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533" w:rsidRDefault="00ED0533" w:rsidP="00ED0533">
      <w:pPr>
        <w:jc w:val="right"/>
        <w:rPr>
          <w:rFonts w:ascii="Calibri" w:hAnsi="Calibri" w:cs="Calibri"/>
          <w:color w:val="333333"/>
          <w:sz w:val="35"/>
          <w:szCs w:val="35"/>
        </w:rPr>
      </w:pPr>
      <w:r>
        <w:rPr>
          <w:noProof/>
        </w:rPr>
        <w:drawing>
          <wp:anchor distT="0" distB="0" distL="114300" distR="114300" simplePos="0" relativeHeight="251661312" behindDoc="0" locked="0" layoutInCell="1" allowOverlap="1" wp14:anchorId="5C71CFE2" wp14:editId="1540EADE">
            <wp:simplePos x="0" y="0"/>
            <wp:positionH relativeFrom="column">
              <wp:posOffset>5270500</wp:posOffset>
            </wp:positionH>
            <wp:positionV relativeFrom="paragraph">
              <wp:posOffset>-308982</wp:posOffset>
            </wp:positionV>
            <wp:extent cx="820493" cy="9932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493" cy="993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640">
        <w:rPr>
          <w:rFonts w:ascii="Calibri" w:hAnsi="Calibri" w:cs="Calibri"/>
          <w:color w:val="333333"/>
          <w:sz w:val="35"/>
          <w:szCs w:val="35"/>
        </w:rPr>
        <w:t>1</w:t>
      </w: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Pr="008465DE" w:rsidRDefault="00ED0533" w:rsidP="00ED0533">
      <w:pPr>
        <w:spacing w:after="0"/>
        <w:jc w:val="right"/>
        <w:rPr>
          <w:rFonts w:ascii="Calibri" w:hAnsi="Calibri" w:cs="Calibri"/>
          <w:b/>
          <w:color w:val="333333"/>
          <w:sz w:val="35"/>
          <w:szCs w:val="35"/>
        </w:rPr>
      </w:pPr>
      <w:r>
        <w:rPr>
          <w:noProof/>
        </w:rPr>
        <w:drawing>
          <wp:inline distT="0" distB="0" distL="0" distR="0" wp14:anchorId="767F1159" wp14:editId="03C98736">
            <wp:extent cx="3584448"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448" cy="210312"/>
                    </a:xfrm>
                    <a:prstGeom prst="rect">
                      <a:avLst/>
                    </a:prstGeom>
                    <a:noFill/>
                    <a:ln>
                      <a:noFill/>
                    </a:ln>
                  </pic:spPr>
                </pic:pic>
              </a:graphicData>
            </a:graphic>
          </wp:inline>
        </w:drawing>
      </w:r>
    </w:p>
    <w:p w:rsidR="00ED0533" w:rsidRPr="000E2DF4" w:rsidRDefault="00964A21" w:rsidP="002054C5">
      <w:pPr>
        <w:pStyle w:val="ARTitle"/>
      </w:pPr>
      <w:r>
        <w:t>Annual Report 2013</w:t>
      </w:r>
      <w:r w:rsidR="00ED0533" w:rsidRPr="000E2DF4">
        <w:t>–1</w:t>
      </w:r>
      <w:r>
        <w:t>4</w:t>
      </w: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ED0533" w:rsidRDefault="00ED0533" w:rsidP="00ED0533">
      <w:pPr>
        <w:jc w:val="right"/>
        <w:rPr>
          <w:rFonts w:ascii="Calibri" w:hAnsi="Calibri" w:cs="Calibri"/>
          <w:color w:val="333333"/>
          <w:sz w:val="35"/>
          <w:szCs w:val="35"/>
        </w:rPr>
      </w:pPr>
    </w:p>
    <w:p w:rsidR="00251300" w:rsidRDefault="00ED0533" w:rsidP="00A05E4F">
      <w:pPr>
        <w:pStyle w:val="Heading1a"/>
      </w:pPr>
      <w:r>
        <w:rPr>
          <w:noProof/>
        </w:rPr>
        <w:drawing>
          <wp:anchor distT="0" distB="0" distL="114300" distR="114300" simplePos="0" relativeHeight="251663360" behindDoc="0" locked="0" layoutInCell="1" allowOverlap="1" wp14:anchorId="6554CA1A" wp14:editId="00DA3D16">
            <wp:simplePos x="0" y="0"/>
            <wp:positionH relativeFrom="column">
              <wp:posOffset>5731450</wp:posOffset>
            </wp:positionH>
            <wp:positionV relativeFrom="paragraph">
              <wp:posOffset>697230</wp:posOffset>
            </wp:positionV>
            <wp:extent cx="756285" cy="438785"/>
            <wp:effectExtent l="0" t="0" r="5715" b="0"/>
            <wp:wrapNone/>
            <wp:docPr id="17" name="Picture 17" descr="State 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 Gov_Blue"/>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56285" cy="438785"/>
                    </a:xfrm>
                    <a:prstGeom prst="rect">
                      <a:avLst/>
                    </a:prstGeom>
                    <a:noFill/>
                  </pic:spPr>
                </pic:pic>
              </a:graphicData>
            </a:graphic>
            <wp14:sizeRelH relativeFrom="page">
              <wp14:pctWidth>0</wp14:pctWidth>
            </wp14:sizeRelH>
            <wp14:sizeRelV relativeFrom="page">
              <wp14:pctHeight>0</wp14:pctHeight>
            </wp14:sizeRelV>
          </wp:anchor>
        </w:drawing>
      </w:r>
      <w:r w:rsidR="002257D1">
        <w:br w:type="page"/>
      </w:r>
      <w:r w:rsidR="00BA78A2" w:rsidRPr="00AF2974">
        <w:lastRenderedPageBreak/>
        <w:t>Contents</w:t>
      </w:r>
    </w:p>
    <w:p w:rsidR="00731F16" w:rsidRDefault="00731F16" w:rsidP="00583640"/>
    <w:p w:rsidR="001A3B2C" w:rsidRDefault="00583640">
      <w:pPr>
        <w:pStyle w:val="TOC1"/>
        <w:rPr>
          <w:rFonts w:asciiTheme="minorHAnsi" w:eastAsiaTheme="minorEastAsia" w:hAnsiTheme="minorHAnsi" w:cstheme="minorBidi"/>
          <w:b w:val="0"/>
          <w:color w:val="auto"/>
          <w:szCs w:val="22"/>
        </w:rPr>
      </w:pPr>
      <w:r>
        <w:fldChar w:fldCharType="begin"/>
      </w:r>
      <w:r>
        <w:instrText xml:space="preserve"> TOC \h \z \t "Heading 1,1,Heading 1 App,2" </w:instrText>
      </w:r>
      <w:r>
        <w:fldChar w:fldCharType="separate"/>
      </w:r>
      <w:hyperlink w:anchor="_Toc399334591" w:history="1">
        <w:r w:rsidR="001A3B2C" w:rsidRPr="00046744">
          <w:rPr>
            <w:rStyle w:val="Hyperlink"/>
          </w:rPr>
          <w:t>About DTF</w:t>
        </w:r>
        <w:r w:rsidR="001A3B2C">
          <w:rPr>
            <w:webHidden/>
          </w:rPr>
          <w:tab/>
        </w:r>
        <w:r w:rsidR="001A3B2C">
          <w:rPr>
            <w:webHidden/>
          </w:rPr>
          <w:fldChar w:fldCharType="begin"/>
        </w:r>
        <w:r w:rsidR="001A3B2C">
          <w:rPr>
            <w:webHidden/>
          </w:rPr>
          <w:instrText xml:space="preserve"> PAGEREF _Toc399334591 \h </w:instrText>
        </w:r>
        <w:r w:rsidR="001A3B2C">
          <w:rPr>
            <w:webHidden/>
          </w:rPr>
        </w:r>
        <w:r w:rsidR="001A3B2C">
          <w:rPr>
            <w:webHidden/>
          </w:rPr>
          <w:fldChar w:fldCharType="separate"/>
        </w:r>
        <w:r w:rsidR="00CE0A77">
          <w:rPr>
            <w:webHidden/>
          </w:rPr>
          <w:t>1</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592" w:history="1">
        <w:r w:rsidR="001A3B2C" w:rsidRPr="00046744">
          <w:rPr>
            <w:rStyle w:val="Hyperlink"/>
          </w:rPr>
          <w:t>Report of operations</w:t>
        </w:r>
        <w:r w:rsidR="001A3B2C">
          <w:rPr>
            <w:webHidden/>
          </w:rPr>
          <w:tab/>
        </w:r>
        <w:r w:rsidR="001A3B2C">
          <w:rPr>
            <w:webHidden/>
          </w:rPr>
          <w:fldChar w:fldCharType="begin"/>
        </w:r>
        <w:r w:rsidR="001A3B2C">
          <w:rPr>
            <w:webHidden/>
          </w:rPr>
          <w:instrText xml:space="preserve"> PAGEREF _Toc399334592 \h </w:instrText>
        </w:r>
        <w:r w:rsidR="001A3B2C">
          <w:rPr>
            <w:webHidden/>
          </w:rPr>
        </w:r>
        <w:r w:rsidR="001A3B2C">
          <w:rPr>
            <w:webHidden/>
          </w:rPr>
          <w:fldChar w:fldCharType="separate"/>
        </w:r>
        <w:r w:rsidR="00CE0A77">
          <w:rPr>
            <w:webHidden/>
          </w:rPr>
          <w:t>11</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593" w:history="1">
        <w:r w:rsidR="001A3B2C" w:rsidRPr="00046744">
          <w:rPr>
            <w:rStyle w:val="Hyperlink"/>
          </w:rPr>
          <w:t>Financial statements</w:t>
        </w:r>
        <w:r w:rsidR="001A3B2C">
          <w:rPr>
            <w:webHidden/>
          </w:rPr>
          <w:tab/>
        </w:r>
        <w:r w:rsidR="001A3B2C">
          <w:rPr>
            <w:webHidden/>
          </w:rPr>
          <w:fldChar w:fldCharType="begin"/>
        </w:r>
        <w:r w:rsidR="001A3B2C">
          <w:rPr>
            <w:webHidden/>
          </w:rPr>
          <w:instrText xml:space="preserve"> PAGEREF _Toc399334593 \h </w:instrText>
        </w:r>
        <w:r w:rsidR="001A3B2C">
          <w:rPr>
            <w:webHidden/>
          </w:rPr>
        </w:r>
        <w:r w:rsidR="001A3B2C">
          <w:rPr>
            <w:webHidden/>
          </w:rPr>
          <w:fldChar w:fldCharType="separate"/>
        </w:r>
        <w:r w:rsidR="00CE0A77">
          <w:rPr>
            <w:webHidden/>
          </w:rPr>
          <w:t>31</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594" w:history="1">
        <w:r w:rsidR="001A3B2C" w:rsidRPr="00046744">
          <w:rPr>
            <w:rStyle w:val="Hyperlink"/>
          </w:rPr>
          <w:t>Appendices</w:t>
        </w:r>
        <w:r w:rsidR="001A3B2C">
          <w:rPr>
            <w:webHidden/>
          </w:rPr>
          <w:tab/>
        </w:r>
        <w:r w:rsidR="001A3B2C">
          <w:rPr>
            <w:webHidden/>
          </w:rPr>
          <w:fldChar w:fldCharType="begin"/>
        </w:r>
        <w:r w:rsidR="001A3B2C">
          <w:rPr>
            <w:webHidden/>
          </w:rPr>
          <w:instrText xml:space="preserve"> PAGEREF _Toc399334594 \h </w:instrText>
        </w:r>
        <w:r w:rsidR="001A3B2C">
          <w:rPr>
            <w:webHidden/>
          </w:rPr>
        </w:r>
        <w:r w:rsidR="001A3B2C">
          <w:rPr>
            <w:webHidden/>
          </w:rPr>
          <w:fldChar w:fldCharType="separate"/>
        </w:r>
        <w:r w:rsidR="00CE0A77">
          <w:rPr>
            <w:webHidden/>
          </w:rPr>
          <w:t>98</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595" w:history="1">
        <w:r w:rsidR="001A3B2C" w:rsidRPr="00046744">
          <w:rPr>
            <w:rStyle w:val="Hyperlink"/>
          </w:rPr>
          <w:t>Appendix 1</w:t>
        </w:r>
        <w:r w:rsidR="001A3B2C">
          <w:rPr>
            <w:rFonts w:asciiTheme="minorHAnsi" w:eastAsiaTheme="minorEastAsia" w:hAnsiTheme="minorHAnsi" w:cstheme="minorBidi"/>
            <w:color w:val="auto"/>
            <w:sz w:val="22"/>
            <w:szCs w:val="22"/>
          </w:rPr>
          <w:tab/>
        </w:r>
        <w:r w:rsidR="001A3B2C" w:rsidRPr="00046744">
          <w:rPr>
            <w:rStyle w:val="Hyperlink"/>
          </w:rPr>
          <w:t>Budget portfolio outcomes</w:t>
        </w:r>
        <w:r w:rsidR="001A3B2C">
          <w:rPr>
            <w:webHidden/>
          </w:rPr>
          <w:tab/>
        </w:r>
        <w:r w:rsidR="001A3B2C">
          <w:rPr>
            <w:webHidden/>
          </w:rPr>
          <w:fldChar w:fldCharType="begin"/>
        </w:r>
        <w:r w:rsidR="001A3B2C">
          <w:rPr>
            <w:webHidden/>
          </w:rPr>
          <w:instrText xml:space="preserve"> PAGEREF _Toc399334595 \h </w:instrText>
        </w:r>
        <w:r w:rsidR="001A3B2C">
          <w:rPr>
            <w:webHidden/>
          </w:rPr>
        </w:r>
        <w:r w:rsidR="001A3B2C">
          <w:rPr>
            <w:webHidden/>
          </w:rPr>
          <w:fldChar w:fldCharType="separate"/>
        </w:r>
        <w:r w:rsidR="00CE0A77">
          <w:rPr>
            <w:webHidden/>
          </w:rPr>
          <w:t>99</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596" w:history="1">
        <w:r w:rsidR="001A3B2C" w:rsidRPr="00046744">
          <w:rPr>
            <w:rStyle w:val="Hyperlink"/>
          </w:rPr>
          <w:t>Appendix 2</w:t>
        </w:r>
        <w:r w:rsidR="001A3B2C">
          <w:rPr>
            <w:rFonts w:asciiTheme="minorHAnsi" w:eastAsiaTheme="minorEastAsia" w:hAnsiTheme="minorHAnsi" w:cstheme="minorBidi"/>
            <w:color w:val="auto"/>
            <w:sz w:val="22"/>
            <w:szCs w:val="22"/>
          </w:rPr>
          <w:tab/>
        </w:r>
        <w:r w:rsidR="001A3B2C" w:rsidRPr="00046744">
          <w:rPr>
            <w:rStyle w:val="Hyperlink"/>
          </w:rPr>
          <w:t>Workforce data</w:t>
        </w:r>
        <w:r w:rsidR="001A3B2C">
          <w:rPr>
            <w:webHidden/>
          </w:rPr>
          <w:tab/>
        </w:r>
        <w:r w:rsidR="001A3B2C">
          <w:rPr>
            <w:webHidden/>
          </w:rPr>
          <w:fldChar w:fldCharType="begin"/>
        </w:r>
        <w:r w:rsidR="001A3B2C">
          <w:rPr>
            <w:webHidden/>
          </w:rPr>
          <w:instrText xml:space="preserve"> PAGEREF _Toc399334596 \h </w:instrText>
        </w:r>
        <w:r w:rsidR="001A3B2C">
          <w:rPr>
            <w:webHidden/>
          </w:rPr>
        </w:r>
        <w:r w:rsidR="001A3B2C">
          <w:rPr>
            <w:webHidden/>
          </w:rPr>
          <w:fldChar w:fldCharType="separate"/>
        </w:r>
        <w:r w:rsidR="00CE0A77">
          <w:rPr>
            <w:webHidden/>
          </w:rPr>
          <w:t>105</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597" w:history="1">
        <w:r w:rsidR="001A3B2C" w:rsidRPr="00046744">
          <w:rPr>
            <w:rStyle w:val="Hyperlink"/>
          </w:rPr>
          <w:t>Appendix 3</w:t>
        </w:r>
        <w:r w:rsidR="001A3B2C">
          <w:rPr>
            <w:rFonts w:asciiTheme="minorHAnsi" w:eastAsiaTheme="minorEastAsia" w:hAnsiTheme="minorHAnsi" w:cstheme="minorBidi"/>
            <w:color w:val="auto"/>
            <w:sz w:val="22"/>
            <w:szCs w:val="22"/>
          </w:rPr>
          <w:tab/>
        </w:r>
        <w:r w:rsidR="001A3B2C" w:rsidRPr="00046744">
          <w:rPr>
            <w:rStyle w:val="Hyperlink"/>
          </w:rPr>
          <w:t>DTF occupational health and safety report 30 June 2014</w:t>
        </w:r>
        <w:r w:rsidR="001A3B2C">
          <w:rPr>
            <w:webHidden/>
          </w:rPr>
          <w:tab/>
        </w:r>
        <w:r w:rsidR="001A3B2C">
          <w:rPr>
            <w:webHidden/>
          </w:rPr>
          <w:fldChar w:fldCharType="begin"/>
        </w:r>
        <w:r w:rsidR="001A3B2C">
          <w:rPr>
            <w:webHidden/>
          </w:rPr>
          <w:instrText xml:space="preserve"> PAGEREF _Toc399334597 \h </w:instrText>
        </w:r>
        <w:r w:rsidR="001A3B2C">
          <w:rPr>
            <w:webHidden/>
          </w:rPr>
        </w:r>
        <w:r w:rsidR="001A3B2C">
          <w:rPr>
            <w:webHidden/>
          </w:rPr>
          <w:fldChar w:fldCharType="separate"/>
        </w:r>
        <w:r w:rsidR="00CE0A77">
          <w:rPr>
            <w:webHidden/>
          </w:rPr>
          <w:t>113</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598" w:history="1">
        <w:r w:rsidR="001A3B2C" w:rsidRPr="00046744">
          <w:rPr>
            <w:rStyle w:val="Hyperlink"/>
          </w:rPr>
          <w:t>Appendix 4</w:t>
        </w:r>
        <w:r w:rsidR="001A3B2C">
          <w:rPr>
            <w:rFonts w:asciiTheme="minorHAnsi" w:eastAsiaTheme="minorEastAsia" w:hAnsiTheme="minorHAnsi" w:cstheme="minorBidi"/>
            <w:color w:val="auto"/>
            <w:sz w:val="22"/>
            <w:szCs w:val="22"/>
          </w:rPr>
          <w:tab/>
        </w:r>
        <w:r w:rsidR="001A3B2C" w:rsidRPr="00046744">
          <w:rPr>
            <w:rStyle w:val="Hyperlink"/>
          </w:rPr>
          <w:t>Environmental reporting</w:t>
        </w:r>
        <w:r w:rsidR="001A3B2C">
          <w:rPr>
            <w:webHidden/>
          </w:rPr>
          <w:tab/>
        </w:r>
        <w:r w:rsidR="001A3B2C">
          <w:rPr>
            <w:webHidden/>
          </w:rPr>
          <w:fldChar w:fldCharType="begin"/>
        </w:r>
        <w:r w:rsidR="001A3B2C">
          <w:rPr>
            <w:webHidden/>
          </w:rPr>
          <w:instrText xml:space="preserve"> PAGEREF _Toc399334598 \h </w:instrText>
        </w:r>
        <w:r w:rsidR="001A3B2C">
          <w:rPr>
            <w:webHidden/>
          </w:rPr>
        </w:r>
        <w:r w:rsidR="001A3B2C">
          <w:rPr>
            <w:webHidden/>
          </w:rPr>
          <w:fldChar w:fldCharType="separate"/>
        </w:r>
        <w:r w:rsidR="00CE0A77">
          <w:rPr>
            <w:webHidden/>
          </w:rPr>
          <w:t>116</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599" w:history="1">
        <w:r w:rsidR="001A3B2C" w:rsidRPr="00046744">
          <w:rPr>
            <w:rStyle w:val="Hyperlink"/>
          </w:rPr>
          <w:t>Appendix 5</w:t>
        </w:r>
        <w:r w:rsidR="001A3B2C">
          <w:rPr>
            <w:rFonts w:asciiTheme="minorHAnsi" w:eastAsiaTheme="minorEastAsia" w:hAnsiTheme="minorHAnsi" w:cstheme="minorBidi"/>
            <w:color w:val="auto"/>
            <w:sz w:val="22"/>
            <w:szCs w:val="22"/>
          </w:rPr>
          <w:tab/>
        </w:r>
        <w:r w:rsidR="001A3B2C" w:rsidRPr="00046744">
          <w:rPr>
            <w:rStyle w:val="Hyperlink"/>
          </w:rPr>
          <w:t>Community Support Fund</w:t>
        </w:r>
        <w:r w:rsidR="001A3B2C">
          <w:rPr>
            <w:webHidden/>
          </w:rPr>
          <w:tab/>
        </w:r>
        <w:r w:rsidR="001A3B2C">
          <w:rPr>
            <w:webHidden/>
          </w:rPr>
          <w:fldChar w:fldCharType="begin"/>
        </w:r>
        <w:r w:rsidR="001A3B2C">
          <w:rPr>
            <w:webHidden/>
          </w:rPr>
          <w:instrText xml:space="preserve"> PAGEREF _Toc399334599 \h </w:instrText>
        </w:r>
        <w:r w:rsidR="001A3B2C">
          <w:rPr>
            <w:webHidden/>
          </w:rPr>
        </w:r>
        <w:r w:rsidR="001A3B2C">
          <w:rPr>
            <w:webHidden/>
          </w:rPr>
          <w:fldChar w:fldCharType="separate"/>
        </w:r>
        <w:r w:rsidR="00CE0A77">
          <w:rPr>
            <w:webHidden/>
          </w:rPr>
          <w:t>124</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0" w:history="1">
        <w:r w:rsidR="001A3B2C" w:rsidRPr="00046744">
          <w:rPr>
            <w:rStyle w:val="Hyperlink"/>
          </w:rPr>
          <w:t>Appendix 6</w:t>
        </w:r>
        <w:r w:rsidR="001A3B2C">
          <w:rPr>
            <w:rFonts w:asciiTheme="minorHAnsi" w:eastAsiaTheme="minorEastAsia" w:hAnsiTheme="minorHAnsi" w:cstheme="minorBidi"/>
            <w:color w:val="auto"/>
            <w:sz w:val="22"/>
            <w:szCs w:val="22"/>
          </w:rPr>
          <w:tab/>
        </w:r>
        <w:r w:rsidR="001A3B2C" w:rsidRPr="00046744">
          <w:rPr>
            <w:rStyle w:val="Hyperlink"/>
          </w:rPr>
          <w:t>Consultancies and major contracts</w:t>
        </w:r>
        <w:r w:rsidR="001A3B2C">
          <w:rPr>
            <w:webHidden/>
          </w:rPr>
          <w:tab/>
        </w:r>
        <w:r w:rsidR="001A3B2C">
          <w:rPr>
            <w:webHidden/>
          </w:rPr>
          <w:fldChar w:fldCharType="begin"/>
        </w:r>
        <w:r w:rsidR="001A3B2C">
          <w:rPr>
            <w:webHidden/>
          </w:rPr>
          <w:instrText xml:space="preserve"> PAGEREF _Toc399334600 \h </w:instrText>
        </w:r>
        <w:r w:rsidR="001A3B2C">
          <w:rPr>
            <w:webHidden/>
          </w:rPr>
        </w:r>
        <w:r w:rsidR="001A3B2C">
          <w:rPr>
            <w:webHidden/>
          </w:rPr>
          <w:fldChar w:fldCharType="separate"/>
        </w:r>
        <w:r w:rsidR="00CE0A77">
          <w:rPr>
            <w:webHidden/>
          </w:rPr>
          <w:t>125</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1" w:history="1">
        <w:r w:rsidR="001A3B2C" w:rsidRPr="00046744">
          <w:rPr>
            <w:rStyle w:val="Hyperlink"/>
          </w:rPr>
          <w:t>Appendix 7</w:t>
        </w:r>
        <w:r w:rsidR="001A3B2C">
          <w:rPr>
            <w:rFonts w:asciiTheme="minorHAnsi" w:eastAsiaTheme="minorEastAsia" w:hAnsiTheme="minorHAnsi" w:cstheme="minorBidi"/>
            <w:color w:val="auto"/>
            <w:sz w:val="22"/>
            <w:szCs w:val="22"/>
          </w:rPr>
          <w:tab/>
        </w:r>
        <w:r w:rsidR="001A3B2C" w:rsidRPr="00046744">
          <w:rPr>
            <w:rStyle w:val="Hyperlink"/>
          </w:rPr>
          <w:t>Disclosure of government advertising expenditure</w:t>
        </w:r>
        <w:r w:rsidR="001A3B2C">
          <w:rPr>
            <w:webHidden/>
          </w:rPr>
          <w:tab/>
        </w:r>
        <w:r w:rsidR="001A3B2C">
          <w:rPr>
            <w:webHidden/>
          </w:rPr>
          <w:fldChar w:fldCharType="begin"/>
        </w:r>
        <w:r w:rsidR="001A3B2C">
          <w:rPr>
            <w:webHidden/>
          </w:rPr>
          <w:instrText xml:space="preserve"> PAGEREF _Toc399334601 \h </w:instrText>
        </w:r>
        <w:r w:rsidR="001A3B2C">
          <w:rPr>
            <w:webHidden/>
          </w:rPr>
        </w:r>
        <w:r w:rsidR="001A3B2C">
          <w:rPr>
            <w:webHidden/>
          </w:rPr>
          <w:fldChar w:fldCharType="separate"/>
        </w:r>
        <w:r w:rsidR="00CE0A77">
          <w:rPr>
            <w:webHidden/>
          </w:rPr>
          <w:t>126</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2" w:history="1">
        <w:r w:rsidR="001A3B2C" w:rsidRPr="00046744">
          <w:rPr>
            <w:rStyle w:val="Hyperlink"/>
          </w:rPr>
          <w:t>Appendix 8</w:t>
        </w:r>
        <w:r w:rsidR="001A3B2C">
          <w:rPr>
            <w:rFonts w:asciiTheme="minorHAnsi" w:eastAsiaTheme="minorEastAsia" w:hAnsiTheme="minorHAnsi" w:cstheme="minorBidi"/>
            <w:color w:val="auto"/>
            <w:sz w:val="22"/>
            <w:szCs w:val="22"/>
          </w:rPr>
          <w:tab/>
        </w:r>
        <w:r w:rsidR="001A3B2C" w:rsidRPr="00046744">
          <w:rPr>
            <w:rStyle w:val="Hyperlink"/>
          </w:rPr>
          <w:t>Freedom of information</w:t>
        </w:r>
        <w:r w:rsidR="001A3B2C">
          <w:rPr>
            <w:webHidden/>
          </w:rPr>
          <w:tab/>
        </w:r>
        <w:r w:rsidR="001A3B2C">
          <w:rPr>
            <w:webHidden/>
          </w:rPr>
          <w:fldChar w:fldCharType="begin"/>
        </w:r>
        <w:r w:rsidR="001A3B2C">
          <w:rPr>
            <w:webHidden/>
          </w:rPr>
          <w:instrText xml:space="preserve"> PAGEREF _Toc399334602 \h </w:instrText>
        </w:r>
        <w:r w:rsidR="001A3B2C">
          <w:rPr>
            <w:webHidden/>
          </w:rPr>
        </w:r>
        <w:r w:rsidR="001A3B2C">
          <w:rPr>
            <w:webHidden/>
          </w:rPr>
          <w:fldChar w:fldCharType="separate"/>
        </w:r>
        <w:r w:rsidR="00CE0A77">
          <w:rPr>
            <w:webHidden/>
          </w:rPr>
          <w:t>127</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3" w:history="1">
        <w:r w:rsidR="001A3B2C" w:rsidRPr="00046744">
          <w:rPr>
            <w:rStyle w:val="Hyperlink"/>
          </w:rPr>
          <w:t>Appendix 9</w:t>
        </w:r>
        <w:r w:rsidR="001A3B2C">
          <w:rPr>
            <w:rFonts w:asciiTheme="minorHAnsi" w:eastAsiaTheme="minorEastAsia" w:hAnsiTheme="minorHAnsi" w:cstheme="minorBidi"/>
            <w:color w:val="auto"/>
            <w:sz w:val="22"/>
            <w:szCs w:val="22"/>
          </w:rPr>
          <w:tab/>
        </w:r>
        <w:r w:rsidR="001A3B2C" w:rsidRPr="00046744">
          <w:rPr>
            <w:rStyle w:val="Hyperlink"/>
          </w:rPr>
          <w:t xml:space="preserve">Application of the </w:t>
        </w:r>
        <w:r w:rsidR="001A3B2C" w:rsidRPr="00046744">
          <w:rPr>
            <w:rStyle w:val="Hyperlink"/>
            <w:i/>
          </w:rPr>
          <w:t>Protected Disclosure Act 2012</w:t>
        </w:r>
        <w:r w:rsidR="001A3B2C">
          <w:rPr>
            <w:webHidden/>
          </w:rPr>
          <w:tab/>
        </w:r>
        <w:r w:rsidR="001A3B2C">
          <w:rPr>
            <w:webHidden/>
          </w:rPr>
          <w:fldChar w:fldCharType="begin"/>
        </w:r>
        <w:r w:rsidR="001A3B2C">
          <w:rPr>
            <w:webHidden/>
          </w:rPr>
          <w:instrText xml:space="preserve"> PAGEREF _Toc399334603 \h </w:instrText>
        </w:r>
        <w:r w:rsidR="001A3B2C">
          <w:rPr>
            <w:webHidden/>
          </w:rPr>
        </w:r>
        <w:r w:rsidR="001A3B2C">
          <w:rPr>
            <w:webHidden/>
          </w:rPr>
          <w:fldChar w:fldCharType="separate"/>
        </w:r>
        <w:r w:rsidR="00CE0A77">
          <w:rPr>
            <w:webHidden/>
          </w:rPr>
          <w:t>128</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4" w:history="1">
        <w:r w:rsidR="001A3B2C" w:rsidRPr="00046744">
          <w:rPr>
            <w:rStyle w:val="Hyperlink"/>
          </w:rPr>
          <w:t>Appendix 10</w:t>
        </w:r>
        <w:r w:rsidR="001A3B2C">
          <w:rPr>
            <w:rFonts w:asciiTheme="minorHAnsi" w:eastAsiaTheme="minorEastAsia" w:hAnsiTheme="minorHAnsi" w:cstheme="minorBidi"/>
            <w:color w:val="auto"/>
            <w:sz w:val="22"/>
            <w:szCs w:val="22"/>
          </w:rPr>
          <w:tab/>
        </w:r>
        <w:r w:rsidR="001A3B2C" w:rsidRPr="00046744">
          <w:rPr>
            <w:rStyle w:val="Hyperlink"/>
          </w:rPr>
          <w:t xml:space="preserve">Compliance with the </w:t>
        </w:r>
        <w:r w:rsidR="001A3B2C" w:rsidRPr="00046744">
          <w:rPr>
            <w:rStyle w:val="Hyperlink"/>
            <w:i/>
          </w:rPr>
          <w:t>Building Act 1993</w:t>
        </w:r>
        <w:r w:rsidR="001A3B2C">
          <w:rPr>
            <w:webHidden/>
          </w:rPr>
          <w:tab/>
        </w:r>
        <w:r w:rsidR="001A3B2C">
          <w:rPr>
            <w:webHidden/>
          </w:rPr>
          <w:fldChar w:fldCharType="begin"/>
        </w:r>
        <w:r w:rsidR="001A3B2C">
          <w:rPr>
            <w:webHidden/>
          </w:rPr>
          <w:instrText xml:space="preserve"> PAGEREF _Toc399334604 \h </w:instrText>
        </w:r>
        <w:r w:rsidR="001A3B2C">
          <w:rPr>
            <w:webHidden/>
          </w:rPr>
        </w:r>
        <w:r w:rsidR="001A3B2C">
          <w:rPr>
            <w:webHidden/>
          </w:rPr>
          <w:fldChar w:fldCharType="separate"/>
        </w:r>
        <w:r w:rsidR="00CE0A77">
          <w:rPr>
            <w:webHidden/>
          </w:rPr>
          <w:t>130</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5" w:history="1">
        <w:r w:rsidR="001A3B2C" w:rsidRPr="00046744">
          <w:rPr>
            <w:rStyle w:val="Hyperlink"/>
          </w:rPr>
          <w:t>Appendix 11</w:t>
        </w:r>
        <w:r w:rsidR="001A3B2C">
          <w:rPr>
            <w:rFonts w:asciiTheme="minorHAnsi" w:eastAsiaTheme="minorEastAsia" w:hAnsiTheme="minorHAnsi" w:cstheme="minorBidi"/>
            <w:color w:val="auto"/>
            <w:sz w:val="22"/>
            <w:szCs w:val="22"/>
          </w:rPr>
          <w:tab/>
        </w:r>
        <w:r w:rsidR="001A3B2C" w:rsidRPr="00046744">
          <w:rPr>
            <w:rStyle w:val="Hyperlink"/>
          </w:rPr>
          <w:t>National Competition Policy – Reporting against competitive neutrality principles</w:t>
        </w:r>
        <w:r w:rsidR="001A3B2C">
          <w:rPr>
            <w:webHidden/>
          </w:rPr>
          <w:tab/>
        </w:r>
        <w:r w:rsidR="001A3B2C">
          <w:rPr>
            <w:webHidden/>
          </w:rPr>
          <w:fldChar w:fldCharType="begin"/>
        </w:r>
        <w:r w:rsidR="001A3B2C">
          <w:rPr>
            <w:webHidden/>
          </w:rPr>
          <w:instrText xml:space="preserve"> PAGEREF _Toc399334605 \h </w:instrText>
        </w:r>
        <w:r w:rsidR="001A3B2C">
          <w:rPr>
            <w:webHidden/>
          </w:rPr>
        </w:r>
        <w:r w:rsidR="001A3B2C">
          <w:rPr>
            <w:webHidden/>
          </w:rPr>
          <w:fldChar w:fldCharType="separate"/>
        </w:r>
        <w:r w:rsidR="00CE0A77">
          <w:rPr>
            <w:webHidden/>
          </w:rPr>
          <w:t>131</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6" w:history="1">
        <w:r w:rsidR="001A3B2C" w:rsidRPr="00046744">
          <w:rPr>
            <w:rStyle w:val="Hyperlink"/>
          </w:rPr>
          <w:t>Appendix 12</w:t>
        </w:r>
        <w:r w:rsidR="001A3B2C">
          <w:rPr>
            <w:rFonts w:asciiTheme="minorHAnsi" w:eastAsiaTheme="minorEastAsia" w:hAnsiTheme="minorHAnsi" w:cstheme="minorBidi"/>
            <w:color w:val="auto"/>
            <w:sz w:val="22"/>
            <w:szCs w:val="22"/>
          </w:rPr>
          <w:tab/>
        </w:r>
        <w:r w:rsidR="001A3B2C" w:rsidRPr="00046744">
          <w:rPr>
            <w:rStyle w:val="Hyperlink"/>
          </w:rPr>
          <w:t>Implementation of the Victorian Industry Participation Policy</w:t>
        </w:r>
        <w:r w:rsidR="001A3B2C">
          <w:rPr>
            <w:webHidden/>
          </w:rPr>
          <w:tab/>
        </w:r>
        <w:r w:rsidR="001A3B2C">
          <w:rPr>
            <w:webHidden/>
          </w:rPr>
          <w:fldChar w:fldCharType="begin"/>
        </w:r>
        <w:r w:rsidR="001A3B2C">
          <w:rPr>
            <w:webHidden/>
          </w:rPr>
          <w:instrText xml:space="preserve"> PAGEREF _Toc399334606 \h </w:instrText>
        </w:r>
        <w:r w:rsidR="001A3B2C">
          <w:rPr>
            <w:webHidden/>
          </w:rPr>
        </w:r>
        <w:r w:rsidR="001A3B2C">
          <w:rPr>
            <w:webHidden/>
          </w:rPr>
          <w:fldChar w:fldCharType="separate"/>
        </w:r>
        <w:r w:rsidR="00CE0A77">
          <w:rPr>
            <w:webHidden/>
          </w:rPr>
          <w:t>132</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7" w:history="1">
        <w:r w:rsidR="001A3B2C" w:rsidRPr="00046744">
          <w:rPr>
            <w:rStyle w:val="Hyperlink"/>
          </w:rPr>
          <w:t>Appendix 13</w:t>
        </w:r>
        <w:r w:rsidR="001A3B2C">
          <w:rPr>
            <w:rFonts w:asciiTheme="minorHAnsi" w:eastAsiaTheme="minorEastAsia" w:hAnsiTheme="minorHAnsi" w:cstheme="minorBidi"/>
            <w:color w:val="auto"/>
            <w:sz w:val="22"/>
            <w:szCs w:val="22"/>
          </w:rPr>
          <w:tab/>
        </w:r>
        <w:r w:rsidR="001A3B2C" w:rsidRPr="00046744">
          <w:rPr>
            <w:rStyle w:val="Hyperlink"/>
          </w:rPr>
          <w:t>Publications</w:t>
        </w:r>
        <w:r w:rsidR="001A3B2C">
          <w:rPr>
            <w:webHidden/>
          </w:rPr>
          <w:tab/>
        </w:r>
        <w:r w:rsidR="001A3B2C">
          <w:rPr>
            <w:webHidden/>
          </w:rPr>
          <w:fldChar w:fldCharType="begin"/>
        </w:r>
        <w:r w:rsidR="001A3B2C">
          <w:rPr>
            <w:webHidden/>
          </w:rPr>
          <w:instrText xml:space="preserve"> PAGEREF _Toc399334607 \h </w:instrText>
        </w:r>
        <w:r w:rsidR="001A3B2C">
          <w:rPr>
            <w:webHidden/>
          </w:rPr>
        </w:r>
        <w:r w:rsidR="001A3B2C">
          <w:rPr>
            <w:webHidden/>
          </w:rPr>
          <w:fldChar w:fldCharType="separate"/>
        </w:r>
        <w:r w:rsidR="00CE0A77">
          <w:rPr>
            <w:webHidden/>
          </w:rPr>
          <w:t>133</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8" w:history="1">
        <w:r w:rsidR="001A3B2C" w:rsidRPr="00046744">
          <w:rPr>
            <w:rStyle w:val="Hyperlink"/>
          </w:rPr>
          <w:t>Appendix 14</w:t>
        </w:r>
        <w:r w:rsidR="001A3B2C">
          <w:rPr>
            <w:rFonts w:asciiTheme="minorHAnsi" w:eastAsiaTheme="minorEastAsia" w:hAnsiTheme="minorHAnsi" w:cstheme="minorBidi"/>
            <w:color w:val="auto"/>
            <w:sz w:val="22"/>
            <w:szCs w:val="22"/>
          </w:rPr>
          <w:tab/>
        </w:r>
        <w:r w:rsidR="001A3B2C" w:rsidRPr="00046744">
          <w:rPr>
            <w:rStyle w:val="Hyperlink"/>
          </w:rPr>
          <w:t>Disclosure index</w:t>
        </w:r>
        <w:r w:rsidR="001A3B2C">
          <w:rPr>
            <w:webHidden/>
          </w:rPr>
          <w:tab/>
        </w:r>
        <w:r w:rsidR="001A3B2C">
          <w:rPr>
            <w:webHidden/>
          </w:rPr>
          <w:fldChar w:fldCharType="begin"/>
        </w:r>
        <w:r w:rsidR="001A3B2C">
          <w:rPr>
            <w:webHidden/>
          </w:rPr>
          <w:instrText xml:space="preserve"> PAGEREF _Toc399334608 \h </w:instrText>
        </w:r>
        <w:r w:rsidR="001A3B2C">
          <w:rPr>
            <w:webHidden/>
          </w:rPr>
        </w:r>
        <w:r w:rsidR="001A3B2C">
          <w:rPr>
            <w:webHidden/>
          </w:rPr>
          <w:fldChar w:fldCharType="separate"/>
        </w:r>
        <w:r w:rsidR="00CE0A77">
          <w:rPr>
            <w:webHidden/>
          </w:rPr>
          <w:t>134</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09" w:history="1">
        <w:r w:rsidR="001A3B2C" w:rsidRPr="00046744">
          <w:rPr>
            <w:rStyle w:val="Hyperlink"/>
          </w:rPr>
          <w:t>Appendix 15</w:t>
        </w:r>
        <w:r w:rsidR="001A3B2C">
          <w:rPr>
            <w:rFonts w:asciiTheme="minorHAnsi" w:eastAsiaTheme="minorEastAsia" w:hAnsiTheme="minorHAnsi" w:cstheme="minorBidi"/>
            <w:color w:val="auto"/>
            <w:sz w:val="22"/>
            <w:szCs w:val="22"/>
          </w:rPr>
          <w:tab/>
        </w:r>
        <w:r w:rsidR="001A3B2C" w:rsidRPr="00046744">
          <w:rPr>
            <w:rStyle w:val="Hyperlink"/>
          </w:rPr>
          <w:t>Legislation administered by DTF portfolios</w:t>
        </w:r>
        <w:r w:rsidR="001A3B2C">
          <w:rPr>
            <w:webHidden/>
          </w:rPr>
          <w:tab/>
        </w:r>
        <w:r w:rsidR="001A3B2C">
          <w:rPr>
            <w:webHidden/>
          </w:rPr>
          <w:fldChar w:fldCharType="begin"/>
        </w:r>
        <w:r w:rsidR="001A3B2C">
          <w:rPr>
            <w:webHidden/>
          </w:rPr>
          <w:instrText xml:space="preserve"> PAGEREF _Toc399334609 \h </w:instrText>
        </w:r>
        <w:r w:rsidR="001A3B2C">
          <w:rPr>
            <w:webHidden/>
          </w:rPr>
        </w:r>
        <w:r w:rsidR="001A3B2C">
          <w:rPr>
            <w:webHidden/>
          </w:rPr>
          <w:fldChar w:fldCharType="separate"/>
        </w:r>
        <w:r w:rsidR="00CE0A77">
          <w:rPr>
            <w:webHidden/>
          </w:rPr>
          <w:t>136</w:t>
        </w:r>
        <w:r w:rsidR="001A3B2C">
          <w:rPr>
            <w:webHidden/>
          </w:rPr>
          <w:fldChar w:fldCharType="end"/>
        </w:r>
      </w:hyperlink>
    </w:p>
    <w:p w:rsidR="001A3B2C" w:rsidRDefault="00C73AC3">
      <w:pPr>
        <w:pStyle w:val="TOC2"/>
        <w:rPr>
          <w:rFonts w:asciiTheme="minorHAnsi" w:eastAsiaTheme="minorEastAsia" w:hAnsiTheme="minorHAnsi" w:cstheme="minorBidi"/>
          <w:color w:val="auto"/>
          <w:sz w:val="22"/>
          <w:szCs w:val="22"/>
        </w:rPr>
      </w:pPr>
      <w:hyperlink w:anchor="_Toc399334610" w:history="1">
        <w:r w:rsidR="001A3B2C" w:rsidRPr="00046744">
          <w:rPr>
            <w:rStyle w:val="Hyperlink"/>
          </w:rPr>
          <w:t>Appendix 16</w:t>
        </w:r>
        <w:r w:rsidR="001A3B2C">
          <w:rPr>
            <w:rFonts w:asciiTheme="minorHAnsi" w:eastAsiaTheme="minorEastAsia" w:hAnsiTheme="minorHAnsi" w:cstheme="minorBidi"/>
            <w:color w:val="auto"/>
            <w:sz w:val="22"/>
            <w:szCs w:val="22"/>
          </w:rPr>
          <w:tab/>
        </w:r>
        <w:r w:rsidR="001A3B2C" w:rsidRPr="00046744">
          <w:rPr>
            <w:rStyle w:val="Hyperlink"/>
          </w:rPr>
          <w:t>Information available on request</w:t>
        </w:r>
        <w:r w:rsidR="001A3B2C">
          <w:rPr>
            <w:webHidden/>
          </w:rPr>
          <w:tab/>
        </w:r>
        <w:r w:rsidR="001A3B2C">
          <w:rPr>
            <w:webHidden/>
          </w:rPr>
          <w:fldChar w:fldCharType="begin"/>
        </w:r>
        <w:r w:rsidR="001A3B2C">
          <w:rPr>
            <w:webHidden/>
          </w:rPr>
          <w:instrText xml:space="preserve"> PAGEREF _Toc399334610 \h </w:instrText>
        </w:r>
        <w:r w:rsidR="001A3B2C">
          <w:rPr>
            <w:webHidden/>
          </w:rPr>
        </w:r>
        <w:r w:rsidR="001A3B2C">
          <w:rPr>
            <w:webHidden/>
          </w:rPr>
          <w:fldChar w:fldCharType="separate"/>
        </w:r>
        <w:r w:rsidR="00CE0A77">
          <w:rPr>
            <w:webHidden/>
          </w:rPr>
          <w:t>140</w:t>
        </w:r>
        <w:r w:rsidR="001A3B2C">
          <w:rPr>
            <w:webHidden/>
          </w:rPr>
          <w:fldChar w:fldCharType="end"/>
        </w:r>
      </w:hyperlink>
    </w:p>
    <w:p w:rsidR="006B15E1" w:rsidRDefault="00583640" w:rsidP="006B15E1">
      <w:r>
        <w:fldChar w:fldCharType="end"/>
      </w:r>
    </w:p>
    <w:p w:rsidR="008F40E5" w:rsidRPr="00AF2974" w:rsidRDefault="008F40E5" w:rsidP="008F40E5">
      <w:pPr>
        <w:rPr>
          <w:rFonts w:ascii="Calibri" w:hAnsi="Calibri"/>
        </w:rPr>
      </w:pPr>
    </w:p>
    <w:p w:rsidR="003A1492" w:rsidRPr="00AF2974" w:rsidRDefault="003A1492" w:rsidP="00251300">
      <w:pPr>
        <w:rPr>
          <w:rFonts w:ascii="Calibri" w:hAnsi="Calibri"/>
        </w:rPr>
      </w:pPr>
    </w:p>
    <w:p w:rsidR="00251300" w:rsidRPr="00AF2974" w:rsidRDefault="00251300" w:rsidP="00251300">
      <w:pPr>
        <w:pStyle w:val="Heading2"/>
      </w:pPr>
      <w:r w:rsidRPr="00AF2974">
        <w:t>Accountable Officer</w:t>
      </w:r>
      <w:r w:rsidR="00354A87">
        <w:t>’</w:t>
      </w:r>
      <w:r w:rsidRPr="00AF2974">
        <w:t xml:space="preserve">s declaration </w:t>
      </w:r>
    </w:p>
    <w:p w:rsidR="00251300" w:rsidRPr="00AF2974" w:rsidRDefault="00251300" w:rsidP="00251300">
      <w:r w:rsidRPr="00AF2974">
        <w:t xml:space="preserve">In accordance with the </w:t>
      </w:r>
      <w:r w:rsidRPr="00AF2974">
        <w:rPr>
          <w:i/>
        </w:rPr>
        <w:t>Financial Management Act 1994</w:t>
      </w:r>
      <w:r w:rsidRPr="00AF2974">
        <w:t xml:space="preserve">, I am </w:t>
      </w:r>
      <w:r w:rsidR="00455B8F">
        <w:br/>
      </w:r>
      <w:r w:rsidRPr="00AF2974">
        <w:t xml:space="preserve">pleased to present the report of operations for the Department </w:t>
      </w:r>
      <w:r w:rsidR="00455B8F">
        <w:br/>
      </w:r>
      <w:r w:rsidRPr="00AF2974">
        <w:t xml:space="preserve">of Treasury and Finance </w:t>
      </w:r>
      <w:r w:rsidR="005C498E">
        <w:t>for the year end</w:t>
      </w:r>
      <w:r w:rsidR="00543EDA">
        <w:t>ed</w:t>
      </w:r>
      <w:r w:rsidR="002E69DD">
        <w:t xml:space="preserve"> 30 June 201</w:t>
      </w:r>
      <w:r w:rsidR="00964A21">
        <w:t>4</w:t>
      </w:r>
      <w:r w:rsidRPr="00AF2974">
        <w:t xml:space="preserve">. </w:t>
      </w:r>
    </w:p>
    <w:p w:rsidR="00B028BD" w:rsidRDefault="00B028BD" w:rsidP="00B028BD"/>
    <w:p w:rsidR="009D072B" w:rsidRDefault="009D072B" w:rsidP="00B028BD"/>
    <w:p w:rsidR="00B028BD" w:rsidRDefault="00B028BD" w:rsidP="00B028BD"/>
    <w:p w:rsidR="00932D7A" w:rsidRDefault="00932D7A" w:rsidP="00B028BD"/>
    <w:p w:rsidR="00251300" w:rsidRPr="00AF2974" w:rsidRDefault="00964A21" w:rsidP="00251300">
      <w:pPr>
        <w:rPr>
          <w:b/>
        </w:rPr>
      </w:pPr>
      <w:r>
        <w:rPr>
          <w:b/>
        </w:rPr>
        <w:t>David Martine</w:t>
      </w:r>
      <w:r w:rsidR="00251300" w:rsidRPr="00AF2974">
        <w:rPr>
          <w:b/>
        </w:rPr>
        <w:br/>
        <w:t xml:space="preserve">Secretary </w:t>
      </w:r>
    </w:p>
    <w:p w:rsidR="00E73B6E" w:rsidRPr="00AF2974" w:rsidRDefault="00E73B6E" w:rsidP="00251300">
      <w:pPr>
        <w:rPr>
          <w:b/>
        </w:rPr>
      </w:pPr>
    </w:p>
    <w:p w:rsidR="00251300" w:rsidRPr="00AF2974" w:rsidRDefault="00251300" w:rsidP="005F1E7C">
      <w:pPr>
        <w:sectPr w:rsidR="00251300" w:rsidRPr="00AF2974" w:rsidSect="001A2F94">
          <w:footerReference w:type="even" r:id="rId12"/>
          <w:footerReference w:type="default" r:id="rId13"/>
          <w:type w:val="oddPage"/>
          <w:pgSz w:w="11909" w:h="16834" w:code="9"/>
          <w:pgMar w:top="1728" w:right="1152" w:bottom="1152" w:left="1152" w:header="720" w:footer="288" w:gutter="0"/>
          <w:cols w:space="720"/>
          <w:noEndnote/>
          <w:titlePg/>
        </w:sectPr>
      </w:pPr>
    </w:p>
    <w:p w:rsidR="00251300" w:rsidRPr="00AF2974" w:rsidRDefault="00251300" w:rsidP="00251300">
      <w:pPr>
        <w:pStyle w:val="Heading1"/>
      </w:pPr>
      <w:bookmarkStart w:id="0" w:name="_Toc337034707"/>
      <w:bookmarkStart w:id="1" w:name="_Toc337034816"/>
      <w:bookmarkStart w:id="2" w:name="_Toc399334591"/>
      <w:r w:rsidRPr="00AF2974">
        <w:lastRenderedPageBreak/>
        <w:t>About DTF</w:t>
      </w:r>
      <w:bookmarkEnd w:id="0"/>
      <w:bookmarkEnd w:id="1"/>
      <w:bookmarkEnd w:id="2"/>
    </w:p>
    <w:p w:rsidR="00251300" w:rsidRPr="00AF2974" w:rsidRDefault="00251300" w:rsidP="00251300">
      <w:pPr>
        <w:sectPr w:rsidR="00251300" w:rsidRPr="00AF2974" w:rsidSect="001A2F94">
          <w:footerReference w:type="even" r:id="rId14"/>
          <w:footerReference w:type="default" r:id="rId15"/>
          <w:type w:val="oddPage"/>
          <w:pgSz w:w="11909" w:h="16834" w:code="9"/>
          <w:pgMar w:top="1728" w:right="1152" w:bottom="1152" w:left="1152" w:header="720" w:footer="288" w:gutter="0"/>
          <w:pgNumType w:start="1"/>
          <w:cols w:space="720"/>
          <w:noEndnote/>
        </w:sectPr>
      </w:pPr>
    </w:p>
    <w:p w:rsidR="00B034EC" w:rsidRPr="00B034EC" w:rsidRDefault="002B20C9" w:rsidP="002B20C9">
      <w:r w:rsidRPr="00DD7118">
        <w:rPr>
          <w:b/>
        </w:rPr>
        <w:lastRenderedPageBreak/>
        <w:t>Our vision</w:t>
      </w:r>
      <w:r w:rsidRPr="00DD7118">
        <w:t xml:space="preserve"> is a prosperous future for all Victorians. To</w:t>
      </w:r>
      <w:r w:rsidR="00C108DA">
        <w:t> </w:t>
      </w:r>
      <w:r w:rsidRPr="00DD7118">
        <w:t>fulfil this vision we provide economic and financial policy advice to the Government with the aim of increasing the living standards of all Victorians.</w:t>
      </w:r>
    </w:p>
    <w:p w:rsidR="00E66DC0" w:rsidRPr="00AF2974" w:rsidRDefault="002B20C9" w:rsidP="002B20C9">
      <w:r w:rsidRPr="00DD7118">
        <w:rPr>
          <w:b/>
        </w:rPr>
        <w:t>Our mission</w:t>
      </w:r>
      <w:r w:rsidRPr="00DD7118">
        <w:t xml:space="preserve"> is to provide leadership in economic, financial and resource management. Our role is to ensure that the Government and the State of Victoria benefit from the highest standard of economic, financial and resource management.</w:t>
      </w:r>
    </w:p>
    <w:p w:rsidR="00DA6DFA" w:rsidRPr="00AF2974" w:rsidRDefault="00DA6DFA" w:rsidP="00DA6DFA">
      <w:pPr>
        <w:pStyle w:val="Heading2"/>
      </w:pPr>
      <w:r w:rsidRPr="00AF2974">
        <w:t>DTF</w:t>
      </w:r>
      <w:r w:rsidR="00354A87">
        <w:t>’</w:t>
      </w:r>
      <w:r w:rsidRPr="00AF2974">
        <w:t>s role and objectives</w:t>
      </w:r>
    </w:p>
    <w:p w:rsidR="002B20C9" w:rsidRDefault="002B20C9" w:rsidP="002B20C9">
      <w:r w:rsidRPr="00DD7118">
        <w:t xml:space="preserve">The Department of Treasury and Finance (DTF) </w:t>
      </w:r>
      <w:r w:rsidR="007358C7" w:rsidRPr="007358C7">
        <w:t>provides economic, financial and resource management advice to the Victorian Government, supporting the delivery of its policy platform.</w:t>
      </w:r>
    </w:p>
    <w:p w:rsidR="009E52E1" w:rsidRDefault="002B20C9" w:rsidP="002B20C9">
      <w:r w:rsidRPr="00DD7118">
        <w:t>This includes:</w:t>
      </w:r>
    </w:p>
    <w:p w:rsidR="002B20C9" w:rsidRDefault="002B20C9" w:rsidP="002B20C9">
      <w:pPr>
        <w:pStyle w:val="Bullet"/>
      </w:pPr>
      <w:r>
        <w:t>supporting the Government in responsible budget and financial management;</w:t>
      </w:r>
    </w:p>
    <w:p w:rsidR="002B20C9" w:rsidRDefault="002B20C9" w:rsidP="002B20C9">
      <w:pPr>
        <w:pStyle w:val="Bullet"/>
      </w:pPr>
      <w:r>
        <w:t>delivering innovative and timely policy advice, and influencing government decisions on a range of economic, social and environmental issues;</w:t>
      </w:r>
    </w:p>
    <w:p w:rsidR="002B20C9" w:rsidRDefault="002B20C9" w:rsidP="002B20C9">
      <w:pPr>
        <w:pStyle w:val="Bullet"/>
      </w:pPr>
      <w:r>
        <w:t>providing strategic leadership across the public sector on economic and financial sector reform;</w:t>
      </w:r>
    </w:p>
    <w:p w:rsidR="002B20C9" w:rsidRDefault="002B20C9" w:rsidP="002B20C9">
      <w:pPr>
        <w:pStyle w:val="Bullet"/>
      </w:pPr>
      <w:r>
        <w:t>assisting the Government with the implementation of major infrastructure projects and frameworks; and</w:t>
      </w:r>
    </w:p>
    <w:p w:rsidR="002B20C9" w:rsidRDefault="002B20C9" w:rsidP="002B20C9">
      <w:pPr>
        <w:pStyle w:val="Bullet"/>
      </w:pPr>
      <w:r>
        <w:t xml:space="preserve">contributing to decisions made by the Government on major contractual arrangements across the State. </w:t>
      </w:r>
    </w:p>
    <w:p w:rsidR="002B20C9" w:rsidRDefault="002B20C9" w:rsidP="002B20C9">
      <w:r>
        <w:br w:type="column"/>
      </w:r>
      <w:r>
        <w:lastRenderedPageBreak/>
        <w:t>DTF</w:t>
      </w:r>
      <w:r w:rsidR="00354A87">
        <w:t>’</w:t>
      </w:r>
      <w:r>
        <w:t>s objectives</w:t>
      </w:r>
      <w:r w:rsidR="00014D50">
        <w:t xml:space="preserve"> are to</w:t>
      </w:r>
      <w:r>
        <w:t>:</w:t>
      </w:r>
    </w:p>
    <w:p w:rsidR="002B20C9" w:rsidRDefault="002B20C9" w:rsidP="002B20C9">
      <w:pPr>
        <w:pStyle w:val="Bullet"/>
      </w:pPr>
      <w:r>
        <w:t>sound</w:t>
      </w:r>
      <w:r w:rsidR="00014D50">
        <w:t>ly</w:t>
      </w:r>
      <w:r>
        <w:t xml:space="preserve"> manage Victoria</w:t>
      </w:r>
      <w:r w:rsidR="00014D50">
        <w:t>n Government finances</w:t>
      </w:r>
      <w:r>
        <w:t xml:space="preserve">; </w:t>
      </w:r>
    </w:p>
    <w:p w:rsidR="002B20C9" w:rsidRDefault="002B20C9" w:rsidP="002B20C9">
      <w:pPr>
        <w:pStyle w:val="Bullet"/>
      </w:pPr>
      <w:r>
        <w:t>guide Government actions to increase Victoria</w:t>
      </w:r>
      <w:r w:rsidR="00354A87">
        <w:t>’</w:t>
      </w:r>
      <w:r>
        <w:t xml:space="preserve">s productivity and competitiveness; </w:t>
      </w:r>
    </w:p>
    <w:p w:rsidR="002B20C9" w:rsidRDefault="00CB3A90" w:rsidP="002B20C9">
      <w:pPr>
        <w:pStyle w:val="Bullet"/>
      </w:pPr>
      <w:r>
        <w:t>improve</w:t>
      </w:r>
      <w:r w:rsidR="002B20C9">
        <w:t xml:space="preserve"> public sector asset management and the delivery of infrastructure; </w:t>
      </w:r>
    </w:p>
    <w:p w:rsidR="002B20C9" w:rsidRDefault="002B20C9" w:rsidP="002B20C9">
      <w:pPr>
        <w:pStyle w:val="Bullet"/>
      </w:pPr>
      <w:r>
        <w:t>deliver efficient whole of government common services to the Victorian public sector; and</w:t>
      </w:r>
    </w:p>
    <w:p w:rsidR="002B20C9" w:rsidRDefault="002B20C9" w:rsidP="002B20C9">
      <w:pPr>
        <w:pStyle w:val="Bullet"/>
      </w:pPr>
      <w:r>
        <w:t>ensure DTF and its people have the capability to serve Government.</w:t>
      </w:r>
    </w:p>
    <w:p w:rsidR="002B20C9" w:rsidRDefault="002B20C9" w:rsidP="002B20C9">
      <w:r>
        <w:t>We proactive</w:t>
      </w:r>
      <w:r w:rsidR="00CB3A90">
        <w:t xml:space="preserve">ly look to </w:t>
      </w:r>
      <w:r>
        <w:t xml:space="preserve">improve the services we deliver, and the way in which they are </w:t>
      </w:r>
      <w:r w:rsidR="007358C7" w:rsidRPr="007358C7">
        <w:t xml:space="preserve">delivered to ensure </w:t>
      </w:r>
      <w:r w:rsidR="00DA5EBA">
        <w:t xml:space="preserve">that </w:t>
      </w:r>
      <w:r w:rsidR="007358C7" w:rsidRPr="007358C7">
        <w:t>we are:</w:t>
      </w:r>
    </w:p>
    <w:p w:rsidR="002B20C9" w:rsidRDefault="002B20C9" w:rsidP="002B20C9">
      <w:pPr>
        <w:pStyle w:val="Bullet"/>
      </w:pPr>
      <w:r>
        <w:t>fiscally responsible;</w:t>
      </w:r>
    </w:p>
    <w:p w:rsidR="002B20C9" w:rsidRDefault="002B20C9" w:rsidP="002B20C9">
      <w:pPr>
        <w:pStyle w:val="Bullet"/>
      </w:pPr>
      <w:r>
        <w:t>market focused; and</w:t>
      </w:r>
    </w:p>
    <w:p w:rsidR="002B20C9" w:rsidRDefault="002B20C9" w:rsidP="002B20C9">
      <w:pPr>
        <w:pStyle w:val="Bullet"/>
      </w:pPr>
      <w:r>
        <w:t>reform oriented.</w:t>
      </w:r>
    </w:p>
    <w:p w:rsidR="00251300" w:rsidRPr="009E52E1" w:rsidRDefault="00251300" w:rsidP="009E52E1">
      <w:pPr>
        <w:pStyle w:val="Heading2"/>
      </w:pPr>
      <w:r w:rsidRPr="00AF2974">
        <w:br w:type="column"/>
      </w:r>
      <w:r w:rsidRPr="00AF2974">
        <w:lastRenderedPageBreak/>
        <w:t>Our Ministers</w:t>
      </w:r>
    </w:p>
    <w:p w:rsidR="005B0181" w:rsidRDefault="005B0181" w:rsidP="005B0181">
      <w:pPr>
        <w:pStyle w:val="Heading3"/>
      </w:pPr>
      <w:r w:rsidRPr="00AF2974">
        <w:t xml:space="preserve">Treasurer – </w:t>
      </w:r>
      <w:r w:rsidR="002E69DD">
        <w:t>Michael O</w:t>
      </w:r>
      <w:r w:rsidR="00354A87">
        <w:t>’</w:t>
      </w:r>
      <w:r w:rsidR="002E69DD">
        <w:t xml:space="preserve">Brien </w:t>
      </w:r>
      <w:r w:rsidRPr="00AF2974">
        <w:t>MP</w:t>
      </w:r>
    </w:p>
    <w:p w:rsidR="001B611E" w:rsidRDefault="001B611E" w:rsidP="001B611E">
      <w:r>
        <w:t>The Honourable Michael O</w:t>
      </w:r>
      <w:r w:rsidR="00354A87">
        <w:t>’</w:t>
      </w:r>
      <w:r>
        <w:t>Brien MP commenced as Treasurer of Victoria in March 2013.</w:t>
      </w:r>
    </w:p>
    <w:p w:rsidR="001B611E" w:rsidRDefault="001B611E" w:rsidP="001B611E">
      <w:r>
        <w:t>The Treasurer</w:t>
      </w:r>
      <w:r w:rsidR="00354A87">
        <w:t>’</w:t>
      </w:r>
      <w:r>
        <w:t>s primary responsibilities are:</w:t>
      </w:r>
    </w:p>
    <w:p w:rsidR="001B611E" w:rsidRDefault="001B611E" w:rsidP="001B611E">
      <w:pPr>
        <w:pStyle w:val="Bullet"/>
      </w:pPr>
      <w:r>
        <w:t xml:space="preserve">preparing and delivering the annual state budget; </w:t>
      </w:r>
    </w:p>
    <w:p w:rsidR="001B611E" w:rsidRDefault="001B611E" w:rsidP="001B611E">
      <w:pPr>
        <w:pStyle w:val="Bullet"/>
      </w:pPr>
      <w:r>
        <w:t>revenue collection for the State of Victoria, including stamp duty, payroll tax</w:t>
      </w:r>
      <w:r w:rsidR="000D1A0C">
        <w:t xml:space="preserve"> and land tax</w:t>
      </w:r>
      <w:r>
        <w:t xml:space="preserve">; </w:t>
      </w:r>
    </w:p>
    <w:p w:rsidR="001B611E" w:rsidRDefault="001B611E" w:rsidP="001B611E">
      <w:pPr>
        <w:pStyle w:val="Bullet"/>
      </w:pPr>
      <w:r>
        <w:t>borrowing, investment and financial arrangements to hedge, protect and manage the State</w:t>
      </w:r>
      <w:r w:rsidR="00354A87">
        <w:t>’</w:t>
      </w:r>
      <w:r>
        <w:t xml:space="preserve">s financial interests; </w:t>
      </w:r>
    </w:p>
    <w:p w:rsidR="001B611E" w:rsidRDefault="001B611E" w:rsidP="001B611E">
      <w:pPr>
        <w:pStyle w:val="Bullet"/>
      </w:pPr>
      <w:r>
        <w:t xml:space="preserve">promoting economic growth across the State of Victoria; </w:t>
      </w:r>
    </w:p>
    <w:p w:rsidR="001B611E" w:rsidRDefault="001B611E" w:rsidP="001B611E">
      <w:pPr>
        <w:pStyle w:val="Bullet"/>
      </w:pPr>
      <w:r>
        <w:t xml:space="preserve">overseeing the planning and delivery of major infrastructure projects undertaken across government; and </w:t>
      </w:r>
    </w:p>
    <w:p w:rsidR="00CB3985" w:rsidRDefault="001B611E" w:rsidP="001B611E">
      <w:pPr>
        <w:pStyle w:val="Bullet"/>
      </w:pPr>
      <w:r>
        <w:t>providing investment and fund management services to the State and its statutory authorities.</w:t>
      </w:r>
    </w:p>
    <w:p w:rsidR="009C548F" w:rsidRDefault="009C548F" w:rsidP="009C548F">
      <w:pPr>
        <w:pStyle w:val="Bullet"/>
        <w:numPr>
          <w:ilvl w:val="0"/>
          <w:numId w:val="0"/>
        </w:numPr>
        <w:ind w:left="360" w:hanging="360"/>
      </w:pPr>
    </w:p>
    <w:p w:rsidR="00E4293C" w:rsidRDefault="00E4293C" w:rsidP="009C548F">
      <w:pPr>
        <w:pStyle w:val="Bullet"/>
        <w:numPr>
          <w:ilvl w:val="0"/>
          <w:numId w:val="0"/>
        </w:numPr>
        <w:ind w:left="360" w:hanging="360"/>
      </w:pPr>
    </w:p>
    <w:p w:rsidR="00E4293C" w:rsidRDefault="00E4293C" w:rsidP="00E4293C">
      <w:pPr>
        <w:pStyle w:val="Heading3"/>
      </w:pPr>
      <w:r w:rsidRPr="00AF2974">
        <w:t xml:space="preserve">Minister for Finance </w:t>
      </w:r>
      <w:r>
        <w:t xml:space="preserve">and Minister for Industrial Relations </w:t>
      </w:r>
      <w:r w:rsidRPr="00AF2974">
        <w:t>– Robert Clark MP</w:t>
      </w:r>
    </w:p>
    <w:p w:rsidR="00E4293C" w:rsidRDefault="00E4293C" w:rsidP="00E4293C">
      <w:r w:rsidRPr="00935FDB">
        <w:t>The Honourable Robert Clark MP is the Minister for Finance and is responsible for:</w:t>
      </w:r>
    </w:p>
    <w:p w:rsidR="00E4293C" w:rsidRDefault="00E4293C" w:rsidP="00E4293C">
      <w:pPr>
        <w:pStyle w:val="Bullet"/>
      </w:pPr>
      <w:r>
        <w:t>the State’s financial reporting and accountability framework;</w:t>
      </w:r>
    </w:p>
    <w:p w:rsidR="00E4293C" w:rsidRDefault="00E4293C" w:rsidP="00E4293C">
      <w:pPr>
        <w:pStyle w:val="Bullet"/>
      </w:pPr>
      <w:r>
        <w:t>the Victorian Government Risk Management Framework;</w:t>
      </w:r>
    </w:p>
    <w:p w:rsidR="00E4293C" w:rsidRDefault="00E4293C" w:rsidP="00E4293C">
      <w:pPr>
        <w:pStyle w:val="Bullet"/>
      </w:pPr>
      <w:r>
        <w:t xml:space="preserve">the </w:t>
      </w:r>
      <w:r w:rsidRPr="00742137">
        <w:rPr>
          <w:i/>
        </w:rPr>
        <w:t>Implementation Guidelines to the Victorian Code of Practice for the Building and Construction Industry</w:t>
      </w:r>
      <w:r>
        <w:t>;</w:t>
      </w:r>
    </w:p>
    <w:p w:rsidR="00E4293C" w:rsidRDefault="00E4293C" w:rsidP="00E4293C">
      <w:pPr>
        <w:pStyle w:val="Bullet"/>
      </w:pPr>
      <w:r>
        <w:t>overseeing the insurance policy for the State (the Victorian Managed Insurance Authority); and</w:t>
      </w:r>
    </w:p>
    <w:p w:rsidR="00E4293C" w:rsidRDefault="00E4293C" w:rsidP="00E4293C">
      <w:pPr>
        <w:pStyle w:val="Bullet"/>
      </w:pPr>
      <w:r>
        <w:t>economic regulation of the State’s essential services.</w:t>
      </w:r>
    </w:p>
    <w:p w:rsidR="00E4293C" w:rsidRDefault="00E4293C" w:rsidP="00E4293C">
      <w:r>
        <w:t>As the Minister for Industrial Relations, he is also responsible for public sector and private sector industrial relations policy.</w:t>
      </w:r>
    </w:p>
    <w:p w:rsidR="00E4293C" w:rsidRDefault="00E4293C" w:rsidP="009C548F">
      <w:pPr>
        <w:pStyle w:val="Bullet"/>
        <w:numPr>
          <w:ilvl w:val="0"/>
          <w:numId w:val="0"/>
        </w:numPr>
        <w:ind w:left="360" w:hanging="360"/>
      </w:pPr>
    </w:p>
    <w:p w:rsidR="005B0181" w:rsidRPr="00AF2974" w:rsidRDefault="005B0181" w:rsidP="005B0181">
      <w:pPr>
        <w:pStyle w:val="Heading3"/>
      </w:pPr>
      <w:r w:rsidRPr="00AF2974">
        <w:br w:type="column"/>
      </w:r>
      <w:r w:rsidRPr="00AF2974">
        <w:lastRenderedPageBreak/>
        <w:t xml:space="preserve">Assistant Treasurer – </w:t>
      </w:r>
      <w:r w:rsidRPr="00AF2974">
        <w:br/>
        <w:t>Gordon Rich</w:t>
      </w:r>
      <w:r w:rsidR="002F651E">
        <w:noBreakHyphen/>
      </w:r>
      <w:r w:rsidRPr="00AF2974">
        <w:t>Phillips MLC</w:t>
      </w:r>
    </w:p>
    <w:p w:rsidR="00F20A66" w:rsidRDefault="006D78CE" w:rsidP="00F20A66">
      <w:r>
        <w:t>The Honourable Gordon Rich</w:t>
      </w:r>
      <w:r w:rsidR="002F651E">
        <w:noBreakHyphen/>
      </w:r>
      <w:r w:rsidR="00F20A66">
        <w:t>Phillips MLC is the Assistant Treasurer and is responsible for:</w:t>
      </w:r>
    </w:p>
    <w:p w:rsidR="00F20A66" w:rsidRDefault="00014D50" w:rsidP="00F20A66">
      <w:pPr>
        <w:pStyle w:val="Bullet"/>
      </w:pPr>
      <w:r>
        <w:t xml:space="preserve">the </w:t>
      </w:r>
      <w:r w:rsidR="00F20A66">
        <w:t>Victorian WorkCover Authority, the statutory body that manages the insurance scheme for workplace accident compensation and rehabilitation;</w:t>
      </w:r>
    </w:p>
    <w:p w:rsidR="00F20A66" w:rsidRDefault="00F20A66" w:rsidP="00F20A66">
      <w:pPr>
        <w:pStyle w:val="Bullet"/>
      </w:pPr>
      <w:r>
        <w:t>occupational health and safety;</w:t>
      </w:r>
    </w:p>
    <w:p w:rsidR="00F20A66" w:rsidRDefault="00C94158" w:rsidP="00F20A66">
      <w:pPr>
        <w:pStyle w:val="Bullet"/>
      </w:pPr>
      <w:r>
        <w:t xml:space="preserve">the </w:t>
      </w:r>
      <w:r w:rsidR="00F20A66">
        <w:t>Accident Compensation Conciliation Service;</w:t>
      </w:r>
    </w:p>
    <w:p w:rsidR="00F20A66" w:rsidRDefault="00F20A66" w:rsidP="00F20A66">
      <w:pPr>
        <w:pStyle w:val="Bullet"/>
      </w:pPr>
      <w:r>
        <w:t xml:space="preserve">the Transport Accident Commission, </w:t>
      </w:r>
      <w:r w:rsidR="009B6438">
        <w:t xml:space="preserve">the statutory body that manages the </w:t>
      </w:r>
      <w:r>
        <w:t>no fault insurance scheme for transport accident compensation and rehabilitation;</w:t>
      </w:r>
    </w:p>
    <w:p w:rsidR="00F20A66" w:rsidRDefault="00F20A66" w:rsidP="00F20A66">
      <w:pPr>
        <w:pStyle w:val="Bullet"/>
      </w:pPr>
      <w:r>
        <w:t xml:space="preserve">the </w:t>
      </w:r>
      <w:r w:rsidR="007358C7">
        <w:t xml:space="preserve">Victorian </w:t>
      </w:r>
      <w:r>
        <w:t>Government</w:t>
      </w:r>
      <w:r w:rsidR="00354A87">
        <w:t>’</w:t>
      </w:r>
      <w:r>
        <w:t xml:space="preserve">s </w:t>
      </w:r>
      <w:r w:rsidR="007358C7">
        <w:t>data a</w:t>
      </w:r>
      <w:r>
        <w:t>ccess and intellectual property policies;</w:t>
      </w:r>
    </w:p>
    <w:p w:rsidR="00F20A66" w:rsidRDefault="00F20A66" w:rsidP="00F20A66">
      <w:pPr>
        <w:pStyle w:val="Bullet"/>
      </w:pPr>
      <w:r>
        <w:t xml:space="preserve">the </w:t>
      </w:r>
      <w:r w:rsidR="007358C7">
        <w:t xml:space="preserve">Victorian </w:t>
      </w:r>
      <w:r>
        <w:t>Government</w:t>
      </w:r>
      <w:r w:rsidR="00354A87">
        <w:t>’</w:t>
      </w:r>
      <w:r>
        <w:t>s motor vehicle fleet;</w:t>
      </w:r>
    </w:p>
    <w:p w:rsidR="00F20A66" w:rsidRDefault="00F20A66" w:rsidP="00F20A66">
      <w:pPr>
        <w:pStyle w:val="Bullet"/>
      </w:pPr>
      <w:r>
        <w:t>whole of Victorian Government purchasing and procurement arrangements including oversight of the Victorian Government Purchasing Board;</w:t>
      </w:r>
    </w:p>
    <w:p w:rsidR="00F20A66" w:rsidRDefault="0038377A" w:rsidP="00F20A66">
      <w:pPr>
        <w:pStyle w:val="Bullet"/>
      </w:pPr>
      <w:r>
        <w:t>the acquisition, re</w:t>
      </w:r>
      <w:r w:rsidR="00F20A66">
        <w:t xml:space="preserve">use </w:t>
      </w:r>
      <w:r w:rsidR="007358C7">
        <w:t xml:space="preserve">and sale </w:t>
      </w:r>
      <w:r w:rsidR="00F20A66">
        <w:t>of Crown land and property;</w:t>
      </w:r>
    </w:p>
    <w:p w:rsidR="007358C7" w:rsidRDefault="007358C7" w:rsidP="007358C7">
      <w:pPr>
        <w:pStyle w:val="Bullet"/>
      </w:pPr>
      <w:r w:rsidRPr="007358C7">
        <w:t>whole of Vic</w:t>
      </w:r>
      <w:r>
        <w:t xml:space="preserve">torian Government </w:t>
      </w:r>
      <w:r w:rsidRPr="007358C7">
        <w:t xml:space="preserve">land management reform and coordination of </w:t>
      </w:r>
      <w:r>
        <w:t xml:space="preserve">government </w:t>
      </w:r>
      <w:r w:rsidRPr="007358C7">
        <w:t>land sales</w:t>
      </w:r>
      <w:r>
        <w:t>;</w:t>
      </w:r>
    </w:p>
    <w:p w:rsidR="00F20A66" w:rsidRDefault="00F20A66" w:rsidP="007358C7">
      <w:pPr>
        <w:pStyle w:val="Bullet"/>
      </w:pPr>
      <w:r>
        <w:t>whole of Victorian Government accommodation planning and policies</w:t>
      </w:r>
      <w:r w:rsidR="007358C7">
        <w:t xml:space="preserve"> </w:t>
      </w:r>
      <w:r w:rsidR="007358C7" w:rsidRPr="007358C7">
        <w:t>through the Shared Service Provider</w:t>
      </w:r>
      <w:r>
        <w:t>;</w:t>
      </w:r>
    </w:p>
    <w:p w:rsidR="00F20A66" w:rsidRDefault="00F20A66" w:rsidP="00F20A66">
      <w:pPr>
        <w:pStyle w:val="Bullet"/>
      </w:pPr>
      <w:r>
        <w:t xml:space="preserve">overseeing superannuation policy for the State </w:t>
      </w:r>
      <w:r w:rsidR="00C108DA">
        <w:t>and </w:t>
      </w:r>
      <w:r w:rsidR="007358C7">
        <w:t>oversight of</w:t>
      </w:r>
      <w:r>
        <w:t xml:space="preserve"> the Emergency Services Superannuation Scheme; and</w:t>
      </w:r>
    </w:p>
    <w:p w:rsidR="00F20A66" w:rsidRDefault="00F20A66" w:rsidP="00935FDB">
      <w:pPr>
        <w:pStyle w:val="Bullet"/>
      </w:pPr>
      <w:r>
        <w:t>regulating Victoria</w:t>
      </w:r>
      <w:r w:rsidR="00354A87">
        <w:t>’</w:t>
      </w:r>
      <w:r>
        <w:t xml:space="preserve">s </w:t>
      </w:r>
      <w:r w:rsidRPr="00935FDB">
        <w:t>registered</w:t>
      </w:r>
      <w:r>
        <w:t xml:space="preserve"> </w:t>
      </w:r>
      <w:r w:rsidR="007358C7">
        <w:t xml:space="preserve">community </w:t>
      </w:r>
      <w:r>
        <w:t>housing agencies.</w:t>
      </w:r>
    </w:p>
    <w:p w:rsidR="0073023B" w:rsidRDefault="00555590" w:rsidP="00F20A66">
      <w:r>
        <w:t>Minister Rich</w:t>
      </w:r>
      <w:r w:rsidR="002F651E">
        <w:noBreakHyphen/>
      </w:r>
      <w:r w:rsidR="00F20A66">
        <w:t xml:space="preserve">Phillips is also the Minister for Technology and Minister </w:t>
      </w:r>
      <w:r w:rsidR="007358C7">
        <w:t xml:space="preserve">responsible </w:t>
      </w:r>
      <w:r w:rsidR="00F20A66">
        <w:t>for the Aviation Industry.</w:t>
      </w:r>
    </w:p>
    <w:p w:rsidR="0022348A" w:rsidRDefault="0022348A" w:rsidP="00F20A66"/>
    <w:p w:rsidR="005B0181" w:rsidRPr="00AF2974" w:rsidRDefault="005B0181" w:rsidP="005B0181">
      <w:pPr>
        <w:pStyle w:val="Heading3"/>
        <w:sectPr w:rsidR="005B0181" w:rsidRPr="00AF2974" w:rsidSect="00251300">
          <w:footerReference w:type="even" r:id="rId16"/>
          <w:footerReference w:type="default" r:id="rId17"/>
          <w:type w:val="continuous"/>
          <w:pgSz w:w="11909" w:h="16834" w:code="9"/>
          <w:pgMar w:top="1728" w:right="1152" w:bottom="1152" w:left="1152" w:header="720" w:footer="288" w:gutter="0"/>
          <w:cols w:num="2" w:space="720" w:equalWidth="0">
            <w:col w:w="4448" w:space="708"/>
            <w:col w:w="4448"/>
          </w:cols>
          <w:noEndnote/>
        </w:sectPr>
      </w:pPr>
    </w:p>
    <w:p w:rsidR="00251300" w:rsidRPr="00AF2974" w:rsidRDefault="00251300" w:rsidP="00A05E4F">
      <w:pPr>
        <w:pStyle w:val="Heading1a"/>
      </w:pPr>
      <w:r w:rsidRPr="00AF2974">
        <w:lastRenderedPageBreak/>
        <w:br w:type="page"/>
      </w:r>
      <w:r w:rsidR="00CD24FE">
        <w:lastRenderedPageBreak/>
        <w:t>Senior Executive Group</w:t>
      </w:r>
    </w:p>
    <w:p w:rsidR="00251300" w:rsidRPr="00AF2974" w:rsidRDefault="00251300" w:rsidP="00251300">
      <w:pPr>
        <w:sectPr w:rsidR="00251300" w:rsidRPr="00AF2974" w:rsidSect="001A2F94">
          <w:footerReference w:type="even" r:id="rId18"/>
          <w:type w:val="continuous"/>
          <w:pgSz w:w="11909" w:h="16834" w:code="9"/>
          <w:pgMar w:top="1728" w:right="1152" w:bottom="1152" w:left="1152" w:header="720" w:footer="288" w:gutter="0"/>
          <w:cols w:space="720"/>
          <w:noEndnote/>
        </w:sectPr>
      </w:pPr>
    </w:p>
    <w:p w:rsidR="00617995" w:rsidRDefault="00617995" w:rsidP="00617995">
      <w:r>
        <w:lastRenderedPageBreak/>
        <w:t>DTF is managed by the Senior Executive Group (SEG), which comprises the Secretary and Deputy Secretaries. Collectively, SEG has significant public and private sector management experience in the areas of economics, finance, people management and technology.</w:t>
      </w:r>
    </w:p>
    <w:p w:rsidR="00C54064" w:rsidRDefault="00C54064" w:rsidP="00617995"/>
    <w:p w:rsidR="00617995" w:rsidRPr="00193F6B" w:rsidRDefault="00764A58" w:rsidP="00617995">
      <w:pPr>
        <w:pStyle w:val="Heading3"/>
      </w:pPr>
      <w:r w:rsidRPr="00193F6B">
        <w:t>David Martine</w:t>
      </w:r>
    </w:p>
    <w:p w:rsidR="00617995" w:rsidRDefault="00617995" w:rsidP="00617995">
      <w:pPr>
        <w:pStyle w:val="Heading5"/>
      </w:pPr>
      <w:r w:rsidRPr="00193F6B">
        <w:t>Secretary, Department of Treasury and Finance</w:t>
      </w:r>
    </w:p>
    <w:p w:rsidR="003F0958" w:rsidRPr="00193F6B" w:rsidRDefault="00400CFF" w:rsidP="00193F6B">
      <w:r w:rsidRPr="00193F6B">
        <w:t>David leads the Department in its role of providing economic, financial</w:t>
      </w:r>
      <w:r w:rsidR="00DE2305">
        <w:t xml:space="preserve"> and resource management policy </w:t>
      </w:r>
      <w:r w:rsidRPr="00193F6B">
        <w:t xml:space="preserve">advice to the Government. </w:t>
      </w:r>
    </w:p>
    <w:p w:rsidR="00400CFF" w:rsidRPr="00193F6B" w:rsidRDefault="00400CFF" w:rsidP="00193F6B">
      <w:r w:rsidRPr="00193F6B">
        <w:t>David joined DTF as Secretary in February 2014. Prior to this, David held a number of senior roles in the Commonwealth public sector, most recently as Deputy Secretary</w:t>
      </w:r>
      <w:r w:rsidR="00C108DA">
        <w:t>,</w:t>
      </w:r>
      <w:r w:rsidRPr="00193F6B">
        <w:t xml:space="preserve"> Aged Care in the Department of Social Services. He has </w:t>
      </w:r>
      <w:r w:rsidR="002F1E25">
        <w:t>previously</w:t>
      </w:r>
      <w:r w:rsidRPr="00193F6B">
        <w:t xml:space="preserve"> worked for the Commonwealth Treasury and was Deputy Secretary, Budget Group in the Departme</w:t>
      </w:r>
      <w:r w:rsidR="00DC3F77">
        <w:t>nt of Finance and Deregulation from 2010 to 2013.</w:t>
      </w:r>
    </w:p>
    <w:p w:rsidR="00400CFF" w:rsidRPr="00193F6B" w:rsidRDefault="00400CFF" w:rsidP="00193F6B">
      <w:r w:rsidRPr="00193F6B">
        <w:t>David has extensive budget, finance, policy and organisational leadership experience</w:t>
      </w:r>
      <w:r w:rsidR="00C108DA">
        <w:t>, and has been involved in wide</w:t>
      </w:r>
      <w:r w:rsidR="002F651E">
        <w:noBreakHyphen/>
      </w:r>
      <w:r w:rsidRPr="00193F6B">
        <w:t xml:space="preserve">ranging strategic policy </w:t>
      </w:r>
      <w:r w:rsidR="002F1E25">
        <w:t>development</w:t>
      </w:r>
      <w:r w:rsidRPr="00193F6B">
        <w:t>. </w:t>
      </w:r>
    </w:p>
    <w:p w:rsidR="00D64192" w:rsidRDefault="00D64192" w:rsidP="00193F6B">
      <w:r w:rsidRPr="00D64192">
        <w:t>Until October 2013, Grant Hehir was Secretary of the Department. David Webster acted as Secretary from October 2013 until the appointment of David Martine. Melissa Skilbeck also a</w:t>
      </w:r>
      <w:r w:rsidR="00755AC9">
        <w:t>cted as Secretary from December </w:t>
      </w:r>
      <w:r w:rsidRPr="00D64192">
        <w:t>2013 to January 2014.</w:t>
      </w:r>
    </w:p>
    <w:p w:rsidR="00C54064" w:rsidRPr="00193F6B" w:rsidRDefault="00C54064" w:rsidP="00193F6B"/>
    <w:p w:rsidR="007C2F3F" w:rsidRDefault="007C2F3F" w:rsidP="007C2F3F">
      <w:pPr>
        <w:pStyle w:val="Heading3"/>
      </w:pPr>
      <w:r>
        <w:t>Melissa Skilbeck</w:t>
      </w:r>
    </w:p>
    <w:p w:rsidR="007C2F3F" w:rsidRDefault="007C2F3F" w:rsidP="007C2F3F">
      <w:pPr>
        <w:pStyle w:val="Heading5"/>
      </w:pPr>
      <w:r>
        <w:t>Deputy Secretary, Budget and Finance</w:t>
      </w:r>
    </w:p>
    <w:p w:rsidR="00EC3478" w:rsidRDefault="00EC3478" w:rsidP="00EC3478">
      <w:r>
        <w:t>Melissa</w:t>
      </w:r>
      <w:r w:rsidR="00FC0041">
        <w:t xml:space="preserve"> provides</w:t>
      </w:r>
      <w:r w:rsidR="002A2B89">
        <w:t xml:space="preserve"> </w:t>
      </w:r>
      <w:r>
        <w:t>advice on the State</w:t>
      </w:r>
      <w:r w:rsidR="00354A87">
        <w:t>’</w:t>
      </w:r>
      <w:r>
        <w:t>s fiscal resources</w:t>
      </w:r>
      <w:r w:rsidR="008E5A43">
        <w:t>,</w:t>
      </w:r>
      <w:r>
        <w:t xml:space="preserve"> </w:t>
      </w:r>
      <w:r w:rsidR="00E93299">
        <w:t>its</w:t>
      </w:r>
      <w:r w:rsidR="008E5A43">
        <w:t> </w:t>
      </w:r>
      <w:r>
        <w:t>financial management and consolidated reporting, and on workplace relations. She has held this role since August 2012.</w:t>
      </w:r>
    </w:p>
    <w:p w:rsidR="00EC3478" w:rsidRDefault="00EC3478" w:rsidP="00EC3478">
      <w:r>
        <w:t>Melissa re</w:t>
      </w:r>
      <w:r w:rsidR="002F651E">
        <w:noBreakHyphen/>
      </w:r>
      <w:r>
        <w:t>joined the public service in February 2011 to head the Secretariat for the Independent Review of State Finances, supporting the Victorian Government appointed Panel. During 2012, Melissa was the Deputy Secretary, Resource Management Reform.</w:t>
      </w:r>
    </w:p>
    <w:p w:rsidR="00EC3478" w:rsidRDefault="00EC3478" w:rsidP="00EC3478">
      <w:r>
        <w:t xml:space="preserve">Melissa has consulted to Australian governments, regulators and government businesses on public policy and administration as a director of the Allen Consulting Group and a partner in the economics and strategic advisory practice of Deloitte. </w:t>
      </w:r>
    </w:p>
    <w:p w:rsidR="007C2F3F" w:rsidRDefault="00E12401" w:rsidP="007C2F3F">
      <w:pPr>
        <w:pStyle w:val="Heading3"/>
      </w:pPr>
      <w:r>
        <w:br w:type="column"/>
      </w:r>
      <w:r w:rsidR="00764A58">
        <w:lastRenderedPageBreak/>
        <w:t>Michael Brennan</w:t>
      </w:r>
    </w:p>
    <w:p w:rsidR="007C2F3F" w:rsidRDefault="007C2F3F" w:rsidP="007C2F3F">
      <w:pPr>
        <w:pStyle w:val="Heading5"/>
      </w:pPr>
      <w:r>
        <w:t>Deputy Secretary, Economic</w:t>
      </w:r>
    </w:p>
    <w:p w:rsidR="00A17D5C" w:rsidRDefault="00A17D5C" w:rsidP="00A17D5C">
      <w:r>
        <w:t>Michael is responsible for the provision of high level policy advice and economic analysis to the Government on taxation, economic, social, environmental and regulatory issues. Michael joined DTF in January 2014 with extensive economic experience. Michael has recently worked as a senior advisor in Commonwealth and Victorian governmen</w:t>
      </w:r>
      <w:r w:rsidR="00C108DA">
        <w:t>ts and as an Associate Director </w:t>
      </w:r>
      <w:r>
        <w:t xml:space="preserve">of the Economics and Policy practice of </w:t>
      </w:r>
      <w:r w:rsidR="00CB3A90" w:rsidRPr="00CB3A90">
        <w:t>PricewaterhouseCoopers</w:t>
      </w:r>
      <w:r>
        <w:t>.</w:t>
      </w:r>
    </w:p>
    <w:p w:rsidR="00E42AB5" w:rsidRDefault="00E42AB5" w:rsidP="00A17D5C">
      <w:r w:rsidRPr="00E42AB5">
        <w:t xml:space="preserve">From May to December 2013, Mark Johnstone acted as Deputy Secretary, Economic, with Michael </w:t>
      </w:r>
      <w:r w:rsidR="00C62297">
        <w:t>commencing</w:t>
      </w:r>
      <w:r w:rsidRPr="00E42AB5">
        <w:t xml:space="preserve"> in the role in January 2014.</w:t>
      </w:r>
    </w:p>
    <w:p w:rsidR="00C54064" w:rsidRDefault="00C54064" w:rsidP="00A17D5C"/>
    <w:p w:rsidR="007C2F3F" w:rsidRDefault="007C2F3F" w:rsidP="007C2F3F">
      <w:pPr>
        <w:pStyle w:val="Heading3"/>
      </w:pPr>
      <w:r>
        <w:t>David Webster</w:t>
      </w:r>
    </w:p>
    <w:p w:rsidR="007C2F3F" w:rsidRDefault="007C2F3F" w:rsidP="007C2F3F">
      <w:pPr>
        <w:pStyle w:val="Heading5"/>
      </w:pPr>
      <w:r>
        <w:t>Deputy Secretary, Commercial</w:t>
      </w:r>
    </w:p>
    <w:p w:rsidR="006F437A" w:rsidRDefault="006F437A" w:rsidP="006F437A">
      <w:r>
        <w:t>David is responsible for providing high level commercial, financial and risk management advice to the Government including a focus on major infrastructure and the State</w:t>
      </w:r>
      <w:r w:rsidR="00354A87">
        <w:t>’</w:t>
      </w:r>
      <w:r>
        <w:t>s balance sheet.</w:t>
      </w:r>
    </w:p>
    <w:p w:rsidR="006F437A" w:rsidRDefault="006F437A" w:rsidP="006F437A">
      <w:r>
        <w:t>David commenced as Deputy Secretary in November 2011 and has more than 20 years</w:t>
      </w:r>
      <w:r w:rsidR="00DE2305">
        <w:t>’</w:t>
      </w:r>
      <w:r>
        <w:t xml:space="preserve"> extensive international corporate and commercial senior management experience specialising in economic infrastructure and public private partnerships as a fund manager, equity investor, financial adviser and lender.</w:t>
      </w:r>
    </w:p>
    <w:p w:rsidR="006B1C34" w:rsidRDefault="006F437A" w:rsidP="006F437A">
      <w:r>
        <w:t>Prior to joining DTF, David worked for RBS Funds Management in Sydney as Executive Director and Chairman. Previously, David was Investment Director at EISER Global Infrastructure Fund in London and Head of Infrastructure Advisory at RBS London.</w:t>
      </w:r>
      <w:r w:rsidR="00193F6B">
        <w:t xml:space="preserve"> </w:t>
      </w:r>
    </w:p>
    <w:p w:rsidR="00193F6B" w:rsidRDefault="003F0958" w:rsidP="006F437A">
      <w:r>
        <w:t>From November 2013 until February 2014, Joe Monforte was Acting Deputy Secretary, Commercial.</w:t>
      </w:r>
    </w:p>
    <w:p w:rsidR="007C2F3F" w:rsidRDefault="00C54064" w:rsidP="007C2F3F">
      <w:pPr>
        <w:pStyle w:val="Heading3"/>
      </w:pPr>
      <w:r>
        <w:br w:type="column"/>
      </w:r>
      <w:r w:rsidR="00400CFF">
        <w:lastRenderedPageBreak/>
        <w:t>Gayle Porthouse</w:t>
      </w:r>
    </w:p>
    <w:p w:rsidR="007C2F3F" w:rsidRDefault="007C2F3F" w:rsidP="007C2F3F">
      <w:pPr>
        <w:pStyle w:val="Heading5"/>
      </w:pPr>
      <w:r>
        <w:t>Deputy Secretary, Market Engagement and Corporate</w:t>
      </w:r>
    </w:p>
    <w:p w:rsidR="00B0272B" w:rsidRDefault="00B0272B" w:rsidP="00B0272B">
      <w:r>
        <w:t xml:space="preserve">Gayle is responsible for the efficient delivery of financial, </w:t>
      </w:r>
      <w:r w:rsidR="00DC3F77">
        <w:t xml:space="preserve">people, </w:t>
      </w:r>
      <w:r>
        <w:t>information, legal, planning, procurement and technology services to DTF, which supports the Department to achieve its objectives and capacity to serve government.</w:t>
      </w:r>
    </w:p>
    <w:p w:rsidR="00B0272B" w:rsidRDefault="00B0272B" w:rsidP="00B0272B">
      <w:r>
        <w:t xml:space="preserve">She is also responsible for the management of whole of Victorian Government services provided to departments and agencies, including the development of policies and initiatives to achieve continuous improvement in facilities and real estate management, procurement and strategic sourcing. </w:t>
      </w:r>
    </w:p>
    <w:p w:rsidR="003F0958" w:rsidRDefault="00B0272B" w:rsidP="00B0272B">
      <w:r>
        <w:t>Gayle previously worked at the Department of Premier and Cabinet as Executive Director, Governance and Operations group and has more than 30 years</w:t>
      </w:r>
      <w:r w:rsidR="00354A87">
        <w:t>’</w:t>
      </w:r>
      <w:r>
        <w:t xml:space="preserve"> experience in the public service.</w:t>
      </w:r>
    </w:p>
    <w:p w:rsidR="00060A50" w:rsidRDefault="00F6481A" w:rsidP="000414F8">
      <w:r>
        <w:t>During 2013</w:t>
      </w:r>
      <w:r w:rsidR="002F651E">
        <w:noBreakHyphen/>
      </w:r>
      <w:r>
        <w:t xml:space="preserve">14, </w:t>
      </w:r>
      <w:r w:rsidR="003F0958">
        <w:t xml:space="preserve">Adam Todhunter </w:t>
      </w:r>
      <w:r w:rsidR="00E83BCD">
        <w:t xml:space="preserve">was </w:t>
      </w:r>
      <w:r w:rsidR="00193F6B">
        <w:t xml:space="preserve">Deputy Secretary </w:t>
      </w:r>
      <w:r w:rsidR="00F457A0">
        <w:t>until November </w:t>
      </w:r>
      <w:r w:rsidR="00E83BCD">
        <w:t xml:space="preserve">2013, with Shaun Condron acting in the position until May 2014. During this </w:t>
      </w:r>
      <w:r>
        <w:t>period</w:t>
      </w:r>
      <w:r w:rsidR="00E83BCD">
        <w:t xml:space="preserve">, Laurinda Gardner was Deputy Secretary of the Organisational Reform </w:t>
      </w:r>
      <w:r w:rsidR="00C54064">
        <w:t>project. Laurinda</w:t>
      </w:r>
      <w:r w:rsidR="007D7399">
        <w:t xml:space="preserve"> left the Department in September 2013 following the conclusion of the project. </w:t>
      </w:r>
      <w:r w:rsidR="003F0958">
        <w:t xml:space="preserve">Ted Lipiarski </w:t>
      </w:r>
      <w:r w:rsidR="00193F6B">
        <w:t xml:space="preserve">was Acting Deputy Secretary </w:t>
      </w:r>
      <w:r w:rsidR="00F457A0">
        <w:t>from May </w:t>
      </w:r>
      <w:r w:rsidR="00060A50">
        <w:t xml:space="preserve">2014, with Gayle Porthouse </w:t>
      </w:r>
      <w:r w:rsidR="00DC3F77">
        <w:t>appointed</w:t>
      </w:r>
      <w:r w:rsidR="00060A50">
        <w:t xml:space="preserve"> as Deputy Secretary in July 2014.</w:t>
      </w:r>
    </w:p>
    <w:p w:rsidR="00CD24FE" w:rsidRDefault="00F457A0" w:rsidP="005F1E7C">
      <w:r>
        <w:br w:type="column"/>
      </w:r>
    </w:p>
    <w:p w:rsidR="00251300" w:rsidRDefault="00251300" w:rsidP="005F1E7C"/>
    <w:p w:rsidR="005A76B6" w:rsidRPr="00AF2974" w:rsidRDefault="005A76B6" w:rsidP="005F1E7C">
      <w:pPr>
        <w:sectPr w:rsidR="005A76B6" w:rsidRPr="00AF2974" w:rsidSect="001A2F94">
          <w:type w:val="continuous"/>
          <w:pgSz w:w="11909" w:h="16834" w:code="9"/>
          <w:pgMar w:top="1728" w:right="1152" w:bottom="1152" w:left="1152" w:header="720" w:footer="288" w:gutter="0"/>
          <w:cols w:num="2" w:space="720" w:equalWidth="0">
            <w:col w:w="4448" w:space="708"/>
            <w:col w:w="4448"/>
          </w:cols>
          <w:noEndnote/>
        </w:sectPr>
      </w:pPr>
    </w:p>
    <w:p w:rsidR="00251300" w:rsidRDefault="00251300" w:rsidP="00226878">
      <w:pPr>
        <w:pStyle w:val="Heading4"/>
        <w:spacing w:after="240"/>
      </w:pPr>
      <w:r w:rsidRPr="00AF2974">
        <w:lastRenderedPageBreak/>
        <w:t>Orga</w:t>
      </w:r>
      <w:r w:rsidR="005C498E">
        <w:t xml:space="preserve">nisational </w:t>
      </w:r>
      <w:r w:rsidR="002D217A">
        <w:t>c</w:t>
      </w:r>
      <w:r w:rsidR="003974E6">
        <w:t>hart</w:t>
      </w:r>
      <w:r w:rsidR="005C498E">
        <w:t xml:space="preserve">, </w:t>
      </w:r>
      <w:r w:rsidR="00226878">
        <w:t>June</w:t>
      </w:r>
      <w:r w:rsidR="00305893" w:rsidRPr="00F356FC">
        <w:t xml:space="preserve"> </w:t>
      </w:r>
      <w:r w:rsidR="005C498E" w:rsidRPr="00F356FC">
        <w:t>201</w:t>
      </w:r>
      <w:r w:rsidR="002054C5">
        <w:t>4</w:t>
      </w:r>
    </w:p>
    <w:p w:rsidR="00E7162E" w:rsidRDefault="00E42AB5" w:rsidP="00E7162E">
      <w:r>
        <w:object w:dxaOrig="8965" w:dyaOrig="1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663.55pt" o:ole="">
            <v:imagedata r:id="rId19" o:title=""/>
          </v:shape>
          <o:OLEObject Type="Embed" ProgID="Visio.Drawing.11" ShapeID="_x0000_i1025" DrawAspect="Content" ObjectID="_1474810720" r:id="rId20"/>
        </w:object>
      </w:r>
    </w:p>
    <w:p w:rsidR="00251300" w:rsidRPr="00AF2974" w:rsidRDefault="00251300" w:rsidP="005F1E7C">
      <w:pPr>
        <w:sectPr w:rsidR="00251300" w:rsidRPr="00AF2974" w:rsidSect="001A2F94">
          <w:type w:val="continuous"/>
          <w:pgSz w:w="11909" w:h="16834" w:code="9"/>
          <w:pgMar w:top="1728" w:right="1152" w:bottom="1152" w:left="1152" w:header="720" w:footer="288" w:gutter="0"/>
          <w:cols w:space="720"/>
          <w:noEndnote/>
        </w:sectPr>
      </w:pPr>
    </w:p>
    <w:p w:rsidR="00251300" w:rsidRPr="00AF2974" w:rsidRDefault="00251300" w:rsidP="00A05E4F">
      <w:pPr>
        <w:pStyle w:val="Heading1a"/>
      </w:pPr>
      <w:r w:rsidRPr="00AF2974">
        <w:lastRenderedPageBreak/>
        <w:br w:type="page"/>
      </w:r>
      <w:r w:rsidRPr="00AF2974">
        <w:lastRenderedPageBreak/>
        <w:t xml:space="preserve">Functions and </w:t>
      </w:r>
      <w:r w:rsidR="005077D7" w:rsidRPr="00AF2974">
        <w:t>services</w:t>
      </w:r>
    </w:p>
    <w:p w:rsidR="00251300" w:rsidRPr="00AF2974" w:rsidRDefault="00251300" w:rsidP="00251300">
      <w:pPr>
        <w:sectPr w:rsidR="00251300" w:rsidRPr="00AF2974" w:rsidSect="001A2F94">
          <w:type w:val="continuous"/>
          <w:pgSz w:w="11909" w:h="16834" w:code="9"/>
          <w:pgMar w:top="1728" w:right="1152" w:bottom="1152" w:left="1152" w:header="720" w:footer="288" w:gutter="0"/>
          <w:cols w:space="720"/>
          <w:noEndnote/>
        </w:sectPr>
      </w:pPr>
    </w:p>
    <w:p w:rsidR="00531DAD" w:rsidRDefault="001E5A27" w:rsidP="00531DAD">
      <w:r w:rsidRPr="001E5A27">
        <w:lastRenderedPageBreak/>
        <w:t xml:space="preserve">The Office of the Secretary and the 19 groups </w:t>
      </w:r>
      <w:r w:rsidR="007F31F2">
        <w:t xml:space="preserve">listed </w:t>
      </w:r>
      <w:r w:rsidRPr="001E5A27">
        <w:t xml:space="preserve">below carried out the functions </w:t>
      </w:r>
      <w:r>
        <w:t>and services of DTF during 2013</w:t>
      </w:r>
      <w:r w:rsidR="002F651E">
        <w:noBreakHyphen/>
      </w:r>
      <w:r w:rsidRPr="001E5A27">
        <w:t>14.</w:t>
      </w:r>
    </w:p>
    <w:p w:rsidR="00531DAD" w:rsidRDefault="00531DAD" w:rsidP="00531DAD">
      <w:pPr>
        <w:pStyle w:val="Heading2"/>
      </w:pPr>
      <w:r>
        <w:t>Office of the Secretary</w:t>
      </w:r>
    </w:p>
    <w:p w:rsidR="00531DAD" w:rsidRDefault="00A17D5C" w:rsidP="00531DAD">
      <w:r>
        <w:t>The Office of the Secretary supports the Secretary of the Department.</w:t>
      </w:r>
    </w:p>
    <w:p w:rsidR="008C0659" w:rsidRDefault="008C0659" w:rsidP="008C0659">
      <w:pPr>
        <w:pStyle w:val="Heading3"/>
      </w:pPr>
      <w:r>
        <w:t>Economic Policy</w:t>
      </w:r>
    </w:p>
    <w:p w:rsidR="008C0659" w:rsidRDefault="0029319C" w:rsidP="008C0659">
      <w:r>
        <w:t xml:space="preserve">Advises </w:t>
      </w:r>
      <w:r w:rsidR="008C0659">
        <w:t>on economic strategy, market design, competition, regulation reform and resources and environment policies to improve Victoria’s economic prosperity and competitiveness.</w:t>
      </w:r>
    </w:p>
    <w:p w:rsidR="008C0659" w:rsidRDefault="008C0659" w:rsidP="008C0659">
      <w:pPr>
        <w:pStyle w:val="Heading3"/>
      </w:pPr>
      <w:r>
        <w:t>Social Policy</w:t>
      </w:r>
    </w:p>
    <w:p w:rsidR="008C0659" w:rsidRDefault="008C0659" w:rsidP="008C0659">
      <w:r>
        <w:t>Provides analysis and policy advice to the Treasurer and Minister of Finance on education and training, health, housing and planning, labour force participation, transport, insurance, whole of government OHS matters and risk.</w:t>
      </w:r>
    </w:p>
    <w:p w:rsidR="008C0659" w:rsidRDefault="008C0659" w:rsidP="008C0659">
      <w:pPr>
        <w:pStyle w:val="Heading3"/>
      </w:pPr>
      <w:r>
        <w:t>Cost Control and Efficiency</w:t>
      </w:r>
    </w:p>
    <w:p w:rsidR="008C0659" w:rsidRDefault="008C0659" w:rsidP="008C0659">
      <w:r>
        <w:t>Draws on private sector insights into cost control and operational efficiency, supporting government’s role as the purchaser of outputs. Provides focused and specialised in</w:t>
      </w:r>
      <w:r w:rsidR="002F651E">
        <w:noBreakHyphen/>
      </w:r>
      <w:r>
        <w:t>house advice on government entities to generate ongoing efficiencies in their operations; and examines whether internal services can be more efficiently provided by the public sector or made more contestable.</w:t>
      </w:r>
    </w:p>
    <w:p w:rsidR="008C0659" w:rsidRDefault="008C0659" w:rsidP="008C0659">
      <w:pPr>
        <w:pStyle w:val="Heading3"/>
      </w:pPr>
      <w:r>
        <w:t>Macroeconomic and Revenue Forecasting</w:t>
      </w:r>
    </w:p>
    <w:p w:rsidR="008C0659" w:rsidRDefault="008C0659" w:rsidP="008C0659">
      <w:r w:rsidRPr="003733E9">
        <w:t>Monitors and provides forecasts of key macroeconomic indicators and revenue lines, undertakes quantitative analysis and reviews economic modelling as required.</w:t>
      </w:r>
    </w:p>
    <w:p w:rsidR="008C0659" w:rsidRDefault="008C0659" w:rsidP="008C0659">
      <w:pPr>
        <w:pStyle w:val="Heading3"/>
      </w:pPr>
      <w:r>
        <w:t>Tax and Intergovernmental Relations</w:t>
      </w:r>
    </w:p>
    <w:p w:rsidR="008C0659" w:rsidRDefault="008C0659" w:rsidP="008C0659">
      <w:r>
        <w:t>Provides analysis and advice to government on tax and revenue policy and intergovernmental financial relations.</w:t>
      </w:r>
    </w:p>
    <w:p w:rsidR="008C0659" w:rsidRDefault="008C0659" w:rsidP="008C0659">
      <w:pPr>
        <w:pStyle w:val="Heading3"/>
      </w:pPr>
      <w:r>
        <w:t>Gambling Policy and Litigation</w:t>
      </w:r>
    </w:p>
    <w:p w:rsidR="008C0659" w:rsidRDefault="0029319C" w:rsidP="008C0659">
      <w:r>
        <w:t xml:space="preserve">Advises </w:t>
      </w:r>
      <w:r w:rsidR="008C0659" w:rsidRPr="009128DD">
        <w:t>on</w:t>
      </w:r>
      <w:r w:rsidR="008C0659" w:rsidRPr="00A11C77">
        <w:t xml:space="preserve"> gambling policy and manages the State</w:t>
      </w:r>
      <w:r w:rsidR="008C0659">
        <w:t>’</w:t>
      </w:r>
      <w:r w:rsidR="008C0659" w:rsidRPr="00A11C77">
        <w:t>s litigation in response to claims from previous gaming operators.</w:t>
      </w:r>
    </w:p>
    <w:p w:rsidR="008C0659" w:rsidRDefault="008C0659" w:rsidP="008C0659">
      <w:pPr>
        <w:pStyle w:val="Heading3"/>
      </w:pPr>
      <w:r>
        <w:t>Victorian Competition and Efficiency Commission</w:t>
      </w:r>
    </w:p>
    <w:p w:rsidR="008C0659" w:rsidRDefault="008C0659" w:rsidP="008C0659">
      <w:r>
        <w:t>Secretariat function for the Victorian Competition and Efficiency Commission (VCEC). The VCEC is the Government’s advisory body on business regulation reform and opportunities for improving Victoria’s competitive position.</w:t>
      </w:r>
    </w:p>
    <w:p w:rsidR="008C0659" w:rsidRDefault="008C0659" w:rsidP="008C0659">
      <w:pPr>
        <w:pStyle w:val="Heading3"/>
      </w:pPr>
      <w:r>
        <w:lastRenderedPageBreak/>
        <w:t>Finance and Technology Services</w:t>
      </w:r>
    </w:p>
    <w:p w:rsidR="008C0659" w:rsidRDefault="008C0659" w:rsidP="008C0659">
      <w:r w:rsidRPr="005A35E1">
        <w:t xml:space="preserve">Provides corporate financial services to DTF and </w:t>
      </w:r>
      <w:r w:rsidR="00C108DA">
        <w:t xml:space="preserve">the Department of Premier and Cabinet </w:t>
      </w:r>
      <w:r w:rsidRPr="005A35E1">
        <w:t>including statutory and external reporting, management reporting, accounts payable and receivable, electronic procurement support and contract and tender advice. Technical support and advice to DTF in telephony services, application maintenance, IT strategy and development and general IT services. Management of the</w:t>
      </w:r>
      <w:r>
        <w:t> </w:t>
      </w:r>
      <w:r w:rsidRPr="005A35E1">
        <w:t>State Resource Information Management System (SRIMS), eTender Box and the Community Support Fund.</w:t>
      </w:r>
    </w:p>
    <w:p w:rsidR="008C0659" w:rsidRDefault="008C0659" w:rsidP="008C0659">
      <w:pPr>
        <w:pStyle w:val="Heading3"/>
      </w:pPr>
      <w:r>
        <w:t>Corporate Services</w:t>
      </w:r>
    </w:p>
    <w:p w:rsidR="008C0659" w:rsidRDefault="008C0659" w:rsidP="008C0659">
      <w:r>
        <w:t>Provides corporate services to the department including people and culture, communications and public affairs, information management, legal, Freedom of Information, planning and reporting, and Cabinet and parliamentary services.</w:t>
      </w:r>
    </w:p>
    <w:p w:rsidR="008C0659" w:rsidRDefault="008C0659" w:rsidP="008C0659">
      <w:pPr>
        <w:pStyle w:val="Heading3"/>
      </w:pPr>
      <w:r>
        <w:t>Strategic Sourcing</w:t>
      </w:r>
    </w:p>
    <w:p w:rsidR="008C0659" w:rsidRDefault="008C0659" w:rsidP="008C0659">
      <w:r>
        <w:t xml:space="preserve">Provides whole of government procurement and </w:t>
      </w:r>
      <w:r w:rsidR="00DF1EE5">
        <w:t xml:space="preserve">strategic </w:t>
      </w:r>
      <w:r>
        <w:t xml:space="preserve">sourcing solutions and advice, as well as </w:t>
      </w:r>
      <w:r w:rsidR="00DF1EE5">
        <w:t xml:space="preserve">the </w:t>
      </w:r>
      <w:r>
        <w:t>secretariat function for the Victorian Government Purchasing Board.</w:t>
      </w:r>
    </w:p>
    <w:p w:rsidR="008C0659" w:rsidRDefault="008C0659" w:rsidP="008C0659">
      <w:pPr>
        <w:pStyle w:val="Heading3"/>
      </w:pPr>
      <w:r>
        <w:t>Shared Service Provider</w:t>
      </w:r>
    </w:p>
    <w:p w:rsidR="008C0659" w:rsidRDefault="008C0659" w:rsidP="008C0659">
      <w:r>
        <w:t>Provides shared services in the areas of facilities, accommodation, car pool and library services to eight departments and four agencies, in line with the Government’s commitment to efficiencies through shared service provision.</w:t>
      </w:r>
    </w:p>
    <w:p w:rsidR="008C0659" w:rsidRDefault="008C0659" w:rsidP="008C0659">
      <w:pPr>
        <w:pStyle w:val="Heading3"/>
      </w:pPr>
      <w:r>
        <w:t>Financial Reporting</w:t>
      </w:r>
    </w:p>
    <w:p w:rsidR="008C0659" w:rsidRDefault="008C0659" w:rsidP="008C0659">
      <w:r>
        <w:t>Maintains the integrity of systems and information for financial planning, management, monitoring and reporting of the State of Victoria. Provides advice on accounting and reporting issues in relation to managing the State’s finances, and liaising with bodies involved in developing accounting standards.</w:t>
      </w:r>
    </w:p>
    <w:p w:rsidR="008C0659" w:rsidRDefault="008C0659" w:rsidP="008C0659">
      <w:pPr>
        <w:pStyle w:val="Heading3"/>
      </w:pPr>
      <w:r>
        <w:t>Budget Strategy</w:t>
      </w:r>
    </w:p>
    <w:p w:rsidR="008C0659" w:rsidRDefault="008C0659" w:rsidP="008C0659">
      <w:r>
        <w:t>O</w:t>
      </w:r>
      <w:r w:rsidRPr="004E38EC">
        <w:t>versees the State</w:t>
      </w:r>
      <w:r>
        <w:t>’</w:t>
      </w:r>
      <w:r w:rsidRPr="004E38EC">
        <w:t xml:space="preserve">s fiscal strategy through advice to </w:t>
      </w:r>
      <w:r w:rsidR="00FF328B" w:rsidRPr="004E38EC">
        <w:t xml:space="preserve">government </w:t>
      </w:r>
      <w:r w:rsidRPr="004E38EC">
        <w:t xml:space="preserve">based on modelling and scenario analysis of fiscal aggregates and targets, risk oversight, and the presentation of forecast aggregate financial estimates and key fiscal targets. In addition, </w:t>
      </w:r>
      <w:r>
        <w:t xml:space="preserve">the group </w:t>
      </w:r>
      <w:r w:rsidRPr="004E38EC">
        <w:t>encourages, promotes and enhances sound financial management practices and compliance with legislative and authoritative requirements in the Victorian public sector through the maintenance of cohesive financial management and compliance assurance frameworks.</w:t>
      </w:r>
    </w:p>
    <w:p w:rsidR="008C0659" w:rsidRDefault="008C0659" w:rsidP="008C0659">
      <w:pPr>
        <w:pStyle w:val="Heading3"/>
      </w:pPr>
      <w:r>
        <w:br w:type="column"/>
      </w:r>
      <w:r>
        <w:lastRenderedPageBreak/>
        <w:t>Portfolio Analysis</w:t>
      </w:r>
    </w:p>
    <w:p w:rsidR="008C0659" w:rsidRDefault="0029319C" w:rsidP="008C0659">
      <w:r>
        <w:t xml:space="preserve">Advises </w:t>
      </w:r>
      <w:r w:rsidR="008C0659">
        <w:t>on resource allocation to the Treasurer. Acts as the first point of contact within DTF for line departments in relation to budget submissions, finance issues and performance reporting.</w:t>
      </w:r>
    </w:p>
    <w:p w:rsidR="008C0659" w:rsidRDefault="008C0659" w:rsidP="008C0659">
      <w:pPr>
        <w:pStyle w:val="Heading3"/>
      </w:pPr>
      <w:r>
        <w:t>Workplace Relations</w:t>
      </w:r>
    </w:p>
    <w:p w:rsidR="008C0659" w:rsidRDefault="00C108DA" w:rsidP="008C0659">
      <w:r>
        <w:t>C</w:t>
      </w:r>
      <w:r w:rsidR="008C0659" w:rsidRPr="00A17D5C">
        <w:t>oordinates policy and financial aspects of public sector industrial relations for the Victorian Government. Develops and implements the Government</w:t>
      </w:r>
      <w:r w:rsidR="008C0659">
        <w:t>’</w:t>
      </w:r>
      <w:r w:rsidR="008C0659" w:rsidRPr="00A17D5C">
        <w:t>s public sector industrial relations policies and liaise</w:t>
      </w:r>
      <w:r w:rsidR="008C0659">
        <w:t>s</w:t>
      </w:r>
      <w:r w:rsidR="008C0659" w:rsidRPr="00A17D5C">
        <w:t xml:space="preserve"> with public sector stakeholders to ensure </w:t>
      </w:r>
      <w:r w:rsidR="008C0659" w:rsidRPr="00E42AB5">
        <w:t>compliance and understanding of</w:t>
      </w:r>
      <w:r w:rsidR="008C0659">
        <w:t xml:space="preserve"> </w:t>
      </w:r>
      <w:r w:rsidR="008C0659" w:rsidRPr="00A17D5C">
        <w:t>the Government</w:t>
      </w:r>
      <w:r w:rsidR="008C0659">
        <w:t>’</w:t>
      </w:r>
      <w:r w:rsidR="008C0659" w:rsidRPr="00A17D5C">
        <w:t>s industrial relations policies</w:t>
      </w:r>
      <w:r w:rsidR="008C0659">
        <w:t>.</w:t>
      </w:r>
      <w:r w:rsidR="008C0659" w:rsidRPr="00A17D5C">
        <w:t xml:space="preserve"> Provides advice and assistance on private sector workplace relations matters to the Minister and departments and agencies. Supports government participation in the national workplace relations system and prepares submissions to major workplace relations reviews and inquiries. </w:t>
      </w:r>
    </w:p>
    <w:p w:rsidR="00531DAD" w:rsidRDefault="00531DAD" w:rsidP="00531DAD">
      <w:pPr>
        <w:pStyle w:val="Heading3"/>
      </w:pPr>
      <w:r>
        <w:t>Shareholder Advisory Services</w:t>
      </w:r>
    </w:p>
    <w:p w:rsidR="00615448" w:rsidRDefault="00615448" w:rsidP="00615448">
      <w:r>
        <w:t xml:space="preserve">Comprises the following </w:t>
      </w:r>
      <w:r w:rsidR="007358C7">
        <w:t>three</w:t>
      </w:r>
      <w:r>
        <w:t xml:space="preserve"> groups: </w:t>
      </w:r>
    </w:p>
    <w:p w:rsidR="00615448" w:rsidRDefault="00615448" w:rsidP="00615448">
      <w:pPr>
        <w:pStyle w:val="Bullet"/>
      </w:pPr>
      <w:r>
        <w:t xml:space="preserve">the Governance Group provides shareholder advisory services and governance oversight of government business enterprises whose core activities are commercial in nature; </w:t>
      </w:r>
    </w:p>
    <w:p w:rsidR="00615448" w:rsidRDefault="007358C7" w:rsidP="007358C7">
      <w:pPr>
        <w:pStyle w:val="Bullet"/>
      </w:pPr>
      <w:r w:rsidRPr="007358C7">
        <w:t>the Land and Property Group provides advice to government, departments and agencies relating to acquisition of property and disposal of surplus government property, oversees the Efficient Govern</w:t>
      </w:r>
      <w:r>
        <w:t>ment Buildings program, the DTF</w:t>
      </w:r>
      <w:r w:rsidR="002F651E">
        <w:noBreakHyphen/>
      </w:r>
      <w:r w:rsidRPr="007358C7">
        <w:t>owned office building portfolio and the Victorian Government office accommodation guidelines; and</w:t>
      </w:r>
    </w:p>
    <w:p w:rsidR="00615448" w:rsidRDefault="00615448" w:rsidP="007358C7">
      <w:pPr>
        <w:pStyle w:val="Bullet"/>
      </w:pPr>
      <w:r>
        <w:t xml:space="preserve">VicFleet provides centralised management, policy advice and financial management of the Victorian </w:t>
      </w:r>
      <w:r w:rsidR="007358C7">
        <w:t>Government motor vehicle fleet.</w:t>
      </w:r>
    </w:p>
    <w:p w:rsidR="00531DAD" w:rsidRDefault="00531DAD" w:rsidP="00531DAD">
      <w:pPr>
        <w:pStyle w:val="Heading3"/>
      </w:pPr>
      <w:r>
        <w:t>Financial Assets and Liabilities</w:t>
      </w:r>
    </w:p>
    <w:p w:rsidR="00531DAD" w:rsidRDefault="00A17D5C" w:rsidP="00531DAD">
      <w:r>
        <w:t>Provides advice and report</w:t>
      </w:r>
      <w:r w:rsidR="005F1202">
        <w:t>s</w:t>
      </w:r>
      <w:r>
        <w:t xml:space="preserve"> on the State</w:t>
      </w:r>
      <w:r w:rsidR="00354A87">
        <w:t>’</w:t>
      </w:r>
      <w:r>
        <w:t>s balance sheet and associated financial risks, including the State</w:t>
      </w:r>
      <w:r w:rsidR="00354A87">
        <w:t>’</w:t>
      </w:r>
      <w:r>
        <w:t>s debt, unfunded superannuation and insurance claim liabilities.</w:t>
      </w:r>
    </w:p>
    <w:p w:rsidR="00531DAD" w:rsidRDefault="008C0659" w:rsidP="00531DAD">
      <w:pPr>
        <w:pStyle w:val="Heading3"/>
      </w:pPr>
      <w:r>
        <w:br w:type="column"/>
      </w:r>
      <w:r w:rsidR="00531DAD">
        <w:lastRenderedPageBreak/>
        <w:t>Infrastructure Advice and Delivery</w:t>
      </w:r>
    </w:p>
    <w:p w:rsidR="00531DAD" w:rsidRDefault="00A17D5C" w:rsidP="00531DAD">
      <w:r>
        <w:t>Advises the Government on infrastructure investment and delivery of its infrastructure and other major commercial projects. Develops and advises on public private partnerships policy, project alliancing issues at a state and national level</w:t>
      </w:r>
      <w:r w:rsidR="003733E9" w:rsidRPr="003733E9">
        <w:t xml:space="preserve">, assessment of unsolicited proposals and implementation of the </w:t>
      </w:r>
      <w:r w:rsidR="004936E3">
        <w:t>high</w:t>
      </w:r>
      <w:r w:rsidR="002F651E">
        <w:noBreakHyphen/>
      </w:r>
      <w:r w:rsidR="004936E3" w:rsidRPr="003733E9">
        <w:t>value</w:t>
      </w:r>
      <w:r w:rsidR="004936E3">
        <w:t xml:space="preserve"> high</w:t>
      </w:r>
      <w:r w:rsidR="002F651E">
        <w:noBreakHyphen/>
      </w:r>
      <w:r w:rsidR="004936E3">
        <w:t xml:space="preserve">risk </w:t>
      </w:r>
      <w:r w:rsidR="003733E9">
        <w:t xml:space="preserve">project assurance process </w:t>
      </w:r>
      <w:r w:rsidR="003733E9" w:rsidRPr="003733E9">
        <w:t>(including Gateway Reviews).</w:t>
      </w:r>
      <w:r w:rsidR="0070350F">
        <w:t xml:space="preserve"> </w:t>
      </w:r>
      <w:r w:rsidR="0070350F" w:rsidRPr="0070350F">
        <w:t>Partnerships Victoria works with departments and agencies during the procurement and delivery of public private partnership infrastructure projects.</w:t>
      </w:r>
    </w:p>
    <w:p w:rsidR="00531DAD" w:rsidRDefault="00531DAD" w:rsidP="00531DAD">
      <w:pPr>
        <w:pStyle w:val="Heading3"/>
      </w:pPr>
      <w:r>
        <w:t>Construction Code Compliance</w:t>
      </w:r>
    </w:p>
    <w:p w:rsidR="00531DAD" w:rsidRDefault="00A17D5C" w:rsidP="00531DAD">
      <w:pPr>
        <w:rPr>
          <w:rFonts w:eastAsiaTheme="minorHAnsi"/>
        </w:rPr>
      </w:pPr>
      <w:r>
        <w:t xml:space="preserve">Manages the introduction of and compliance with the new </w:t>
      </w:r>
      <w:r w:rsidRPr="007164EF">
        <w:rPr>
          <w:i/>
        </w:rPr>
        <w:t>Implementation Guidelines to the Victorian Code of Practice for the Building and Construction Industry</w:t>
      </w:r>
      <w:r>
        <w:t xml:space="preserve">. Monitors compliance through promoting awareness of the Code, working with stakeholders to incorporate into business practices, investigating breaches and coordinating compliance and enforcement </w:t>
      </w:r>
      <w:r w:rsidRPr="009128DD">
        <w:t>activity</w:t>
      </w:r>
      <w:r w:rsidRPr="003002BF">
        <w:t xml:space="preserve">. The Construction Supplier Register (CSR) transferred from the Department of Transport, Planning and Local Infrastructure </w:t>
      </w:r>
      <w:r w:rsidRPr="00A17D5C">
        <w:rPr>
          <w:rFonts w:eastAsiaTheme="minorHAnsi"/>
        </w:rPr>
        <w:t xml:space="preserve">to DTF on </w:t>
      </w:r>
      <w:r>
        <w:rPr>
          <w:rFonts w:eastAsiaTheme="minorHAnsi"/>
        </w:rPr>
        <w:t xml:space="preserve">1 </w:t>
      </w:r>
      <w:r w:rsidRPr="00A17D5C">
        <w:rPr>
          <w:rFonts w:eastAsiaTheme="minorHAnsi"/>
        </w:rPr>
        <w:t>March 2014. The CSR is a pre</w:t>
      </w:r>
      <w:r w:rsidR="002F651E">
        <w:rPr>
          <w:rFonts w:eastAsiaTheme="minorHAnsi"/>
        </w:rPr>
        <w:noBreakHyphen/>
      </w:r>
      <w:r w:rsidRPr="00A17D5C">
        <w:rPr>
          <w:rFonts w:eastAsiaTheme="minorHAnsi"/>
        </w:rPr>
        <w:t>qualification scheme for building and construction industry consultants and contractors.</w:t>
      </w:r>
      <w:r w:rsidR="00BA1890">
        <w:rPr>
          <w:rFonts w:eastAsiaTheme="minorHAnsi"/>
        </w:rPr>
        <w:t xml:space="preserve"> </w:t>
      </w:r>
    </w:p>
    <w:p w:rsidR="00BA1890" w:rsidRPr="00A17D5C" w:rsidRDefault="00BA1890" w:rsidP="00531DAD">
      <w:r w:rsidRPr="00BA1890">
        <w:t>Administers the Ministerial Directions for public construction tendering and contracting</w:t>
      </w:r>
      <w:r w:rsidR="00067E1F">
        <w:t xml:space="preserve"> </w:t>
      </w:r>
      <w:r w:rsidRPr="00BA1890">
        <w:t>u</w:t>
      </w:r>
      <w:r w:rsidR="006D78CE">
        <w:t>nder Part 4 of </w:t>
      </w:r>
      <w:r w:rsidRPr="00BA1890">
        <w:t xml:space="preserve">the </w:t>
      </w:r>
      <w:r w:rsidRPr="00BA1890">
        <w:rPr>
          <w:i/>
        </w:rPr>
        <w:t xml:space="preserve">Project Development </w:t>
      </w:r>
      <w:r w:rsidR="006D78CE">
        <w:rPr>
          <w:i/>
        </w:rPr>
        <w:t>and Construction Management Act </w:t>
      </w:r>
      <w:r w:rsidRPr="00BA1890">
        <w:rPr>
          <w:i/>
        </w:rPr>
        <w:t>1994</w:t>
      </w:r>
      <w:r w:rsidRPr="00BA1890">
        <w:t>.</w:t>
      </w:r>
    </w:p>
    <w:p w:rsidR="00251300" w:rsidRPr="00AF2974" w:rsidRDefault="00754E50" w:rsidP="00C4472C">
      <w:pPr>
        <w:pStyle w:val="Heading1a"/>
      </w:pPr>
      <w:r>
        <w:br w:type="column"/>
      </w:r>
      <w:r w:rsidR="00251300" w:rsidRPr="00AF2974">
        <w:lastRenderedPageBreak/>
        <w:t>Governance of DTF</w:t>
      </w:r>
    </w:p>
    <w:p w:rsidR="00754E50" w:rsidRDefault="00754E50" w:rsidP="00B4202D">
      <w:pPr>
        <w:sectPr w:rsidR="00754E50" w:rsidSect="001A2F94">
          <w:type w:val="continuous"/>
          <w:pgSz w:w="11909" w:h="16834" w:code="9"/>
          <w:pgMar w:top="1728" w:right="1152" w:bottom="1152" w:left="1152" w:header="720" w:footer="288" w:gutter="0"/>
          <w:cols w:num="2" w:space="720" w:equalWidth="0">
            <w:col w:w="4448" w:space="708"/>
            <w:col w:w="4448"/>
          </w:cols>
          <w:noEndnote/>
        </w:sectPr>
      </w:pPr>
    </w:p>
    <w:p w:rsidR="00B4202D" w:rsidRDefault="00B4202D" w:rsidP="00B4202D">
      <w:r>
        <w:lastRenderedPageBreak/>
        <w:t>The overarching governance body for the Department is the Treasury and Finance Board. The Board consists of the Department</w:t>
      </w:r>
      <w:r w:rsidR="00354A87">
        <w:t>’</w:t>
      </w:r>
      <w:r>
        <w:t>s Senior Executive Group (SEG – which comprises the Secretary and the Deputy Secretaries) and one external member.</w:t>
      </w:r>
    </w:p>
    <w:p w:rsidR="00B4202D" w:rsidRDefault="00B4202D" w:rsidP="00B4202D">
      <w:r>
        <w:t>The Board</w:t>
      </w:r>
      <w:r w:rsidR="00354A87">
        <w:t>’</w:t>
      </w:r>
      <w:r>
        <w:t>s primary functions are to set and monitor the overall strategic direction, provide effective guidance and leadership, and to ensure the sound financial management and general compliance of the Department. The Board met 10 times in 2013</w:t>
      </w:r>
      <w:r w:rsidR="002F651E">
        <w:noBreakHyphen/>
      </w:r>
      <w:r>
        <w:t xml:space="preserve">14. The Senior Executive Group also meets weekly to discuss current and emerging operational issues. </w:t>
      </w:r>
    </w:p>
    <w:p w:rsidR="00D04A89" w:rsidRDefault="00B4202D" w:rsidP="00B4202D">
      <w:r>
        <w:t>The functions of</w:t>
      </w:r>
      <w:r w:rsidR="00D04A89">
        <w:t xml:space="preserve"> the Board are supported by sub</w:t>
      </w:r>
      <w:r w:rsidR="002F651E">
        <w:noBreakHyphen/>
      </w:r>
      <w:r>
        <w:t>committees. As a result of a review of the governance structure in March 2014, the DTF sub</w:t>
      </w:r>
      <w:r w:rsidR="002F651E">
        <w:noBreakHyphen/>
      </w:r>
      <w:r>
        <w:t xml:space="preserve">committee structure was streamlined. </w:t>
      </w:r>
    </w:p>
    <w:p w:rsidR="00D04A89" w:rsidRDefault="00D04A89" w:rsidP="00B4202D">
      <w:r w:rsidRPr="00D04A89">
        <w:t>Changes to the DTF governance structure resulted in the cessation of the F</w:t>
      </w:r>
      <w:r>
        <w:t xml:space="preserve">inance and Strategy Committee. </w:t>
      </w:r>
      <w:r w:rsidRPr="00D04A89">
        <w:t xml:space="preserve">The Budget </w:t>
      </w:r>
      <w:r>
        <w:t xml:space="preserve">and </w:t>
      </w:r>
      <w:r w:rsidRPr="00D04A89">
        <w:t xml:space="preserve">Financial Policy Committee and the High Value High Risk Committee </w:t>
      </w:r>
      <w:r w:rsidR="00FC0041">
        <w:t>continue</w:t>
      </w:r>
      <w:r w:rsidRPr="00D04A89">
        <w:t xml:space="preserve">, but </w:t>
      </w:r>
      <w:r w:rsidR="00FC0041" w:rsidRPr="00FC0041">
        <w:t xml:space="preserve">as departmental committees rather than </w:t>
      </w:r>
      <w:r w:rsidR="00FC0041">
        <w:t>sub</w:t>
      </w:r>
      <w:r w:rsidR="002F651E">
        <w:noBreakHyphen/>
      </w:r>
      <w:r w:rsidRPr="00D04A89">
        <w:t xml:space="preserve">committees of the Board. </w:t>
      </w:r>
    </w:p>
    <w:p w:rsidR="000A02B5" w:rsidRDefault="00B4202D" w:rsidP="00B4202D">
      <w:r>
        <w:t>The current</w:t>
      </w:r>
      <w:r w:rsidR="00005D46">
        <w:t xml:space="preserve"> structure and role of each sub</w:t>
      </w:r>
      <w:r w:rsidR="002F651E">
        <w:noBreakHyphen/>
      </w:r>
      <w:r>
        <w:t>committee is:</w:t>
      </w:r>
    </w:p>
    <w:p w:rsidR="00B4202D" w:rsidRDefault="00B4202D" w:rsidP="00B4202D">
      <w:pPr>
        <w:pStyle w:val="Bullet"/>
      </w:pPr>
      <w:r w:rsidRPr="00B4202D">
        <w:rPr>
          <w:b/>
        </w:rPr>
        <w:t>Knowledge Management:</w:t>
      </w:r>
      <w:r>
        <w:t xml:space="preserve"> advises and makes recommendations to the Board on appropriate knowledge management strategies designed to enhance access to and sharing of business critical information and knowledge.</w:t>
      </w:r>
    </w:p>
    <w:p w:rsidR="00B4202D" w:rsidRDefault="00B4202D" w:rsidP="00B4202D">
      <w:pPr>
        <w:pStyle w:val="Bullet"/>
      </w:pPr>
      <w:r w:rsidRPr="00B4202D">
        <w:rPr>
          <w:b/>
        </w:rPr>
        <w:t>People and Culture:</w:t>
      </w:r>
      <w:r>
        <w:t xml:space="preserve"> provides high level monitoring and oversight of our people management, organisational and communications strategies.</w:t>
      </w:r>
    </w:p>
    <w:p w:rsidR="00B4202D" w:rsidRDefault="00B4202D" w:rsidP="00B4202D">
      <w:pPr>
        <w:pStyle w:val="Bullet"/>
      </w:pPr>
      <w:r w:rsidRPr="00B4202D">
        <w:rPr>
          <w:b/>
        </w:rPr>
        <w:t>Remuneration:</w:t>
      </w:r>
      <w:r>
        <w:t xml:space="preserve"> manages executive remuneration practice and procedures.</w:t>
      </w:r>
    </w:p>
    <w:p w:rsidR="00D04A89" w:rsidRDefault="00D04A89" w:rsidP="00D04A89"/>
    <w:p w:rsidR="008D5FB5" w:rsidRDefault="00754E50" w:rsidP="00754E50">
      <w:pPr>
        <w:pStyle w:val="Heading3"/>
      </w:pPr>
      <w:r>
        <w:br w:type="column"/>
      </w:r>
      <w:r w:rsidR="00680887" w:rsidRPr="00680887">
        <w:lastRenderedPageBreak/>
        <w:t>DTF Audit and Risk Committee (formerly Audit Committee)</w:t>
      </w:r>
    </w:p>
    <w:p w:rsidR="00680887" w:rsidRDefault="00680887" w:rsidP="00680887">
      <w:r>
        <w:t xml:space="preserve">The Audit and Risk Committee assists the Board and the Secretary in fulfilling their responsibilities by reviewing the systems of established internal controls, the audit process, risk management and the financial information that will be provided to Parliament and others. The Audit and Risk Committee has external and independent members, including the Chair. </w:t>
      </w:r>
    </w:p>
    <w:p w:rsidR="00680887" w:rsidRDefault="00680887" w:rsidP="00680887">
      <w:r>
        <w:t>The Audit and Risk Committee comprised the followi</w:t>
      </w:r>
      <w:r w:rsidR="00DA357C">
        <w:t xml:space="preserve">ng members as at 30 June 2014. </w:t>
      </w:r>
    </w:p>
    <w:p w:rsidR="00680887" w:rsidRDefault="002E0C7C" w:rsidP="00680887">
      <w:pPr>
        <w:pStyle w:val="Bullet"/>
      </w:pPr>
      <w:r>
        <w:t xml:space="preserve">Kathy Grigg – </w:t>
      </w:r>
      <w:r w:rsidR="00680887">
        <w:t xml:space="preserve">Chair </w:t>
      </w:r>
      <w:r>
        <w:t>(</w:t>
      </w:r>
      <w:r w:rsidR="00680887">
        <w:t>external)</w:t>
      </w:r>
    </w:p>
    <w:p w:rsidR="00680887" w:rsidRDefault="00680887" w:rsidP="00680887">
      <w:pPr>
        <w:pStyle w:val="Bullet"/>
      </w:pPr>
      <w:r>
        <w:t>Graeme Bowker (external)</w:t>
      </w:r>
    </w:p>
    <w:p w:rsidR="00680887" w:rsidRDefault="00680887" w:rsidP="00680887">
      <w:pPr>
        <w:pStyle w:val="Bullet"/>
      </w:pPr>
      <w:r>
        <w:t>Steve</w:t>
      </w:r>
      <w:r w:rsidR="002E0C7C">
        <w:t xml:space="preserve"> Schinck</w:t>
      </w:r>
    </w:p>
    <w:p w:rsidR="00680887" w:rsidRDefault="00680887" w:rsidP="00680887">
      <w:pPr>
        <w:pStyle w:val="Bullet"/>
      </w:pPr>
      <w:r>
        <w:t>Steve Mitsas</w:t>
      </w:r>
    </w:p>
    <w:p w:rsidR="00680887" w:rsidRDefault="00680887" w:rsidP="00680887">
      <w:pPr>
        <w:pStyle w:val="Bullet"/>
      </w:pPr>
      <w:r>
        <w:t xml:space="preserve">Michael Brennan </w:t>
      </w:r>
    </w:p>
    <w:p w:rsidR="00680887" w:rsidRDefault="00680887" w:rsidP="00680887">
      <w:pPr>
        <w:pStyle w:val="Bullet"/>
      </w:pPr>
      <w:r>
        <w:t>Ted Lipiarski (acting)</w:t>
      </w:r>
    </w:p>
    <w:p w:rsidR="00680887" w:rsidRDefault="00680887" w:rsidP="00680887">
      <w:r>
        <w:t>The following members ended their tenure during 2013</w:t>
      </w:r>
      <w:r w:rsidR="002F651E">
        <w:noBreakHyphen/>
      </w:r>
      <w:r>
        <w:t xml:space="preserve">14. </w:t>
      </w:r>
    </w:p>
    <w:p w:rsidR="00680887" w:rsidRDefault="00680887" w:rsidP="00680887">
      <w:pPr>
        <w:pStyle w:val="Bullet"/>
      </w:pPr>
      <w:r>
        <w:t>Jason Loos (March 2014)</w:t>
      </w:r>
    </w:p>
    <w:p w:rsidR="00680887" w:rsidRDefault="00DA357C" w:rsidP="00680887">
      <w:pPr>
        <w:pStyle w:val="Bullet"/>
      </w:pPr>
      <w:r>
        <w:t>Jane Harvey (November 2013</w:t>
      </w:r>
      <w:r w:rsidR="00680887">
        <w:t>)</w:t>
      </w:r>
    </w:p>
    <w:p w:rsidR="00680887" w:rsidRDefault="00680887" w:rsidP="00680887">
      <w:pPr>
        <w:pStyle w:val="Bullet"/>
      </w:pPr>
      <w:r>
        <w:t>Adam Todhunter (September 2013)</w:t>
      </w:r>
    </w:p>
    <w:p w:rsidR="00680887" w:rsidRDefault="00680887" w:rsidP="00680887">
      <w:pPr>
        <w:pStyle w:val="Bullet"/>
      </w:pPr>
      <w:r>
        <w:t>Shaun Condron (April 2014)</w:t>
      </w:r>
    </w:p>
    <w:p w:rsidR="00680887" w:rsidRDefault="00680887" w:rsidP="00680887">
      <w:r>
        <w:t>The Department</w:t>
      </w:r>
      <w:r w:rsidR="00354A87">
        <w:t>’</w:t>
      </w:r>
      <w:r>
        <w:t>s internal audit services were provided by KPMG.</w:t>
      </w:r>
    </w:p>
    <w:p w:rsidR="00251300" w:rsidRPr="00AF2974" w:rsidRDefault="005C498E" w:rsidP="00A05E4F">
      <w:pPr>
        <w:pStyle w:val="Heading1a"/>
      </w:pPr>
      <w:r>
        <w:br w:type="page"/>
      </w:r>
      <w:r w:rsidR="00251300" w:rsidRPr="00CA4A79">
        <w:lastRenderedPageBreak/>
        <w:t xml:space="preserve">Risk </w:t>
      </w:r>
      <w:r w:rsidR="00043AF3" w:rsidRPr="00CA4A79">
        <w:t>a</w:t>
      </w:r>
      <w:r w:rsidR="00251300" w:rsidRPr="00CA4A79">
        <w:t xml:space="preserve">ttestation </w:t>
      </w:r>
      <w:r w:rsidR="00043AF3" w:rsidRPr="00CA4A79">
        <w:t>s</w:t>
      </w:r>
      <w:r w:rsidR="00251300" w:rsidRPr="00CA4A79">
        <w:t>tatement</w:t>
      </w:r>
    </w:p>
    <w:p w:rsidR="00CA4A79" w:rsidRDefault="00CA4A79" w:rsidP="00CA4A79">
      <w:r>
        <w:t>I</w:t>
      </w:r>
      <w:r w:rsidR="00E81ED3">
        <w:t xml:space="preserve">, </w:t>
      </w:r>
      <w:r>
        <w:t xml:space="preserve">David Martine, certify that the Department of Treasury and Finance has risk management processes in place consistent with the Australian/New Zealand International Risk Management Standard, and an internal control system is in place that enables the executive to understand, manage and satisfactorily control risk exposures. </w:t>
      </w:r>
    </w:p>
    <w:p w:rsidR="00CA4A79" w:rsidRDefault="00CA4A79" w:rsidP="00CA4A79">
      <w:r>
        <w:t>The Audit and Risk Committee verifies this assurance and also that the risk profile of the Department of Treasury and Finance has been critically reviewed within the last 12</w:t>
      </w:r>
      <w:r w:rsidR="00AC4A6C">
        <w:t> </w:t>
      </w:r>
      <w:r>
        <w:t>months.</w:t>
      </w:r>
    </w:p>
    <w:p w:rsidR="00D42B54" w:rsidRDefault="00D42B54" w:rsidP="00D42B54">
      <w:pPr>
        <w:ind w:left="-90"/>
        <w:rPr>
          <w:noProof/>
        </w:rPr>
      </w:pPr>
    </w:p>
    <w:p w:rsidR="00C73AC3" w:rsidRDefault="00C73AC3" w:rsidP="00D42B54">
      <w:pPr>
        <w:ind w:left="-90"/>
        <w:rPr>
          <w:noProof/>
        </w:rPr>
      </w:pPr>
    </w:p>
    <w:p w:rsidR="00C73AC3" w:rsidRDefault="00C73AC3" w:rsidP="00D42B54">
      <w:pPr>
        <w:ind w:left="-90"/>
      </w:pPr>
    </w:p>
    <w:p w:rsidR="006B1B3F" w:rsidRDefault="00764A58" w:rsidP="006B1B3F">
      <w:pPr>
        <w:rPr>
          <w:b/>
        </w:rPr>
      </w:pPr>
      <w:r>
        <w:rPr>
          <w:b/>
        </w:rPr>
        <w:t>David Martine</w:t>
      </w:r>
      <w:r w:rsidR="00744F43">
        <w:rPr>
          <w:b/>
        </w:rPr>
        <w:br/>
      </w:r>
      <w:r w:rsidR="006B1B3F" w:rsidRPr="006B1B3F">
        <w:rPr>
          <w:b/>
        </w:rPr>
        <w:t>Secretary</w:t>
      </w:r>
    </w:p>
    <w:p w:rsidR="006B1B3F" w:rsidRPr="006B1B3F" w:rsidRDefault="006B1B3F" w:rsidP="006B1B3F">
      <w:pPr>
        <w:rPr>
          <w:b/>
        </w:rPr>
      </w:pPr>
    </w:p>
    <w:p w:rsidR="00BF1865" w:rsidRPr="00AF2974" w:rsidRDefault="00BF1865" w:rsidP="00251300">
      <w:r>
        <w:br w:type="column"/>
      </w:r>
    </w:p>
    <w:p w:rsidR="00251300" w:rsidRPr="00AF2974" w:rsidRDefault="00251300" w:rsidP="00251300">
      <w:pPr>
        <w:rPr>
          <w:b/>
          <w:color w:val="8BAF2E"/>
        </w:rPr>
        <w:sectPr w:rsidR="00251300" w:rsidRPr="00AF2974" w:rsidSect="00C108DA">
          <w:type w:val="continuous"/>
          <w:pgSz w:w="11909" w:h="16834" w:code="9"/>
          <w:pgMar w:top="1728" w:right="1152" w:bottom="1152" w:left="1152" w:header="720" w:footer="288" w:gutter="0"/>
          <w:cols w:num="2" w:space="720" w:equalWidth="0">
            <w:col w:w="4518" w:space="638"/>
            <w:col w:w="4448"/>
          </w:cols>
          <w:noEndnote/>
        </w:sectPr>
      </w:pPr>
    </w:p>
    <w:p w:rsidR="001E58DC" w:rsidRDefault="00B034EC" w:rsidP="0071070E">
      <w:pPr>
        <w:pStyle w:val="Heading1a"/>
      </w:pPr>
      <w:r>
        <w:lastRenderedPageBreak/>
        <w:br w:type="page"/>
      </w:r>
      <w:r w:rsidR="001E58DC" w:rsidRPr="00353A62">
        <w:lastRenderedPageBreak/>
        <w:t>Attestation for compliance with the Ministerial Standing Direction 4.5.5.1 – Insurance</w:t>
      </w:r>
    </w:p>
    <w:p w:rsidR="00C668F6" w:rsidRDefault="00C668F6" w:rsidP="00F356FC">
      <w:pPr>
        <w:spacing w:before="240"/>
      </w:pPr>
      <w:r>
        <w:t xml:space="preserve">I, </w:t>
      </w:r>
      <w:r w:rsidR="00764A58">
        <w:t>David Martine</w:t>
      </w:r>
      <w:r>
        <w:t>, certify that the Department of Treasury and Finance has complied with Ministerial Direction 4.5.5.1</w:t>
      </w:r>
      <w:r w:rsidR="001E58DC">
        <w:t xml:space="preserve"> –</w:t>
      </w:r>
      <w:r>
        <w:t xml:space="preserve"> Insurance</w:t>
      </w:r>
      <w:r w:rsidR="00353A62">
        <w:t>.</w:t>
      </w:r>
    </w:p>
    <w:p w:rsidR="00D42B54" w:rsidRDefault="00D42B54" w:rsidP="00D42B54">
      <w:pPr>
        <w:spacing w:before="240"/>
        <w:ind w:left="-270"/>
        <w:rPr>
          <w:noProof/>
        </w:rPr>
      </w:pPr>
    </w:p>
    <w:p w:rsidR="00C73AC3" w:rsidRDefault="00C73AC3" w:rsidP="00D42B54">
      <w:pPr>
        <w:spacing w:before="240"/>
        <w:ind w:left="-270"/>
        <w:rPr>
          <w:noProof/>
        </w:rPr>
      </w:pPr>
    </w:p>
    <w:p w:rsidR="00C668F6" w:rsidRDefault="00764A58" w:rsidP="00C668F6">
      <w:pPr>
        <w:rPr>
          <w:b/>
        </w:rPr>
      </w:pPr>
      <w:r>
        <w:rPr>
          <w:b/>
        </w:rPr>
        <w:t>David Martine</w:t>
      </w:r>
      <w:r w:rsidR="00C668F6">
        <w:rPr>
          <w:b/>
        </w:rPr>
        <w:br/>
      </w:r>
      <w:r w:rsidR="00C668F6" w:rsidRPr="006B1B3F">
        <w:rPr>
          <w:b/>
        </w:rPr>
        <w:t>Secretary</w:t>
      </w:r>
    </w:p>
    <w:p w:rsidR="0071070E" w:rsidRDefault="0071070E" w:rsidP="0071070E">
      <w:pPr>
        <w:pStyle w:val="Heading1a"/>
      </w:pPr>
      <w:r>
        <w:br w:type="column"/>
      </w:r>
      <w:r w:rsidRPr="0071070E">
        <w:lastRenderedPageBreak/>
        <w:t>Compliance with DataVic Access Policy</w:t>
      </w:r>
    </w:p>
    <w:p w:rsidR="00365EB5" w:rsidRDefault="00365EB5" w:rsidP="00365EB5">
      <w:r>
        <w:t>In August 2012, the Victorian Government released the DataVic Access Policy, which enables the sharing of Government data at no, or minimal, cost to users. The policy intent is to support research and education, promote innovation, support improvements in productivity and stimulate growth in the Victorian economy as well as enhance sharing of, and access to, information</w:t>
      </w:r>
      <w:r w:rsidR="002F651E">
        <w:noBreakHyphen/>
      </w:r>
      <w:r>
        <w:t>rich resources to support evidence</w:t>
      </w:r>
      <w:r w:rsidR="002F651E">
        <w:noBreakHyphen/>
      </w:r>
      <w:r>
        <w:t xml:space="preserve">based decision making in the public sector. </w:t>
      </w:r>
    </w:p>
    <w:p w:rsidR="00365EB5" w:rsidRDefault="00365EB5" w:rsidP="00365EB5">
      <w:r>
        <w:t>Government data is progressively published in a machine</w:t>
      </w:r>
      <w:r w:rsidR="002F651E">
        <w:noBreakHyphen/>
      </w:r>
      <w:r>
        <w:t xml:space="preserve">readable format on </w:t>
      </w:r>
      <w:hyperlink r:id="rId21" w:history="1">
        <w:r w:rsidRPr="00CF3C36">
          <w:rPr>
            <w:rStyle w:val="Hyperlink"/>
          </w:rPr>
          <w:t>www.data.vic.gov.au</w:t>
        </w:r>
      </w:hyperlink>
      <w:r>
        <w:t xml:space="preserve">, to minimise access costs and maximise use and reuse. </w:t>
      </w:r>
    </w:p>
    <w:p w:rsidR="00365EB5" w:rsidRDefault="00365EB5" w:rsidP="00365EB5">
      <w:r>
        <w:t>DTF</w:t>
      </w:r>
      <w:r w:rsidR="00354A87">
        <w:t>’</w:t>
      </w:r>
      <w:r>
        <w:t>s release of government data in accordance with the policy is proceeding at a steady rate, with 318 of DTF</w:t>
      </w:r>
      <w:r w:rsidR="00354A87">
        <w:t>’</w:t>
      </w:r>
      <w:r>
        <w:t>s datasets and data tools now available on the Victorian Government Data Directory. As part of the Department</w:t>
      </w:r>
      <w:r w:rsidR="00354A87">
        <w:t>’</w:t>
      </w:r>
      <w:r>
        <w:t>s Information, Communications and Technology Strategy, 120 DTF datasets are to be published for the calendar year ending 31 December 2014; as a</w:t>
      </w:r>
      <w:r w:rsidR="0029319C">
        <w:t>t the end of June 2014, 95 data</w:t>
      </w:r>
      <w:r>
        <w:t xml:space="preserve">sets </w:t>
      </w:r>
      <w:r w:rsidR="00E42AB5">
        <w:t>have been</w:t>
      </w:r>
      <w:r>
        <w:t xml:space="preserve"> published.</w:t>
      </w:r>
    </w:p>
    <w:p w:rsidR="00365EB5" w:rsidRDefault="00365EB5" w:rsidP="00365EB5">
      <w:r>
        <w:t xml:space="preserve">The release of these datasets has made a valuable contribution to the policy. In addition, DTF has made the complete budget paper series available online in machine readable format. </w:t>
      </w:r>
    </w:p>
    <w:p w:rsidR="00365EB5" w:rsidRDefault="00365EB5" w:rsidP="00365EB5">
      <w:r>
        <w:t xml:space="preserve">Consistent with the DataVic Access Policy issued by the Victorian Government in 2012, the financial statements, performance statements and tables included in this Annual Report will be available at </w:t>
      </w:r>
      <w:hyperlink r:id="rId22" w:history="1">
        <w:r w:rsidRPr="00CF3C36">
          <w:rPr>
            <w:rStyle w:val="Hyperlink"/>
          </w:rPr>
          <w:t>www.data.vic.gov.au/</w:t>
        </w:r>
      </w:hyperlink>
      <w:r>
        <w:t xml:space="preserve"> in machine readable format.</w:t>
      </w:r>
    </w:p>
    <w:p w:rsidR="00365EB5" w:rsidRDefault="00365EB5" w:rsidP="00365EB5"/>
    <w:p w:rsidR="00251300" w:rsidRPr="00AF2974" w:rsidRDefault="00251300" w:rsidP="00251300">
      <w:pPr>
        <w:pStyle w:val="Heading1"/>
      </w:pPr>
      <w:r w:rsidRPr="00AF2974">
        <w:br w:type="page"/>
      </w:r>
      <w:bookmarkStart w:id="3" w:name="_Toc337034708"/>
      <w:bookmarkStart w:id="4" w:name="_Toc337034817"/>
      <w:bookmarkStart w:id="5" w:name="_Toc399334592"/>
      <w:r w:rsidRPr="00AF2974">
        <w:lastRenderedPageBreak/>
        <w:t xml:space="preserve">Report of </w:t>
      </w:r>
      <w:r w:rsidR="00C21B8F" w:rsidRPr="00AF2974">
        <w:t>operations</w:t>
      </w:r>
      <w:bookmarkEnd w:id="3"/>
      <w:bookmarkEnd w:id="4"/>
      <w:bookmarkEnd w:id="5"/>
    </w:p>
    <w:p w:rsidR="00251300" w:rsidRPr="00AF2974" w:rsidRDefault="00251300" w:rsidP="00251300">
      <w:pPr>
        <w:pStyle w:val="Heading2"/>
        <w:sectPr w:rsidR="00251300" w:rsidRPr="00AF2974" w:rsidSect="00B034EC">
          <w:footerReference w:type="even" r:id="rId23"/>
          <w:footerReference w:type="default" r:id="rId24"/>
          <w:type w:val="continuous"/>
          <w:pgSz w:w="11909" w:h="16834" w:code="9"/>
          <w:pgMar w:top="1728" w:right="1152" w:bottom="1152" w:left="1152" w:header="720" w:footer="288" w:gutter="0"/>
          <w:cols w:num="2" w:space="720"/>
          <w:noEndnote/>
        </w:sectPr>
      </w:pPr>
    </w:p>
    <w:p w:rsidR="001E4E13" w:rsidRPr="00E45BA8" w:rsidRDefault="001E4E13" w:rsidP="001E4E13">
      <w:pPr>
        <w:pStyle w:val="Heading2"/>
      </w:pPr>
      <w:r w:rsidRPr="00E45BA8">
        <w:lastRenderedPageBreak/>
        <w:t>Secretary</w:t>
      </w:r>
      <w:r w:rsidR="00354A87">
        <w:t>’</w:t>
      </w:r>
      <w:r w:rsidRPr="00E45BA8">
        <w:t>s foreword</w:t>
      </w:r>
    </w:p>
    <w:p w:rsidR="00E45BA8" w:rsidRDefault="00E45BA8" w:rsidP="00E45BA8">
      <w:r>
        <w:t>I am pleased to present the Department of Treasury and Finance (DTF) Annual Report for 2013</w:t>
      </w:r>
      <w:r w:rsidR="002F651E">
        <w:noBreakHyphen/>
      </w:r>
      <w:r>
        <w:t xml:space="preserve">14. </w:t>
      </w:r>
    </w:p>
    <w:p w:rsidR="00E45BA8" w:rsidRDefault="00E45BA8" w:rsidP="00E45BA8">
      <w:r>
        <w:t>This year marks the end of a period of transition for the Department</w:t>
      </w:r>
      <w:r w:rsidR="00354A87">
        <w:t>’</w:t>
      </w:r>
      <w:r>
        <w:t xml:space="preserve">s Senior Executive Group. In addition to my arrival in early 2014, vacant Deputy Secretary positions were filled for Economic and Market Engagement and Corporate. </w:t>
      </w:r>
    </w:p>
    <w:p w:rsidR="002F0ACD" w:rsidRDefault="00E45BA8" w:rsidP="00E45BA8">
      <w:r>
        <w:t>Since joining, I have been impressed with the quality of economic and financial policy advice provided by the Department to assist in building a prosperous future for all Victorians. While economic growth has been solid, albeit modest in recent years, the Victorian economy is set to strengthen as the national economy pivots away from growth driven primarily by mining investment towards more broad</w:t>
      </w:r>
      <w:r w:rsidR="002F651E">
        <w:noBreakHyphen/>
      </w:r>
      <w:r>
        <w:t xml:space="preserve">based factors. </w:t>
      </w:r>
    </w:p>
    <w:p w:rsidR="00E45BA8" w:rsidRDefault="00E45BA8" w:rsidP="00E45BA8">
      <w:r>
        <w:t xml:space="preserve">The </w:t>
      </w:r>
      <w:r w:rsidRPr="00E45BA8">
        <w:rPr>
          <w:i/>
        </w:rPr>
        <w:t>2014</w:t>
      </w:r>
      <w:r w:rsidR="002F651E">
        <w:rPr>
          <w:i/>
        </w:rPr>
        <w:noBreakHyphen/>
      </w:r>
      <w:r w:rsidRPr="00E45BA8">
        <w:rPr>
          <w:i/>
        </w:rPr>
        <w:t>15 Budget</w:t>
      </w:r>
      <w:r>
        <w:t xml:space="preserve"> outlined the strong fiscal position of the State</w:t>
      </w:r>
      <w:r w:rsidR="00C82A41">
        <w:t xml:space="preserve"> </w:t>
      </w:r>
      <w:r>
        <w:t>and reten</w:t>
      </w:r>
      <w:r w:rsidR="00B0272B">
        <w:t>tion of a triple</w:t>
      </w:r>
      <w:r w:rsidR="002F651E">
        <w:noBreakHyphen/>
      </w:r>
      <w:r>
        <w:t xml:space="preserve">A credit rating. </w:t>
      </w:r>
    </w:p>
    <w:p w:rsidR="00E45BA8" w:rsidRDefault="00E45BA8" w:rsidP="00E45BA8">
      <w:r>
        <w:t xml:space="preserve">Some of </w:t>
      </w:r>
      <w:r w:rsidR="008E5A43">
        <w:t xml:space="preserve">the Department’s </w:t>
      </w:r>
      <w:r>
        <w:t>major achievements for 2013</w:t>
      </w:r>
      <w:r w:rsidR="002F651E">
        <w:noBreakHyphen/>
      </w:r>
      <w:r>
        <w:t>14 were:</w:t>
      </w:r>
    </w:p>
    <w:p w:rsidR="00E45BA8" w:rsidRDefault="00E45BA8" w:rsidP="00E45BA8">
      <w:pPr>
        <w:pStyle w:val="Bullet"/>
      </w:pPr>
      <w:r>
        <w:t>delivering the</w:t>
      </w:r>
      <w:r w:rsidR="00520765">
        <w:t xml:space="preserve"> State</w:t>
      </w:r>
      <w:r w:rsidR="00354A87">
        <w:t>’</w:t>
      </w:r>
      <w:r w:rsidR="00520765">
        <w:t>s</w:t>
      </w:r>
      <w:r>
        <w:t xml:space="preserve"> </w:t>
      </w:r>
      <w:r w:rsidRPr="00E45BA8">
        <w:rPr>
          <w:i/>
        </w:rPr>
        <w:t>2014</w:t>
      </w:r>
      <w:r w:rsidR="002F651E">
        <w:rPr>
          <w:i/>
        </w:rPr>
        <w:noBreakHyphen/>
      </w:r>
      <w:r w:rsidRPr="00E45BA8">
        <w:rPr>
          <w:i/>
        </w:rPr>
        <w:t>15 Budget</w:t>
      </w:r>
      <w:r>
        <w:t>;</w:t>
      </w:r>
    </w:p>
    <w:p w:rsidR="00650AFB" w:rsidRDefault="00650AFB" w:rsidP="00650AFB">
      <w:pPr>
        <w:pStyle w:val="Bullet"/>
      </w:pPr>
      <w:r>
        <w:t xml:space="preserve">providing high quality analysis and policy advice to Government on economic and financial issues; </w:t>
      </w:r>
    </w:p>
    <w:p w:rsidR="00E45BA8" w:rsidRDefault="00E45BA8" w:rsidP="00E45BA8">
      <w:pPr>
        <w:pStyle w:val="Bullet"/>
      </w:pPr>
      <w:r>
        <w:t>continuing to build on the Red Tape Reduction Program, contributing to the Government</w:t>
      </w:r>
      <w:r w:rsidR="00354A87">
        <w:t>’</w:t>
      </w:r>
      <w:r>
        <w:t>s commitment to reduce red tape for business and the community;</w:t>
      </w:r>
    </w:p>
    <w:p w:rsidR="00E45BA8" w:rsidRDefault="00E45BA8" w:rsidP="00E45BA8">
      <w:pPr>
        <w:pStyle w:val="Bullet"/>
      </w:pPr>
      <w:r>
        <w:t xml:space="preserve">facilitating the sale of Rural Finance Corporation to Bendigo and Adelaide Bank; </w:t>
      </w:r>
    </w:p>
    <w:p w:rsidR="00E45BA8" w:rsidRDefault="0074325E" w:rsidP="0074325E">
      <w:pPr>
        <w:pStyle w:val="Bullet"/>
      </w:pPr>
      <w:r w:rsidRPr="0074325E">
        <w:t>progressing whole of government land management reforms including by delivering on a commitment to bring transparency to government land sales through web publication of past and future sales</w:t>
      </w:r>
      <w:r w:rsidR="00E45BA8">
        <w:t>;</w:t>
      </w:r>
    </w:p>
    <w:p w:rsidR="00E45BA8" w:rsidRDefault="00E45BA8" w:rsidP="00E45BA8">
      <w:pPr>
        <w:pStyle w:val="Bullet"/>
      </w:pPr>
      <w:r>
        <w:t>assisting the Government to exceed the DataVic target to release 1 000 datasets by 30 September 2013;</w:t>
      </w:r>
    </w:p>
    <w:p w:rsidR="00E45BA8" w:rsidRDefault="007D2151" w:rsidP="00E45BA8">
      <w:pPr>
        <w:pStyle w:val="Bullet"/>
      </w:pPr>
      <w:r>
        <w:br w:type="column"/>
      </w:r>
      <w:r w:rsidR="00E45BA8">
        <w:lastRenderedPageBreak/>
        <w:t xml:space="preserve">developing and implementing the </w:t>
      </w:r>
      <w:r w:rsidR="00E45BA8" w:rsidRPr="00E45BA8">
        <w:rPr>
          <w:i/>
        </w:rPr>
        <w:t>Workplace Injury Rehabilitation and Compensation Act 2013</w:t>
      </w:r>
      <w:r w:rsidR="00E45BA8">
        <w:t xml:space="preserve"> (WIRC Act) in partnership with the Victorian WorkCover Authority, replacing the </w:t>
      </w:r>
      <w:r w:rsidR="00E45BA8" w:rsidRPr="00E45BA8">
        <w:rPr>
          <w:i/>
        </w:rPr>
        <w:t>Accident Compensation (WorkCover Insurance) Act 1993</w:t>
      </w:r>
      <w:r w:rsidR="00E45BA8">
        <w:t xml:space="preserve"> and most of the </w:t>
      </w:r>
      <w:r w:rsidR="00E45BA8" w:rsidRPr="00E45BA8">
        <w:rPr>
          <w:i/>
        </w:rPr>
        <w:t>Accident Compensation Act 1985</w:t>
      </w:r>
      <w:r w:rsidR="00E45BA8">
        <w:t xml:space="preserve">; </w:t>
      </w:r>
    </w:p>
    <w:p w:rsidR="00E45BA8" w:rsidRDefault="00E45BA8" w:rsidP="00E45BA8">
      <w:pPr>
        <w:pStyle w:val="Bullet"/>
      </w:pPr>
      <w:r>
        <w:t>launching the new DTF website;</w:t>
      </w:r>
    </w:p>
    <w:p w:rsidR="00E45BA8" w:rsidRDefault="00E45BA8" w:rsidP="00E45BA8">
      <w:pPr>
        <w:pStyle w:val="Bullet"/>
      </w:pPr>
      <w:r>
        <w:t>reviewing and continuing to streamline DTF</w:t>
      </w:r>
      <w:r w:rsidR="00354A87">
        <w:t>’</w:t>
      </w:r>
      <w:r>
        <w:t>s own governance; and</w:t>
      </w:r>
    </w:p>
    <w:p w:rsidR="00DD0C48" w:rsidRPr="00E45BA8" w:rsidRDefault="007358C7" w:rsidP="00A644BA">
      <w:pPr>
        <w:pStyle w:val="Bullet"/>
      </w:pPr>
      <w:r w:rsidRPr="007358C7">
        <w:t>transitioning to a new</w:t>
      </w:r>
      <w:r w:rsidR="00A644BA">
        <w:t xml:space="preserve"> </w:t>
      </w:r>
      <w:r w:rsidR="00A644BA" w:rsidRPr="00A644BA">
        <w:t>procurement policy framework</w:t>
      </w:r>
      <w:r w:rsidRPr="007358C7">
        <w:t>, including the establishment of an Internal Procurement Unit for DTF, and supporting other departments and agencies in the transition planning and implementation of the framework.</w:t>
      </w:r>
    </w:p>
    <w:p w:rsidR="007D2151" w:rsidRDefault="007D2151" w:rsidP="007D2151">
      <w:r>
        <w:t>In 2013</w:t>
      </w:r>
      <w:r w:rsidR="002F651E">
        <w:noBreakHyphen/>
      </w:r>
      <w:r>
        <w:t>14, DTF played an important role in the implementation of new public</w:t>
      </w:r>
      <w:r w:rsidR="002F651E">
        <w:noBreakHyphen/>
      </w:r>
      <w:r>
        <w:t xml:space="preserve">private partnership policy reforms on key infrastructure projects. </w:t>
      </w:r>
    </w:p>
    <w:p w:rsidR="007D2151" w:rsidRDefault="007D2151" w:rsidP="007D2151">
      <w:r>
        <w:t>Another significant reform for both the Department and wider public sector was the review of the Shared Service Provider (SSP) operating model, which recommended the outsourcing of all operational aspects of real estate and facilities management services. Reflecting this, SSP implemented a new organisational structure to better support its role as the State’s provider of real estate, facilities management, library and car pool services.</w:t>
      </w:r>
    </w:p>
    <w:p w:rsidR="007D2151" w:rsidRDefault="007D2151" w:rsidP="007D2151"/>
    <w:p w:rsidR="00DD0C48" w:rsidRPr="00E45BA8" w:rsidRDefault="006B5270" w:rsidP="00DD0C48">
      <w:pPr>
        <w:pStyle w:val="Heading2"/>
      </w:pPr>
      <w:r>
        <w:br w:type="column"/>
      </w:r>
      <w:r w:rsidR="00DD0C48" w:rsidRPr="00E45BA8">
        <w:lastRenderedPageBreak/>
        <w:t>Future challenges</w:t>
      </w:r>
    </w:p>
    <w:p w:rsidR="00E45BA8" w:rsidRDefault="00E45BA8" w:rsidP="00E45BA8">
      <w:r>
        <w:t>In 2014</w:t>
      </w:r>
      <w:r w:rsidR="002F651E">
        <w:noBreakHyphen/>
      </w:r>
      <w:r>
        <w:t>15, much of DTF</w:t>
      </w:r>
      <w:r w:rsidR="00354A87">
        <w:t>’</w:t>
      </w:r>
      <w:r>
        <w:t>s work will continue to focus on delivering efficiencies and ensuring major projects deliver value for money for Victorians.</w:t>
      </w:r>
    </w:p>
    <w:p w:rsidR="00E45BA8" w:rsidRDefault="00E45BA8" w:rsidP="00E45BA8">
      <w:r>
        <w:t>Some of the significant projects for 2014</w:t>
      </w:r>
      <w:r w:rsidR="002F651E">
        <w:noBreakHyphen/>
      </w:r>
      <w:r>
        <w:t>15 include:</w:t>
      </w:r>
    </w:p>
    <w:p w:rsidR="00E45BA8" w:rsidRDefault="00E45BA8" w:rsidP="00E45BA8">
      <w:pPr>
        <w:pStyle w:val="Bullet"/>
      </w:pPr>
      <w:r>
        <w:t>delivering the</w:t>
      </w:r>
      <w:r w:rsidR="00520765">
        <w:t xml:space="preserve"> State</w:t>
      </w:r>
      <w:r w:rsidR="00354A87">
        <w:t>’</w:t>
      </w:r>
      <w:r w:rsidR="00520765">
        <w:t>s</w:t>
      </w:r>
      <w:r>
        <w:t xml:space="preserve"> </w:t>
      </w:r>
      <w:r w:rsidRPr="00E45BA8">
        <w:rPr>
          <w:i/>
        </w:rPr>
        <w:t>2015</w:t>
      </w:r>
      <w:r w:rsidR="002F651E">
        <w:rPr>
          <w:i/>
        </w:rPr>
        <w:noBreakHyphen/>
      </w:r>
      <w:r w:rsidRPr="00E45BA8">
        <w:rPr>
          <w:i/>
        </w:rPr>
        <w:t>16 Budget</w:t>
      </w:r>
      <w:r>
        <w:t>;</w:t>
      </w:r>
    </w:p>
    <w:p w:rsidR="00E45BA8" w:rsidRDefault="00E45BA8" w:rsidP="00E45BA8">
      <w:pPr>
        <w:pStyle w:val="Bullet"/>
      </w:pPr>
      <w:r>
        <w:t xml:space="preserve">progressing </w:t>
      </w:r>
      <w:r w:rsidR="00DC3F77">
        <w:t xml:space="preserve">major </w:t>
      </w:r>
      <w:r>
        <w:t xml:space="preserve">infrastructure initiatives </w:t>
      </w:r>
      <w:r w:rsidR="003F23CD">
        <w:t xml:space="preserve">as determined </w:t>
      </w:r>
      <w:r w:rsidR="00DC3F77">
        <w:t>by Government</w:t>
      </w:r>
      <w:r w:rsidR="00354A87">
        <w:t>;</w:t>
      </w:r>
    </w:p>
    <w:p w:rsidR="00E45BA8" w:rsidRDefault="00E45BA8" w:rsidP="00E45BA8">
      <w:pPr>
        <w:pStyle w:val="Bullet"/>
      </w:pPr>
      <w:r>
        <w:t>facilitating the medium</w:t>
      </w:r>
      <w:r w:rsidR="002F651E">
        <w:noBreakHyphen/>
      </w:r>
      <w:r>
        <w:t>term lease of the Port of Melbourne;</w:t>
      </w:r>
    </w:p>
    <w:p w:rsidR="00E45BA8" w:rsidRDefault="002F0ACD" w:rsidP="00E45BA8">
      <w:pPr>
        <w:pStyle w:val="Bullet"/>
      </w:pPr>
      <w:r>
        <w:t>contributing to the Commonwealth Government</w:t>
      </w:r>
      <w:r w:rsidR="00354A87">
        <w:t>’</w:t>
      </w:r>
      <w:r w:rsidR="00E45BA8">
        <w:t xml:space="preserve">s </w:t>
      </w:r>
      <w:r>
        <w:t xml:space="preserve">development of </w:t>
      </w:r>
      <w:r w:rsidR="00E45BA8">
        <w:t>White Papers on Reform of the Federation and Tax Reform;</w:t>
      </w:r>
    </w:p>
    <w:p w:rsidR="00E45BA8" w:rsidRDefault="0074325E" w:rsidP="0074325E">
      <w:pPr>
        <w:pStyle w:val="Bullet"/>
      </w:pPr>
      <w:r w:rsidRPr="0074325E">
        <w:t>continuing to progress whole of government land management reforms</w:t>
      </w:r>
      <w:r w:rsidR="00E45BA8">
        <w:t xml:space="preserve">; </w:t>
      </w:r>
    </w:p>
    <w:p w:rsidR="00E45BA8" w:rsidRDefault="00E45BA8" w:rsidP="00E45BA8">
      <w:pPr>
        <w:pStyle w:val="Bullet"/>
      </w:pPr>
      <w:r>
        <w:t>continuing to advise and support public sector enterprise bargaining, including compliance with wages policy, with a focus on improving productivity and workplace reform; and</w:t>
      </w:r>
    </w:p>
    <w:p w:rsidR="00DD0C48" w:rsidRPr="00E45BA8" w:rsidRDefault="00E45BA8" w:rsidP="00E45BA8">
      <w:pPr>
        <w:pStyle w:val="Bullet"/>
      </w:pPr>
      <w:r>
        <w:t xml:space="preserve">developing and implementing the legislative proposals of an incoming </w:t>
      </w:r>
      <w:r w:rsidR="00C94158">
        <w:t xml:space="preserve">government </w:t>
      </w:r>
      <w:r w:rsidR="00C108DA">
        <w:t>following the </w:t>
      </w:r>
      <w:r>
        <w:t>State election.</w:t>
      </w:r>
      <w:r w:rsidR="00EA5D85">
        <w:t xml:space="preserve"> </w:t>
      </w:r>
    </w:p>
    <w:p w:rsidR="00DD0C48" w:rsidRDefault="006B5270" w:rsidP="00DD0C48">
      <w:pPr>
        <w:pStyle w:val="Heading2"/>
      </w:pPr>
      <w:r>
        <w:br w:type="column"/>
      </w:r>
      <w:r w:rsidR="00DD0C48" w:rsidRPr="00E45BA8">
        <w:lastRenderedPageBreak/>
        <w:t>Our People</w:t>
      </w:r>
    </w:p>
    <w:p w:rsidR="00E45BA8" w:rsidRDefault="00E45BA8" w:rsidP="00E45BA8">
      <w:r>
        <w:t xml:space="preserve">The Department has continued to surpass expectations in the provision of the highest standard of economic, financial and resource management advice. </w:t>
      </w:r>
    </w:p>
    <w:p w:rsidR="00E45BA8" w:rsidRDefault="00E45BA8" w:rsidP="00E45BA8">
      <w:r>
        <w:t>DTF</w:t>
      </w:r>
      <w:r w:rsidR="00354A87">
        <w:t>’</w:t>
      </w:r>
      <w:r>
        <w:t>s key resource remains the talent and capability of its staff. Throughout 2013</w:t>
      </w:r>
      <w:r w:rsidR="002F651E">
        <w:noBreakHyphen/>
      </w:r>
      <w:r>
        <w:t xml:space="preserve">14, the Department initiated a series of courses designed to improve staff capability in influencing and advisory skills, including workshops promoting </w:t>
      </w:r>
      <w:r w:rsidR="00354A87">
        <w:t>‘</w:t>
      </w:r>
      <w:r>
        <w:t>thinking on your feet</w:t>
      </w:r>
      <w:r w:rsidR="00354A87">
        <w:t>’</w:t>
      </w:r>
      <w:r>
        <w:t>, relationship management (stakeholders) and business writing skills. The success of the approach was reflected in both feedback from man</w:t>
      </w:r>
      <w:r w:rsidR="00C94158">
        <w:t>a</w:t>
      </w:r>
      <w:r>
        <w:t>gers and the recent People Matters Survey. The Department is also introducing a more flexible internal staff rotation system, along with developing a new culture framework.</w:t>
      </w:r>
    </w:p>
    <w:p w:rsidR="00A1443A" w:rsidRDefault="00E45BA8" w:rsidP="00E45BA8">
      <w:r>
        <w:t>I would like to thank and congratulate all DTF staff for their contributions to the projects and initiatives delivered and look forward to working together in meeting the challenges ahead.</w:t>
      </w:r>
    </w:p>
    <w:p w:rsidR="00216A99" w:rsidRPr="00AF2974" w:rsidRDefault="00216A99" w:rsidP="00E45BA8"/>
    <w:p w:rsidR="00ED1F3C" w:rsidRDefault="00ED1F3C" w:rsidP="00D06618">
      <w:pPr>
        <w:rPr>
          <w:noProof/>
        </w:rPr>
      </w:pPr>
    </w:p>
    <w:p w:rsidR="00C73AC3" w:rsidRDefault="00C73AC3" w:rsidP="00D06618">
      <w:pPr>
        <w:rPr>
          <w:noProof/>
        </w:rPr>
      </w:pPr>
    </w:p>
    <w:p w:rsidR="00C73AC3" w:rsidRDefault="00C73AC3" w:rsidP="00D06618"/>
    <w:p w:rsidR="00D06618" w:rsidRDefault="00764A58" w:rsidP="00D06618">
      <w:pPr>
        <w:rPr>
          <w:b/>
        </w:rPr>
      </w:pPr>
      <w:r>
        <w:rPr>
          <w:b/>
        </w:rPr>
        <w:t>David Martine</w:t>
      </w:r>
      <w:r w:rsidR="00D06618">
        <w:rPr>
          <w:b/>
        </w:rPr>
        <w:br/>
      </w:r>
      <w:r w:rsidR="00D06618" w:rsidRPr="006B1B3F">
        <w:rPr>
          <w:b/>
        </w:rPr>
        <w:t>Secretary</w:t>
      </w:r>
    </w:p>
    <w:p w:rsidR="001E4E13" w:rsidRDefault="001E4E13" w:rsidP="00F63045">
      <w:pPr>
        <w:rPr>
          <w:highlight w:val="yellow"/>
        </w:rPr>
      </w:pPr>
    </w:p>
    <w:p w:rsidR="001E4E13" w:rsidRPr="00386259" w:rsidRDefault="001E4E13" w:rsidP="00F63045"/>
    <w:p w:rsidR="00251300" w:rsidRPr="00AF2974" w:rsidRDefault="005C498E" w:rsidP="00EC0E28">
      <w:pPr>
        <w:pStyle w:val="Heading2"/>
      </w:pPr>
      <w:r>
        <w:br w:type="page"/>
      </w:r>
      <w:r w:rsidR="00251300" w:rsidRPr="00AF2974">
        <w:lastRenderedPageBreak/>
        <w:t>20</w:t>
      </w:r>
      <w:r w:rsidR="003A1492" w:rsidRPr="00AF2974">
        <w:t>1</w:t>
      </w:r>
      <w:r w:rsidR="00764A58">
        <w:t>3</w:t>
      </w:r>
      <w:r w:rsidR="002F651E">
        <w:noBreakHyphen/>
      </w:r>
      <w:r w:rsidR="00251300" w:rsidRPr="00AF2974">
        <w:t>1</w:t>
      </w:r>
      <w:r w:rsidR="00764A58">
        <w:t>4</w:t>
      </w:r>
      <w:r w:rsidR="00251300" w:rsidRPr="00AF2974">
        <w:t xml:space="preserve"> </w:t>
      </w:r>
      <w:r w:rsidR="005077D7" w:rsidRPr="00AF2974">
        <w:t>performance</w:t>
      </w:r>
    </w:p>
    <w:p w:rsidR="000A02B5" w:rsidRDefault="000A02B5" w:rsidP="000A02B5">
      <w:r>
        <w:t>The Department</w:t>
      </w:r>
      <w:r w:rsidR="00354A87">
        <w:t>’</w:t>
      </w:r>
      <w:r>
        <w:t>s outputs are arranged in the following six output groups:</w:t>
      </w:r>
    </w:p>
    <w:p w:rsidR="000A02B5" w:rsidRDefault="000A02B5" w:rsidP="000A02B5">
      <w:pPr>
        <w:pStyle w:val="ListNumber"/>
      </w:pPr>
      <w:r>
        <w:t>Strategic Policy Advice</w:t>
      </w:r>
    </w:p>
    <w:p w:rsidR="000A02B5" w:rsidRDefault="000A02B5" w:rsidP="000A02B5">
      <w:pPr>
        <w:pStyle w:val="ListNumber"/>
      </w:pPr>
      <w:r>
        <w:t>Financial Management Services</w:t>
      </w:r>
    </w:p>
    <w:p w:rsidR="000A02B5" w:rsidRDefault="000A02B5" w:rsidP="000A02B5">
      <w:pPr>
        <w:pStyle w:val="ListNumber"/>
      </w:pPr>
      <w:r>
        <w:t>Risk Management Services</w:t>
      </w:r>
    </w:p>
    <w:p w:rsidR="000A02B5" w:rsidRDefault="000A02B5" w:rsidP="000A02B5">
      <w:pPr>
        <w:pStyle w:val="ListNumber"/>
      </w:pPr>
      <w:r>
        <w:t>Resource Management Services</w:t>
      </w:r>
    </w:p>
    <w:p w:rsidR="000A02B5" w:rsidRDefault="000A02B5" w:rsidP="000A02B5">
      <w:pPr>
        <w:pStyle w:val="ListNumber"/>
      </w:pPr>
      <w:r>
        <w:t>Regulatory Services</w:t>
      </w:r>
    </w:p>
    <w:p w:rsidR="004F7C9D" w:rsidRPr="00AF2974" w:rsidRDefault="000A02B5" w:rsidP="000A02B5">
      <w:pPr>
        <w:pStyle w:val="ListNumber"/>
      </w:pPr>
      <w:r>
        <w:t>Revenue Management Services</w:t>
      </w:r>
    </w:p>
    <w:p w:rsidR="004F7C9D" w:rsidRDefault="004F7C9D" w:rsidP="004F7C9D">
      <w:pPr>
        <w:pStyle w:val="Heading3"/>
      </w:pPr>
      <w:r>
        <w:t>Output performance in summary</w:t>
      </w:r>
    </w:p>
    <w:p w:rsidR="000A02B5" w:rsidRDefault="000A02B5" w:rsidP="000A02B5">
      <w:r>
        <w:t>The Department of Treasury and Finance (the Department) delivered the majority of its outputs specified in the</w:t>
      </w:r>
      <w:r w:rsidR="0074325E">
        <w:t xml:space="preserve"> State’s</w:t>
      </w:r>
      <w:r>
        <w:t xml:space="preserve"> </w:t>
      </w:r>
      <w:r w:rsidRPr="000A02B5">
        <w:rPr>
          <w:i/>
        </w:rPr>
        <w:t>201</w:t>
      </w:r>
      <w:r w:rsidR="00764A58">
        <w:rPr>
          <w:i/>
        </w:rPr>
        <w:t>3</w:t>
      </w:r>
      <w:r w:rsidR="002F651E">
        <w:rPr>
          <w:i/>
        </w:rPr>
        <w:noBreakHyphen/>
      </w:r>
      <w:r w:rsidRPr="000A02B5">
        <w:rPr>
          <w:i/>
        </w:rPr>
        <w:t>1</w:t>
      </w:r>
      <w:r w:rsidR="00764A58">
        <w:rPr>
          <w:i/>
        </w:rPr>
        <w:t>4</w:t>
      </w:r>
      <w:r w:rsidRPr="000A02B5">
        <w:rPr>
          <w:i/>
        </w:rPr>
        <w:t xml:space="preserve"> Budget</w:t>
      </w:r>
      <w:r>
        <w:t>. Of the</w:t>
      </w:r>
      <w:r w:rsidR="00334F21">
        <w:t xml:space="preserve"> 86</w:t>
      </w:r>
      <w:r w:rsidR="00FC5218">
        <w:t> </w:t>
      </w:r>
      <w:r>
        <w:t>quantity, quality and timeliness targets,</w:t>
      </w:r>
      <w:r w:rsidR="000C4694">
        <w:t xml:space="preserve"> 88</w:t>
      </w:r>
      <w:r w:rsidR="002F651E">
        <w:t> per cent</w:t>
      </w:r>
      <w:r>
        <w:t xml:space="preserve"> were met or were exceeded.</w:t>
      </w:r>
    </w:p>
    <w:p w:rsidR="004F7C9D" w:rsidRDefault="000A02B5" w:rsidP="000A02B5">
      <w:r>
        <w:t>A report on the Department</w:t>
      </w:r>
      <w:r w:rsidR="00354A87">
        <w:t>’</w:t>
      </w:r>
      <w:r>
        <w:t>s performance in delivering each of its outputs is provided in this section, including details on the delivery of k</w:t>
      </w:r>
      <w:r w:rsidR="0074325E">
        <w:t>ey projects and initiatives for </w:t>
      </w:r>
      <w:r>
        <w:t>the year, and performance outcomes against the output performance measures set out in</w:t>
      </w:r>
      <w:r w:rsidR="0074325E">
        <w:t xml:space="preserve"> </w:t>
      </w:r>
      <w:r w:rsidR="0074325E" w:rsidRPr="0074325E">
        <w:t>Budget Paper No. 3, Chapter 2</w:t>
      </w:r>
      <w:r w:rsidR="0074325E" w:rsidRPr="000A02B5">
        <w:rPr>
          <w:i/>
        </w:rPr>
        <w:t xml:space="preserve"> </w:t>
      </w:r>
      <w:r w:rsidR="0074325E" w:rsidRPr="0074325E">
        <w:rPr>
          <w:i/>
        </w:rPr>
        <w:t>Departmental output statements</w:t>
      </w:r>
      <w:r w:rsidR="0074325E">
        <w:rPr>
          <w:i/>
        </w:rPr>
        <w:t xml:space="preserve"> </w:t>
      </w:r>
      <w:r w:rsidR="0074325E">
        <w:t xml:space="preserve">of the </w:t>
      </w:r>
      <w:r w:rsidRPr="000A02B5">
        <w:rPr>
          <w:i/>
        </w:rPr>
        <w:t>201</w:t>
      </w:r>
      <w:r w:rsidR="00764A58">
        <w:rPr>
          <w:i/>
        </w:rPr>
        <w:t>3</w:t>
      </w:r>
      <w:r w:rsidR="002F651E">
        <w:rPr>
          <w:i/>
        </w:rPr>
        <w:noBreakHyphen/>
      </w:r>
      <w:r w:rsidRPr="000A02B5">
        <w:rPr>
          <w:i/>
        </w:rPr>
        <w:t>1</w:t>
      </w:r>
      <w:r w:rsidR="00764A58">
        <w:rPr>
          <w:i/>
        </w:rPr>
        <w:t>4</w:t>
      </w:r>
      <w:r w:rsidR="0074325E">
        <w:rPr>
          <w:i/>
        </w:rPr>
        <w:t> </w:t>
      </w:r>
      <w:r w:rsidRPr="000A02B5">
        <w:rPr>
          <w:i/>
        </w:rPr>
        <w:t>Budget</w:t>
      </w:r>
      <w:r w:rsidRPr="0039631D">
        <w:t>.</w:t>
      </w:r>
    </w:p>
    <w:p w:rsidR="004F7C9D" w:rsidRDefault="004F7C9D" w:rsidP="007D72D4">
      <w:pPr>
        <w:pStyle w:val="Heading3"/>
      </w:pPr>
      <w:r>
        <w:t xml:space="preserve">Changes to </w:t>
      </w:r>
      <w:r w:rsidRPr="007D72D4">
        <w:t>output</w:t>
      </w:r>
      <w:r>
        <w:t xml:space="preserve"> structure</w:t>
      </w:r>
    </w:p>
    <w:p w:rsidR="004F7C9D" w:rsidRDefault="000A02B5" w:rsidP="004F7C9D">
      <w:r w:rsidRPr="00334F21">
        <w:t>The Department did not make any changes to its output structure in 201</w:t>
      </w:r>
      <w:r w:rsidR="00764A58" w:rsidRPr="00334F21">
        <w:t>3</w:t>
      </w:r>
      <w:r w:rsidR="002F651E">
        <w:noBreakHyphen/>
      </w:r>
      <w:r w:rsidRPr="00334F21">
        <w:t>1</w:t>
      </w:r>
      <w:r w:rsidR="00764A58" w:rsidRPr="00334F21">
        <w:t>4</w:t>
      </w:r>
      <w:r w:rsidRPr="00334F21">
        <w:t>.</w:t>
      </w:r>
    </w:p>
    <w:p w:rsidR="00BE367A" w:rsidRDefault="00BE367A">
      <w:pPr>
        <w:spacing w:before="0" w:after="0"/>
        <w:rPr>
          <w:rFonts w:ascii="Calibri" w:hAnsi="Calibri" w:cs="Arial"/>
          <w:b/>
          <w:bCs/>
          <w:color w:val="4F4F4F"/>
          <w:sz w:val="26"/>
          <w:szCs w:val="26"/>
        </w:rPr>
      </w:pPr>
      <w:r>
        <w:br w:type="page"/>
      </w:r>
    </w:p>
    <w:p w:rsidR="006A66A8" w:rsidRPr="00AF2974" w:rsidRDefault="006A66A8" w:rsidP="006A66A8">
      <w:pPr>
        <w:pStyle w:val="Heading3"/>
      </w:pPr>
      <w:r w:rsidRPr="007D72D4">
        <w:lastRenderedPageBreak/>
        <w:t xml:space="preserve">Departmental objectives, indicators and </w:t>
      </w:r>
      <w:r w:rsidRPr="00334F21">
        <w:t>progress</w:t>
      </w:r>
    </w:p>
    <w:p w:rsidR="006A66A8" w:rsidRDefault="006A66A8" w:rsidP="006A66A8">
      <w:r>
        <w:t>As outlined in the 2013</w:t>
      </w:r>
      <w:r w:rsidR="002F651E">
        <w:noBreakHyphen/>
      </w:r>
      <w:r w:rsidRPr="00334F21">
        <w:t xml:space="preserve">14 Budget Paper No. 3 </w:t>
      </w:r>
      <w:r w:rsidRPr="00334F21">
        <w:rPr>
          <w:i/>
        </w:rPr>
        <w:t>Service Delivery</w:t>
      </w:r>
      <w:r w:rsidRPr="00334F21">
        <w:t>, the Department of Treasury and Finance</w:t>
      </w:r>
      <w:r w:rsidR="00354A87">
        <w:t>’</w:t>
      </w:r>
      <w:r w:rsidRPr="00334F21">
        <w:t>s objectives, indicators, a</w:t>
      </w:r>
      <w:r w:rsidR="008B552F">
        <w:t>nd progress on those indicators</w:t>
      </w:r>
      <w:r w:rsidRPr="00334F21">
        <w:t xml:space="preserve"> are outlined below.</w:t>
      </w:r>
    </w:p>
    <w:p w:rsidR="006A66A8" w:rsidRDefault="00334F21" w:rsidP="006A66A8">
      <w:pPr>
        <w:sectPr w:rsidR="006A66A8" w:rsidSect="001A2F94">
          <w:footerReference w:type="even" r:id="rId25"/>
          <w:footerReference w:type="default" r:id="rId26"/>
          <w:type w:val="continuous"/>
          <w:pgSz w:w="11909" w:h="16834" w:code="9"/>
          <w:pgMar w:top="1728" w:right="1152" w:bottom="1152" w:left="1152" w:header="720" w:footer="288" w:gutter="0"/>
          <w:cols w:num="2" w:space="720" w:equalWidth="0">
            <w:col w:w="4448" w:space="708"/>
            <w:col w:w="4448"/>
          </w:cols>
          <w:noEndnote/>
        </w:sectPr>
      </w:pPr>
      <w:r>
        <w:br w:type="column"/>
      </w:r>
    </w:p>
    <w:tbl>
      <w:tblPr>
        <w:tblStyle w:val="TableGrid"/>
        <w:tblW w:w="0" w:type="auto"/>
        <w:tblCellMar>
          <w:left w:w="72" w:type="dxa"/>
          <w:right w:w="72" w:type="dxa"/>
        </w:tblCellMar>
        <w:tblLook w:val="04A0" w:firstRow="1" w:lastRow="0" w:firstColumn="1" w:lastColumn="0" w:noHBand="0" w:noVBand="1"/>
      </w:tblPr>
      <w:tblGrid>
        <w:gridCol w:w="3251"/>
        <w:gridCol w:w="3121"/>
        <w:gridCol w:w="3377"/>
      </w:tblGrid>
      <w:tr w:rsidR="006A66A8" w:rsidTr="00F403F5">
        <w:trPr>
          <w:cantSplit/>
          <w:tblHeader/>
        </w:trPr>
        <w:tc>
          <w:tcPr>
            <w:tcW w:w="3251" w:type="dxa"/>
            <w:shd w:val="clear" w:color="auto" w:fill="E0E0E0"/>
          </w:tcPr>
          <w:p w:rsidR="006A66A8" w:rsidRDefault="006A66A8" w:rsidP="006A66A8">
            <w:pPr>
              <w:pStyle w:val="TableTextHeadingLeft"/>
            </w:pPr>
            <w:r w:rsidRPr="007D72D4">
              <w:lastRenderedPageBreak/>
              <w:t>Dep</w:t>
            </w:r>
            <w:r>
              <w:t>artmental objective</w:t>
            </w:r>
          </w:p>
        </w:tc>
        <w:tc>
          <w:tcPr>
            <w:tcW w:w="3121" w:type="dxa"/>
          </w:tcPr>
          <w:p w:rsidR="006A66A8" w:rsidRDefault="006A66A8" w:rsidP="006A66A8">
            <w:pPr>
              <w:pStyle w:val="TableTextHeadingLeft"/>
            </w:pPr>
            <w:r w:rsidRPr="007D72D4">
              <w:t>Indicators</w:t>
            </w:r>
          </w:p>
        </w:tc>
        <w:tc>
          <w:tcPr>
            <w:tcW w:w="3377" w:type="dxa"/>
          </w:tcPr>
          <w:p w:rsidR="006A66A8" w:rsidRDefault="006A66A8" w:rsidP="006A66A8">
            <w:pPr>
              <w:pStyle w:val="TableTextHeadingLeft"/>
            </w:pPr>
            <w:r w:rsidRPr="007D72D4">
              <w:t>Progress</w:t>
            </w:r>
          </w:p>
        </w:tc>
      </w:tr>
      <w:tr w:rsidR="006A66A8" w:rsidTr="00F403F5">
        <w:trPr>
          <w:cantSplit/>
        </w:trPr>
        <w:tc>
          <w:tcPr>
            <w:tcW w:w="3251" w:type="dxa"/>
            <w:shd w:val="clear" w:color="auto" w:fill="E0E0E0"/>
          </w:tcPr>
          <w:p w:rsidR="006A66A8" w:rsidRPr="00334F21" w:rsidRDefault="006A66A8" w:rsidP="006A66A8">
            <w:pPr>
              <w:pStyle w:val="TableText"/>
              <w:rPr>
                <w:b/>
              </w:rPr>
            </w:pPr>
            <w:r w:rsidRPr="00334F21">
              <w:rPr>
                <w:b/>
              </w:rPr>
              <w:t>Sound financial management of Victoria</w:t>
            </w:r>
            <w:r w:rsidR="00354A87">
              <w:rPr>
                <w:b/>
              </w:rPr>
              <w:t>’</w:t>
            </w:r>
            <w:r w:rsidRPr="00334F21">
              <w:rPr>
                <w:b/>
              </w:rPr>
              <w:t>s fiscal resources</w:t>
            </w:r>
          </w:p>
          <w:p w:rsidR="006A66A8" w:rsidRPr="007D72D4" w:rsidRDefault="006A66A8" w:rsidP="006A66A8">
            <w:pPr>
              <w:pStyle w:val="TableText"/>
            </w:pPr>
            <w:r>
              <w:t>The Department of Treasury and Finance has a central role in shaping Victoria</w:t>
            </w:r>
            <w:r w:rsidR="00354A87">
              <w:t>’</w:t>
            </w:r>
            <w:r>
              <w:t>s economic, social and fiscal policy to ensure that Government financial policies are fiscally sound.</w:t>
            </w:r>
          </w:p>
        </w:tc>
        <w:tc>
          <w:tcPr>
            <w:tcW w:w="3121" w:type="dxa"/>
          </w:tcPr>
          <w:p w:rsidR="006A66A8" w:rsidRDefault="006A66A8" w:rsidP="00324C81">
            <w:pPr>
              <w:pStyle w:val="TableText"/>
            </w:pPr>
            <w:r>
              <w:t xml:space="preserve">Demonstrate strong fiscal discipline by </w:t>
            </w:r>
            <w:r w:rsidRPr="00F403F5">
              <w:t>maintaining</w:t>
            </w:r>
            <w:r>
              <w:t xml:space="preserve"> an annual budget surplus of at least $100</w:t>
            </w:r>
            <w:r w:rsidR="002F651E">
              <w:t> million</w:t>
            </w:r>
            <w:r w:rsidR="00324C81">
              <w:t>.</w:t>
            </w:r>
          </w:p>
        </w:tc>
        <w:tc>
          <w:tcPr>
            <w:tcW w:w="3377" w:type="dxa"/>
          </w:tcPr>
          <w:p w:rsidR="00F403F5" w:rsidRPr="00F403F5" w:rsidRDefault="00F403F5" w:rsidP="00B10C78">
            <w:pPr>
              <w:pStyle w:val="TableText"/>
            </w:pPr>
            <w:r w:rsidRPr="00F403F5">
              <w:t xml:space="preserve">The </w:t>
            </w:r>
            <w:r w:rsidRPr="00F403F5">
              <w:rPr>
                <w:i/>
              </w:rPr>
              <w:t>2013</w:t>
            </w:r>
            <w:r w:rsidR="002F651E">
              <w:rPr>
                <w:i/>
              </w:rPr>
              <w:noBreakHyphen/>
            </w:r>
            <w:r w:rsidRPr="00F403F5">
              <w:rPr>
                <w:i/>
              </w:rPr>
              <w:t>14 Financial Report for the State of Victoria</w:t>
            </w:r>
            <w:r w:rsidRPr="00F403F5">
              <w:t xml:space="preserve"> reports that the general government sector operating surplus (net result from transactions) for 2013</w:t>
            </w:r>
            <w:r w:rsidR="002F651E">
              <w:noBreakHyphen/>
            </w:r>
            <w:r w:rsidRPr="00F403F5">
              <w:t xml:space="preserve">14 was </w:t>
            </w:r>
            <w:r w:rsidR="00B10C78">
              <w:t>$1 976.2</w:t>
            </w:r>
            <w:r w:rsidR="002F651E">
              <w:t> million</w:t>
            </w:r>
            <w:r w:rsidRPr="00F403F5">
              <w:t xml:space="preserve"> and is consistent with the annual net debt and net infrastructure investment targets.</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F403F5">
            <w:pPr>
              <w:pStyle w:val="TableText"/>
            </w:pPr>
            <w:r>
              <w:t>General government net debt reduced as a percentage of GSP over the decade to 2022.</w:t>
            </w:r>
          </w:p>
        </w:tc>
        <w:tc>
          <w:tcPr>
            <w:tcW w:w="3377" w:type="dxa"/>
          </w:tcPr>
          <w:p w:rsidR="00F403F5" w:rsidRPr="00F403F5" w:rsidRDefault="00852C49" w:rsidP="00E40799">
            <w:pPr>
              <w:pStyle w:val="TableText"/>
            </w:pPr>
            <w:r>
              <w:t>In 2013</w:t>
            </w:r>
            <w:r w:rsidR="002F651E">
              <w:noBreakHyphen/>
            </w:r>
            <w:r w:rsidR="00C65DA8" w:rsidRPr="00C65DA8">
              <w:t xml:space="preserve">14, </w:t>
            </w:r>
            <w:r w:rsidR="00C65DA8">
              <w:t>general government</w:t>
            </w:r>
            <w:r w:rsidR="00C65DA8" w:rsidRPr="00C65DA8">
              <w:t xml:space="preserve"> </w:t>
            </w:r>
            <w:r w:rsidR="00C65DA8">
              <w:t>net debt was $21.2</w:t>
            </w:r>
            <w:r w:rsidR="002F651E">
              <w:t> billion, 6.0 per cent</w:t>
            </w:r>
            <w:r w:rsidR="00C65DA8" w:rsidRPr="00C65DA8">
              <w:t xml:space="preserve"> of </w:t>
            </w:r>
            <w:r w:rsidR="00E40799">
              <w:t>gross state product (</w:t>
            </w:r>
            <w:r w:rsidR="00C65DA8" w:rsidRPr="00C65DA8">
              <w:t>GSP</w:t>
            </w:r>
            <w:r w:rsidR="00E40799">
              <w:t>)</w:t>
            </w:r>
            <w:r w:rsidR="00C65DA8" w:rsidRPr="00C65DA8">
              <w:t xml:space="preserve">. The </w:t>
            </w:r>
            <w:r w:rsidR="00C65DA8" w:rsidRPr="00C65DA8">
              <w:rPr>
                <w:i/>
              </w:rPr>
              <w:t>2014</w:t>
            </w:r>
            <w:r w:rsidR="002F651E">
              <w:rPr>
                <w:i/>
              </w:rPr>
              <w:noBreakHyphen/>
            </w:r>
            <w:r w:rsidR="00C65DA8" w:rsidRPr="00C65DA8">
              <w:rPr>
                <w:i/>
              </w:rPr>
              <w:t>15 Budget</w:t>
            </w:r>
            <w:r w:rsidR="00C65DA8" w:rsidRPr="00C65DA8">
              <w:t xml:space="preserve"> forecasts </w:t>
            </w:r>
            <w:r w:rsidR="00E40799">
              <w:t xml:space="preserve">a fall in </w:t>
            </w:r>
            <w:r w:rsidR="00C65DA8" w:rsidRPr="00C65DA8">
              <w:t xml:space="preserve">net debt as a </w:t>
            </w:r>
            <w:r w:rsidR="00E40799">
              <w:t xml:space="preserve">percentage of </w:t>
            </w:r>
            <w:r w:rsidR="00C65DA8" w:rsidRPr="00C65DA8">
              <w:t xml:space="preserve">GSP </w:t>
            </w:r>
            <w:r w:rsidR="00E40799">
              <w:t xml:space="preserve">from a </w:t>
            </w:r>
            <w:r w:rsidR="00C65DA8" w:rsidRPr="00C65DA8">
              <w:t xml:space="preserve">peak </w:t>
            </w:r>
            <w:r w:rsidR="002F651E">
              <w:t>of 6.3 per cent in June </w:t>
            </w:r>
            <w:r w:rsidR="00E40799">
              <w:t>2015, to 4.5</w:t>
            </w:r>
            <w:r w:rsidR="002F651E">
              <w:t> per cent</w:t>
            </w:r>
            <w:r w:rsidR="00E40799">
              <w:t xml:space="preserve"> by June 2018</w:t>
            </w:r>
            <w:r w:rsidR="00C65DA8">
              <w:t>.</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F403F5">
            <w:pPr>
              <w:pStyle w:val="TableText"/>
            </w:pPr>
            <w:r>
              <w:t>Effective financial risk management and prudential supervision of public financial corporations and public non</w:t>
            </w:r>
            <w:r w:rsidR="002F651E">
              <w:noBreakHyphen/>
            </w:r>
            <w:r>
              <w:t>financial corporations.</w:t>
            </w:r>
          </w:p>
        </w:tc>
        <w:tc>
          <w:tcPr>
            <w:tcW w:w="3377" w:type="dxa"/>
          </w:tcPr>
          <w:p w:rsidR="00F403F5" w:rsidRPr="00306FE6" w:rsidRDefault="00F403F5" w:rsidP="00F403F5">
            <w:pPr>
              <w:pStyle w:val="TableText"/>
            </w:pPr>
            <w:r w:rsidRPr="00306FE6">
              <w:t>DTF undertakes regular performance reports, and corporate plan reviews of public financial corporations. In 2013</w:t>
            </w:r>
            <w:r w:rsidR="002F651E">
              <w:noBreakHyphen/>
            </w:r>
            <w:r w:rsidRPr="00306FE6">
              <w:t>14, DTF ensured effective financial risk management through the review of the half</w:t>
            </w:r>
            <w:r w:rsidR="002F651E">
              <w:noBreakHyphen/>
            </w:r>
            <w:r w:rsidRPr="00306FE6">
              <w:t>yearly prudential supervisor reports conducted by KPMG, and met with the relevant entities throughout the year to resolve issues identified.</w:t>
            </w:r>
          </w:p>
        </w:tc>
      </w:tr>
      <w:tr w:rsidR="006A66A8" w:rsidTr="00F403F5">
        <w:trPr>
          <w:cantSplit/>
        </w:trPr>
        <w:tc>
          <w:tcPr>
            <w:tcW w:w="3251" w:type="dxa"/>
            <w:shd w:val="clear" w:color="auto" w:fill="E0E0E0"/>
          </w:tcPr>
          <w:p w:rsidR="006A66A8" w:rsidRPr="00334F21" w:rsidRDefault="006A66A8" w:rsidP="006A66A8">
            <w:pPr>
              <w:pStyle w:val="TableText"/>
              <w:rPr>
                <w:b/>
              </w:rPr>
            </w:pPr>
            <w:r w:rsidRPr="00334F21">
              <w:rPr>
                <w:b/>
              </w:rPr>
              <w:t>Guide government actions to increase Victoria</w:t>
            </w:r>
            <w:r w:rsidR="00354A87">
              <w:rPr>
                <w:b/>
              </w:rPr>
              <w:t>’</w:t>
            </w:r>
            <w:r w:rsidRPr="00334F21">
              <w:rPr>
                <w:b/>
              </w:rPr>
              <w:t>s productivity and competitiveness</w:t>
            </w:r>
          </w:p>
          <w:p w:rsidR="006A66A8" w:rsidRPr="00334F21" w:rsidRDefault="006A66A8" w:rsidP="006A66A8">
            <w:pPr>
              <w:pStyle w:val="TableText"/>
              <w:rPr>
                <w:b/>
              </w:rPr>
            </w:pPr>
            <w:r>
              <w:t xml:space="preserve">The Department of Treasury and Finance provides Government with advice on key economic and financial issues, including </w:t>
            </w:r>
            <w:r w:rsidR="0038377A">
              <w:t>longer</w:t>
            </w:r>
            <w:r w:rsidR="002F651E">
              <w:noBreakHyphen/>
            </w:r>
            <w:r>
              <w:t>term economic development, regulation, financial strategy and taxation policy.</w:t>
            </w:r>
          </w:p>
        </w:tc>
        <w:tc>
          <w:tcPr>
            <w:tcW w:w="3121" w:type="dxa"/>
          </w:tcPr>
          <w:p w:rsidR="006A66A8" w:rsidRDefault="006A66A8" w:rsidP="00F403F5">
            <w:pPr>
              <w:pStyle w:val="TableText"/>
            </w:pPr>
            <w:r>
              <w:t>Reduce regulatory burden by 25</w:t>
            </w:r>
            <w:r w:rsidR="002F651E">
              <w:t> per cent</w:t>
            </w:r>
            <w:r>
              <w:t xml:space="preserve"> by 2014 through streamlining regulatory requirements.</w:t>
            </w:r>
          </w:p>
        </w:tc>
        <w:tc>
          <w:tcPr>
            <w:tcW w:w="3377" w:type="dxa"/>
          </w:tcPr>
          <w:p w:rsidR="00F403F5" w:rsidRPr="00306FE6" w:rsidRDefault="004F7D3F" w:rsidP="00F403F5">
            <w:pPr>
              <w:pStyle w:val="TableText"/>
            </w:pPr>
            <w:r>
              <w:t xml:space="preserve">Significant </w:t>
            </w:r>
            <w:r w:rsidR="00F403F5" w:rsidRPr="00306FE6">
              <w:t xml:space="preserve">red tape savings have been identified across government. </w:t>
            </w:r>
          </w:p>
          <w:p w:rsidR="006A66A8" w:rsidRPr="00F403F5" w:rsidRDefault="00F403F5" w:rsidP="00306DBA">
            <w:pPr>
              <w:pStyle w:val="TableText"/>
            </w:pPr>
            <w:r w:rsidRPr="00306FE6">
              <w:t xml:space="preserve">Key reforms led by DTF and its agencies will contribute red tape savings towards the target. </w:t>
            </w:r>
            <w:r w:rsidR="00306DBA">
              <w:t>The</w:t>
            </w:r>
            <w:r w:rsidRPr="00306FE6">
              <w:t xml:space="preserve"> new </w:t>
            </w:r>
            <w:r w:rsidRPr="00306DBA">
              <w:rPr>
                <w:i/>
              </w:rPr>
              <w:t xml:space="preserve">Workplace Injury Rehabilitation and Compensation Act </w:t>
            </w:r>
            <w:r w:rsidR="00306DBA" w:rsidRPr="00306DBA">
              <w:rPr>
                <w:i/>
              </w:rPr>
              <w:t>2013</w:t>
            </w:r>
            <w:r w:rsidR="00306DBA">
              <w:t xml:space="preserve"> </w:t>
            </w:r>
            <w:r w:rsidRPr="00306FE6">
              <w:t>has reduced the size and complexity of workplace injury legislation, and Stage 1 of a review of the occupational health and safety regulations will save Victorian workplaces around $31</w:t>
            </w:r>
            <w:r w:rsidR="002F651E">
              <w:t> million</w:t>
            </w:r>
            <w:r w:rsidRPr="00306FE6">
              <w:t xml:space="preserve"> a year in compliance costs.</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F403F5">
            <w:pPr>
              <w:pStyle w:val="TableText"/>
            </w:pPr>
            <w:r>
              <w:t>Ensure approved public sector enterprise bargaining agreements comply with wages policy and support improvements to productivity and workplace reform.</w:t>
            </w:r>
          </w:p>
        </w:tc>
        <w:tc>
          <w:tcPr>
            <w:tcW w:w="3377" w:type="dxa"/>
          </w:tcPr>
          <w:p w:rsidR="00F403F5" w:rsidRPr="00306FE6" w:rsidRDefault="00F403F5" w:rsidP="00F403F5">
            <w:pPr>
              <w:pStyle w:val="TableText"/>
            </w:pPr>
            <w:r w:rsidRPr="00306FE6">
              <w:t xml:space="preserve">All public sector </w:t>
            </w:r>
            <w:r w:rsidR="00306DBA" w:rsidRPr="00306FE6">
              <w:t xml:space="preserve">enterprise agreements </w:t>
            </w:r>
            <w:r w:rsidRPr="00306FE6">
              <w:t>approved in 2013</w:t>
            </w:r>
            <w:r w:rsidR="002F651E">
              <w:noBreakHyphen/>
            </w:r>
            <w:r w:rsidRPr="00306FE6">
              <w:t>14 have been assessed as complying with wages policy. All agreements support improvements to productivity and workplace reform, including by reforming provisions that inhibit flexible workplace practices.</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F403F5">
            <w:pPr>
              <w:pStyle w:val="TableText"/>
            </w:pPr>
            <w:r>
              <w:t>Reduce the costs and barriers to doing business in Victoria.</w:t>
            </w:r>
          </w:p>
        </w:tc>
        <w:tc>
          <w:tcPr>
            <w:tcW w:w="3377" w:type="dxa"/>
          </w:tcPr>
          <w:p w:rsidR="00F403F5" w:rsidRPr="00306FE6" w:rsidRDefault="004F123E" w:rsidP="00F403F5">
            <w:pPr>
              <w:pStyle w:val="TableText"/>
            </w:pPr>
            <w:r w:rsidRPr="004F123E">
              <w:t>The costs and barriers o</w:t>
            </w:r>
            <w:r w:rsidR="008768BB">
              <w:t>f doing business in Victoria have</w:t>
            </w:r>
            <w:r w:rsidRPr="004F123E">
              <w:t xml:space="preserve"> been reduced through:</w:t>
            </w:r>
          </w:p>
          <w:p w:rsidR="00F403F5" w:rsidRPr="00306FE6" w:rsidRDefault="00F403F5" w:rsidP="00F403F5">
            <w:pPr>
              <w:pStyle w:val="TableBullet"/>
            </w:pPr>
            <w:r w:rsidRPr="00306FE6">
              <w:t>reducing red tape;</w:t>
            </w:r>
          </w:p>
          <w:p w:rsidR="00F403F5" w:rsidRPr="00306FE6" w:rsidRDefault="00F403F5" w:rsidP="00F403F5">
            <w:pPr>
              <w:pStyle w:val="TableBullet"/>
            </w:pPr>
            <w:r w:rsidRPr="00306FE6">
              <w:t>industrial relations reform to promote flexibility and new employment opportunities;</w:t>
            </w:r>
          </w:p>
          <w:p w:rsidR="00F403F5" w:rsidRPr="00306FE6" w:rsidRDefault="00F403F5" w:rsidP="00F403F5">
            <w:pPr>
              <w:pStyle w:val="TableBullet"/>
            </w:pPr>
            <w:r w:rsidRPr="00306FE6">
              <w:t>engagement with international markets to ensure access to emerging opportunities;</w:t>
            </w:r>
          </w:p>
          <w:p w:rsidR="00F403F5" w:rsidRPr="00306FE6" w:rsidRDefault="00F403F5" w:rsidP="00F403F5">
            <w:pPr>
              <w:pStyle w:val="TableBullet"/>
            </w:pPr>
            <w:r w:rsidRPr="00306FE6">
              <w:t>reforms to ensure timely and balanced planning decisions; and</w:t>
            </w:r>
          </w:p>
          <w:p w:rsidR="00F403F5" w:rsidRPr="00306FE6" w:rsidRDefault="00F403F5" w:rsidP="00F403F5">
            <w:pPr>
              <w:pStyle w:val="TableBullet"/>
            </w:pPr>
            <w:r w:rsidRPr="00306FE6">
              <w:t>low</w:t>
            </w:r>
            <w:r w:rsidR="002B15FB">
              <w:t>er</w:t>
            </w:r>
            <w:r w:rsidRPr="00306FE6">
              <w:t xml:space="preserve"> payroll tax and WorkCover premiums.</w:t>
            </w:r>
          </w:p>
        </w:tc>
      </w:tr>
      <w:tr w:rsidR="006A66A8" w:rsidTr="00F403F5">
        <w:trPr>
          <w:cantSplit/>
        </w:trPr>
        <w:tc>
          <w:tcPr>
            <w:tcW w:w="3251" w:type="dxa"/>
            <w:shd w:val="clear" w:color="auto" w:fill="E0E0E0"/>
          </w:tcPr>
          <w:p w:rsidR="006A66A8" w:rsidRPr="00334F21" w:rsidRDefault="006A66A8" w:rsidP="006A66A8">
            <w:pPr>
              <w:pStyle w:val="TableText"/>
              <w:rPr>
                <w:b/>
              </w:rPr>
            </w:pPr>
            <w:r w:rsidRPr="00334F21">
              <w:rPr>
                <w:b/>
              </w:rPr>
              <w:t>Drive improvement in public sector asset management and the delivery of infrastructure</w:t>
            </w:r>
          </w:p>
          <w:p w:rsidR="006A66A8" w:rsidRPr="00334F21" w:rsidRDefault="006A66A8" w:rsidP="0038377A">
            <w:pPr>
              <w:pStyle w:val="TableText"/>
              <w:spacing w:after="120"/>
              <w:rPr>
                <w:b/>
              </w:rPr>
            </w:pPr>
            <w:r>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w:t>
            </w:r>
            <w:r w:rsidR="002F651E">
              <w:noBreakHyphen/>
            </w:r>
            <w:r>
              <w:t>owned property assets are managed and used efficiently.</w:t>
            </w:r>
          </w:p>
        </w:tc>
        <w:tc>
          <w:tcPr>
            <w:tcW w:w="3121" w:type="dxa"/>
          </w:tcPr>
          <w:p w:rsidR="006A66A8" w:rsidRDefault="006A66A8" w:rsidP="00F403F5">
            <w:pPr>
              <w:pStyle w:val="TableText"/>
            </w:pPr>
            <w:r>
              <w:t xml:space="preserve">Ensure </w:t>
            </w:r>
            <w:r w:rsidR="001523E7">
              <w:t>high</w:t>
            </w:r>
            <w:r w:rsidR="002F651E">
              <w:noBreakHyphen/>
            </w:r>
            <w:r w:rsidR="001523E7">
              <w:t>value high</w:t>
            </w:r>
            <w:r w:rsidR="002F651E">
              <w:noBreakHyphen/>
            </w:r>
            <w:r w:rsidR="001523E7">
              <w:t xml:space="preserve">risk </w:t>
            </w:r>
            <w:r>
              <w:t>Government projects are completed within agreed time</w:t>
            </w:r>
            <w:r w:rsidR="003C5BF0">
              <w:t xml:space="preserve"> </w:t>
            </w:r>
            <w:r>
              <w:t xml:space="preserve">frames and scope through ensuring adherence to standards. </w:t>
            </w:r>
          </w:p>
        </w:tc>
        <w:tc>
          <w:tcPr>
            <w:tcW w:w="3377" w:type="dxa"/>
          </w:tcPr>
          <w:p w:rsidR="00F403F5" w:rsidRPr="00306FE6" w:rsidRDefault="00F403F5" w:rsidP="00F403F5">
            <w:pPr>
              <w:pStyle w:val="TableText"/>
            </w:pPr>
            <w:r w:rsidRPr="00306FE6">
              <w:t xml:space="preserve">DTF reviews </w:t>
            </w:r>
            <w:r>
              <w:t>high</w:t>
            </w:r>
            <w:r w:rsidR="002F651E">
              <w:noBreakHyphen/>
            </w:r>
            <w:r>
              <w:t>value high</w:t>
            </w:r>
            <w:r w:rsidR="002F651E">
              <w:noBreakHyphen/>
            </w:r>
            <w:r w:rsidRPr="00306FE6">
              <w:t>risk (HVHR) business cases, procurement documents and contracts to assess the degree to which they satisfy the HVHR standards and requirements.</w:t>
            </w:r>
            <w:r w:rsidR="002C1D79">
              <w:t xml:space="preserve"> </w:t>
            </w:r>
            <w:r w:rsidRPr="00306FE6">
              <w:t xml:space="preserve">DTF also actively contributes to project </w:t>
            </w:r>
            <w:r w:rsidR="00C108DA" w:rsidRPr="00306FE6">
              <w:t xml:space="preserve">steering committees and boards </w:t>
            </w:r>
            <w:r w:rsidRPr="00306FE6">
              <w:t>to aid the commercial and risk management practices of projects, to follow up on Government decisions and to encourage accountability for projects to meet milestones and standards.</w:t>
            </w:r>
            <w:r w:rsidR="002C1D79">
              <w:t xml:space="preserve"> </w:t>
            </w:r>
          </w:p>
          <w:p w:rsidR="00F403F5" w:rsidRPr="00306FE6" w:rsidRDefault="00F403F5" w:rsidP="00F403F5">
            <w:pPr>
              <w:pStyle w:val="TableText"/>
            </w:pPr>
            <w:r w:rsidRPr="00306FE6">
              <w:t>The project performance is monitored through HVHR Assurance Committee meetings which are held approximately every two months and status reports are provided to Government on a quarterly basis, in which DTF makes recommendations of any proposed corrective action or interventions.</w:t>
            </w:r>
            <w:r w:rsidR="002C1D79">
              <w:t xml:space="preserve"> </w:t>
            </w:r>
          </w:p>
          <w:p w:rsidR="006A66A8" w:rsidRPr="00F403F5" w:rsidRDefault="00F403F5" w:rsidP="00F403F5">
            <w:pPr>
              <w:pStyle w:val="TableText"/>
            </w:pPr>
            <w:r w:rsidRPr="00306FE6">
              <w:t>DTF has responded to VAGO</w:t>
            </w:r>
            <w:r w:rsidR="00354A87">
              <w:t>’</w:t>
            </w:r>
            <w:r w:rsidRPr="00306FE6">
              <w:t xml:space="preserve">s recommendations in their report </w:t>
            </w:r>
            <w:r w:rsidRPr="00F403F5">
              <w:rPr>
                <w:i/>
              </w:rPr>
              <w:t>Impact of Increased Scrutiny of High Value High Risk Projects</w:t>
            </w:r>
            <w:r w:rsidRPr="00306FE6">
              <w:t>. The recommendations will be implemented over the next 12 months.</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6A66A8">
            <w:pPr>
              <w:pStyle w:val="TableText"/>
            </w:pPr>
            <w:r>
              <w:t>Enable efficient and accountable asset management by implementing a new Asset Management Accountability Framework in 2013</w:t>
            </w:r>
            <w:r w:rsidR="002F651E">
              <w:noBreakHyphen/>
            </w:r>
            <w:r>
              <w:t xml:space="preserve">14. </w:t>
            </w:r>
          </w:p>
        </w:tc>
        <w:tc>
          <w:tcPr>
            <w:tcW w:w="3377" w:type="dxa"/>
          </w:tcPr>
          <w:p w:rsidR="00F403F5" w:rsidRDefault="00F403F5" w:rsidP="00F403F5">
            <w:pPr>
              <w:pStyle w:val="TableText"/>
            </w:pPr>
            <w:r w:rsidRPr="00306FE6">
              <w:t>The Asset Management Accountability Framework implementation date has been delayed from 2013</w:t>
            </w:r>
            <w:r w:rsidR="002F651E">
              <w:noBreakHyphen/>
            </w:r>
            <w:r w:rsidRPr="00306FE6">
              <w:t>14. A revised implementation date is to be determined following consultation with the Minister for Finance.</w:t>
            </w:r>
          </w:p>
          <w:p w:rsidR="00F403F5" w:rsidRPr="00306FE6" w:rsidRDefault="00F403F5" w:rsidP="00F403F5">
            <w:pPr>
              <w:pStyle w:val="TableText"/>
            </w:pPr>
            <w:r w:rsidRPr="00306FE6">
              <w:t>Development of the framework and consultation with stakeholders will continue in 2014</w:t>
            </w:r>
            <w:r w:rsidR="002F651E">
              <w:noBreakHyphen/>
            </w:r>
            <w:r w:rsidRPr="00306FE6">
              <w:t>15.</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6A66A8">
            <w:pPr>
              <w:pStyle w:val="TableText"/>
            </w:pPr>
            <w:r>
              <w:t>Increased engagement with industry to enable improved compliance and productivity in the Victorian construction industry.</w:t>
            </w:r>
          </w:p>
        </w:tc>
        <w:tc>
          <w:tcPr>
            <w:tcW w:w="3377" w:type="dxa"/>
          </w:tcPr>
          <w:p w:rsidR="00F403F5" w:rsidRPr="00306FE6" w:rsidRDefault="00F403F5" w:rsidP="00F403F5">
            <w:pPr>
              <w:pStyle w:val="TableText"/>
            </w:pPr>
            <w:r w:rsidRPr="00306FE6">
              <w:t xml:space="preserve">The Construction Code Compliance Unit (CCCU) has maintained an active presence on sites across Victoria, including site inspections and audits on public and private projects to improve compliance with the </w:t>
            </w:r>
            <w:r w:rsidRPr="00F403F5">
              <w:rPr>
                <w:i/>
              </w:rPr>
              <w:t>Implementation Guidelines to the Victorian Code of Practice for the Building and Construction Industry</w:t>
            </w:r>
            <w:r w:rsidRPr="00306FE6">
              <w:t xml:space="preserve"> in 2013</w:t>
            </w:r>
            <w:r w:rsidR="002F651E">
              <w:noBreakHyphen/>
            </w:r>
            <w:r w:rsidRPr="00306FE6">
              <w:t xml:space="preserve">14. The Productivity Commission has recently recommended that all Australian, </w:t>
            </w:r>
            <w:r w:rsidR="00C108DA" w:rsidRPr="00306FE6">
              <w:t xml:space="preserve">state </w:t>
            </w:r>
            <w:r w:rsidRPr="00306FE6">
              <w:t xml:space="preserve">and </w:t>
            </w:r>
            <w:r w:rsidR="00C108DA" w:rsidRPr="00306FE6">
              <w:t xml:space="preserve">territory governments </w:t>
            </w:r>
            <w:r w:rsidRPr="00306FE6">
              <w:t xml:space="preserve">adopt a similar framework of </w:t>
            </w:r>
            <w:r w:rsidR="00C108DA" w:rsidRPr="00306FE6">
              <w:t xml:space="preserve">guidelines </w:t>
            </w:r>
            <w:r w:rsidRPr="00306FE6">
              <w:t>for major infrastructure projects.</w:t>
            </w:r>
          </w:p>
        </w:tc>
      </w:tr>
      <w:tr w:rsidR="006A66A8" w:rsidTr="00F403F5">
        <w:trPr>
          <w:cantSplit/>
        </w:trPr>
        <w:tc>
          <w:tcPr>
            <w:tcW w:w="3251" w:type="dxa"/>
            <w:shd w:val="clear" w:color="auto" w:fill="E0E0E0"/>
          </w:tcPr>
          <w:p w:rsidR="006A66A8" w:rsidRPr="00334F21" w:rsidRDefault="006A66A8" w:rsidP="006A66A8">
            <w:pPr>
              <w:pStyle w:val="TableText"/>
              <w:rPr>
                <w:b/>
              </w:rPr>
            </w:pPr>
            <w:r w:rsidRPr="00334F21">
              <w:rPr>
                <w:b/>
              </w:rPr>
              <w:lastRenderedPageBreak/>
              <w:t>Deliver efficient whole</w:t>
            </w:r>
            <w:r w:rsidR="0038377A">
              <w:rPr>
                <w:b/>
              </w:rPr>
              <w:t xml:space="preserve"> </w:t>
            </w:r>
            <w:r w:rsidRPr="00334F21">
              <w:rPr>
                <w:b/>
              </w:rPr>
              <w:t>of</w:t>
            </w:r>
            <w:r w:rsidR="0038377A">
              <w:rPr>
                <w:b/>
              </w:rPr>
              <w:t xml:space="preserve"> </w:t>
            </w:r>
            <w:r w:rsidRPr="00334F21">
              <w:rPr>
                <w:b/>
              </w:rPr>
              <w:t>government common services to the Victorian public sector</w:t>
            </w:r>
          </w:p>
          <w:p w:rsidR="006A66A8" w:rsidRPr="00334F21" w:rsidRDefault="006A66A8" w:rsidP="0038377A">
            <w:pPr>
              <w:pStyle w:val="TableText"/>
              <w:spacing w:after="120"/>
              <w:rPr>
                <w:b/>
              </w:rPr>
            </w:pPr>
            <w:r>
              <w:t>The Department of Treasury and Finance assists Government agencies in providing a more integrated approach to the management of common services.</w:t>
            </w:r>
          </w:p>
        </w:tc>
        <w:tc>
          <w:tcPr>
            <w:tcW w:w="3121" w:type="dxa"/>
          </w:tcPr>
          <w:p w:rsidR="006A66A8" w:rsidRDefault="006A66A8" w:rsidP="006A66A8">
            <w:pPr>
              <w:pStyle w:val="TableText"/>
            </w:pPr>
            <w:r>
              <w:t xml:space="preserve">Drive productivity and efficiency by increasing the benefits delivered from government procurement contracts. </w:t>
            </w:r>
          </w:p>
        </w:tc>
        <w:tc>
          <w:tcPr>
            <w:tcW w:w="3377" w:type="dxa"/>
          </w:tcPr>
          <w:p w:rsidR="006A66A8" w:rsidRDefault="00F403F5" w:rsidP="002B15FB">
            <w:pPr>
              <w:pStyle w:val="TableText"/>
              <w:rPr>
                <w:highlight w:val="yellow"/>
              </w:rPr>
            </w:pPr>
            <w:r w:rsidRPr="00306FE6">
              <w:t>Six new State Purchase Contracts (SPCs) in 2013</w:t>
            </w:r>
            <w:r w:rsidR="002F651E">
              <w:noBreakHyphen/>
            </w:r>
            <w:r w:rsidRPr="00306FE6">
              <w:t xml:space="preserve">14 increased competition and provided productivity and efficiency benefits by allowing more than 76 additional suppliers access to government work. SPCs </w:t>
            </w:r>
            <w:r w:rsidR="00F2799D">
              <w:t>reduce</w:t>
            </w:r>
            <w:r w:rsidRPr="00306FE6">
              <w:t xml:space="preserve"> duplication of effort for departments engaging suppliers, tendering, evaluating, implementing and managing their own contracts. In addition, these SPCs provide agility and efficiencies by enabling departments to quickly access the market and award government work when required.</w:t>
            </w:r>
          </w:p>
        </w:tc>
      </w:tr>
      <w:tr w:rsidR="00F403F5" w:rsidTr="00F403F5">
        <w:trPr>
          <w:cantSplit/>
        </w:trPr>
        <w:tc>
          <w:tcPr>
            <w:tcW w:w="3251" w:type="dxa"/>
            <w:shd w:val="clear" w:color="auto" w:fill="E0E0E0"/>
          </w:tcPr>
          <w:p w:rsidR="00F403F5" w:rsidRPr="00334F21" w:rsidRDefault="00F403F5" w:rsidP="006A66A8">
            <w:pPr>
              <w:pStyle w:val="TableText"/>
              <w:rPr>
                <w:b/>
              </w:rPr>
            </w:pPr>
          </w:p>
        </w:tc>
        <w:tc>
          <w:tcPr>
            <w:tcW w:w="3121" w:type="dxa"/>
          </w:tcPr>
          <w:p w:rsidR="00F403F5" w:rsidRDefault="00F403F5" w:rsidP="006A66A8">
            <w:pPr>
              <w:pStyle w:val="TableText"/>
            </w:pPr>
            <w:r>
              <w:t>Drive efficiency by maintaining low vacancy rates for government office accommodation.</w:t>
            </w:r>
          </w:p>
        </w:tc>
        <w:tc>
          <w:tcPr>
            <w:tcW w:w="3377" w:type="dxa"/>
          </w:tcPr>
          <w:p w:rsidR="00F403F5" w:rsidRDefault="00F403F5" w:rsidP="00F403F5">
            <w:pPr>
              <w:pStyle w:val="TableText"/>
              <w:rPr>
                <w:highlight w:val="yellow"/>
              </w:rPr>
            </w:pPr>
            <w:r w:rsidRPr="00306FE6">
              <w:t>As at 30 June 2014, 2.2</w:t>
            </w:r>
            <w:r w:rsidR="002F651E">
              <w:t> per cent</w:t>
            </w:r>
            <w:r w:rsidRPr="00306FE6">
              <w:t xml:space="preserve"> of the </w:t>
            </w:r>
            <w:r w:rsidR="00D23C89">
              <w:t>820 </w:t>
            </w:r>
            <w:r w:rsidR="00D23C89" w:rsidRPr="00D23C89">
              <w:t>000 square metres</w:t>
            </w:r>
            <w:r w:rsidR="00D23C89">
              <w:t xml:space="preserve"> </w:t>
            </w:r>
            <w:r w:rsidRPr="00306FE6">
              <w:t>of managed government office accommodation is vacant. The vacancy rate compares favourably to the current Melbourne CBD office mar</w:t>
            </w:r>
            <w:r>
              <w:t>ket vacancy rate (premium and A</w:t>
            </w:r>
            <w:r w:rsidR="002F651E">
              <w:noBreakHyphen/>
            </w:r>
            <w:r w:rsidRPr="00306FE6">
              <w:t xml:space="preserve">grade buildings) which is </w:t>
            </w:r>
            <w:r>
              <w:t>9</w:t>
            </w:r>
            <w:r w:rsidR="002F651E">
              <w:t> per cent</w:t>
            </w:r>
            <w:r w:rsidRPr="00306FE6">
              <w:t xml:space="preserve"> overall.</w:t>
            </w:r>
          </w:p>
        </w:tc>
      </w:tr>
    </w:tbl>
    <w:p w:rsidR="00251300" w:rsidRPr="00AF2974" w:rsidRDefault="00251300" w:rsidP="00EC0E28">
      <w:pPr>
        <w:pStyle w:val="Heading3"/>
      </w:pPr>
    </w:p>
    <w:p w:rsidR="00251300" w:rsidRPr="00AF2974" w:rsidRDefault="00251300" w:rsidP="00251300">
      <w:pPr>
        <w:pStyle w:val="Heading2"/>
        <w:sectPr w:rsidR="00251300" w:rsidRPr="00AF2974" w:rsidSect="006A66A8">
          <w:footerReference w:type="even" r:id="rId27"/>
          <w:footerReference w:type="default" r:id="rId28"/>
          <w:type w:val="continuous"/>
          <w:pgSz w:w="11909" w:h="16834" w:code="9"/>
          <w:pgMar w:top="1728" w:right="1152" w:bottom="1152" w:left="1152" w:header="720" w:footer="288" w:gutter="0"/>
          <w:cols w:space="708"/>
          <w:noEndnote/>
        </w:sectPr>
      </w:pPr>
    </w:p>
    <w:p w:rsidR="001263A5" w:rsidRPr="00AF2974" w:rsidRDefault="00251300" w:rsidP="00E9762E">
      <w:pPr>
        <w:pStyle w:val="Heading2"/>
      </w:pPr>
      <w:r w:rsidRPr="00AF2974">
        <w:lastRenderedPageBreak/>
        <w:br w:type="page"/>
      </w:r>
      <w:r w:rsidR="001263A5" w:rsidRPr="00AF2974">
        <w:lastRenderedPageBreak/>
        <w:t xml:space="preserve">Output </w:t>
      </w:r>
      <w:r w:rsidR="008A3AA4" w:rsidRPr="00AF2974">
        <w:t>g</w:t>
      </w:r>
      <w:r w:rsidR="001263A5" w:rsidRPr="00AF2974">
        <w:t xml:space="preserve">roup 1: </w:t>
      </w:r>
      <w:r w:rsidR="004F7C9D" w:rsidRPr="00AF2974">
        <w:t>Strategic Policy Advice</w:t>
      </w:r>
    </w:p>
    <w:tbl>
      <w:tblPr>
        <w:tblW w:w="0" w:type="auto"/>
        <w:tblLook w:val="01E0" w:firstRow="1" w:lastRow="1" w:firstColumn="1" w:lastColumn="1" w:noHBand="0" w:noVBand="0"/>
      </w:tblPr>
      <w:tblGrid>
        <w:gridCol w:w="3587"/>
        <w:gridCol w:w="6234"/>
      </w:tblGrid>
      <w:tr w:rsidR="004F7C9D" w:rsidRPr="00AF2974" w:rsidTr="006A66A8">
        <w:tc>
          <w:tcPr>
            <w:tcW w:w="3587" w:type="dxa"/>
            <w:shd w:val="clear" w:color="auto" w:fill="auto"/>
          </w:tcPr>
          <w:p w:rsidR="004F7C9D" w:rsidRPr="00AF2974" w:rsidRDefault="004F7C9D" w:rsidP="004F7C9D">
            <w:pPr>
              <w:pStyle w:val="TableTextHeadingLeft"/>
            </w:pPr>
            <w:r w:rsidRPr="00AF2974">
              <w:t>Outputs delivered</w:t>
            </w:r>
          </w:p>
        </w:tc>
        <w:tc>
          <w:tcPr>
            <w:tcW w:w="6234" w:type="dxa"/>
            <w:shd w:val="clear" w:color="auto" w:fill="E0E0E0"/>
          </w:tcPr>
          <w:p w:rsidR="004F7C9D" w:rsidRPr="00AF2974" w:rsidRDefault="004F7C9D" w:rsidP="004F7C9D">
            <w:pPr>
              <w:pStyle w:val="TableTextHeadingLeft"/>
            </w:pPr>
            <w:r w:rsidRPr="00AF2974">
              <w:t>Description</w:t>
            </w:r>
          </w:p>
        </w:tc>
      </w:tr>
      <w:tr w:rsidR="004F7C9D" w:rsidRPr="00AF2974" w:rsidTr="00C95533">
        <w:tc>
          <w:tcPr>
            <w:tcW w:w="3587" w:type="dxa"/>
            <w:shd w:val="clear" w:color="auto" w:fill="auto"/>
          </w:tcPr>
          <w:p w:rsidR="004F7C9D" w:rsidRPr="00AF2974" w:rsidRDefault="004F7C9D" w:rsidP="004F7C9D">
            <w:pPr>
              <w:pStyle w:val="TableText"/>
            </w:pPr>
            <w:r w:rsidRPr="00AF2974">
              <w:t xml:space="preserve">Financial and Resource Management Frameworks </w:t>
            </w:r>
          </w:p>
        </w:tc>
        <w:tc>
          <w:tcPr>
            <w:tcW w:w="6234" w:type="dxa"/>
            <w:shd w:val="clear" w:color="auto" w:fill="E0E0E0"/>
          </w:tcPr>
          <w:p w:rsidR="003E787F" w:rsidRDefault="003E787F" w:rsidP="003E787F">
            <w:pPr>
              <w:pStyle w:val="TableText"/>
            </w:pPr>
            <w:r>
              <w:t>This output develops and maintains cohesive financial and resource management frameworks that drive sound financial and resource management practices within the Victorian public sector (VPS). This includes enhancing key frameworks to drive performance, monitoring VPS entities</w:t>
            </w:r>
            <w:r w:rsidR="00354A87">
              <w:t>’</w:t>
            </w:r>
            <w:r>
              <w:t xml:space="preserve"> compliance, and advising government and key stakeholders on compliance, accounting policy, resource management and tax issues.</w:t>
            </w:r>
          </w:p>
          <w:p w:rsidR="003E787F" w:rsidRDefault="003E787F" w:rsidP="003E787F">
            <w:pPr>
              <w:pStyle w:val="TableText"/>
            </w:pPr>
            <w:r>
              <w:t>The output contributes to the department objective of ensuring sound financial management of the State</w:t>
            </w:r>
            <w:r w:rsidR="00354A87">
              <w:t>’</w:t>
            </w:r>
            <w:r>
              <w:t>s fiscal resources by:</w:t>
            </w:r>
          </w:p>
          <w:p w:rsidR="003E787F" w:rsidRDefault="003E787F" w:rsidP="003E787F">
            <w:pPr>
              <w:pStyle w:val="TableBullet"/>
            </w:pPr>
            <w:r>
              <w:t>ensuring that financial and resource management frameworks are established and complied with;</w:t>
            </w:r>
          </w:p>
          <w:p w:rsidR="003E787F" w:rsidRDefault="003E787F" w:rsidP="003E787F">
            <w:pPr>
              <w:pStyle w:val="TableBullet"/>
            </w:pPr>
            <w:r>
              <w:t>facilitating consistent and reliable financial reporting across the VPS that complies with professional accounting standards;</w:t>
            </w:r>
          </w:p>
          <w:p w:rsidR="003E787F" w:rsidRDefault="003E787F" w:rsidP="003E787F">
            <w:pPr>
              <w:pStyle w:val="TableBullet"/>
            </w:pPr>
            <w:r>
              <w:t>promoting continuous improvement in resource allocation and management through regular reviews and updates to ensure the frameworks represent good practice; and</w:t>
            </w:r>
          </w:p>
          <w:p w:rsidR="004F7C9D" w:rsidRPr="00AF2974" w:rsidRDefault="003E787F" w:rsidP="003C5BF0">
            <w:pPr>
              <w:pStyle w:val="TableBullet"/>
              <w:spacing w:after="160"/>
            </w:pPr>
            <w:r w:rsidRPr="003E787F">
              <w:t>promoting</w:t>
            </w:r>
            <w:r>
              <w:t xml:space="preserve"> awareness of financial management accountabilities and roles.</w:t>
            </w:r>
          </w:p>
        </w:tc>
      </w:tr>
      <w:tr w:rsidR="004F7C9D" w:rsidRPr="00AF2974" w:rsidTr="00C95533">
        <w:tc>
          <w:tcPr>
            <w:tcW w:w="3587" w:type="dxa"/>
            <w:shd w:val="clear" w:color="auto" w:fill="auto"/>
          </w:tcPr>
          <w:p w:rsidR="004F7C9D" w:rsidRPr="00C95533" w:rsidRDefault="004F7C9D" w:rsidP="004F7C9D">
            <w:pPr>
              <w:pStyle w:val="TableText"/>
              <w:rPr>
                <w:rFonts w:cs="AGaramondPro-Regular"/>
              </w:rPr>
            </w:pPr>
            <w:r w:rsidRPr="00AF2974">
              <w:t xml:space="preserve">Budget and Financial Policy Advice </w:t>
            </w:r>
          </w:p>
        </w:tc>
        <w:tc>
          <w:tcPr>
            <w:tcW w:w="6234" w:type="dxa"/>
            <w:shd w:val="clear" w:color="auto" w:fill="E0E0E0"/>
          </w:tcPr>
          <w:p w:rsidR="003E787F" w:rsidRDefault="003E787F" w:rsidP="003E787F">
            <w:pPr>
              <w:pStyle w:val="TableText"/>
            </w:pPr>
            <w:r>
              <w:t>This output contributes to the Department</w:t>
            </w:r>
            <w:r w:rsidR="00354A87">
              <w:t>’</w:t>
            </w:r>
            <w:r>
              <w:t>s objective of providing sound financial management of Victoria</w:t>
            </w:r>
            <w:r w:rsidR="00354A87">
              <w:t>’</w:t>
            </w:r>
            <w:r>
              <w:t>s fiscal resources through the provision of strategic, timely and comprehensive analysis and advice to Min</w:t>
            </w:r>
            <w:r w:rsidR="00005D46">
              <w:t xml:space="preserve">isters, Cabinet and Cabinet </w:t>
            </w:r>
            <w:r w:rsidR="006D78CE">
              <w:t>Sub</w:t>
            </w:r>
            <w:r w:rsidR="002F651E">
              <w:noBreakHyphen/>
            </w:r>
            <w:r w:rsidR="006D78CE">
              <w:t xml:space="preserve">Committees </w:t>
            </w:r>
            <w:r>
              <w:t>on:</w:t>
            </w:r>
          </w:p>
          <w:p w:rsidR="003E787F" w:rsidRDefault="003E787F" w:rsidP="003E787F">
            <w:pPr>
              <w:pStyle w:val="TableBullet"/>
            </w:pPr>
            <w:r>
              <w:t>resource allocation; and</w:t>
            </w:r>
          </w:p>
          <w:p w:rsidR="003E787F" w:rsidRDefault="003E787F" w:rsidP="003E787F">
            <w:pPr>
              <w:pStyle w:val="TableBullet"/>
            </w:pPr>
            <w:r>
              <w:t>departmental financial, output and asset delivery performance to support government in making decisions on the allocation of the State</w:t>
            </w:r>
            <w:r w:rsidR="00354A87">
              <w:t>’</w:t>
            </w:r>
            <w:r>
              <w:t>s fiscal resources.</w:t>
            </w:r>
          </w:p>
          <w:p w:rsidR="003E787F" w:rsidRDefault="003E787F" w:rsidP="003E787F">
            <w:pPr>
              <w:pStyle w:val="TableText"/>
            </w:pPr>
            <w:r>
              <w:t xml:space="preserve">This output assists government to deliver responsible budgets and operating surpluses which contribute to sound financial management. </w:t>
            </w:r>
          </w:p>
          <w:p w:rsidR="003E787F" w:rsidRDefault="003E787F" w:rsidP="003E787F">
            <w:pPr>
              <w:pStyle w:val="TableText"/>
            </w:pPr>
            <w:r>
              <w:t>The output also:</w:t>
            </w:r>
          </w:p>
          <w:p w:rsidR="003E787F" w:rsidRDefault="003E787F" w:rsidP="003E787F">
            <w:pPr>
              <w:pStyle w:val="TableBullet"/>
            </w:pPr>
            <w:r>
              <w:t>provides public and private sector industrial relations advice and strategic workforce management counsel to Ministers and departmental and agency reviews;</w:t>
            </w:r>
          </w:p>
          <w:p w:rsidR="003E787F" w:rsidRDefault="003E787F" w:rsidP="003E787F">
            <w:pPr>
              <w:pStyle w:val="TableBullet"/>
            </w:pPr>
            <w:r>
              <w:t>is responsible for the administration of the Community Support Fund; and</w:t>
            </w:r>
          </w:p>
          <w:p w:rsidR="004F7C9D" w:rsidRPr="00AF2974" w:rsidRDefault="003E787F" w:rsidP="003C5BF0">
            <w:pPr>
              <w:pStyle w:val="TableBullet"/>
              <w:spacing w:after="160"/>
            </w:pPr>
            <w:r w:rsidRPr="003E787F">
              <w:t>provides</w:t>
            </w:r>
            <w:r>
              <w:t xml:space="preserve"> management of output evaluations and Base Reviews.</w:t>
            </w:r>
          </w:p>
        </w:tc>
      </w:tr>
      <w:tr w:rsidR="004F7C9D" w:rsidRPr="00AF2974" w:rsidTr="00C95533">
        <w:tc>
          <w:tcPr>
            <w:tcW w:w="3587" w:type="dxa"/>
            <w:shd w:val="clear" w:color="auto" w:fill="auto"/>
          </w:tcPr>
          <w:p w:rsidR="004F7C9D" w:rsidRPr="00AF2974" w:rsidRDefault="004F7C9D" w:rsidP="004F7C9D">
            <w:pPr>
              <w:pStyle w:val="TableText"/>
            </w:pPr>
            <w:r w:rsidRPr="00AF2974">
              <w:t xml:space="preserve">Economic and Financial Policy </w:t>
            </w:r>
          </w:p>
        </w:tc>
        <w:tc>
          <w:tcPr>
            <w:tcW w:w="6234" w:type="dxa"/>
            <w:shd w:val="clear" w:color="auto" w:fill="E0E0E0"/>
          </w:tcPr>
          <w:p w:rsidR="003E787F" w:rsidRDefault="003E787F" w:rsidP="003E787F">
            <w:pPr>
              <w:pStyle w:val="TableText"/>
            </w:pPr>
            <w:r>
              <w:t>This output provides strategic policy advice including potential reform options to Ministers across a range of current economic and financial policy issues.</w:t>
            </w:r>
          </w:p>
          <w:p w:rsidR="003E787F" w:rsidRDefault="003E787F" w:rsidP="003E787F">
            <w:pPr>
              <w:pStyle w:val="TableText"/>
            </w:pPr>
            <w:r>
              <w:t>The output contributes to the Department</w:t>
            </w:r>
            <w:r w:rsidR="00354A87">
              <w:t>’</w:t>
            </w:r>
            <w:r>
              <w:t>s objective of increasing Victoria</w:t>
            </w:r>
            <w:r w:rsidR="00354A87">
              <w:t>’</w:t>
            </w:r>
            <w:r>
              <w:t>s productivity and competitiveness by providing advice on:</w:t>
            </w:r>
          </w:p>
          <w:p w:rsidR="003E787F" w:rsidRDefault="003E787F" w:rsidP="003E787F">
            <w:pPr>
              <w:pStyle w:val="TableBullet"/>
            </w:pPr>
            <w:r>
              <w:t>medium and long</w:t>
            </w:r>
            <w:r w:rsidR="008D124D">
              <w:t>er</w:t>
            </w:r>
            <w:r w:rsidR="002F651E">
              <w:noBreakHyphen/>
            </w:r>
            <w:r>
              <w:t>term strategies to strengthen productivity, participation and the State</w:t>
            </w:r>
            <w:r w:rsidR="00354A87">
              <w:t>’</w:t>
            </w:r>
            <w:r>
              <w:t>s overall competitiveness;</w:t>
            </w:r>
          </w:p>
          <w:p w:rsidR="003E787F" w:rsidRDefault="003E787F" w:rsidP="003E787F">
            <w:pPr>
              <w:pStyle w:val="TableBullet"/>
            </w:pPr>
            <w:r>
              <w:t xml:space="preserve">key economic, social and environmental policy and infrastructure issues; </w:t>
            </w:r>
          </w:p>
          <w:p w:rsidR="003E787F" w:rsidRDefault="003E787F" w:rsidP="003E787F">
            <w:pPr>
              <w:pStyle w:val="TableBullet"/>
            </w:pPr>
            <w:r>
              <w:t>State revenue policy and insurance policy;</w:t>
            </w:r>
          </w:p>
          <w:p w:rsidR="003E787F" w:rsidRDefault="003E787F" w:rsidP="003E787F">
            <w:pPr>
              <w:pStyle w:val="TableBullet"/>
            </w:pPr>
            <w:r>
              <w:t xml:space="preserve">intergovernmental financial relations, including the distribution of Commonwealth funding to Australian </w:t>
            </w:r>
            <w:r w:rsidR="00C108DA">
              <w:t xml:space="preserve">states </w:t>
            </w:r>
            <w:r>
              <w:t xml:space="preserve">and </w:t>
            </w:r>
            <w:r w:rsidR="00C108DA">
              <w:t xml:space="preserve">territories </w:t>
            </w:r>
            <w:r>
              <w:t xml:space="preserve">(including </w:t>
            </w:r>
            <w:r w:rsidR="003C5BF0">
              <w:t>representation on various inter</w:t>
            </w:r>
            <w:r>
              <w:t xml:space="preserve">jurisdictional committees); </w:t>
            </w:r>
          </w:p>
          <w:p w:rsidR="003E787F" w:rsidRDefault="003E787F" w:rsidP="003E787F">
            <w:pPr>
              <w:pStyle w:val="TableBullet"/>
            </w:pPr>
            <w:r>
              <w:t>production of the economic and revenue estimates that underpin the State Budget;</w:t>
            </w:r>
          </w:p>
          <w:p w:rsidR="003E787F" w:rsidRDefault="003E787F" w:rsidP="003E787F">
            <w:pPr>
              <w:pStyle w:val="TableBullet"/>
            </w:pPr>
            <w:r>
              <w:t>best practice regulatory frameworks; and</w:t>
            </w:r>
          </w:p>
          <w:p w:rsidR="004F7C9D" w:rsidRPr="00AF2974" w:rsidRDefault="003E787F" w:rsidP="002F651E">
            <w:pPr>
              <w:pStyle w:val="TableBullet"/>
              <w:spacing w:after="160"/>
            </w:pPr>
            <w:r>
              <w:t>building capacity in and promoting market based policy mechanisms in Victoria.</w:t>
            </w:r>
          </w:p>
        </w:tc>
      </w:tr>
    </w:tbl>
    <w:p w:rsidR="00483BA0" w:rsidRDefault="00483BA0" w:rsidP="00483BA0"/>
    <w:p w:rsidR="00483BA0" w:rsidRDefault="00483BA0" w:rsidP="00483BA0"/>
    <w:p w:rsidR="004F7C9D" w:rsidRDefault="00251300" w:rsidP="008A13B2">
      <w:pPr>
        <w:pStyle w:val="Heading3"/>
      </w:pPr>
      <w:r w:rsidRPr="00AF2974">
        <w:br w:type="page"/>
      </w:r>
      <w:r w:rsidR="004F7C9D" w:rsidRPr="00AF2974">
        <w:lastRenderedPageBreak/>
        <w:t>Financial and Resource Management Frameworks</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DE39D1" w:rsidRPr="004F7C9D" w:rsidTr="00D9663F">
        <w:trPr>
          <w:cantSplit/>
          <w:tblHeader/>
        </w:trPr>
        <w:tc>
          <w:tcPr>
            <w:tcW w:w="4255" w:type="dxa"/>
            <w:shd w:val="clear" w:color="auto" w:fill="auto"/>
            <w:vAlign w:val="bottom"/>
          </w:tcPr>
          <w:p w:rsidR="00DE39D1" w:rsidRPr="004F7C9D" w:rsidRDefault="00DE39D1" w:rsidP="00D9663F">
            <w:pPr>
              <w:pStyle w:val="TableTextHeadingLeft"/>
            </w:pPr>
            <w:r w:rsidRPr="004F7C9D">
              <w:t>Major outputs/deliverables</w:t>
            </w:r>
            <w:r w:rsidRPr="004F7C9D">
              <w:br/>
              <w:t>Performance measures</w:t>
            </w:r>
          </w:p>
        </w:tc>
        <w:tc>
          <w:tcPr>
            <w:tcW w:w="1170" w:type="dxa"/>
            <w:shd w:val="clear" w:color="auto" w:fill="auto"/>
            <w:vAlign w:val="bottom"/>
          </w:tcPr>
          <w:p w:rsidR="00DE39D1" w:rsidRPr="004F7C9D" w:rsidRDefault="00DE39D1" w:rsidP="00D9663F">
            <w:pPr>
              <w:pStyle w:val="TableTextHeadingCentre"/>
            </w:pPr>
            <w:r w:rsidRPr="004F7C9D">
              <w:t xml:space="preserve">Unit of </w:t>
            </w:r>
            <w:r w:rsidRPr="004F7C9D">
              <w:br/>
              <w:t>measure</w:t>
            </w:r>
          </w:p>
        </w:tc>
        <w:tc>
          <w:tcPr>
            <w:tcW w:w="1215" w:type="dxa"/>
            <w:shd w:val="clear" w:color="auto" w:fill="auto"/>
            <w:vAlign w:val="bottom"/>
          </w:tcPr>
          <w:p w:rsidR="00DE39D1" w:rsidRPr="004F7C9D" w:rsidRDefault="003E787F" w:rsidP="003E787F">
            <w:pPr>
              <w:pStyle w:val="TableTextHeadingRight"/>
            </w:pPr>
            <w:r>
              <w:t>2013</w:t>
            </w:r>
            <w:r w:rsidR="002F651E">
              <w:noBreakHyphen/>
            </w:r>
            <w:r w:rsidR="004452CD">
              <w:t>1</w:t>
            </w:r>
            <w:r>
              <w:t>4</w:t>
            </w:r>
            <w:r w:rsidR="004452CD">
              <w:t xml:space="preserve"> target</w:t>
            </w:r>
          </w:p>
        </w:tc>
        <w:tc>
          <w:tcPr>
            <w:tcW w:w="1215" w:type="dxa"/>
            <w:shd w:val="clear" w:color="auto" w:fill="auto"/>
            <w:vAlign w:val="bottom"/>
          </w:tcPr>
          <w:p w:rsidR="00DE39D1" w:rsidRPr="00D04244" w:rsidRDefault="004452CD" w:rsidP="005A7DA3">
            <w:pPr>
              <w:pStyle w:val="TableTextHeadingRight"/>
              <w:rPr>
                <w:highlight w:val="yellow"/>
              </w:rPr>
            </w:pPr>
            <w:r w:rsidRPr="00CF2B8E">
              <w:t>201</w:t>
            </w:r>
            <w:r w:rsidR="005A7DA3" w:rsidRPr="00CF2B8E">
              <w:t>3</w:t>
            </w:r>
            <w:r w:rsidR="002F651E">
              <w:noBreakHyphen/>
            </w:r>
            <w:r w:rsidRPr="00CF2B8E">
              <w:t>1</w:t>
            </w:r>
            <w:r w:rsidR="005A7DA3" w:rsidRPr="00CF2B8E">
              <w:t>4</w:t>
            </w:r>
            <w:r w:rsidRPr="00CF2B8E">
              <w:t xml:space="preserve"> outcome</w:t>
            </w:r>
          </w:p>
        </w:tc>
      </w:tr>
      <w:tr w:rsidR="00DE39D1" w:rsidRPr="00E1221D" w:rsidTr="00D9663F">
        <w:tblPrEx>
          <w:shd w:val="clear" w:color="auto" w:fill="auto"/>
        </w:tblPrEx>
        <w:trPr>
          <w:cantSplit/>
        </w:trPr>
        <w:tc>
          <w:tcPr>
            <w:tcW w:w="4255" w:type="dxa"/>
            <w:shd w:val="clear" w:color="auto" w:fill="auto"/>
          </w:tcPr>
          <w:p w:rsidR="00DE39D1" w:rsidRPr="004F7C9D" w:rsidRDefault="00DE39D1" w:rsidP="00D9663F">
            <w:pPr>
              <w:pStyle w:val="TableText"/>
              <w:rPr>
                <w:b/>
              </w:rPr>
            </w:pPr>
            <w:r w:rsidRPr="004F7C9D">
              <w:rPr>
                <w:b/>
              </w:rPr>
              <w:t>Quantity</w:t>
            </w:r>
          </w:p>
        </w:tc>
        <w:tc>
          <w:tcPr>
            <w:tcW w:w="1170" w:type="dxa"/>
            <w:shd w:val="clear" w:color="auto" w:fill="E0E0E0"/>
          </w:tcPr>
          <w:p w:rsidR="00DE39D1" w:rsidRPr="00E1221D" w:rsidRDefault="00DE39D1" w:rsidP="00D9663F">
            <w:pPr>
              <w:pStyle w:val="TableTextCentred"/>
            </w:pPr>
          </w:p>
        </w:tc>
        <w:tc>
          <w:tcPr>
            <w:tcW w:w="1215" w:type="dxa"/>
            <w:shd w:val="clear" w:color="auto" w:fill="auto"/>
          </w:tcPr>
          <w:p w:rsidR="00DE39D1" w:rsidRPr="00E1221D" w:rsidRDefault="00DE39D1" w:rsidP="00D9663F">
            <w:pPr>
              <w:pStyle w:val="TableTextRight"/>
            </w:pPr>
          </w:p>
        </w:tc>
        <w:tc>
          <w:tcPr>
            <w:tcW w:w="1215" w:type="dxa"/>
            <w:shd w:val="clear" w:color="auto" w:fill="E0E0E0"/>
          </w:tcPr>
          <w:p w:rsidR="00DE39D1" w:rsidRPr="00E1221D" w:rsidRDefault="00DE39D1" w:rsidP="00AE3121">
            <w:pPr>
              <w:pStyle w:val="TableTextRight"/>
            </w:pPr>
          </w:p>
        </w:tc>
      </w:tr>
      <w:tr w:rsidR="00183D0E" w:rsidRPr="00E1221D" w:rsidTr="00D9663F">
        <w:tblPrEx>
          <w:shd w:val="clear" w:color="auto" w:fill="auto"/>
        </w:tblPrEx>
        <w:trPr>
          <w:cantSplit/>
        </w:trPr>
        <w:tc>
          <w:tcPr>
            <w:tcW w:w="4255" w:type="dxa"/>
            <w:shd w:val="clear" w:color="auto" w:fill="auto"/>
          </w:tcPr>
          <w:p w:rsidR="00183D0E" w:rsidRPr="004F7C9D" w:rsidRDefault="003E787F" w:rsidP="00D9663F">
            <w:pPr>
              <w:pStyle w:val="TableText"/>
            </w:pPr>
            <w:r w:rsidRPr="003E787F">
              <w:t>Annual review of whole of government compliance framework</w:t>
            </w:r>
          </w:p>
        </w:tc>
        <w:tc>
          <w:tcPr>
            <w:tcW w:w="1170" w:type="dxa"/>
            <w:shd w:val="clear" w:color="auto" w:fill="E0E0E0"/>
          </w:tcPr>
          <w:p w:rsidR="00183D0E" w:rsidRPr="00E1221D" w:rsidRDefault="00183D0E" w:rsidP="00D9663F">
            <w:pPr>
              <w:pStyle w:val="TableTextCentred"/>
            </w:pPr>
            <w:r w:rsidRPr="00E1221D">
              <w:t>number</w:t>
            </w:r>
          </w:p>
        </w:tc>
        <w:tc>
          <w:tcPr>
            <w:tcW w:w="1215" w:type="dxa"/>
            <w:shd w:val="clear" w:color="auto" w:fill="auto"/>
          </w:tcPr>
          <w:p w:rsidR="00183D0E" w:rsidRPr="00E1221D" w:rsidRDefault="00183D0E" w:rsidP="00D9663F">
            <w:pPr>
              <w:pStyle w:val="TableTextRight"/>
            </w:pPr>
            <w:r w:rsidRPr="00E1221D">
              <w:t>1</w:t>
            </w:r>
          </w:p>
        </w:tc>
        <w:tc>
          <w:tcPr>
            <w:tcW w:w="1215" w:type="dxa"/>
            <w:shd w:val="clear" w:color="auto" w:fill="E0E0E0"/>
          </w:tcPr>
          <w:p w:rsidR="00183D0E" w:rsidRPr="00E1221D" w:rsidRDefault="00CF2B8E" w:rsidP="00AE3121">
            <w:pPr>
              <w:pStyle w:val="TableTextRight"/>
            </w:pPr>
            <w:r>
              <w:t>1</w:t>
            </w:r>
          </w:p>
        </w:tc>
      </w:tr>
      <w:tr w:rsidR="00183D0E" w:rsidRPr="00E1221D" w:rsidTr="00D9663F">
        <w:tblPrEx>
          <w:shd w:val="clear" w:color="auto" w:fill="auto"/>
        </w:tblPrEx>
        <w:trPr>
          <w:cantSplit/>
        </w:trPr>
        <w:tc>
          <w:tcPr>
            <w:tcW w:w="4255" w:type="dxa"/>
            <w:shd w:val="clear" w:color="auto" w:fill="auto"/>
          </w:tcPr>
          <w:p w:rsidR="00183D0E" w:rsidRPr="00E1221D" w:rsidRDefault="003E787F" w:rsidP="003E787F">
            <w:pPr>
              <w:pStyle w:val="TableText"/>
            </w:pPr>
            <w:r w:rsidRPr="003E787F">
              <w:t>Delivery of updates, guides and newsletters</w:t>
            </w:r>
          </w:p>
        </w:tc>
        <w:tc>
          <w:tcPr>
            <w:tcW w:w="1170" w:type="dxa"/>
            <w:shd w:val="clear" w:color="auto" w:fill="E0E0E0"/>
          </w:tcPr>
          <w:p w:rsidR="00183D0E" w:rsidRPr="00E1221D" w:rsidRDefault="00183D0E" w:rsidP="00D9663F">
            <w:pPr>
              <w:pStyle w:val="TableTextCentred"/>
            </w:pPr>
            <w:r w:rsidRPr="00E1221D">
              <w:t>number</w:t>
            </w:r>
          </w:p>
        </w:tc>
        <w:tc>
          <w:tcPr>
            <w:tcW w:w="1215" w:type="dxa"/>
            <w:shd w:val="clear" w:color="auto" w:fill="auto"/>
          </w:tcPr>
          <w:p w:rsidR="00183D0E" w:rsidRPr="00E1221D" w:rsidRDefault="00183D0E" w:rsidP="00D9663F">
            <w:pPr>
              <w:pStyle w:val="TableTextRight"/>
            </w:pPr>
            <w:r w:rsidRPr="00E1221D">
              <w:t>10</w:t>
            </w:r>
          </w:p>
        </w:tc>
        <w:tc>
          <w:tcPr>
            <w:tcW w:w="1215" w:type="dxa"/>
            <w:shd w:val="clear" w:color="auto" w:fill="E0E0E0"/>
          </w:tcPr>
          <w:p w:rsidR="00183D0E" w:rsidRPr="00E1221D" w:rsidRDefault="00CF2B8E" w:rsidP="00AE3121">
            <w:pPr>
              <w:pStyle w:val="TableTextRight"/>
            </w:pPr>
            <w:r>
              <w:t>10</w:t>
            </w:r>
          </w:p>
        </w:tc>
      </w:tr>
      <w:tr w:rsidR="00183D0E" w:rsidRPr="00E1221D" w:rsidTr="00D9663F">
        <w:tblPrEx>
          <w:shd w:val="clear" w:color="auto" w:fill="auto"/>
        </w:tblPrEx>
        <w:trPr>
          <w:cantSplit/>
        </w:trPr>
        <w:tc>
          <w:tcPr>
            <w:tcW w:w="4255" w:type="dxa"/>
            <w:shd w:val="clear" w:color="auto" w:fill="auto"/>
          </w:tcPr>
          <w:p w:rsidR="00183D0E" w:rsidRPr="00E1221D" w:rsidRDefault="003E787F" w:rsidP="00D9663F">
            <w:pPr>
              <w:pStyle w:val="TableText"/>
            </w:pPr>
            <w:r w:rsidRPr="003E787F">
              <w:t>Review of major resource management policies</w:t>
            </w:r>
          </w:p>
        </w:tc>
        <w:tc>
          <w:tcPr>
            <w:tcW w:w="1170" w:type="dxa"/>
            <w:shd w:val="clear" w:color="auto" w:fill="E0E0E0"/>
          </w:tcPr>
          <w:p w:rsidR="00183D0E" w:rsidRPr="00E1221D" w:rsidRDefault="00183D0E" w:rsidP="00CF2B8E">
            <w:pPr>
              <w:pStyle w:val="TableTextCentred"/>
            </w:pPr>
            <w:r w:rsidRPr="00CF2B8E">
              <w:t>number</w:t>
            </w:r>
          </w:p>
        </w:tc>
        <w:tc>
          <w:tcPr>
            <w:tcW w:w="1215" w:type="dxa"/>
            <w:shd w:val="clear" w:color="auto" w:fill="auto"/>
          </w:tcPr>
          <w:p w:rsidR="00183D0E" w:rsidRPr="00E1221D" w:rsidRDefault="00CF2B8E" w:rsidP="00CF2B8E">
            <w:pPr>
              <w:pStyle w:val="TableTextRight"/>
            </w:pPr>
            <w:r>
              <w:t>2</w:t>
            </w:r>
          </w:p>
        </w:tc>
        <w:tc>
          <w:tcPr>
            <w:tcW w:w="1215" w:type="dxa"/>
            <w:shd w:val="clear" w:color="auto" w:fill="E0E0E0"/>
          </w:tcPr>
          <w:p w:rsidR="00183D0E" w:rsidRPr="00E1221D" w:rsidRDefault="00CF2B8E" w:rsidP="00AE3121">
            <w:pPr>
              <w:pStyle w:val="TableTextRight"/>
            </w:pPr>
            <w:r>
              <w:t>3</w:t>
            </w:r>
          </w:p>
        </w:tc>
      </w:tr>
      <w:tr w:rsidR="00CF2B8E" w:rsidRPr="00E1221D" w:rsidTr="00D9663F">
        <w:tblPrEx>
          <w:shd w:val="clear" w:color="auto" w:fill="auto"/>
        </w:tblPrEx>
        <w:trPr>
          <w:cantSplit/>
        </w:trPr>
        <w:tc>
          <w:tcPr>
            <w:tcW w:w="4255" w:type="dxa"/>
            <w:shd w:val="clear" w:color="auto" w:fill="auto"/>
          </w:tcPr>
          <w:p w:rsidR="00CF2B8E" w:rsidRPr="00CF2B8E" w:rsidRDefault="001B0DDE" w:rsidP="00D34F88">
            <w:pPr>
              <w:pStyle w:val="TableTextNotes"/>
            </w:pPr>
            <w:r w:rsidRPr="001B0DDE">
              <w:t>An additional review was complete</w:t>
            </w:r>
            <w:r>
              <w:t>d by the department during 2013</w:t>
            </w:r>
            <w:r w:rsidR="002F651E">
              <w:noBreakHyphen/>
            </w:r>
            <w:r w:rsidRPr="001B0DDE">
              <w:t>14</w:t>
            </w:r>
            <w:r>
              <w:t>.</w:t>
            </w:r>
          </w:p>
        </w:tc>
        <w:tc>
          <w:tcPr>
            <w:tcW w:w="1170" w:type="dxa"/>
            <w:shd w:val="clear" w:color="auto" w:fill="E0E0E0"/>
          </w:tcPr>
          <w:p w:rsidR="00CF2B8E" w:rsidRPr="00E1221D" w:rsidRDefault="00CF2B8E" w:rsidP="00CF2B8E">
            <w:pPr>
              <w:pStyle w:val="TableTextCentred"/>
            </w:pPr>
          </w:p>
        </w:tc>
        <w:tc>
          <w:tcPr>
            <w:tcW w:w="1215" w:type="dxa"/>
            <w:shd w:val="clear" w:color="auto" w:fill="auto"/>
          </w:tcPr>
          <w:p w:rsidR="00CF2B8E" w:rsidRPr="00E1221D" w:rsidRDefault="00CF2B8E" w:rsidP="00CF2B8E">
            <w:pPr>
              <w:pStyle w:val="TableTextRight"/>
            </w:pPr>
          </w:p>
        </w:tc>
        <w:tc>
          <w:tcPr>
            <w:tcW w:w="1215" w:type="dxa"/>
            <w:shd w:val="clear" w:color="auto" w:fill="E0E0E0"/>
          </w:tcPr>
          <w:p w:rsidR="00CF2B8E" w:rsidRDefault="00CF2B8E" w:rsidP="00CF2B8E">
            <w:pPr>
              <w:pStyle w:val="TableTextRight"/>
            </w:pPr>
          </w:p>
        </w:tc>
      </w:tr>
      <w:tr w:rsidR="00183D0E" w:rsidRPr="00E1221D" w:rsidTr="00D9663F">
        <w:tblPrEx>
          <w:shd w:val="clear" w:color="auto" w:fill="auto"/>
        </w:tblPrEx>
        <w:trPr>
          <w:cantSplit/>
        </w:trPr>
        <w:tc>
          <w:tcPr>
            <w:tcW w:w="4255" w:type="dxa"/>
            <w:shd w:val="clear" w:color="auto" w:fill="auto"/>
          </w:tcPr>
          <w:p w:rsidR="00183D0E" w:rsidRPr="007B261A" w:rsidRDefault="00183D0E" w:rsidP="00D9663F">
            <w:pPr>
              <w:pStyle w:val="TableText"/>
              <w:rPr>
                <w:b/>
              </w:rPr>
            </w:pPr>
            <w:r w:rsidRPr="007B261A">
              <w:rPr>
                <w:b/>
              </w:rPr>
              <w:t>Quality</w:t>
            </w:r>
          </w:p>
        </w:tc>
        <w:tc>
          <w:tcPr>
            <w:tcW w:w="1170" w:type="dxa"/>
            <w:shd w:val="clear" w:color="auto" w:fill="E0E0E0"/>
          </w:tcPr>
          <w:p w:rsidR="00183D0E" w:rsidRPr="00E1221D" w:rsidRDefault="00183D0E" w:rsidP="00D9663F">
            <w:pPr>
              <w:pStyle w:val="TableTextCentred"/>
            </w:pPr>
            <w:r w:rsidRPr="00E1221D">
              <w:t> </w:t>
            </w:r>
          </w:p>
        </w:tc>
        <w:tc>
          <w:tcPr>
            <w:tcW w:w="1215" w:type="dxa"/>
            <w:shd w:val="clear" w:color="auto" w:fill="auto"/>
          </w:tcPr>
          <w:p w:rsidR="00183D0E" w:rsidRPr="00E1221D" w:rsidRDefault="00183D0E" w:rsidP="00D9663F">
            <w:pPr>
              <w:pStyle w:val="TableTextRight"/>
            </w:pPr>
            <w:r w:rsidRPr="00E1221D">
              <w:t> </w:t>
            </w:r>
          </w:p>
        </w:tc>
        <w:tc>
          <w:tcPr>
            <w:tcW w:w="1215" w:type="dxa"/>
            <w:shd w:val="clear" w:color="auto" w:fill="E0E0E0"/>
          </w:tcPr>
          <w:p w:rsidR="00183D0E" w:rsidRPr="00E1221D" w:rsidRDefault="00183D0E" w:rsidP="00AE3121">
            <w:pPr>
              <w:pStyle w:val="TableTextRight"/>
            </w:pPr>
          </w:p>
        </w:tc>
      </w:tr>
      <w:tr w:rsidR="003E787F" w:rsidRPr="00E1221D" w:rsidTr="00D9663F">
        <w:tblPrEx>
          <w:shd w:val="clear" w:color="auto" w:fill="auto"/>
        </w:tblPrEx>
        <w:trPr>
          <w:cantSplit/>
        </w:trPr>
        <w:tc>
          <w:tcPr>
            <w:tcW w:w="4255" w:type="dxa"/>
            <w:shd w:val="clear" w:color="auto" w:fill="auto"/>
          </w:tcPr>
          <w:p w:rsidR="003E787F" w:rsidRPr="00496B3E" w:rsidRDefault="003E787F" w:rsidP="003C5BF0">
            <w:pPr>
              <w:pStyle w:val="TableText"/>
            </w:pPr>
            <w:r w:rsidRPr="00496B3E">
              <w:t>Material and adverse whole of government issues relating to financial management and governance (</w:t>
            </w:r>
            <w:r w:rsidR="003C5BF0">
              <w:t>identified by Victorian Auditor</w:t>
            </w:r>
            <w:r w:rsidR="002F651E">
              <w:noBreakHyphen/>
            </w:r>
            <w:r w:rsidRPr="00496B3E">
              <w:t>General</w:t>
            </w:r>
            <w:r w:rsidR="00354A87">
              <w:t>’</w:t>
            </w:r>
            <w:r w:rsidRPr="00496B3E">
              <w:t>s Office) rectified</w:t>
            </w:r>
          </w:p>
        </w:tc>
        <w:tc>
          <w:tcPr>
            <w:tcW w:w="1170" w:type="dxa"/>
            <w:shd w:val="clear" w:color="auto" w:fill="E0E0E0"/>
          </w:tcPr>
          <w:p w:rsidR="003E787F" w:rsidRPr="00E1221D" w:rsidRDefault="003E787F" w:rsidP="00D9663F">
            <w:pPr>
              <w:pStyle w:val="TableTextCentred"/>
            </w:pPr>
            <w:r w:rsidRPr="00E1221D">
              <w:t>per cent</w:t>
            </w:r>
          </w:p>
        </w:tc>
        <w:tc>
          <w:tcPr>
            <w:tcW w:w="1215" w:type="dxa"/>
            <w:shd w:val="clear" w:color="auto" w:fill="auto"/>
          </w:tcPr>
          <w:p w:rsidR="003E787F" w:rsidRPr="00E1221D" w:rsidRDefault="003E787F" w:rsidP="00D9663F">
            <w:pPr>
              <w:pStyle w:val="TableTextRight"/>
            </w:pPr>
            <w:r w:rsidRPr="00E1221D">
              <w:t>100</w:t>
            </w:r>
          </w:p>
        </w:tc>
        <w:tc>
          <w:tcPr>
            <w:tcW w:w="1215" w:type="dxa"/>
            <w:shd w:val="clear" w:color="auto" w:fill="E0E0E0"/>
          </w:tcPr>
          <w:p w:rsidR="003E787F" w:rsidRPr="00E1221D" w:rsidRDefault="00CF2B8E" w:rsidP="00AE3121">
            <w:pPr>
              <w:pStyle w:val="TableTextRight"/>
            </w:pPr>
            <w:r>
              <w:t>100</w:t>
            </w:r>
          </w:p>
        </w:tc>
      </w:tr>
      <w:tr w:rsidR="003E787F" w:rsidRPr="00E1221D" w:rsidTr="00D9663F">
        <w:tblPrEx>
          <w:shd w:val="clear" w:color="auto" w:fill="auto"/>
        </w:tblPrEx>
        <w:trPr>
          <w:cantSplit/>
        </w:trPr>
        <w:tc>
          <w:tcPr>
            <w:tcW w:w="4255" w:type="dxa"/>
            <w:shd w:val="clear" w:color="auto" w:fill="auto"/>
          </w:tcPr>
          <w:p w:rsidR="003E787F" w:rsidRPr="00496B3E" w:rsidRDefault="003E787F" w:rsidP="003E787F">
            <w:pPr>
              <w:pStyle w:val="TableText"/>
            </w:pPr>
            <w:r w:rsidRPr="00496B3E">
              <w:t xml:space="preserve">Maintain ISO 9001 (Quality Management Systems) certification </w:t>
            </w:r>
          </w:p>
        </w:tc>
        <w:tc>
          <w:tcPr>
            <w:tcW w:w="1170" w:type="dxa"/>
            <w:shd w:val="clear" w:color="auto" w:fill="E0E0E0"/>
          </w:tcPr>
          <w:p w:rsidR="003E787F" w:rsidRPr="00613123" w:rsidRDefault="003E787F" w:rsidP="00D9663F">
            <w:pPr>
              <w:pStyle w:val="TableTextCentred"/>
            </w:pPr>
            <w:r w:rsidRPr="00613123">
              <w:t>per cent</w:t>
            </w:r>
          </w:p>
        </w:tc>
        <w:tc>
          <w:tcPr>
            <w:tcW w:w="1215" w:type="dxa"/>
            <w:shd w:val="clear" w:color="auto" w:fill="auto"/>
          </w:tcPr>
          <w:p w:rsidR="003E787F" w:rsidRPr="00613123" w:rsidRDefault="003E787F" w:rsidP="003E787F">
            <w:pPr>
              <w:pStyle w:val="TableTextRight"/>
            </w:pPr>
            <w:r>
              <w:t>10</w:t>
            </w:r>
            <w:r w:rsidRPr="00613123">
              <w:t>0</w:t>
            </w:r>
          </w:p>
        </w:tc>
        <w:tc>
          <w:tcPr>
            <w:tcW w:w="1215" w:type="dxa"/>
            <w:shd w:val="clear" w:color="auto" w:fill="E0E0E0"/>
          </w:tcPr>
          <w:p w:rsidR="003E787F" w:rsidRPr="0016689C" w:rsidRDefault="00CF2B8E" w:rsidP="00AE3121">
            <w:pPr>
              <w:pStyle w:val="TableTextRight"/>
            </w:pPr>
            <w:r>
              <w:t>100</w:t>
            </w:r>
          </w:p>
        </w:tc>
      </w:tr>
      <w:tr w:rsidR="003E787F" w:rsidRPr="00E1221D" w:rsidTr="00D9663F">
        <w:tblPrEx>
          <w:shd w:val="clear" w:color="auto" w:fill="auto"/>
        </w:tblPrEx>
        <w:trPr>
          <w:cantSplit/>
        </w:trPr>
        <w:tc>
          <w:tcPr>
            <w:tcW w:w="4255" w:type="dxa"/>
            <w:shd w:val="clear" w:color="auto" w:fill="auto"/>
          </w:tcPr>
          <w:p w:rsidR="003E787F" w:rsidRDefault="003E787F" w:rsidP="003E787F">
            <w:pPr>
              <w:pStyle w:val="TableText"/>
            </w:pPr>
            <w:r w:rsidRPr="00496B3E">
              <w:t xml:space="preserve">VPS stakeholder feedback indicates that delivery of guidelines, newsletters, information sessions and training has improved the VPS awareness and understanding of accounting policy, financial management and taxation </w:t>
            </w:r>
            <w:r w:rsidRPr="003E787F">
              <w:t>compliance</w:t>
            </w:r>
          </w:p>
        </w:tc>
        <w:tc>
          <w:tcPr>
            <w:tcW w:w="1170" w:type="dxa"/>
            <w:shd w:val="clear" w:color="auto" w:fill="E0E0E0"/>
          </w:tcPr>
          <w:p w:rsidR="003E787F" w:rsidRPr="00613123" w:rsidRDefault="003E787F" w:rsidP="00D9663F">
            <w:pPr>
              <w:pStyle w:val="TableTextCentred"/>
            </w:pPr>
            <w:r>
              <w:t>per cent</w:t>
            </w:r>
          </w:p>
        </w:tc>
        <w:tc>
          <w:tcPr>
            <w:tcW w:w="1215" w:type="dxa"/>
            <w:shd w:val="clear" w:color="auto" w:fill="auto"/>
          </w:tcPr>
          <w:p w:rsidR="003E787F" w:rsidRPr="00613123" w:rsidRDefault="003E787F" w:rsidP="00D9663F">
            <w:pPr>
              <w:pStyle w:val="TableTextRight"/>
            </w:pPr>
            <w:r>
              <w:t>80</w:t>
            </w:r>
          </w:p>
        </w:tc>
        <w:tc>
          <w:tcPr>
            <w:tcW w:w="1215" w:type="dxa"/>
            <w:shd w:val="clear" w:color="auto" w:fill="E0E0E0"/>
          </w:tcPr>
          <w:p w:rsidR="003E787F" w:rsidRPr="00E1221D" w:rsidRDefault="00CF2B8E" w:rsidP="00AE3121">
            <w:pPr>
              <w:pStyle w:val="TableTextRight"/>
            </w:pPr>
            <w:r>
              <w:t>76</w:t>
            </w:r>
          </w:p>
        </w:tc>
      </w:tr>
      <w:tr w:rsidR="00D34F88" w:rsidRPr="00E1221D" w:rsidTr="00D9663F">
        <w:tblPrEx>
          <w:shd w:val="clear" w:color="auto" w:fill="auto"/>
        </w:tblPrEx>
        <w:trPr>
          <w:cantSplit/>
        </w:trPr>
        <w:tc>
          <w:tcPr>
            <w:tcW w:w="4255" w:type="dxa"/>
            <w:shd w:val="clear" w:color="auto" w:fill="auto"/>
          </w:tcPr>
          <w:p w:rsidR="00D34F88" w:rsidRPr="00496B3E" w:rsidRDefault="00D34F88" w:rsidP="00D34F88">
            <w:pPr>
              <w:pStyle w:val="TableTextNotes"/>
            </w:pPr>
            <w:r>
              <w:t>The 2013</w:t>
            </w:r>
            <w:r w:rsidR="002F651E">
              <w:noBreakHyphen/>
            </w:r>
            <w:r>
              <w:t>14 outcome improved on the 2012</w:t>
            </w:r>
            <w:r w:rsidR="002F651E">
              <w:noBreakHyphen/>
            </w:r>
            <w:r>
              <w:t>13 outcome as DTF continues to enhance and streamline guidance to stakeholders.</w:t>
            </w:r>
          </w:p>
        </w:tc>
        <w:tc>
          <w:tcPr>
            <w:tcW w:w="1170" w:type="dxa"/>
            <w:shd w:val="clear" w:color="auto" w:fill="E0E0E0"/>
          </w:tcPr>
          <w:p w:rsidR="00D34F88" w:rsidRDefault="00D34F88" w:rsidP="00D9663F">
            <w:pPr>
              <w:pStyle w:val="TableTextCentred"/>
            </w:pPr>
          </w:p>
        </w:tc>
        <w:tc>
          <w:tcPr>
            <w:tcW w:w="1215" w:type="dxa"/>
            <w:shd w:val="clear" w:color="auto" w:fill="auto"/>
          </w:tcPr>
          <w:p w:rsidR="00D34F88" w:rsidRDefault="00D34F88" w:rsidP="00D9663F">
            <w:pPr>
              <w:pStyle w:val="TableTextRight"/>
            </w:pPr>
          </w:p>
        </w:tc>
        <w:tc>
          <w:tcPr>
            <w:tcW w:w="1215" w:type="dxa"/>
            <w:shd w:val="clear" w:color="auto" w:fill="E0E0E0"/>
          </w:tcPr>
          <w:p w:rsidR="00D34F88" w:rsidRDefault="00D34F88" w:rsidP="00AE3121">
            <w:pPr>
              <w:pStyle w:val="TableTextRight"/>
            </w:pPr>
          </w:p>
        </w:tc>
      </w:tr>
      <w:tr w:rsidR="00183D0E" w:rsidRPr="00E1221D" w:rsidTr="00D9663F">
        <w:tblPrEx>
          <w:shd w:val="clear" w:color="auto" w:fill="auto"/>
        </w:tblPrEx>
        <w:trPr>
          <w:cantSplit/>
        </w:trPr>
        <w:tc>
          <w:tcPr>
            <w:tcW w:w="4255" w:type="dxa"/>
            <w:shd w:val="clear" w:color="auto" w:fill="auto"/>
          </w:tcPr>
          <w:p w:rsidR="00183D0E" w:rsidRPr="007B261A" w:rsidRDefault="00183D0E" w:rsidP="00D9663F">
            <w:pPr>
              <w:pStyle w:val="TableText"/>
              <w:rPr>
                <w:b/>
              </w:rPr>
            </w:pPr>
            <w:r w:rsidRPr="007B261A">
              <w:rPr>
                <w:b/>
              </w:rPr>
              <w:t>Timeliness</w:t>
            </w:r>
          </w:p>
        </w:tc>
        <w:tc>
          <w:tcPr>
            <w:tcW w:w="1170" w:type="dxa"/>
            <w:shd w:val="clear" w:color="auto" w:fill="E0E0E0"/>
          </w:tcPr>
          <w:p w:rsidR="00183D0E" w:rsidRPr="00E1221D" w:rsidRDefault="00183D0E" w:rsidP="00D9663F">
            <w:pPr>
              <w:pStyle w:val="TableTextCentred"/>
            </w:pPr>
            <w:r w:rsidRPr="00E1221D">
              <w:t> </w:t>
            </w:r>
          </w:p>
        </w:tc>
        <w:tc>
          <w:tcPr>
            <w:tcW w:w="1215" w:type="dxa"/>
            <w:shd w:val="clear" w:color="auto" w:fill="auto"/>
          </w:tcPr>
          <w:p w:rsidR="00183D0E" w:rsidRPr="00E1221D" w:rsidRDefault="00183D0E" w:rsidP="00D9663F">
            <w:pPr>
              <w:pStyle w:val="TableTextRight"/>
            </w:pPr>
            <w:r w:rsidRPr="00E1221D">
              <w:t> </w:t>
            </w:r>
          </w:p>
        </w:tc>
        <w:tc>
          <w:tcPr>
            <w:tcW w:w="1215" w:type="dxa"/>
            <w:shd w:val="clear" w:color="auto" w:fill="E0E0E0"/>
          </w:tcPr>
          <w:p w:rsidR="00183D0E" w:rsidRPr="00E1221D" w:rsidRDefault="00183D0E" w:rsidP="00AE3121">
            <w:pPr>
              <w:pStyle w:val="TableTextRight"/>
            </w:pPr>
          </w:p>
        </w:tc>
      </w:tr>
      <w:tr w:rsidR="003E787F" w:rsidRPr="00E1221D" w:rsidTr="00D9663F">
        <w:tblPrEx>
          <w:shd w:val="clear" w:color="auto" w:fill="auto"/>
        </w:tblPrEx>
        <w:trPr>
          <w:cantSplit/>
        </w:trPr>
        <w:tc>
          <w:tcPr>
            <w:tcW w:w="4255" w:type="dxa"/>
            <w:shd w:val="clear" w:color="auto" w:fill="auto"/>
          </w:tcPr>
          <w:p w:rsidR="003E787F" w:rsidRPr="003B762B" w:rsidRDefault="003E787F" w:rsidP="003E787F">
            <w:pPr>
              <w:pStyle w:val="TableText"/>
            </w:pPr>
            <w:r w:rsidRPr="003B762B">
              <w:t>Financial Management Compliance Framework assurance reviews conducted</w:t>
            </w:r>
          </w:p>
        </w:tc>
        <w:tc>
          <w:tcPr>
            <w:tcW w:w="1170" w:type="dxa"/>
            <w:shd w:val="clear" w:color="auto" w:fill="E0E0E0"/>
          </w:tcPr>
          <w:p w:rsidR="003E787F" w:rsidRPr="004B73F6" w:rsidRDefault="003E787F" w:rsidP="00D9663F">
            <w:pPr>
              <w:pStyle w:val="TableTextCentred"/>
            </w:pPr>
            <w:r w:rsidRPr="004B73F6">
              <w:t xml:space="preserve">report </w:t>
            </w:r>
            <w:r w:rsidRPr="007B261A">
              <w:t>dates</w:t>
            </w:r>
          </w:p>
        </w:tc>
        <w:tc>
          <w:tcPr>
            <w:tcW w:w="1215" w:type="dxa"/>
            <w:shd w:val="clear" w:color="auto" w:fill="auto"/>
          </w:tcPr>
          <w:p w:rsidR="003E787F" w:rsidRPr="00D20F45" w:rsidRDefault="003E787F" w:rsidP="003E787F">
            <w:pPr>
              <w:pStyle w:val="TableTextRight"/>
            </w:pPr>
            <w:r w:rsidRPr="00D20F45">
              <w:t xml:space="preserve">By end </w:t>
            </w:r>
            <w:r w:rsidR="002F651E">
              <w:br/>
            </w:r>
            <w:r w:rsidRPr="00D20F45">
              <w:t>Feb 2014</w:t>
            </w:r>
          </w:p>
        </w:tc>
        <w:tc>
          <w:tcPr>
            <w:tcW w:w="1215" w:type="dxa"/>
            <w:shd w:val="clear" w:color="auto" w:fill="E0E0E0"/>
          </w:tcPr>
          <w:p w:rsidR="003E787F" w:rsidRPr="003E787F" w:rsidRDefault="0067474A" w:rsidP="003E787F">
            <w:pPr>
              <w:pStyle w:val="TableTextRight"/>
            </w:pPr>
            <w:r>
              <w:t>7 Mar 2014</w:t>
            </w:r>
          </w:p>
        </w:tc>
      </w:tr>
      <w:tr w:rsidR="003E787F" w:rsidRPr="00E1221D" w:rsidTr="00D9663F">
        <w:tblPrEx>
          <w:shd w:val="clear" w:color="auto" w:fill="auto"/>
        </w:tblPrEx>
        <w:trPr>
          <w:cantSplit/>
        </w:trPr>
        <w:tc>
          <w:tcPr>
            <w:tcW w:w="4255" w:type="dxa"/>
            <w:shd w:val="clear" w:color="auto" w:fill="auto"/>
          </w:tcPr>
          <w:p w:rsidR="003E787F" w:rsidRDefault="003E787F" w:rsidP="003E787F">
            <w:pPr>
              <w:pStyle w:val="TableText"/>
            </w:pPr>
            <w:r w:rsidRPr="003B762B">
              <w:t>Timely coordination of the Government</w:t>
            </w:r>
            <w:r w:rsidR="00354A87">
              <w:t>’</w:t>
            </w:r>
            <w:r w:rsidRPr="003B762B">
              <w:t xml:space="preserve">s </w:t>
            </w:r>
            <w:r w:rsidR="002B15FB" w:rsidRPr="003B762B">
              <w:t xml:space="preserve">response </w:t>
            </w:r>
            <w:r w:rsidR="003C5BF0">
              <w:t>to Auditor</w:t>
            </w:r>
            <w:r w:rsidR="002F651E">
              <w:noBreakHyphen/>
            </w:r>
            <w:r w:rsidRPr="003B762B">
              <w:t>General Reports</w:t>
            </w:r>
          </w:p>
        </w:tc>
        <w:tc>
          <w:tcPr>
            <w:tcW w:w="1170" w:type="dxa"/>
            <w:shd w:val="clear" w:color="auto" w:fill="E0E0E0"/>
          </w:tcPr>
          <w:p w:rsidR="003E787F" w:rsidRPr="004B73F6" w:rsidRDefault="003E787F" w:rsidP="00D9663F">
            <w:pPr>
              <w:pStyle w:val="TableTextCentred"/>
            </w:pPr>
            <w:r>
              <w:t>report dates</w:t>
            </w:r>
          </w:p>
        </w:tc>
        <w:tc>
          <w:tcPr>
            <w:tcW w:w="1215" w:type="dxa"/>
            <w:shd w:val="clear" w:color="auto" w:fill="auto"/>
          </w:tcPr>
          <w:p w:rsidR="003E787F" w:rsidRDefault="003E787F" w:rsidP="003E787F">
            <w:pPr>
              <w:pStyle w:val="TableTextRight"/>
            </w:pPr>
            <w:r w:rsidRPr="00D20F45">
              <w:t xml:space="preserve">By end </w:t>
            </w:r>
            <w:r w:rsidR="008B552F">
              <w:br/>
            </w:r>
            <w:r w:rsidRPr="00D20F45">
              <w:t>June 2014</w:t>
            </w:r>
          </w:p>
        </w:tc>
        <w:tc>
          <w:tcPr>
            <w:tcW w:w="1215" w:type="dxa"/>
            <w:shd w:val="clear" w:color="auto" w:fill="E0E0E0"/>
          </w:tcPr>
          <w:p w:rsidR="003E787F" w:rsidRPr="00AE3121" w:rsidRDefault="00BA1890" w:rsidP="00AE3121">
            <w:pPr>
              <w:pStyle w:val="TableTextRight"/>
            </w:pPr>
            <w:r>
              <w:t xml:space="preserve">26 </w:t>
            </w:r>
            <w:r w:rsidR="00CF2B8E">
              <w:t>June</w:t>
            </w:r>
            <w:r w:rsidR="00CF2B8E" w:rsidRPr="00333C29">
              <w:t xml:space="preserve"> 2014</w:t>
            </w:r>
          </w:p>
        </w:tc>
      </w:tr>
      <w:tr w:rsidR="00183D0E" w:rsidRPr="00E1221D" w:rsidTr="00D9663F">
        <w:tblPrEx>
          <w:shd w:val="clear" w:color="auto" w:fill="auto"/>
        </w:tblPrEx>
        <w:trPr>
          <w:cantSplit/>
        </w:trPr>
        <w:tc>
          <w:tcPr>
            <w:tcW w:w="4255" w:type="dxa"/>
            <w:shd w:val="clear" w:color="auto" w:fill="auto"/>
          </w:tcPr>
          <w:p w:rsidR="00183D0E" w:rsidRPr="007B261A" w:rsidRDefault="00183D0E" w:rsidP="00D9663F">
            <w:pPr>
              <w:pStyle w:val="TableText"/>
              <w:rPr>
                <w:b/>
              </w:rPr>
            </w:pPr>
            <w:r w:rsidRPr="007B261A">
              <w:rPr>
                <w:b/>
              </w:rPr>
              <w:t>Cost</w:t>
            </w:r>
          </w:p>
        </w:tc>
        <w:tc>
          <w:tcPr>
            <w:tcW w:w="1170" w:type="dxa"/>
            <w:shd w:val="clear" w:color="auto" w:fill="E0E0E0"/>
          </w:tcPr>
          <w:p w:rsidR="00183D0E" w:rsidRPr="00E1221D" w:rsidRDefault="00183D0E" w:rsidP="00D9663F">
            <w:pPr>
              <w:pStyle w:val="TableTextCentred"/>
            </w:pPr>
          </w:p>
        </w:tc>
        <w:tc>
          <w:tcPr>
            <w:tcW w:w="1215" w:type="dxa"/>
            <w:shd w:val="clear" w:color="auto" w:fill="auto"/>
          </w:tcPr>
          <w:p w:rsidR="00183D0E" w:rsidRPr="00E1221D" w:rsidRDefault="00183D0E" w:rsidP="00D9663F">
            <w:pPr>
              <w:pStyle w:val="TableTextRight"/>
            </w:pPr>
            <w:r w:rsidRPr="00E1221D">
              <w:t> </w:t>
            </w:r>
          </w:p>
        </w:tc>
        <w:tc>
          <w:tcPr>
            <w:tcW w:w="1215" w:type="dxa"/>
            <w:shd w:val="clear" w:color="auto" w:fill="E0E0E0"/>
          </w:tcPr>
          <w:p w:rsidR="00183D0E" w:rsidRPr="00E1221D" w:rsidRDefault="00183D0E" w:rsidP="00AE3121">
            <w:pPr>
              <w:pStyle w:val="TableTextRight"/>
            </w:pPr>
          </w:p>
        </w:tc>
      </w:tr>
      <w:tr w:rsidR="00183D0E" w:rsidRPr="00E1221D" w:rsidTr="00D9663F">
        <w:tblPrEx>
          <w:shd w:val="clear" w:color="auto" w:fill="auto"/>
        </w:tblPrEx>
        <w:trPr>
          <w:cantSplit/>
        </w:trPr>
        <w:tc>
          <w:tcPr>
            <w:tcW w:w="4255" w:type="dxa"/>
            <w:shd w:val="clear" w:color="auto" w:fill="auto"/>
          </w:tcPr>
          <w:p w:rsidR="00183D0E" w:rsidRPr="0029700A" w:rsidRDefault="00183D0E" w:rsidP="00D9663F">
            <w:pPr>
              <w:pStyle w:val="TableText"/>
            </w:pPr>
            <w:r w:rsidRPr="0029700A">
              <w:t>Total output cost</w:t>
            </w:r>
          </w:p>
        </w:tc>
        <w:tc>
          <w:tcPr>
            <w:tcW w:w="1170" w:type="dxa"/>
            <w:shd w:val="clear" w:color="auto" w:fill="E0E0E0"/>
          </w:tcPr>
          <w:p w:rsidR="00183D0E" w:rsidRPr="0029700A" w:rsidRDefault="00183D0E" w:rsidP="00D9663F">
            <w:pPr>
              <w:pStyle w:val="TableTextCentred"/>
            </w:pPr>
            <w:r w:rsidRPr="0029700A">
              <w:t>$</w:t>
            </w:r>
            <w:r w:rsidR="002F651E">
              <w:t> million</w:t>
            </w:r>
          </w:p>
        </w:tc>
        <w:tc>
          <w:tcPr>
            <w:tcW w:w="1215" w:type="dxa"/>
            <w:shd w:val="clear" w:color="auto" w:fill="auto"/>
          </w:tcPr>
          <w:p w:rsidR="00183D0E" w:rsidRPr="0029700A" w:rsidRDefault="003E787F" w:rsidP="003E787F">
            <w:pPr>
              <w:pStyle w:val="TableTextRight"/>
            </w:pPr>
            <w:r>
              <w:t>3</w:t>
            </w:r>
            <w:r w:rsidR="00183D0E">
              <w:t>.9</w:t>
            </w:r>
          </w:p>
        </w:tc>
        <w:tc>
          <w:tcPr>
            <w:tcW w:w="1215" w:type="dxa"/>
            <w:shd w:val="clear" w:color="auto" w:fill="E0E0E0"/>
          </w:tcPr>
          <w:p w:rsidR="00183D0E" w:rsidRPr="00E1221D" w:rsidRDefault="00CF2B8E" w:rsidP="00AE3121">
            <w:pPr>
              <w:pStyle w:val="TableTextRight"/>
            </w:pPr>
            <w:r>
              <w:t>4.0</w:t>
            </w:r>
          </w:p>
        </w:tc>
      </w:tr>
    </w:tbl>
    <w:p w:rsidR="00251300" w:rsidRDefault="00251300" w:rsidP="00251300"/>
    <w:p w:rsidR="007B261A" w:rsidRDefault="00DE39D1" w:rsidP="008A13B2">
      <w:pPr>
        <w:pStyle w:val="Heading3"/>
      </w:pPr>
      <w:r>
        <w:br w:type="page"/>
      </w:r>
      <w:r w:rsidR="007B261A" w:rsidRPr="00752BFE">
        <w:lastRenderedPageBreak/>
        <w:t>Budget and Financial Policy Advice</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4F7C9D" w:rsidTr="007B261A">
        <w:trPr>
          <w:cantSplit/>
          <w:tblHeader/>
        </w:trPr>
        <w:tc>
          <w:tcPr>
            <w:tcW w:w="4255" w:type="dxa"/>
            <w:shd w:val="clear" w:color="auto" w:fill="auto"/>
            <w:vAlign w:val="bottom"/>
          </w:tcPr>
          <w:p w:rsidR="005A7DA3" w:rsidRPr="004F7C9D" w:rsidRDefault="005A7DA3" w:rsidP="007B261A">
            <w:pPr>
              <w:pStyle w:val="TableTextHeadingLeft"/>
            </w:pPr>
            <w:r w:rsidRPr="004F7C9D">
              <w:t>Major outputs/deliverables</w:t>
            </w:r>
            <w:r w:rsidRPr="004F7C9D">
              <w:br/>
              <w:t>Performance measures</w:t>
            </w:r>
          </w:p>
        </w:tc>
        <w:tc>
          <w:tcPr>
            <w:tcW w:w="1170" w:type="dxa"/>
            <w:shd w:val="clear" w:color="auto" w:fill="auto"/>
            <w:vAlign w:val="bottom"/>
          </w:tcPr>
          <w:p w:rsidR="005A7DA3" w:rsidRPr="004F7C9D" w:rsidRDefault="005A7DA3" w:rsidP="007B261A">
            <w:pPr>
              <w:pStyle w:val="TableTextHeadingCentre"/>
            </w:pPr>
            <w:r w:rsidRPr="004F7C9D">
              <w:t xml:space="preserve">Unit of </w:t>
            </w:r>
            <w:r w:rsidRPr="004F7C9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CF2B8E" w:rsidRDefault="005A7DA3" w:rsidP="00252175">
            <w:pPr>
              <w:pStyle w:val="TableTextHeadingRight"/>
            </w:pPr>
            <w:r w:rsidRPr="00CF2B8E">
              <w:t>2013</w:t>
            </w:r>
            <w:r w:rsidR="002F651E">
              <w:noBreakHyphen/>
            </w:r>
            <w:r w:rsidRPr="00CF2B8E">
              <w:t>14 outcome</w:t>
            </w:r>
          </w:p>
        </w:tc>
      </w:tr>
      <w:tr w:rsidR="007B261A" w:rsidRPr="005D248C" w:rsidTr="007B261A">
        <w:tblPrEx>
          <w:shd w:val="clear" w:color="auto" w:fill="auto"/>
        </w:tblPrEx>
        <w:trPr>
          <w:cantSplit/>
        </w:trPr>
        <w:tc>
          <w:tcPr>
            <w:tcW w:w="4255" w:type="dxa"/>
            <w:shd w:val="clear" w:color="auto" w:fill="auto"/>
          </w:tcPr>
          <w:p w:rsidR="007B261A" w:rsidRPr="007B261A" w:rsidRDefault="007B261A" w:rsidP="007B261A">
            <w:pPr>
              <w:pStyle w:val="TableText"/>
              <w:rPr>
                <w:b/>
              </w:rPr>
            </w:pPr>
            <w:r w:rsidRPr="007B261A">
              <w:rPr>
                <w:b/>
              </w:rPr>
              <w:t>Quantity</w:t>
            </w:r>
          </w:p>
        </w:tc>
        <w:tc>
          <w:tcPr>
            <w:tcW w:w="1170" w:type="dxa"/>
            <w:shd w:val="clear" w:color="auto" w:fill="E0E0E0"/>
          </w:tcPr>
          <w:p w:rsidR="007B261A" w:rsidRPr="005D248C" w:rsidRDefault="007B261A" w:rsidP="007B261A">
            <w:pPr>
              <w:pStyle w:val="TableTextCentred"/>
            </w:pPr>
            <w:r w:rsidRPr="005D248C">
              <w:t> </w:t>
            </w:r>
          </w:p>
        </w:tc>
        <w:tc>
          <w:tcPr>
            <w:tcW w:w="1215" w:type="dxa"/>
            <w:shd w:val="clear" w:color="auto" w:fill="auto"/>
          </w:tcPr>
          <w:p w:rsidR="007B261A" w:rsidRPr="005D248C" w:rsidRDefault="007B261A" w:rsidP="003E787F">
            <w:pPr>
              <w:pStyle w:val="TableTextRight"/>
            </w:pPr>
            <w:r w:rsidRPr="005D248C">
              <w:t> </w:t>
            </w:r>
          </w:p>
        </w:tc>
        <w:tc>
          <w:tcPr>
            <w:tcW w:w="1215" w:type="dxa"/>
            <w:shd w:val="clear" w:color="auto" w:fill="E0E0E0"/>
          </w:tcPr>
          <w:p w:rsidR="007B261A" w:rsidRPr="00CF2B8E" w:rsidRDefault="007B261A" w:rsidP="007B261A">
            <w:pPr>
              <w:pStyle w:val="TableTextRight"/>
            </w:pPr>
          </w:p>
        </w:tc>
      </w:tr>
      <w:tr w:rsidR="003E787F" w:rsidRPr="00E1221D" w:rsidTr="007B261A">
        <w:tblPrEx>
          <w:shd w:val="clear" w:color="auto" w:fill="auto"/>
        </w:tblPrEx>
        <w:trPr>
          <w:cantSplit/>
        </w:trPr>
        <w:tc>
          <w:tcPr>
            <w:tcW w:w="4255" w:type="dxa"/>
            <w:shd w:val="clear" w:color="auto" w:fill="auto"/>
          </w:tcPr>
          <w:p w:rsidR="003E787F" w:rsidRPr="000B39A1" w:rsidRDefault="003E787F" w:rsidP="003E787F">
            <w:pPr>
              <w:pStyle w:val="TableText"/>
            </w:pPr>
            <w:r w:rsidRPr="000B39A1">
              <w:t>Budget and financial policy advice through Ministerial briefs, Budget and Expenditure Review Committ</w:t>
            </w:r>
            <w:r w:rsidR="00005D46">
              <w:t xml:space="preserve">ee and Cabinet and </w:t>
            </w:r>
            <w:r w:rsidR="006D78CE">
              <w:t>Sub</w:t>
            </w:r>
            <w:r w:rsidR="002F651E">
              <w:noBreakHyphen/>
            </w:r>
            <w:r w:rsidR="006D78CE">
              <w:t>C</w:t>
            </w:r>
            <w:r w:rsidR="006D78CE" w:rsidRPr="000B39A1">
              <w:t xml:space="preserve">ommittee </w:t>
            </w:r>
            <w:r w:rsidRPr="000B39A1">
              <w:t>briefs</w:t>
            </w:r>
          </w:p>
        </w:tc>
        <w:tc>
          <w:tcPr>
            <w:tcW w:w="1170" w:type="dxa"/>
            <w:shd w:val="clear" w:color="auto" w:fill="E0E0E0"/>
          </w:tcPr>
          <w:p w:rsidR="003E787F" w:rsidRPr="000B39A1" w:rsidRDefault="003E787F" w:rsidP="003E787F">
            <w:pPr>
              <w:pStyle w:val="TableTextCentred"/>
            </w:pPr>
            <w:r w:rsidRPr="000B39A1">
              <w:t>number</w:t>
            </w:r>
          </w:p>
        </w:tc>
        <w:tc>
          <w:tcPr>
            <w:tcW w:w="1215" w:type="dxa"/>
            <w:shd w:val="clear" w:color="auto" w:fill="auto"/>
          </w:tcPr>
          <w:p w:rsidR="003E787F" w:rsidRPr="000B39A1" w:rsidRDefault="003E787F" w:rsidP="003E787F">
            <w:pPr>
              <w:pStyle w:val="TableTextRight"/>
            </w:pPr>
            <w:r w:rsidRPr="000B39A1">
              <w:t>1 250</w:t>
            </w:r>
          </w:p>
        </w:tc>
        <w:tc>
          <w:tcPr>
            <w:tcW w:w="1215" w:type="dxa"/>
            <w:shd w:val="clear" w:color="auto" w:fill="E0E0E0"/>
          </w:tcPr>
          <w:p w:rsidR="003E787F" w:rsidRPr="00CF2B8E" w:rsidRDefault="00CF2B8E" w:rsidP="00701968">
            <w:pPr>
              <w:pStyle w:val="TableTextRight"/>
            </w:pPr>
            <w:r w:rsidRPr="00CF2B8E">
              <w:t>1 253</w:t>
            </w:r>
          </w:p>
        </w:tc>
      </w:tr>
      <w:tr w:rsidR="003E787F" w:rsidRPr="00E1221D" w:rsidTr="007B261A">
        <w:tblPrEx>
          <w:shd w:val="clear" w:color="auto" w:fill="auto"/>
        </w:tblPrEx>
        <w:trPr>
          <w:cantSplit/>
        </w:trPr>
        <w:tc>
          <w:tcPr>
            <w:tcW w:w="4255" w:type="dxa"/>
            <w:shd w:val="clear" w:color="auto" w:fill="auto"/>
          </w:tcPr>
          <w:p w:rsidR="003E787F" w:rsidRPr="000B39A1" w:rsidRDefault="003E787F" w:rsidP="003E787F">
            <w:pPr>
              <w:pStyle w:val="TableText"/>
            </w:pPr>
            <w:r w:rsidRPr="000B39A1">
              <w:t>Output Evaluation and Base Reviews</w:t>
            </w:r>
          </w:p>
        </w:tc>
        <w:tc>
          <w:tcPr>
            <w:tcW w:w="1170" w:type="dxa"/>
            <w:shd w:val="clear" w:color="auto" w:fill="E0E0E0"/>
          </w:tcPr>
          <w:p w:rsidR="003E787F" w:rsidRPr="000B39A1" w:rsidRDefault="003E787F" w:rsidP="003E787F">
            <w:pPr>
              <w:pStyle w:val="TableTextCentred"/>
            </w:pPr>
            <w:r w:rsidRPr="000B39A1">
              <w:t>number</w:t>
            </w:r>
          </w:p>
        </w:tc>
        <w:tc>
          <w:tcPr>
            <w:tcW w:w="1215" w:type="dxa"/>
            <w:shd w:val="clear" w:color="auto" w:fill="auto"/>
          </w:tcPr>
          <w:p w:rsidR="003E787F" w:rsidRDefault="003E787F" w:rsidP="003E787F">
            <w:pPr>
              <w:pStyle w:val="TableTextRight"/>
            </w:pPr>
            <w:r w:rsidRPr="000B39A1">
              <w:t>3</w:t>
            </w:r>
          </w:p>
        </w:tc>
        <w:tc>
          <w:tcPr>
            <w:tcW w:w="1215" w:type="dxa"/>
            <w:shd w:val="clear" w:color="auto" w:fill="E0E0E0"/>
          </w:tcPr>
          <w:p w:rsidR="003E787F" w:rsidRPr="00701968" w:rsidRDefault="00CF2B8E" w:rsidP="00701968">
            <w:pPr>
              <w:pStyle w:val="TableTextRight"/>
            </w:pPr>
            <w:r>
              <w:t>3</w:t>
            </w:r>
          </w:p>
        </w:tc>
      </w:tr>
      <w:tr w:rsidR="00701968" w:rsidRPr="005D248C" w:rsidTr="007B261A">
        <w:tblPrEx>
          <w:shd w:val="clear" w:color="auto" w:fill="auto"/>
        </w:tblPrEx>
        <w:trPr>
          <w:cantSplit/>
        </w:trPr>
        <w:tc>
          <w:tcPr>
            <w:tcW w:w="4255" w:type="dxa"/>
            <w:shd w:val="clear" w:color="auto" w:fill="auto"/>
          </w:tcPr>
          <w:p w:rsidR="00701968" w:rsidRPr="005D248C" w:rsidRDefault="00701968" w:rsidP="007B261A">
            <w:pPr>
              <w:pStyle w:val="TableText"/>
              <w:rPr>
                <w:b/>
              </w:rPr>
            </w:pPr>
            <w:r w:rsidRPr="005D248C">
              <w:rPr>
                <w:b/>
              </w:rPr>
              <w:t>Quality</w:t>
            </w:r>
          </w:p>
        </w:tc>
        <w:tc>
          <w:tcPr>
            <w:tcW w:w="1170" w:type="dxa"/>
            <w:shd w:val="clear" w:color="auto" w:fill="E0E0E0"/>
          </w:tcPr>
          <w:p w:rsidR="00701968" w:rsidRPr="005D248C" w:rsidRDefault="00701968" w:rsidP="003E787F">
            <w:pPr>
              <w:pStyle w:val="TableTextCentred"/>
              <w:rPr>
                <w:b/>
              </w:rPr>
            </w:pPr>
            <w:r w:rsidRPr="005D248C">
              <w:rPr>
                <w:b/>
              </w:rPr>
              <w:t> </w:t>
            </w:r>
          </w:p>
        </w:tc>
        <w:tc>
          <w:tcPr>
            <w:tcW w:w="1215" w:type="dxa"/>
            <w:shd w:val="clear" w:color="auto" w:fill="auto"/>
          </w:tcPr>
          <w:p w:rsidR="00701968" w:rsidRPr="005D248C" w:rsidRDefault="00701968" w:rsidP="003E787F">
            <w:pPr>
              <w:pStyle w:val="TableTextRight"/>
              <w:rPr>
                <w:b/>
              </w:rPr>
            </w:pPr>
            <w:r w:rsidRPr="005D248C">
              <w:rPr>
                <w:b/>
              </w:rPr>
              <w:t> </w:t>
            </w:r>
          </w:p>
        </w:tc>
        <w:tc>
          <w:tcPr>
            <w:tcW w:w="1215" w:type="dxa"/>
            <w:shd w:val="clear" w:color="auto" w:fill="E0E0E0"/>
          </w:tcPr>
          <w:p w:rsidR="00701968" w:rsidRPr="00701968" w:rsidRDefault="00701968" w:rsidP="00701968">
            <w:pPr>
              <w:pStyle w:val="TableTextRight"/>
            </w:pPr>
          </w:p>
        </w:tc>
      </w:tr>
      <w:tr w:rsidR="003E787F" w:rsidRPr="00E1221D" w:rsidTr="007B261A">
        <w:tblPrEx>
          <w:shd w:val="clear" w:color="auto" w:fill="auto"/>
        </w:tblPrEx>
        <w:trPr>
          <w:cantSplit/>
        </w:trPr>
        <w:tc>
          <w:tcPr>
            <w:tcW w:w="4255" w:type="dxa"/>
            <w:shd w:val="clear" w:color="auto" w:fill="auto"/>
          </w:tcPr>
          <w:p w:rsidR="003E787F" w:rsidRPr="00BF21A5" w:rsidRDefault="003E787F" w:rsidP="003E787F">
            <w:pPr>
              <w:pStyle w:val="TableText"/>
            </w:pPr>
            <w:r w:rsidRPr="00BF21A5">
              <w:t xml:space="preserve">Maintain ISO 9001 (Quality Management Systems) certification </w:t>
            </w:r>
          </w:p>
        </w:tc>
        <w:tc>
          <w:tcPr>
            <w:tcW w:w="1170" w:type="dxa"/>
            <w:shd w:val="clear" w:color="auto" w:fill="E0E0E0"/>
          </w:tcPr>
          <w:p w:rsidR="003E787F" w:rsidRPr="00BF21A5" w:rsidRDefault="003E787F" w:rsidP="003E787F">
            <w:pPr>
              <w:pStyle w:val="TableTextCentred"/>
            </w:pPr>
            <w:r w:rsidRPr="00BF21A5">
              <w:t>per cent</w:t>
            </w:r>
          </w:p>
        </w:tc>
        <w:tc>
          <w:tcPr>
            <w:tcW w:w="1215" w:type="dxa"/>
            <w:shd w:val="clear" w:color="auto" w:fill="auto"/>
          </w:tcPr>
          <w:p w:rsidR="003E787F" w:rsidRPr="00BF21A5" w:rsidRDefault="003E787F" w:rsidP="003E787F">
            <w:pPr>
              <w:pStyle w:val="TableTextRight"/>
            </w:pPr>
            <w:r w:rsidRPr="00BF21A5">
              <w:t>100</w:t>
            </w:r>
          </w:p>
        </w:tc>
        <w:tc>
          <w:tcPr>
            <w:tcW w:w="1215" w:type="dxa"/>
            <w:shd w:val="clear" w:color="auto" w:fill="E0E0E0"/>
          </w:tcPr>
          <w:p w:rsidR="003E787F" w:rsidRPr="00701968" w:rsidRDefault="00CF2B8E" w:rsidP="00701968">
            <w:pPr>
              <w:pStyle w:val="TableTextRight"/>
            </w:pPr>
            <w:r>
              <w:t>100</w:t>
            </w:r>
          </w:p>
        </w:tc>
      </w:tr>
      <w:tr w:rsidR="003E787F" w:rsidRPr="00E1221D" w:rsidTr="007B261A">
        <w:tblPrEx>
          <w:shd w:val="clear" w:color="auto" w:fill="auto"/>
        </w:tblPrEx>
        <w:trPr>
          <w:cantSplit/>
        </w:trPr>
        <w:tc>
          <w:tcPr>
            <w:tcW w:w="4255" w:type="dxa"/>
            <w:shd w:val="clear" w:color="auto" w:fill="auto"/>
          </w:tcPr>
          <w:p w:rsidR="003E787F" w:rsidRPr="00BF21A5" w:rsidRDefault="003E787F" w:rsidP="003E787F">
            <w:pPr>
              <w:pStyle w:val="TableText"/>
            </w:pPr>
            <w:r w:rsidRPr="00BF21A5">
              <w:t xml:space="preserve">Accuracy of the revised estimate of </w:t>
            </w:r>
            <w:r w:rsidR="0038377A" w:rsidRPr="00BF21A5">
              <w:t xml:space="preserve">State </w:t>
            </w:r>
            <w:r w:rsidRPr="00BF21A5">
              <w:t xml:space="preserve">budget expenditure </w:t>
            </w:r>
          </w:p>
        </w:tc>
        <w:tc>
          <w:tcPr>
            <w:tcW w:w="1170" w:type="dxa"/>
            <w:shd w:val="clear" w:color="auto" w:fill="E0E0E0"/>
          </w:tcPr>
          <w:p w:rsidR="003E787F" w:rsidRPr="00BF21A5" w:rsidRDefault="003E787F" w:rsidP="003E787F">
            <w:pPr>
              <w:pStyle w:val="TableTextCentred"/>
            </w:pPr>
            <w:r w:rsidRPr="00BF21A5">
              <w:t>per cent</w:t>
            </w:r>
          </w:p>
        </w:tc>
        <w:tc>
          <w:tcPr>
            <w:tcW w:w="1215" w:type="dxa"/>
            <w:shd w:val="clear" w:color="auto" w:fill="auto"/>
          </w:tcPr>
          <w:p w:rsidR="003E787F" w:rsidRPr="00BF21A5" w:rsidRDefault="003E787F" w:rsidP="003E787F">
            <w:pPr>
              <w:pStyle w:val="TableTextRight"/>
            </w:pPr>
            <w:r>
              <w:sym w:font="Symbol" w:char="F0A3"/>
            </w:r>
            <w:r w:rsidRPr="00BF21A5">
              <w:t xml:space="preserve"> 5.0</w:t>
            </w:r>
          </w:p>
        </w:tc>
        <w:tc>
          <w:tcPr>
            <w:tcW w:w="1215" w:type="dxa"/>
            <w:shd w:val="clear" w:color="auto" w:fill="E0E0E0"/>
          </w:tcPr>
          <w:p w:rsidR="003E787F" w:rsidRPr="00701968" w:rsidRDefault="00CF2B8E" w:rsidP="00701968">
            <w:pPr>
              <w:pStyle w:val="TableTextRight"/>
            </w:pPr>
            <w:r>
              <w:t>0.1</w:t>
            </w:r>
          </w:p>
        </w:tc>
      </w:tr>
      <w:tr w:rsidR="003E787F" w:rsidRPr="00E1221D" w:rsidTr="007B261A">
        <w:tblPrEx>
          <w:shd w:val="clear" w:color="auto" w:fill="auto"/>
        </w:tblPrEx>
        <w:trPr>
          <w:cantSplit/>
        </w:trPr>
        <w:tc>
          <w:tcPr>
            <w:tcW w:w="4255" w:type="dxa"/>
            <w:shd w:val="clear" w:color="auto" w:fill="auto"/>
          </w:tcPr>
          <w:p w:rsidR="003E787F" w:rsidRPr="00BF21A5" w:rsidRDefault="003E787F" w:rsidP="005A7DA3">
            <w:pPr>
              <w:pStyle w:val="TableText"/>
            </w:pPr>
            <w:r w:rsidRPr="00BF21A5">
              <w:t xml:space="preserve">Victoria represented </w:t>
            </w:r>
            <w:r w:rsidRPr="005A7DA3">
              <w:t>in</w:t>
            </w:r>
            <w:r w:rsidRPr="00BF21A5">
              <w:t xml:space="preserve"> major industrial relations cases and inquiries</w:t>
            </w:r>
          </w:p>
        </w:tc>
        <w:tc>
          <w:tcPr>
            <w:tcW w:w="1170" w:type="dxa"/>
            <w:shd w:val="clear" w:color="auto" w:fill="E0E0E0"/>
          </w:tcPr>
          <w:p w:rsidR="003E787F" w:rsidRPr="00BF21A5" w:rsidRDefault="003E787F" w:rsidP="005A7DA3">
            <w:pPr>
              <w:pStyle w:val="TableTextCentred"/>
            </w:pPr>
            <w:r w:rsidRPr="00BF21A5">
              <w:t>per cent</w:t>
            </w:r>
          </w:p>
        </w:tc>
        <w:tc>
          <w:tcPr>
            <w:tcW w:w="1215" w:type="dxa"/>
            <w:shd w:val="clear" w:color="auto" w:fill="auto"/>
          </w:tcPr>
          <w:p w:rsidR="003E787F" w:rsidRDefault="003E787F" w:rsidP="003E787F">
            <w:pPr>
              <w:pStyle w:val="TableTextRight"/>
            </w:pPr>
            <w:r w:rsidRPr="00BF21A5">
              <w:t>100</w:t>
            </w:r>
          </w:p>
        </w:tc>
        <w:tc>
          <w:tcPr>
            <w:tcW w:w="1215" w:type="dxa"/>
            <w:shd w:val="clear" w:color="auto" w:fill="E0E0E0"/>
          </w:tcPr>
          <w:p w:rsidR="003E787F" w:rsidRPr="00701968" w:rsidRDefault="00CF2B8E" w:rsidP="00701968">
            <w:pPr>
              <w:pStyle w:val="TableTextRight"/>
            </w:pPr>
            <w:r>
              <w:t>100</w:t>
            </w:r>
          </w:p>
        </w:tc>
      </w:tr>
      <w:tr w:rsidR="00701968" w:rsidRPr="005D248C" w:rsidTr="007B261A">
        <w:tblPrEx>
          <w:shd w:val="clear" w:color="auto" w:fill="auto"/>
        </w:tblPrEx>
        <w:trPr>
          <w:cantSplit/>
        </w:trPr>
        <w:tc>
          <w:tcPr>
            <w:tcW w:w="4255" w:type="dxa"/>
            <w:shd w:val="clear" w:color="auto" w:fill="auto"/>
          </w:tcPr>
          <w:p w:rsidR="00701968" w:rsidRPr="005D248C" w:rsidRDefault="00701968" w:rsidP="007B261A">
            <w:pPr>
              <w:pStyle w:val="TableText"/>
              <w:rPr>
                <w:b/>
              </w:rPr>
            </w:pPr>
            <w:r w:rsidRPr="005D248C">
              <w:rPr>
                <w:b/>
              </w:rPr>
              <w:t>Timeliness</w:t>
            </w:r>
          </w:p>
        </w:tc>
        <w:tc>
          <w:tcPr>
            <w:tcW w:w="1170" w:type="dxa"/>
            <w:shd w:val="clear" w:color="auto" w:fill="E0E0E0"/>
          </w:tcPr>
          <w:p w:rsidR="00701968" w:rsidRPr="005D248C" w:rsidRDefault="00701968" w:rsidP="005A7DA3">
            <w:pPr>
              <w:pStyle w:val="TableTextCentred"/>
            </w:pPr>
            <w:r w:rsidRPr="005D248C">
              <w:t> </w:t>
            </w:r>
          </w:p>
        </w:tc>
        <w:tc>
          <w:tcPr>
            <w:tcW w:w="1215" w:type="dxa"/>
            <w:shd w:val="clear" w:color="auto" w:fill="auto"/>
          </w:tcPr>
          <w:p w:rsidR="00701968" w:rsidRPr="005D248C" w:rsidRDefault="00701968" w:rsidP="005A7DA3">
            <w:pPr>
              <w:pStyle w:val="TableTextRight"/>
            </w:pPr>
            <w:r w:rsidRPr="005D248C">
              <w:t> </w:t>
            </w:r>
          </w:p>
        </w:tc>
        <w:tc>
          <w:tcPr>
            <w:tcW w:w="1215" w:type="dxa"/>
            <w:shd w:val="clear" w:color="auto" w:fill="E0E0E0"/>
          </w:tcPr>
          <w:p w:rsidR="00701968" w:rsidRPr="00701968" w:rsidRDefault="00701968" w:rsidP="00701968">
            <w:pPr>
              <w:pStyle w:val="TableTextRight"/>
            </w:pPr>
          </w:p>
        </w:tc>
      </w:tr>
      <w:tr w:rsidR="003E787F" w:rsidRPr="00E1221D" w:rsidTr="007B261A">
        <w:tblPrEx>
          <w:shd w:val="clear" w:color="auto" w:fill="auto"/>
        </w:tblPrEx>
        <w:trPr>
          <w:cantSplit/>
        </w:trPr>
        <w:tc>
          <w:tcPr>
            <w:tcW w:w="4255" w:type="dxa"/>
            <w:shd w:val="clear" w:color="auto" w:fill="auto"/>
          </w:tcPr>
          <w:p w:rsidR="003E787F" w:rsidRPr="0092049D" w:rsidRDefault="003E787F" w:rsidP="005A7DA3">
            <w:pPr>
              <w:pStyle w:val="TableText"/>
            </w:pPr>
            <w:r w:rsidRPr="0092049D">
              <w:t>Delivery of Output Evaluation and Base Review reports within agreed timeframes</w:t>
            </w:r>
          </w:p>
        </w:tc>
        <w:tc>
          <w:tcPr>
            <w:tcW w:w="1170" w:type="dxa"/>
            <w:shd w:val="clear" w:color="auto" w:fill="E0E0E0"/>
          </w:tcPr>
          <w:p w:rsidR="003E787F" w:rsidRPr="0092049D" w:rsidRDefault="003E787F" w:rsidP="005A7DA3">
            <w:pPr>
              <w:pStyle w:val="TableTextCentred"/>
            </w:pPr>
            <w:r w:rsidRPr="0092049D">
              <w:t>per cent</w:t>
            </w:r>
          </w:p>
        </w:tc>
        <w:tc>
          <w:tcPr>
            <w:tcW w:w="1215" w:type="dxa"/>
            <w:shd w:val="clear" w:color="auto" w:fill="auto"/>
          </w:tcPr>
          <w:p w:rsidR="003E787F" w:rsidRPr="0092049D" w:rsidRDefault="003E787F" w:rsidP="005A7DA3">
            <w:pPr>
              <w:pStyle w:val="TableTextRight"/>
            </w:pPr>
            <w:r w:rsidRPr="0092049D">
              <w:t>100</w:t>
            </w:r>
          </w:p>
        </w:tc>
        <w:tc>
          <w:tcPr>
            <w:tcW w:w="1215" w:type="dxa"/>
            <w:shd w:val="clear" w:color="auto" w:fill="E0E0E0"/>
          </w:tcPr>
          <w:p w:rsidR="003E787F" w:rsidRPr="00701968" w:rsidRDefault="00CF2B8E" w:rsidP="00701968">
            <w:pPr>
              <w:pStyle w:val="TableTextRight"/>
            </w:pPr>
            <w:r>
              <w:t>100</w:t>
            </w:r>
          </w:p>
        </w:tc>
      </w:tr>
      <w:tr w:rsidR="003E787F" w:rsidRPr="00E1221D" w:rsidTr="007B261A">
        <w:tblPrEx>
          <w:shd w:val="clear" w:color="auto" w:fill="auto"/>
        </w:tblPrEx>
        <w:trPr>
          <w:cantSplit/>
        </w:trPr>
        <w:tc>
          <w:tcPr>
            <w:tcW w:w="4255" w:type="dxa"/>
            <w:shd w:val="clear" w:color="auto" w:fill="auto"/>
          </w:tcPr>
          <w:p w:rsidR="003E787F" w:rsidRPr="0092049D" w:rsidRDefault="003E787F" w:rsidP="005A7DA3">
            <w:pPr>
              <w:pStyle w:val="TableText"/>
            </w:pPr>
            <w:r w:rsidRPr="0092049D">
              <w:t>Delivery of output performance and asset investment performance reports within agreed timeframes</w:t>
            </w:r>
          </w:p>
        </w:tc>
        <w:tc>
          <w:tcPr>
            <w:tcW w:w="1170" w:type="dxa"/>
            <w:shd w:val="clear" w:color="auto" w:fill="E0E0E0"/>
          </w:tcPr>
          <w:p w:rsidR="003E787F" w:rsidRPr="0092049D" w:rsidRDefault="003E787F" w:rsidP="005A7DA3">
            <w:pPr>
              <w:pStyle w:val="TableTextCentred"/>
            </w:pPr>
            <w:r w:rsidRPr="0092049D">
              <w:t>per cent</w:t>
            </w:r>
          </w:p>
        </w:tc>
        <w:tc>
          <w:tcPr>
            <w:tcW w:w="1215" w:type="dxa"/>
            <w:shd w:val="clear" w:color="auto" w:fill="auto"/>
          </w:tcPr>
          <w:p w:rsidR="003E787F" w:rsidRPr="0092049D" w:rsidRDefault="003E787F" w:rsidP="005A7DA3">
            <w:pPr>
              <w:pStyle w:val="TableTextRight"/>
            </w:pPr>
            <w:r w:rsidRPr="0092049D">
              <w:t>100</w:t>
            </w:r>
          </w:p>
        </w:tc>
        <w:tc>
          <w:tcPr>
            <w:tcW w:w="1215" w:type="dxa"/>
            <w:shd w:val="clear" w:color="auto" w:fill="E0E0E0"/>
          </w:tcPr>
          <w:p w:rsidR="003E787F" w:rsidRPr="00701968" w:rsidRDefault="00CF2B8E" w:rsidP="00701968">
            <w:pPr>
              <w:pStyle w:val="TableTextRight"/>
            </w:pPr>
            <w:r>
              <w:t>100</w:t>
            </w:r>
          </w:p>
        </w:tc>
      </w:tr>
      <w:tr w:rsidR="003E787F" w:rsidRPr="00E1221D" w:rsidTr="007B261A">
        <w:tblPrEx>
          <w:shd w:val="clear" w:color="auto" w:fill="auto"/>
        </w:tblPrEx>
        <w:trPr>
          <w:cantSplit/>
        </w:trPr>
        <w:tc>
          <w:tcPr>
            <w:tcW w:w="4255" w:type="dxa"/>
            <w:shd w:val="clear" w:color="auto" w:fill="auto"/>
          </w:tcPr>
          <w:p w:rsidR="003E787F" w:rsidRPr="0092049D" w:rsidRDefault="003E787F" w:rsidP="005A7DA3">
            <w:pPr>
              <w:pStyle w:val="TableText"/>
            </w:pPr>
            <w:r w:rsidRPr="0092049D">
              <w:t>Review and assessment of submitted public sector enterprise bargaining costings and proposed agreements completed and submitted for approval within four weeks</w:t>
            </w:r>
          </w:p>
        </w:tc>
        <w:tc>
          <w:tcPr>
            <w:tcW w:w="1170" w:type="dxa"/>
            <w:shd w:val="clear" w:color="auto" w:fill="E0E0E0"/>
          </w:tcPr>
          <w:p w:rsidR="003E787F" w:rsidRPr="0092049D" w:rsidRDefault="003E787F" w:rsidP="005A7DA3">
            <w:pPr>
              <w:pStyle w:val="TableTextCentred"/>
            </w:pPr>
            <w:r w:rsidRPr="0092049D">
              <w:t>per cent</w:t>
            </w:r>
          </w:p>
        </w:tc>
        <w:tc>
          <w:tcPr>
            <w:tcW w:w="1215" w:type="dxa"/>
            <w:shd w:val="clear" w:color="auto" w:fill="auto"/>
          </w:tcPr>
          <w:p w:rsidR="003E787F" w:rsidRDefault="003E787F" w:rsidP="005A7DA3">
            <w:pPr>
              <w:pStyle w:val="TableTextRight"/>
            </w:pPr>
            <w:r w:rsidRPr="0092049D">
              <w:t>80</w:t>
            </w:r>
          </w:p>
        </w:tc>
        <w:tc>
          <w:tcPr>
            <w:tcW w:w="1215" w:type="dxa"/>
            <w:shd w:val="clear" w:color="auto" w:fill="E0E0E0"/>
          </w:tcPr>
          <w:p w:rsidR="003E787F" w:rsidRPr="00701968" w:rsidRDefault="00CF2B8E" w:rsidP="00701968">
            <w:pPr>
              <w:pStyle w:val="TableTextRight"/>
            </w:pPr>
            <w:r>
              <w:t>83.3</w:t>
            </w:r>
          </w:p>
        </w:tc>
      </w:tr>
      <w:tr w:rsidR="00701968" w:rsidRPr="005D248C" w:rsidTr="007B261A">
        <w:tblPrEx>
          <w:shd w:val="clear" w:color="auto" w:fill="auto"/>
        </w:tblPrEx>
        <w:trPr>
          <w:cantSplit/>
        </w:trPr>
        <w:tc>
          <w:tcPr>
            <w:tcW w:w="4255" w:type="dxa"/>
            <w:shd w:val="clear" w:color="auto" w:fill="auto"/>
          </w:tcPr>
          <w:p w:rsidR="00701968" w:rsidRPr="007B261A" w:rsidRDefault="00701968" w:rsidP="007B261A">
            <w:pPr>
              <w:pStyle w:val="TableText"/>
              <w:rPr>
                <w:b/>
              </w:rPr>
            </w:pPr>
            <w:r w:rsidRPr="007B261A">
              <w:rPr>
                <w:b/>
              </w:rPr>
              <w:t>Cost</w:t>
            </w:r>
          </w:p>
        </w:tc>
        <w:tc>
          <w:tcPr>
            <w:tcW w:w="1170" w:type="dxa"/>
            <w:shd w:val="clear" w:color="auto" w:fill="E0E0E0"/>
          </w:tcPr>
          <w:p w:rsidR="00701968" w:rsidRPr="005D248C" w:rsidRDefault="00701968" w:rsidP="007B261A">
            <w:pPr>
              <w:pStyle w:val="TableTextCentred"/>
            </w:pPr>
            <w:r w:rsidRPr="005D248C">
              <w:t> </w:t>
            </w:r>
          </w:p>
        </w:tc>
        <w:tc>
          <w:tcPr>
            <w:tcW w:w="1215" w:type="dxa"/>
            <w:shd w:val="clear" w:color="auto" w:fill="auto"/>
          </w:tcPr>
          <w:p w:rsidR="00701968" w:rsidRPr="005D248C" w:rsidRDefault="00701968" w:rsidP="007B261A">
            <w:pPr>
              <w:pStyle w:val="TableTextRight"/>
            </w:pPr>
            <w:r w:rsidRPr="005D248C">
              <w:t> </w:t>
            </w:r>
          </w:p>
        </w:tc>
        <w:tc>
          <w:tcPr>
            <w:tcW w:w="1215" w:type="dxa"/>
            <w:shd w:val="clear" w:color="auto" w:fill="E0E0E0"/>
          </w:tcPr>
          <w:p w:rsidR="00701968" w:rsidRPr="00701968" w:rsidRDefault="00701968" w:rsidP="00701968">
            <w:pPr>
              <w:pStyle w:val="TableTextRight"/>
            </w:pPr>
          </w:p>
        </w:tc>
      </w:tr>
      <w:tr w:rsidR="00701968" w:rsidRPr="00E1221D" w:rsidTr="007B261A">
        <w:tblPrEx>
          <w:shd w:val="clear" w:color="auto" w:fill="auto"/>
        </w:tblPrEx>
        <w:trPr>
          <w:cantSplit/>
        </w:trPr>
        <w:tc>
          <w:tcPr>
            <w:tcW w:w="4255" w:type="dxa"/>
            <w:shd w:val="clear" w:color="auto" w:fill="auto"/>
          </w:tcPr>
          <w:p w:rsidR="00701968" w:rsidRPr="0029700A" w:rsidRDefault="00701968" w:rsidP="007B261A">
            <w:pPr>
              <w:pStyle w:val="TableText"/>
            </w:pPr>
            <w:r w:rsidRPr="0029700A">
              <w:t>Total output cost</w:t>
            </w:r>
          </w:p>
        </w:tc>
        <w:tc>
          <w:tcPr>
            <w:tcW w:w="1170" w:type="dxa"/>
            <w:shd w:val="clear" w:color="auto" w:fill="E0E0E0"/>
          </w:tcPr>
          <w:p w:rsidR="00701968" w:rsidRPr="0029700A" w:rsidRDefault="00701968" w:rsidP="007B261A">
            <w:pPr>
              <w:pStyle w:val="TableTextCentred"/>
            </w:pPr>
            <w:r w:rsidRPr="0029700A">
              <w:t>$</w:t>
            </w:r>
            <w:r w:rsidR="002F651E">
              <w:t> million</w:t>
            </w:r>
          </w:p>
        </w:tc>
        <w:tc>
          <w:tcPr>
            <w:tcW w:w="1215" w:type="dxa"/>
            <w:shd w:val="clear" w:color="auto" w:fill="auto"/>
          </w:tcPr>
          <w:p w:rsidR="00701968" w:rsidRPr="005A7DA3" w:rsidRDefault="005A7DA3" w:rsidP="005A7DA3">
            <w:pPr>
              <w:pStyle w:val="TableTextRight"/>
            </w:pPr>
            <w:r>
              <w:t>13.5</w:t>
            </w:r>
          </w:p>
        </w:tc>
        <w:tc>
          <w:tcPr>
            <w:tcW w:w="1215" w:type="dxa"/>
            <w:shd w:val="clear" w:color="auto" w:fill="E0E0E0"/>
          </w:tcPr>
          <w:p w:rsidR="00701968" w:rsidRPr="00701968" w:rsidRDefault="00CF2B8E" w:rsidP="00701968">
            <w:pPr>
              <w:pStyle w:val="TableTextRight"/>
            </w:pPr>
            <w:r>
              <w:t>14.1</w:t>
            </w:r>
          </w:p>
        </w:tc>
      </w:tr>
    </w:tbl>
    <w:p w:rsidR="001314F0" w:rsidRDefault="001314F0" w:rsidP="001314F0"/>
    <w:p w:rsidR="00701968" w:rsidRDefault="00701968">
      <w:pPr>
        <w:spacing w:before="0" w:after="0"/>
        <w:rPr>
          <w:rFonts w:ascii="Calibri" w:hAnsi="Calibri" w:cs="Arial"/>
          <w:b/>
          <w:bCs/>
          <w:color w:val="4F4F4F"/>
          <w:sz w:val="26"/>
          <w:szCs w:val="26"/>
        </w:rPr>
      </w:pPr>
      <w:r>
        <w:br w:type="page"/>
      </w:r>
    </w:p>
    <w:p w:rsidR="007B261A" w:rsidRDefault="007B261A" w:rsidP="007B261A">
      <w:pPr>
        <w:pStyle w:val="Heading3"/>
      </w:pPr>
      <w:r w:rsidRPr="00752BFE">
        <w:lastRenderedPageBreak/>
        <w:t>Economic and Financial Policy</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4F7C9D" w:rsidTr="007B261A">
        <w:trPr>
          <w:cantSplit/>
          <w:tblHeader/>
        </w:trPr>
        <w:tc>
          <w:tcPr>
            <w:tcW w:w="4255" w:type="dxa"/>
            <w:shd w:val="clear" w:color="auto" w:fill="auto"/>
            <w:vAlign w:val="bottom"/>
          </w:tcPr>
          <w:p w:rsidR="005A7DA3" w:rsidRPr="004F7C9D" w:rsidRDefault="005A7DA3" w:rsidP="007B261A">
            <w:pPr>
              <w:pStyle w:val="TableTextHeadingLeft"/>
            </w:pPr>
            <w:r w:rsidRPr="004F7C9D">
              <w:t>Major outputs/deliverables</w:t>
            </w:r>
            <w:r w:rsidRPr="004F7C9D">
              <w:br/>
              <w:t>Performance measures</w:t>
            </w:r>
          </w:p>
        </w:tc>
        <w:tc>
          <w:tcPr>
            <w:tcW w:w="1170" w:type="dxa"/>
            <w:shd w:val="clear" w:color="auto" w:fill="auto"/>
            <w:vAlign w:val="bottom"/>
          </w:tcPr>
          <w:p w:rsidR="005A7DA3" w:rsidRPr="004F7C9D" w:rsidRDefault="005A7DA3" w:rsidP="007B261A">
            <w:pPr>
              <w:pStyle w:val="TableTextHeadingCentre"/>
            </w:pPr>
            <w:r w:rsidRPr="004F7C9D">
              <w:t xml:space="preserve">Unit of </w:t>
            </w:r>
            <w:r w:rsidRPr="004F7C9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CF2B8E">
              <w:t>2013</w:t>
            </w:r>
            <w:r w:rsidR="002F651E">
              <w:noBreakHyphen/>
            </w:r>
            <w:r w:rsidRPr="00CF2B8E">
              <w:t>14 outcome</w:t>
            </w:r>
          </w:p>
        </w:tc>
      </w:tr>
      <w:tr w:rsidR="00CF2B8E" w:rsidRPr="00E1221D" w:rsidTr="007B261A">
        <w:tblPrEx>
          <w:shd w:val="clear" w:color="auto" w:fill="auto"/>
        </w:tblPrEx>
        <w:trPr>
          <w:cantSplit/>
        </w:trPr>
        <w:tc>
          <w:tcPr>
            <w:tcW w:w="4255" w:type="dxa"/>
            <w:shd w:val="clear" w:color="auto" w:fill="auto"/>
          </w:tcPr>
          <w:p w:rsidR="00CF2B8E" w:rsidRPr="007B261A" w:rsidRDefault="00CF2B8E" w:rsidP="007B261A">
            <w:pPr>
              <w:pStyle w:val="TableText"/>
              <w:rPr>
                <w:b/>
              </w:rPr>
            </w:pPr>
            <w:r w:rsidRPr="007B261A">
              <w:rPr>
                <w:b/>
              </w:rPr>
              <w:t>Quantity</w:t>
            </w:r>
          </w:p>
        </w:tc>
        <w:tc>
          <w:tcPr>
            <w:tcW w:w="1170" w:type="dxa"/>
            <w:shd w:val="clear" w:color="auto" w:fill="E0E0E0"/>
          </w:tcPr>
          <w:p w:rsidR="00CF2B8E" w:rsidRPr="00E1221D" w:rsidRDefault="00CF2B8E" w:rsidP="007B261A">
            <w:pPr>
              <w:pStyle w:val="TableTextCentred"/>
            </w:pPr>
            <w:r w:rsidRPr="00E1221D">
              <w:t> </w:t>
            </w:r>
          </w:p>
        </w:tc>
        <w:tc>
          <w:tcPr>
            <w:tcW w:w="1215" w:type="dxa"/>
            <w:shd w:val="clear" w:color="auto" w:fill="auto"/>
          </w:tcPr>
          <w:p w:rsidR="00CF2B8E" w:rsidRPr="00E1221D" w:rsidRDefault="00CF2B8E" w:rsidP="007B261A">
            <w:pPr>
              <w:pStyle w:val="TableTextRight"/>
            </w:pPr>
            <w:r w:rsidRPr="00E1221D">
              <w:t> </w:t>
            </w: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A02ECA" w:rsidRDefault="00CF2B8E" w:rsidP="005A7DA3">
            <w:pPr>
              <w:pStyle w:val="TableText"/>
            </w:pPr>
            <w:r w:rsidRPr="00A02ECA">
              <w:t>Briefings on Cabinet Submissions</w:t>
            </w:r>
          </w:p>
        </w:tc>
        <w:tc>
          <w:tcPr>
            <w:tcW w:w="1170" w:type="dxa"/>
            <w:shd w:val="clear" w:color="auto" w:fill="E0E0E0"/>
          </w:tcPr>
          <w:p w:rsidR="00CF2B8E" w:rsidRPr="00A02ECA" w:rsidRDefault="00CF2B8E" w:rsidP="005A7DA3">
            <w:pPr>
              <w:pStyle w:val="TableTextCentred"/>
            </w:pPr>
            <w:r w:rsidRPr="00A02ECA">
              <w:t>number</w:t>
            </w:r>
          </w:p>
        </w:tc>
        <w:tc>
          <w:tcPr>
            <w:tcW w:w="1215" w:type="dxa"/>
            <w:shd w:val="clear" w:color="auto" w:fill="auto"/>
          </w:tcPr>
          <w:p w:rsidR="00CF2B8E" w:rsidRPr="00A02ECA" w:rsidRDefault="00CF2B8E" w:rsidP="005A7DA3">
            <w:pPr>
              <w:pStyle w:val="TableTextRight"/>
            </w:pPr>
            <w:r w:rsidRPr="00A02ECA">
              <w:t>200</w:t>
            </w:r>
          </w:p>
        </w:tc>
        <w:tc>
          <w:tcPr>
            <w:tcW w:w="1215" w:type="dxa"/>
            <w:shd w:val="clear" w:color="auto" w:fill="E0E0E0"/>
          </w:tcPr>
          <w:p w:rsidR="00CF2B8E" w:rsidRPr="00333C29" w:rsidRDefault="00CF2B8E" w:rsidP="00CF2B8E">
            <w:pPr>
              <w:pStyle w:val="TableTextRight"/>
            </w:pPr>
            <w:r w:rsidRPr="00333C29">
              <w:t>255</w:t>
            </w:r>
          </w:p>
        </w:tc>
      </w:tr>
      <w:tr w:rsidR="00CF2B8E" w:rsidRPr="00E1221D" w:rsidTr="007B261A">
        <w:tblPrEx>
          <w:shd w:val="clear" w:color="auto" w:fill="auto"/>
        </w:tblPrEx>
        <w:trPr>
          <w:cantSplit/>
        </w:trPr>
        <w:tc>
          <w:tcPr>
            <w:tcW w:w="4255" w:type="dxa"/>
            <w:shd w:val="clear" w:color="auto" w:fill="auto"/>
          </w:tcPr>
          <w:p w:rsidR="00CF2B8E" w:rsidRPr="00A02ECA" w:rsidRDefault="00DC3F77" w:rsidP="00CF2B8E">
            <w:pPr>
              <w:pStyle w:val="TableTextNotes"/>
            </w:pPr>
            <w:r w:rsidRPr="00DC3F77">
              <w:t>The outcome is higher than the target as the output has generated additional briefing requirements that were not originally anticipated.</w:t>
            </w:r>
          </w:p>
        </w:tc>
        <w:tc>
          <w:tcPr>
            <w:tcW w:w="1170" w:type="dxa"/>
            <w:shd w:val="clear" w:color="auto" w:fill="E0E0E0"/>
          </w:tcPr>
          <w:p w:rsidR="00CF2B8E" w:rsidRPr="00A02ECA" w:rsidRDefault="00CF2B8E" w:rsidP="005A7DA3">
            <w:pPr>
              <w:pStyle w:val="TableTextCentred"/>
            </w:pPr>
          </w:p>
        </w:tc>
        <w:tc>
          <w:tcPr>
            <w:tcW w:w="1215" w:type="dxa"/>
            <w:shd w:val="clear" w:color="auto" w:fill="auto"/>
          </w:tcPr>
          <w:p w:rsidR="00CF2B8E" w:rsidRPr="00A02ECA"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A02ECA" w:rsidRDefault="00CF2B8E" w:rsidP="005A7DA3">
            <w:pPr>
              <w:pStyle w:val="TableText"/>
            </w:pPr>
            <w:r w:rsidRPr="00A02ECA">
              <w:t>Number of written Ministerial briefs</w:t>
            </w:r>
          </w:p>
        </w:tc>
        <w:tc>
          <w:tcPr>
            <w:tcW w:w="1170" w:type="dxa"/>
            <w:shd w:val="clear" w:color="auto" w:fill="E0E0E0"/>
          </w:tcPr>
          <w:p w:rsidR="00CF2B8E" w:rsidRPr="00A02ECA" w:rsidRDefault="00CF2B8E" w:rsidP="005A7DA3">
            <w:pPr>
              <w:pStyle w:val="TableTextCentred"/>
            </w:pPr>
            <w:r w:rsidRPr="00A02ECA">
              <w:t>number</w:t>
            </w:r>
          </w:p>
        </w:tc>
        <w:tc>
          <w:tcPr>
            <w:tcW w:w="1215" w:type="dxa"/>
            <w:shd w:val="clear" w:color="auto" w:fill="auto"/>
          </w:tcPr>
          <w:p w:rsidR="00CF2B8E" w:rsidRPr="00A02ECA" w:rsidRDefault="00CF2B8E" w:rsidP="005A7DA3">
            <w:pPr>
              <w:pStyle w:val="TableTextRight"/>
            </w:pPr>
            <w:r w:rsidRPr="00A02ECA">
              <w:t>300</w:t>
            </w:r>
          </w:p>
        </w:tc>
        <w:tc>
          <w:tcPr>
            <w:tcW w:w="1215" w:type="dxa"/>
            <w:shd w:val="clear" w:color="auto" w:fill="E0E0E0"/>
          </w:tcPr>
          <w:p w:rsidR="00CF2B8E" w:rsidRPr="00333C29" w:rsidRDefault="00CF2B8E" w:rsidP="00CF2B8E">
            <w:pPr>
              <w:pStyle w:val="TableTextRight"/>
            </w:pPr>
            <w:r w:rsidRPr="00333C29">
              <w:t>548</w:t>
            </w:r>
          </w:p>
        </w:tc>
      </w:tr>
      <w:tr w:rsidR="00CF2B8E" w:rsidRPr="00E1221D" w:rsidTr="00DC3F77">
        <w:tblPrEx>
          <w:shd w:val="clear" w:color="auto" w:fill="auto"/>
        </w:tblPrEx>
        <w:trPr>
          <w:cantSplit/>
        </w:trPr>
        <w:tc>
          <w:tcPr>
            <w:tcW w:w="4255" w:type="dxa"/>
            <w:shd w:val="clear" w:color="auto" w:fill="auto"/>
          </w:tcPr>
          <w:p w:rsidR="00CF2B8E" w:rsidRPr="00DC3F77" w:rsidRDefault="00B4544F" w:rsidP="00CF2B8E">
            <w:pPr>
              <w:pStyle w:val="TableTextNotes"/>
            </w:pPr>
            <w:r w:rsidRPr="00DC3F77">
              <w:t>The outcome is higher than the target as the output has generated additional briefing requirements that were not originally anticipated.</w:t>
            </w:r>
          </w:p>
        </w:tc>
        <w:tc>
          <w:tcPr>
            <w:tcW w:w="1170" w:type="dxa"/>
            <w:shd w:val="clear" w:color="auto" w:fill="E0E0E0"/>
          </w:tcPr>
          <w:p w:rsidR="00CF2B8E" w:rsidRPr="00A02ECA" w:rsidRDefault="00CF2B8E" w:rsidP="005A7DA3">
            <w:pPr>
              <w:pStyle w:val="TableTextCentred"/>
            </w:pPr>
          </w:p>
        </w:tc>
        <w:tc>
          <w:tcPr>
            <w:tcW w:w="1215" w:type="dxa"/>
            <w:shd w:val="clear" w:color="auto" w:fill="auto"/>
          </w:tcPr>
          <w:p w:rsidR="00CF2B8E" w:rsidRPr="00A02ECA"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A02ECA" w:rsidRDefault="003C5BF0" w:rsidP="005A7DA3">
            <w:pPr>
              <w:pStyle w:val="TableText"/>
            </w:pPr>
            <w:r>
              <w:t>Program of long</w:t>
            </w:r>
            <w:r w:rsidR="002F651E">
              <w:noBreakHyphen/>
            </w:r>
            <w:r w:rsidR="00CF2B8E" w:rsidRPr="00A02ECA">
              <w:t>term research projects completed</w:t>
            </w:r>
          </w:p>
        </w:tc>
        <w:tc>
          <w:tcPr>
            <w:tcW w:w="1170" w:type="dxa"/>
            <w:shd w:val="clear" w:color="auto" w:fill="E0E0E0"/>
          </w:tcPr>
          <w:p w:rsidR="00CF2B8E" w:rsidRPr="00A02ECA" w:rsidRDefault="00CF2B8E" w:rsidP="005A7DA3">
            <w:pPr>
              <w:pStyle w:val="TableTextCentred"/>
            </w:pPr>
            <w:r w:rsidRPr="00A02ECA">
              <w:t>number</w:t>
            </w:r>
          </w:p>
        </w:tc>
        <w:tc>
          <w:tcPr>
            <w:tcW w:w="1215" w:type="dxa"/>
            <w:shd w:val="clear" w:color="auto" w:fill="auto"/>
          </w:tcPr>
          <w:p w:rsidR="00CF2B8E" w:rsidRPr="00A02ECA" w:rsidRDefault="00CF2B8E" w:rsidP="005A7DA3">
            <w:pPr>
              <w:pStyle w:val="TableTextRight"/>
            </w:pPr>
            <w:r w:rsidRPr="00A02ECA">
              <w:t>5</w:t>
            </w:r>
          </w:p>
        </w:tc>
        <w:tc>
          <w:tcPr>
            <w:tcW w:w="1215" w:type="dxa"/>
            <w:shd w:val="clear" w:color="auto" w:fill="E0E0E0"/>
          </w:tcPr>
          <w:p w:rsidR="00CF2B8E" w:rsidRPr="00333C29" w:rsidRDefault="00CF2B8E" w:rsidP="00CF2B8E">
            <w:pPr>
              <w:pStyle w:val="TableTextRight"/>
            </w:pPr>
            <w:r w:rsidRPr="00333C29">
              <w:t>8</w:t>
            </w:r>
          </w:p>
        </w:tc>
      </w:tr>
      <w:tr w:rsidR="00CF2B8E" w:rsidRPr="00E1221D" w:rsidTr="007B261A">
        <w:tblPrEx>
          <w:shd w:val="clear" w:color="auto" w:fill="auto"/>
        </w:tblPrEx>
        <w:trPr>
          <w:cantSplit/>
        </w:trPr>
        <w:tc>
          <w:tcPr>
            <w:tcW w:w="4255" w:type="dxa"/>
            <w:shd w:val="clear" w:color="auto" w:fill="auto"/>
          </w:tcPr>
          <w:p w:rsidR="00CF2B8E" w:rsidRPr="00A02ECA" w:rsidRDefault="00CF2B8E" w:rsidP="00324C81">
            <w:pPr>
              <w:pStyle w:val="TableTextNotes"/>
            </w:pPr>
            <w:r w:rsidRPr="00333C29">
              <w:rPr>
                <w:szCs w:val="16"/>
              </w:rPr>
              <w:t>The outcome is higher than the target due to a higher than expected quantity of projects being completed.</w:t>
            </w:r>
          </w:p>
        </w:tc>
        <w:tc>
          <w:tcPr>
            <w:tcW w:w="1170" w:type="dxa"/>
            <w:shd w:val="clear" w:color="auto" w:fill="E0E0E0"/>
          </w:tcPr>
          <w:p w:rsidR="00CF2B8E" w:rsidRPr="00A02ECA" w:rsidRDefault="00CF2B8E" w:rsidP="005A7DA3">
            <w:pPr>
              <w:pStyle w:val="TableTextCentred"/>
            </w:pPr>
          </w:p>
        </w:tc>
        <w:tc>
          <w:tcPr>
            <w:tcW w:w="1215" w:type="dxa"/>
            <w:shd w:val="clear" w:color="auto" w:fill="auto"/>
          </w:tcPr>
          <w:p w:rsidR="00CF2B8E" w:rsidRPr="00A02ECA"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7B261A" w:rsidRDefault="00CF2B8E" w:rsidP="007B261A">
            <w:pPr>
              <w:pStyle w:val="TableText"/>
              <w:rPr>
                <w:b/>
              </w:rPr>
            </w:pPr>
            <w:r w:rsidRPr="007B261A">
              <w:rPr>
                <w:b/>
              </w:rPr>
              <w:t>Quality</w:t>
            </w:r>
          </w:p>
        </w:tc>
        <w:tc>
          <w:tcPr>
            <w:tcW w:w="1170" w:type="dxa"/>
            <w:shd w:val="clear" w:color="auto" w:fill="E0E0E0"/>
          </w:tcPr>
          <w:p w:rsidR="00CF2B8E" w:rsidRPr="00E1221D" w:rsidRDefault="00CF2B8E" w:rsidP="005A7DA3">
            <w:pPr>
              <w:pStyle w:val="TableTextCentred"/>
              <w:rPr>
                <w:b/>
              </w:rPr>
            </w:pPr>
            <w:r w:rsidRPr="00E1221D">
              <w:rPr>
                <w:b/>
              </w:rPr>
              <w:t> </w:t>
            </w:r>
          </w:p>
        </w:tc>
        <w:tc>
          <w:tcPr>
            <w:tcW w:w="1215" w:type="dxa"/>
            <w:shd w:val="clear" w:color="auto" w:fill="auto"/>
          </w:tcPr>
          <w:p w:rsidR="00CF2B8E" w:rsidRPr="00E1221D" w:rsidRDefault="00CF2B8E" w:rsidP="005A7DA3">
            <w:pPr>
              <w:pStyle w:val="TableTextRight"/>
              <w:rPr>
                <w:b/>
              </w:rPr>
            </w:pPr>
            <w:r w:rsidRPr="00E1221D">
              <w:rPr>
                <w:b/>
              </w:rPr>
              <w:t> </w:t>
            </w:r>
          </w:p>
        </w:tc>
        <w:tc>
          <w:tcPr>
            <w:tcW w:w="1215" w:type="dxa"/>
            <w:shd w:val="clear" w:color="auto" w:fill="E0E0E0"/>
          </w:tcPr>
          <w:p w:rsidR="00CF2B8E" w:rsidRPr="00333C29" w:rsidRDefault="00CF2B8E" w:rsidP="00CF2B8E">
            <w:pPr>
              <w:pStyle w:val="TableTextRight"/>
              <w:rPr>
                <w:b/>
              </w:rPr>
            </w:pPr>
          </w:p>
        </w:tc>
      </w:tr>
      <w:tr w:rsidR="00CF2B8E" w:rsidRPr="003D41FB" w:rsidTr="007B261A">
        <w:tblPrEx>
          <w:shd w:val="clear" w:color="auto" w:fill="auto"/>
        </w:tblPrEx>
        <w:trPr>
          <w:cantSplit/>
        </w:trPr>
        <w:tc>
          <w:tcPr>
            <w:tcW w:w="4255" w:type="dxa"/>
            <w:shd w:val="clear" w:color="auto" w:fill="auto"/>
          </w:tcPr>
          <w:p w:rsidR="00CF2B8E" w:rsidRPr="00305E56" w:rsidRDefault="00CF2B8E" w:rsidP="005A7DA3">
            <w:pPr>
              <w:pStyle w:val="TableText"/>
            </w:pPr>
            <w:r w:rsidRPr="00305E56">
              <w:t>Accuracy of estimating State taxation revenue in the State budget</w:t>
            </w:r>
          </w:p>
        </w:tc>
        <w:tc>
          <w:tcPr>
            <w:tcW w:w="1170" w:type="dxa"/>
            <w:shd w:val="clear" w:color="auto" w:fill="E0E0E0"/>
          </w:tcPr>
          <w:p w:rsidR="00CF2B8E" w:rsidRPr="00305E56" w:rsidRDefault="00CF2B8E" w:rsidP="005A7DA3">
            <w:pPr>
              <w:pStyle w:val="TableTextCentred"/>
            </w:pPr>
            <w:r w:rsidRPr="00305E56">
              <w:t>per cent</w:t>
            </w:r>
          </w:p>
        </w:tc>
        <w:tc>
          <w:tcPr>
            <w:tcW w:w="1215" w:type="dxa"/>
            <w:shd w:val="clear" w:color="auto" w:fill="auto"/>
          </w:tcPr>
          <w:p w:rsidR="00CF2B8E" w:rsidRPr="00305E56" w:rsidRDefault="00CF2B8E" w:rsidP="005A7DA3">
            <w:pPr>
              <w:pStyle w:val="TableTextRight"/>
            </w:pPr>
            <w:r>
              <w:sym w:font="Symbol" w:char="F0A3"/>
            </w:r>
            <w:r>
              <w:t> </w:t>
            </w:r>
            <w:r w:rsidRPr="00305E56">
              <w:t>5.0</w:t>
            </w:r>
          </w:p>
        </w:tc>
        <w:tc>
          <w:tcPr>
            <w:tcW w:w="1215" w:type="dxa"/>
            <w:shd w:val="clear" w:color="auto" w:fill="E0E0E0"/>
          </w:tcPr>
          <w:p w:rsidR="00CF2B8E" w:rsidRPr="00333C29" w:rsidRDefault="00CF2B8E" w:rsidP="00CF2B8E">
            <w:pPr>
              <w:pStyle w:val="TableTextRight"/>
            </w:pPr>
            <w:r w:rsidRPr="00333C29">
              <w:t>2.7</w:t>
            </w:r>
          </w:p>
        </w:tc>
      </w:tr>
      <w:tr w:rsidR="00CF2B8E" w:rsidRPr="003D41FB" w:rsidTr="007B261A">
        <w:tblPrEx>
          <w:shd w:val="clear" w:color="auto" w:fill="auto"/>
        </w:tblPrEx>
        <w:trPr>
          <w:cantSplit/>
        </w:trPr>
        <w:tc>
          <w:tcPr>
            <w:tcW w:w="4255" w:type="dxa"/>
            <w:shd w:val="clear" w:color="auto" w:fill="auto"/>
          </w:tcPr>
          <w:p w:rsidR="00CF2B8E" w:rsidRPr="00305E56" w:rsidRDefault="00CF2B8E" w:rsidP="005A7DA3">
            <w:pPr>
              <w:pStyle w:val="TableText"/>
            </w:pPr>
            <w:r w:rsidRPr="00305E56">
              <w:t xml:space="preserve">Accuracy of estimating </w:t>
            </w:r>
            <w:r w:rsidR="00115BA4" w:rsidRPr="00305E56">
              <w:t xml:space="preserve">gross state product </w:t>
            </w:r>
            <w:r w:rsidRPr="00305E56">
              <w:t>and employment in the State budget</w:t>
            </w:r>
          </w:p>
        </w:tc>
        <w:tc>
          <w:tcPr>
            <w:tcW w:w="1170" w:type="dxa"/>
            <w:shd w:val="clear" w:color="auto" w:fill="E0E0E0"/>
          </w:tcPr>
          <w:p w:rsidR="00CF2B8E" w:rsidRPr="00305E56" w:rsidRDefault="00CF2B8E" w:rsidP="005A7DA3">
            <w:pPr>
              <w:pStyle w:val="TableTextCentred"/>
            </w:pPr>
            <w:r w:rsidRPr="00305E56">
              <w:t>per cent</w:t>
            </w:r>
          </w:p>
        </w:tc>
        <w:tc>
          <w:tcPr>
            <w:tcW w:w="1215" w:type="dxa"/>
            <w:shd w:val="clear" w:color="auto" w:fill="auto"/>
          </w:tcPr>
          <w:p w:rsidR="00CF2B8E" w:rsidRPr="00305E56" w:rsidRDefault="00CF2B8E" w:rsidP="005A7DA3">
            <w:pPr>
              <w:pStyle w:val="TableTextRight"/>
            </w:pPr>
            <w:r>
              <w:sym w:font="Symbol" w:char="F0A3"/>
            </w:r>
            <w:r>
              <w:t> </w:t>
            </w:r>
            <w:r w:rsidRPr="00305E56">
              <w:t>1.0</w:t>
            </w:r>
          </w:p>
        </w:tc>
        <w:tc>
          <w:tcPr>
            <w:tcW w:w="1215" w:type="dxa"/>
            <w:shd w:val="clear" w:color="auto" w:fill="E0E0E0"/>
          </w:tcPr>
          <w:p w:rsidR="00CF2B8E" w:rsidRPr="00333C29" w:rsidRDefault="008D124D" w:rsidP="00CF2B8E">
            <w:pPr>
              <w:pStyle w:val="TableTextRight"/>
            </w:pPr>
            <w:r w:rsidRPr="00333C29">
              <w:t>n/a</w:t>
            </w:r>
            <w:r w:rsidR="00CF2B8E">
              <w:t xml:space="preserve"> </w:t>
            </w:r>
            <w:r>
              <w:br/>
            </w:r>
            <w:r w:rsidR="00CF2B8E">
              <w:t>0.86</w:t>
            </w:r>
          </w:p>
        </w:tc>
      </w:tr>
      <w:tr w:rsidR="00CF2B8E" w:rsidRPr="003D41FB" w:rsidTr="007B261A">
        <w:tblPrEx>
          <w:shd w:val="clear" w:color="auto" w:fill="auto"/>
        </w:tblPrEx>
        <w:trPr>
          <w:cantSplit/>
        </w:trPr>
        <w:tc>
          <w:tcPr>
            <w:tcW w:w="4255" w:type="dxa"/>
            <w:shd w:val="clear" w:color="auto" w:fill="auto"/>
          </w:tcPr>
          <w:p w:rsidR="00CF2B8E" w:rsidRDefault="00CF2B8E" w:rsidP="00CF2B8E">
            <w:pPr>
              <w:pStyle w:val="TableTextNotes"/>
              <w:rPr>
                <w:szCs w:val="16"/>
              </w:rPr>
            </w:pPr>
            <w:r>
              <w:rPr>
                <w:szCs w:val="16"/>
              </w:rPr>
              <w:t>T</w:t>
            </w:r>
            <w:r w:rsidRPr="00333C29">
              <w:rPr>
                <w:szCs w:val="16"/>
              </w:rPr>
              <w:t xml:space="preserve">he </w:t>
            </w:r>
            <w:r w:rsidR="00115BA4" w:rsidRPr="00333C29">
              <w:rPr>
                <w:szCs w:val="16"/>
              </w:rPr>
              <w:t>g</w:t>
            </w:r>
            <w:r w:rsidR="00115BA4">
              <w:rPr>
                <w:szCs w:val="16"/>
              </w:rPr>
              <w:t xml:space="preserve">ross </w:t>
            </w:r>
            <w:r w:rsidR="00115BA4" w:rsidRPr="00333C29">
              <w:rPr>
                <w:szCs w:val="16"/>
              </w:rPr>
              <w:t>s</w:t>
            </w:r>
            <w:r w:rsidR="00115BA4">
              <w:rPr>
                <w:szCs w:val="16"/>
              </w:rPr>
              <w:t xml:space="preserve">tate </w:t>
            </w:r>
            <w:r w:rsidR="00115BA4" w:rsidRPr="00333C29">
              <w:rPr>
                <w:szCs w:val="16"/>
              </w:rPr>
              <w:t>p</w:t>
            </w:r>
            <w:r w:rsidR="00115BA4">
              <w:rPr>
                <w:szCs w:val="16"/>
              </w:rPr>
              <w:t>roduct</w:t>
            </w:r>
            <w:r w:rsidR="00115BA4" w:rsidRPr="00333C29">
              <w:rPr>
                <w:szCs w:val="16"/>
              </w:rPr>
              <w:t xml:space="preserve"> </w:t>
            </w:r>
            <w:r w:rsidRPr="00333C29">
              <w:rPr>
                <w:szCs w:val="16"/>
              </w:rPr>
              <w:t xml:space="preserve">growth rate estimate </w:t>
            </w:r>
            <w:r>
              <w:rPr>
                <w:szCs w:val="16"/>
              </w:rPr>
              <w:t>is not yet available. The estimate</w:t>
            </w:r>
            <w:r w:rsidR="00115BA4">
              <w:rPr>
                <w:szCs w:val="16"/>
              </w:rPr>
              <w:t xml:space="preserve"> will be available when the ABS </w:t>
            </w:r>
            <w:r>
              <w:rPr>
                <w:szCs w:val="16"/>
              </w:rPr>
              <w:t xml:space="preserve">State Accounts are </w:t>
            </w:r>
            <w:r w:rsidRPr="00333C29">
              <w:rPr>
                <w:szCs w:val="16"/>
              </w:rPr>
              <w:t>released in November 2014.</w:t>
            </w:r>
          </w:p>
          <w:p w:rsidR="00CF2B8E" w:rsidRPr="00305E56" w:rsidRDefault="00CF2B8E" w:rsidP="00D864C8">
            <w:pPr>
              <w:pStyle w:val="TableTextNotes"/>
            </w:pPr>
            <w:r w:rsidRPr="00333C29">
              <w:rPr>
                <w:szCs w:val="16"/>
              </w:rPr>
              <w:t>The accuracy of e</w:t>
            </w:r>
            <w:r>
              <w:rPr>
                <w:szCs w:val="16"/>
              </w:rPr>
              <w:t>stimating employment growth in</w:t>
            </w:r>
            <w:r w:rsidR="002C1D79">
              <w:rPr>
                <w:szCs w:val="16"/>
              </w:rPr>
              <w:t xml:space="preserve"> </w:t>
            </w:r>
            <w:r w:rsidRPr="00333C29">
              <w:rPr>
                <w:szCs w:val="16"/>
              </w:rPr>
              <w:t>2013</w:t>
            </w:r>
            <w:r w:rsidR="002F651E">
              <w:rPr>
                <w:szCs w:val="16"/>
              </w:rPr>
              <w:noBreakHyphen/>
            </w:r>
            <w:r w:rsidRPr="00333C29">
              <w:rPr>
                <w:szCs w:val="16"/>
              </w:rPr>
              <w:t xml:space="preserve">14 </w:t>
            </w:r>
            <w:r>
              <w:rPr>
                <w:szCs w:val="16"/>
              </w:rPr>
              <w:t xml:space="preserve">was </w:t>
            </w:r>
            <w:r w:rsidRPr="00333C29">
              <w:rPr>
                <w:szCs w:val="16"/>
              </w:rPr>
              <w:t>0.86</w:t>
            </w:r>
            <w:r>
              <w:rPr>
                <w:szCs w:val="16"/>
              </w:rPr>
              <w:t xml:space="preserve"> </w:t>
            </w:r>
            <w:r w:rsidR="00C311E1">
              <w:rPr>
                <w:szCs w:val="16"/>
              </w:rPr>
              <w:t xml:space="preserve">percentage points </w:t>
            </w:r>
            <w:r>
              <w:rPr>
                <w:szCs w:val="16"/>
              </w:rPr>
              <w:t xml:space="preserve">less than forecast in </w:t>
            </w:r>
            <w:r w:rsidR="00D864C8">
              <w:rPr>
                <w:szCs w:val="16"/>
              </w:rPr>
              <w:t xml:space="preserve">Budget Paper No. 2 of </w:t>
            </w:r>
            <w:r>
              <w:rPr>
                <w:szCs w:val="16"/>
              </w:rPr>
              <w:t xml:space="preserve">the </w:t>
            </w:r>
            <w:r w:rsidRPr="00D02C5F">
              <w:rPr>
                <w:i/>
                <w:szCs w:val="16"/>
              </w:rPr>
              <w:t>2013</w:t>
            </w:r>
            <w:r w:rsidR="002F651E">
              <w:rPr>
                <w:i/>
                <w:szCs w:val="16"/>
              </w:rPr>
              <w:noBreakHyphen/>
            </w:r>
            <w:r w:rsidRPr="00D02C5F">
              <w:rPr>
                <w:i/>
                <w:szCs w:val="16"/>
              </w:rPr>
              <w:t>14</w:t>
            </w:r>
            <w:r w:rsidR="00115BA4">
              <w:rPr>
                <w:i/>
                <w:szCs w:val="16"/>
              </w:rPr>
              <w:t xml:space="preserve"> </w:t>
            </w:r>
            <w:r w:rsidR="00D864C8">
              <w:rPr>
                <w:i/>
                <w:szCs w:val="16"/>
              </w:rPr>
              <w:t>Budget</w:t>
            </w:r>
            <w:r>
              <w:rPr>
                <w:szCs w:val="16"/>
              </w:rPr>
              <w:t>. This calculation was derived from ABS Labour Force data.</w:t>
            </w:r>
          </w:p>
        </w:tc>
        <w:tc>
          <w:tcPr>
            <w:tcW w:w="1170" w:type="dxa"/>
            <w:shd w:val="clear" w:color="auto" w:fill="E0E0E0"/>
          </w:tcPr>
          <w:p w:rsidR="00CF2B8E" w:rsidRPr="00305E56" w:rsidRDefault="00CF2B8E" w:rsidP="005A7DA3">
            <w:pPr>
              <w:pStyle w:val="TableTextCentred"/>
            </w:pPr>
          </w:p>
        </w:tc>
        <w:tc>
          <w:tcPr>
            <w:tcW w:w="1215" w:type="dxa"/>
            <w:shd w:val="clear" w:color="auto" w:fill="auto"/>
          </w:tcPr>
          <w:p w:rsidR="00CF2B8E"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305E56" w:rsidRDefault="00CF2B8E" w:rsidP="005A7DA3">
            <w:pPr>
              <w:pStyle w:val="TableText"/>
            </w:pPr>
            <w:r w:rsidRPr="00305E56">
              <w:t xml:space="preserve">Maintain ISO 9001 (Quality Management Systems) certification </w:t>
            </w:r>
          </w:p>
        </w:tc>
        <w:tc>
          <w:tcPr>
            <w:tcW w:w="1170" w:type="dxa"/>
            <w:shd w:val="clear" w:color="auto" w:fill="E0E0E0"/>
          </w:tcPr>
          <w:p w:rsidR="00CF2B8E" w:rsidRPr="00305E56" w:rsidRDefault="00CF2B8E" w:rsidP="005A7DA3">
            <w:pPr>
              <w:pStyle w:val="TableTextCentred"/>
            </w:pPr>
            <w:r w:rsidRPr="00305E56">
              <w:t>per cent</w:t>
            </w:r>
          </w:p>
        </w:tc>
        <w:tc>
          <w:tcPr>
            <w:tcW w:w="1215" w:type="dxa"/>
            <w:shd w:val="clear" w:color="auto" w:fill="auto"/>
          </w:tcPr>
          <w:p w:rsidR="00CF2B8E" w:rsidRDefault="00CF2B8E" w:rsidP="005A7DA3">
            <w:pPr>
              <w:pStyle w:val="TableTextRight"/>
            </w:pPr>
            <w:r w:rsidRPr="00305E56">
              <w:t>100</w:t>
            </w:r>
          </w:p>
        </w:tc>
        <w:tc>
          <w:tcPr>
            <w:tcW w:w="1215" w:type="dxa"/>
            <w:shd w:val="clear" w:color="auto" w:fill="E0E0E0"/>
          </w:tcPr>
          <w:p w:rsidR="00CF2B8E" w:rsidRPr="00333C29" w:rsidRDefault="00CF2B8E" w:rsidP="00CF2B8E">
            <w:pPr>
              <w:pStyle w:val="TableTextRight"/>
            </w:pPr>
            <w:r w:rsidRPr="00333C29">
              <w:t>100</w:t>
            </w:r>
          </w:p>
        </w:tc>
      </w:tr>
      <w:tr w:rsidR="00CF2B8E" w:rsidRPr="00E1221D" w:rsidTr="007B261A">
        <w:tblPrEx>
          <w:shd w:val="clear" w:color="auto" w:fill="auto"/>
        </w:tblPrEx>
        <w:trPr>
          <w:cantSplit/>
        </w:trPr>
        <w:tc>
          <w:tcPr>
            <w:tcW w:w="4255" w:type="dxa"/>
            <w:shd w:val="clear" w:color="auto" w:fill="auto"/>
          </w:tcPr>
          <w:p w:rsidR="00CF2B8E" w:rsidRPr="005A7DA3" w:rsidRDefault="00CF2B8E" w:rsidP="005A7DA3">
            <w:pPr>
              <w:pStyle w:val="TableText"/>
              <w:rPr>
                <w:b/>
              </w:rPr>
            </w:pPr>
            <w:r w:rsidRPr="005A7DA3">
              <w:rPr>
                <w:b/>
              </w:rPr>
              <w:t>Timeliness</w:t>
            </w:r>
          </w:p>
        </w:tc>
        <w:tc>
          <w:tcPr>
            <w:tcW w:w="1170" w:type="dxa"/>
            <w:shd w:val="clear" w:color="auto" w:fill="E0E0E0"/>
          </w:tcPr>
          <w:p w:rsidR="00CF2B8E" w:rsidRPr="00305E56" w:rsidRDefault="00CF2B8E" w:rsidP="005A7DA3">
            <w:pPr>
              <w:pStyle w:val="TableTextCentred"/>
            </w:pPr>
          </w:p>
        </w:tc>
        <w:tc>
          <w:tcPr>
            <w:tcW w:w="1215" w:type="dxa"/>
            <w:shd w:val="clear" w:color="auto" w:fill="auto"/>
          </w:tcPr>
          <w:p w:rsidR="00CF2B8E" w:rsidRPr="00305E56" w:rsidRDefault="00CF2B8E" w:rsidP="005A7DA3">
            <w:pPr>
              <w:pStyle w:val="TableTextRight"/>
            </w:pPr>
          </w:p>
        </w:tc>
        <w:tc>
          <w:tcPr>
            <w:tcW w:w="1215" w:type="dxa"/>
            <w:shd w:val="clear" w:color="auto" w:fill="E0E0E0"/>
          </w:tcPr>
          <w:p w:rsidR="00CF2B8E" w:rsidRPr="00333C29" w:rsidRDefault="00CF2B8E" w:rsidP="00CF2B8E">
            <w:pPr>
              <w:pStyle w:val="TableTextRight"/>
              <w:rPr>
                <w:b/>
              </w:rPr>
            </w:pPr>
          </w:p>
        </w:tc>
      </w:tr>
      <w:tr w:rsidR="00CF2B8E" w:rsidRPr="00E1221D" w:rsidTr="007B261A">
        <w:tblPrEx>
          <w:shd w:val="clear" w:color="auto" w:fill="auto"/>
        </w:tblPrEx>
        <w:trPr>
          <w:cantSplit/>
        </w:trPr>
        <w:tc>
          <w:tcPr>
            <w:tcW w:w="4255" w:type="dxa"/>
            <w:shd w:val="clear" w:color="auto" w:fill="auto"/>
          </w:tcPr>
          <w:p w:rsidR="00CF2B8E" w:rsidRPr="00FE761C" w:rsidRDefault="00CF2B8E" w:rsidP="00115BA4">
            <w:pPr>
              <w:pStyle w:val="TableText"/>
            </w:pPr>
            <w:r w:rsidRPr="00FE761C">
              <w:t xml:space="preserve">Briefings on key Australian Bureau of Statistics economic data on </w:t>
            </w:r>
            <w:r w:rsidRPr="00115BA4">
              <w:t>day</w:t>
            </w:r>
            <w:r w:rsidRPr="00FE761C">
              <w:t xml:space="preserve"> of release</w:t>
            </w:r>
          </w:p>
        </w:tc>
        <w:tc>
          <w:tcPr>
            <w:tcW w:w="1170" w:type="dxa"/>
            <w:shd w:val="clear" w:color="auto" w:fill="E0E0E0"/>
          </w:tcPr>
          <w:p w:rsidR="00CF2B8E" w:rsidRPr="00FE761C" w:rsidRDefault="00CF2B8E" w:rsidP="005A7DA3">
            <w:pPr>
              <w:pStyle w:val="TableTextCentred"/>
            </w:pPr>
            <w:r w:rsidRPr="00FE761C">
              <w:t>per cent</w:t>
            </w:r>
          </w:p>
        </w:tc>
        <w:tc>
          <w:tcPr>
            <w:tcW w:w="1215" w:type="dxa"/>
            <w:shd w:val="clear" w:color="auto" w:fill="auto"/>
          </w:tcPr>
          <w:p w:rsidR="00CF2B8E" w:rsidRPr="00FE761C" w:rsidRDefault="00CF2B8E" w:rsidP="005A7DA3">
            <w:pPr>
              <w:pStyle w:val="TableTextRight"/>
            </w:pPr>
            <w:r w:rsidRPr="00FE761C">
              <w:t>100</w:t>
            </w:r>
          </w:p>
        </w:tc>
        <w:tc>
          <w:tcPr>
            <w:tcW w:w="1215" w:type="dxa"/>
            <w:shd w:val="clear" w:color="auto" w:fill="E0E0E0"/>
          </w:tcPr>
          <w:p w:rsidR="00CF2B8E" w:rsidRPr="00333C29" w:rsidRDefault="00CF2B8E" w:rsidP="00CF2B8E">
            <w:pPr>
              <w:pStyle w:val="TableTextRight"/>
            </w:pPr>
            <w:r w:rsidRPr="00333C29">
              <w:t>100</w:t>
            </w:r>
          </w:p>
        </w:tc>
      </w:tr>
      <w:tr w:rsidR="00CF2B8E" w:rsidRPr="00E1221D" w:rsidTr="007B261A">
        <w:tblPrEx>
          <w:shd w:val="clear" w:color="auto" w:fill="auto"/>
        </w:tblPrEx>
        <w:trPr>
          <w:cantSplit/>
        </w:trPr>
        <w:tc>
          <w:tcPr>
            <w:tcW w:w="4255" w:type="dxa"/>
            <w:shd w:val="clear" w:color="auto" w:fill="auto"/>
          </w:tcPr>
          <w:p w:rsidR="00CF2B8E" w:rsidRPr="00FE761C" w:rsidRDefault="0038377A" w:rsidP="005A7DA3">
            <w:pPr>
              <w:pStyle w:val="TableText"/>
            </w:pPr>
            <w:r>
              <w:t>Long</w:t>
            </w:r>
            <w:r w:rsidR="002F651E">
              <w:noBreakHyphen/>
            </w:r>
            <w:r w:rsidR="00CF2B8E" w:rsidRPr="00FE761C">
              <w:t xml:space="preserve">term </w:t>
            </w:r>
            <w:r w:rsidR="00CF2B8E" w:rsidRPr="005A7DA3">
              <w:t>research</w:t>
            </w:r>
            <w:r w:rsidR="00CF2B8E" w:rsidRPr="00FE761C">
              <w:t xml:space="preserve"> projects managed on time</w:t>
            </w:r>
          </w:p>
        </w:tc>
        <w:tc>
          <w:tcPr>
            <w:tcW w:w="1170" w:type="dxa"/>
            <w:shd w:val="clear" w:color="auto" w:fill="E0E0E0"/>
          </w:tcPr>
          <w:p w:rsidR="00CF2B8E" w:rsidRPr="00FE761C" w:rsidRDefault="00CF2B8E" w:rsidP="005A7DA3">
            <w:pPr>
              <w:pStyle w:val="TableTextCentred"/>
            </w:pPr>
            <w:r w:rsidRPr="00FE761C">
              <w:t>per cent</w:t>
            </w:r>
          </w:p>
        </w:tc>
        <w:tc>
          <w:tcPr>
            <w:tcW w:w="1215" w:type="dxa"/>
            <w:shd w:val="clear" w:color="auto" w:fill="auto"/>
          </w:tcPr>
          <w:p w:rsidR="00CF2B8E" w:rsidRPr="00FE761C" w:rsidRDefault="00CF2B8E" w:rsidP="005A7DA3">
            <w:pPr>
              <w:pStyle w:val="TableTextRight"/>
            </w:pPr>
            <w:r w:rsidRPr="00FE761C">
              <w:t>100</w:t>
            </w:r>
          </w:p>
        </w:tc>
        <w:tc>
          <w:tcPr>
            <w:tcW w:w="1215" w:type="dxa"/>
            <w:shd w:val="clear" w:color="auto" w:fill="E0E0E0"/>
          </w:tcPr>
          <w:p w:rsidR="00CF2B8E" w:rsidRPr="00333C29" w:rsidRDefault="00CF2B8E" w:rsidP="00CF2B8E">
            <w:pPr>
              <w:pStyle w:val="TableTextRight"/>
            </w:pPr>
            <w:r w:rsidRPr="00333C29">
              <w:t>100</w:t>
            </w:r>
          </w:p>
        </w:tc>
      </w:tr>
      <w:tr w:rsidR="00CF2B8E" w:rsidRPr="00E1221D" w:rsidTr="007B261A">
        <w:tblPrEx>
          <w:shd w:val="clear" w:color="auto" w:fill="auto"/>
        </w:tblPrEx>
        <w:trPr>
          <w:cantSplit/>
        </w:trPr>
        <w:tc>
          <w:tcPr>
            <w:tcW w:w="4255" w:type="dxa"/>
            <w:shd w:val="clear" w:color="auto" w:fill="auto"/>
          </w:tcPr>
          <w:p w:rsidR="00CF2B8E" w:rsidRPr="00FE761C" w:rsidRDefault="00CF2B8E" w:rsidP="005A7DA3">
            <w:pPr>
              <w:pStyle w:val="TableText"/>
            </w:pPr>
            <w:r w:rsidRPr="00FE761C">
              <w:t>Meet financial reporting deadlines</w:t>
            </w:r>
          </w:p>
        </w:tc>
        <w:tc>
          <w:tcPr>
            <w:tcW w:w="1170" w:type="dxa"/>
            <w:shd w:val="clear" w:color="auto" w:fill="E0E0E0"/>
          </w:tcPr>
          <w:p w:rsidR="00CF2B8E" w:rsidRPr="00FE761C" w:rsidRDefault="00CF2B8E" w:rsidP="005A7DA3">
            <w:pPr>
              <w:pStyle w:val="TableTextCentred"/>
            </w:pPr>
            <w:r w:rsidRPr="00FE761C">
              <w:t>per cent</w:t>
            </w:r>
          </w:p>
        </w:tc>
        <w:tc>
          <w:tcPr>
            <w:tcW w:w="1215" w:type="dxa"/>
            <w:shd w:val="clear" w:color="auto" w:fill="auto"/>
          </w:tcPr>
          <w:p w:rsidR="00CF2B8E" w:rsidRPr="00FE761C" w:rsidRDefault="00CF2B8E" w:rsidP="005A7DA3">
            <w:pPr>
              <w:pStyle w:val="TableTextRight"/>
            </w:pPr>
            <w:r w:rsidRPr="00FE761C">
              <w:t>100</w:t>
            </w:r>
          </w:p>
        </w:tc>
        <w:tc>
          <w:tcPr>
            <w:tcW w:w="1215" w:type="dxa"/>
            <w:shd w:val="clear" w:color="auto" w:fill="E0E0E0"/>
          </w:tcPr>
          <w:p w:rsidR="00CF2B8E" w:rsidRPr="00333C29" w:rsidRDefault="00CF2B8E" w:rsidP="00CF2B8E">
            <w:pPr>
              <w:pStyle w:val="TableTextRight"/>
            </w:pPr>
            <w:r w:rsidRPr="00333C29">
              <w:t>100</w:t>
            </w:r>
          </w:p>
        </w:tc>
      </w:tr>
      <w:tr w:rsidR="00CF2B8E" w:rsidRPr="00E1221D" w:rsidTr="007B261A">
        <w:tblPrEx>
          <w:shd w:val="clear" w:color="auto" w:fill="auto"/>
        </w:tblPrEx>
        <w:trPr>
          <w:cantSplit/>
        </w:trPr>
        <w:tc>
          <w:tcPr>
            <w:tcW w:w="4255" w:type="dxa"/>
            <w:shd w:val="clear" w:color="auto" w:fill="auto"/>
          </w:tcPr>
          <w:p w:rsidR="00CF2B8E" w:rsidRPr="00FE761C" w:rsidRDefault="00CF2B8E" w:rsidP="005A7DA3">
            <w:pPr>
              <w:pStyle w:val="TableText"/>
            </w:pPr>
            <w:r w:rsidRPr="00FE761C">
              <w:t>Response to correspondence within agreed deadlines</w:t>
            </w:r>
          </w:p>
        </w:tc>
        <w:tc>
          <w:tcPr>
            <w:tcW w:w="1170" w:type="dxa"/>
            <w:shd w:val="clear" w:color="auto" w:fill="E0E0E0"/>
          </w:tcPr>
          <w:p w:rsidR="00CF2B8E" w:rsidRPr="00FE761C" w:rsidRDefault="00CF2B8E" w:rsidP="005A7DA3">
            <w:pPr>
              <w:pStyle w:val="TableTextCentred"/>
            </w:pPr>
            <w:r w:rsidRPr="00FE761C">
              <w:t>per cent</w:t>
            </w:r>
          </w:p>
        </w:tc>
        <w:tc>
          <w:tcPr>
            <w:tcW w:w="1215" w:type="dxa"/>
            <w:shd w:val="clear" w:color="auto" w:fill="auto"/>
          </w:tcPr>
          <w:p w:rsidR="00CF2B8E" w:rsidRDefault="00CF2B8E" w:rsidP="005A7DA3">
            <w:pPr>
              <w:pStyle w:val="TableTextRight"/>
            </w:pPr>
            <w:r w:rsidRPr="00FE761C">
              <w:t>85</w:t>
            </w:r>
          </w:p>
        </w:tc>
        <w:tc>
          <w:tcPr>
            <w:tcW w:w="1215" w:type="dxa"/>
            <w:shd w:val="clear" w:color="auto" w:fill="E0E0E0"/>
          </w:tcPr>
          <w:p w:rsidR="00CF2B8E" w:rsidRPr="00333C29" w:rsidRDefault="00CF2B8E" w:rsidP="00CF2B8E">
            <w:pPr>
              <w:pStyle w:val="TableTextRight"/>
            </w:pPr>
            <w:r w:rsidRPr="00333C29">
              <w:t>83</w:t>
            </w:r>
          </w:p>
        </w:tc>
      </w:tr>
      <w:tr w:rsidR="00CF2B8E" w:rsidRPr="00E1221D" w:rsidTr="007B261A">
        <w:tblPrEx>
          <w:shd w:val="clear" w:color="auto" w:fill="auto"/>
        </w:tblPrEx>
        <w:trPr>
          <w:cantSplit/>
        </w:trPr>
        <w:tc>
          <w:tcPr>
            <w:tcW w:w="4255" w:type="dxa"/>
            <w:shd w:val="clear" w:color="auto" w:fill="auto"/>
          </w:tcPr>
          <w:p w:rsidR="00CF2B8E" w:rsidRPr="00CF2B8E" w:rsidRDefault="00CF2B8E" w:rsidP="005A7DA3">
            <w:pPr>
              <w:pStyle w:val="TableText"/>
              <w:rPr>
                <w:b/>
              </w:rPr>
            </w:pPr>
            <w:r w:rsidRPr="00CF2B8E">
              <w:rPr>
                <w:b/>
              </w:rPr>
              <w:t>Cost</w:t>
            </w:r>
          </w:p>
        </w:tc>
        <w:tc>
          <w:tcPr>
            <w:tcW w:w="1170" w:type="dxa"/>
            <w:shd w:val="clear" w:color="auto" w:fill="E0E0E0"/>
          </w:tcPr>
          <w:p w:rsidR="00CF2B8E" w:rsidRPr="00E1221D" w:rsidRDefault="00CF2B8E" w:rsidP="005A7DA3">
            <w:pPr>
              <w:pStyle w:val="TableTextCentred"/>
              <w:rPr>
                <w:b/>
              </w:rPr>
            </w:pPr>
            <w:r w:rsidRPr="00E1221D">
              <w:rPr>
                <w:b/>
              </w:rPr>
              <w:t> </w:t>
            </w:r>
          </w:p>
        </w:tc>
        <w:tc>
          <w:tcPr>
            <w:tcW w:w="1215" w:type="dxa"/>
            <w:shd w:val="clear" w:color="auto" w:fill="auto"/>
          </w:tcPr>
          <w:p w:rsidR="00CF2B8E" w:rsidRPr="00E1221D" w:rsidRDefault="00CF2B8E" w:rsidP="005A7DA3">
            <w:pPr>
              <w:pStyle w:val="TableTextRight"/>
              <w:rPr>
                <w:b/>
              </w:rPr>
            </w:pPr>
            <w:r w:rsidRPr="00E1221D">
              <w:rPr>
                <w:b/>
              </w:rPr>
              <w:t> </w:t>
            </w:r>
          </w:p>
        </w:tc>
        <w:tc>
          <w:tcPr>
            <w:tcW w:w="1215" w:type="dxa"/>
            <w:shd w:val="clear" w:color="auto" w:fill="E0E0E0"/>
          </w:tcPr>
          <w:p w:rsidR="00CF2B8E" w:rsidRPr="00333C29" w:rsidRDefault="00CF2B8E" w:rsidP="00CF2B8E">
            <w:pPr>
              <w:pStyle w:val="TableTextRight"/>
              <w:rPr>
                <w:b/>
              </w:rPr>
            </w:pPr>
          </w:p>
        </w:tc>
      </w:tr>
      <w:tr w:rsidR="00CF2B8E" w:rsidRPr="00E1221D" w:rsidTr="007B261A">
        <w:tblPrEx>
          <w:shd w:val="clear" w:color="auto" w:fill="auto"/>
        </w:tblPrEx>
        <w:trPr>
          <w:cantSplit/>
        </w:trPr>
        <w:tc>
          <w:tcPr>
            <w:tcW w:w="4255" w:type="dxa"/>
            <w:shd w:val="clear" w:color="auto" w:fill="auto"/>
          </w:tcPr>
          <w:p w:rsidR="00CF2B8E" w:rsidRPr="0029700A" w:rsidRDefault="00CF2B8E" w:rsidP="005A7DA3">
            <w:pPr>
              <w:pStyle w:val="TableText"/>
            </w:pPr>
            <w:r w:rsidRPr="0029700A">
              <w:t xml:space="preserve">Total output </w:t>
            </w:r>
            <w:r w:rsidRPr="005A7DA3">
              <w:t>cost</w:t>
            </w:r>
          </w:p>
        </w:tc>
        <w:tc>
          <w:tcPr>
            <w:tcW w:w="1170" w:type="dxa"/>
            <w:shd w:val="clear" w:color="auto" w:fill="E0E0E0"/>
          </w:tcPr>
          <w:p w:rsidR="00CF2B8E" w:rsidRPr="0029700A" w:rsidRDefault="00CF2B8E" w:rsidP="005A7DA3">
            <w:pPr>
              <w:pStyle w:val="TableTextCentred"/>
            </w:pPr>
            <w:r w:rsidRPr="0029700A">
              <w:t>$</w:t>
            </w:r>
            <w:r w:rsidR="002F651E">
              <w:t> million</w:t>
            </w:r>
          </w:p>
        </w:tc>
        <w:tc>
          <w:tcPr>
            <w:tcW w:w="1215" w:type="dxa"/>
            <w:shd w:val="clear" w:color="auto" w:fill="auto"/>
          </w:tcPr>
          <w:p w:rsidR="00CF2B8E" w:rsidRPr="0029700A" w:rsidRDefault="00CF2B8E" w:rsidP="005A7DA3">
            <w:pPr>
              <w:pStyle w:val="TableTextRight"/>
            </w:pPr>
            <w:r>
              <w:t>19.7</w:t>
            </w:r>
          </w:p>
        </w:tc>
        <w:tc>
          <w:tcPr>
            <w:tcW w:w="1215" w:type="dxa"/>
            <w:shd w:val="clear" w:color="auto" w:fill="E0E0E0"/>
          </w:tcPr>
          <w:p w:rsidR="00CF2B8E" w:rsidRPr="00333C29" w:rsidRDefault="00CF2B8E" w:rsidP="00CF2B8E">
            <w:pPr>
              <w:pStyle w:val="TableTextRight"/>
            </w:pPr>
            <w:r w:rsidRPr="00333C29">
              <w:t>17.3</w:t>
            </w:r>
          </w:p>
        </w:tc>
      </w:tr>
      <w:tr w:rsidR="00CF2B8E" w:rsidRPr="00E1221D" w:rsidTr="007B261A">
        <w:tblPrEx>
          <w:shd w:val="clear" w:color="auto" w:fill="auto"/>
        </w:tblPrEx>
        <w:trPr>
          <w:cantSplit/>
        </w:trPr>
        <w:tc>
          <w:tcPr>
            <w:tcW w:w="4255" w:type="dxa"/>
            <w:shd w:val="clear" w:color="auto" w:fill="auto"/>
          </w:tcPr>
          <w:p w:rsidR="00CF2B8E" w:rsidRPr="0029700A" w:rsidRDefault="00CF2B8E" w:rsidP="00A956D7">
            <w:pPr>
              <w:pStyle w:val="TableTextNotes"/>
            </w:pPr>
            <w:r w:rsidRPr="00333C29">
              <w:rPr>
                <w:szCs w:val="16"/>
              </w:rPr>
              <w:t xml:space="preserve">The outcome </w:t>
            </w:r>
            <w:r w:rsidR="00A956D7">
              <w:rPr>
                <w:szCs w:val="16"/>
              </w:rPr>
              <w:t xml:space="preserve">reflects </w:t>
            </w:r>
            <w:r w:rsidRPr="00333C29">
              <w:rPr>
                <w:szCs w:val="16"/>
              </w:rPr>
              <w:t>reprioritisation of internal resources resulting from department restructure.</w:t>
            </w:r>
          </w:p>
        </w:tc>
        <w:tc>
          <w:tcPr>
            <w:tcW w:w="1170" w:type="dxa"/>
            <w:shd w:val="clear" w:color="auto" w:fill="E0E0E0"/>
          </w:tcPr>
          <w:p w:rsidR="00CF2B8E" w:rsidRPr="0029700A" w:rsidRDefault="00CF2B8E" w:rsidP="005A7DA3">
            <w:pPr>
              <w:pStyle w:val="TableTextCentred"/>
            </w:pPr>
          </w:p>
        </w:tc>
        <w:tc>
          <w:tcPr>
            <w:tcW w:w="1215" w:type="dxa"/>
            <w:shd w:val="clear" w:color="auto" w:fill="auto"/>
          </w:tcPr>
          <w:p w:rsidR="00CF2B8E" w:rsidRDefault="00CF2B8E" w:rsidP="005A7DA3">
            <w:pPr>
              <w:pStyle w:val="TableTextRight"/>
            </w:pPr>
          </w:p>
        </w:tc>
        <w:tc>
          <w:tcPr>
            <w:tcW w:w="1215" w:type="dxa"/>
            <w:shd w:val="clear" w:color="auto" w:fill="E0E0E0"/>
          </w:tcPr>
          <w:p w:rsidR="00CF2B8E" w:rsidRPr="00E1221D" w:rsidRDefault="00CF2B8E" w:rsidP="00701968">
            <w:pPr>
              <w:pStyle w:val="TableTextRight"/>
            </w:pPr>
          </w:p>
        </w:tc>
      </w:tr>
    </w:tbl>
    <w:p w:rsidR="007B261A" w:rsidRPr="00AF2974" w:rsidRDefault="007B261A" w:rsidP="007B261A">
      <w:pPr>
        <w:pStyle w:val="Heading2"/>
      </w:pPr>
      <w:r>
        <w:br w:type="page"/>
      </w:r>
      <w:r w:rsidRPr="00AF2974">
        <w:lastRenderedPageBreak/>
        <w:t>Output group 2: Financial Management Services</w:t>
      </w:r>
    </w:p>
    <w:tbl>
      <w:tblPr>
        <w:tblW w:w="9828" w:type="dxa"/>
        <w:tblLook w:val="01E0" w:firstRow="1" w:lastRow="1" w:firstColumn="1" w:lastColumn="1" w:noHBand="0" w:noVBand="0"/>
      </w:tblPr>
      <w:tblGrid>
        <w:gridCol w:w="3528"/>
        <w:gridCol w:w="6300"/>
      </w:tblGrid>
      <w:tr w:rsidR="007B261A" w:rsidRPr="00E1221D" w:rsidTr="007B261A">
        <w:tc>
          <w:tcPr>
            <w:tcW w:w="3528" w:type="dxa"/>
            <w:shd w:val="clear" w:color="auto" w:fill="auto"/>
          </w:tcPr>
          <w:p w:rsidR="007B261A" w:rsidRPr="00E1221D" w:rsidRDefault="007B261A" w:rsidP="007B261A">
            <w:pPr>
              <w:pStyle w:val="TableTextHeadingLeft"/>
            </w:pPr>
            <w:r w:rsidRPr="00E1221D">
              <w:t xml:space="preserve">Outputs </w:t>
            </w:r>
            <w:r w:rsidRPr="007B261A">
              <w:t>delivered</w:t>
            </w:r>
          </w:p>
        </w:tc>
        <w:tc>
          <w:tcPr>
            <w:tcW w:w="6300" w:type="dxa"/>
            <w:shd w:val="clear" w:color="auto" w:fill="E0E0E0"/>
          </w:tcPr>
          <w:p w:rsidR="007B261A" w:rsidRPr="00E1221D" w:rsidRDefault="007B261A" w:rsidP="007B261A">
            <w:pPr>
              <w:pStyle w:val="TableTextHeadingLeft"/>
            </w:pPr>
            <w:r w:rsidRPr="00E1221D">
              <w:t>Description</w:t>
            </w:r>
          </w:p>
        </w:tc>
      </w:tr>
      <w:tr w:rsidR="007B261A" w:rsidRPr="00E1221D" w:rsidTr="007B261A">
        <w:tc>
          <w:tcPr>
            <w:tcW w:w="3528" w:type="dxa"/>
            <w:shd w:val="clear" w:color="auto" w:fill="auto"/>
          </w:tcPr>
          <w:p w:rsidR="007B261A" w:rsidRPr="007B261A" w:rsidRDefault="007B261A" w:rsidP="007B261A">
            <w:pPr>
              <w:pStyle w:val="TableText"/>
            </w:pPr>
            <w:r w:rsidRPr="007B261A">
              <w:t>Financial Reporting</w:t>
            </w:r>
          </w:p>
        </w:tc>
        <w:tc>
          <w:tcPr>
            <w:tcW w:w="6300" w:type="dxa"/>
            <w:shd w:val="clear" w:color="auto" w:fill="E0E0E0"/>
          </w:tcPr>
          <w:p w:rsidR="005A7DA3" w:rsidRDefault="005A7DA3" w:rsidP="005A7DA3">
            <w:pPr>
              <w:pStyle w:val="TableText"/>
            </w:pPr>
            <w:r>
              <w:t>This output contributes to the Department</w:t>
            </w:r>
            <w:r w:rsidR="00354A87">
              <w:t>’</w:t>
            </w:r>
            <w:r>
              <w:t>s objective of providing sound financial management of Victoria</w:t>
            </w:r>
            <w:r w:rsidR="00354A87">
              <w:t>’</w:t>
            </w:r>
            <w:r>
              <w:t>s fiscal resources by maintaining the integrity of systems and information for financial planning, management, monitoring and reporting of the State of Victoria through:</w:t>
            </w:r>
          </w:p>
          <w:p w:rsidR="005A7DA3" w:rsidRDefault="005A7DA3" w:rsidP="005A7DA3">
            <w:pPr>
              <w:pStyle w:val="TableBullet"/>
            </w:pPr>
            <w:r>
              <w:t>publication of the State Budget and budget related documents;</w:t>
            </w:r>
          </w:p>
          <w:p w:rsidR="005A7DA3" w:rsidRDefault="005A7DA3" w:rsidP="005A7DA3">
            <w:pPr>
              <w:pStyle w:val="TableBullet"/>
            </w:pPr>
            <w:r>
              <w:t>reporting, monitoring and p</w:t>
            </w:r>
            <w:r w:rsidR="00AE410F">
              <w:t>ublication of financial and non</w:t>
            </w:r>
            <w:r w:rsidR="002F651E">
              <w:noBreakHyphen/>
            </w:r>
            <w:r>
              <w:t xml:space="preserve">financial performance in the Victorian public sector; </w:t>
            </w:r>
          </w:p>
          <w:p w:rsidR="005A7DA3" w:rsidRDefault="005A7DA3" w:rsidP="005A7DA3">
            <w:pPr>
              <w:pStyle w:val="TableBullet"/>
            </w:pPr>
            <w:r>
              <w:t>management of the daily cash requirements including investments and borrowings of the Public Account; and</w:t>
            </w:r>
          </w:p>
          <w:p w:rsidR="007B261A" w:rsidRPr="00E1221D" w:rsidRDefault="005A7DA3" w:rsidP="002F651E">
            <w:pPr>
              <w:pStyle w:val="TableBullet"/>
              <w:spacing w:after="160"/>
            </w:pPr>
            <w:r>
              <w:t>best practice financial reporting framework, and whole of state management information systems, supporting financial reporting across the Victorian public sector.</w:t>
            </w:r>
          </w:p>
        </w:tc>
      </w:tr>
      <w:tr w:rsidR="007B261A" w:rsidRPr="00E1221D" w:rsidTr="007B261A">
        <w:tc>
          <w:tcPr>
            <w:tcW w:w="3528" w:type="dxa"/>
            <w:shd w:val="clear" w:color="auto" w:fill="auto"/>
          </w:tcPr>
          <w:p w:rsidR="007B261A" w:rsidRPr="007B261A" w:rsidRDefault="007B261A" w:rsidP="007B261A">
            <w:pPr>
              <w:pStyle w:val="TableText"/>
            </w:pPr>
            <w:r w:rsidRPr="007B261A">
              <w:t>GBE Performance Monitoring and Financial Risk Management</w:t>
            </w:r>
          </w:p>
        </w:tc>
        <w:tc>
          <w:tcPr>
            <w:tcW w:w="6300" w:type="dxa"/>
            <w:shd w:val="clear" w:color="auto" w:fill="E0E0E0"/>
          </w:tcPr>
          <w:p w:rsidR="005A7DA3" w:rsidRDefault="005A7DA3" w:rsidP="005A7DA3">
            <w:pPr>
              <w:pStyle w:val="TableText"/>
            </w:pPr>
            <w:r>
              <w:t xml:space="preserve">This output monitors the performance of </w:t>
            </w:r>
            <w:r w:rsidR="005B1544">
              <w:t xml:space="preserve">government business enterprises </w:t>
            </w:r>
            <w:r>
              <w:t xml:space="preserve">(GBEs) and </w:t>
            </w:r>
            <w:r w:rsidR="005B1544">
              <w:t>registered housing agencies</w:t>
            </w:r>
            <w:r>
              <w:t>, and manages the State</w:t>
            </w:r>
            <w:r w:rsidR="00354A87">
              <w:t>’</w:t>
            </w:r>
            <w:r>
              <w:t>s financial risk. It contributes to the Department</w:t>
            </w:r>
            <w:r w:rsidR="00354A87">
              <w:t>’</w:t>
            </w:r>
            <w:r>
              <w:t>s objective of ensuring sound financial management of Victoria</w:t>
            </w:r>
            <w:r w:rsidR="00354A87">
              <w:t>’</w:t>
            </w:r>
            <w:r>
              <w:t>s fiscal resources by:</w:t>
            </w:r>
          </w:p>
          <w:p w:rsidR="005A7DA3" w:rsidRDefault="005A7DA3" w:rsidP="005A7DA3">
            <w:pPr>
              <w:pStyle w:val="TableBullet"/>
            </w:pPr>
            <w:r>
              <w:t xml:space="preserve">monitoring and providing advice on the financial and operational performance of GBEs and </w:t>
            </w:r>
            <w:r w:rsidR="005B1544">
              <w:t>registered housing agencies</w:t>
            </w:r>
            <w:r>
              <w:t>;</w:t>
            </w:r>
          </w:p>
          <w:p w:rsidR="005A7DA3" w:rsidRDefault="005A7DA3" w:rsidP="005A7DA3">
            <w:pPr>
              <w:pStyle w:val="TableBullet"/>
            </w:pPr>
            <w:r>
              <w:t xml:space="preserve">developing and implementing prudential risk management and reporting frameworks in respect of </w:t>
            </w:r>
            <w:r w:rsidR="00873841">
              <w:t>public financial corporations (PFCs) and strategies to </w:t>
            </w:r>
            <w:r>
              <w:t>manage the State</w:t>
            </w:r>
            <w:r w:rsidR="00354A87">
              <w:t>’</w:t>
            </w:r>
            <w:r>
              <w:t>s financial risks;</w:t>
            </w:r>
          </w:p>
          <w:p w:rsidR="005A7DA3" w:rsidRDefault="005A7DA3" w:rsidP="005A7DA3">
            <w:pPr>
              <w:pStyle w:val="TableBullet"/>
            </w:pPr>
            <w:r>
              <w:t>overseeing policy and strategies to manage the State</w:t>
            </w:r>
            <w:r w:rsidR="00354A87">
              <w:t>’</w:t>
            </w:r>
            <w:r>
              <w:t>s investment, borrowing, unfunded superannuation and insurance claims obligations and the management of the associated risks; and</w:t>
            </w:r>
          </w:p>
          <w:p w:rsidR="007B261A" w:rsidRPr="00E1221D" w:rsidRDefault="005A7DA3" w:rsidP="002F651E">
            <w:pPr>
              <w:pStyle w:val="TableBullet"/>
              <w:spacing w:after="160"/>
            </w:pPr>
            <w:r>
              <w:t xml:space="preserve">producing budget and financial reporting data for the </w:t>
            </w:r>
            <w:r w:rsidR="00873841">
              <w:t>public non</w:t>
            </w:r>
            <w:r w:rsidR="002F651E">
              <w:noBreakHyphen/>
            </w:r>
            <w:r w:rsidR="00873841">
              <w:t xml:space="preserve">financial corporation </w:t>
            </w:r>
            <w:r>
              <w:t>(PNFC) and PFC sectors.</w:t>
            </w:r>
          </w:p>
        </w:tc>
      </w:tr>
    </w:tbl>
    <w:p w:rsidR="007B261A" w:rsidRDefault="007B261A" w:rsidP="00251300"/>
    <w:p w:rsidR="007B261A" w:rsidRDefault="004133CF" w:rsidP="008A13B2">
      <w:pPr>
        <w:pStyle w:val="Heading3"/>
      </w:pPr>
      <w:r>
        <w:br w:type="page"/>
      </w:r>
      <w:r w:rsidR="007B261A" w:rsidRPr="00752BFE">
        <w:lastRenderedPageBreak/>
        <w:t>Financial Reporting</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4F7C9D" w:rsidTr="004133CF">
        <w:trPr>
          <w:cantSplit/>
          <w:tblHeader/>
        </w:trPr>
        <w:tc>
          <w:tcPr>
            <w:tcW w:w="4255" w:type="dxa"/>
            <w:shd w:val="clear" w:color="auto" w:fill="auto"/>
            <w:vAlign w:val="bottom"/>
          </w:tcPr>
          <w:p w:rsidR="005A7DA3" w:rsidRPr="004F7C9D" w:rsidRDefault="005A7DA3" w:rsidP="007B261A">
            <w:pPr>
              <w:pStyle w:val="TableTextHeadingLeft"/>
            </w:pPr>
            <w:r w:rsidRPr="004F7C9D">
              <w:t>Major outputs/deliverables</w:t>
            </w:r>
            <w:r w:rsidRPr="004F7C9D">
              <w:br/>
              <w:t>Performance measures</w:t>
            </w:r>
          </w:p>
        </w:tc>
        <w:tc>
          <w:tcPr>
            <w:tcW w:w="1170" w:type="dxa"/>
            <w:shd w:val="clear" w:color="auto" w:fill="auto"/>
            <w:vAlign w:val="bottom"/>
          </w:tcPr>
          <w:p w:rsidR="005A7DA3" w:rsidRPr="004F7C9D" w:rsidRDefault="005A7DA3" w:rsidP="007B261A">
            <w:pPr>
              <w:pStyle w:val="TableTextHeadingCentre"/>
            </w:pPr>
            <w:r w:rsidRPr="004F7C9D">
              <w:t xml:space="preserve">Unit of </w:t>
            </w:r>
            <w:r w:rsidRPr="004F7C9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CF2B8E">
              <w:t>2013</w:t>
            </w:r>
            <w:r w:rsidR="002F651E">
              <w:noBreakHyphen/>
            </w:r>
            <w:r w:rsidRPr="00CF2B8E">
              <w:t>14 outcome</w:t>
            </w:r>
          </w:p>
        </w:tc>
      </w:tr>
      <w:tr w:rsidR="00CF2B8E" w:rsidRPr="00E1221D" w:rsidTr="004133CF">
        <w:tblPrEx>
          <w:shd w:val="clear" w:color="auto" w:fill="auto"/>
        </w:tblPrEx>
        <w:trPr>
          <w:cantSplit/>
        </w:trPr>
        <w:tc>
          <w:tcPr>
            <w:tcW w:w="4255" w:type="dxa"/>
            <w:shd w:val="clear" w:color="auto" w:fill="auto"/>
          </w:tcPr>
          <w:p w:rsidR="00CF2B8E" w:rsidRPr="007B261A" w:rsidRDefault="00CF2B8E" w:rsidP="007B261A">
            <w:pPr>
              <w:pStyle w:val="TableText"/>
              <w:rPr>
                <w:b/>
              </w:rPr>
            </w:pPr>
            <w:r w:rsidRPr="007B261A">
              <w:rPr>
                <w:b/>
              </w:rPr>
              <w:t>Quantity</w:t>
            </w:r>
          </w:p>
        </w:tc>
        <w:tc>
          <w:tcPr>
            <w:tcW w:w="1170" w:type="dxa"/>
            <w:shd w:val="clear" w:color="auto" w:fill="E0E0E0"/>
          </w:tcPr>
          <w:p w:rsidR="00CF2B8E" w:rsidRPr="004133CF" w:rsidRDefault="00CF2B8E" w:rsidP="004133CF">
            <w:pPr>
              <w:pStyle w:val="TableTextCentred"/>
            </w:pPr>
            <w:r w:rsidRPr="00E1221D">
              <w:t> </w:t>
            </w:r>
          </w:p>
        </w:tc>
        <w:tc>
          <w:tcPr>
            <w:tcW w:w="1215" w:type="dxa"/>
            <w:shd w:val="clear" w:color="auto" w:fill="auto"/>
          </w:tcPr>
          <w:p w:rsidR="00CF2B8E" w:rsidRPr="00E1221D" w:rsidRDefault="00CF2B8E" w:rsidP="004133CF">
            <w:pPr>
              <w:pStyle w:val="TableTextRight"/>
            </w:pPr>
            <w:r w:rsidRPr="00E1221D">
              <w:t> </w:t>
            </w:r>
          </w:p>
        </w:tc>
        <w:tc>
          <w:tcPr>
            <w:tcW w:w="1215" w:type="dxa"/>
            <w:shd w:val="clear" w:color="auto" w:fill="E0E0E0"/>
          </w:tcPr>
          <w:p w:rsidR="00CF2B8E" w:rsidRPr="00333C29" w:rsidRDefault="00CF2B8E" w:rsidP="00CF2B8E">
            <w:pPr>
              <w:pStyle w:val="TableTextRight"/>
            </w:pPr>
          </w:p>
        </w:tc>
      </w:tr>
      <w:tr w:rsidR="00CF2B8E" w:rsidRPr="00E1221D" w:rsidTr="004133CF">
        <w:tblPrEx>
          <w:shd w:val="clear" w:color="auto" w:fill="auto"/>
        </w:tblPrEx>
        <w:trPr>
          <w:cantSplit/>
        </w:trPr>
        <w:tc>
          <w:tcPr>
            <w:tcW w:w="4255" w:type="dxa"/>
            <w:shd w:val="clear" w:color="auto" w:fill="auto"/>
          </w:tcPr>
          <w:p w:rsidR="00CF2B8E" w:rsidRPr="00D75009" w:rsidRDefault="003C5BF0" w:rsidP="005A7DA3">
            <w:pPr>
              <w:pStyle w:val="TableText"/>
            </w:pPr>
            <w:r>
              <w:t>Auditor</w:t>
            </w:r>
            <w:r w:rsidR="002F651E">
              <w:noBreakHyphen/>
            </w:r>
            <w:r w:rsidR="00CF2B8E" w:rsidRPr="00D75009">
              <w:t xml:space="preserve">General qualification relating to material weaknesses in financial reporting systems and processes for the State of Victoria Financial Report or Estimated Financial Statements </w:t>
            </w:r>
          </w:p>
        </w:tc>
        <w:tc>
          <w:tcPr>
            <w:tcW w:w="1170" w:type="dxa"/>
            <w:shd w:val="clear" w:color="auto" w:fill="E0E0E0"/>
          </w:tcPr>
          <w:p w:rsidR="00CF2B8E" w:rsidRPr="00D75009" w:rsidRDefault="00CF2B8E" w:rsidP="005A7DA3">
            <w:pPr>
              <w:pStyle w:val="TableTextCentred"/>
            </w:pPr>
            <w:r w:rsidRPr="00D75009">
              <w:t>number</w:t>
            </w:r>
          </w:p>
        </w:tc>
        <w:tc>
          <w:tcPr>
            <w:tcW w:w="1215" w:type="dxa"/>
            <w:shd w:val="clear" w:color="auto" w:fill="auto"/>
          </w:tcPr>
          <w:p w:rsidR="00CF2B8E" w:rsidRPr="00D75009" w:rsidRDefault="00CF2B8E" w:rsidP="005A7DA3">
            <w:pPr>
              <w:pStyle w:val="TableTextRight"/>
            </w:pPr>
            <w:r w:rsidRPr="00D75009">
              <w:t>0</w:t>
            </w:r>
          </w:p>
        </w:tc>
        <w:tc>
          <w:tcPr>
            <w:tcW w:w="1215" w:type="dxa"/>
            <w:shd w:val="clear" w:color="auto" w:fill="E0E0E0"/>
          </w:tcPr>
          <w:p w:rsidR="00CF2B8E" w:rsidRPr="00333C29" w:rsidRDefault="00CF2B8E" w:rsidP="005A290A">
            <w:pPr>
              <w:pStyle w:val="TableTextRight"/>
            </w:pPr>
            <w:r w:rsidRPr="00333C29">
              <w:t>0</w:t>
            </w:r>
          </w:p>
        </w:tc>
      </w:tr>
      <w:tr w:rsidR="00CF2B8E" w:rsidRPr="00E1221D" w:rsidTr="004133CF">
        <w:tblPrEx>
          <w:shd w:val="clear" w:color="auto" w:fill="auto"/>
        </w:tblPrEx>
        <w:trPr>
          <w:cantSplit/>
        </w:trPr>
        <w:tc>
          <w:tcPr>
            <w:tcW w:w="4255" w:type="dxa"/>
            <w:shd w:val="clear" w:color="auto" w:fill="auto"/>
          </w:tcPr>
          <w:p w:rsidR="00CF2B8E" w:rsidRPr="00D75009" w:rsidRDefault="00CF2B8E" w:rsidP="005A7DA3">
            <w:pPr>
              <w:pStyle w:val="TableText"/>
            </w:pPr>
            <w:r w:rsidRPr="00D75009">
              <w:t>Estimates reporting – Budget and Budget Update</w:t>
            </w:r>
          </w:p>
        </w:tc>
        <w:tc>
          <w:tcPr>
            <w:tcW w:w="1170" w:type="dxa"/>
            <w:shd w:val="clear" w:color="auto" w:fill="E0E0E0"/>
          </w:tcPr>
          <w:p w:rsidR="00CF2B8E" w:rsidRPr="00D75009" w:rsidRDefault="00CF2B8E" w:rsidP="005A7DA3">
            <w:pPr>
              <w:pStyle w:val="TableTextCentred"/>
            </w:pPr>
            <w:r w:rsidRPr="00D75009">
              <w:t>number</w:t>
            </w:r>
          </w:p>
        </w:tc>
        <w:tc>
          <w:tcPr>
            <w:tcW w:w="1215" w:type="dxa"/>
            <w:shd w:val="clear" w:color="auto" w:fill="auto"/>
          </w:tcPr>
          <w:p w:rsidR="00CF2B8E" w:rsidRPr="00D75009" w:rsidRDefault="00CF2B8E" w:rsidP="005A7DA3">
            <w:pPr>
              <w:pStyle w:val="TableTextRight"/>
            </w:pPr>
            <w:r w:rsidRPr="00D75009">
              <w:t>2</w:t>
            </w:r>
          </w:p>
        </w:tc>
        <w:tc>
          <w:tcPr>
            <w:tcW w:w="1215" w:type="dxa"/>
            <w:shd w:val="clear" w:color="auto" w:fill="E0E0E0"/>
          </w:tcPr>
          <w:p w:rsidR="00CF2B8E" w:rsidRPr="005A290A" w:rsidRDefault="00CF2B8E" w:rsidP="005A290A">
            <w:pPr>
              <w:pStyle w:val="TableTextRight"/>
            </w:pPr>
            <w:r w:rsidRPr="005A290A">
              <w:t>2</w:t>
            </w:r>
          </w:p>
        </w:tc>
      </w:tr>
      <w:tr w:rsidR="00CF2B8E" w:rsidRPr="00E1221D" w:rsidTr="004133CF">
        <w:tblPrEx>
          <w:shd w:val="clear" w:color="auto" w:fill="auto"/>
        </w:tblPrEx>
        <w:trPr>
          <w:cantSplit/>
        </w:trPr>
        <w:tc>
          <w:tcPr>
            <w:tcW w:w="4255" w:type="dxa"/>
            <w:shd w:val="clear" w:color="auto" w:fill="auto"/>
          </w:tcPr>
          <w:p w:rsidR="00CF2B8E" w:rsidRPr="00D75009" w:rsidRDefault="00CF2B8E" w:rsidP="005A7DA3">
            <w:pPr>
              <w:pStyle w:val="TableText"/>
            </w:pPr>
            <w:r w:rsidRPr="00D75009">
              <w:t>Financial Performance Reporting</w:t>
            </w:r>
            <w:r w:rsidR="00784369">
              <w:t xml:space="preserve"> – Annual Financial Report, Mid</w:t>
            </w:r>
            <w:r w:rsidR="002F651E">
              <w:noBreakHyphen/>
            </w:r>
            <w:r w:rsidRPr="00D75009">
              <w:t>Year Financial Report and Quarterly Financial Reports</w:t>
            </w:r>
          </w:p>
        </w:tc>
        <w:tc>
          <w:tcPr>
            <w:tcW w:w="1170" w:type="dxa"/>
            <w:shd w:val="clear" w:color="auto" w:fill="E0E0E0"/>
          </w:tcPr>
          <w:p w:rsidR="00CF2B8E" w:rsidRPr="00D75009" w:rsidRDefault="00CF2B8E" w:rsidP="005A7DA3">
            <w:pPr>
              <w:pStyle w:val="TableTextCentred"/>
            </w:pPr>
            <w:r w:rsidRPr="00D75009">
              <w:t>number</w:t>
            </w:r>
          </w:p>
        </w:tc>
        <w:tc>
          <w:tcPr>
            <w:tcW w:w="1215" w:type="dxa"/>
            <w:shd w:val="clear" w:color="auto" w:fill="auto"/>
          </w:tcPr>
          <w:p w:rsidR="00CF2B8E" w:rsidRDefault="00CF2B8E" w:rsidP="005A7DA3">
            <w:pPr>
              <w:pStyle w:val="TableTextRight"/>
            </w:pPr>
            <w:r w:rsidRPr="00D75009">
              <w:t>6</w:t>
            </w:r>
          </w:p>
        </w:tc>
        <w:tc>
          <w:tcPr>
            <w:tcW w:w="1215" w:type="dxa"/>
            <w:shd w:val="clear" w:color="auto" w:fill="E0E0E0"/>
          </w:tcPr>
          <w:p w:rsidR="00CF2B8E" w:rsidRPr="005A290A" w:rsidRDefault="00CF2B8E" w:rsidP="005A290A">
            <w:pPr>
              <w:pStyle w:val="TableTextRight"/>
            </w:pPr>
            <w:r w:rsidRPr="005A290A">
              <w:t>6</w:t>
            </w:r>
          </w:p>
        </w:tc>
      </w:tr>
      <w:tr w:rsidR="00CF2B8E" w:rsidRPr="00E1221D" w:rsidTr="004133CF">
        <w:tblPrEx>
          <w:shd w:val="clear" w:color="auto" w:fill="auto"/>
        </w:tblPrEx>
        <w:trPr>
          <w:cantSplit/>
        </w:trPr>
        <w:tc>
          <w:tcPr>
            <w:tcW w:w="4255" w:type="dxa"/>
            <w:shd w:val="clear" w:color="auto" w:fill="auto"/>
          </w:tcPr>
          <w:p w:rsidR="00CF2B8E" w:rsidRPr="004133CF" w:rsidRDefault="00CF2B8E" w:rsidP="004133CF">
            <w:pPr>
              <w:pStyle w:val="TableText"/>
              <w:rPr>
                <w:b/>
              </w:rPr>
            </w:pPr>
            <w:r w:rsidRPr="004133CF">
              <w:rPr>
                <w:b/>
              </w:rPr>
              <w:t>Quality</w:t>
            </w:r>
          </w:p>
        </w:tc>
        <w:tc>
          <w:tcPr>
            <w:tcW w:w="1170" w:type="dxa"/>
            <w:shd w:val="clear" w:color="auto" w:fill="E0E0E0"/>
          </w:tcPr>
          <w:p w:rsidR="00CF2B8E" w:rsidRPr="00E1221D" w:rsidRDefault="00CF2B8E" w:rsidP="005A7DA3">
            <w:pPr>
              <w:pStyle w:val="TableTextCentred"/>
              <w:rPr>
                <w:b/>
              </w:rPr>
            </w:pPr>
          </w:p>
        </w:tc>
        <w:tc>
          <w:tcPr>
            <w:tcW w:w="1215" w:type="dxa"/>
            <w:shd w:val="clear" w:color="auto" w:fill="auto"/>
          </w:tcPr>
          <w:p w:rsidR="00CF2B8E" w:rsidRPr="00E1221D" w:rsidRDefault="00CF2B8E" w:rsidP="005A7DA3">
            <w:pPr>
              <w:pStyle w:val="TableTextRight"/>
              <w:rPr>
                <w:b/>
              </w:rPr>
            </w:pPr>
            <w:r w:rsidRPr="00E1221D">
              <w:rPr>
                <w:b/>
              </w:rPr>
              <w:t> </w:t>
            </w:r>
          </w:p>
        </w:tc>
        <w:tc>
          <w:tcPr>
            <w:tcW w:w="1215" w:type="dxa"/>
            <w:shd w:val="clear" w:color="auto" w:fill="E0E0E0"/>
          </w:tcPr>
          <w:p w:rsidR="00CF2B8E" w:rsidRPr="005A290A" w:rsidRDefault="00CF2B8E" w:rsidP="005A290A">
            <w:pPr>
              <w:pStyle w:val="TableTextRight"/>
            </w:pPr>
          </w:p>
        </w:tc>
      </w:tr>
      <w:tr w:rsidR="00CF2B8E" w:rsidRPr="00E1221D" w:rsidTr="004133CF">
        <w:tblPrEx>
          <w:shd w:val="clear" w:color="auto" w:fill="auto"/>
        </w:tblPrEx>
        <w:trPr>
          <w:cantSplit/>
        </w:trPr>
        <w:tc>
          <w:tcPr>
            <w:tcW w:w="4255" w:type="dxa"/>
            <w:shd w:val="clear" w:color="auto" w:fill="auto"/>
          </w:tcPr>
          <w:p w:rsidR="00CF2B8E" w:rsidRPr="00D378C8" w:rsidRDefault="00CF2B8E" w:rsidP="005A7DA3">
            <w:pPr>
              <w:pStyle w:val="TableText"/>
            </w:pPr>
            <w:r w:rsidRPr="00D378C8">
              <w:t xml:space="preserve">Maintain ISO 9001 (Quality Management Systems) certification </w:t>
            </w:r>
          </w:p>
        </w:tc>
        <w:tc>
          <w:tcPr>
            <w:tcW w:w="1170" w:type="dxa"/>
            <w:shd w:val="clear" w:color="auto" w:fill="E0E0E0"/>
          </w:tcPr>
          <w:p w:rsidR="00CF2B8E" w:rsidRPr="00D378C8" w:rsidRDefault="00CF2B8E" w:rsidP="005A7DA3">
            <w:pPr>
              <w:pStyle w:val="TableTextCentred"/>
            </w:pPr>
            <w:r w:rsidRPr="00D378C8">
              <w:t>per cent</w:t>
            </w:r>
          </w:p>
        </w:tc>
        <w:tc>
          <w:tcPr>
            <w:tcW w:w="1215" w:type="dxa"/>
            <w:shd w:val="clear" w:color="auto" w:fill="auto"/>
          </w:tcPr>
          <w:p w:rsidR="00CF2B8E" w:rsidRPr="00D378C8" w:rsidRDefault="00CF2B8E" w:rsidP="005A7DA3">
            <w:pPr>
              <w:pStyle w:val="TableTextRight"/>
            </w:pPr>
            <w:r w:rsidRPr="00D378C8">
              <w:t>100</w:t>
            </w:r>
          </w:p>
        </w:tc>
        <w:tc>
          <w:tcPr>
            <w:tcW w:w="1215" w:type="dxa"/>
            <w:shd w:val="clear" w:color="auto" w:fill="E0E0E0"/>
          </w:tcPr>
          <w:p w:rsidR="00CF2B8E" w:rsidRPr="005A290A" w:rsidRDefault="00CF2B8E" w:rsidP="005A290A">
            <w:pPr>
              <w:pStyle w:val="TableTextRight"/>
            </w:pPr>
            <w:r w:rsidRPr="005A290A">
              <w:t>100</w:t>
            </w:r>
          </w:p>
        </w:tc>
      </w:tr>
      <w:tr w:rsidR="00CF2B8E" w:rsidRPr="00E1221D" w:rsidTr="004133CF">
        <w:tblPrEx>
          <w:shd w:val="clear" w:color="auto" w:fill="auto"/>
        </w:tblPrEx>
        <w:trPr>
          <w:cantSplit/>
        </w:trPr>
        <w:tc>
          <w:tcPr>
            <w:tcW w:w="4255" w:type="dxa"/>
            <w:shd w:val="clear" w:color="auto" w:fill="auto"/>
          </w:tcPr>
          <w:p w:rsidR="00CF2B8E" w:rsidRPr="00D378C8" w:rsidRDefault="00CF2B8E" w:rsidP="005A7DA3">
            <w:pPr>
              <w:pStyle w:val="TableText"/>
            </w:pPr>
            <w:r w:rsidRPr="00D378C8">
              <w:t>Supporting the financial reporting framework across the VPS (survey data)</w:t>
            </w:r>
          </w:p>
        </w:tc>
        <w:tc>
          <w:tcPr>
            <w:tcW w:w="1170" w:type="dxa"/>
            <w:shd w:val="clear" w:color="auto" w:fill="E0E0E0"/>
          </w:tcPr>
          <w:p w:rsidR="00CF2B8E" w:rsidRPr="00D378C8" w:rsidRDefault="00CF2B8E" w:rsidP="005A7DA3">
            <w:pPr>
              <w:pStyle w:val="TableTextCentred"/>
            </w:pPr>
            <w:r w:rsidRPr="00D378C8">
              <w:t>per cent</w:t>
            </w:r>
          </w:p>
        </w:tc>
        <w:tc>
          <w:tcPr>
            <w:tcW w:w="1215" w:type="dxa"/>
            <w:shd w:val="clear" w:color="auto" w:fill="auto"/>
          </w:tcPr>
          <w:p w:rsidR="00CF2B8E" w:rsidRDefault="00CF2B8E" w:rsidP="005A7DA3">
            <w:pPr>
              <w:pStyle w:val="TableTextRight"/>
            </w:pPr>
            <w:r w:rsidRPr="00D378C8">
              <w:t>80</w:t>
            </w:r>
          </w:p>
        </w:tc>
        <w:tc>
          <w:tcPr>
            <w:tcW w:w="1215" w:type="dxa"/>
            <w:shd w:val="clear" w:color="auto" w:fill="E0E0E0"/>
          </w:tcPr>
          <w:p w:rsidR="00CF2B8E" w:rsidRPr="005A290A" w:rsidRDefault="00CF2B8E" w:rsidP="005A290A">
            <w:pPr>
              <w:pStyle w:val="TableTextRight"/>
            </w:pPr>
            <w:r w:rsidRPr="005A290A">
              <w:t>81</w:t>
            </w:r>
          </w:p>
        </w:tc>
      </w:tr>
      <w:tr w:rsidR="00CF2B8E" w:rsidRPr="00E1221D" w:rsidTr="004133CF">
        <w:tblPrEx>
          <w:shd w:val="clear" w:color="auto" w:fill="auto"/>
        </w:tblPrEx>
        <w:trPr>
          <w:cantSplit/>
        </w:trPr>
        <w:tc>
          <w:tcPr>
            <w:tcW w:w="4255" w:type="dxa"/>
            <w:shd w:val="clear" w:color="auto" w:fill="auto"/>
          </w:tcPr>
          <w:p w:rsidR="00CF2B8E" w:rsidRPr="00E1221D" w:rsidRDefault="00CF2B8E" w:rsidP="004133CF">
            <w:pPr>
              <w:pStyle w:val="TableText"/>
            </w:pPr>
            <w:r w:rsidRPr="006063BE">
              <w:rPr>
                <w:b/>
              </w:rPr>
              <w:t>Timeliness</w:t>
            </w:r>
          </w:p>
        </w:tc>
        <w:tc>
          <w:tcPr>
            <w:tcW w:w="1170" w:type="dxa"/>
            <w:shd w:val="clear" w:color="auto" w:fill="E0E0E0"/>
          </w:tcPr>
          <w:p w:rsidR="00CF2B8E" w:rsidRPr="00E1221D" w:rsidRDefault="00CF2B8E" w:rsidP="005A7DA3">
            <w:pPr>
              <w:pStyle w:val="TableTextCentred"/>
              <w:rPr>
                <w:b/>
              </w:rPr>
            </w:pPr>
          </w:p>
        </w:tc>
        <w:tc>
          <w:tcPr>
            <w:tcW w:w="1215" w:type="dxa"/>
            <w:shd w:val="clear" w:color="auto" w:fill="auto"/>
          </w:tcPr>
          <w:p w:rsidR="00CF2B8E" w:rsidRPr="00E1221D" w:rsidRDefault="00CF2B8E" w:rsidP="005A7DA3">
            <w:pPr>
              <w:pStyle w:val="TableTextRight"/>
              <w:rPr>
                <w:b/>
              </w:rPr>
            </w:pPr>
            <w:r w:rsidRPr="00E1221D">
              <w:rPr>
                <w:b/>
              </w:rPr>
              <w:t> </w:t>
            </w:r>
          </w:p>
        </w:tc>
        <w:tc>
          <w:tcPr>
            <w:tcW w:w="1215" w:type="dxa"/>
            <w:shd w:val="clear" w:color="auto" w:fill="E0E0E0"/>
          </w:tcPr>
          <w:p w:rsidR="00CF2B8E" w:rsidRPr="005A290A" w:rsidRDefault="00CF2B8E" w:rsidP="005A290A">
            <w:pPr>
              <w:pStyle w:val="TableTextRight"/>
            </w:pPr>
          </w:p>
        </w:tc>
      </w:tr>
      <w:tr w:rsidR="00CF2B8E" w:rsidRPr="00E1221D" w:rsidTr="004133CF">
        <w:tblPrEx>
          <w:shd w:val="clear" w:color="auto" w:fill="auto"/>
        </w:tblPrEx>
        <w:trPr>
          <w:cantSplit/>
        </w:trPr>
        <w:tc>
          <w:tcPr>
            <w:tcW w:w="4255" w:type="dxa"/>
            <w:shd w:val="clear" w:color="auto" w:fill="auto"/>
          </w:tcPr>
          <w:p w:rsidR="00CF2B8E" w:rsidRPr="00BA773C" w:rsidRDefault="00CF2B8E" w:rsidP="005A7DA3">
            <w:pPr>
              <w:pStyle w:val="TableText"/>
            </w:pPr>
            <w:r w:rsidRPr="00BA773C">
              <w:t>Annual Budget published by date agreed by Treasurer</w:t>
            </w:r>
          </w:p>
        </w:tc>
        <w:tc>
          <w:tcPr>
            <w:tcW w:w="1170" w:type="dxa"/>
            <w:shd w:val="clear" w:color="auto" w:fill="E0E0E0"/>
          </w:tcPr>
          <w:p w:rsidR="00CF2B8E" w:rsidRPr="00BA773C" w:rsidRDefault="00CF2B8E" w:rsidP="005A7DA3">
            <w:pPr>
              <w:pStyle w:val="TableTextCentred"/>
            </w:pPr>
            <w:r w:rsidRPr="00BA773C">
              <w:t>date</w:t>
            </w:r>
          </w:p>
        </w:tc>
        <w:tc>
          <w:tcPr>
            <w:tcW w:w="1215" w:type="dxa"/>
            <w:shd w:val="clear" w:color="auto" w:fill="auto"/>
          </w:tcPr>
          <w:p w:rsidR="00CF2B8E" w:rsidRPr="00BA773C" w:rsidRDefault="00CF2B8E" w:rsidP="005A7DA3">
            <w:pPr>
              <w:pStyle w:val="TableTextRight"/>
            </w:pPr>
            <w:r w:rsidRPr="00BA773C">
              <w:t>May 2014</w:t>
            </w:r>
          </w:p>
        </w:tc>
        <w:tc>
          <w:tcPr>
            <w:tcW w:w="1215" w:type="dxa"/>
            <w:shd w:val="clear" w:color="auto" w:fill="E0E0E0"/>
          </w:tcPr>
          <w:p w:rsidR="00CF2B8E" w:rsidRPr="005A290A" w:rsidRDefault="00BA1890" w:rsidP="005A290A">
            <w:pPr>
              <w:pStyle w:val="TableTextRight"/>
            </w:pPr>
            <w:r>
              <w:t xml:space="preserve">6 </w:t>
            </w:r>
            <w:r w:rsidR="00CF2B8E" w:rsidRPr="005A290A">
              <w:t>May 2014</w:t>
            </w:r>
          </w:p>
        </w:tc>
      </w:tr>
      <w:tr w:rsidR="00CF2B8E" w:rsidRPr="00E1221D" w:rsidTr="004133CF">
        <w:tblPrEx>
          <w:shd w:val="clear" w:color="auto" w:fill="auto"/>
        </w:tblPrEx>
        <w:trPr>
          <w:cantSplit/>
        </w:trPr>
        <w:tc>
          <w:tcPr>
            <w:tcW w:w="4255" w:type="dxa"/>
            <w:shd w:val="clear" w:color="auto" w:fill="auto"/>
          </w:tcPr>
          <w:p w:rsidR="00CF2B8E" w:rsidRPr="00BA773C" w:rsidRDefault="00CF2B8E" w:rsidP="005A7DA3">
            <w:pPr>
              <w:pStyle w:val="TableText"/>
            </w:pPr>
            <w:r w:rsidRPr="00BA773C">
              <w:t>Budget Update</w:t>
            </w:r>
          </w:p>
        </w:tc>
        <w:tc>
          <w:tcPr>
            <w:tcW w:w="1170" w:type="dxa"/>
            <w:shd w:val="clear" w:color="auto" w:fill="E0E0E0"/>
          </w:tcPr>
          <w:p w:rsidR="00CF2B8E" w:rsidRPr="00BA773C" w:rsidRDefault="00CF2B8E" w:rsidP="005A7DA3">
            <w:pPr>
              <w:pStyle w:val="TableTextCentred"/>
            </w:pPr>
            <w:r w:rsidRPr="00BA773C">
              <w:t>date</w:t>
            </w:r>
          </w:p>
        </w:tc>
        <w:tc>
          <w:tcPr>
            <w:tcW w:w="1215" w:type="dxa"/>
            <w:shd w:val="clear" w:color="auto" w:fill="auto"/>
          </w:tcPr>
          <w:p w:rsidR="00CF2B8E" w:rsidRPr="00BA773C" w:rsidRDefault="00CF2B8E" w:rsidP="005A7DA3">
            <w:pPr>
              <w:pStyle w:val="TableTextRight"/>
            </w:pPr>
            <w:r w:rsidRPr="00BA773C">
              <w:t>15 Dec 2013</w:t>
            </w:r>
          </w:p>
        </w:tc>
        <w:tc>
          <w:tcPr>
            <w:tcW w:w="1215" w:type="dxa"/>
            <w:shd w:val="clear" w:color="auto" w:fill="E0E0E0"/>
          </w:tcPr>
          <w:p w:rsidR="00CF2B8E" w:rsidRPr="005A290A" w:rsidRDefault="00AE410F" w:rsidP="00BA1890">
            <w:pPr>
              <w:pStyle w:val="TableTextRight"/>
            </w:pPr>
            <w:r>
              <w:t>1</w:t>
            </w:r>
            <w:r w:rsidR="00BA1890">
              <w:t>3</w:t>
            </w:r>
            <w:r w:rsidR="00CF2B8E" w:rsidRPr="005A290A">
              <w:t xml:space="preserve"> Dec 2013</w:t>
            </w:r>
          </w:p>
        </w:tc>
      </w:tr>
      <w:tr w:rsidR="00CF2B8E" w:rsidRPr="00E1221D" w:rsidTr="004133CF">
        <w:tblPrEx>
          <w:shd w:val="clear" w:color="auto" w:fill="auto"/>
        </w:tblPrEx>
        <w:trPr>
          <w:cantSplit/>
        </w:trPr>
        <w:tc>
          <w:tcPr>
            <w:tcW w:w="4255" w:type="dxa"/>
            <w:shd w:val="clear" w:color="auto" w:fill="auto"/>
          </w:tcPr>
          <w:p w:rsidR="00CF2B8E" w:rsidRPr="00BA773C" w:rsidRDefault="00CF2B8E" w:rsidP="005A7DA3">
            <w:pPr>
              <w:pStyle w:val="TableText"/>
            </w:pPr>
            <w:r w:rsidRPr="00BA773C">
              <w:t>Financial Report for the State of Victoria</w:t>
            </w:r>
          </w:p>
        </w:tc>
        <w:tc>
          <w:tcPr>
            <w:tcW w:w="1170" w:type="dxa"/>
            <w:shd w:val="clear" w:color="auto" w:fill="E0E0E0"/>
          </w:tcPr>
          <w:p w:rsidR="00CF2B8E" w:rsidRPr="00BA773C" w:rsidRDefault="00CF2B8E" w:rsidP="005A7DA3">
            <w:pPr>
              <w:pStyle w:val="TableTextCentred"/>
            </w:pPr>
            <w:r w:rsidRPr="00BA773C">
              <w:t>date</w:t>
            </w:r>
          </w:p>
        </w:tc>
        <w:tc>
          <w:tcPr>
            <w:tcW w:w="1215" w:type="dxa"/>
            <w:shd w:val="clear" w:color="auto" w:fill="auto"/>
          </w:tcPr>
          <w:p w:rsidR="00CF2B8E" w:rsidRPr="00BA773C" w:rsidRDefault="00CF2B8E" w:rsidP="005A7DA3">
            <w:pPr>
              <w:pStyle w:val="TableTextRight"/>
            </w:pPr>
            <w:r w:rsidRPr="00BA773C">
              <w:t>15 Oct 2013</w:t>
            </w:r>
          </w:p>
        </w:tc>
        <w:tc>
          <w:tcPr>
            <w:tcW w:w="1215" w:type="dxa"/>
            <w:shd w:val="clear" w:color="auto" w:fill="E0E0E0"/>
          </w:tcPr>
          <w:p w:rsidR="00CF2B8E" w:rsidRPr="005A290A" w:rsidRDefault="00AE410F" w:rsidP="005A290A">
            <w:pPr>
              <w:pStyle w:val="TableTextRight"/>
            </w:pPr>
            <w:r>
              <w:t>1</w:t>
            </w:r>
            <w:r w:rsidR="00BA1890">
              <w:t>4</w:t>
            </w:r>
            <w:r w:rsidR="00CF2B8E" w:rsidRPr="005A290A">
              <w:t xml:space="preserve"> Oct 2013</w:t>
            </w:r>
          </w:p>
        </w:tc>
      </w:tr>
      <w:tr w:rsidR="00CF2B8E" w:rsidRPr="00E1221D" w:rsidTr="004133CF">
        <w:tblPrEx>
          <w:shd w:val="clear" w:color="auto" w:fill="auto"/>
        </w:tblPrEx>
        <w:trPr>
          <w:cantSplit/>
        </w:trPr>
        <w:tc>
          <w:tcPr>
            <w:tcW w:w="4255" w:type="dxa"/>
            <w:shd w:val="clear" w:color="auto" w:fill="auto"/>
          </w:tcPr>
          <w:p w:rsidR="00CF2B8E" w:rsidRPr="00BA773C" w:rsidRDefault="00784369" w:rsidP="005A7DA3">
            <w:pPr>
              <w:pStyle w:val="TableText"/>
            </w:pPr>
            <w:r>
              <w:t>Mid</w:t>
            </w:r>
            <w:r w:rsidR="002F651E">
              <w:noBreakHyphen/>
            </w:r>
            <w:r w:rsidR="00CF2B8E" w:rsidRPr="00BA773C">
              <w:t>Year Financial Report</w:t>
            </w:r>
          </w:p>
        </w:tc>
        <w:tc>
          <w:tcPr>
            <w:tcW w:w="1170" w:type="dxa"/>
            <w:shd w:val="clear" w:color="auto" w:fill="E0E0E0"/>
          </w:tcPr>
          <w:p w:rsidR="00CF2B8E" w:rsidRPr="00BA773C" w:rsidRDefault="00CF2B8E" w:rsidP="005A7DA3">
            <w:pPr>
              <w:pStyle w:val="TableTextCentred"/>
            </w:pPr>
            <w:r w:rsidRPr="00BA773C">
              <w:t>report date</w:t>
            </w:r>
          </w:p>
        </w:tc>
        <w:tc>
          <w:tcPr>
            <w:tcW w:w="1215" w:type="dxa"/>
            <w:shd w:val="clear" w:color="auto" w:fill="auto"/>
          </w:tcPr>
          <w:p w:rsidR="00CF2B8E" w:rsidRDefault="00CF2B8E" w:rsidP="005A7DA3">
            <w:pPr>
              <w:pStyle w:val="TableTextRight"/>
            </w:pPr>
            <w:r w:rsidRPr="00BA773C">
              <w:t>15 Mar 2014</w:t>
            </w:r>
          </w:p>
        </w:tc>
        <w:tc>
          <w:tcPr>
            <w:tcW w:w="1215" w:type="dxa"/>
            <w:shd w:val="clear" w:color="auto" w:fill="E0E0E0"/>
          </w:tcPr>
          <w:p w:rsidR="00CF2B8E" w:rsidRPr="005A290A" w:rsidRDefault="00AE410F" w:rsidP="005A290A">
            <w:pPr>
              <w:pStyle w:val="TableTextRight"/>
            </w:pPr>
            <w:r>
              <w:t>1</w:t>
            </w:r>
            <w:r w:rsidR="00BA1890">
              <w:t>3</w:t>
            </w:r>
            <w:r w:rsidR="00CF2B8E" w:rsidRPr="005A290A">
              <w:t xml:space="preserve"> Mar 2014</w:t>
            </w:r>
          </w:p>
        </w:tc>
      </w:tr>
      <w:tr w:rsidR="00CF2B8E" w:rsidRPr="00E1221D" w:rsidTr="004133CF">
        <w:tblPrEx>
          <w:shd w:val="clear" w:color="auto" w:fill="auto"/>
        </w:tblPrEx>
        <w:trPr>
          <w:cantSplit/>
        </w:trPr>
        <w:tc>
          <w:tcPr>
            <w:tcW w:w="4255" w:type="dxa"/>
            <w:shd w:val="clear" w:color="auto" w:fill="auto"/>
          </w:tcPr>
          <w:p w:rsidR="00CF2B8E" w:rsidRPr="00E1221D" w:rsidRDefault="00CF2B8E" w:rsidP="005A7DA3">
            <w:pPr>
              <w:pStyle w:val="TableText"/>
            </w:pPr>
            <w:r w:rsidRPr="005A7DA3">
              <w:t>Quarterly</w:t>
            </w:r>
            <w:r w:rsidRPr="00E1221D">
              <w:t xml:space="preserve"> Financial Reports</w:t>
            </w:r>
          </w:p>
        </w:tc>
        <w:tc>
          <w:tcPr>
            <w:tcW w:w="1170" w:type="dxa"/>
            <w:shd w:val="clear" w:color="auto" w:fill="E0E0E0"/>
          </w:tcPr>
          <w:p w:rsidR="00CF2B8E" w:rsidRPr="00E1221D" w:rsidRDefault="00CF2B8E" w:rsidP="005A7DA3">
            <w:pPr>
              <w:pStyle w:val="TableTextCentred"/>
            </w:pPr>
            <w:r w:rsidRPr="00E1221D">
              <w:t>report date</w:t>
            </w:r>
          </w:p>
        </w:tc>
        <w:tc>
          <w:tcPr>
            <w:tcW w:w="1215" w:type="dxa"/>
            <w:shd w:val="clear" w:color="auto" w:fill="auto"/>
          </w:tcPr>
          <w:p w:rsidR="00CF2B8E" w:rsidRPr="005A7DA3" w:rsidRDefault="00CF2B8E" w:rsidP="003C5BF0">
            <w:pPr>
              <w:pStyle w:val="TableTextRight"/>
            </w:pPr>
            <w:r>
              <w:t xml:space="preserve">15 Oct 2013 </w:t>
            </w:r>
            <w:r w:rsidR="003C5BF0">
              <w:br/>
            </w:r>
            <w:r>
              <w:t xml:space="preserve">15 Nov 2013 </w:t>
            </w:r>
            <w:r w:rsidR="003C5BF0">
              <w:br/>
            </w:r>
            <w:r>
              <w:t xml:space="preserve">15 Mar 2014 </w:t>
            </w:r>
            <w:r w:rsidR="003C5BF0">
              <w:br/>
            </w:r>
            <w:r>
              <w:t>15 May 2014</w:t>
            </w:r>
          </w:p>
        </w:tc>
        <w:tc>
          <w:tcPr>
            <w:tcW w:w="1215" w:type="dxa"/>
            <w:shd w:val="clear" w:color="auto" w:fill="E0E0E0"/>
          </w:tcPr>
          <w:p w:rsidR="00CF2B8E" w:rsidRPr="00333C29" w:rsidRDefault="00AE410F" w:rsidP="00BA1890">
            <w:pPr>
              <w:pStyle w:val="TableTextRight"/>
            </w:pPr>
            <w:r>
              <w:t>1</w:t>
            </w:r>
            <w:r w:rsidR="00BA1890">
              <w:t>4</w:t>
            </w:r>
            <w:r w:rsidR="00CF2B8E" w:rsidRPr="00BA1890">
              <w:t xml:space="preserve"> Oct 2013 </w:t>
            </w:r>
            <w:r w:rsidR="003C5BF0" w:rsidRPr="00BA1890">
              <w:br/>
            </w:r>
            <w:r>
              <w:t>1</w:t>
            </w:r>
            <w:r w:rsidR="00BA1890">
              <w:t>4</w:t>
            </w:r>
            <w:r w:rsidR="00CF2B8E" w:rsidRPr="00BA1890">
              <w:t xml:space="preserve"> Nov 2013 </w:t>
            </w:r>
            <w:r w:rsidR="003C5BF0" w:rsidRPr="00BA1890">
              <w:br/>
            </w:r>
            <w:r>
              <w:t>1</w:t>
            </w:r>
            <w:r w:rsidR="00BA1890">
              <w:t>3</w:t>
            </w:r>
            <w:r w:rsidR="00CF2B8E" w:rsidRPr="00BA1890">
              <w:t xml:space="preserve"> Mar 2014 </w:t>
            </w:r>
            <w:r w:rsidR="003C5BF0" w:rsidRPr="00BA1890">
              <w:br/>
            </w:r>
            <w:r w:rsidR="00BA1890">
              <w:t>6</w:t>
            </w:r>
            <w:r w:rsidR="00CF2B8E" w:rsidRPr="00BA1890">
              <w:t xml:space="preserve"> May 2014</w:t>
            </w:r>
          </w:p>
        </w:tc>
      </w:tr>
      <w:tr w:rsidR="00CF2B8E" w:rsidRPr="00E1221D" w:rsidTr="004133CF">
        <w:tblPrEx>
          <w:shd w:val="clear" w:color="auto" w:fill="auto"/>
        </w:tblPrEx>
        <w:trPr>
          <w:cantSplit/>
        </w:trPr>
        <w:tc>
          <w:tcPr>
            <w:tcW w:w="4255" w:type="dxa"/>
            <w:shd w:val="clear" w:color="auto" w:fill="auto"/>
          </w:tcPr>
          <w:p w:rsidR="00CF2B8E" w:rsidRPr="00E1221D" w:rsidRDefault="00CF2B8E" w:rsidP="004133CF">
            <w:pPr>
              <w:pStyle w:val="TableText"/>
              <w:rPr>
                <w:b/>
              </w:rPr>
            </w:pPr>
            <w:r w:rsidRPr="00E1221D">
              <w:rPr>
                <w:b/>
              </w:rPr>
              <w:t>Cost</w:t>
            </w:r>
          </w:p>
        </w:tc>
        <w:tc>
          <w:tcPr>
            <w:tcW w:w="1170" w:type="dxa"/>
            <w:shd w:val="clear" w:color="auto" w:fill="E0E0E0"/>
          </w:tcPr>
          <w:p w:rsidR="00CF2B8E" w:rsidRPr="00E1221D" w:rsidRDefault="00CF2B8E" w:rsidP="004133CF">
            <w:pPr>
              <w:pStyle w:val="TableTextCentred"/>
              <w:rPr>
                <w:b/>
              </w:rPr>
            </w:pPr>
          </w:p>
        </w:tc>
        <w:tc>
          <w:tcPr>
            <w:tcW w:w="1215" w:type="dxa"/>
            <w:shd w:val="clear" w:color="auto" w:fill="auto"/>
          </w:tcPr>
          <w:p w:rsidR="00CF2B8E" w:rsidRPr="00E1221D" w:rsidRDefault="00CF2B8E" w:rsidP="004133CF">
            <w:pPr>
              <w:pStyle w:val="TableTextRight"/>
              <w:rPr>
                <w:b/>
              </w:rPr>
            </w:pPr>
            <w:r w:rsidRPr="00E1221D">
              <w:rPr>
                <w:b/>
              </w:rPr>
              <w:t> </w:t>
            </w:r>
          </w:p>
        </w:tc>
        <w:tc>
          <w:tcPr>
            <w:tcW w:w="1215" w:type="dxa"/>
            <w:shd w:val="clear" w:color="auto" w:fill="E0E0E0"/>
          </w:tcPr>
          <w:p w:rsidR="00CF2B8E" w:rsidRPr="00333C29" w:rsidRDefault="00CF2B8E" w:rsidP="005A290A">
            <w:pPr>
              <w:pStyle w:val="TableTextRight"/>
              <w:rPr>
                <w:b/>
              </w:rPr>
            </w:pPr>
          </w:p>
        </w:tc>
      </w:tr>
      <w:tr w:rsidR="00CF2B8E" w:rsidRPr="00E1221D" w:rsidTr="004133CF">
        <w:tblPrEx>
          <w:shd w:val="clear" w:color="auto" w:fill="auto"/>
        </w:tblPrEx>
        <w:trPr>
          <w:cantSplit/>
        </w:trPr>
        <w:tc>
          <w:tcPr>
            <w:tcW w:w="4255" w:type="dxa"/>
            <w:shd w:val="clear" w:color="auto" w:fill="auto"/>
          </w:tcPr>
          <w:p w:rsidR="00CF2B8E" w:rsidRPr="0029700A" w:rsidRDefault="00CF2B8E" w:rsidP="004133CF">
            <w:pPr>
              <w:pStyle w:val="TableText"/>
            </w:pPr>
            <w:r w:rsidRPr="0029700A">
              <w:t>Total output cost</w:t>
            </w:r>
          </w:p>
        </w:tc>
        <w:tc>
          <w:tcPr>
            <w:tcW w:w="1170" w:type="dxa"/>
            <w:shd w:val="clear" w:color="auto" w:fill="E0E0E0"/>
          </w:tcPr>
          <w:p w:rsidR="00CF2B8E" w:rsidRPr="0029700A" w:rsidRDefault="00CF2B8E" w:rsidP="004133CF">
            <w:pPr>
              <w:pStyle w:val="TableTextCentred"/>
            </w:pPr>
            <w:r w:rsidRPr="0029700A">
              <w:t>$</w:t>
            </w:r>
            <w:r w:rsidR="002F651E">
              <w:t> million</w:t>
            </w:r>
          </w:p>
        </w:tc>
        <w:tc>
          <w:tcPr>
            <w:tcW w:w="1215" w:type="dxa"/>
            <w:shd w:val="clear" w:color="auto" w:fill="auto"/>
          </w:tcPr>
          <w:p w:rsidR="00CF2B8E" w:rsidRPr="0029700A" w:rsidRDefault="00CF2B8E" w:rsidP="005A7DA3">
            <w:pPr>
              <w:pStyle w:val="TableTextRight"/>
            </w:pPr>
            <w:r>
              <w:t>14.7</w:t>
            </w:r>
          </w:p>
        </w:tc>
        <w:tc>
          <w:tcPr>
            <w:tcW w:w="1215" w:type="dxa"/>
            <w:shd w:val="clear" w:color="auto" w:fill="E0E0E0"/>
          </w:tcPr>
          <w:p w:rsidR="00CF2B8E" w:rsidRPr="00333C29" w:rsidRDefault="00CF2B8E" w:rsidP="005A290A">
            <w:pPr>
              <w:pStyle w:val="TableTextRight"/>
            </w:pPr>
            <w:r w:rsidRPr="00333C29">
              <w:t>10.2</w:t>
            </w:r>
          </w:p>
        </w:tc>
      </w:tr>
      <w:tr w:rsidR="00CF2B8E" w:rsidRPr="00E1221D" w:rsidTr="004133CF">
        <w:tblPrEx>
          <w:shd w:val="clear" w:color="auto" w:fill="auto"/>
        </w:tblPrEx>
        <w:trPr>
          <w:cantSplit/>
        </w:trPr>
        <w:tc>
          <w:tcPr>
            <w:tcW w:w="4255" w:type="dxa"/>
            <w:shd w:val="clear" w:color="auto" w:fill="auto"/>
          </w:tcPr>
          <w:p w:rsidR="00CF2B8E" w:rsidRPr="0029700A" w:rsidRDefault="00CF2B8E" w:rsidP="00CF2B8E">
            <w:pPr>
              <w:pStyle w:val="TableTextNotes"/>
            </w:pPr>
            <w:r w:rsidRPr="00333C29">
              <w:rPr>
                <w:szCs w:val="16"/>
              </w:rPr>
              <w:t>The 2013</w:t>
            </w:r>
            <w:r w:rsidR="002F651E">
              <w:rPr>
                <w:szCs w:val="16"/>
              </w:rPr>
              <w:noBreakHyphen/>
            </w:r>
            <w:r w:rsidRPr="00333C29">
              <w:rPr>
                <w:szCs w:val="16"/>
              </w:rPr>
              <w:t>14 outcome reflects internal reprioritisation of resources resulting from departmental restructure.</w:t>
            </w:r>
          </w:p>
        </w:tc>
        <w:tc>
          <w:tcPr>
            <w:tcW w:w="1170" w:type="dxa"/>
            <w:shd w:val="clear" w:color="auto" w:fill="E0E0E0"/>
          </w:tcPr>
          <w:p w:rsidR="00CF2B8E" w:rsidRPr="0029700A" w:rsidRDefault="00CF2B8E" w:rsidP="004133CF">
            <w:pPr>
              <w:pStyle w:val="TableTextCentred"/>
            </w:pPr>
          </w:p>
        </w:tc>
        <w:tc>
          <w:tcPr>
            <w:tcW w:w="1215" w:type="dxa"/>
            <w:shd w:val="clear" w:color="auto" w:fill="auto"/>
          </w:tcPr>
          <w:p w:rsidR="00CF2B8E" w:rsidRDefault="00CF2B8E" w:rsidP="00CF2B8E">
            <w:pPr>
              <w:pStyle w:val="TableTextRight"/>
            </w:pPr>
          </w:p>
        </w:tc>
        <w:tc>
          <w:tcPr>
            <w:tcW w:w="1215" w:type="dxa"/>
            <w:shd w:val="clear" w:color="auto" w:fill="E0E0E0"/>
          </w:tcPr>
          <w:p w:rsidR="00CF2B8E" w:rsidRPr="00CF2B8E" w:rsidRDefault="00CF2B8E" w:rsidP="005A290A">
            <w:pPr>
              <w:pStyle w:val="TableTextRight"/>
            </w:pPr>
          </w:p>
        </w:tc>
      </w:tr>
    </w:tbl>
    <w:p w:rsidR="00483BA0" w:rsidRDefault="00483BA0" w:rsidP="007B261A">
      <w:pPr>
        <w:rPr>
          <w:b/>
        </w:rPr>
      </w:pPr>
    </w:p>
    <w:p w:rsidR="007B261A" w:rsidRPr="00E1221D" w:rsidRDefault="007B261A" w:rsidP="007B261A"/>
    <w:p w:rsidR="007B261A" w:rsidRDefault="004133CF" w:rsidP="008A13B2">
      <w:pPr>
        <w:pStyle w:val="Heading3"/>
      </w:pPr>
      <w:r>
        <w:br w:type="page"/>
      </w:r>
      <w:r w:rsidR="007B261A" w:rsidRPr="00752BFE">
        <w:lastRenderedPageBreak/>
        <w:t>GBE Performance Monitoring and Financial Risk Management</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4F7C9D" w:rsidTr="00A73981">
        <w:trPr>
          <w:cantSplit/>
          <w:tblHeader/>
        </w:trPr>
        <w:tc>
          <w:tcPr>
            <w:tcW w:w="4255" w:type="dxa"/>
            <w:shd w:val="clear" w:color="auto" w:fill="auto"/>
            <w:vAlign w:val="bottom"/>
          </w:tcPr>
          <w:p w:rsidR="005A7DA3" w:rsidRPr="004F7C9D" w:rsidRDefault="005A7DA3" w:rsidP="00A73981">
            <w:pPr>
              <w:pStyle w:val="TableTextHeadingLeft"/>
            </w:pPr>
            <w:r w:rsidRPr="004F7C9D">
              <w:t>Major outputs/deliverables</w:t>
            </w:r>
            <w:r w:rsidRPr="004F7C9D">
              <w:br/>
              <w:t>Performance measures</w:t>
            </w:r>
          </w:p>
        </w:tc>
        <w:tc>
          <w:tcPr>
            <w:tcW w:w="1170" w:type="dxa"/>
            <w:shd w:val="clear" w:color="auto" w:fill="auto"/>
            <w:vAlign w:val="bottom"/>
          </w:tcPr>
          <w:p w:rsidR="005A7DA3" w:rsidRPr="004F7C9D" w:rsidRDefault="005A7DA3" w:rsidP="00A73981">
            <w:pPr>
              <w:pStyle w:val="TableTextHeadingCentre"/>
            </w:pPr>
            <w:r w:rsidRPr="004F7C9D">
              <w:t xml:space="preserve">Unit of </w:t>
            </w:r>
            <w:r w:rsidRPr="004F7C9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CF2B8E">
              <w:t>2013</w:t>
            </w:r>
            <w:r w:rsidR="002F651E">
              <w:noBreakHyphen/>
            </w:r>
            <w:r w:rsidRPr="00CF2B8E">
              <w:t>14 outcome</w:t>
            </w:r>
          </w:p>
        </w:tc>
      </w:tr>
      <w:tr w:rsidR="00CF2B8E" w:rsidRPr="00E1221D" w:rsidTr="007B261A">
        <w:tblPrEx>
          <w:shd w:val="clear" w:color="auto" w:fill="auto"/>
        </w:tblPrEx>
        <w:trPr>
          <w:cantSplit/>
        </w:trPr>
        <w:tc>
          <w:tcPr>
            <w:tcW w:w="4255" w:type="dxa"/>
            <w:shd w:val="clear" w:color="auto" w:fill="auto"/>
          </w:tcPr>
          <w:p w:rsidR="00CF2B8E" w:rsidRPr="008A13B2" w:rsidRDefault="00CF2B8E" w:rsidP="004133CF">
            <w:pPr>
              <w:pStyle w:val="TableText"/>
              <w:rPr>
                <w:b/>
              </w:rPr>
            </w:pPr>
            <w:r w:rsidRPr="008A13B2">
              <w:rPr>
                <w:b/>
              </w:rPr>
              <w:t>Quantity</w:t>
            </w:r>
          </w:p>
        </w:tc>
        <w:tc>
          <w:tcPr>
            <w:tcW w:w="1170" w:type="dxa"/>
            <w:shd w:val="clear" w:color="auto" w:fill="E0E0E0"/>
          </w:tcPr>
          <w:p w:rsidR="00CF2B8E" w:rsidRPr="005A7DA3" w:rsidRDefault="00CF2B8E" w:rsidP="005A7DA3">
            <w:pPr>
              <w:pStyle w:val="TableTextCentred"/>
            </w:pPr>
          </w:p>
        </w:tc>
        <w:tc>
          <w:tcPr>
            <w:tcW w:w="1215" w:type="dxa"/>
            <w:shd w:val="clear" w:color="auto" w:fill="auto"/>
          </w:tcPr>
          <w:p w:rsidR="00CF2B8E" w:rsidRPr="00BF3520" w:rsidRDefault="00CF2B8E" w:rsidP="004133CF">
            <w:pPr>
              <w:pStyle w:val="TableTextRight"/>
            </w:pPr>
            <w:r w:rsidRPr="00BF3520">
              <w:t> </w:t>
            </w: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Annual performance and compliance review of registered housing agencies</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 xml:space="preserve"> 42</w:t>
            </w:r>
          </w:p>
        </w:tc>
        <w:tc>
          <w:tcPr>
            <w:tcW w:w="1215" w:type="dxa"/>
            <w:shd w:val="clear" w:color="auto" w:fill="E0E0E0"/>
          </w:tcPr>
          <w:p w:rsidR="00CF2B8E" w:rsidRPr="00333C29" w:rsidRDefault="00CF2B8E" w:rsidP="00CF2B8E">
            <w:pPr>
              <w:pStyle w:val="TableTextRight"/>
            </w:pPr>
            <w:r w:rsidRPr="00333C29">
              <w:t>42</w:t>
            </w: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Board appointments</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93</w:t>
            </w:r>
          </w:p>
        </w:tc>
        <w:tc>
          <w:tcPr>
            <w:tcW w:w="1215" w:type="dxa"/>
            <w:shd w:val="clear" w:color="auto" w:fill="E0E0E0"/>
          </w:tcPr>
          <w:p w:rsidR="00CF2B8E" w:rsidRPr="00333C29" w:rsidRDefault="00CF2B8E" w:rsidP="00CF2B8E">
            <w:pPr>
              <w:pStyle w:val="TableTextRight"/>
            </w:pPr>
            <w:r w:rsidRPr="00333C29">
              <w:t>114</w:t>
            </w:r>
          </w:p>
        </w:tc>
      </w:tr>
      <w:tr w:rsidR="00CF2B8E" w:rsidRPr="00E1221D" w:rsidTr="00371389">
        <w:tblPrEx>
          <w:shd w:val="clear" w:color="auto" w:fill="auto"/>
        </w:tblPrEx>
        <w:trPr>
          <w:cantSplit/>
        </w:trPr>
        <w:tc>
          <w:tcPr>
            <w:tcW w:w="4255" w:type="dxa"/>
            <w:shd w:val="clear" w:color="auto" w:fill="auto"/>
          </w:tcPr>
          <w:p w:rsidR="00CF2B8E" w:rsidRPr="00D10AA6" w:rsidRDefault="005714A5" w:rsidP="00CF2B8E">
            <w:pPr>
              <w:pStyle w:val="TableTextNotes"/>
            </w:pPr>
            <w:r w:rsidRPr="005714A5">
              <w:t>The outcome is higher than the target due to circumstances requiring a higher number of new appointments and r</w:t>
            </w:r>
            <w:r>
              <w:t>eappointments than anticipated.</w:t>
            </w:r>
          </w:p>
        </w:tc>
        <w:tc>
          <w:tcPr>
            <w:tcW w:w="1170" w:type="dxa"/>
            <w:shd w:val="clear" w:color="auto" w:fill="E0E0E0"/>
          </w:tcPr>
          <w:p w:rsidR="00CF2B8E" w:rsidRPr="00D10AA6" w:rsidRDefault="00CF2B8E" w:rsidP="005A7DA3">
            <w:pPr>
              <w:pStyle w:val="TableTextCentred"/>
            </w:pPr>
          </w:p>
        </w:tc>
        <w:tc>
          <w:tcPr>
            <w:tcW w:w="1215" w:type="dxa"/>
            <w:shd w:val="clear" w:color="auto" w:fill="auto"/>
          </w:tcPr>
          <w:p w:rsidR="00CF2B8E" w:rsidRPr="00D10AA6"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Corporate plans reviewed and assessed, and quarterly performance reports</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193</w:t>
            </w:r>
          </w:p>
        </w:tc>
        <w:tc>
          <w:tcPr>
            <w:tcW w:w="1215" w:type="dxa"/>
            <w:shd w:val="clear" w:color="auto" w:fill="E0E0E0"/>
          </w:tcPr>
          <w:p w:rsidR="00CF2B8E" w:rsidRPr="00333C29" w:rsidRDefault="00CF2B8E" w:rsidP="00CF2B8E">
            <w:pPr>
              <w:pStyle w:val="TableTextRight"/>
            </w:pPr>
            <w:r w:rsidRPr="00333C29">
              <w:t>192</w:t>
            </w: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Dividends negotiated</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34</w:t>
            </w:r>
          </w:p>
        </w:tc>
        <w:tc>
          <w:tcPr>
            <w:tcW w:w="1215" w:type="dxa"/>
            <w:shd w:val="clear" w:color="auto" w:fill="E0E0E0"/>
          </w:tcPr>
          <w:p w:rsidR="00CF2B8E" w:rsidRPr="00333C29" w:rsidRDefault="00CF2B8E" w:rsidP="00CF2B8E">
            <w:pPr>
              <w:pStyle w:val="TableTextRight"/>
            </w:pPr>
            <w:r w:rsidRPr="00333C29">
              <w:t>35</w:t>
            </w: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Manage the review process for the State</w:t>
            </w:r>
            <w:r w:rsidR="00354A87">
              <w:t>’</w:t>
            </w:r>
            <w:r w:rsidRPr="00D10AA6">
              <w:t>s credit rating</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2</w:t>
            </w:r>
          </w:p>
        </w:tc>
        <w:tc>
          <w:tcPr>
            <w:tcW w:w="1215" w:type="dxa"/>
            <w:shd w:val="clear" w:color="auto" w:fill="E0E0E0"/>
          </w:tcPr>
          <w:p w:rsidR="00CF2B8E" w:rsidRPr="00333C29" w:rsidRDefault="00CF2B8E" w:rsidP="00CF2B8E">
            <w:pPr>
              <w:pStyle w:val="TableTextRight"/>
            </w:pPr>
            <w:r w:rsidRPr="00333C29">
              <w:t>4</w:t>
            </w: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B758A7">
            <w:pPr>
              <w:pStyle w:val="TableTextNotes"/>
            </w:pPr>
            <w:r w:rsidRPr="00333C29">
              <w:rPr>
                <w:szCs w:val="16"/>
              </w:rPr>
              <w:t>The outcome is higher than the target due to a credit rating presentation rescheduled from 2012</w:t>
            </w:r>
            <w:r w:rsidR="002F651E">
              <w:rPr>
                <w:szCs w:val="16"/>
              </w:rPr>
              <w:noBreakHyphen/>
            </w:r>
            <w:r w:rsidRPr="00333C29">
              <w:rPr>
                <w:szCs w:val="16"/>
              </w:rPr>
              <w:t>13 resulting in two presentations in July 2013 and an additional presentation in May 2014.</w:t>
            </w:r>
          </w:p>
        </w:tc>
        <w:tc>
          <w:tcPr>
            <w:tcW w:w="1170" w:type="dxa"/>
            <w:shd w:val="clear" w:color="auto" w:fill="E0E0E0"/>
          </w:tcPr>
          <w:p w:rsidR="00CF2B8E" w:rsidRPr="00D10AA6" w:rsidRDefault="00CF2B8E" w:rsidP="005A7DA3">
            <w:pPr>
              <w:pStyle w:val="TableTextCentred"/>
            </w:pPr>
          </w:p>
        </w:tc>
        <w:tc>
          <w:tcPr>
            <w:tcW w:w="1215" w:type="dxa"/>
            <w:shd w:val="clear" w:color="auto" w:fill="auto"/>
          </w:tcPr>
          <w:p w:rsidR="00CF2B8E" w:rsidRPr="00D10AA6"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Review of financial position of business entities</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12</w:t>
            </w:r>
          </w:p>
        </w:tc>
        <w:tc>
          <w:tcPr>
            <w:tcW w:w="1215" w:type="dxa"/>
            <w:shd w:val="clear" w:color="auto" w:fill="E0E0E0"/>
          </w:tcPr>
          <w:p w:rsidR="00CF2B8E" w:rsidRPr="00333C29" w:rsidRDefault="00CF2B8E" w:rsidP="00CF2B8E">
            <w:pPr>
              <w:pStyle w:val="TableTextRight"/>
            </w:pPr>
            <w:r w:rsidRPr="00333C29">
              <w:t>12</w:t>
            </w: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Provide financial policy advice on borrowings, investments, superannuation issues and prudential supervision</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Pr="00D10AA6" w:rsidRDefault="00CF2B8E" w:rsidP="005A7DA3">
            <w:pPr>
              <w:pStyle w:val="TableTextRight"/>
            </w:pPr>
            <w:r w:rsidRPr="00D10AA6">
              <w:t>88</w:t>
            </w:r>
          </w:p>
        </w:tc>
        <w:tc>
          <w:tcPr>
            <w:tcW w:w="1215" w:type="dxa"/>
            <w:shd w:val="clear" w:color="auto" w:fill="E0E0E0"/>
          </w:tcPr>
          <w:p w:rsidR="00CF2B8E" w:rsidRPr="00333C29" w:rsidRDefault="00CF2B8E" w:rsidP="00CF2B8E">
            <w:pPr>
              <w:pStyle w:val="TableTextRight"/>
            </w:pPr>
            <w:r w:rsidRPr="00333C29">
              <w:t>99</w:t>
            </w:r>
          </w:p>
        </w:tc>
      </w:tr>
      <w:tr w:rsidR="00CF2B8E" w:rsidRPr="00E1221D" w:rsidTr="00371389">
        <w:tblPrEx>
          <w:shd w:val="clear" w:color="auto" w:fill="auto"/>
        </w:tblPrEx>
        <w:trPr>
          <w:cantSplit/>
        </w:trPr>
        <w:tc>
          <w:tcPr>
            <w:tcW w:w="4255" w:type="dxa"/>
            <w:shd w:val="clear" w:color="auto" w:fill="auto"/>
          </w:tcPr>
          <w:p w:rsidR="00CF2B8E" w:rsidRPr="00D10AA6" w:rsidRDefault="000A5CCF" w:rsidP="00CF2B8E">
            <w:pPr>
              <w:pStyle w:val="TableTextNotes"/>
            </w:pPr>
            <w:r w:rsidRPr="000A5CCF">
              <w:t>The outcome is higher than the target as the output has generated additional briefing requirements that were not originally anticipated.</w:t>
            </w:r>
          </w:p>
        </w:tc>
        <w:tc>
          <w:tcPr>
            <w:tcW w:w="1170" w:type="dxa"/>
            <w:shd w:val="clear" w:color="auto" w:fill="E0E0E0"/>
          </w:tcPr>
          <w:p w:rsidR="00CF2B8E" w:rsidRPr="00D10AA6" w:rsidRDefault="00CF2B8E" w:rsidP="005A7DA3">
            <w:pPr>
              <w:pStyle w:val="TableTextCentred"/>
            </w:pPr>
          </w:p>
        </w:tc>
        <w:tc>
          <w:tcPr>
            <w:tcW w:w="1215" w:type="dxa"/>
            <w:shd w:val="clear" w:color="auto" w:fill="auto"/>
          </w:tcPr>
          <w:p w:rsidR="00CF2B8E" w:rsidRPr="00D10AA6" w:rsidRDefault="00CF2B8E" w:rsidP="005A7DA3">
            <w:pPr>
              <w:pStyle w:val="TableTextRight"/>
            </w:pPr>
          </w:p>
        </w:tc>
        <w:tc>
          <w:tcPr>
            <w:tcW w:w="1215" w:type="dxa"/>
            <w:shd w:val="clear" w:color="auto" w:fill="E0E0E0"/>
          </w:tcPr>
          <w:p w:rsidR="00CF2B8E" w:rsidRPr="00333C29" w:rsidRDefault="00CF2B8E" w:rsidP="00CF2B8E">
            <w:pPr>
              <w:pStyle w:val="TableTextRight"/>
            </w:pPr>
          </w:p>
        </w:tc>
      </w:tr>
      <w:tr w:rsidR="00CF2B8E" w:rsidRPr="00E1221D" w:rsidTr="007B261A">
        <w:tblPrEx>
          <w:shd w:val="clear" w:color="auto" w:fill="auto"/>
        </w:tblPrEx>
        <w:trPr>
          <w:cantSplit/>
        </w:trPr>
        <w:tc>
          <w:tcPr>
            <w:tcW w:w="4255" w:type="dxa"/>
            <w:shd w:val="clear" w:color="auto" w:fill="auto"/>
          </w:tcPr>
          <w:p w:rsidR="00CF2B8E" w:rsidRPr="00D10AA6" w:rsidRDefault="00CF2B8E" w:rsidP="00542155">
            <w:pPr>
              <w:pStyle w:val="TableText"/>
            </w:pPr>
            <w:r w:rsidRPr="00D10AA6">
              <w:t xml:space="preserve">Provision of </w:t>
            </w:r>
            <w:r w:rsidR="005A290A" w:rsidRPr="00D10AA6">
              <w:t xml:space="preserve">budget sector </w:t>
            </w:r>
            <w:r w:rsidRPr="00D10AA6">
              <w:t>debt, public authority income and superannuation estimates and analysis and commentary on the PNFC and PFC sectors for whole of government published financial reports</w:t>
            </w:r>
          </w:p>
        </w:tc>
        <w:tc>
          <w:tcPr>
            <w:tcW w:w="1170" w:type="dxa"/>
            <w:shd w:val="clear" w:color="auto" w:fill="E0E0E0"/>
          </w:tcPr>
          <w:p w:rsidR="00CF2B8E" w:rsidRPr="00D10AA6" w:rsidRDefault="00CF2B8E" w:rsidP="005A7DA3">
            <w:pPr>
              <w:pStyle w:val="TableTextCentred"/>
            </w:pPr>
            <w:r w:rsidRPr="00D10AA6">
              <w:t>number</w:t>
            </w:r>
          </w:p>
        </w:tc>
        <w:tc>
          <w:tcPr>
            <w:tcW w:w="1215" w:type="dxa"/>
            <w:shd w:val="clear" w:color="auto" w:fill="auto"/>
          </w:tcPr>
          <w:p w:rsidR="00CF2B8E" w:rsidRDefault="00CF2B8E" w:rsidP="005A7DA3">
            <w:pPr>
              <w:pStyle w:val="TableTextRight"/>
            </w:pPr>
            <w:r w:rsidRPr="00D10AA6">
              <w:t>6</w:t>
            </w:r>
          </w:p>
        </w:tc>
        <w:tc>
          <w:tcPr>
            <w:tcW w:w="1215" w:type="dxa"/>
            <w:shd w:val="clear" w:color="auto" w:fill="E0E0E0"/>
          </w:tcPr>
          <w:p w:rsidR="00CF2B8E" w:rsidRPr="00333C29" w:rsidRDefault="00CF2B8E" w:rsidP="00CF2B8E">
            <w:pPr>
              <w:pStyle w:val="TableTextRight"/>
            </w:pPr>
            <w:r w:rsidRPr="00333C29">
              <w:t>6</w:t>
            </w:r>
          </w:p>
        </w:tc>
      </w:tr>
      <w:tr w:rsidR="00CF2B8E" w:rsidRPr="00BF3520" w:rsidTr="007B261A">
        <w:tblPrEx>
          <w:shd w:val="clear" w:color="auto" w:fill="auto"/>
        </w:tblPrEx>
        <w:trPr>
          <w:cantSplit/>
        </w:trPr>
        <w:tc>
          <w:tcPr>
            <w:tcW w:w="4255" w:type="dxa"/>
            <w:shd w:val="clear" w:color="auto" w:fill="auto"/>
          </w:tcPr>
          <w:p w:rsidR="00CF2B8E" w:rsidRPr="00BF3520" w:rsidRDefault="00CF2B8E" w:rsidP="004133CF">
            <w:pPr>
              <w:pStyle w:val="TableText"/>
              <w:rPr>
                <w:b/>
              </w:rPr>
            </w:pPr>
            <w:r w:rsidRPr="00BF3520">
              <w:rPr>
                <w:b/>
              </w:rPr>
              <w:t>Quality</w:t>
            </w:r>
          </w:p>
        </w:tc>
        <w:tc>
          <w:tcPr>
            <w:tcW w:w="1170" w:type="dxa"/>
            <w:shd w:val="clear" w:color="auto" w:fill="E0E0E0"/>
          </w:tcPr>
          <w:p w:rsidR="00CF2B8E" w:rsidRPr="00BF3520" w:rsidRDefault="00CF2B8E" w:rsidP="005A7DA3">
            <w:pPr>
              <w:pStyle w:val="TableTextCentred"/>
              <w:rPr>
                <w:b/>
              </w:rPr>
            </w:pPr>
          </w:p>
        </w:tc>
        <w:tc>
          <w:tcPr>
            <w:tcW w:w="1215" w:type="dxa"/>
            <w:shd w:val="clear" w:color="auto" w:fill="auto"/>
          </w:tcPr>
          <w:p w:rsidR="00CF2B8E" w:rsidRPr="00BF3520" w:rsidRDefault="00CF2B8E" w:rsidP="005A7DA3">
            <w:pPr>
              <w:pStyle w:val="TableTextRight"/>
              <w:rPr>
                <w:b/>
              </w:rPr>
            </w:pPr>
            <w:r w:rsidRPr="00BF3520">
              <w:rPr>
                <w:b/>
              </w:rPr>
              <w:t> </w:t>
            </w:r>
          </w:p>
        </w:tc>
        <w:tc>
          <w:tcPr>
            <w:tcW w:w="1215" w:type="dxa"/>
            <w:shd w:val="clear" w:color="auto" w:fill="E0E0E0"/>
          </w:tcPr>
          <w:p w:rsidR="00CF2B8E" w:rsidRPr="00333C29" w:rsidRDefault="00CF2B8E" w:rsidP="00CF2B8E">
            <w:pPr>
              <w:pStyle w:val="TableTextRight"/>
              <w:rPr>
                <w:b/>
              </w:rPr>
            </w:pPr>
          </w:p>
        </w:tc>
      </w:tr>
      <w:tr w:rsidR="00CF2B8E" w:rsidRPr="00E1221D" w:rsidTr="007B261A">
        <w:tblPrEx>
          <w:shd w:val="clear" w:color="auto" w:fill="auto"/>
        </w:tblPrEx>
        <w:trPr>
          <w:cantSplit/>
        </w:trPr>
        <w:tc>
          <w:tcPr>
            <w:tcW w:w="4255" w:type="dxa"/>
            <w:shd w:val="clear" w:color="auto" w:fill="auto"/>
          </w:tcPr>
          <w:p w:rsidR="00CF2B8E" w:rsidRPr="005061DA" w:rsidRDefault="00CF2B8E" w:rsidP="005A7DA3">
            <w:pPr>
              <w:pStyle w:val="TableText"/>
            </w:pPr>
            <w:r w:rsidRPr="005061DA">
              <w:t xml:space="preserve">Maintain ISO 9001 (Quality Management Systems) certification </w:t>
            </w:r>
          </w:p>
        </w:tc>
        <w:tc>
          <w:tcPr>
            <w:tcW w:w="1170" w:type="dxa"/>
            <w:shd w:val="clear" w:color="auto" w:fill="E0E0E0"/>
          </w:tcPr>
          <w:p w:rsidR="00CF2B8E" w:rsidRPr="005061DA" w:rsidRDefault="00CF2B8E" w:rsidP="005A7DA3">
            <w:pPr>
              <w:pStyle w:val="TableTextCentred"/>
            </w:pPr>
            <w:r w:rsidRPr="005061DA">
              <w:t>per cent</w:t>
            </w:r>
          </w:p>
        </w:tc>
        <w:tc>
          <w:tcPr>
            <w:tcW w:w="1215" w:type="dxa"/>
            <w:shd w:val="clear" w:color="auto" w:fill="auto"/>
          </w:tcPr>
          <w:p w:rsidR="00CF2B8E" w:rsidRDefault="00CF2B8E" w:rsidP="005A7DA3">
            <w:pPr>
              <w:pStyle w:val="TableTextRight"/>
            </w:pPr>
            <w:r w:rsidRPr="005061DA">
              <w:t>100</w:t>
            </w:r>
          </w:p>
        </w:tc>
        <w:tc>
          <w:tcPr>
            <w:tcW w:w="1215" w:type="dxa"/>
            <w:shd w:val="clear" w:color="auto" w:fill="E0E0E0"/>
          </w:tcPr>
          <w:p w:rsidR="00CF2B8E" w:rsidRPr="00333C29" w:rsidRDefault="00CF2B8E" w:rsidP="00CF2B8E">
            <w:pPr>
              <w:pStyle w:val="TableTextRight"/>
            </w:pPr>
            <w:r w:rsidRPr="00333C29">
              <w:t>100</w:t>
            </w:r>
          </w:p>
        </w:tc>
      </w:tr>
      <w:tr w:rsidR="00CF2B8E" w:rsidRPr="00BF3520" w:rsidTr="007B261A">
        <w:tblPrEx>
          <w:shd w:val="clear" w:color="auto" w:fill="auto"/>
        </w:tblPrEx>
        <w:trPr>
          <w:cantSplit/>
        </w:trPr>
        <w:tc>
          <w:tcPr>
            <w:tcW w:w="4255" w:type="dxa"/>
            <w:shd w:val="clear" w:color="auto" w:fill="auto"/>
          </w:tcPr>
          <w:p w:rsidR="00CF2B8E" w:rsidRPr="00BF3520" w:rsidRDefault="00CF2B8E" w:rsidP="004133CF">
            <w:pPr>
              <w:pStyle w:val="TableText"/>
              <w:rPr>
                <w:b/>
              </w:rPr>
            </w:pPr>
            <w:r w:rsidRPr="00BF3520">
              <w:rPr>
                <w:b/>
              </w:rPr>
              <w:t>Timeliness</w:t>
            </w:r>
          </w:p>
        </w:tc>
        <w:tc>
          <w:tcPr>
            <w:tcW w:w="1170" w:type="dxa"/>
            <w:shd w:val="clear" w:color="auto" w:fill="E0E0E0"/>
          </w:tcPr>
          <w:p w:rsidR="00CF2B8E" w:rsidRPr="00BF3520" w:rsidRDefault="00CF2B8E" w:rsidP="005A7DA3">
            <w:pPr>
              <w:pStyle w:val="TableTextCentred"/>
              <w:rPr>
                <w:b/>
              </w:rPr>
            </w:pPr>
          </w:p>
        </w:tc>
        <w:tc>
          <w:tcPr>
            <w:tcW w:w="1215" w:type="dxa"/>
            <w:shd w:val="clear" w:color="auto" w:fill="auto"/>
          </w:tcPr>
          <w:p w:rsidR="00CF2B8E" w:rsidRPr="00BF3520" w:rsidRDefault="00CF2B8E" w:rsidP="005A7DA3">
            <w:pPr>
              <w:pStyle w:val="TableTextRight"/>
              <w:rPr>
                <w:b/>
              </w:rPr>
            </w:pPr>
            <w:r w:rsidRPr="00BF3520">
              <w:rPr>
                <w:b/>
              </w:rPr>
              <w:t> </w:t>
            </w:r>
          </w:p>
        </w:tc>
        <w:tc>
          <w:tcPr>
            <w:tcW w:w="1215" w:type="dxa"/>
            <w:shd w:val="clear" w:color="auto" w:fill="E0E0E0"/>
          </w:tcPr>
          <w:p w:rsidR="00CF2B8E" w:rsidRPr="00333C29" w:rsidRDefault="00CF2B8E" w:rsidP="00CF2B8E">
            <w:pPr>
              <w:pStyle w:val="TableTextRight"/>
              <w:rPr>
                <w:b/>
              </w:rPr>
            </w:pPr>
          </w:p>
        </w:tc>
      </w:tr>
      <w:tr w:rsidR="00CF2B8E" w:rsidRPr="00E1221D" w:rsidTr="007B261A">
        <w:tblPrEx>
          <w:shd w:val="clear" w:color="auto" w:fill="auto"/>
        </w:tblPrEx>
        <w:trPr>
          <w:cantSplit/>
        </w:trPr>
        <w:tc>
          <w:tcPr>
            <w:tcW w:w="4255" w:type="dxa"/>
            <w:shd w:val="clear" w:color="auto" w:fill="auto"/>
          </w:tcPr>
          <w:p w:rsidR="00CF2B8E" w:rsidRPr="007B3D67" w:rsidRDefault="00CF2B8E" w:rsidP="003C5BF0">
            <w:pPr>
              <w:pStyle w:val="TableText"/>
            </w:pPr>
            <w:r w:rsidRPr="007B3D67">
              <w:t xml:space="preserve">Analysis and review of corporate plans, quarterly performance reports within </w:t>
            </w:r>
            <w:r w:rsidR="003C5BF0">
              <w:t>three</w:t>
            </w:r>
            <w:r w:rsidRPr="007B3D67">
              <w:t xml:space="preserve"> months of receipt</w:t>
            </w:r>
          </w:p>
        </w:tc>
        <w:tc>
          <w:tcPr>
            <w:tcW w:w="1170" w:type="dxa"/>
            <w:shd w:val="clear" w:color="auto" w:fill="E0E0E0"/>
          </w:tcPr>
          <w:p w:rsidR="00CF2B8E" w:rsidRPr="007B3D67" w:rsidRDefault="00CF2B8E" w:rsidP="005A7DA3">
            <w:pPr>
              <w:pStyle w:val="TableTextCentred"/>
            </w:pPr>
            <w:r w:rsidRPr="007B3D67">
              <w:t>per cent</w:t>
            </w:r>
          </w:p>
        </w:tc>
        <w:tc>
          <w:tcPr>
            <w:tcW w:w="1215" w:type="dxa"/>
            <w:shd w:val="clear" w:color="auto" w:fill="auto"/>
          </w:tcPr>
          <w:p w:rsidR="00CF2B8E" w:rsidRPr="007B3D67" w:rsidRDefault="00CF2B8E" w:rsidP="005A7DA3">
            <w:pPr>
              <w:pStyle w:val="TableTextRight"/>
            </w:pPr>
            <w:r w:rsidRPr="007B3D67">
              <w:t>90</w:t>
            </w:r>
          </w:p>
        </w:tc>
        <w:tc>
          <w:tcPr>
            <w:tcW w:w="1215" w:type="dxa"/>
            <w:shd w:val="clear" w:color="auto" w:fill="E0E0E0"/>
          </w:tcPr>
          <w:p w:rsidR="00CF2B8E" w:rsidRPr="00333C29" w:rsidRDefault="00CF2B8E" w:rsidP="00CF2B8E">
            <w:pPr>
              <w:pStyle w:val="TableTextRight"/>
            </w:pPr>
            <w:r w:rsidRPr="00333C29">
              <w:t>90</w:t>
            </w:r>
          </w:p>
        </w:tc>
      </w:tr>
      <w:tr w:rsidR="00CF2B8E" w:rsidRPr="00E1221D" w:rsidTr="007B261A">
        <w:tblPrEx>
          <w:shd w:val="clear" w:color="auto" w:fill="auto"/>
        </w:tblPrEx>
        <w:trPr>
          <w:cantSplit/>
        </w:trPr>
        <w:tc>
          <w:tcPr>
            <w:tcW w:w="4255" w:type="dxa"/>
            <w:shd w:val="clear" w:color="auto" w:fill="auto"/>
          </w:tcPr>
          <w:p w:rsidR="00CF2B8E" w:rsidRPr="007B3D67" w:rsidRDefault="00CF2B8E" w:rsidP="005A7DA3">
            <w:pPr>
              <w:pStyle w:val="TableText"/>
            </w:pPr>
            <w:r w:rsidRPr="007B3D67">
              <w:t>Board appointments approved within agreed timelines</w:t>
            </w:r>
          </w:p>
        </w:tc>
        <w:tc>
          <w:tcPr>
            <w:tcW w:w="1170" w:type="dxa"/>
            <w:shd w:val="clear" w:color="auto" w:fill="E0E0E0"/>
          </w:tcPr>
          <w:p w:rsidR="00CF2B8E" w:rsidRPr="007B3D67" w:rsidRDefault="00CF2B8E" w:rsidP="005A7DA3">
            <w:pPr>
              <w:pStyle w:val="TableTextCentred"/>
            </w:pPr>
            <w:r w:rsidRPr="007B3D67">
              <w:t>per cent</w:t>
            </w:r>
          </w:p>
        </w:tc>
        <w:tc>
          <w:tcPr>
            <w:tcW w:w="1215" w:type="dxa"/>
            <w:shd w:val="clear" w:color="auto" w:fill="auto"/>
          </w:tcPr>
          <w:p w:rsidR="00CF2B8E" w:rsidRPr="007B3D67" w:rsidRDefault="00CF2B8E" w:rsidP="005A7DA3">
            <w:pPr>
              <w:pStyle w:val="TableTextRight"/>
            </w:pPr>
            <w:r w:rsidRPr="007B3D67">
              <w:t>100</w:t>
            </w:r>
          </w:p>
        </w:tc>
        <w:tc>
          <w:tcPr>
            <w:tcW w:w="1215" w:type="dxa"/>
            <w:shd w:val="clear" w:color="auto" w:fill="E0E0E0"/>
          </w:tcPr>
          <w:p w:rsidR="00CF2B8E" w:rsidRPr="00333C29" w:rsidRDefault="00CF2B8E" w:rsidP="00CF2B8E">
            <w:pPr>
              <w:pStyle w:val="TableTextRight"/>
            </w:pPr>
            <w:r w:rsidRPr="00333C29">
              <w:t>100</w:t>
            </w:r>
          </w:p>
        </w:tc>
      </w:tr>
      <w:tr w:rsidR="00CF2B8E" w:rsidRPr="00E1221D" w:rsidTr="007B261A">
        <w:tblPrEx>
          <w:shd w:val="clear" w:color="auto" w:fill="auto"/>
        </w:tblPrEx>
        <w:trPr>
          <w:cantSplit/>
        </w:trPr>
        <w:tc>
          <w:tcPr>
            <w:tcW w:w="4255" w:type="dxa"/>
            <w:shd w:val="clear" w:color="auto" w:fill="auto"/>
          </w:tcPr>
          <w:p w:rsidR="00CF2B8E" w:rsidRPr="007B3D67" w:rsidRDefault="00CF2B8E" w:rsidP="005A7DA3">
            <w:pPr>
              <w:pStyle w:val="TableText"/>
            </w:pPr>
            <w:r w:rsidRPr="007B3D67">
              <w:t>Dates met for dividend payments</w:t>
            </w:r>
          </w:p>
        </w:tc>
        <w:tc>
          <w:tcPr>
            <w:tcW w:w="1170" w:type="dxa"/>
            <w:shd w:val="clear" w:color="auto" w:fill="E0E0E0"/>
          </w:tcPr>
          <w:p w:rsidR="00CF2B8E" w:rsidRPr="007B3D67" w:rsidRDefault="00CF2B8E" w:rsidP="005A7DA3">
            <w:pPr>
              <w:pStyle w:val="TableTextCentred"/>
            </w:pPr>
            <w:r w:rsidRPr="007B3D67">
              <w:t>per cent</w:t>
            </w:r>
          </w:p>
        </w:tc>
        <w:tc>
          <w:tcPr>
            <w:tcW w:w="1215" w:type="dxa"/>
            <w:shd w:val="clear" w:color="auto" w:fill="auto"/>
          </w:tcPr>
          <w:p w:rsidR="00CF2B8E" w:rsidRDefault="00CF2B8E" w:rsidP="005A7DA3">
            <w:pPr>
              <w:pStyle w:val="TableTextRight"/>
            </w:pPr>
            <w:r w:rsidRPr="007B3D67">
              <w:t>100</w:t>
            </w:r>
          </w:p>
        </w:tc>
        <w:tc>
          <w:tcPr>
            <w:tcW w:w="1215" w:type="dxa"/>
            <w:shd w:val="clear" w:color="auto" w:fill="E0E0E0"/>
          </w:tcPr>
          <w:p w:rsidR="00CF2B8E" w:rsidRPr="00333C29" w:rsidRDefault="00CF2B8E" w:rsidP="00CF2B8E">
            <w:pPr>
              <w:pStyle w:val="TableTextRight"/>
            </w:pPr>
            <w:r w:rsidRPr="00333C29">
              <w:t>100</w:t>
            </w:r>
          </w:p>
        </w:tc>
      </w:tr>
      <w:tr w:rsidR="00CF2B8E" w:rsidRPr="00BF3520" w:rsidTr="007B261A">
        <w:tblPrEx>
          <w:shd w:val="clear" w:color="auto" w:fill="auto"/>
        </w:tblPrEx>
        <w:trPr>
          <w:cantSplit/>
        </w:trPr>
        <w:tc>
          <w:tcPr>
            <w:tcW w:w="4255" w:type="dxa"/>
            <w:shd w:val="clear" w:color="auto" w:fill="auto"/>
          </w:tcPr>
          <w:p w:rsidR="00CF2B8E" w:rsidRPr="00BF3520" w:rsidRDefault="00CF2B8E" w:rsidP="004133CF">
            <w:pPr>
              <w:pStyle w:val="TableText"/>
              <w:rPr>
                <w:b/>
              </w:rPr>
            </w:pPr>
            <w:r w:rsidRPr="00BF3520">
              <w:rPr>
                <w:b/>
              </w:rPr>
              <w:t>Cost</w:t>
            </w:r>
          </w:p>
        </w:tc>
        <w:tc>
          <w:tcPr>
            <w:tcW w:w="1170" w:type="dxa"/>
            <w:shd w:val="clear" w:color="auto" w:fill="E0E0E0"/>
          </w:tcPr>
          <w:p w:rsidR="00CF2B8E" w:rsidRPr="00BF3520" w:rsidRDefault="00CF2B8E" w:rsidP="004133CF">
            <w:pPr>
              <w:pStyle w:val="TableTextCentred"/>
              <w:rPr>
                <w:b/>
              </w:rPr>
            </w:pPr>
          </w:p>
        </w:tc>
        <w:tc>
          <w:tcPr>
            <w:tcW w:w="1215" w:type="dxa"/>
            <w:shd w:val="clear" w:color="auto" w:fill="auto"/>
          </w:tcPr>
          <w:p w:rsidR="00CF2B8E" w:rsidRPr="00BF3520" w:rsidRDefault="00CF2B8E" w:rsidP="005A7DA3">
            <w:pPr>
              <w:pStyle w:val="TableTextRight"/>
              <w:rPr>
                <w:b/>
              </w:rPr>
            </w:pPr>
            <w:r w:rsidRPr="00BF3520">
              <w:rPr>
                <w:b/>
              </w:rPr>
              <w:t> </w:t>
            </w:r>
          </w:p>
        </w:tc>
        <w:tc>
          <w:tcPr>
            <w:tcW w:w="1215" w:type="dxa"/>
            <w:shd w:val="clear" w:color="auto" w:fill="E0E0E0"/>
          </w:tcPr>
          <w:p w:rsidR="00CF2B8E" w:rsidRPr="00333C29" w:rsidRDefault="00CF2B8E" w:rsidP="00CF2B8E">
            <w:pPr>
              <w:pStyle w:val="TableTextRight"/>
              <w:rPr>
                <w:b/>
              </w:rPr>
            </w:pPr>
          </w:p>
        </w:tc>
      </w:tr>
      <w:tr w:rsidR="00CF2B8E" w:rsidRPr="00E1221D" w:rsidTr="007B261A">
        <w:tblPrEx>
          <w:shd w:val="clear" w:color="auto" w:fill="auto"/>
        </w:tblPrEx>
        <w:trPr>
          <w:cantSplit/>
        </w:trPr>
        <w:tc>
          <w:tcPr>
            <w:tcW w:w="4255" w:type="dxa"/>
            <w:shd w:val="clear" w:color="auto" w:fill="auto"/>
          </w:tcPr>
          <w:p w:rsidR="00CF2B8E" w:rsidRPr="0029700A" w:rsidRDefault="00CF2B8E" w:rsidP="005A7DA3">
            <w:pPr>
              <w:pStyle w:val="TableText"/>
            </w:pPr>
            <w:r w:rsidRPr="0029700A">
              <w:t xml:space="preserve">Total </w:t>
            </w:r>
            <w:r w:rsidRPr="005A7DA3">
              <w:t>output</w:t>
            </w:r>
            <w:r w:rsidRPr="0029700A">
              <w:t xml:space="preserve"> cost</w:t>
            </w:r>
          </w:p>
        </w:tc>
        <w:tc>
          <w:tcPr>
            <w:tcW w:w="1170" w:type="dxa"/>
            <w:shd w:val="clear" w:color="auto" w:fill="E0E0E0"/>
          </w:tcPr>
          <w:p w:rsidR="00CF2B8E" w:rsidRPr="0029700A" w:rsidRDefault="00CF2B8E" w:rsidP="004133CF">
            <w:pPr>
              <w:pStyle w:val="TableTextCentred"/>
            </w:pPr>
            <w:r w:rsidRPr="0029700A">
              <w:t>$</w:t>
            </w:r>
            <w:r w:rsidR="002F651E">
              <w:t> million</w:t>
            </w:r>
          </w:p>
        </w:tc>
        <w:tc>
          <w:tcPr>
            <w:tcW w:w="1215" w:type="dxa"/>
            <w:shd w:val="clear" w:color="auto" w:fill="auto"/>
          </w:tcPr>
          <w:p w:rsidR="00CF2B8E" w:rsidRPr="005A7DA3" w:rsidRDefault="00CF2B8E" w:rsidP="005A7DA3">
            <w:pPr>
              <w:pStyle w:val="TableTextRight"/>
            </w:pPr>
            <w:r>
              <w:t>6.8</w:t>
            </w:r>
          </w:p>
        </w:tc>
        <w:tc>
          <w:tcPr>
            <w:tcW w:w="1215" w:type="dxa"/>
            <w:shd w:val="clear" w:color="auto" w:fill="E0E0E0"/>
          </w:tcPr>
          <w:p w:rsidR="00CF2B8E" w:rsidRPr="00333C29" w:rsidRDefault="00CF2B8E" w:rsidP="00CF2B8E">
            <w:pPr>
              <w:pStyle w:val="TableTextRight"/>
            </w:pPr>
            <w:r w:rsidRPr="00333C29">
              <w:t>11.1</w:t>
            </w:r>
          </w:p>
        </w:tc>
      </w:tr>
      <w:tr w:rsidR="00CF2B8E" w:rsidRPr="00E1221D" w:rsidTr="007B261A">
        <w:tblPrEx>
          <w:shd w:val="clear" w:color="auto" w:fill="auto"/>
        </w:tblPrEx>
        <w:trPr>
          <w:cantSplit/>
        </w:trPr>
        <w:tc>
          <w:tcPr>
            <w:tcW w:w="4255" w:type="dxa"/>
            <w:shd w:val="clear" w:color="auto" w:fill="auto"/>
          </w:tcPr>
          <w:p w:rsidR="00CF2B8E" w:rsidRPr="0029700A" w:rsidRDefault="00CF2B8E" w:rsidP="00B758A7">
            <w:pPr>
              <w:pStyle w:val="TableTextNotes"/>
            </w:pPr>
            <w:r w:rsidRPr="00333C29">
              <w:rPr>
                <w:szCs w:val="16"/>
              </w:rPr>
              <w:t>The outcome reflects internal reprioritisation of resources resulting from departmental restructure and additional funding for the Port of Melbourne and Rural Finance Corporation projects.</w:t>
            </w:r>
          </w:p>
        </w:tc>
        <w:tc>
          <w:tcPr>
            <w:tcW w:w="1170" w:type="dxa"/>
            <w:shd w:val="clear" w:color="auto" w:fill="E0E0E0"/>
          </w:tcPr>
          <w:p w:rsidR="00CF2B8E" w:rsidRPr="0029700A" w:rsidRDefault="00CF2B8E" w:rsidP="004133CF">
            <w:pPr>
              <w:pStyle w:val="TableTextCentred"/>
            </w:pPr>
          </w:p>
        </w:tc>
        <w:tc>
          <w:tcPr>
            <w:tcW w:w="1215" w:type="dxa"/>
            <w:shd w:val="clear" w:color="auto" w:fill="auto"/>
          </w:tcPr>
          <w:p w:rsidR="00CF2B8E" w:rsidRDefault="00CF2B8E" w:rsidP="005A7DA3">
            <w:pPr>
              <w:pStyle w:val="TableTextRight"/>
            </w:pPr>
          </w:p>
        </w:tc>
        <w:tc>
          <w:tcPr>
            <w:tcW w:w="1215" w:type="dxa"/>
            <w:shd w:val="clear" w:color="auto" w:fill="E0E0E0"/>
          </w:tcPr>
          <w:p w:rsidR="00CF2B8E" w:rsidRPr="00333C29" w:rsidRDefault="00CF2B8E" w:rsidP="00CF2B8E">
            <w:pPr>
              <w:pStyle w:val="TableTextRight"/>
            </w:pPr>
          </w:p>
        </w:tc>
      </w:tr>
    </w:tbl>
    <w:p w:rsidR="00483BA0" w:rsidRDefault="00483BA0" w:rsidP="007B261A">
      <w:pPr>
        <w:rPr>
          <w:rFonts w:ascii="Calibri" w:hAnsi="Calibri" w:cs="Calibri"/>
          <w:szCs w:val="22"/>
        </w:rPr>
      </w:pPr>
    </w:p>
    <w:p w:rsidR="007B261A" w:rsidRDefault="007B261A" w:rsidP="00251300"/>
    <w:p w:rsidR="00A73981" w:rsidRPr="00AF2974" w:rsidRDefault="00A73981" w:rsidP="00A73981">
      <w:pPr>
        <w:pStyle w:val="Heading2"/>
      </w:pPr>
      <w:r>
        <w:br w:type="page"/>
      </w:r>
      <w:r w:rsidRPr="00AF2974">
        <w:lastRenderedPageBreak/>
        <w:t>Output group 3: Risk Management Services</w:t>
      </w:r>
    </w:p>
    <w:tbl>
      <w:tblPr>
        <w:tblW w:w="9918" w:type="dxa"/>
        <w:tblLook w:val="01E0" w:firstRow="1" w:lastRow="1" w:firstColumn="1" w:lastColumn="1" w:noHBand="0" w:noVBand="0"/>
      </w:tblPr>
      <w:tblGrid>
        <w:gridCol w:w="3587"/>
        <w:gridCol w:w="6331"/>
      </w:tblGrid>
      <w:tr w:rsidR="00A73981" w:rsidRPr="00AF2974" w:rsidTr="00B03C6C">
        <w:tc>
          <w:tcPr>
            <w:tcW w:w="3587" w:type="dxa"/>
            <w:shd w:val="clear" w:color="auto" w:fill="auto"/>
          </w:tcPr>
          <w:p w:rsidR="00A73981" w:rsidRPr="00AF2974" w:rsidRDefault="00A73981" w:rsidP="00A73981">
            <w:pPr>
              <w:pStyle w:val="TableTextHeadingLeft"/>
            </w:pPr>
            <w:r w:rsidRPr="00AF2974">
              <w:t>Outputs delivered</w:t>
            </w:r>
          </w:p>
        </w:tc>
        <w:tc>
          <w:tcPr>
            <w:tcW w:w="6331" w:type="dxa"/>
            <w:shd w:val="clear" w:color="auto" w:fill="E0E0E0"/>
          </w:tcPr>
          <w:p w:rsidR="00A73981" w:rsidRPr="00AF2974" w:rsidRDefault="00A73981" w:rsidP="00A73981">
            <w:pPr>
              <w:pStyle w:val="TableTextHeadingLeft"/>
            </w:pPr>
            <w:r w:rsidRPr="00AF2974">
              <w:t>Description</w:t>
            </w:r>
          </w:p>
        </w:tc>
      </w:tr>
      <w:tr w:rsidR="00A73981" w:rsidRPr="00AF2974" w:rsidTr="00B03C6C">
        <w:tc>
          <w:tcPr>
            <w:tcW w:w="3587" w:type="dxa"/>
            <w:shd w:val="clear" w:color="auto" w:fill="auto"/>
          </w:tcPr>
          <w:p w:rsidR="00A73981" w:rsidRPr="00E1221D" w:rsidRDefault="00A73981" w:rsidP="00A73981">
            <w:pPr>
              <w:pStyle w:val="TableText"/>
            </w:pPr>
            <w:r w:rsidRPr="00E1221D">
              <w:t>Land and Infrastructure Investment Management</w:t>
            </w:r>
          </w:p>
        </w:tc>
        <w:tc>
          <w:tcPr>
            <w:tcW w:w="6331" w:type="dxa"/>
            <w:shd w:val="clear" w:color="auto" w:fill="E0E0E0"/>
          </w:tcPr>
          <w:p w:rsidR="00542155" w:rsidRDefault="00542155" w:rsidP="00542155">
            <w:pPr>
              <w:pStyle w:val="TableText"/>
            </w:pPr>
            <w:r>
              <w:t>This output covers the provision of land and infrastructure advice and assistance to departments, Ministers and senior DTF management. It contributes to the Department</w:t>
            </w:r>
            <w:r w:rsidR="00354A87">
              <w:t>’</w:t>
            </w:r>
            <w:r>
              <w:t>s objective of driving improvement in public sector asset management and the delivery of infrastructure by providing advice and assistance on:</w:t>
            </w:r>
          </w:p>
          <w:p w:rsidR="00542155" w:rsidRDefault="00542155" w:rsidP="00542155">
            <w:pPr>
              <w:pStyle w:val="TableBullet"/>
            </w:pPr>
            <w:r>
              <w:t>land purchases, sales, facilitation, leasing and management of contaminated sites;</w:t>
            </w:r>
          </w:p>
          <w:p w:rsidR="00542155" w:rsidRDefault="00542155" w:rsidP="00542155">
            <w:pPr>
              <w:pStyle w:val="TableBullet"/>
            </w:pPr>
            <w:r>
              <w:t>feasibility studies, business cases, procurement processes and contractual management of major projects and commercial transactions;</w:t>
            </w:r>
          </w:p>
          <w:p w:rsidR="00542155" w:rsidRDefault="00542155" w:rsidP="00542155">
            <w:pPr>
              <w:pStyle w:val="TableBullet"/>
            </w:pPr>
            <w:r>
              <w:t>policy to support project generation, development and delivery;</w:t>
            </w:r>
          </w:p>
          <w:p w:rsidR="00542155" w:rsidRDefault="00542155" w:rsidP="00542155">
            <w:pPr>
              <w:pStyle w:val="TableBullet"/>
            </w:pPr>
            <w:r>
              <w:t>development and implementation of services including policy, procedures and training in practices which govern new infrastructure investment; and</w:t>
            </w:r>
          </w:p>
          <w:p w:rsidR="00A73981" w:rsidRPr="00A43CC8" w:rsidRDefault="0038377A" w:rsidP="002F651E">
            <w:pPr>
              <w:pStyle w:val="TableBullet"/>
              <w:spacing w:after="160"/>
            </w:pPr>
            <w:r>
              <w:t>medium to long</w:t>
            </w:r>
            <w:r w:rsidR="002F651E">
              <w:noBreakHyphen/>
            </w:r>
            <w:r w:rsidR="00542155">
              <w:t>term asset investment planning and processes for investment decision making.</w:t>
            </w:r>
          </w:p>
        </w:tc>
      </w:tr>
    </w:tbl>
    <w:p w:rsidR="00483BA0" w:rsidRDefault="00483BA0" w:rsidP="00483BA0"/>
    <w:p w:rsidR="008A13B2" w:rsidRDefault="008A13B2" w:rsidP="008A13B2">
      <w:pPr>
        <w:pStyle w:val="Heading3"/>
      </w:pPr>
      <w:r w:rsidRPr="00752BFE">
        <w:t>Land and Infrastructure Investment Management</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615"/>
        <w:gridCol w:w="1170"/>
        <w:gridCol w:w="1215"/>
        <w:gridCol w:w="1215"/>
      </w:tblGrid>
      <w:tr w:rsidR="005A7DA3" w:rsidRPr="004F7C9D" w:rsidTr="00532EFC">
        <w:trPr>
          <w:cantSplit/>
          <w:tblHeader/>
        </w:trPr>
        <w:tc>
          <w:tcPr>
            <w:tcW w:w="4615" w:type="dxa"/>
            <w:shd w:val="clear" w:color="auto" w:fill="auto"/>
            <w:vAlign w:val="bottom"/>
          </w:tcPr>
          <w:p w:rsidR="005A7DA3" w:rsidRPr="004F7C9D" w:rsidRDefault="005A7DA3" w:rsidP="008A13B2">
            <w:pPr>
              <w:pStyle w:val="TableTextHeadingLeft"/>
            </w:pPr>
            <w:r w:rsidRPr="004F7C9D">
              <w:t>Major outputs/deliverables</w:t>
            </w:r>
            <w:r w:rsidRPr="004F7C9D">
              <w:br/>
              <w:t>Performance measures</w:t>
            </w:r>
          </w:p>
        </w:tc>
        <w:tc>
          <w:tcPr>
            <w:tcW w:w="1170" w:type="dxa"/>
            <w:shd w:val="clear" w:color="auto" w:fill="auto"/>
            <w:vAlign w:val="bottom"/>
          </w:tcPr>
          <w:p w:rsidR="005A7DA3" w:rsidRPr="004F7C9D" w:rsidRDefault="005A7DA3" w:rsidP="008A13B2">
            <w:pPr>
              <w:pStyle w:val="TableTextHeadingCentre"/>
            </w:pPr>
            <w:r w:rsidRPr="004F7C9D">
              <w:t xml:space="preserve">Unit of </w:t>
            </w:r>
            <w:r w:rsidRPr="004F7C9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CF2B8E">
              <w:t>2013</w:t>
            </w:r>
            <w:r w:rsidR="002F651E">
              <w:noBreakHyphen/>
            </w:r>
            <w:r w:rsidRPr="00CF2B8E">
              <w:t>14 outcome</w:t>
            </w:r>
          </w:p>
        </w:tc>
      </w:tr>
      <w:tr w:rsidR="00B03C6C" w:rsidRPr="00E1221D" w:rsidTr="00532EFC">
        <w:tblPrEx>
          <w:shd w:val="clear" w:color="auto" w:fill="auto"/>
        </w:tblPrEx>
        <w:trPr>
          <w:cantSplit/>
        </w:trPr>
        <w:tc>
          <w:tcPr>
            <w:tcW w:w="4615" w:type="dxa"/>
            <w:shd w:val="clear" w:color="auto" w:fill="auto"/>
          </w:tcPr>
          <w:p w:rsidR="00B03C6C" w:rsidRPr="008A13B2" w:rsidRDefault="00B03C6C" w:rsidP="008A13B2">
            <w:pPr>
              <w:pStyle w:val="TableText"/>
              <w:rPr>
                <w:b/>
              </w:rPr>
            </w:pPr>
            <w:r w:rsidRPr="008A13B2">
              <w:rPr>
                <w:b/>
              </w:rPr>
              <w:t>Quantity</w:t>
            </w:r>
          </w:p>
        </w:tc>
        <w:tc>
          <w:tcPr>
            <w:tcW w:w="1170" w:type="dxa"/>
            <w:shd w:val="clear" w:color="auto" w:fill="E0E0E0"/>
          </w:tcPr>
          <w:p w:rsidR="00B03C6C" w:rsidRPr="00542155" w:rsidRDefault="00B03C6C" w:rsidP="00542155">
            <w:pPr>
              <w:pStyle w:val="TableTextCentred"/>
            </w:pPr>
          </w:p>
        </w:tc>
        <w:tc>
          <w:tcPr>
            <w:tcW w:w="1215" w:type="dxa"/>
            <w:shd w:val="clear" w:color="auto" w:fill="auto"/>
          </w:tcPr>
          <w:p w:rsidR="00B03C6C" w:rsidRPr="00BF3520" w:rsidRDefault="00B03C6C" w:rsidP="008A13B2">
            <w:pPr>
              <w:pStyle w:val="TableTextRight"/>
            </w:pPr>
            <w:r w:rsidRPr="00BF3520">
              <w:t> </w:t>
            </w:r>
          </w:p>
        </w:tc>
        <w:tc>
          <w:tcPr>
            <w:tcW w:w="1215" w:type="dxa"/>
            <w:shd w:val="clear" w:color="auto" w:fill="E0E0E0"/>
          </w:tcPr>
          <w:p w:rsidR="00B03C6C" w:rsidRPr="00333C29" w:rsidRDefault="00B03C6C" w:rsidP="005A3D51">
            <w:pPr>
              <w:pStyle w:val="TableTextRight"/>
            </w:pP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542155">
            <w:pPr>
              <w:pStyle w:val="TableText"/>
            </w:pPr>
            <w:r w:rsidRPr="002D3BAD">
              <w:t>Provision of commercial and risk management advice on infrastructure and commercial projects (includ</w:t>
            </w:r>
            <w:r w:rsidR="003C5BF0">
              <w:t>ing projects identified as high</w:t>
            </w:r>
            <w:r w:rsidR="002F651E">
              <w:noBreakHyphen/>
            </w:r>
            <w:r w:rsidR="003C5BF0">
              <w:t>value high</w:t>
            </w:r>
            <w:r w:rsidR="002F651E">
              <w:noBreakHyphen/>
            </w:r>
            <w:r w:rsidRPr="002D3BAD">
              <w:t>risk) which facilitates sound investment and minimises risks</w:t>
            </w:r>
          </w:p>
        </w:tc>
        <w:tc>
          <w:tcPr>
            <w:tcW w:w="1170" w:type="dxa"/>
            <w:shd w:val="clear" w:color="auto" w:fill="E0E0E0"/>
          </w:tcPr>
          <w:p w:rsidR="00B03C6C" w:rsidRPr="002D3BAD" w:rsidRDefault="006D78CE" w:rsidP="00542155">
            <w:pPr>
              <w:pStyle w:val="TableTextCentred"/>
            </w:pPr>
            <w:r w:rsidRPr="002D3BAD">
              <w:t xml:space="preserve">weighted </w:t>
            </w:r>
            <w:r w:rsidR="00B03C6C" w:rsidRPr="002D3BAD">
              <w:t>number</w:t>
            </w:r>
          </w:p>
        </w:tc>
        <w:tc>
          <w:tcPr>
            <w:tcW w:w="1215" w:type="dxa"/>
            <w:shd w:val="clear" w:color="auto" w:fill="auto"/>
          </w:tcPr>
          <w:p w:rsidR="00B03C6C" w:rsidRPr="002D3BAD" w:rsidRDefault="00B03C6C" w:rsidP="00542155">
            <w:pPr>
              <w:pStyle w:val="TableTextRight"/>
            </w:pPr>
            <w:r w:rsidRPr="002D3BAD">
              <w:t>320</w:t>
            </w:r>
          </w:p>
        </w:tc>
        <w:tc>
          <w:tcPr>
            <w:tcW w:w="1215" w:type="dxa"/>
            <w:shd w:val="clear" w:color="auto" w:fill="E0E0E0"/>
          </w:tcPr>
          <w:p w:rsidR="00B03C6C" w:rsidRPr="00333C29" w:rsidRDefault="00B03C6C" w:rsidP="005A3D51">
            <w:pPr>
              <w:pStyle w:val="TableTextRight"/>
            </w:pPr>
            <w:r w:rsidRPr="00333C29">
              <w:t>370</w:t>
            </w:r>
          </w:p>
        </w:tc>
      </w:tr>
      <w:tr w:rsidR="00B03C6C" w:rsidRPr="00E1221D" w:rsidTr="00371389">
        <w:tblPrEx>
          <w:shd w:val="clear" w:color="auto" w:fill="auto"/>
        </w:tblPrEx>
        <w:trPr>
          <w:cantSplit/>
        </w:trPr>
        <w:tc>
          <w:tcPr>
            <w:tcW w:w="4615" w:type="dxa"/>
            <w:shd w:val="clear" w:color="auto" w:fill="auto"/>
          </w:tcPr>
          <w:p w:rsidR="00B03C6C" w:rsidRPr="002D3BAD" w:rsidRDefault="005714A5" w:rsidP="00CF2B8E">
            <w:pPr>
              <w:pStyle w:val="TableTextNotes"/>
            </w:pPr>
            <w:r w:rsidRPr="005714A5">
              <w:rPr>
                <w:szCs w:val="16"/>
              </w:rPr>
              <w:t>The outcome is higher than the target as the output has generated additional briefing requirements that were not originally anticipated.</w:t>
            </w:r>
          </w:p>
        </w:tc>
        <w:tc>
          <w:tcPr>
            <w:tcW w:w="1170" w:type="dxa"/>
            <w:shd w:val="clear" w:color="auto" w:fill="E0E0E0"/>
          </w:tcPr>
          <w:p w:rsidR="00B03C6C" w:rsidRPr="002D3BAD" w:rsidRDefault="00B03C6C" w:rsidP="00542155">
            <w:pPr>
              <w:pStyle w:val="TableTextCentred"/>
            </w:pPr>
          </w:p>
        </w:tc>
        <w:tc>
          <w:tcPr>
            <w:tcW w:w="1215" w:type="dxa"/>
            <w:shd w:val="clear" w:color="auto" w:fill="auto"/>
          </w:tcPr>
          <w:p w:rsidR="00B03C6C" w:rsidRPr="002D3BAD" w:rsidRDefault="00B03C6C" w:rsidP="00542155">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542155">
            <w:pPr>
              <w:pStyle w:val="TableText"/>
            </w:pPr>
            <w:r w:rsidRPr="002D3BAD">
              <w:t>Capacity to develop and implement policies, procedures and training to govern and build capability to deliver infrastructure investment</w:t>
            </w:r>
          </w:p>
        </w:tc>
        <w:tc>
          <w:tcPr>
            <w:tcW w:w="1170" w:type="dxa"/>
            <w:shd w:val="clear" w:color="auto" w:fill="E0E0E0"/>
          </w:tcPr>
          <w:p w:rsidR="00B03C6C" w:rsidRPr="002D3BAD" w:rsidRDefault="00B03C6C" w:rsidP="00542155">
            <w:pPr>
              <w:pStyle w:val="TableTextCentred"/>
            </w:pPr>
            <w:r w:rsidRPr="002D3BAD">
              <w:t>weighted number</w:t>
            </w:r>
          </w:p>
        </w:tc>
        <w:tc>
          <w:tcPr>
            <w:tcW w:w="1215" w:type="dxa"/>
            <w:shd w:val="clear" w:color="auto" w:fill="auto"/>
          </w:tcPr>
          <w:p w:rsidR="00B03C6C" w:rsidRPr="002D3BAD" w:rsidRDefault="00B03C6C" w:rsidP="00542155">
            <w:pPr>
              <w:pStyle w:val="TableTextRight"/>
            </w:pPr>
            <w:r w:rsidRPr="002D3BAD">
              <w:t>41</w:t>
            </w:r>
          </w:p>
        </w:tc>
        <w:tc>
          <w:tcPr>
            <w:tcW w:w="1215" w:type="dxa"/>
            <w:shd w:val="clear" w:color="auto" w:fill="E0E0E0"/>
          </w:tcPr>
          <w:p w:rsidR="00B03C6C" w:rsidRPr="00333C29" w:rsidRDefault="00B03C6C" w:rsidP="005A3D51">
            <w:pPr>
              <w:pStyle w:val="TableTextRight"/>
            </w:pPr>
            <w:r w:rsidRPr="00333C29">
              <w:t>82</w:t>
            </w: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B758A7">
            <w:pPr>
              <w:pStyle w:val="TableTextNotes"/>
            </w:pPr>
            <w:r w:rsidRPr="00333C29">
              <w:rPr>
                <w:szCs w:val="16"/>
              </w:rPr>
              <w:t>The outcome is higher than the target due to an increase in opportunity for DTF to make presentations at industry conferences/forums.</w:t>
            </w:r>
          </w:p>
        </w:tc>
        <w:tc>
          <w:tcPr>
            <w:tcW w:w="1170" w:type="dxa"/>
            <w:shd w:val="clear" w:color="auto" w:fill="E0E0E0"/>
          </w:tcPr>
          <w:p w:rsidR="00B03C6C" w:rsidRPr="002D3BAD" w:rsidRDefault="00B03C6C" w:rsidP="00CF2B8E">
            <w:pPr>
              <w:pStyle w:val="TableTextCentred"/>
            </w:pPr>
          </w:p>
        </w:tc>
        <w:tc>
          <w:tcPr>
            <w:tcW w:w="1215" w:type="dxa"/>
            <w:shd w:val="clear" w:color="auto" w:fill="auto"/>
          </w:tcPr>
          <w:p w:rsidR="00B03C6C" w:rsidRPr="002D3BAD" w:rsidRDefault="00B03C6C" w:rsidP="00CF2B8E">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542155">
            <w:pPr>
              <w:pStyle w:val="TableText"/>
            </w:pPr>
            <w:r w:rsidRPr="002D3BAD">
              <w:t>Gateway reviews undertaken to minimise Government</w:t>
            </w:r>
            <w:r w:rsidR="00354A87">
              <w:t>’</w:t>
            </w:r>
            <w:r w:rsidRPr="002D3BAD">
              <w:t>s exposure to project risks</w:t>
            </w:r>
          </w:p>
        </w:tc>
        <w:tc>
          <w:tcPr>
            <w:tcW w:w="1170" w:type="dxa"/>
            <w:shd w:val="clear" w:color="auto" w:fill="E0E0E0"/>
          </w:tcPr>
          <w:p w:rsidR="00B03C6C" w:rsidRPr="002D3BAD" w:rsidRDefault="00B03C6C" w:rsidP="00542155">
            <w:pPr>
              <w:pStyle w:val="TableTextCentred"/>
            </w:pPr>
            <w:r w:rsidRPr="002D3BAD">
              <w:t>weighted number</w:t>
            </w:r>
          </w:p>
        </w:tc>
        <w:tc>
          <w:tcPr>
            <w:tcW w:w="1215" w:type="dxa"/>
            <w:shd w:val="clear" w:color="auto" w:fill="auto"/>
          </w:tcPr>
          <w:p w:rsidR="00B03C6C" w:rsidRPr="002D3BAD" w:rsidRDefault="00B03C6C" w:rsidP="00542155">
            <w:pPr>
              <w:pStyle w:val="TableTextRight"/>
            </w:pPr>
            <w:r w:rsidRPr="002D3BAD">
              <w:t>50</w:t>
            </w:r>
          </w:p>
        </w:tc>
        <w:tc>
          <w:tcPr>
            <w:tcW w:w="1215" w:type="dxa"/>
            <w:shd w:val="clear" w:color="auto" w:fill="E0E0E0"/>
          </w:tcPr>
          <w:p w:rsidR="00B03C6C" w:rsidRPr="00333C29" w:rsidRDefault="00B03C6C" w:rsidP="005A3D51">
            <w:pPr>
              <w:pStyle w:val="TableTextRight"/>
            </w:pPr>
            <w:r w:rsidRPr="00333C29">
              <w:t>49</w:t>
            </w: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542155">
            <w:pPr>
              <w:pStyle w:val="TableText"/>
            </w:pPr>
            <w:r w:rsidRPr="002D3BAD">
              <w:t>Revenue from sale of surplus Government land including Crown land</w:t>
            </w:r>
          </w:p>
        </w:tc>
        <w:tc>
          <w:tcPr>
            <w:tcW w:w="1170" w:type="dxa"/>
            <w:shd w:val="clear" w:color="auto" w:fill="E0E0E0"/>
          </w:tcPr>
          <w:p w:rsidR="00B03C6C" w:rsidRPr="002D3BAD" w:rsidRDefault="00B03C6C" w:rsidP="00542155">
            <w:pPr>
              <w:pStyle w:val="TableTextCentred"/>
            </w:pPr>
            <w:r w:rsidRPr="002D3BAD">
              <w:t>$</w:t>
            </w:r>
            <w:r w:rsidR="002F651E">
              <w:t> million</w:t>
            </w:r>
          </w:p>
        </w:tc>
        <w:tc>
          <w:tcPr>
            <w:tcW w:w="1215" w:type="dxa"/>
            <w:shd w:val="clear" w:color="auto" w:fill="auto"/>
          </w:tcPr>
          <w:p w:rsidR="00B03C6C" w:rsidRPr="002D3BAD" w:rsidRDefault="00B03C6C" w:rsidP="00542155">
            <w:pPr>
              <w:pStyle w:val="TableTextRight"/>
            </w:pPr>
            <w:r w:rsidRPr="002D3BAD">
              <w:t>82</w:t>
            </w:r>
          </w:p>
        </w:tc>
        <w:tc>
          <w:tcPr>
            <w:tcW w:w="1215" w:type="dxa"/>
            <w:shd w:val="clear" w:color="auto" w:fill="E0E0E0"/>
          </w:tcPr>
          <w:p w:rsidR="00B03C6C" w:rsidRPr="00333C29" w:rsidRDefault="00B03C6C" w:rsidP="005A3D51">
            <w:pPr>
              <w:pStyle w:val="TableTextRight"/>
            </w:pPr>
            <w:r w:rsidRPr="00333C29">
              <w:t>227</w:t>
            </w: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B758A7">
            <w:pPr>
              <w:pStyle w:val="TableTextNotes"/>
            </w:pPr>
            <w:r w:rsidRPr="00333C29">
              <w:rPr>
                <w:szCs w:val="16"/>
              </w:rPr>
              <w:t>The outcome is higher than the target due to</w:t>
            </w:r>
            <w:r w:rsidR="00B019FD">
              <w:t xml:space="preserve"> </w:t>
            </w:r>
            <w:r w:rsidR="00B019FD" w:rsidRPr="00B019FD">
              <w:rPr>
                <w:szCs w:val="16"/>
              </w:rPr>
              <w:t>greater coordination of land sales by DTF across the general government sector</w:t>
            </w:r>
            <w:r>
              <w:rPr>
                <w:szCs w:val="16"/>
              </w:rPr>
              <w:t>.</w:t>
            </w:r>
          </w:p>
        </w:tc>
        <w:tc>
          <w:tcPr>
            <w:tcW w:w="1170" w:type="dxa"/>
            <w:shd w:val="clear" w:color="auto" w:fill="E0E0E0"/>
          </w:tcPr>
          <w:p w:rsidR="00B03C6C" w:rsidRPr="002D3BAD" w:rsidRDefault="00B03C6C" w:rsidP="00CF2B8E">
            <w:pPr>
              <w:pStyle w:val="TableTextCentred"/>
            </w:pPr>
          </w:p>
        </w:tc>
        <w:tc>
          <w:tcPr>
            <w:tcW w:w="1215" w:type="dxa"/>
            <w:shd w:val="clear" w:color="auto" w:fill="auto"/>
          </w:tcPr>
          <w:p w:rsidR="00B03C6C" w:rsidRPr="002D3BAD" w:rsidRDefault="00B03C6C" w:rsidP="00CF2B8E">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542155">
            <w:pPr>
              <w:pStyle w:val="TableText"/>
            </w:pPr>
            <w:r w:rsidRPr="002D3BAD">
              <w:t xml:space="preserve">Attendance on building sites (site visits, inspections, audits) </w:t>
            </w:r>
          </w:p>
        </w:tc>
        <w:tc>
          <w:tcPr>
            <w:tcW w:w="1170" w:type="dxa"/>
            <w:shd w:val="clear" w:color="auto" w:fill="E0E0E0"/>
          </w:tcPr>
          <w:p w:rsidR="00B03C6C" w:rsidRPr="002D3BAD" w:rsidRDefault="00B03C6C" w:rsidP="00542155">
            <w:pPr>
              <w:pStyle w:val="TableTextCentred"/>
            </w:pPr>
            <w:r w:rsidRPr="002D3BAD">
              <w:t>number</w:t>
            </w:r>
          </w:p>
        </w:tc>
        <w:tc>
          <w:tcPr>
            <w:tcW w:w="1215" w:type="dxa"/>
            <w:shd w:val="clear" w:color="auto" w:fill="auto"/>
          </w:tcPr>
          <w:p w:rsidR="00B03C6C" w:rsidRDefault="00B03C6C" w:rsidP="00542155">
            <w:pPr>
              <w:pStyle w:val="TableTextRight"/>
            </w:pPr>
            <w:r w:rsidRPr="002D3BAD">
              <w:t>40</w:t>
            </w:r>
          </w:p>
        </w:tc>
        <w:tc>
          <w:tcPr>
            <w:tcW w:w="1215" w:type="dxa"/>
            <w:shd w:val="clear" w:color="auto" w:fill="E0E0E0"/>
          </w:tcPr>
          <w:p w:rsidR="00B03C6C" w:rsidRPr="00333C29" w:rsidRDefault="00B03C6C" w:rsidP="005A3D51">
            <w:pPr>
              <w:pStyle w:val="TableTextRight"/>
            </w:pPr>
            <w:r w:rsidRPr="00333C29">
              <w:t>155</w:t>
            </w: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B758A7">
            <w:pPr>
              <w:pStyle w:val="TableTextNotes"/>
            </w:pPr>
            <w:r w:rsidRPr="00333C29">
              <w:rPr>
                <w:szCs w:val="16"/>
              </w:rPr>
              <w:t xml:space="preserve">The outcome is higher than the target due to an increase in the number of sites covered by the </w:t>
            </w:r>
            <w:r w:rsidRPr="005441F2">
              <w:rPr>
                <w:i/>
                <w:szCs w:val="16"/>
              </w:rPr>
              <w:t>Implementation Guidelines to the Victorian Code of Practice for the Building and Construction Industry.</w:t>
            </w:r>
          </w:p>
        </w:tc>
        <w:tc>
          <w:tcPr>
            <w:tcW w:w="1170" w:type="dxa"/>
            <w:shd w:val="clear" w:color="auto" w:fill="E0E0E0"/>
          </w:tcPr>
          <w:p w:rsidR="00B03C6C" w:rsidRPr="002D3BAD" w:rsidRDefault="00B03C6C" w:rsidP="005A3D51">
            <w:pPr>
              <w:pStyle w:val="TableTextCentred"/>
            </w:pPr>
          </w:p>
        </w:tc>
        <w:tc>
          <w:tcPr>
            <w:tcW w:w="1215" w:type="dxa"/>
            <w:shd w:val="clear" w:color="auto" w:fill="auto"/>
          </w:tcPr>
          <w:p w:rsidR="00B03C6C" w:rsidRPr="002D3BAD" w:rsidRDefault="00B03C6C" w:rsidP="005A3D51">
            <w:pPr>
              <w:pStyle w:val="TableTextRight"/>
            </w:pPr>
          </w:p>
        </w:tc>
        <w:tc>
          <w:tcPr>
            <w:tcW w:w="1215" w:type="dxa"/>
            <w:shd w:val="clear" w:color="auto" w:fill="E0E0E0"/>
          </w:tcPr>
          <w:p w:rsidR="00B03C6C" w:rsidRPr="00333C29" w:rsidRDefault="00B03C6C" w:rsidP="005A3D51">
            <w:pPr>
              <w:pStyle w:val="TableTextRight"/>
            </w:pPr>
          </w:p>
        </w:tc>
      </w:tr>
      <w:tr w:rsidR="00B03C6C" w:rsidRPr="005744F3" w:rsidTr="00532EFC">
        <w:tblPrEx>
          <w:shd w:val="clear" w:color="auto" w:fill="auto"/>
        </w:tblPrEx>
        <w:trPr>
          <w:cantSplit/>
        </w:trPr>
        <w:tc>
          <w:tcPr>
            <w:tcW w:w="4615" w:type="dxa"/>
            <w:shd w:val="clear" w:color="auto" w:fill="auto"/>
          </w:tcPr>
          <w:p w:rsidR="00B03C6C" w:rsidRPr="005744F3" w:rsidRDefault="00B03C6C" w:rsidP="008A13B2">
            <w:pPr>
              <w:pStyle w:val="TableText"/>
              <w:rPr>
                <w:b/>
              </w:rPr>
            </w:pPr>
            <w:r w:rsidRPr="005744F3">
              <w:rPr>
                <w:b/>
              </w:rPr>
              <w:t>Quality</w:t>
            </w:r>
          </w:p>
        </w:tc>
        <w:tc>
          <w:tcPr>
            <w:tcW w:w="1170" w:type="dxa"/>
            <w:shd w:val="clear" w:color="auto" w:fill="E0E0E0"/>
          </w:tcPr>
          <w:p w:rsidR="00B03C6C" w:rsidRPr="005744F3" w:rsidRDefault="00B03C6C" w:rsidP="00542155">
            <w:pPr>
              <w:pStyle w:val="TableTextCentred"/>
              <w:rPr>
                <w:b/>
              </w:rPr>
            </w:pPr>
          </w:p>
        </w:tc>
        <w:tc>
          <w:tcPr>
            <w:tcW w:w="1215" w:type="dxa"/>
            <w:shd w:val="clear" w:color="auto" w:fill="auto"/>
          </w:tcPr>
          <w:p w:rsidR="00B03C6C" w:rsidRPr="005744F3" w:rsidRDefault="00B03C6C" w:rsidP="00542155">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rPr>
                <w:b/>
              </w:rPr>
            </w:pPr>
          </w:p>
        </w:tc>
      </w:tr>
      <w:tr w:rsidR="00B03C6C" w:rsidRPr="00E1221D" w:rsidTr="00532EFC">
        <w:tblPrEx>
          <w:shd w:val="clear" w:color="auto" w:fill="auto"/>
        </w:tblPrEx>
        <w:trPr>
          <w:cantSplit/>
        </w:trPr>
        <w:tc>
          <w:tcPr>
            <w:tcW w:w="4615" w:type="dxa"/>
            <w:shd w:val="clear" w:color="auto" w:fill="auto"/>
          </w:tcPr>
          <w:p w:rsidR="00B03C6C" w:rsidRPr="00566195" w:rsidRDefault="00B03C6C" w:rsidP="00542155">
            <w:pPr>
              <w:pStyle w:val="TableText"/>
            </w:pPr>
            <w:r w:rsidRPr="00566195">
              <w:t xml:space="preserve">Workplace Relations Management Plan assessments completed within three working days </w:t>
            </w:r>
          </w:p>
        </w:tc>
        <w:tc>
          <w:tcPr>
            <w:tcW w:w="1170" w:type="dxa"/>
            <w:shd w:val="clear" w:color="auto" w:fill="E0E0E0"/>
          </w:tcPr>
          <w:p w:rsidR="00B03C6C" w:rsidRPr="00566195" w:rsidRDefault="00B03C6C" w:rsidP="00542155">
            <w:pPr>
              <w:pStyle w:val="TableTextCentred"/>
            </w:pPr>
            <w:r w:rsidRPr="00566195">
              <w:t>per cent</w:t>
            </w:r>
          </w:p>
        </w:tc>
        <w:tc>
          <w:tcPr>
            <w:tcW w:w="1215" w:type="dxa"/>
            <w:shd w:val="clear" w:color="auto" w:fill="auto"/>
          </w:tcPr>
          <w:p w:rsidR="00B03C6C" w:rsidRPr="00566195" w:rsidRDefault="00B03C6C" w:rsidP="00542155">
            <w:pPr>
              <w:pStyle w:val="TableTextRight"/>
            </w:pPr>
            <w:r w:rsidRPr="00566195">
              <w:t>95</w:t>
            </w:r>
          </w:p>
        </w:tc>
        <w:tc>
          <w:tcPr>
            <w:tcW w:w="1215" w:type="dxa"/>
            <w:shd w:val="clear" w:color="auto" w:fill="E0E0E0"/>
          </w:tcPr>
          <w:p w:rsidR="00B03C6C" w:rsidRPr="00333C29" w:rsidRDefault="00B03C6C" w:rsidP="005A3D51">
            <w:pPr>
              <w:pStyle w:val="TableTextRight"/>
            </w:pPr>
            <w:r w:rsidRPr="00333C29">
              <w:t>95</w:t>
            </w:r>
          </w:p>
        </w:tc>
      </w:tr>
      <w:tr w:rsidR="00B03C6C" w:rsidRPr="00E1221D" w:rsidTr="00532EFC">
        <w:tblPrEx>
          <w:shd w:val="clear" w:color="auto" w:fill="auto"/>
        </w:tblPrEx>
        <w:trPr>
          <w:cantSplit/>
        </w:trPr>
        <w:tc>
          <w:tcPr>
            <w:tcW w:w="4615" w:type="dxa"/>
            <w:shd w:val="clear" w:color="auto" w:fill="auto"/>
          </w:tcPr>
          <w:p w:rsidR="00B03C6C" w:rsidRPr="00566195" w:rsidRDefault="00B03C6C" w:rsidP="00542155">
            <w:pPr>
              <w:pStyle w:val="TableText"/>
            </w:pPr>
            <w:r w:rsidRPr="00566195">
              <w:t xml:space="preserve">Maintain ISO 9001 (Quality Management Systems) certification </w:t>
            </w:r>
          </w:p>
        </w:tc>
        <w:tc>
          <w:tcPr>
            <w:tcW w:w="1170" w:type="dxa"/>
            <w:shd w:val="clear" w:color="auto" w:fill="E0E0E0"/>
          </w:tcPr>
          <w:p w:rsidR="00B03C6C" w:rsidRPr="00566195" w:rsidRDefault="00B03C6C" w:rsidP="00542155">
            <w:pPr>
              <w:pStyle w:val="TableTextCentred"/>
            </w:pPr>
            <w:r w:rsidRPr="00566195">
              <w:t>per cent</w:t>
            </w:r>
          </w:p>
        </w:tc>
        <w:tc>
          <w:tcPr>
            <w:tcW w:w="1215" w:type="dxa"/>
            <w:shd w:val="clear" w:color="auto" w:fill="auto"/>
          </w:tcPr>
          <w:p w:rsidR="00B03C6C" w:rsidRDefault="00B03C6C" w:rsidP="00542155">
            <w:pPr>
              <w:pStyle w:val="TableTextRight"/>
            </w:pPr>
            <w:r w:rsidRPr="00566195">
              <w:t>100</w:t>
            </w:r>
          </w:p>
        </w:tc>
        <w:tc>
          <w:tcPr>
            <w:tcW w:w="1215" w:type="dxa"/>
            <w:shd w:val="clear" w:color="auto" w:fill="E0E0E0"/>
          </w:tcPr>
          <w:p w:rsidR="00B03C6C" w:rsidRPr="00333C29" w:rsidRDefault="00B03C6C" w:rsidP="005A3D51">
            <w:pPr>
              <w:pStyle w:val="TableTextRight"/>
            </w:pPr>
            <w:r w:rsidRPr="00333C29">
              <w:t>100</w:t>
            </w:r>
          </w:p>
        </w:tc>
      </w:tr>
      <w:tr w:rsidR="00B03C6C" w:rsidRPr="005744F3" w:rsidTr="00532EFC">
        <w:tblPrEx>
          <w:shd w:val="clear" w:color="auto" w:fill="auto"/>
        </w:tblPrEx>
        <w:trPr>
          <w:cantSplit/>
        </w:trPr>
        <w:tc>
          <w:tcPr>
            <w:tcW w:w="4615" w:type="dxa"/>
            <w:shd w:val="clear" w:color="auto" w:fill="auto"/>
          </w:tcPr>
          <w:p w:rsidR="00B03C6C" w:rsidRPr="005744F3" w:rsidRDefault="00B03C6C" w:rsidP="008A13B2">
            <w:pPr>
              <w:pStyle w:val="TableText"/>
              <w:rPr>
                <w:b/>
              </w:rPr>
            </w:pPr>
            <w:r w:rsidRPr="005744F3">
              <w:rPr>
                <w:b/>
              </w:rPr>
              <w:t>Cost</w:t>
            </w:r>
          </w:p>
        </w:tc>
        <w:tc>
          <w:tcPr>
            <w:tcW w:w="1170" w:type="dxa"/>
            <w:shd w:val="clear" w:color="auto" w:fill="E0E0E0"/>
          </w:tcPr>
          <w:p w:rsidR="00B03C6C" w:rsidRPr="005744F3" w:rsidRDefault="00B03C6C" w:rsidP="00542155">
            <w:pPr>
              <w:pStyle w:val="TableTextCentred"/>
              <w:rPr>
                <w:b/>
              </w:rPr>
            </w:pPr>
          </w:p>
        </w:tc>
        <w:tc>
          <w:tcPr>
            <w:tcW w:w="1215" w:type="dxa"/>
            <w:shd w:val="clear" w:color="auto" w:fill="auto"/>
          </w:tcPr>
          <w:p w:rsidR="00B03C6C" w:rsidRPr="005744F3" w:rsidRDefault="00B03C6C" w:rsidP="00542155">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rPr>
                <w:b/>
              </w:rPr>
            </w:pPr>
          </w:p>
        </w:tc>
      </w:tr>
      <w:tr w:rsidR="00B03C6C" w:rsidRPr="00E1221D" w:rsidTr="00532EFC">
        <w:tblPrEx>
          <w:shd w:val="clear" w:color="auto" w:fill="auto"/>
        </w:tblPrEx>
        <w:trPr>
          <w:cantSplit/>
        </w:trPr>
        <w:tc>
          <w:tcPr>
            <w:tcW w:w="4615" w:type="dxa"/>
            <w:shd w:val="clear" w:color="auto" w:fill="auto"/>
          </w:tcPr>
          <w:p w:rsidR="00B03C6C" w:rsidRPr="0029700A" w:rsidRDefault="00B03C6C" w:rsidP="00542155">
            <w:pPr>
              <w:pStyle w:val="TableText"/>
            </w:pPr>
            <w:r w:rsidRPr="0029700A">
              <w:t xml:space="preserve">Total output </w:t>
            </w:r>
            <w:r w:rsidRPr="00542155">
              <w:t>cost</w:t>
            </w:r>
          </w:p>
        </w:tc>
        <w:tc>
          <w:tcPr>
            <w:tcW w:w="1170" w:type="dxa"/>
            <w:shd w:val="clear" w:color="auto" w:fill="E0E0E0"/>
          </w:tcPr>
          <w:p w:rsidR="00B03C6C" w:rsidRPr="0029700A" w:rsidRDefault="00B03C6C" w:rsidP="008A13B2">
            <w:pPr>
              <w:pStyle w:val="TableTextCentred"/>
            </w:pPr>
            <w:r w:rsidRPr="0029700A">
              <w:t>$</w:t>
            </w:r>
            <w:r w:rsidR="002F651E">
              <w:t> million</w:t>
            </w:r>
          </w:p>
        </w:tc>
        <w:tc>
          <w:tcPr>
            <w:tcW w:w="1215" w:type="dxa"/>
            <w:shd w:val="clear" w:color="auto" w:fill="auto"/>
          </w:tcPr>
          <w:p w:rsidR="00B03C6C" w:rsidRPr="00542155" w:rsidRDefault="00B03C6C" w:rsidP="00542155">
            <w:pPr>
              <w:pStyle w:val="TableTextRight"/>
            </w:pPr>
            <w:r>
              <w:t>28.2</w:t>
            </w:r>
          </w:p>
        </w:tc>
        <w:tc>
          <w:tcPr>
            <w:tcW w:w="1215" w:type="dxa"/>
            <w:shd w:val="clear" w:color="auto" w:fill="E0E0E0"/>
          </w:tcPr>
          <w:p w:rsidR="00B03C6C" w:rsidRPr="00333C29" w:rsidRDefault="00B03C6C" w:rsidP="005A3D51">
            <w:pPr>
              <w:pStyle w:val="TableTextRight"/>
            </w:pPr>
            <w:r w:rsidRPr="00333C29">
              <w:t>30.</w:t>
            </w:r>
            <w:r>
              <w:t>1</w:t>
            </w:r>
          </w:p>
        </w:tc>
      </w:tr>
      <w:tr w:rsidR="00B03C6C" w:rsidRPr="00E1221D" w:rsidTr="00532EFC">
        <w:tblPrEx>
          <w:shd w:val="clear" w:color="auto" w:fill="auto"/>
        </w:tblPrEx>
        <w:trPr>
          <w:cantSplit/>
        </w:trPr>
        <w:tc>
          <w:tcPr>
            <w:tcW w:w="4615" w:type="dxa"/>
            <w:shd w:val="clear" w:color="auto" w:fill="auto"/>
          </w:tcPr>
          <w:p w:rsidR="00B03C6C" w:rsidRPr="002D3BAD" w:rsidRDefault="00B03C6C" w:rsidP="00B758A7">
            <w:pPr>
              <w:pStyle w:val="TableTextNotes"/>
            </w:pPr>
            <w:r w:rsidRPr="00333C29">
              <w:rPr>
                <w:szCs w:val="16"/>
              </w:rPr>
              <w:t>The outcome reflects additional external funding received to fund the Cranbourne</w:t>
            </w:r>
            <w:r w:rsidR="002F651E">
              <w:rPr>
                <w:szCs w:val="16"/>
              </w:rPr>
              <w:noBreakHyphen/>
            </w:r>
            <w:r w:rsidRPr="00333C29">
              <w:rPr>
                <w:szCs w:val="16"/>
              </w:rPr>
              <w:t xml:space="preserve">Pakenham </w:t>
            </w:r>
            <w:r w:rsidR="003C5BF0" w:rsidRPr="00333C29">
              <w:rPr>
                <w:szCs w:val="16"/>
              </w:rPr>
              <w:t xml:space="preserve">Rail Corridor </w:t>
            </w:r>
            <w:r w:rsidRPr="00333C29">
              <w:rPr>
                <w:szCs w:val="16"/>
              </w:rPr>
              <w:t>project and East</w:t>
            </w:r>
            <w:r w:rsidR="003C5BF0">
              <w:rPr>
                <w:szCs w:val="16"/>
              </w:rPr>
              <w:t xml:space="preserve"> </w:t>
            </w:r>
            <w:r w:rsidRPr="00333C29">
              <w:rPr>
                <w:szCs w:val="16"/>
              </w:rPr>
              <w:t>West Link project.</w:t>
            </w:r>
          </w:p>
        </w:tc>
        <w:tc>
          <w:tcPr>
            <w:tcW w:w="1170" w:type="dxa"/>
            <w:shd w:val="clear" w:color="auto" w:fill="E0E0E0"/>
          </w:tcPr>
          <w:p w:rsidR="00B03C6C" w:rsidRPr="002D3BAD" w:rsidRDefault="00B03C6C" w:rsidP="005A3D51">
            <w:pPr>
              <w:pStyle w:val="TableTextCentred"/>
            </w:pPr>
          </w:p>
        </w:tc>
        <w:tc>
          <w:tcPr>
            <w:tcW w:w="1215" w:type="dxa"/>
            <w:shd w:val="clear" w:color="auto" w:fill="auto"/>
          </w:tcPr>
          <w:p w:rsidR="00B03C6C" w:rsidRPr="002D3BAD" w:rsidRDefault="00B03C6C" w:rsidP="005A3D51">
            <w:pPr>
              <w:pStyle w:val="TableTextRight"/>
            </w:pPr>
          </w:p>
        </w:tc>
        <w:tc>
          <w:tcPr>
            <w:tcW w:w="1215" w:type="dxa"/>
            <w:shd w:val="clear" w:color="auto" w:fill="E0E0E0"/>
          </w:tcPr>
          <w:p w:rsidR="00B03C6C" w:rsidRPr="00333C29" w:rsidRDefault="00B03C6C" w:rsidP="005A3D51">
            <w:pPr>
              <w:pStyle w:val="TableTextRight"/>
            </w:pPr>
          </w:p>
        </w:tc>
      </w:tr>
    </w:tbl>
    <w:p w:rsidR="008A13B2" w:rsidRPr="00E9762E" w:rsidRDefault="008A13B2" w:rsidP="00E9762E">
      <w:pPr>
        <w:pStyle w:val="Heading2"/>
      </w:pPr>
      <w:r>
        <w:br w:type="page"/>
      </w:r>
      <w:r w:rsidRPr="00E9762E">
        <w:lastRenderedPageBreak/>
        <w:t>Output group 4: Resource Management Services</w:t>
      </w:r>
    </w:p>
    <w:tbl>
      <w:tblPr>
        <w:tblW w:w="9828" w:type="dxa"/>
        <w:tblLook w:val="01E0" w:firstRow="1" w:lastRow="1" w:firstColumn="1" w:lastColumn="1" w:noHBand="0" w:noVBand="0"/>
      </w:tblPr>
      <w:tblGrid>
        <w:gridCol w:w="3618"/>
        <w:gridCol w:w="6210"/>
      </w:tblGrid>
      <w:tr w:rsidR="008A13B2" w:rsidRPr="00E1221D" w:rsidTr="008A13B2">
        <w:tc>
          <w:tcPr>
            <w:tcW w:w="3618" w:type="dxa"/>
            <w:shd w:val="clear" w:color="auto" w:fill="auto"/>
          </w:tcPr>
          <w:p w:rsidR="008A13B2" w:rsidRPr="008A13B2" w:rsidRDefault="008A13B2" w:rsidP="008A13B2">
            <w:pPr>
              <w:pStyle w:val="TableTextHeadingLeft"/>
            </w:pPr>
            <w:r w:rsidRPr="008A13B2">
              <w:t>Outputs delivered</w:t>
            </w:r>
          </w:p>
        </w:tc>
        <w:tc>
          <w:tcPr>
            <w:tcW w:w="6210" w:type="dxa"/>
            <w:shd w:val="clear" w:color="auto" w:fill="E0E0E0"/>
          </w:tcPr>
          <w:p w:rsidR="008A13B2" w:rsidRPr="008A13B2" w:rsidRDefault="008A13B2" w:rsidP="008A13B2">
            <w:pPr>
              <w:pStyle w:val="TableTextHeadingLeft"/>
            </w:pPr>
            <w:r w:rsidRPr="008A13B2">
              <w:t>Description</w:t>
            </w:r>
          </w:p>
        </w:tc>
      </w:tr>
      <w:tr w:rsidR="008A13B2" w:rsidRPr="00E1221D" w:rsidTr="008A13B2">
        <w:tc>
          <w:tcPr>
            <w:tcW w:w="3618" w:type="dxa"/>
            <w:shd w:val="clear" w:color="auto" w:fill="auto"/>
          </w:tcPr>
          <w:p w:rsidR="008A13B2" w:rsidRPr="00E1221D" w:rsidRDefault="00252175" w:rsidP="008A13B2">
            <w:pPr>
              <w:pStyle w:val="TableText"/>
            </w:pPr>
            <w:r w:rsidRPr="00252175">
              <w:t>Resource Management Services to Government</w:t>
            </w:r>
          </w:p>
        </w:tc>
        <w:tc>
          <w:tcPr>
            <w:tcW w:w="6210" w:type="dxa"/>
            <w:shd w:val="clear" w:color="auto" w:fill="E0E0E0"/>
          </w:tcPr>
          <w:p w:rsidR="00252175" w:rsidRDefault="00252175" w:rsidP="00252175">
            <w:pPr>
              <w:pStyle w:val="TableText"/>
            </w:pPr>
            <w:r>
              <w:t>This output delivers whole of government services, policies and initiatives in areas including procurement, fleet and accommodation.</w:t>
            </w:r>
          </w:p>
          <w:p w:rsidR="00252175" w:rsidRDefault="00252175" w:rsidP="00252175">
            <w:pPr>
              <w:pStyle w:val="TableText"/>
            </w:pPr>
            <w:r>
              <w:t>The output contributes to the Department</w:t>
            </w:r>
            <w:r w:rsidR="00354A87">
              <w:t>’</w:t>
            </w:r>
            <w:r>
              <w:t>s objective of delivering efficient whole of government common services to the Victorian public sector by:</w:t>
            </w:r>
          </w:p>
          <w:p w:rsidR="00252175" w:rsidRDefault="00252175" w:rsidP="00252175">
            <w:pPr>
              <w:pStyle w:val="TableBullet"/>
            </w:pPr>
            <w:r>
              <w:t>developing and maintaining a framework of whole of government policies, standards and guidelines which promote the efficient and effective use of common services including procurement, fleet and accommodation;</w:t>
            </w:r>
          </w:p>
          <w:p w:rsidR="00252175" w:rsidRDefault="00252175" w:rsidP="00252175">
            <w:pPr>
              <w:pStyle w:val="TableBullet"/>
            </w:pPr>
            <w:r>
              <w:t>implementing a program of whole of government procurement and contract management to ensure optimum benefit to government;</w:t>
            </w:r>
          </w:p>
          <w:p w:rsidR="00252175" w:rsidRDefault="00252175" w:rsidP="00252175">
            <w:pPr>
              <w:pStyle w:val="TableBullet"/>
            </w:pPr>
            <w:r>
              <w:t>supporting the operations of the Victorian Government Procurement Board, facilitating the approval of major government procurements and developing procurement capability across government; and</w:t>
            </w:r>
          </w:p>
          <w:p w:rsidR="008A13B2" w:rsidRPr="00A43CC8" w:rsidRDefault="00252175" w:rsidP="002F651E">
            <w:pPr>
              <w:pStyle w:val="TableBullet"/>
              <w:spacing w:after="160"/>
            </w:pPr>
            <w:r>
              <w:t>providing whole of government fleet and accommodation.</w:t>
            </w:r>
          </w:p>
        </w:tc>
      </w:tr>
    </w:tbl>
    <w:p w:rsidR="008A13B2" w:rsidRDefault="008A13B2" w:rsidP="008A13B2"/>
    <w:p w:rsidR="008A13B2" w:rsidRPr="00752BFE" w:rsidRDefault="00252175" w:rsidP="008A13B2">
      <w:pPr>
        <w:pStyle w:val="Heading3"/>
      </w:pPr>
      <w:r w:rsidRPr="00252175">
        <w:t>Resource Management Services to Government</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E1221D" w:rsidTr="008A13B2">
        <w:trPr>
          <w:cantSplit/>
          <w:tblHeader/>
        </w:trPr>
        <w:tc>
          <w:tcPr>
            <w:tcW w:w="4255" w:type="dxa"/>
            <w:shd w:val="clear" w:color="auto" w:fill="auto"/>
            <w:vAlign w:val="bottom"/>
          </w:tcPr>
          <w:p w:rsidR="005A7DA3" w:rsidRPr="00E1221D" w:rsidRDefault="005A7DA3" w:rsidP="008A13B2">
            <w:pPr>
              <w:pStyle w:val="TableTextHeadingLeft"/>
            </w:pPr>
            <w:r w:rsidRPr="00E1221D">
              <w:t>Major outputs/deliverables</w:t>
            </w:r>
            <w:r w:rsidRPr="00E1221D">
              <w:br/>
            </w:r>
            <w:r w:rsidRPr="00E1221D">
              <w:rPr>
                <w:iCs/>
              </w:rPr>
              <w:t>Performance measures</w:t>
            </w:r>
          </w:p>
        </w:tc>
        <w:tc>
          <w:tcPr>
            <w:tcW w:w="1170" w:type="dxa"/>
            <w:shd w:val="clear" w:color="auto" w:fill="auto"/>
            <w:vAlign w:val="bottom"/>
          </w:tcPr>
          <w:p w:rsidR="005A7DA3" w:rsidRPr="00E1221D" w:rsidRDefault="005A7DA3" w:rsidP="008A13B2">
            <w:pPr>
              <w:pStyle w:val="TableTextHeadingCentre"/>
            </w:pPr>
            <w:r w:rsidRPr="00E1221D">
              <w:t xml:space="preserve">Unit of </w:t>
            </w:r>
            <w:r w:rsidRPr="00E1221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B03C6C">
              <w:t>2013</w:t>
            </w:r>
            <w:r w:rsidR="002F651E">
              <w:noBreakHyphen/>
            </w:r>
            <w:r w:rsidRPr="00B03C6C">
              <w:t>14 outcome</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Quantity</w:t>
            </w:r>
          </w:p>
        </w:tc>
        <w:tc>
          <w:tcPr>
            <w:tcW w:w="1170" w:type="dxa"/>
            <w:shd w:val="clear" w:color="auto" w:fill="E0E0E0"/>
          </w:tcPr>
          <w:p w:rsidR="00B03C6C" w:rsidRPr="005744F3" w:rsidRDefault="00B03C6C" w:rsidP="00B74796">
            <w:pPr>
              <w:pStyle w:val="TableTextCentred"/>
            </w:pP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8F7A8E" w:rsidRDefault="00B03C6C" w:rsidP="00B74796">
            <w:pPr>
              <w:pStyle w:val="TableText"/>
            </w:pPr>
            <w:r w:rsidRPr="008F7A8E">
              <w:t>Briefs provided on services to government</w:t>
            </w:r>
          </w:p>
        </w:tc>
        <w:tc>
          <w:tcPr>
            <w:tcW w:w="1170" w:type="dxa"/>
            <w:shd w:val="clear" w:color="auto" w:fill="E0E0E0"/>
          </w:tcPr>
          <w:p w:rsidR="00B03C6C" w:rsidRPr="008F7A8E" w:rsidRDefault="00B03C6C" w:rsidP="00B74796">
            <w:pPr>
              <w:pStyle w:val="TableTextCentred"/>
            </w:pPr>
            <w:r w:rsidRPr="008F7A8E">
              <w:t>number</w:t>
            </w:r>
          </w:p>
        </w:tc>
        <w:tc>
          <w:tcPr>
            <w:tcW w:w="1215" w:type="dxa"/>
            <w:shd w:val="clear" w:color="auto" w:fill="auto"/>
          </w:tcPr>
          <w:p w:rsidR="00B03C6C" w:rsidRPr="008F7A8E" w:rsidRDefault="00B03C6C" w:rsidP="00B74796">
            <w:pPr>
              <w:pStyle w:val="TableTextRight"/>
            </w:pPr>
            <w:r w:rsidRPr="008F7A8E">
              <w:t>60</w:t>
            </w:r>
          </w:p>
        </w:tc>
        <w:tc>
          <w:tcPr>
            <w:tcW w:w="1215" w:type="dxa"/>
            <w:shd w:val="clear" w:color="auto" w:fill="E0E0E0"/>
          </w:tcPr>
          <w:p w:rsidR="00B03C6C" w:rsidRPr="00333C29" w:rsidRDefault="00B03C6C" w:rsidP="005A3D51">
            <w:pPr>
              <w:pStyle w:val="TableTextRight"/>
            </w:pPr>
            <w:r w:rsidRPr="00333C29">
              <w:t>74</w:t>
            </w:r>
          </w:p>
        </w:tc>
      </w:tr>
      <w:tr w:rsidR="00B03C6C" w:rsidRPr="00E1221D" w:rsidTr="00371389">
        <w:tblPrEx>
          <w:shd w:val="clear" w:color="auto" w:fill="auto"/>
        </w:tblPrEx>
        <w:trPr>
          <w:cantSplit/>
        </w:trPr>
        <w:tc>
          <w:tcPr>
            <w:tcW w:w="4255" w:type="dxa"/>
            <w:shd w:val="clear" w:color="auto" w:fill="auto"/>
          </w:tcPr>
          <w:p w:rsidR="00B03C6C" w:rsidRPr="008F7A8E" w:rsidRDefault="005714A5" w:rsidP="00B03C6C">
            <w:pPr>
              <w:pStyle w:val="TableTextNotes"/>
            </w:pPr>
            <w:r w:rsidRPr="005714A5">
              <w:rPr>
                <w:szCs w:val="16"/>
              </w:rPr>
              <w:t>The outcome is higher than the target as the output has generated additional briefing requirements that were not originally anticipated.</w:t>
            </w:r>
          </w:p>
        </w:tc>
        <w:tc>
          <w:tcPr>
            <w:tcW w:w="1170" w:type="dxa"/>
            <w:shd w:val="clear" w:color="auto" w:fill="E0E0E0"/>
          </w:tcPr>
          <w:p w:rsidR="00B03C6C" w:rsidRPr="008F7A8E" w:rsidRDefault="00B03C6C" w:rsidP="00B74796">
            <w:pPr>
              <w:pStyle w:val="TableTextCentred"/>
            </w:pPr>
          </w:p>
        </w:tc>
        <w:tc>
          <w:tcPr>
            <w:tcW w:w="1215" w:type="dxa"/>
            <w:shd w:val="clear" w:color="auto" w:fill="auto"/>
          </w:tcPr>
          <w:p w:rsidR="00B03C6C" w:rsidRPr="008F7A8E" w:rsidRDefault="00B03C6C" w:rsidP="00B74796">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8F7A8E" w:rsidRDefault="00B03C6C" w:rsidP="00B74796">
            <w:pPr>
              <w:pStyle w:val="TableText"/>
            </w:pPr>
            <w:r w:rsidRPr="008F7A8E">
              <w:t>Evaluation and decision on existing or potential whole of Victorian government contracts within agreed timelines</w:t>
            </w:r>
          </w:p>
        </w:tc>
        <w:tc>
          <w:tcPr>
            <w:tcW w:w="1170" w:type="dxa"/>
            <w:shd w:val="clear" w:color="auto" w:fill="E0E0E0"/>
          </w:tcPr>
          <w:p w:rsidR="00B03C6C" w:rsidRPr="008F7A8E" w:rsidRDefault="00B03C6C" w:rsidP="00B74796">
            <w:pPr>
              <w:pStyle w:val="TableTextCentred"/>
            </w:pPr>
            <w:r w:rsidRPr="008F7A8E">
              <w:t>number</w:t>
            </w:r>
          </w:p>
        </w:tc>
        <w:tc>
          <w:tcPr>
            <w:tcW w:w="1215" w:type="dxa"/>
            <w:shd w:val="clear" w:color="auto" w:fill="auto"/>
          </w:tcPr>
          <w:p w:rsidR="00B03C6C" w:rsidRPr="008F7A8E" w:rsidRDefault="00B03C6C" w:rsidP="00B74796">
            <w:pPr>
              <w:pStyle w:val="TableTextRight"/>
            </w:pPr>
            <w:r w:rsidRPr="008F7A8E">
              <w:t>15</w:t>
            </w:r>
          </w:p>
        </w:tc>
        <w:tc>
          <w:tcPr>
            <w:tcW w:w="1215" w:type="dxa"/>
            <w:shd w:val="clear" w:color="auto" w:fill="E0E0E0"/>
          </w:tcPr>
          <w:p w:rsidR="00B03C6C" w:rsidRPr="00333C29" w:rsidRDefault="00B03C6C" w:rsidP="005A3D51">
            <w:pPr>
              <w:pStyle w:val="TableTextRight"/>
            </w:pPr>
            <w:r w:rsidRPr="00333C29">
              <w:t>14</w:t>
            </w:r>
          </w:p>
        </w:tc>
      </w:tr>
      <w:tr w:rsidR="00B03C6C" w:rsidRPr="00E1221D" w:rsidTr="005A3D51">
        <w:tblPrEx>
          <w:shd w:val="clear" w:color="auto" w:fill="auto"/>
        </w:tblPrEx>
        <w:trPr>
          <w:cantSplit/>
        </w:trPr>
        <w:tc>
          <w:tcPr>
            <w:tcW w:w="4255" w:type="dxa"/>
            <w:shd w:val="clear" w:color="auto" w:fill="auto"/>
          </w:tcPr>
          <w:p w:rsidR="00B03C6C" w:rsidRPr="008F7A8E" w:rsidRDefault="00B03C6C" w:rsidP="00B758A7">
            <w:pPr>
              <w:pStyle w:val="TableTextNotes"/>
            </w:pPr>
            <w:r w:rsidRPr="00333C29">
              <w:rPr>
                <w:szCs w:val="16"/>
              </w:rPr>
              <w:t>The outcome is lower than the target due to fewer than expected contracts requiring review after the effects of machinery of government changes.</w:t>
            </w:r>
          </w:p>
        </w:tc>
        <w:tc>
          <w:tcPr>
            <w:tcW w:w="1170" w:type="dxa"/>
            <w:shd w:val="clear" w:color="auto" w:fill="E0E0E0"/>
          </w:tcPr>
          <w:p w:rsidR="00B03C6C" w:rsidRPr="008F7A8E" w:rsidRDefault="00B03C6C" w:rsidP="005A3D51">
            <w:pPr>
              <w:pStyle w:val="TableTextCentred"/>
            </w:pPr>
          </w:p>
        </w:tc>
        <w:tc>
          <w:tcPr>
            <w:tcW w:w="1215" w:type="dxa"/>
            <w:shd w:val="clear" w:color="auto" w:fill="auto"/>
          </w:tcPr>
          <w:p w:rsidR="00B03C6C" w:rsidRPr="008F7A8E" w:rsidRDefault="00B03C6C" w:rsidP="005A3D51">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Default="00B03C6C" w:rsidP="00B74796">
            <w:pPr>
              <w:pStyle w:val="TableText"/>
            </w:pPr>
            <w:r w:rsidRPr="008F7A8E">
              <w:t>Total accommodation cost</w:t>
            </w:r>
          </w:p>
          <w:p w:rsidR="00532EFC" w:rsidRPr="008F7A8E" w:rsidRDefault="00532EFC" w:rsidP="00CB05A1">
            <w:pPr>
              <w:pStyle w:val="TableTextNotes"/>
            </w:pPr>
            <w:r w:rsidRPr="00333C29">
              <w:t xml:space="preserve">The outcome is lower than the target due to more effective management of the </w:t>
            </w:r>
            <w:r w:rsidRPr="00CB05A1">
              <w:t>Government</w:t>
            </w:r>
            <w:r w:rsidRPr="00333C29">
              <w:t xml:space="preserve"> office accommodation portfolio.</w:t>
            </w:r>
          </w:p>
        </w:tc>
        <w:tc>
          <w:tcPr>
            <w:tcW w:w="1170" w:type="dxa"/>
            <w:shd w:val="clear" w:color="auto" w:fill="E0E0E0"/>
          </w:tcPr>
          <w:p w:rsidR="00B03C6C" w:rsidRPr="008F7A8E" w:rsidRDefault="00B03C6C" w:rsidP="00B74796">
            <w:pPr>
              <w:pStyle w:val="TableTextCentred"/>
            </w:pPr>
            <w:r w:rsidRPr="008F7A8E">
              <w:t>$ per square metre per year</w:t>
            </w:r>
          </w:p>
        </w:tc>
        <w:tc>
          <w:tcPr>
            <w:tcW w:w="1215" w:type="dxa"/>
            <w:shd w:val="clear" w:color="auto" w:fill="auto"/>
          </w:tcPr>
          <w:p w:rsidR="00B03C6C" w:rsidRPr="008F7A8E" w:rsidRDefault="00B03C6C" w:rsidP="00B74796">
            <w:pPr>
              <w:pStyle w:val="TableTextRight"/>
            </w:pPr>
            <w:r w:rsidRPr="008F7A8E">
              <w:t>410</w:t>
            </w:r>
          </w:p>
        </w:tc>
        <w:tc>
          <w:tcPr>
            <w:tcW w:w="1215" w:type="dxa"/>
            <w:shd w:val="clear" w:color="auto" w:fill="E0E0E0"/>
          </w:tcPr>
          <w:p w:rsidR="00B03C6C" w:rsidRPr="00333C29" w:rsidRDefault="00B03C6C" w:rsidP="005A3D51">
            <w:pPr>
              <w:pStyle w:val="TableTextRight"/>
            </w:pPr>
            <w:r w:rsidRPr="00333C29">
              <w:t>379.3</w:t>
            </w:r>
          </w:p>
        </w:tc>
      </w:tr>
      <w:tr w:rsidR="00B03C6C" w:rsidRPr="00E1221D" w:rsidTr="008A13B2">
        <w:tblPrEx>
          <w:shd w:val="clear" w:color="auto" w:fill="auto"/>
        </w:tblPrEx>
        <w:trPr>
          <w:cantSplit/>
        </w:trPr>
        <w:tc>
          <w:tcPr>
            <w:tcW w:w="4255" w:type="dxa"/>
            <w:shd w:val="clear" w:color="auto" w:fill="auto"/>
          </w:tcPr>
          <w:p w:rsidR="00B03C6C" w:rsidRPr="008F7A8E" w:rsidRDefault="00B03C6C" w:rsidP="00B74796">
            <w:pPr>
              <w:pStyle w:val="TableText"/>
            </w:pPr>
            <w:r w:rsidRPr="008F7A8E">
              <w:t>Workspace ratio</w:t>
            </w:r>
          </w:p>
        </w:tc>
        <w:tc>
          <w:tcPr>
            <w:tcW w:w="1170" w:type="dxa"/>
            <w:shd w:val="clear" w:color="auto" w:fill="E0E0E0"/>
          </w:tcPr>
          <w:p w:rsidR="00B03C6C" w:rsidRPr="008F7A8E" w:rsidRDefault="00B03C6C" w:rsidP="00B74796">
            <w:pPr>
              <w:pStyle w:val="TableTextCentred"/>
            </w:pPr>
            <w:r w:rsidRPr="008F7A8E">
              <w:t>Square metre per FTE</w:t>
            </w:r>
          </w:p>
        </w:tc>
        <w:tc>
          <w:tcPr>
            <w:tcW w:w="1215" w:type="dxa"/>
            <w:shd w:val="clear" w:color="auto" w:fill="auto"/>
          </w:tcPr>
          <w:p w:rsidR="00B03C6C" w:rsidRDefault="00B03C6C" w:rsidP="00B74796">
            <w:pPr>
              <w:pStyle w:val="TableTextRight"/>
            </w:pPr>
            <w:r w:rsidRPr="008F7A8E">
              <w:t>15</w:t>
            </w:r>
          </w:p>
        </w:tc>
        <w:tc>
          <w:tcPr>
            <w:tcW w:w="1215" w:type="dxa"/>
            <w:shd w:val="clear" w:color="auto" w:fill="E0E0E0"/>
          </w:tcPr>
          <w:p w:rsidR="00B03C6C" w:rsidRPr="00333C29" w:rsidRDefault="00FC0041" w:rsidP="005A3D51">
            <w:pPr>
              <w:pStyle w:val="TableTextRight"/>
            </w:pPr>
            <w:r>
              <w:t>15.2</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Quality</w:t>
            </w:r>
          </w:p>
        </w:tc>
        <w:tc>
          <w:tcPr>
            <w:tcW w:w="1170" w:type="dxa"/>
            <w:shd w:val="clear" w:color="auto" w:fill="E0E0E0"/>
          </w:tcPr>
          <w:p w:rsidR="00B03C6C" w:rsidRPr="005744F3" w:rsidRDefault="00B03C6C" w:rsidP="00B74796">
            <w:pPr>
              <w:pStyle w:val="TableTextCentred"/>
            </w:pPr>
          </w:p>
        </w:tc>
        <w:tc>
          <w:tcPr>
            <w:tcW w:w="1215" w:type="dxa"/>
            <w:shd w:val="clear" w:color="auto" w:fill="auto"/>
          </w:tcPr>
          <w:p w:rsidR="00B03C6C" w:rsidRPr="005744F3" w:rsidRDefault="00B03C6C" w:rsidP="00B74796">
            <w:pPr>
              <w:pStyle w:val="TableTextRight"/>
            </w:pPr>
          </w:p>
        </w:tc>
        <w:tc>
          <w:tcPr>
            <w:tcW w:w="1215" w:type="dxa"/>
            <w:shd w:val="clear" w:color="auto" w:fill="E0E0E0"/>
          </w:tcPr>
          <w:p w:rsidR="00B03C6C" w:rsidRPr="00333C29" w:rsidRDefault="00B03C6C" w:rsidP="005A3D51">
            <w:pPr>
              <w:pStyle w:val="TableTextRight"/>
              <w:rPr>
                <w:highlight w:val="yellow"/>
              </w:rPr>
            </w:pPr>
          </w:p>
        </w:tc>
      </w:tr>
      <w:tr w:rsidR="00B03C6C" w:rsidRPr="00E1221D" w:rsidTr="008A13B2">
        <w:tblPrEx>
          <w:shd w:val="clear" w:color="auto" w:fill="auto"/>
        </w:tblPrEx>
        <w:trPr>
          <w:cantSplit/>
        </w:trPr>
        <w:tc>
          <w:tcPr>
            <w:tcW w:w="4255" w:type="dxa"/>
            <w:shd w:val="clear" w:color="auto" w:fill="auto"/>
          </w:tcPr>
          <w:p w:rsidR="00B03C6C" w:rsidRPr="00F53BA7" w:rsidRDefault="00B03C6C" w:rsidP="00B74796">
            <w:pPr>
              <w:pStyle w:val="TableText"/>
            </w:pPr>
            <w:r w:rsidRPr="00F53BA7">
              <w:t>Client agencies</w:t>
            </w:r>
            <w:r w:rsidR="00354A87">
              <w:t>’</w:t>
            </w:r>
            <w:r w:rsidRPr="00F53BA7">
              <w:t xml:space="preserve"> satisfaction with the services</w:t>
            </w:r>
            <w:r w:rsidR="002B15FB">
              <w:t xml:space="preserve"> provided by the Shared Service</w:t>
            </w:r>
            <w:r w:rsidRPr="00F53BA7">
              <w:t xml:space="preserve"> Provider </w:t>
            </w:r>
          </w:p>
        </w:tc>
        <w:tc>
          <w:tcPr>
            <w:tcW w:w="1170" w:type="dxa"/>
            <w:shd w:val="clear" w:color="auto" w:fill="E0E0E0"/>
          </w:tcPr>
          <w:p w:rsidR="00B03C6C" w:rsidRPr="00F53BA7" w:rsidRDefault="00B03C6C" w:rsidP="00B74796">
            <w:pPr>
              <w:pStyle w:val="TableTextCentred"/>
            </w:pPr>
            <w:r w:rsidRPr="00F53BA7">
              <w:t>per cent</w:t>
            </w:r>
          </w:p>
        </w:tc>
        <w:tc>
          <w:tcPr>
            <w:tcW w:w="1215" w:type="dxa"/>
            <w:shd w:val="clear" w:color="auto" w:fill="auto"/>
          </w:tcPr>
          <w:p w:rsidR="00B03C6C" w:rsidRPr="00F53BA7" w:rsidRDefault="00B03C6C" w:rsidP="00B74796">
            <w:pPr>
              <w:pStyle w:val="TableTextRight"/>
            </w:pPr>
            <w:r w:rsidRPr="00F53BA7">
              <w:t>70</w:t>
            </w:r>
          </w:p>
        </w:tc>
        <w:tc>
          <w:tcPr>
            <w:tcW w:w="1215" w:type="dxa"/>
            <w:shd w:val="clear" w:color="auto" w:fill="E0E0E0"/>
          </w:tcPr>
          <w:p w:rsidR="00B03C6C" w:rsidRPr="00333C29" w:rsidRDefault="00B03C6C" w:rsidP="005A3D51">
            <w:pPr>
              <w:pStyle w:val="TableTextRight"/>
            </w:pPr>
            <w:r w:rsidRPr="00333C29">
              <w:t>71</w:t>
            </w:r>
          </w:p>
        </w:tc>
      </w:tr>
      <w:tr w:rsidR="00B03C6C" w:rsidRPr="00E1221D" w:rsidTr="008A13B2">
        <w:tblPrEx>
          <w:shd w:val="clear" w:color="auto" w:fill="auto"/>
        </w:tblPrEx>
        <w:trPr>
          <w:cantSplit/>
        </w:trPr>
        <w:tc>
          <w:tcPr>
            <w:tcW w:w="4255" w:type="dxa"/>
            <w:shd w:val="clear" w:color="auto" w:fill="auto"/>
          </w:tcPr>
          <w:p w:rsidR="00B03C6C" w:rsidRPr="00F53BA7" w:rsidRDefault="00B03C6C" w:rsidP="00B74796">
            <w:pPr>
              <w:pStyle w:val="TableText"/>
            </w:pPr>
            <w:r w:rsidRPr="00F53BA7">
              <w:t>Maintain ISO 9001 (</w:t>
            </w:r>
            <w:r w:rsidR="0038377A" w:rsidRPr="00F53BA7">
              <w:t>Quality Management Systems</w:t>
            </w:r>
            <w:r w:rsidRPr="00F53BA7">
              <w:t xml:space="preserve">) </w:t>
            </w:r>
            <w:r w:rsidR="0038377A" w:rsidRPr="00F53BA7">
              <w:t xml:space="preserve">certification </w:t>
            </w:r>
          </w:p>
        </w:tc>
        <w:tc>
          <w:tcPr>
            <w:tcW w:w="1170" w:type="dxa"/>
            <w:shd w:val="clear" w:color="auto" w:fill="E0E0E0"/>
          </w:tcPr>
          <w:p w:rsidR="00B03C6C" w:rsidRPr="00F53BA7" w:rsidRDefault="00B03C6C" w:rsidP="00B74796">
            <w:pPr>
              <w:pStyle w:val="TableTextCentred"/>
            </w:pPr>
            <w:r w:rsidRPr="00F53BA7">
              <w:t>per cent</w:t>
            </w:r>
          </w:p>
        </w:tc>
        <w:tc>
          <w:tcPr>
            <w:tcW w:w="1215" w:type="dxa"/>
            <w:shd w:val="clear" w:color="auto" w:fill="auto"/>
          </w:tcPr>
          <w:p w:rsidR="00B03C6C" w:rsidRPr="00F53BA7" w:rsidRDefault="00B03C6C" w:rsidP="00B74796">
            <w:pPr>
              <w:pStyle w:val="TableTextRight"/>
            </w:pPr>
            <w:r w:rsidRPr="00F53BA7">
              <w:t>100</w:t>
            </w:r>
          </w:p>
        </w:tc>
        <w:tc>
          <w:tcPr>
            <w:tcW w:w="1215" w:type="dxa"/>
            <w:shd w:val="clear" w:color="auto" w:fill="E0E0E0"/>
          </w:tcPr>
          <w:p w:rsidR="00B03C6C" w:rsidRPr="00333C29" w:rsidRDefault="00B03C6C" w:rsidP="005A3D51">
            <w:pPr>
              <w:pStyle w:val="TableTextRight"/>
              <w:rPr>
                <w:highlight w:val="yellow"/>
              </w:rPr>
            </w:pPr>
            <w:r w:rsidRPr="00333C29">
              <w:t>100</w:t>
            </w:r>
          </w:p>
        </w:tc>
      </w:tr>
      <w:tr w:rsidR="00B03C6C" w:rsidRPr="00E1221D" w:rsidTr="008A13B2">
        <w:tblPrEx>
          <w:shd w:val="clear" w:color="auto" w:fill="auto"/>
        </w:tblPrEx>
        <w:trPr>
          <w:cantSplit/>
        </w:trPr>
        <w:tc>
          <w:tcPr>
            <w:tcW w:w="4255" w:type="dxa"/>
            <w:shd w:val="clear" w:color="auto" w:fill="auto"/>
          </w:tcPr>
          <w:p w:rsidR="00B03C6C" w:rsidRPr="00F53BA7" w:rsidRDefault="00B03C6C" w:rsidP="00B74796">
            <w:pPr>
              <w:pStyle w:val="TableText"/>
            </w:pPr>
            <w:r w:rsidRPr="00F53BA7">
              <w:t xml:space="preserve">Benefits delivered as a percentage </w:t>
            </w:r>
            <w:r w:rsidR="00B019FD" w:rsidRPr="00F53BA7">
              <w:t>of managed spend</w:t>
            </w:r>
            <w:r w:rsidRPr="00F53BA7">
              <w:t>, including reduced and avoided costs</w:t>
            </w:r>
          </w:p>
        </w:tc>
        <w:tc>
          <w:tcPr>
            <w:tcW w:w="1170" w:type="dxa"/>
            <w:shd w:val="clear" w:color="auto" w:fill="E0E0E0"/>
          </w:tcPr>
          <w:p w:rsidR="00B03C6C" w:rsidRPr="00F53BA7" w:rsidRDefault="00B03C6C" w:rsidP="00B74796">
            <w:pPr>
              <w:pStyle w:val="TableTextCentred"/>
            </w:pPr>
            <w:r w:rsidRPr="00F53BA7">
              <w:t>per cent</w:t>
            </w:r>
          </w:p>
        </w:tc>
        <w:tc>
          <w:tcPr>
            <w:tcW w:w="1215" w:type="dxa"/>
            <w:shd w:val="clear" w:color="auto" w:fill="auto"/>
          </w:tcPr>
          <w:p w:rsidR="00B03C6C" w:rsidRDefault="00B03C6C" w:rsidP="00B74796">
            <w:pPr>
              <w:pStyle w:val="TableTextRight"/>
            </w:pPr>
            <w:r w:rsidRPr="00F53BA7">
              <w:t>5</w:t>
            </w:r>
          </w:p>
        </w:tc>
        <w:tc>
          <w:tcPr>
            <w:tcW w:w="1215" w:type="dxa"/>
            <w:shd w:val="clear" w:color="auto" w:fill="E0E0E0"/>
          </w:tcPr>
          <w:p w:rsidR="00B03C6C" w:rsidRPr="00333C29" w:rsidRDefault="00FC0041" w:rsidP="005A3D51">
            <w:pPr>
              <w:pStyle w:val="TableTextRight"/>
            </w:pPr>
            <w:r>
              <w:t>6.2</w:t>
            </w:r>
          </w:p>
        </w:tc>
      </w:tr>
      <w:tr w:rsidR="00CB05A1" w:rsidRPr="00E1221D" w:rsidTr="008A13B2">
        <w:tblPrEx>
          <w:shd w:val="clear" w:color="auto" w:fill="auto"/>
        </w:tblPrEx>
        <w:trPr>
          <w:cantSplit/>
        </w:trPr>
        <w:tc>
          <w:tcPr>
            <w:tcW w:w="4255" w:type="dxa"/>
            <w:shd w:val="clear" w:color="auto" w:fill="auto"/>
          </w:tcPr>
          <w:p w:rsidR="00CB05A1" w:rsidRPr="00F53BA7" w:rsidRDefault="00CB05A1" w:rsidP="00CB05A1">
            <w:pPr>
              <w:pStyle w:val="TableTextNotes"/>
            </w:pPr>
            <w:r>
              <w:t>The outcome is higher than the target through greater market competitiveness and supplier efficiencies across whole of government spend.</w:t>
            </w:r>
          </w:p>
        </w:tc>
        <w:tc>
          <w:tcPr>
            <w:tcW w:w="1170" w:type="dxa"/>
            <w:shd w:val="clear" w:color="auto" w:fill="E0E0E0"/>
          </w:tcPr>
          <w:p w:rsidR="00CB05A1" w:rsidRPr="00F53BA7" w:rsidRDefault="00CB05A1" w:rsidP="00B74796">
            <w:pPr>
              <w:pStyle w:val="TableTextCentred"/>
            </w:pPr>
          </w:p>
        </w:tc>
        <w:tc>
          <w:tcPr>
            <w:tcW w:w="1215" w:type="dxa"/>
            <w:shd w:val="clear" w:color="auto" w:fill="auto"/>
          </w:tcPr>
          <w:p w:rsidR="00CB05A1" w:rsidRPr="00F53BA7" w:rsidRDefault="00CB05A1" w:rsidP="00B74796">
            <w:pPr>
              <w:pStyle w:val="TableTextRight"/>
            </w:pPr>
          </w:p>
        </w:tc>
        <w:tc>
          <w:tcPr>
            <w:tcW w:w="1215" w:type="dxa"/>
            <w:shd w:val="clear" w:color="auto" w:fill="E0E0E0"/>
          </w:tcPr>
          <w:p w:rsidR="00CB05A1" w:rsidRDefault="00CB05A1" w:rsidP="005A3D51">
            <w:pPr>
              <w:pStyle w:val="TableTextRight"/>
            </w:pP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Cost</w:t>
            </w:r>
          </w:p>
        </w:tc>
        <w:tc>
          <w:tcPr>
            <w:tcW w:w="1170" w:type="dxa"/>
            <w:shd w:val="clear" w:color="auto" w:fill="E0E0E0"/>
          </w:tcPr>
          <w:p w:rsidR="00B03C6C" w:rsidRPr="005744F3" w:rsidRDefault="00B03C6C" w:rsidP="00B74796">
            <w:pPr>
              <w:pStyle w:val="TableTextCentred"/>
            </w:pP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9700A" w:rsidRDefault="00B03C6C" w:rsidP="00B74796">
            <w:pPr>
              <w:pStyle w:val="TableText"/>
            </w:pPr>
            <w:r w:rsidRPr="0029700A">
              <w:t xml:space="preserve">Total </w:t>
            </w:r>
            <w:r w:rsidRPr="00B74796">
              <w:t>output</w:t>
            </w:r>
            <w:r w:rsidRPr="0029700A">
              <w:t xml:space="preserve"> cost</w:t>
            </w:r>
          </w:p>
        </w:tc>
        <w:tc>
          <w:tcPr>
            <w:tcW w:w="1170" w:type="dxa"/>
            <w:shd w:val="clear" w:color="auto" w:fill="E0E0E0"/>
          </w:tcPr>
          <w:p w:rsidR="00B03C6C" w:rsidRPr="0029700A" w:rsidRDefault="00B03C6C" w:rsidP="00B74796">
            <w:pPr>
              <w:pStyle w:val="TableTextCentred"/>
            </w:pPr>
            <w:r w:rsidRPr="0029700A">
              <w:t>$</w:t>
            </w:r>
            <w:r w:rsidR="002F651E">
              <w:t> million</w:t>
            </w:r>
          </w:p>
        </w:tc>
        <w:tc>
          <w:tcPr>
            <w:tcW w:w="1215" w:type="dxa"/>
            <w:shd w:val="clear" w:color="auto" w:fill="auto"/>
          </w:tcPr>
          <w:p w:rsidR="00B03C6C" w:rsidRPr="00B74796" w:rsidRDefault="00B03C6C" w:rsidP="00B74796">
            <w:pPr>
              <w:pStyle w:val="TableTextRight"/>
            </w:pPr>
            <w:r>
              <w:t>45.3</w:t>
            </w:r>
          </w:p>
        </w:tc>
        <w:tc>
          <w:tcPr>
            <w:tcW w:w="1215" w:type="dxa"/>
            <w:shd w:val="clear" w:color="auto" w:fill="E0E0E0"/>
          </w:tcPr>
          <w:p w:rsidR="00B03C6C" w:rsidRPr="00333C29" w:rsidRDefault="00B03C6C" w:rsidP="005A3D51">
            <w:pPr>
              <w:pStyle w:val="TableTextRight"/>
            </w:pPr>
            <w:r w:rsidRPr="00333C29">
              <w:t>46.8</w:t>
            </w:r>
          </w:p>
        </w:tc>
      </w:tr>
    </w:tbl>
    <w:p w:rsidR="005F7E27" w:rsidRDefault="005F7E27" w:rsidP="005F7E27">
      <w:pPr>
        <w:pStyle w:val="Notes"/>
      </w:pPr>
    </w:p>
    <w:p w:rsidR="008A13B2" w:rsidRPr="00E9762E" w:rsidRDefault="00483BA0" w:rsidP="00E9762E">
      <w:pPr>
        <w:pStyle w:val="Heading2"/>
      </w:pPr>
      <w:r>
        <w:br w:type="page"/>
      </w:r>
      <w:r w:rsidR="008A13B2" w:rsidRPr="00E9762E">
        <w:lastRenderedPageBreak/>
        <w:t>Output group 5: Regulatory Services</w:t>
      </w:r>
    </w:p>
    <w:tbl>
      <w:tblPr>
        <w:tblW w:w="9828" w:type="dxa"/>
        <w:tblLook w:val="01E0" w:firstRow="1" w:lastRow="1" w:firstColumn="1" w:lastColumn="1" w:noHBand="0" w:noVBand="0"/>
      </w:tblPr>
      <w:tblGrid>
        <w:gridCol w:w="3618"/>
        <w:gridCol w:w="6210"/>
      </w:tblGrid>
      <w:tr w:rsidR="008A13B2" w:rsidRPr="008A13B2" w:rsidTr="008A13B2">
        <w:tc>
          <w:tcPr>
            <w:tcW w:w="3618" w:type="dxa"/>
            <w:shd w:val="clear" w:color="auto" w:fill="auto"/>
          </w:tcPr>
          <w:p w:rsidR="008A13B2" w:rsidRPr="008A13B2" w:rsidRDefault="008A13B2" w:rsidP="008A13B2">
            <w:pPr>
              <w:pStyle w:val="TableTextHeadingLeft"/>
            </w:pPr>
            <w:r w:rsidRPr="008A13B2">
              <w:t>Outputs delivered</w:t>
            </w:r>
          </w:p>
        </w:tc>
        <w:tc>
          <w:tcPr>
            <w:tcW w:w="6210" w:type="dxa"/>
            <w:shd w:val="clear" w:color="auto" w:fill="E0E0E0"/>
          </w:tcPr>
          <w:p w:rsidR="008A13B2" w:rsidRPr="008A13B2" w:rsidRDefault="008A13B2" w:rsidP="008A13B2">
            <w:pPr>
              <w:pStyle w:val="TableTextHeadingLeft"/>
            </w:pPr>
            <w:r w:rsidRPr="008A13B2">
              <w:t>Description</w:t>
            </w:r>
          </w:p>
        </w:tc>
      </w:tr>
      <w:tr w:rsidR="008A13B2" w:rsidRPr="00E1221D" w:rsidTr="008A13B2">
        <w:tc>
          <w:tcPr>
            <w:tcW w:w="3618" w:type="dxa"/>
            <w:shd w:val="clear" w:color="auto" w:fill="auto"/>
          </w:tcPr>
          <w:p w:rsidR="008A13B2" w:rsidRPr="00E1221D" w:rsidRDefault="008A13B2" w:rsidP="008A13B2">
            <w:pPr>
              <w:pStyle w:val="TableText"/>
            </w:pPr>
            <w:r w:rsidRPr="00E1221D">
              <w:t>Economic Regulatory Services</w:t>
            </w:r>
          </w:p>
        </w:tc>
        <w:tc>
          <w:tcPr>
            <w:tcW w:w="6210" w:type="dxa"/>
            <w:shd w:val="clear" w:color="auto" w:fill="E0E0E0"/>
          </w:tcPr>
          <w:p w:rsidR="008A13B2" w:rsidRPr="00A43CC8" w:rsidRDefault="00B74796" w:rsidP="002F651E">
            <w:pPr>
              <w:pStyle w:val="TableText"/>
              <w:spacing w:after="160"/>
            </w:pPr>
            <w:r w:rsidRPr="00B74796">
              <w:t>This output provides economic regulation of utilities and other specified markets in Victoria to protect the long</w:t>
            </w:r>
            <w:r w:rsidR="002F651E">
              <w:noBreakHyphen/>
            </w:r>
            <w:r w:rsidRPr="00B74796">
              <w:t>term interests of Victorian consumers with regard to price, quality and reliability of essential services. By providing these services, this output contributes to the departmental objective of guiding government actions to increase Victoria</w:t>
            </w:r>
            <w:r w:rsidR="00354A87">
              <w:t>’</w:t>
            </w:r>
            <w:r w:rsidRPr="00B74796">
              <w:t>s productivity and competitiveness.</w:t>
            </w:r>
          </w:p>
        </w:tc>
      </w:tr>
      <w:tr w:rsidR="008A13B2" w:rsidRPr="00E1221D" w:rsidTr="008A13B2">
        <w:tc>
          <w:tcPr>
            <w:tcW w:w="3618" w:type="dxa"/>
            <w:shd w:val="clear" w:color="auto" w:fill="auto"/>
          </w:tcPr>
          <w:p w:rsidR="008A13B2" w:rsidRPr="00E1221D" w:rsidRDefault="008A13B2" w:rsidP="008A13B2">
            <w:pPr>
              <w:pStyle w:val="TableText"/>
            </w:pPr>
            <w:r w:rsidRPr="00E1221D">
              <w:t>Business Environment Policy Advice</w:t>
            </w:r>
          </w:p>
        </w:tc>
        <w:tc>
          <w:tcPr>
            <w:tcW w:w="6210" w:type="dxa"/>
            <w:shd w:val="clear" w:color="auto" w:fill="E0E0E0"/>
          </w:tcPr>
          <w:p w:rsidR="00BA59D7" w:rsidRDefault="00BA59D7" w:rsidP="00BA59D7">
            <w:pPr>
              <w:pStyle w:val="TableText"/>
            </w:pPr>
            <w:r>
              <w:t xml:space="preserve">This output provides advice on ways the Government can improve the business environment. </w:t>
            </w:r>
          </w:p>
          <w:p w:rsidR="00BA59D7" w:rsidRDefault="00BA59D7" w:rsidP="00BA59D7">
            <w:pPr>
              <w:pStyle w:val="TableText"/>
            </w:pPr>
            <w:r>
              <w:t>The output contributes to guiding Government actions to increase Victoria</w:t>
            </w:r>
            <w:r w:rsidR="00354A87">
              <w:t>’</w:t>
            </w:r>
            <w:r>
              <w:t>s productivity and competitiveness. It does this by:</w:t>
            </w:r>
          </w:p>
          <w:p w:rsidR="00BA59D7" w:rsidRDefault="00BA59D7" w:rsidP="00BA59D7">
            <w:pPr>
              <w:pStyle w:val="TableBullet"/>
            </w:pPr>
            <w:r>
              <w:t>reviewing Regulatory Impact Statements, Business Impact Assessments and Regulatory Change Management assessments;</w:t>
            </w:r>
          </w:p>
          <w:p w:rsidR="00BA59D7" w:rsidRDefault="00BA59D7" w:rsidP="00BA59D7">
            <w:pPr>
              <w:pStyle w:val="TableBullet"/>
            </w:pPr>
            <w:r>
              <w:t>undertaking inquiries into matters referred to it by the Government; and</w:t>
            </w:r>
          </w:p>
          <w:p w:rsidR="008A13B2" w:rsidRPr="00A43CC8" w:rsidRDefault="00BA59D7" w:rsidP="002F651E">
            <w:pPr>
              <w:pStyle w:val="TableBullet"/>
              <w:spacing w:after="160"/>
            </w:pPr>
            <w:r>
              <w:t>operating Victoria</w:t>
            </w:r>
            <w:r w:rsidR="00354A87">
              <w:t>’</w:t>
            </w:r>
            <w:r>
              <w:t>s competitive neutrality unit.</w:t>
            </w:r>
          </w:p>
        </w:tc>
      </w:tr>
    </w:tbl>
    <w:p w:rsidR="00483BA0" w:rsidRPr="005744F3" w:rsidRDefault="00483BA0" w:rsidP="008A13B2"/>
    <w:p w:rsidR="008A13B2" w:rsidRPr="00752BFE" w:rsidRDefault="008A13B2" w:rsidP="008A13B2">
      <w:pPr>
        <w:pStyle w:val="Heading3"/>
      </w:pPr>
      <w:r w:rsidRPr="00752BFE">
        <w:t>Economic Regulatory Services</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E1221D" w:rsidTr="008A13B2">
        <w:trPr>
          <w:cantSplit/>
          <w:tblHeader/>
        </w:trPr>
        <w:tc>
          <w:tcPr>
            <w:tcW w:w="4255" w:type="dxa"/>
            <w:shd w:val="clear" w:color="auto" w:fill="auto"/>
            <w:vAlign w:val="bottom"/>
          </w:tcPr>
          <w:p w:rsidR="005A7DA3" w:rsidRPr="00E1221D" w:rsidRDefault="005A7DA3" w:rsidP="008A13B2">
            <w:pPr>
              <w:pStyle w:val="TableTextHeadingLeft"/>
            </w:pPr>
            <w:r w:rsidRPr="00E1221D">
              <w:t>Major outputs/deliverables</w:t>
            </w:r>
            <w:r w:rsidRPr="00E1221D">
              <w:br/>
            </w:r>
            <w:r w:rsidRPr="00E1221D">
              <w:rPr>
                <w:iCs/>
              </w:rPr>
              <w:t>Performance measures</w:t>
            </w:r>
          </w:p>
        </w:tc>
        <w:tc>
          <w:tcPr>
            <w:tcW w:w="1170" w:type="dxa"/>
            <w:shd w:val="clear" w:color="auto" w:fill="auto"/>
            <w:vAlign w:val="bottom"/>
          </w:tcPr>
          <w:p w:rsidR="005A7DA3" w:rsidRPr="00E1221D" w:rsidRDefault="005A7DA3" w:rsidP="008A13B2">
            <w:pPr>
              <w:pStyle w:val="TableTextHeadingCentre"/>
            </w:pPr>
            <w:r w:rsidRPr="00E1221D">
              <w:t xml:space="preserve">Unit of </w:t>
            </w:r>
            <w:r w:rsidRPr="00E1221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B03C6C">
              <w:t>2013</w:t>
            </w:r>
            <w:r w:rsidR="002F651E">
              <w:noBreakHyphen/>
            </w:r>
            <w:r w:rsidRPr="00B03C6C">
              <w:t>14 outcome</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Quantity</w:t>
            </w:r>
          </w:p>
        </w:tc>
        <w:tc>
          <w:tcPr>
            <w:tcW w:w="1170" w:type="dxa"/>
            <w:shd w:val="clear" w:color="auto" w:fill="E0E0E0"/>
          </w:tcPr>
          <w:p w:rsidR="00B03C6C" w:rsidRPr="005744F3" w:rsidRDefault="00B03C6C" w:rsidP="00B74796">
            <w:pPr>
              <w:pStyle w:val="TableTextCentred"/>
            </w:pPr>
          </w:p>
        </w:tc>
        <w:tc>
          <w:tcPr>
            <w:tcW w:w="1215" w:type="dxa"/>
            <w:shd w:val="clear" w:color="auto" w:fill="auto"/>
          </w:tcPr>
          <w:p w:rsidR="00B03C6C" w:rsidRPr="005744F3" w:rsidRDefault="00B03C6C" w:rsidP="008A13B2">
            <w:pPr>
              <w:pStyle w:val="TableTextRight"/>
              <w:rPr>
                <w:b/>
              </w:rPr>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New or revised regulatory instruments issued</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Pr="00200596" w:rsidRDefault="00B03C6C" w:rsidP="00B74796">
            <w:pPr>
              <w:pStyle w:val="TableTextRight"/>
            </w:pPr>
            <w:r w:rsidRPr="00200596">
              <w:t>8</w:t>
            </w:r>
          </w:p>
        </w:tc>
        <w:tc>
          <w:tcPr>
            <w:tcW w:w="1215" w:type="dxa"/>
            <w:shd w:val="clear" w:color="auto" w:fill="E0E0E0"/>
          </w:tcPr>
          <w:p w:rsidR="00B03C6C" w:rsidRPr="00333C29" w:rsidRDefault="00B03C6C" w:rsidP="005A3D51">
            <w:pPr>
              <w:pStyle w:val="TableTextRight"/>
              <w:rPr>
                <w:highlight w:val="yellow"/>
              </w:rPr>
            </w:pPr>
            <w:r w:rsidRPr="00333C29">
              <w:t>8</w:t>
            </w: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Performance reports for regulated businesses or industries</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Pr="00200596" w:rsidRDefault="00B03C6C" w:rsidP="00B74796">
            <w:pPr>
              <w:pStyle w:val="TableTextRight"/>
            </w:pPr>
            <w:r w:rsidRPr="00200596">
              <w:t>4</w:t>
            </w:r>
          </w:p>
        </w:tc>
        <w:tc>
          <w:tcPr>
            <w:tcW w:w="1215" w:type="dxa"/>
            <w:shd w:val="clear" w:color="auto" w:fill="E0E0E0"/>
          </w:tcPr>
          <w:p w:rsidR="00B03C6C" w:rsidRPr="00333C29" w:rsidRDefault="00B03C6C" w:rsidP="005A3D51">
            <w:pPr>
              <w:pStyle w:val="TableTextRight"/>
            </w:pPr>
            <w:r w:rsidRPr="00333C29">
              <w:t>4</w:t>
            </w: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Performance reviews and compliance audits of regulated businesses</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Pr="00200596" w:rsidRDefault="00B03C6C" w:rsidP="00B74796">
            <w:pPr>
              <w:pStyle w:val="TableTextRight"/>
            </w:pPr>
            <w:r w:rsidRPr="00200596">
              <w:t>105</w:t>
            </w:r>
          </w:p>
        </w:tc>
        <w:tc>
          <w:tcPr>
            <w:tcW w:w="1215" w:type="dxa"/>
            <w:shd w:val="clear" w:color="auto" w:fill="E0E0E0"/>
          </w:tcPr>
          <w:p w:rsidR="00B03C6C" w:rsidRPr="00333C29" w:rsidRDefault="00B03C6C" w:rsidP="005A3D51">
            <w:pPr>
              <w:pStyle w:val="TableTextRight"/>
              <w:rPr>
                <w:highlight w:val="yellow"/>
              </w:rPr>
            </w:pPr>
            <w:r w:rsidRPr="00333C29">
              <w:t>106</w:t>
            </w: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Price approvals of regulated businesses</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Pr="00200596" w:rsidRDefault="00B03C6C" w:rsidP="00B74796">
            <w:pPr>
              <w:pStyle w:val="TableTextRight"/>
            </w:pPr>
            <w:r w:rsidRPr="00200596">
              <w:t>19</w:t>
            </w:r>
          </w:p>
        </w:tc>
        <w:tc>
          <w:tcPr>
            <w:tcW w:w="1215" w:type="dxa"/>
            <w:shd w:val="clear" w:color="auto" w:fill="E0E0E0"/>
          </w:tcPr>
          <w:p w:rsidR="00B03C6C" w:rsidRPr="00333C29" w:rsidRDefault="00B03C6C" w:rsidP="005A3D51">
            <w:pPr>
              <w:pStyle w:val="TableTextRight"/>
            </w:pPr>
            <w:r w:rsidRPr="00333C29">
              <w:t>19</w:t>
            </w: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Registration and accreditation decisions/approvals in relation to the Victorian Energy Efficiency Target Scheme</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Pr="00200596" w:rsidRDefault="00B03C6C" w:rsidP="00B74796">
            <w:pPr>
              <w:pStyle w:val="TableTextRight"/>
            </w:pPr>
            <w:r w:rsidRPr="00200596">
              <w:t>1 000</w:t>
            </w:r>
          </w:p>
        </w:tc>
        <w:tc>
          <w:tcPr>
            <w:tcW w:w="1215" w:type="dxa"/>
            <w:shd w:val="clear" w:color="auto" w:fill="E0E0E0"/>
          </w:tcPr>
          <w:p w:rsidR="00B03C6C" w:rsidRPr="00333C29" w:rsidRDefault="00B03C6C" w:rsidP="005A3D51">
            <w:pPr>
              <w:pStyle w:val="TableTextRight"/>
            </w:pPr>
            <w:r w:rsidRPr="00333C29">
              <w:t>2</w:t>
            </w:r>
            <w:r>
              <w:t xml:space="preserve"> </w:t>
            </w:r>
            <w:r w:rsidRPr="00333C29">
              <w:t>355</w:t>
            </w: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58A7">
            <w:pPr>
              <w:pStyle w:val="TableTextNotes"/>
            </w:pPr>
            <w:r w:rsidRPr="00333C29">
              <w:rPr>
                <w:szCs w:val="16"/>
              </w:rPr>
              <w:t>The outcome is higher than the target due to an online processing method introduced that allowed a higher amount of approvals to be carried out.</w:t>
            </w:r>
          </w:p>
        </w:tc>
        <w:tc>
          <w:tcPr>
            <w:tcW w:w="1170" w:type="dxa"/>
            <w:shd w:val="clear" w:color="auto" w:fill="E0E0E0"/>
          </w:tcPr>
          <w:p w:rsidR="00B03C6C" w:rsidRPr="00200596" w:rsidRDefault="00B03C6C" w:rsidP="00B74796">
            <w:pPr>
              <w:pStyle w:val="TableTextCentred"/>
            </w:pPr>
          </w:p>
        </w:tc>
        <w:tc>
          <w:tcPr>
            <w:tcW w:w="1215" w:type="dxa"/>
            <w:shd w:val="clear" w:color="auto" w:fill="auto"/>
          </w:tcPr>
          <w:p w:rsidR="00B03C6C" w:rsidRPr="00200596" w:rsidRDefault="00B03C6C" w:rsidP="00B74796">
            <w:pPr>
              <w:pStyle w:val="TableTextRight"/>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00596" w:rsidRDefault="00B03C6C" w:rsidP="00B74796">
            <w:pPr>
              <w:pStyle w:val="TableText"/>
            </w:pPr>
            <w:r w:rsidRPr="00200596">
              <w:t>Reviews, investigations or advisory projects</w:t>
            </w:r>
          </w:p>
        </w:tc>
        <w:tc>
          <w:tcPr>
            <w:tcW w:w="1170" w:type="dxa"/>
            <w:shd w:val="clear" w:color="auto" w:fill="E0E0E0"/>
          </w:tcPr>
          <w:p w:rsidR="00B03C6C" w:rsidRPr="00200596" w:rsidRDefault="00B03C6C" w:rsidP="00B74796">
            <w:pPr>
              <w:pStyle w:val="TableTextCentred"/>
            </w:pPr>
            <w:r w:rsidRPr="00200596">
              <w:t>number</w:t>
            </w:r>
          </w:p>
        </w:tc>
        <w:tc>
          <w:tcPr>
            <w:tcW w:w="1215" w:type="dxa"/>
            <w:shd w:val="clear" w:color="auto" w:fill="auto"/>
          </w:tcPr>
          <w:p w:rsidR="00B03C6C" w:rsidRDefault="00B03C6C" w:rsidP="00B74796">
            <w:pPr>
              <w:pStyle w:val="TableTextRight"/>
            </w:pPr>
            <w:r w:rsidRPr="00200596">
              <w:t>5</w:t>
            </w:r>
          </w:p>
        </w:tc>
        <w:tc>
          <w:tcPr>
            <w:tcW w:w="1215" w:type="dxa"/>
            <w:shd w:val="clear" w:color="auto" w:fill="E0E0E0"/>
          </w:tcPr>
          <w:p w:rsidR="00B03C6C" w:rsidRPr="00333C29" w:rsidRDefault="00B03C6C" w:rsidP="005A3D51">
            <w:pPr>
              <w:pStyle w:val="TableTextRight"/>
            </w:pPr>
            <w:r w:rsidRPr="00333C29">
              <w:t>4</w:t>
            </w:r>
          </w:p>
        </w:tc>
      </w:tr>
      <w:tr w:rsidR="00B03C6C" w:rsidRPr="00E1221D" w:rsidTr="005A3D51">
        <w:tblPrEx>
          <w:shd w:val="clear" w:color="auto" w:fill="auto"/>
        </w:tblPrEx>
        <w:trPr>
          <w:cantSplit/>
        </w:trPr>
        <w:tc>
          <w:tcPr>
            <w:tcW w:w="4255" w:type="dxa"/>
            <w:shd w:val="clear" w:color="auto" w:fill="auto"/>
          </w:tcPr>
          <w:p w:rsidR="00B03C6C" w:rsidRPr="00200596" w:rsidRDefault="00B03C6C" w:rsidP="00B758A7">
            <w:pPr>
              <w:pStyle w:val="TableTextNotes"/>
            </w:pPr>
            <w:r w:rsidRPr="00333C29">
              <w:rPr>
                <w:szCs w:val="16"/>
              </w:rPr>
              <w:t>The outcome is lower than the target due to the Taxi Fare</w:t>
            </w:r>
            <w:r>
              <w:rPr>
                <w:szCs w:val="16"/>
              </w:rPr>
              <w:t xml:space="preserve"> Determination being delayed to </w:t>
            </w:r>
            <w:r w:rsidRPr="00333C29">
              <w:rPr>
                <w:szCs w:val="16"/>
              </w:rPr>
              <w:t>2014</w:t>
            </w:r>
            <w:r w:rsidR="002F651E">
              <w:rPr>
                <w:szCs w:val="16"/>
              </w:rPr>
              <w:noBreakHyphen/>
            </w:r>
            <w:r w:rsidRPr="00333C29">
              <w:rPr>
                <w:szCs w:val="16"/>
              </w:rPr>
              <w:t>15.</w:t>
            </w:r>
          </w:p>
        </w:tc>
        <w:tc>
          <w:tcPr>
            <w:tcW w:w="1170" w:type="dxa"/>
            <w:shd w:val="clear" w:color="auto" w:fill="E0E0E0"/>
          </w:tcPr>
          <w:p w:rsidR="00B03C6C" w:rsidRPr="00200596" w:rsidRDefault="00B03C6C" w:rsidP="005A3D51">
            <w:pPr>
              <w:pStyle w:val="TableTextCentred"/>
            </w:pPr>
          </w:p>
        </w:tc>
        <w:tc>
          <w:tcPr>
            <w:tcW w:w="1215" w:type="dxa"/>
            <w:shd w:val="clear" w:color="auto" w:fill="auto"/>
          </w:tcPr>
          <w:p w:rsidR="00B03C6C" w:rsidRPr="00200596" w:rsidRDefault="00B03C6C" w:rsidP="005A3D51">
            <w:pPr>
              <w:pStyle w:val="TableTextRight"/>
            </w:pPr>
          </w:p>
        </w:tc>
        <w:tc>
          <w:tcPr>
            <w:tcW w:w="1215" w:type="dxa"/>
            <w:shd w:val="clear" w:color="auto" w:fill="E0E0E0"/>
          </w:tcPr>
          <w:p w:rsidR="00B03C6C" w:rsidRPr="00333C29" w:rsidRDefault="00B03C6C" w:rsidP="005A3D51">
            <w:pPr>
              <w:pStyle w:val="TableTextRight"/>
            </w:pP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Quality</w:t>
            </w:r>
          </w:p>
        </w:tc>
        <w:tc>
          <w:tcPr>
            <w:tcW w:w="1170" w:type="dxa"/>
            <w:shd w:val="clear" w:color="auto" w:fill="E0E0E0"/>
          </w:tcPr>
          <w:p w:rsidR="00B03C6C" w:rsidRPr="005744F3" w:rsidRDefault="00B03C6C" w:rsidP="008A13B2">
            <w:pPr>
              <w:pStyle w:val="TableTextCentred"/>
              <w:rPr>
                <w:b/>
              </w:rPr>
            </w:pPr>
          </w:p>
        </w:tc>
        <w:tc>
          <w:tcPr>
            <w:tcW w:w="1215" w:type="dxa"/>
            <w:shd w:val="clear" w:color="auto" w:fill="auto"/>
          </w:tcPr>
          <w:p w:rsidR="00B03C6C" w:rsidRPr="005744F3" w:rsidRDefault="00B03C6C" w:rsidP="00B74796">
            <w:pPr>
              <w:pStyle w:val="TableTextRight"/>
              <w:rPr>
                <w:b/>
              </w:rPr>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B74796">
            <w:pPr>
              <w:pStyle w:val="TableText"/>
            </w:pPr>
            <w:r w:rsidRPr="005744F3">
              <w:t>Decisions upheld where subject to review, appeal or disallowance</w:t>
            </w:r>
          </w:p>
        </w:tc>
        <w:tc>
          <w:tcPr>
            <w:tcW w:w="1170" w:type="dxa"/>
            <w:shd w:val="clear" w:color="auto" w:fill="E0E0E0"/>
          </w:tcPr>
          <w:p w:rsidR="00B03C6C" w:rsidRPr="00B74796" w:rsidRDefault="00B03C6C" w:rsidP="00B74796">
            <w:pPr>
              <w:pStyle w:val="TableTextCentred"/>
            </w:pPr>
            <w:r w:rsidRPr="005744F3">
              <w:t>per cent</w:t>
            </w:r>
          </w:p>
        </w:tc>
        <w:tc>
          <w:tcPr>
            <w:tcW w:w="1215" w:type="dxa"/>
            <w:shd w:val="clear" w:color="auto" w:fill="auto"/>
          </w:tcPr>
          <w:p w:rsidR="00B03C6C" w:rsidRPr="005744F3" w:rsidRDefault="00B03C6C" w:rsidP="008A13B2">
            <w:pPr>
              <w:pStyle w:val="TableTextRight"/>
            </w:pPr>
            <w:r w:rsidRPr="005744F3">
              <w:t>100</w:t>
            </w:r>
          </w:p>
        </w:tc>
        <w:tc>
          <w:tcPr>
            <w:tcW w:w="1215" w:type="dxa"/>
            <w:shd w:val="clear" w:color="auto" w:fill="E0E0E0"/>
          </w:tcPr>
          <w:p w:rsidR="00B03C6C" w:rsidRPr="00333C29" w:rsidRDefault="00B03C6C" w:rsidP="005A3D51">
            <w:pPr>
              <w:pStyle w:val="TableTextRight"/>
            </w:pPr>
            <w:r w:rsidRPr="00333C29">
              <w:t>100</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Timeliness</w:t>
            </w:r>
          </w:p>
        </w:tc>
        <w:tc>
          <w:tcPr>
            <w:tcW w:w="1170" w:type="dxa"/>
            <w:shd w:val="clear" w:color="auto" w:fill="E0E0E0"/>
          </w:tcPr>
          <w:p w:rsidR="00B03C6C" w:rsidRPr="005744F3" w:rsidRDefault="00B03C6C" w:rsidP="008A13B2">
            <w:pPr>
              <w:pStyle w:val="TableTextCentred"/>
              <w:rPr>
                <w:b/>
              </w:rPr>
            </w:pPr>
          </w:p>
        </w:tc>
        <w:tc>
          <w:tcPr>
            <w:tcW w:w="1215" w:type="dxa"/>
            <w:shd w:val="clear" w:color="auto" w:fill="auto"/>
          </w:tcPr>
          <w:p w:rsidR="00B03C6C" w:rsidRPr="005744F3" w:rsidRDefault="00B03C6C" w:rsidP="008A13B2">
            <w:pPr>
              <w:pStyle w:val="TableTextRight"/>
              <w:rPr>
                <w:b/>
              </w:rPr>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8A13B2">
            <w:pPr>
              <w:pStyle w:val="TableText"/>
            </w:pPr>
            <w:r w:rsidRPr="005744F3">
              <w:t>Deadlines met for major milestones</w:t>
            </w:r>
          </w:p>
        </w:tc>
        <w:tc>
          <w:tcPr>
            <w:tcW w:w="1170" w:type="dxa"/>
            <w:shd w:val="clear" w:color="auto" w:fill="E0E0E0"/>
          </w:tcPr>
          <w:p w:rsidR="00B03C6C" w:rsidRPr="005744F3" w:rsidRDefault="00B03C6C" w:rsidP="008A13B2">
            <w:pPr>
              <w:pStyle w:val="TableTextCentred"/>
            </w:pPr>
            <w:r w:rsidRPr="005744F3">
              <w:t>per cent</w:t>
            </w:r>
          </w:p>
        </w:tc>
        <w:tc>
          <w:tcPr>
            <w:tcW w:w="1215" w:type="dxa"/>
            <w:shd w:val="clear" w:color="auto" w:fill="auto"/>
          </w:tcPr>
          <w:p w:rsidR="00B03C6C" w:rsidRPr="005744F3" w:rsidRDefault="00B03C6C" w:rsidP="008A13B2">
            <w:pPr>
              <w:pStyle w:val="TableTextRight"/>
            </w:pPr>
            <w:r w:rsidRPr="005744F3">
              <w:t>100</w:t>
            </w:r>
          </w:p>
        </w:tc>
        <w:tc>
          <w:tcPr>
            <w:tcW w:w="1215" w:type="dxa"/>
            <w:shd w:val="clear" w:color="auto" w:fill="E0E0E0"/>
          </w:tcPr>
          <w:p w:rsidR="00B03C6C" w:rsidRPr="00333C29" w:rsidRDefault="00B03C6C" w:rsidP="005A3D51">
            <w:pPr>
              <w:pStyle w:val="TableTextRight"/>
            </w:pPr>
            <w:r w:rsidRPr="00333C29">
              <w:t>100</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Cost</w:t>
            </w:r>
          </w:p>
        </w:tc>
        <w:tc>
          <w:tcPr>
            <w:tcW w:w="1170" w:type="dxa"/>
            <w:shd w:val="clear" w:color="auto" w:fill="E0E0E0"/>
          </w:tcPr>
          <w:p w:rsidR="00B03C6C" w:rsidRPr="005744F3" w:rsidRDefault="00B03C6C" w:rsidP="008A13B2">
            <w:pPr>
              <w:pStyle w:val="TableTextCentred"/>
              <w:rPr>
                <w:b/>
              </w:rPr>
            </w:pPr>
          </w:p>
        </w:tc>
        <w:tc>
          <w:tcPr>
            <w:tcW w:w="1215" w:type="dxa"/>
            <w:shd w:val="clear" w:color="auto" w:fill="auto"/>
          </w:tcPr>
          <w:p w:rsidR="00B03C6C" w:rsidRPr="005744F3" w:rsidRDefault="00B03C6C" w:rsidP="008A13B2">
            <w:pPr>
              <w:pStyle w:val="TableTextRight"/>
              <w:rPr>
                <w:b/>
              </w:rPr>
            </w:pP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9700A" w:rsidRDefault="00B03C6C" w:rsidP="008A13B2">
            <w:pPr>
              <w:pStyle w:val="TableText"/>
            </w:pPr>
            <w:r w:rsidRPr="0029700A">
              <w:t>Total output cost</w:t>
            </w:r>
          </w:p>
        </w:tc>
        <w:tc>
          <w:tcPr>
            <w:tcW w:w="1170" w:type="dxa"/>
            <w:shd w:val="clear" w:color="auto" w:fill="E0E0E0"/>
          </w:tcPr>
          <w:p w:rsidR="00B03C6C" w:rsidRPr="0029700A" w:rsidRDefault="00B03C6C" w:rsidP="008A13B2">
            <w:pPr>
              <w:pStyle w:val="TableTextCentred"/>
            </w:pPr>
            <w:r w:rsidRPr="0029700A">
              <w:t>$</w:t>
            </w:r>
            <w:r w:rsidR="002F651E">
              <w:t> million</w:t>
            </w:r>
          </w:p>
        </w:tc>
        <w:tc>
          <w:tcPr>
            <w:tcW w:w="1215" w:type="dxa"/>
            <w:shd w:val="clear" w:color="auto" w:fill="auto"/>
          </w:tcPr>
          <w:p w:rsidR="00B03C6C" w:rsidRPr="00B74796" w:rsidRDefault="00B03C6C" w:rsidP="00B74796">
            <w:pPr>
              <w:pStyle w:val="TableTextRight"/>
            </w:pPr>
            <w:r>
              <w:t>17.5</w:t>
            </w:r>
          </w:p>
        </w:tc>
        <w:tc>
          <w:tcPr>
            <w:tcW w:w="1215" w:type="dxa"/>
            <w:shd w:val="clear" w:color="auto" w:fill="E0E0E0"/>
          </w:tcPr>
          <w:p w:rsidR="00B03C6C" w:rsidRPr="00333C29" w:rsidRDefault="00B03C6C" w:rsidP="005A3D51">
            <w:pPr>
              <w:pStyle w:val="TableTextRight"/>
            </w:pPr>
            <w:r w:rsidRPr="00333C29">
              <w:t>15.9</w:t>
            </w:r>
          </w:p>
        </w:tc>
      </w:tr>
      <w:tr w:rsidR="00B03C6C" w:rsidRPr="00E1221D" w:rsidTr="00B03C6C">
        <w:tblPrEx>
          <w:shd w:val="clear" w:color="auto" w:fill="auto"/>
        </w:tblPrEx>
        <w:trPr>
          <w:cantSplit/>
        </w:trPr>
        <w:tc>
          <w:tcPr>
            <w:tcW w:w="4255" w:type="dxa"/>
            <w:shd w:val="clear" w:color="auto" w:fill="auto"/>
          </w:tcPr>
          <w:p w:rsidR="00B03C6C" w:rsidRPr="00200596" w:rsidRDefault="00B03C6C" w:rsidP="00B03C6C">
            <w:pPr>
              <w:pStyle w:val="TableTextNotes"/>
            </w:pPr>
            <w:r w:rsidRPr="00333C29">
              <w:rPr>
                <w:szCs w:val="16"/>
              </w:rPr>
              <w:t>The 2013</w:t>
            </w:r>
            <w:r w:rsidR="002F651E">
              <w:rPr>
                <w:szCs w:val="16"/>
              </w:rPr>
              <w:noBreakHyphen/>
            </w:r>
            <w:r w:rsidRPr="00333C29">
              <w:rPr>
                <w:szCs w:val="16"/>
              </w:rPr>
              <w:t>14 underspend is partly due to lower expenditure on the Victorian Energy Efficiency Target expansion scheme and the Taxi Price Review project.</w:t>
            </w:r>
          </w:p>
        </w:tc>
        <w:tc>
          <w:tcPr>
            <w:tcW w:w="1170" w:type="dxa"/>
            <w:shd w:val="clear" w:color="auto" w:fill="E0E0E0"/>
          </w:tcPr>
          <w:p w:rsidR="00B03C6C" w:rsidRPr="00200596" w:rsidRDefault="00B03C6C" w:rsidP="005A3D51">
            <w:pPr>
              <w:pStyle w:val="TableTextCentred"/>
            </w:pPr>
          </w:p>
        </w:tc>
        <w:tc>
          <w:tcPr>
            <w:tcW w:w="1215" w:type="dxa"/>
            <w:shd w:val="clear" w:color="auto" w:fill="auto"/>
          </w:tcPr>
          <w:p w:rsidR="00B03C6C" w:rsidRPr="00200596" w:rsidRDefault="00B03C6C" w:rsidP="005A3D51">
            <w:pPr>
              <w:pStyle w:val="TableTextRight"/>
            </w:pPr>
          </w:p>
        </w:tc>
        <w:tc>
          <w:tcPr>
            <w:tcW w:w="1215" w:type="dxa"/>
            <w:shd w:val="clear" w:color="auto" w:fill="E0E0E0"/>
          </w:tcPr>
          <w:p w:rsidR="00B03C6C" w:rsidRPr="00333C29" w:rsidRDefault="00B03C6C" w:rsidP="005A3D51">
            <w:pPr>
              <w:pStyle w:val="TableTextRight"/>
            </w:pPr>
          </w:p>
        </w:tc>
      </w:tr>
    </w:tbl>
    <w:p w:rsidR="00920625" w:rsidRDefault="00920625" w:rsidP="008A13B2"/>
    <w:p w:rsidR="008A13B2" w:rsidRPr="00752BFE" w:rsidRDefault="00483BA0" w:rsidP="008A13B2">
      <w:pPr>
        <w:pStyle w:val="Heading3"/>
      </w:pPr>
      <w:r>
        <w:br w:type="page"/>
      </w:r>
      <w:r w:rsidR="008A13B2" w:rsidRPr="00752BFE">
        <w:lastRenderedPageBreak/>
        <w:t>Business Environment Policy Advice</w:t>
      </w:r>
    </w:p>
    <w:tbl>
      <w:tblPr>
        <w:tblW w:w="0" w:type="auto"/>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E1221D" w:rsidTr="008A13B2">
        <w:trPr>
          <w:cantSplit/>
          <w:tblHeader/>
        </w:trPr>
        <w:tc>
          <w:tcPr>
            <w:tcW w:w="4255" w:type="dxa"/>
            <w:shd w:val="clear" w:color="auto" w:fill="auto"/>
            <w:vAlign w:val="bottom"/>
          </w:tcPr>
          <w:p w:rsidR="005A7DA3" w:rsidRPr="00E1221D" w:rsidRDefault="005A7DA3" w:rsidP="001314F0">
            <w:pPr>
              <w:pStyle w:val="TableTextHeadingLeft"/>
            </w:pPr>
            <w:r w:rsidRPr="00E1221D">
              <w:t>Major outputs/deliverables</w:t>
            </w:r>
            <w:r w:rsidRPr="00E1221D">
              <w:br/>
            </w:r>
            <w:r w:rsidRPr="00E1221D">
              <w:rPr>
                <w:iCs/>
              </w:rPr>
              <w:t>Performance measures</w:t>
            </w:r>
          </w:p>
        </w:tc>
        <w:tc>
          <w:tcPr>
            <w:tcW w:w="1170" w:type="dxa"/>
            <w:shd w:val="clear" w:color="auto" w:fill="auto"/>
            <w:vAlign w:val="bottom"/>
          </w:tcPr>
          <w:p w:rsidR="005A7DA3" w:rsidRPr="00E1221D" w:rsidRDefault="005A7DA3" w:rsidP="001314F0">
            <w:pPr>
              <w:pStyle w:val="TableTextHeadingCentre"/>
            </w:pPr>
            <w:r w:rsidRPr="00E1221D">
              <w:t xml:space="preserve">Unit of </w:t>
            </w:r>
            <w:r w:rsidRPr="00E1221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B03C6C">
              <w:t>2013</w:t>
            </w:r>
            <w:r w:rsidR="002F651E">
              <w:noBreakHyphen/>
            </w:r>
            <w:r w:rsidRPr="00B03C6C">
              <w:t>14 outcome</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Quantity</w:t>
            </w:r>
          </w:p>
        </w:tc>
        <w:tc>
          <w:tcPr>
            <w:tcW w:w="1170" w:type="dxa"/>
            <w:shd w:val="clear" w:color="auto" w:fill="E0E0E0"/>
          </w:tcPr>
          <w:p w:rsidR="00B03C6C" w:rsidRPr="005744F3" w:rsidRDefault="00B03C6C" w:rsidP="00B74796">
            <w:pPr>
              <w:pStyle w:val="TableTextCentred"/>
            </w:pPr>
            <w:r w:rsidRPr="005744F3">
              <w:t> </w:t>
            </w: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3A1319" w:rsidRDefault="00B03C6C" w:rsidP="00B74796">
            <w:pPr>
              <w:pStyle w:val="TableText"/>
            </w:pPr>
            <w:r w:rsidRPr="003A1319">
              <w:t>Number of final inquiry reports submitted to Government</w:t>
            </w:r>
          </w:p>
        </w:tc>
        <w:tc>
          <w:tcPr>
            <w:tcW w:w="1170" w:type="dxa"/>
            <w:shd w:val="clear" w:color="auto" w:fill="E0E0E0"/>
          </w:tcPr>
          <w:p w:rsidR="00B03C6C" w:rsidRPr="003A1319" w:rsidRDefault="00B03C6C" w:rsidP="00B74796">
            <w:pPr>
              <w:pStyle w:val="TableTextCentred"/>
            </w:pPr>
            <w:r w:rsidRPr="003A1319">
              <w:t>number</w:t>
            </w:r>
          </w:p>
        </w:tc>
        <w:tc>
          <w:tcPr>
            <w:tcW w:w="1215" w:type="dxa"/>
            <w:shd w:val="clear" w:color="auto" w:fill="auto"/>
          </w:tcPr>
          <w:p w:rsidR="00B03C6C" w:rsidRPr="003A1319" w:rsidRDefault="00B03C6C" w:rsidP="00B74796">
            <w:pPr>
              <w:pStyle w:val="TableTextRight"/>
            </w:pPr>
            <w:r w:rsidRPr="003A1319">
              <w:t xml:space="preserve">2 </w:t>
            </w:r>
          </w:p>
        </w:tc>
        <w:tc>
          <w:tcPr>
            <w:tcW w:w="1215" w:type="dxa"/>
            <w:shd w:val="clear" w:color="auto" w:fill="E0E0E0"/>
          </w:tcPr>
          <w:p w:rsidR="00B03C6C" w:rsidRPr="00333C29" w:rsidRDefault="00B03C6C" w:rsidP="005A3D51">
            <w:pPr>
              <w:pStyle w:val="TableTextRight"/>
            </w:pPr>
            <w:r w:rsidRPr="00333C29">
              <w:t>2</w:t>
            </w:r>
          </w:p>
        </w:tc>
      </w:tr>
      <w:tr w:rsidR="00B03C6C" w:rsidRPr="00E1221D" w:rsidTr="008A13B2">
        <w:tblPrEx>
          <w:shd w:val="clear" w:color="auto" w:fill="auto"/>
        </w:tblPrEx>
        <w:trPr>
          <w:cantSplit/>
        </w:trPr>
        <w:tc>
          <w:tcPr>
            <w:tcW w:w="4255" w:type="dxa"/>
            <w:shd w:val="clear" w:color="auto" w:fill="auto"/>
          </w:tcPr>
          <w:p w:rsidR="00B03C6C" w:rsidRPr="003A1319" w:rsidRDefault="00B03C6C" w:rsidP="00B74796">
            <w:pPr>
              <w:pStyle w:val="TableText"/>
            </w:pPr>
            <w:r w:rsidRPr="003A1319">
              <w:t>Advice on adequacy of final Regulatory Impact Statements, Business Impact Assessments and Regulatory Change Measurements prepared by departments</w:t>
            </w:r>
          </w:p>
        </w:tc>
        <w:tc>
          <w:tcPr>
            <w:tcW w:w="1170" w:type="dxa"/>
            <w:shd w:val="clear" w:color="auto" w:fill="E0E0E0"/>
          </w:tcPr>
          <w:p w:rsidR="00B03C6C" w:rsidRPr="003A1319" w:rsidRDefault="00B03C6C" w:rsidP="00B74796">
            <w:pPr>
              <w:pStyle w:val="TableTextCentred"/>
            </w:pPr>
            <w:r w:rsidRPr="003A1319">
              <w:t>number</w:t>
            </w:r>
          </w:p>
        </w:tc>
        <w:tc>
          <w:tcPr>
            <w:tcW w:w="1215" w:type="dxa"/>
            <w:shd w:val="clear" w:color="auto" w:fill="auto"/>
          </w:tcPr>
          <w:p w:rsidR="00B03C6C" w:rsidRDefault="00B03C6C" w:rsidP="00B74796">
            <w:pPr>
              <w:pStyle w:val="TableTextRight"/>
            </w:pPr>
            <w:r w:rsidRPr="003A1319">
              <w:t>35</w:t>
            </w:r>
          </w:p>
        </w:tc>
        <w:tc>
          <w:tcPr>
            <w:tcW w:w="1215" w:type="dxa"/>
            <w:shd w:val="clear" w:color="auto" w:fill="E0E0E0"/>
          </w:tcPr>
          <w:p w:rsidR="00B03C6C" w:rsidRPr="00333C29" w:rsidRDefault="00B03C6C" w:rsidP="005A3D51">
            <w:pPr>
              <w:pStyle w:val="TableTextRight"/>
            </w:pPr>
            <w:r w:rsidRPr="00333C29">
              <w:t>28</w:t>
            </w:r>
          </w:p>
        </w:tc>
      </w:tr>
      <w:tr w:rsidR="00B03C6C" w:rsidRPr="00E1221D" w:rsidTr="008A13B2">
        <w:tblPrEx>
          <w:shd w:val="clear" w:color="auto" w:fill="auto"/>
        </w:tblPrEx>
        <w:trPr>
          <w:cantSplit/>
        </w:trPr>
        <w:tc>
          <w:tcPr>
            <w:tcW w:w="4255" w:type="dxa"/>
            <w:shd w:val="clear" w:color="auto" w:fill="auto"/>
          </w:tcPr>
          <w:p w:rsidR="00B03C6C" w:rsidRPr="003A1319" w:rsidRDefault="00B03C6C" w:rsidP="00B758A7">
            <w:pPr>
              <w:pStyle w:val="TableTextNotes"/>
            </w:pPr>
            <w:r w:rsidRPr="00333C29">
              <w:rPr>
                <w:szCs w:val="16"/>
              </w:rPr>
              <w:t>The outcome is lower than the target due to the lower than expected number of Regulatory Impact Statemen</w:t>
            </w:r>
            <w:r w:rsidR="00C108DA">
              <w:rPr>
                <w:szCs w:val="16"/>
              </w:rPr>
              <w:t>ts, Business Impact Assessments</w:t>
            </w:r>
            <w:r w:rsidRPr="00333C29">
              <w:rPr>
                <w:szCs w:val="16"/>
              </w:rPr>
              <w:t xml:space="preserve"> or Regulatory Change Management assessments received.</w:t>
            </w:r>
          </w:p>
        </w:tc>
        <w:tc>
          <w:tcPr>
            <w:tcW w:w="1170" w:type="dxa"/>
            <w:shd w:val="clear" w:color="auto" w:fill="E0E0E0"/>
          </w:tcPr>
          <w:p w:rsidR="00B03C6C" w:rsidRPr="003A1319" w:rsidRDefault="00B03C6C" w:rsidP="00B74796">
            <w:pPr>
              <w:pStyle w:val="TableTextCentred"/>
            </w:pPr>
          </w:p>
        </w:tc>
        <w:tc>
          <w:tcPr>
            <w:tcW w:w="1215" w:type="dxa"/>
            <w:shd w:val="clear" w:color="auto" w:fill="auto"/>
          </w:tcPr>
          <w:p w:rsidR="00B03C6C" w:rsidRPr="003A1319" w:rsidRDefault="00B03C6C" w:rsidP="00B74796">
            <w:pPr>
              <w:pStyle w:val="TableTextRight"/>
            </w:pPr>
          </w:p>
        </w:tc>
        <w:tc>
          <w:tcPr>
            <w:tcW w:w="1215" w:type="dxa"/>
            <w:shd w:val="clear" w:color="auto" w:fill="E0E0E0"/>
          </w:tcPr>
          <w:p w:rsidR="00B03C6C" w:rsidRPr="00333C29" w:rsidRDefault="00B03C6C" w:rsidP="005A3D51">
            <w:pPr>
              <w:pStyle w:val="TableTextRight"/>
            </w:pP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Quality</w:t>
            </w:r>
          </w:p>
        </w:tc>
        <w:tc>
          <w:tcPr>
            <w:tcW w:w="1170" w:type="dxa"/>
            <w:shd w:val="clear" w:color="auto" w:fill="E0E0E0"/>
          </w:tcPr>
          <w:p w:rsidR="00B03C6C" w:rsidRPr="005744F3" w:rsidRDefault="00B03C6C" w:rsidP="00B74796">
            <w:pPr>
              <w:pStyle w:val="TableTextCentred"/>
            </w:pPr>
            <w:r w:rsidRPr="005744F3">
              <w:t> </w:t>
            </w: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8A13B2">
            <w:pPr>
              <w:pStyle w:val="TableText"/>
            </w:pPr>
            <w:r w:rsidRPr="005744F3">
              <w:t>Service provision rat</w:t>
            </w:r>
            <w:r>
              <w:t>ing (Commissioner assessment of </w:t>
            </w:r>
            <w:r w:rsidRPr="005744F3">
              <w:t>Secretariat performance)</w:t>
            </w:r>
          </w:p>
        </w:tc>
        <w:tc>
          <w:tcPr>
            <w:tcW w:w="1170" w:type="dxa"/>
            <w:shd w:val="clear" w:color="auto" w:fill="E0E0E0"/>
          </w:tcPr>
          <w:p w:rsidR="00B03C6C" w:rsidRPr="005744F3" w:rsidRDefault="00B03C6C" w:rsidP="00B74796">
            <w:pPr>
              <w:pStyle w:val="TableTextCentred"/>
            </w:pPr>
            <w:r w:rsidRPr="005744F3">
              <w:t>per cent</w:t>
            </w:r>
          </w:p>
        </w:tc>
        <w:tc>
          <w:tcPr>
            <w:tcW w:w="1215" w:type="dxa"/>
            <w:shd w:val="clear" w:color="auto" w:fill="auto"/>
          </w:tcPr>
          <w:p w:rsidR="00B03C6C" w:rsidRPr="005744F3" w:rsidRDefault="00B03C6C" w:rsidP="00B74796">
            <w:pPr>
              <w:pStyle w:val="TableTextRight"/>
            </w:pPr>
            <w:r w:rsidRPr="005744F3">
              <w:t>80</w:t>
            </w:r>
          </w:p>
        </w:tc>
        <w:tc>
          <w:tcPr>
            <w:tcW w:w="1215" w:type="dxa"/>
            <w:shd w:val="clear" w:color="auto" w:fill="E0E0E0"/>
          </w:tcPr>
          <w:p w:rsidR="00B03C6C" w:rsidRPr="00333C29" w:rsidRDefault="000C4694" w:rsidP="005A3D51">
            <w:pPr>
              <w:pStyle w:val="TableTextRight"/>
              <w:rPr>
                <w:highlight w:val="yellow"/>
              </w:rPr>
            </w:pPr>
            <w:r>
              <w:t>82.5</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Timeliness</w:t>
            </w:r>
          </w:p>
        </w:tc>
        <w:tc>
          <w:tcPr>
            <w:tcW w:w="1170" w:type="dxa"/>
            <w:shd w:val="clear" w:color="auto" w:fill="E0E0E0"/>
          </w:tcPr>
          <w:p w:rsidR="00B03C6C" w:rsidRPr="005744F3" w:rsidRDefault="00B03C6C" w:rsidP="00B74796">
            <w:pPr>
              <w:pStyle w:val="TableTextCentred"/>
            </w:pPr>
            <w:r w:rsidRPr="005744F3">
              <w:t> </w:t>
            </w: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3B1A5D" w:rsidRDefault="00B03C6C" w:rsidP="00B74796">
            <w:pPr>
              <w:pStyle w:val="TableText"/>
            </w:pPr>
            <w:r w:rsidRPr="003B1A5D">
              <w:t>Completion of inquiry reports by due date</w:t>
            </w:r>
          </w:p>
        </w:tc>
        <w:tc>
          <w:tcPr>
            <w:tcW w:w="1170" w:type="dxa"/>
            <w:shd w:val="clear" w:color="auto" w:fill="E0E0E0"/>
          </w:tcPr>
          <w:p w:rsidR="00B03C6C" w:rsidRPr="003B1A5D" w:rsidRDefault="00B03C6C" w:rsidP="00B74796">
            <w:pPr>
              <w:pStyle w:val="TableTextCentred"/>
            </w:pPr>
            <w:r w:rsidRPr="003B1A5D">
              <w:t>per cent</w:t>
            </w:r>
          </w:p>
        </w:tc>
        <w:tc>
          <w:tcPr>
            <w:tcW w:w="1215" w:type="dxa"/>
            <w:shd w:val="clear" w:color="auto" w:fill="auto"/>
          </w:tcPr>
          <w:p w:rsidR="00B03C6C" w:rsidRPr="003B1A5D" w:rsidRDefault="00B03C6C" w:rsidP="00B74796">
            <w:pPr>
              <w:pStyle w:val="TableTextRight"/>
            </w:pPr>
            <w:r w:rsidRPr="003B1A5D">
              <w:t>100</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3B1A5D" w:rsidRDefault="00B03C6C" w:rsidP="00B74796">
            <w:pPr>
              <w:pStyle w:val="TableText"/>
            </w:pPr>
            <w:r w:rsidRPr="003B1A5D">
              <w:t>Complete the initial assessment phase of Business Impact Assessments within 10 working days of receipt</w:t>
            </w:r>
          </w:p>
        </w:tc>
        <w:tc>
          <w:tcPr>
            <w:tcW w:w="1170" w:type="dxa"/>
            <w:shd w:val="clear" w:color="auto" w:fill="E0E0E0"/>
          </w:tcPr>
          <w:p w:rsidR="00B03C6C" w:rsidRPr="003B1A5D" w:rsidRDefault="00B03C6C" w:rsidP="00B74796">
            <w:pPr>
              <w:pStyle w:val="TableTextCentred"/>
            </w:pPr>
            <w:r w:rsidRPr="003B1A5D">
              <w:t>per cent</w:t>
            </w:r>
          </w:p>
        </w:tc>
        <w:tc>
          <w:tcPr>
            <w:tcW w:w="1215" w:type="dxa"/>
            <w:shd w:val="clear" w:color="auto" w:fill="auto"/>
          </w:tcPr>
          <w:p w:rsidR="00B03C6C" w:rsidRPr="003B1A5D" w:rsidRDefault="00B03C6C" w:rsidP="00B74796">
            <w:pPr>
              <w:pStyle w:val="TableTextRight"/>
            </w:pPr>
            <w:r w:rsidRPr="003B1A5D">
              <w:t>100</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3B1A5D" w:rsidRDefault="00B03C6C" w:rsidP="00B74796">
            <w:pPr>
              <w:pStyle w:val="TableText"/>
            </w:pPr>
            <w:r w:rsidRPr="003B1A5D">
              <w:t>Complete the initial assessment phase of Regulatory Impact Statements within 10 working days of receipt</w:t>
            </w:r>
          </w:p>
        </w:tc>
        <w:tc>
          <w:tcPr>
            <w:tcW w:w="1170" w:type="dxa"/>
            <w:shd w:val="clear" w:color="auto" w:fill="E0E0E0"/>
          </w:tcPr>
          <w:p w:rsidR="00B03C6C" w:rsidRPr="003B1A5D" w:rsidRDefault="00B03C6C" w:rsidP="00B74796">
            <w:pPr>
              <w:pStyle w:val="TableTextCentred"/>
            </w:pPr>
            <w:r w:rsidRPr="003B1A5D">
              <w:t>per cent</w:t>
            </w:r>
          </w:p>
        </w:tc>
        <w:tc>
          <w:tcPr>
            <w:tcW w:w="1215" w:type="dxa"/>
            <w:shd w:val="clear" w:color="auto" w:fill="auto"/>
          </w:tcPr>
          <w:p w:rsidR="00B03C6C" w:rsidRPr="003B1A5D" w:rsidRDefault="00B03C6C" w:rsidP="00B74796">
            <w:pPr>
              <w:pStyle w:val="TableTextRight"/>
            </w:pPr>
            <w:r w:rsidRPr="003B1A5D">
              <w:t>100</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3B1A5D" w:rsidRDefault="00B03C6C" w:rsidP="00B74796">
            <w:pPr>
              <w:pStyle w:val="TableText"/>
            </w:pPr>
            <w:r w:rsidRPr="003B1A5D">
              <w:t>Complete the initial assessment phase of Regulatory Change Measurements within 10 working days of receipt</w:t>
            </w:r>
          </w:p>
        </w:tc>
        <w:tc>
          <w:tcPr>
            <w:tcW w:w="1170" w:type="dxa"/>
            <w:shd w:val="clear" w:color="auto" w:fill="E0E0E0"/>
          </w:tcPr>
          <w:p w:rsidR="00B03C6C" w:rsidRPr="003B1A5D" w:rsidRDefault="00B03C6C" w:rsidP="00B74796">
            <w:pPr>
              <w:pStyle w:val="TableTextCentred"/>
            </w:pPr>
            <w:r w:rsidRPr="003B1A5D">
              <w:t>per cent</w:t>
            </w:r>
          </w:p>
        </w:tc>
        <w:tc>
          <w:tcPr>
            <w:tcW w:w="1215" w:type="dxa"/>
            <w:shd w:val="clear" w:color="auto" w:fill="auto"/>
          </w:tcPr>
          <w:p w:rsidR="00B03C6C" w:rsidRDefault="00B03C6C" w:rsidP="00B74796">
            <w:pPr>
              <w:pStyle w:val="TableTextRight"/>
            </w:pPr>
            <w:r w:rsidRPr="003B1A5D">
              <w:t>100</w:t>
            </w:r>
          </w:p>
        </w:tc>
        <w:tc>
          <w:tcPr>
            <w:tcW w:w="1215" w:type="dxa"/>
            <w:shd w:val="clear" w:color="auto" w:fill="E0E0E0"/>
          </w:tcPr>
          <w:p w:rsidR="00B03C6C" w:rsidRPr="00333C29" w:rsidRDefault="00B03C6C" w:rsidP="005A3D51">
            <w:pPr>
              <w:pStyle w:val="TableTextRight"/>
            </w:pPr>
            <w:r w:rsidRPr="00333C29">
              <w:t>100</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8A13B2">
            <w:pPr>
              <w:pStyle w:val="TableText"/>
              <w:rPr>
                <w:b/>
              </w:rPr>
            </w:pPr>
            <w:r w:rsidRPr="005744F3">
              <w:rPr>
                <w:b/>
              </w:rPr>
              <w:t>Cost</w:t>
            </w:r>
          </w:p>
        </w:tc>
        <w:tc>
          <w:tcPr>
            <w:tcW w:w="1170" w:type="dxa"/>
            <w:shd w:val="clear" w:color="auto" w:fill="E0E0E0"/>
          </w:tcPr>
          <w:p w:rsidR="00B03C6C" w:rsidRPr="005744F3" w:rsidRDefault="00B03C6C" w:rsidP="00B74796">
            <w:pPr>
              <w:pStyle w:val="TableTextCentred"/>
            </w:pPr>
            <w:r w:rsidRPr="005744F3">
              <w:t> </w:t>
            </w:r>
          </w:p>
        </w:tc>
        <w:tc>
          <w:tcPr>
            <w:tcW w:w="1215" w:type="dxa"/>
            <w:shd w:val="clear" w:color="auto" w:fill="auto"/>
          </w:tcPr>
          <w:p w:rsidR="00B03C6C" w:rsidRPr="005744F3" w:rsidRDefault="00B03C6C" w:rsidP="00B74796">
            <w:pPr>
              <w:pStyle w:val="TableTextRight"/>
            </w:pPr>
            <w:r w:rsidRPr="005744F3">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9700A" w:rsidRDefault="00B03C6C" w:rsidP="00B74796">
            <w:pPr>
              <w:pStyle w:val="TableText"/>
            </w:pPr>
            <w:r w:rsidRPr="0029700A">
              <w:t xml:space="preserve">Total </w:t>
            </w:r>
            <w:r w:rsidRPr="00B74796">
              <w:t>output</w:t>
            </w:r>
            <w:r w:rsidRPr="0029700A">
              <w:t xml:space="preserve"> cost</w:t>
            </w:r>
          </w:p>
        </w:tc>
        <w:tc>
          <w:tcPr>
            <w:tcW w:w="1170" w:type="dxa"/>
            <w:shd w:val="clear" w:color="auto" w:fill="E0E0E0"/>
          </w:tcPr>
          <w:p w:rsidR="00B03C6C" w:rsidRPr="0029700A" w:rsidRDefault="00B03C6C" w:rsidP="00B74796">
            <w:pPr>
              <w:pStyle w:val="TableTextCentred"/>
            </w:pPr>
            <w:r w:rsidRPr="0029700A">
              <w:t>$</w:t>
            </w:r>
            <w:r w:rsidR="002F651E">
              <w:t> million</w:t>
            </w:r>
          </w:p>
        </w:tc>
        <w:tc>
          <w:tcPr>
            <w:tcW w:w="1215" w:type="dxa"/>
            <w:shd w:val="clear" w:color="auto" w:fill="auto"/>
          </w:tcPr>
          <w:p w:rsidR="00B03C6C" w:rsidRPr="0029700A" w:rsidRDefault="00B03C6C" w:rsidP="00B74796">
            <w:pPr>
              <w:pStyle w:val="TableTextRight"/>
            </w:pPr>
            <w:r>
              <w:t>6.2</w:t>
            </w:r>
          </w:p>
        </w:tc>
        <w:tc>
          <w:tcPr>
            <w:tcW w:w="1215" w:type="dxa"/>
            <w:shd w:val="clear" w:color="auto" w:fill="E0E0E0"/>
          </w:tcPr>
          <w:p w:rsidR="00B03C6C" w:rsidRPr="00333C29" w:rsidRDefault="00B03C6C" w:rsidP="005A3D51">
            <w:pPr>
              <w:pStyle w:val="TableTextRight"/>
            </w:pPr>
            <w:r w:rsidRPr="00333C29">
              <w:t>5</w:t>
            </w:r>
          </w:p>
        </w:tc>
      </w:tr>
      <w:tr w:rsidR="00B03C6C" w:rsidRPr="00E1221D" w:rsidTr="008A13B2">
        <w:tblPrEx>
          <w:shd w:val="clear" w:color="auto" w:fill="auto"/>
        </w:tblPrEx>
        <w:trPr>
          <w:cantSplit/>
        </w:trPr>
        <w:tc>
          <w:tcPr>
            <w:tcW w:w="4255" w:type="dxa"/>
            <w:shd w:val="clear" w:color="auto" w:fill="auto"/>
          </w:tcPr>
          <w:p w:rsidR="00B03C6C" w:rsidRPr="0029700A" w:rsidRDefault="00B03C6C" w:rsidP="00B758A7">
            <w:pPr>
              <w:pStyle w:val="TableTextNotes"/>
            </w:pPr>
            <w:r w:rsidRPr="00333C29">
              <w:rPr>
                <w:szCs w:val="16"/>
              </w:rPr>
              <w:t>The outcome reflects internal reprioritisation of resources resulting from departmental restructure.</w:t>
            </w:r>
          </w:p>
        </w:tc>
        <w:tc>
          <w:tcPr>
            <w:tcW w:w="1170" w:type="dxa"/>
            <w:shd w:val="clear" w:color="auto" w:fill="E0E0E0"/>
          </w:tcPr>
          <w:p w:rsidR="00B03C6C" w:rsidRPr="0029700A" w:rsidRDefault="00B03C6C" w:rsidP="00B74796">
            <w:pPr>
              <w:pStyle w:val="TableTextCentred"/>
            </w:pPr>
          </w:p>
        </w:tc>
        <w:tc>
          <w:tcPr>
            <w:tcW w:w="1215" w:type="dxa"/>
            <w:shd w:val="clear" w:color="auto" w:fill="auto"/>
          </w:tcPr>
          <w:p w:rsidR="00B03C6C" w:rsidRDefault="00B03C6C" w:rsidP="00B74796">
            <w:pPr>
              <w:pStyle w:val="TableTextRight"/>
            </w:pPr>
          </w:p>
        </w:tc>
        <w:tc>
          <w:tcPr>
            <w:tcW w:w="1215" w:type="dxa"/>
            <w:shd w:val="clear" w:color="auto" w:fill="E0E0E0"/>
          </w:tcPr>
          <w:p w:rsidR="00B03C6C" w:rsidRPr="00333C29" w:rsidRDefault="00B03C6C" w:rsidP="005A3D51">
            <w:pPr>
              <w:pStyle w:val="TableTextRight"/>
            </w:pPr>
          </w:p>
        </w:tc>
      </w:tr>
    </w:tbl>
    <w:p w:rsidR="00483BA0" w:rsidRDefault="00483BA0" w:rsidP="001314F0"/>
    <w:p w:rsidR="00483BA0" w:rsidRDefault="00483BA0" w:rsidP="001314F0"/>
    <w:p w:rsidR="008A13B2" w:rsidRPr="00E9762E" w:rsidRDefault="008A13B2" w:rsidP="00E9762E">
      <w:pPr>
        <w:pStyle w:val="Heading2"/>
      </w:pPr>
      <w:r>
        <w:br w:type="page"/>
      </w:r>
      <w:r w:rsidRPr="00E9762E">
        <w:lastRenderedPageBreak/>
        <w:t>Output group 6: Revenue Management Services</w:t>
      </w:r>
    </w:p>
    <w:tbl>
      <w:tblPr>
        <w:tblW w:w="9828" w:type="dxa"/>
        <w:tblLook w:val="01E0" w:firstRow="1" w:lastRow="1" w:firstColumn="1" w:lastColumn="1" w:noHBand="0" w:noVBand="0"/>
      </w:tblPr>
      <w:tblGrid>
        <w:gridCol w:w="3618"/>
        <w:gridCol w:w="6210"/>
      </w:tblGrid>
      <w:tr w:rsidR="008A13B2" w:rsidRPr="008A13B2" w:rsidTr="008A13B2">
        <w:tc>
          <w:tcPr>
            <w:tcW w:w="3618" w:type="dxa"/>
            <w:shd w:val="clear" w:color="auto" w:fill="auto"/>
          </w:tcPr>
          <w:p w:rsidR="008A13B2" w:rsidRPr="008A13B2" w:rsidRDefault="008A13B2" w:rsidP="008A13B2">
            <w:pPr>
              <w:pStyle w:val="TableTextHeadingLeft"/>
            </w:pPr>
            <w:r w:rsidRPr="008A13B2">
              <w:t>Outputs delivered</w:t>
            </w:r>
          </w:p>
        </w:tc>
        <w:tc>
          <w:tcPr>
            <w:tcW w:w="6210" w:type="dxa"/>
            <w:shd w:val="clear" w:color="auto" w:fill="E0E0E0"/>
          </w:tcPr>
          <w:p w:rsidR="008A13B2" w:rsidRPr="008A13B2" w:rsidRDefault="008A13B2" w:rsidP="008A13B2">
            <w:pPr>
              <w:pStyle w:val="TableTextHeadingLeft"/>
            </w:pPr>
            <w:r w:rsidRPr="008A13B2">
              <w:t>Description</w:t>
            </w:r>
          </w:p>
        </w:tc>
      </w:tr>
      <w:tr w:rsidR="008A13B2" w:rsidRPr="00E1221D" w:rsidTr="008A13B2">
        <w:tc>
          <w:tcPr>
            <w:tcW w:w="3618" w:type="dxa"/>
            <w:shd w:val="clear" w:color="auto" w:fill="auto"/>
          </w:tcPr>
          <w:p w:rsidR="008A13B2" w:rsidRPr="00E1221D" w:rsidRDefault="008A13B2" w:rsidP="008A13B2">
            <w:pPr>
              <w:pStyle w:val="TableText"/>
            </w:pPr>
            <w:r w:rsidRPr="00E1221D">
              <w:t>Revenue Management Services to Government</w:t>
            </w:r>
          </w:p>
        </w:tc>
        <w:tc>
          <w:tcPr>
            <w:tcW w:w="6210" w:type="dxa"/>
            <w:shd w:val="clear" w:color="auto" w:fill="E0E0E0"/>
          </w:tcPr>
          <w:p w:rsidR="008A13B2" w:rsidRPr="00A43CC8" w:rsidRDefault="00B74796" w:rsidP="002F651E">
            <w:pPr>
              <w:pStyle w:val="TableText"/>
              <w:spacing w:after="160"/>
            </w:pPr>
            <w:r w:rsidRPr="00B74796">
              <w:t>This output provides revenue management se</w:t>
            </w:r>
            <w:r w:rsidR="0038377A">
              <w:t>rvices across the various state</w:t>
            </w:r>
            <w:r w:rsidR="002F651E">
              <w:noBreakHyphen/>
            </w:r>
            <w:r w:rsidRPr="00B74796">
              <w:t>based taxes in a fair and efficient manner for the benefit of all Victorians. By administering Victoria</w:t>
            </w:r>
            <w:r w:rsidR="00354A87">
              <w:t>’</w:t>
            </w:r>
            <w:r w:rsidRPr="00B74796">
              <w:t>s taxation legislation and collecting a range of taxes, duties and levies, this output contributes to the departmental objective of sound financial management of the State</w:t>
            </w:r>
            <w:r w:rsidR="00354A87">
              <w:t>’</w:t>
            </w:r>
            <w:r w:rsidRPr="00B74796">
              <w:t>s fiscal resources.</w:t>
            </w:r>
          </w:p>
        </w:tc>
      </w:tr>
    </w:tbl>
    <w:p w:rsidR="00483BA0" w:rsidRDefault="00483BA0" w:rsidP="008A13B2"/>
    <w:p w:rsidR="008A13B2" w:rsidRPr="00C408DF" w:rsidRDefault="008A13B2" w:rsidP="008A13B2">
      <w:pPr>
        <w:pStyle w:val="Heading3"/>
      </w:pPr>
      <w:r w:rsidRPr="00C408DF">
        <w:t>Revenue Management Services to Government</w:t>
      </w:r>
    </w:p>
    <w:tbl>
      <w:tblPr>
        <w:tblW w:w="7855" w:type="dxa"/>
        <w:shd w:val="clear" w:color="auto" w:fill="000000"/>
        <w:tblLayout w:type="fixed"/>
        <w:tblCellMar>
          <w:left w:w="115" w:type="dxa"/>
          <w:right w:w="115" w:type="dxa"/>
        </w:tblCellMar>
        <w:tblLook w:val="0000" w:firstRow="0" w:lastRow="0" w:firstColumn="0" w:lastColumn="0" w:noHBand="0" w:noVBand="0"/>
      </w:tblPr>
      <w:tblGrid>
        <w:gridCol w:w="4255"/>
        <w:gridCol w:w="1170"/>
        <w:gridCol w:w="1215"/>
        <w:gridCol w:w="1215"/>
      </w:tblGrid>
      <w:tr w:rsidR="005A7DA3" w:rsidRPr="00E1221D" w:rsidTr="008A13B2">
        <w:trPr>
          <w:cantSplit/>
          <w:tblHeader/>
        </w:trPr>
        <w:tc>
          <w:tcPr>
            <w:tcW w:w="4255" w:type="dxa"/>
            <w:shd w:val="clear" w:color="auto" w:fill="auto"/>
            <w:vAlign w:val="bottom"/>
          </w:tcPr>
          <w:p w:rsidR="005A7DA3" w:rsidRPr="00E1221D" w:rsidRDefault="005A7DA3" w:rsidP="001314F0">
            <w:pPr>
              <w:pStyle w:val="TableTextHeadingLeft"/>
            </w:pPr>
            <w:r w:rsidRPr="00E1221D">
              <w:t>Major outputs/deliverables</w:t>
            </w:r>
            <w:r w:rsidRPr="00E1221D">
              <w:br/>
            </w:r>
            <w:r w:rsidRPr="00E1221D">
              <w:rPr>
                <w:iCs/>
              </w:rPr>
              <w:t>Performance measures</w:t>
            </w:r>
          </w:p>
        </w:tc>
        <w:tc>
          <w:tcPr>
            <w:tcW w:w="1170" w:type="dxa"/>
            <w:shd w:val="clear" w:color="auto" w:fill="auto"/>
            <w:vAlign w:val="bottom"/>
          </w:tcPr>
          <w:p w:rsidR="005A7DA3" w:rsidRPr="00E1221D" w:rsidRDefault="005A7DA3" w:rsidP="001314F0">
            <w:pPr>
              <w:pStyle w:val="TableTextHeadingCentre"/>
            </w:pPr>
            <w:r w:rsidRPr="00E1221D">
              <w:t xml:space="preserve">Unit of </w:t>
            </w:r>
            <w:r w:rsidRPr="00E1221D">
              <w:br/>
              <w:t>measure</w:t>
            </w:r>
          </w:p>
        </w:tc>
        <w:tc>
          <w:tcPr>
            <w:tcW w:w="1215" w:type="dxa"/>
            <w:shd w:val="clear" w:color="auto" w:fill="auto"/>
            <w:vAlign w:val="bottom"/>
          </w:tcPr>
          <w:p w:rsidR="005A7DA3" w:rsidRPr="004F7C9D" w:rsidRDefault="005A7DA3" w:rsidP="00252175">
            <w:pPr>
              <w:pStyle w:val="TableTextHeadingRight"/>
            </w:pPr>
            <w:r>
              <w:t>2013</w:t>
            </w:r>
            <w:r w:rsidR="002F651E">
              <w:noBreakHyphen/>
            </w:r>
            <w:r>
              <w:t>14 target</w:t>
            </w:r>
          </w:p>
        </w:tc>
        <w:tc>
          <w:tcPr>
            <w:tcW w:w="1215" w:type="dxa"/>
            <w:shd w:val="clear" w:color="auto" w:fill="auto"/>
            <w:vAlign w:val="bottom"/>
          </w:tcPr>
          <w:p w:rsidR="005A7DA3" w:rsidRPr="004F7C9D" w:rsidRDefault="005A7DA3" w:rsidP="00252175">
            <w:pPr>
              <w:pStyle w:val="TableTextHeadingRight"/>
            </w:pPr>
            <w:r w:rsidRPr="00B03C6C">
              <w:t>2013</w:t>
            </w:r>
            <w:r w:rsidR="002F651E">
              <w:noBreakHyphen/>
            </w:r>
            <w:r w:rsidRPr="00B03C6C">
              <w:t>14 outcome</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1314F0">
            <w:pPr>
              <w:pStyle w:val="TableText"/>
              <w:rPr>
                <w:b/>
              </w:rPr>
            </w:pPr>
            <w:r w:rsidRPr="005744F3">
              <w:rPr>
                <w:b/>
              </w:rPr>
              <w:t>Quantity</w:t>
            </w:r>
          </w:p>
        </w:tc>
        <w:tc>
          <w:tcPr>
            <w:tcW w:w="1170" w:type="dxa"/>
            <w:shd w:val="clear" w:color="auto" w:fill="E0E0E0"/>
          </w:tcPr>
          <w:p w:rsidR="00B03C6C" w:rsidRPr="005744F3" w:rsidRDefault="00B03C6C" w:rsidP="001314F0">
            <w:pPr>
              <w:pStyle w:val="TableTextCentred"/>
              <w:rPr>
                <w:b/>
              </w:rPr>
            </w:pPr>
          </w:p>
        </w:tc>
        <w:tc>
          <w:tcPr>
            <w:tcW w:w="1215" w:type="dxa"/>
            <w:shd w:val="clear" w:color="auto" w:fill="auto"/>
          </w:tcPr>
          <w:p w:rsidR="00B03C6C" w:rsidRPr="005744F3" w:rsidRDefault="00B03C6C" w:rsidP="001314F0">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Revenue banked on day of receipt</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99</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Revenue collected as a percentage of budget target</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99</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Revenue detected from compliance projects meets estimates</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90</w:t>
            </w:r>
          </w:p>
        </w:tc>
        <w:tc>
          <w:tcPr>
            <w:tcW w:w="1215" w:type="dxa"/>
            <w:shd w:val="clear" w:color="auto" w:fill="E0E0E0"/>
          </w:tcPr>
          <w:p w:rsidR="00B03C6C" w:rsidRPr="00333C29" w:rsidRDefault="00B03C6C" w:rsidP="005A3D51">
            <w:pPr>
              <w:pStyle w:val="TableTextRight"/>
            </w:pPr>
            <w:r w:rsidRPr="00333C29">
              <w:t>97</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1314F0">
            <w:pPr>
              <w:pStyle w:val="TableText"/>
              <w:rPr>
                <w:b/>
              </w:rPr>
            </w:pPr>
            <w:r w:rsidRPr="005744F3">
              <w:rPr>
                <w:b/>
              </w:rPr>
              <w:t>Quality</w:t>
            </w:r>
          </w:p>
        </w:tc>
        <w:tc>
          <w:tcPr>
            <w:tcW w:w="1170" w:type="dxa"/>
            <w:shd w:val="clear" w:color="auto" w:fill="E0E0E0"/>
          </w:tcPr>
          <w:p w:rsidR="00B03C6C" w:rsidRPr="005744F3" w:rsidRDefault="00B03C6C" w:rsidP="001314F0">
            <w:pPr>
              <w:pStyle w:val="TableTextCentred"/>
              <w:rPr>
                <w:b/>
              </w:rPr>
            </w:pPr>
          </w:p>
        </w:tc>
        <w:tc>
          <w:tcPr>
            <w:tcW w:w="1215" w:type="dxa"/>
            <w:shd w:val="clear" w:color="auto" w:fill="auto"/>
          </w:tcPr>
          <w:p w:rsidR="00B03C6C" w:rsidRPr="005744F3" w:rsidRDefault="00B03C6C" w:rsidP="001314F0">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Customer satisfaction level</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80</w:t>
            </w:r>
          </w:p>
        </w:tc>
        <w:tc>
          <w:tcPr>
            <w:tcW w:w="1215" w:type="dxa"/>
            <w:shd w:val="clear" w:color="auto" w:fill="E0E0E0"/>
          </w:tcPr>
          <w:p w:rsidR="00B03C6C" w:rsidRPr="00333C29" w:rsidRDefault="00B03C6C" w:rsidP="005A3D51">
            <w:pPr>
              <w:pStyle w:val="TableTextRight"/>
            </w:pPr>
            <w:r w:rsidRPr="00333C29">
              <w:t>96</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866119">
            <w:pPr>
              <w:pStyle w:val="TableText"/>
            </w:pPr>
            <w:r w:rsidRPr="005744F3">
              <w:t>Maintain ISO</w:t>
            </w:r>
            <w:r>
              <w:t> </w:t>
            </w:r>
            <w:r w:rsidRPr="005744F3">
              <w:t>9001 (quality management systems) and ISO/IEC</w:t>
            </w:r>
            <w:r>
              <w:t> </w:t>
            </w:r>
            <w:r w:rsidRPr="005744F3">
              <w:t>20000</w:t>
            </w:r>
            <w:r w:rsidR="002F651E">
              <w:noBreakHyphen/>
            </w:r>
            <w:r w:rsidRPr="005744F3">
              <w:t xml:space="preserve">1:2005 (IT </w:t>
            </w:r>
            <w:r w:rsidR="003C5BF0" w:rsidRPr="005744F3">
              <w:t xml:space="preserve">service </w:t>
            </w:r>
            <w:r w:rsidRPr="005744F3">
              <w:t xml:space="preserve">management) </w:t>
            </w:r>
            <w:r w:rsidR="003C5BF0" w:rsidRPr="005744F3">
              <w:t>certification</w:t>
            </w:r>
          </w:p>
        </w:tc>
        <w:tc>
          <w:tcPr>
            <w:tcW w:w="1170" w:type="dxa"/>
            <w:shd w:val="clear" w:color="auto" w:fill="E0E0E0"/>
          </w:tcPr>
          <w:p w:rsidR="00B03C6C" w:rsidRPr="005744F3" w:rsidRDefault="00B03C6C" w:rsidP="001314F0">
            <w:pPr>
              <w:pStyle w:val="TableTextCentred"/>
            </w:pPr>
            <w:r w:rsidRPr="005744F3">
              <w:t>number</w:t>
            </w:r>
          </w:p>
        </w:tc>
        <w:tc>
          <w:tcPr>
            <w:tcW w:w="1215" w:type="dxa"/>
            <w:shd w:val="clear" w:color="auto" w:fill="auto"/>
          </w:tcPr>
          <w:p w:rsidR="00B03C6C" w:rsidRPr="005744F3" w:rsidRDefault="00B03C6C" w:rsidP="001314F0">
            <w:pPr>
              <w:pStyle w:val="TableTextRight"/>
            </w:pPr>
            <w:r w:rsidRPr="005744F3">
              <w:t>3</w:t>
            </w:r>
          </w:p>
        </w:tc>
        <w:tc>
          <w:tcPr>
            <w:tcW w:w="1215" w:type="dxa"/>
            <w:shd w:val="clear" w:color="auto" w:fill="E0E0E0"/>
          </w:tcPr>
          <w:p w:rsidR="00B03C6C" w:rsidRPr="00333C29" w:rsidRDefault="00B03C6C" w:rsidP="005A3D51">
            <w:pPr>
              <w:pStyle w:val="TableTextRight"/>
            </w:pPr>
            <w:r w:rsidRPr="00333C29">
              <w:t>3</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Ratio of outstanding debt to total revenue</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1314F0">
            <w:pPr>
              <w:pStyle w:val="TableTextRight"/>
            </w:pPr>
            <w:r w:rsidRPr="005744F3">
              <w:t>&lt;2</w:t>
            </w:r>
          </w:p>
        </w:tc>
        <w:tc>
          <w:tcPr>
            <w:tcW w:w="1215" w:type="dxa"/>
            <w:shd w:val="clear" w:color="auto" w:fill="E0E0E0"/>
          </w:tcPr>
          <w:p w:rsidR="00B03C6C" w:rsidRPr="00333C29" w:rsidRDefault="00B03C6C" w:rsidP="005A3D51">
            <w:pPr>
              <w:pStyle w:val="TableTextRight"/>
            </w:pPr>
            <w:r w:rsidRPr="00333C29">
              <w:t>1.35</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1314F0">
            <w:pPr>
              <w:pStyle w:val="TableText"/>
              <w:rPr>
                <w:b/>
              </w:rPr>
            </w:pPr>
            <w:r w:rsidRPr="005744F3">
              <w:rPr>
                <w:b/>
              </w:rPr>
              <w:t>Timeliness</w:t>
            </w:r>
          </w:p>
        </w:tc>
        <w:tc>
          <w:tcPr>
            <w:tcW w:w="1170" w:type="dxa"/>
            <w:shd w:val="clear" w:color="auto" w:fill="E0E0E0"/>
          </w:tcPr>
          <w:p w:rsidR="00B03C6C" w:rsidRPr="005744F3" w:rsidRDefault="00B03C6C" w:rsidP="001314F0">
            <w:pPr>
              <w:pStyle w:val="TableTextCentred"/>
              <w:rPr>
                <w:b/>
              </w:rPr>
            </w:pPr>
          </w:p>
        </w:tc>
        <w:tc>
          <w:tcPr>
            <w:tcW w:w="1215" w:type="dxa"/>
            <w:shd w:val="clear" w:color="auto" w:fill="auto"/>
          </w:tcPr>
          <w:p w:rsidR="00B03C6C" w:rsidRPr="005744F3" w:rsidRDefault="00B03C6C" w:rsidP="001314F0">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1314F0">
            <w:pPr>
              <w:pStyle w:val="TableText"/>
            </w:pPr>
            <w:r w:rsidRPr="005744F3">
              <w:t>Meet</w:t>
            </w:r>
            <w:r>
              <w:t xml:space="preserve"> Cabinet and Parliamentary time</w:t>
            </w:r>
            <w:r w:rsidRPr="005744F3">
              <w:t>lines</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1314F0">
            <w:pPr>
              <w:pStyle w:val="TableTextRight"/>
            </w:pPr>
            <w:r w:rsidRPr="005744F3">
              <w:t>100</w:t>
            </w:r>
          </w:p>
        </w:tc>
        <w:tc>
          <w:tcPr>
            <w:tcW w:w="1215" w:type="dxa"/>
            <w:shd w:val="clear" w:color="auto" w:fill="E0E0E0"/>
          </w:tcPr>
          <w:p w:rsidR="00B03C6C" w:rsidRPr="00333C29" w:rsidRDefault="00B03C6C" w:rsidP="005A3D51">
            <w:pPr>
              <w:pStyle w:val="TableTextRight"/>
            </w:pPr>
            <w:r w:rsidRPr="00333C29">
              <w:t>100</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FC5218">
            <w:pPr>
              <w:pStyle w:val="TableText"/>
            </w:pPr>
            <w:r w:rsidRPr="005744F3">
              <w:t>Timely handling of objections (within 90</w:t>
            </w:r>
            <w:r>
              <w:t> </w:t>
            </w:r>
            <w:r w:rsidRPr="005744F3">
              <w:t>days)</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80</w:t>
            </w:r>
          </w:p>
        </w:tc>
        <w:tc>
          <w:tcPr>
            <w:tcW w:w="1215" w:type="dxa"/>
            <w:shd w:val="clear" w:color="auto" w:fill="E0E0E0"/>
          </w:tcPr>
          <w:p w:rsidR="00B03C6C" w:rsidRPr="00333C29" w:rsidRDefault="00B03C6C" w:rsidP="005A3D51">
            <w:pPr>
              <w:pStyle w:val="TableTextRight"/>
            </w:pPr>
            <w:r w:rsidRPr="00333C29">
              <w:t>86.17</w:t>
            </w:r>
          </w:p>
        </w:tc>
      </w:tr>
      <w:tr w:rsidR="00B03C6C" w:rsidRPr="00E1221D" w:rsidTr="008A13B2">
        <w:tblPrEx>
          <w:shd w:val="clear" w:color="auto" w:fill="auto"/>
        </w:tblPrEx>
        <w:trPr>
          <w:cantSplit/>
        </w:trPr>
        <w:tc>
          <w:tcPr>
            <w:tcW w:w="4255" w:type="dxa"/>
            <w:shd w:val="clear" w:color="auto" w:fill="auto"/>
          </w:tcPr>
          <w:p w:rsidR="00B03C6C" w:rsidRPr="005744F3" w:rsidRDefault="00B03C6C" w:rsidP="00FC5218">
            <w:pPr>
              <w:pStyle w:val="TableText"/>
            </w:pPr>
            <w:r w:rsidRPr="005744F3">
              <w:t>Timely handling of private rulings (within 90</w:t>
            </w:r>
            <w:r>
              <w:t> </w:t>
            </w:r>
            <w:r w:rsidRPr="005744F3">
              <w:t>days)</w:t>
            </w:r>
          </w:p>
        </w:tc>
        <w:tc>
          <w:tcPr>
            <w:tcW w:w="1170" w:type="dxa"/>
            <w:shd w:val="clear" w:color="auto" w:fill="E0E0E0"/>
          </w:tcPr>
          <w:p w:rsidR="00B03C6C" w:rsidRPr="005744F3" w:rsidRDefault="00B03C6C" w:rsidP="001314F0">
            <w:pPr>
              <w:pStyle w:val="TableTextCentred"/>
            </w:pPr>
            <w:r w:rsidRPr="005744F3">
              <w:t>per cent</w:t>
            </w:r>
          </w:p>
        </w:tc>
        <w:tc>
          <w:tcPr>
            <w:tcW w:w="1215" w:type="dxa"/>
            <w:shd w:val="clear" w:color="auto" w:fill="auto"/>
          </w:tcPr>
          <w:p w:rsidR="00B03C6C" w:rsidRPr="005744F3" w:rsidRDefault="00B03C6C" w:rsidP="0028151B">
            <w:pPr>
              <w:pStyle w:val="TableTextRight"/>
            </w:pPr>
            <w:r>
              <w:rPr>
                <w:rFonts w:cs="Calibri"/>
              </w:rPr>
              <w:t>≥</w:t>
            </w:r>
            <w:r w:rsidRPr="005744F3">
              <w:t>80</w:t>
            </w:r>
          </w:p>
        </w:tc>
        <w:tc>
          <w:tcPr>
            <w:tcW w:w="1215" w:type="dxa"/>
            <w:shd w:val="clear" w:color="auto" w:fill="E0E0E0"/>
          </w:tcPr>
          <w:p w:rsidR="00B03C6C" w:rsidRPr="00333C29" w:rsidRDefault="00B03C6C" w:rsidP="005A3D51">
            <w:pPr>
              <w:pStyle w:val="TableTextRight"/>
            </w:pPr>
            <w:r w:rsidRPr="00333C29">
              <w:t>80.99</w:t>
            </w:r>
          </w:p>
        </w:tc>
      </w:tr>
      <w:tr w:rsidR="00B03C6C" w:rsidRPr="005744F3" w:rsidTr="008A13B2">
        <w:tblPrEx>
          <w:shd w:val="clear" w:color="auto" w:fill="auto"/>
        </w:tblPrEx>
        <w:trPr>
          <w:cantSplit/>
        </w:trPr>
        <w:tc>
          <w:tcPr>
            <w:tcW w:w="4255" w:type="dxa"/>
            <w:shd w:val="clear" w:color="auto" w:fill="auto"/>
          </w:tcPr>
          <w:p w:rsidR="00B03C6C" w:rsidRPr="005744F3" w:rsidRDefault="00B03C6C" w:rsidP="001314F0">
            <w:pPr>
              <w:pStyle w:val="TableText"/>
              <w:rPr>
                <w:b/>
              </w:rPr>
            </w:pPr>
            <w:r w:rsidRPr="005744F3">
              <w:rPr>
                <w:b/>
              </w:rPr>
              <w:t>Cost</w:t>
            </w:r>
          </w:p>
        </w:tc>
        <w:tc>
          <w:tcPr>
            <w:tcW w:w="1170" w:type="dxa"/>
            <w:shd w:val="clear" w:color="auto" w:fill="E0E0E0"/>
          </w:tcPr>
          <w:p w:rsidR="00B03C6C" w:rsidRPr="005744F3" w:rsidRDefault="00B03C6C" w:rsidP="001314F0">
            <w:pPr>
              <w:pStyle w:val="TableTextCentred"/>
              <w:rPr>
                <w:b/>
              </w:rPr>
            </w:pPr>
          </w:p>
        </w:tc>
        <w:tc>
          <w:tcPr>
            <w:tcW w:w="1215" w:type="dxa"/>
            <w:shd w:val="clear" w:color="auto" w:fill="auto"/>
          </w:tcPr>
          <w:p w:rsidR="00B03C6C" w:rsidRPr="005744F3" w:rsidRDefault="00B03C6C" w:rsidP="001314F0">
            <w:pPr>
              <w:pStyle w:val="TableTextRight"/>
              <w:rPr>
                <w:b/>
              </w:rPr>
            </w:pPr>
            <w:r w:rsidRPr="005744F3">
              <w:rPr>
                <w:b/>
              </w:rPr>
              <w:t> </w:t>
            </w:r>
          </w:p>
        </w:tc>
        <w:tc>
          <w:tcPr>
            <w:tcW w:w="1215" w:type="dxa"/>
            <w:shd w:val="clear" w:color="auto" w:fill="E0E0E0"/>
          </w:tcPr>
          <w:p w:rsidR="00B03C6C" w:rsidRPr="00333C29" w:rsidRDefault="00B03C6C" w:rsidP="005A3D51">
            <w:pPr>
              <w:pStyle w:val="TableTextRight"/>
            </w:pPr>
          </w:p>
        </w:tc>
      </w:tr>
      <w:tr w:rsidR="00B03C6C" w:rsidRPr="00E1221D" w:rsidTr="008A13B2">
        <w:tblPrEx>
          <w:shd w:val="clear" w:color="auto" w:fill="auto"/>
        </w:tblPrEx>
        <w:trPr>
          <w:cantSplit/>
        </w:trPr>
        <w:tc>
          <w:tcPr>
            <w:tcW w:w="4255" w:type="dxa"/>
            <w:shd w:val="clear" w:color="auto" w:fill="auto"/>
          </w:tcPr>
          <w:p w:rsidR="00B03C6C" w:rsidRPr="0029700A" w:rsidRDefault="00B03C6C" w:rsidP="001314F0">
            <w:pPr>
              <w:pStyle w:val="TableText"/>
            </w:pPr>
            <w:r w:rsidRPr="0029700A">
              <w:t>Total output cost</w:t>
            </w:r>
          </w:p>
        </w:tc>
        <w:tc>
          <w:tcPr>
            <w:tcW w:w="1170" w:type="dxa"/>
            <w:shd w:val="clear" w:color="auto" w:fill="E0E0E0"/>
          </w:tcPr>
          <w:p w:rsidR="00B03C6C" w:rsidRPr="0029700A" w:rsidRDefault="00B03C6C" w:rsidP="001314F0">
            <w:pPr>
              <w:pStyle w:val="TableTextCentred"/>
            </w:pPr>
            <w:r w:rsidRPr="0029700A">
              <w:t>$</w:t>
            </w:r>
            <w:r w:rsidR="002F651E">
              <w:t> million</w:t>
            </w:r>
          </w:p>
        </w:tc>
        <w:tc>
          <w:tcPr>
            <w:tcW w:w="1215" w:type="dxa"/>
            <w:shd w:val="clear" w:color="auto" w:fill="auto"/>
          </w:tcPr>
          <w:p w:rsidR="00B03C6C" w:rsidRPr="0029700A" w:rsidRDefault="00B03C6C" w:rsidP="001314F0">
            <w:pPr>
              <w:pStyle w:val="TableTextRight"/>
            </w:pPr>
            <w:r>
              <w:t>89.9</w:t>
            </w:r>
          </w:p>
        </w:tc>
        <w:tc>
          <w:tcPr>
            <w:tcW w:w="1215" w:type="dxa"/>
            <w:shd w:val="clear" w:color="auto" w:fill="E0E0E0"/>
          </w:tcPr>
          <w:p w:rsidR="00B03C6C" w:rsidRPr="00333C29" w:rsidRDefault="00B03C6C" w:rsidP="005A3D51">
            <w:pPr>
              <w:pStyle w:val="TableTextRight"/>
            </w:pPr>
            <w:r w:rsidRPr="00333C29">
              <w:t>91.5</w:t>
            </w:r>
          </w:p>
        </w:tc>
      </w:tr>
    </w:tbl>
    <w:p w:rsidR="00483BA0" w:rsidRDefault="00483BA0" w:rsidP="008A13B2"/>
    <w:p w:rsidR="008A13B2" w:rsidRDefault="008A13B2" w:rsidP="008A13B2"/>
    <w:p w:rsidR="00724037" w:rsidRPr="00023235" w:rsidRDefault="00724037" w:rsidP="00023235">
      <w:pPr>
        <w:pStyle w:val="Heading2"/>
      </w:pPr>
      <w:r w:rsidRPr="00AF2974">
        <w:br w:type="page"/>
      </w:r>
      <w:r w:rsidRPr="003B0425">
        <w:lastRenderedPageBreak/>
        <w:t xml:space="preserve">Financial </w:t>
      </w:r>
      <w:r w:rsidR="000E6E5D" w:rsidRPr="003B0425">
        <w:t>performance</w:t>
      </w:r>
    </w:p>
    <w:p w:rsidR="00251300" w:rsidRPr="00AF2974" w:rsidRDefault="00251300" w:rsidP="00251300">
      <w:pPr>
        <w:sectPr w:rsidR="00251300" w:rsidRPr="00AF2974" w:rsidSect="001A2F94">
          <w:footerReference w:type="even" r:id="rId29"/>
          <w:footerReference w:type="default" r:id="rId30"/>
          <w:type w:val="continuous"/>
          <w:pgSz w:w="11909" w:h="16834" w:code="9"/>
          <w:pgMar w:top="1728" w:right="1152" w:bottom="1152" w:left="1152" w:header="720" w:footer="288" w:gutter="0"/>
          <w:cols w:space="720"/>
          <w:noEndnote/>
        </w:sectPr>
      </w:pPr>
    </w:p>
    <w:p w:rsidR="00724037" w:rsidRDefault="00724037" w:rsidP="00042A26">
      <w:pPr>
        <w:pStyle w:val="Heading3"/>
      </w:pPr>
      <w:r w:rsidRPr="00023235">
        <w:lastRenderedPageBreak/>
        <w:t>Overview</w:t>
      </w:r>
    </w:p>
    <w:p w:rsidR="003B0425" w:rsidRDefault="003B0425" w:rsidP="003B0425">
      <w:r>
        <w:t>The Department recorded a surplus of $17.6</w:t>
      </w:r>
      <w:r w:rsidR="002F651E">
        <w:t> million</w:t>
      </w:r>
      <w:r>
        <w:t xml:space="preserve"> in 2013</w:t>
      </w:r>
      <w:r w:rsidR="002F651E">
        <w:noBreakHyphen/>
      </w:r>
      <w:r>
        <w:t>14 compared with $5.5</w:t>
      </w:r>
      <w:r w:rsidR="002F651E">
        <w:t> million</w:t>
      </w:r>
      <w:r>
        <w:t xml:space="preserve"> in 2012</w:t>
      </w:r>
      <w:r w:rsidR="002F651E">
        <w:noBreakHyphen/>
      </w:r>
      <w:r>
        <w:t>13.</w:t>
      </w:r>
    </w:p>
    <w:p w:rsidR="003B0425" w:rsidRDefault="003B0425" w:rsidP="003B0425">
      <w:r>
        <w:t>Total assets of the Department increased from $749</w:t>
      </w:r>
      <w:r w:rsidR="002F651E">
        <w:t> million</w:t>
      </w:r>
      <w:r>
        <w:t xml:space="preserve"> to $770</w:t>
      </w:r>
      <w:r w:rsidR="002F651E">
        <w:t> million</w:t>
      </w:r>
      <w:r>
        <w:t xml:space="preserve"> during the year. The major assets of the Department at 30 June 2014 are land and buildings ($511</w:t>
      </w:r>
      <w:r w:rsidR="002F651E">
        <w:t> million</w:t>
      </w:r>
      <w:r>
        <w:t>), funds held in trust ($62</w:t>
      </w:r>
      <w:r w:rsidR="002F651E">
        <w:t> million</w:t>
      </w:r>
      <w:r>
        <w:t>) and the Department’s receivable from the State Administration Unit ($129</w:t>
      </w:r>
      <w:r w:rsidR="002F651E">
        <w:t> million</w:t>
      </w:r>
      <w:r>
        <w:t>).</w:t>
      </w:r>
    </w:p>
    <w:p w:rsidR="00A1443A" w:rsidRPr="00AF2974" w:rsidRDefault="003B0425" w:rsidP="003B0425">
      <w:r>
        <w:t>Total liabilities increased from $113</w:t>
      </w:r>
      <w:r w:rsidR="002F651E">
        <w:t> million</w:t>
      </w:r>
      <w:r>
        <w:t xml:space="preserve"> to $116</w:t>
      </w:r>
      <w:r w:rsidR="002F651E">
        <w:t> million</w:t>
      </w:r>
      <w:r>
        <w:t>. The Department’s major liabilities are accounts payable, employee provisions and advances received from other departments for capital works managed by the Department on their behalf.</w:t>
      </w:r>
    </w:p>
    <w:p w:rsidR="001510ED" w:rsidRDefault="00042A26" w:rsidP="00042A26">
      <w:pPr>
        <w:pStyle w:val="Heading3"/>
      </w:pPr>
      <w:r>
        <w:br w:type="column"/>
      </w:r>
      <w:r w:rsidR="001510ED">
        <w:lastRenderedPageBreak/>
        <w:t xml:space="preserve">Core </w:t>
      </w:r>
      <w:r w:rsidR="003B0425" w:rsidRPr="00042A26">
        <w:t>o</w:t>
      </w:r>
      <w:r w:rsidR="001510ED" w:rsidRPr="00042A26">
        <w:t>perations</w:t>
      </w:r>
    </w:p>
    <w:p w:rsidR="003B0425" w:rsidRDefault="003B0425" w:rsidP="003B0425">
      <w:r>
        <w:t>The best indicator of the scale and efficiency of core Departmental operations is the revenue paid by Government for DTF outputs</w:t>
      </w:r>
      <w:r w:rsidR="000C0830">
        <w:t xml:space="preserve">. </w:t>
      </w:r>
      <w:r>
        <w:t>This has increased this year to $254.8</w:t>
      </w:r>
      <w:r w:rsidR="002F651E">
        <w:t> million</w:t>
      </w:r>
      <w:r>
        <w:t>, from $246.2</w:t>
      </w:r>
      <w:r w:rsidR="002F651E">
        <w:t> million</w:t>
      </w:r>
      <w:r>
        <w:t xml:space="preserve"> in 2012</w:t>
      </w:r>
      <w:r w:rsidR="002F651E">
        <w:noBreakHyphen/>
      </w:r>
      <w:r>
        <w:t>13. Increased funding was required in 2013</w:t>
      </w:r>
      <w:r w:rsidR="002F651E">
        <w:noBreakHyphen/>
      </w:r>
      <w:r>
        <w:t xml:space="preserve">14 to assist local councils with the implementation of the new </w:t>
      </w:r>
      <w:r w:rsidR="00DE2305">
        <w:t xml:space="preserve">Fire Services Property Levy </w:t>
      </w:r>
      <w:r>
        <w:t>arrangements and for increased tax compliance activities.</w:t>
      </w:r>
    </w:p>
    <w:p w:rsidR="00E3777E" w:rsidRPr="0070729B" w:rsidRDefault="001510ED" w:rsidP="001510ED">
      <w:r>
        <w:t xml:space="preserve">The following table details operational revenue by </w:t>
      </w:r>
      <w:r w:rsidR="00043AF3">
        <w:t>o</w:t>
      </w:r>
      <w:r>
        <w:t xml:space="preserve">utput </w:t>
      </w:r>
      <w:r w:rsidR="00043AF3">
        <w:t>g</w:t>
      </w:r>
      <w:r>
        <w:t>roup.</w:t>
      </w:r>
    </w:p>
    <w:p w:rsidR="00251300" w:rsidRPr="00023235" w:rsidRDefault="00724037" w:rsidP="00724037">
      <w:pPr>
        <w:pStyle w:val="Heading3"/>
        <w:rPr>
          <w:sz w:val="22"/>
          <w:vertAlign w:val="superscript"/>
        </w:rPr>
      </w:pPr>
      <w:r w:rsidRPr="00023235">
        <w:rPr>
          <w:sz w:val="22"/>
        </w:rPr>
        <w:t>Revenu</w:t>
      </w:r>
      <w:r w:rsidR="00AF7882" w:rsidRPr="00023235">
        <w:rPr>
          <w:sz w:val="22"/>
        </w:rPr>
        <w:t>e from the provision of outputs</w:t>
      </w:r>
      <w:r w:rsidR="00AF7882" w:rsidRPr="00023235">
        <w:rPr>
          <w:sz w:val="22"/>
          <w:vertAlign w:val="superscript"/>
        </w:rPr>
        <w:t>(a)</w:t>
      </w:r>
    </w:p>
    <w:tbl>
      <w:tblPr>
        <w:tblW w:w="0" w:type="auto"/>
        <w:tblInd w:w="50" w:type="dxa"/>
        <w:tblLook w:val="01E0" w:firstRow="1" w:lastRow="1" w:firstColumn="1" w:lastColumn="1" w:noHBand="0" w:noVBand="0"/>
      </w:tblPr>
      <w:tblGrid>
        <w:gridCol w:w="2077"/>
        <w:gridCol w:w="878"/>
        <w:gridCol w:w="852"/>
        <w:gridCol w:w="801"/>
      </w:tblGrid>
      <w:tr w:rsidR="00E3777E" w:rsidRPr="00AF2974" w:rsidTr="004A365D">
        <w:tc>
          <w:tcPr>
            <w:tcW w:w="2077" w:type="dxa"/>
            <w:shd w:val="clear" w:color="auto" w:fill="auto"/>
            <w:vAlign w:val="bottom"/>
          </w:tcPr>
          <w:p w:rsidR="00E3777E" w:rsidRPr="00AF2974" w:rsidRDefault="00E3777E" w:rsidP="004A365D">
            <w:pPr>
              <w:pStyle w:val="TableTextHeadingLeft"/>
            </w:pPr>
            <w:r w:rsidRPr="00AF2974">
              <w:t xml:space="preserve">Output group </w:t>
            </w:r>
          </w:p>
        </w:tc>
        <w:tc>
          <w:tcPr>
            <w:tcW w:w="878" w:type="dxa"/>
            <w:shd w:val="clear" w:color="auto" w:fill="auto"/>
          </w:tcPr>
          <w:p w:rsidR="00E3777E" w:rsidRPr="003B0425" w:rsidRDefault="00E3777E" w:rsidP="00B74796">
            <w:pPr>
              <w:pStyle w:val="TableTextHeadingRight"/>
            </w:pPr>
            <w:r w:rsidRPr="003B0425">
              <w:t>201</w:t>
            </w:r>
            <w:r w:rsidR="00B74796" w:rsidRPr="003B0425">
              <w:t>3</w:t>
            </w:r>
            <w:r w:rsidR="002F651E">
              <w:noBreakHyphen/>
            </w:r>
            <w:r w:rsidRPr="003B0425">
              <w:t>1</w:t>
            </w:r>
            <w:r w:rsidR="00B74796" w:rsidRPr="003B0425">
              <w:t>4</w:t>
            </w:r>
            <w:r w:rsidRPr="003B0425">
              <w:t xml:space="preserve"> </w:t>
            </w:r>
            <w:r w:rsidRPr="003B0425">
              <w:br/>
              <w:t>$m</w:t>
            </w:r>
          </w:p>
        </w:tc>
        <w:tc>
          <w:tcPr>
            <w:tcW w:w="852" w:type="dxa"/>
            <w:shd w:val="clear" w:color="auto" w:fill="auto"/>
          </w:tcPr>
          <w:p w:rsidR="00E3777E" w:rsidRPr="003B0425" w:rsidRDefault="00E3777E" w:rsidP="00B74796">
            <w:pPr>
              <w:pStyle w:val="TableTextHeadingRight"/>
            </w:pPr>
            <w:r w:rsidRPr="003B0425">
              <w:t>201</w:t>
            </w:r>
            <w:r w:rsidR="00B74796" w:rsidRPr="003B0425">
              <w:t>2</w:t>
            </w:r>
            <w:r w:rsidR="002F651E">
              <w:noBreakHyphen/>
            </w:r>
            <w:r w:rsidRPr="003B0425">
              <w:t>1</w:t>
            </w:r>
            <w:r w:rsidR="00B74796" w:rsidRPr="003B0425">
              <w:t>3</w:t>
            </w:r>
            <w:r w:rsidRPr="003B0425">
              <w:t xml:space="preserve"> </w:t>
            </w:r>
            <w:r w:rsidRPr="003B0425">
              <w:br/>
              <w:t>$m</w:t>
            </w:r>
          </w:p>
        </w:tc>
        <w:tc>
          <w:tcPr>
            <w:tcW w:w="801" w:type="dxa"/>
            <w:shd w:val="clear" w:color="auto" w:fill="auto"/>
          </w:tcPr>
          <w:p w:rsidR="00E3777E" w:rsidRPr="003B0425" w:rsidRDefault="00E3777E" w:rsidP="004A365D">
            <w:pPr>
              <w:pStyle w:val="TableTextHeadingRight"/>
            </w:pPr>
            <w:r w:rsidRPr="003B0425">
              <w:t>Change</w:t>
            </w:r>
            <w:r w:rsidRPr="003B0425">
              <w:br/>
              <w:t>$m</w:t>
            </w:r>
          </w:p>
        </w:tc>
      </w:tr>
      <w:tr w:rsidR="003B0425" w:rsidRPr="00E3777E" w:rsidTr="004A365D">
        <w:tc>
          <w:tcPr>
            <w:tcW w:w="2077" w:type="dxa"/>
            <w:shd w:val="clear" w:color="auto" w:fill="auto"/>
          </w:tcPr>
          <w:p w:rsidR="003B0425" w:rsidRDefault="003B0425" w:rsidP="004A365D">
            <w:pPr>
              <w:pStyle w:val="TableText"/>
            </w:pPr>
            <w:r>
              <w:t>Strategic Policy Advice</w:t>
            </w:r>
          </w:p>
        </w:tc>
        <w:tc>
          <w:tcPr>
            <w:tcW w:w="878" w:type="dxa"/>
            <w:shd w:val="clear" w:color="auto" w:fill="E0E0E0"/>
          </w:tcPr>
          <w:p w:rsidR="003B0425" w:rsidRPr="00D73119" w:rsidRDefault="003B0425" w:rsidP="0015268E">
            <w:pPr>
              <w:pStyle w:val="TableTextRight"/>
            </w:pPr>
            <w:r w:rsidRPr="00D73119">
              <w:t>37</w:t>
            </w:r>
          </w:p>
        </w:tc>
        <w:tc>
          <w:tcPr>
            <w:tcW w:w="852" w:type="dxa"/>
            <w:shd w:val="clear" w:color="auto" w:fill="auto"/>
          </w:tcPr>
          <w:p w:rsidR="003B0425" w:rsidRPr="00D73119" w:rsidRDefault="003B0425" w:rsidP="0015268E">
            <w:pPr>
              <w:pStyle w:val="TableTextRight"/>
            </w:pPr>
            <w:r w:rsidRPr="00D73119">
              <w:t>39</w:t>
            </w:r>
          </w:p>
        </w:tc>
        <w:tc>
          <w:tcPr>
            <w:tcW w:w="801" w:type="dxa"/>
            <w:shd w:val="clear" w:color="auto" w:fill="E0E0E0"/>
          </w:tcPr>
          <w:p w:rsidR="003B0425" w:rsidRPr="00D73119" w:rsidRDefault="002F651E" w:rsidP="0015268E">
            <w:pPr>
              <w:pStyle w:val="TableTextRight"/>
            </w:pPr>
            <w:r>
              <w:noBreakHyphen/>
            </w:r>
            <w:r w:rsidR="003B0425" w:rsidRPr="00D73119">
              <w:t>2</w:t>
            </w:r>
          </w:p>
        </w:tc>
      </w:tr>
      <w:tr w:rsidR="003B0425" w:rsidRPr="00E3777E" w:rsidTr="004A365D">
        <w:tc>
          <w:tcPr>
            <w:tcW w:w="2077" w:type="dxa"/>
            <w:shd w:val="clear" w:color="auto" w:fill="auto"/>
          </w:tcPr>
          <w:p w:rsidR="003B0425" w:rsidRDefault="003B0425" w:rsidP="004A365D">
            <w:pPr>
              <w:pStyle w:val="TableText"/>
            </w:pPr>
            <w:r>
              <w:t>Financial Management Services</w:t>
            </w:r>
          </w:p>
        </w:tc>
        <w:tc>
          <w:tcPr>
            <w:tcW w:w="878" w:type="dxa"/>
            <w:shd w:val="clear" w:color="auto" w:fill="E0E0E0"/>
          </w:tcPr>
          <w:p w:rsidR="003B0425" w:rsidRPr="00D73119" w:rsidRDefault="003B0425" w:rsidP="0015268E">
            <w:pPr>
              <w:pStyle w:val="TableTextRight"/>
            </w:pPr>
            <w:r w:rsidRPr="00D73119">
              <w:t>22</w:t>
            </w:r>
          </w:p>
        </w:tc>
        <w:tc>
          <w:tcPr>
            <w:tcW w:w="852" w:type="dxa"/>
            <w:shd w:val="clear" w:color="auto" w:fill="auto"/>
          </w:tcPr>
          <w:p w:rsidR="003B0425" w:rsidRPr="00D73119" w:rsidRDefault="003B0425" w:rsidP="0015268E">
            <w:pPr>
              <w:pStyle w:val="TableTextRight"/>
            </w:pPr>
            <w:r w:rsidRPr="00D73119">
              <w:t>22</w:t>
            </w:r>
          </w:p>
        </w:tc>
        <w:tc>
          <w:tcPr>
            <w:tcW w:w="801" w:type="dxa"/>
            <w:shd w:val="clear" w:color="auto" w:fill="E0E0E0"/>
          </w:tcPr>
          <w:p w:rsidR="003B0425" w:rsidRPr="00D73119" w:rsidRDefault="003B0425" w:rsidP="0015268E">
            <w:pPr>
              <w:pStyle w:val="TableTextRight"/>
            </w:pPr>
            <w:r>
              <w:t>–</w:t>
            </w:r>
          </w:p>
        </w:tc>
      </w:tr>
      <w:tr w:rsidR="003B0425" w:rsidRPr="00E3777E" w:rsidTr="004A365D">
        <w:tc>
          <w:tcPr>
            <w:tcW w:w="2077" w:type="dxa"/>
            <w:shd w:val="clear" w:color="auto" w:fill="auto"/>
          </w:tcPr>
          <w:p w:rsidR="003B0425" w:rsidRDefault="003B0425" w:rsidP="004A365D">
            <w:pPr>
              <w:pStyle w:val="TableText"/>
            </w:pPr>
            <w:r>
              <w:t>Risk Management Services</w:t>
            </w:r>
          </w:p>
        </w:tc>
        <w:tc>
          <w:tcPr>
            <w:tcW w:w="878" w:type="dxa"/>
            <w:shd w:val="clear" w:color="auto" w:fill="E0E0E0"/>
          </w:tcPr>
          <w:p w:rsidR="003B0425" w:rsidRPr="00D73119" w:rsidRDefault="003B0425" w:rsidP="0015268E">
            <w:pPr>
              <w:pStyle w:val="TableTextRight"/>
            </w:pPr>
            <w:r w:rsidRPr="00D73119">
              <w:t>31</w:t>
            </w:r>
          </w:p>
        </w:tc>
        <w:tc>
          <w:tcPr>
            <w:tcW w:w="852" w:type="dxa"/>
            <w:shd w:val="clear" w:color="auto" w:fill="auto"/>
          </w:tcPr>
          <w:p w:rsidR="003B0425" w:rsidRPr="00D73119" w:rsidRDefault="003B0425" w:rsidP="0015268E">
            <w:pPr>
              <w:pStyle w:val="TableTextRight"/>
            </w:pPr>
            <w:r w:rsidRPr="00D73119">
              <w:t>25</w:t>
            </w:r>
          </w:p>
        </w:tc>
        <w:tc>
          <w:tcPr>
            <w:tcW w:w="801" w:type="dxa"/>
            <w:shd w:val="clear" w:color="auto" w:fill="E0E0E0"/>
          </w:tcPr>
          <w:p w:rsidR="003B0425" w:rsidRPr="00D73119" w:rsidRDefault="003B0425" w:rsidP="0015268E">
            <w:pPr>
              <w:pStyle w:val="TableTextRight"/>
            </w:pPr>
            <w:r w:rsidRPr="00D73119">
              <w:t>6</w:t>
            </w:r>
          </w:p>
        </w:tc>
      </w:tr>
      <w:tr w:rsidR="003B0425" w:rsidRPr="00E3777E" w:rsidTr="004A365D">
        <w:tc>
          <w:tcPr>
            <w:tcW w:w="2077" w:type="dxa"/>
            <w:shd w:val="clear" w:color="auto" w:fill="auto"/>
          </w:tcPr>
          <w:p w:rsidR="003B0425" w:rsidRDefault="003B0425" w:rsidP="004A365D">
            <w:pPr>
              <w:pStyle w:val="TableText"/>
            </w:pPr>
            <w:r>
              <w:t>Resource Management Services</w:t>
            </w:r>
          </w:p>
        </w:tc>
        <w:tc>
          <w:tcPr>
            <w:tcW w:w="878" w:type="dxa"/>
            <w:shd w:val="clear" w:color="auto" w:fill="E0E0E0"/>
          </w:tcPr>
          <w:p w:rsidR="003B0425" w:rsidRPr="00D73119" w:rsidRDefault="003B0425" w:rsidP="0015268E">
            <w:pPr>
              <w:pStyle w:val="TableTextRight"/>
            </w:pPr>
            <w:r w:rsidRPr="00D73119">
              <w:t>50</w:t>
            </w:r>
          </w:p>
        </w:tc>
        <w:tc>
          <w:tcPr>
            <w:tcW w:w="852" w:type="dxa"/>
            <w:shd w:val="clear" w:color="auto" w:fill="auto"/>
          </w:tcPr>
          <w:p w:rsidR="003B0425" w:rsidRPr="00D73119" w:rsidRDefault="003B0425" w:rsidP="0015268E">
            <w:pPr>
              <w:pStyle w:val="TableTextRight"/>
            </w:pPr>
            <w:r w:rsidRPr="00D73119">
              <w:t>62</w:t>
            </w:r>
          </w:p>
        </w:tc>
        <w:tc>
          <w:tcPr>
            <w:tcW w:w="801" w:type="dxa"/>
            <w:shd w:val="clear" w:color="auto" w:fill="E0E0E0"/>
          </w:tcPr>
          <w:p w:rsidR="003B0425" w:rsidRPr="00D73119" w:rsidRDefault="002F651E" w:rsidP="0015268E">
            <w:pPr>
              <w:pStyle w:val="TableTextRight"/>
            </w:pPr>
            <w:r>
              <w:noBreakHyphen/>
            </w:r>
            <w:r w:rsidR="003B0425" w:rsidRPr="00D73119">
              <w:t>12</w:t>
            </w:r>
          </w:p>
        </w:tc>
      </w:tr>
      <w:tr w:rsidR="003B0425" w:rsidRPr="00E3777E" w:rsidTr="004A365D">
        <w:tc>
          <w:tcPr>
            <w:tcW w:w="2077" w:type="dxa"/>
            <w:shd w:val="clear" w:color="auto" w:fill="auto"/>
          </w:tcPr>
          <w:p w:rsidR="003B0425" w:rsidRDefault="003B0425" w:rsidP="004A365D">
            <w:pPr>
              <w:pStyle w:val="TableText"/>
            </w:pPr>
            <w:r>
              <w:t>Regulatory Services</w:t>
            </w:r>
          </w:p>
        </w:tc>
        <w:tc>
          <w:tcPr>
            <w:tcW w:w="878" w:type="dxa"/>
            <w:shd w:val="clear" w:color="auto" w:fill="E0E0E0"/>
          </w:tcPr>
          <w:p w:rsidR="003B0425" w:rsidRPr="00D73119" w:rsidRDefault="003B0425" w:rsidP="0015268E">
            <w:pPr>
              <w:pStyle w:val="TableTextRight"/>
            </w:pPr>
            <w:r w:rsidRPr="00D73119">
              <w:t>21</w:t>
            </w:r>
          </w:p>
        </w:tc>
        <w:tc>
          <w:tcPr>
            <w:tcW w:w="852" w:type="dxa"/>
            <w:shd w:val="clear" w:color="auto" w:fill="auto"/>
          </w:tcPr>
          <w:p w:rsidR="003B0425" w:rsidRPr="00D73119" w:rsidRDefault="003B0425" w:rsidP="0015268E">
            <w:pPr>
              <w:pStyle w:val="TableTextRight"/>
            </w:pPr>
            <w:r w:rsidRPr="00D73119">
              <w:t>24</w:t>
            </w:r>
          </w:p>
        </w:tc>
        <w:tc>
          <w:tcPr>
            <w:tcW w:w="801" w:type="dxa"/>
            <w:shd w:val="clear" w:color="auto" w:fill="E0E0E0"/>
          </w:tcPr>
          <w:p w:rsidR="003B0425" w:rsidRPr="00D73119" w:rsidRDefault="002F651E" w:rsidP="0015268E">
            <w:pPr>
              <w:pStyle w:val="TableTextRight"/>
            </w:pPr>
            <w:r>
              <w:noBreakHyphen/>
            </w:r>
            <w:r w:rsidR="003B0425" w:rsidRPr="00D73119">
              <w:t>3</w:t>
            </w:r>
          </w:p>
        </w:tc>
      </w:tr>
      <w:tr w:rsidR="003B0425" w:rsidRPr="00E3777E" w:rsidTr="004A365D">
        <w:tc>
          <w:tcPr>
            <w:tcW w:w="2077" w:type="dxa"/>
            <w:shd w:val="clear" w:color="auto" w:fill="auto"/>
          </w:tcPr>
          <w:p w:rsidR="003B0425" w:rsidRPr="00A81C1C" w:rsidRDefault="003B0425" w:rsidP="004A365D">
            <w:pPr>
              <w:pStyle w:val="TableText"/>
            </w:pPr>
            <w:r w:rsidRPr="00A81C1C">
              <w:t>Revenue Management Services</w:t>
            </w:r>
          </w:p>
        </w:tc>
        <w:tc>
          <w:tcPr>
            <w:tcW w:w="878" w:type="dxa"/>
            <w:shd w:val="clear" w:color="auto" w:fill="E0E0E0"/>
          </w:tcPr>
          <w:p w:rsidR="003B0425" w:rsidRPr="00D73119" w:rsidRDefault="003B0425" w:rsidP="0015268E">
            <w:pPr>
              <w:pStyle w:val="TableTextRight"/>
            </w:pPr>
            <w:r w:rsidRPr="00D73119">
              <w:t>94</w:t>
            </w:r>
          </w:p>
        </w:tc>
        <w:tc>
          <w:tcPr>
            <w:tcW w:w="852" w:type="dxa"/>
            <w:shd w:val="clear" w:color="auto" w:fill="auto"/>
          </w:tcPr>
          <w:p w:rsidR="003B0425" w:rsidRPr="00D73119" w:rsidRDefault="003B0425" w:rsidP="0015268E">
            <w:pPr>
              <w:pStyle w:val="TableTextRight"/>
            </w:pPr>
            <w:r w:rsidRPr="00D73119">
              <w:t>74</w:t>
            </w:r>
          </w:p>
        </w:tc>
        <w:tc>
          <w:tcPr>
            <w:tcW w:w="801" w:type="dxa"/>
            <w:shd w:val="clear" w:color="auto" w:fill="E0E0E0"/>
          </w:tcPr>
          <w:p w:rsidR="003B0425" w:rsidRPr="00D73119" w:rsidRDefault="003B0425" w:rsidP="0015268E">
            <w:pPr>
              <w:pStyle w:val="TableTextRight"/>
            </w:pPr>
            <w:r w:rsidRPr="00D73119">
              <w:t>20</w:t>
            </w:r>
          </w:p>
        </w:tc>
      </w:tr>
      <w:tr w:rsidR="003B0425" w:rsidRPr="00505D5D" w:rsidTr="004A365D">
        <w:tc>
          <w:tcPr>
            <w:tcW w:w="2077" w:type="dxa"/>
            <w:shd w:val="clear" w:color="auto" w:fill="auto"/>
          </w:tcPr>
          <w:p w:rsidR="003B0425" w:rsidRPr="00E3453A" w:rsidRDefault="003B0425" w:rsidP="004A365D">
            <w:pPr>
              <w:pStyle w:val="TableText"/>
              <w:rPr>
                <w:b/>
              </w:rPr>
            </w:pPr>
            <w:r w:rsidRPr="00E3453A">
              <w:rPr>
                <w:b/>
              </w:rPr>
              <w:t>Total</w:t>
            </w:r>
          </w:p>
        </w:tc>
        <w:tc>
          <w:tcPr>
            <w:tcW w:w="878" w:type="dxa"/>
            <w:shd w:val="clear" w:color="auto" w:fill="E0E0E0"/>
          </w:tcPr>
          <w:p w:rsidR="003B0425" w:rsidRPr="00D73119" w:rsidRDefault="003B0425" w:rsidP="0015268E">
            <w:pPr>
              <w:pStyle w:val="TableTextRight"/>
              <w:rPr>
                <w:b/>
              </w:rPr>
            </w:pPr>
            <w:r w:rsidRPr="00D73119">
              <w:rPr>
                <w:b/>
              </w:rPr>
              <w:t>255</w:t>
            </w:r>
          </w:p>
        </w:tc>
        <w:tc>
          <w:tcPr>
            <w:tcW w:w="852" w:type="dxa"/>
            <w:shd w:val="clear" w:color="auto" w:fill="auto"/>
          </w:tcPr>
          <w:p w:rsidR="003B0425" w:rsidRPr="00D73119" w:rsidRDefault="003B0425" w:rsidP="0015268E">
            <w:pPr>
              <w:pStyle w:val="TableTextRight"/>
              <w:rPr>
                <w:b/>
              </w:rPr>
            </w:pPr>
            <w:r w:rsidRPr="00D73119">
              <w:rPr>
                <w:b/>
              </w:rPr>
              <w:t>246</w:t>
            </w:r>
          </w:p>
        </w:tc>
        <w:tc>
          <w:tcPr>
            <w:tcW w:w="801" w:type="dxa"/>
            <w:shd w:val="clear" w:color="auto" w:fill="E0E0E0"/>
          </w:tcPr>
          <w:p w:rsidR="003B0425" w:rsidRPr="00D73119" w:rsidRDefault="003B0425" w:rsidP="0015268E">
            <w:pPr>
              <w:pStyle w:val="TableTextRight"/>
              <w:rPr>
                <w:b/>
              </w:rPr>
            </w:pPr>
            <w:r w:rsidRPr="00D73119">
              <w:rPr>
                <w:b/>
              </w:rPr>
              <w:t>9</w:t>
            </w:r>
          </w:p>
        </w:tc>
      </w:tr>
    </w:tbl>
    <w:p w:rsidR="00993A0B" w:rsidRDefault="00993A0B" w:rsidP="00904C66">
      <w:pPr>
        <w:pStyle w:val="Notes"/>
        <w:ind w:left="90"/>
      </w:pPr>
      <w:r>
        <w:t>Note:</w:t>
      </w:r>
    </w:p>
    <w:p w:rsidR="00724037" w:rsidRPr="00AF2974" w:rsidRDefault="00AF7882" w:rsidP="00904C66">
      <w:pPr>
        <w:pStyle w:val="Notes"/>
        <w:ind w:left="90"/>
      </w:pPr>
      <w:r>
        <w:t xml:space="preserve">(a) </w:t>
      </w:r>
      <w:r w:rsidR="00724037" w:rsidRPr="00AF2974">
        <w:t>Includes only Parliamentary appropriations.</w:t>
      </w:r>
    </w:p>
    <w:p w:rsidR="00724037" w:rsidRPr="00AF2974" w:rsidRDefault="00724037" w:rsidP="00724037">
      <w:pPr>
        <w:rPr>
          <w:rFonts w:ascii="Calibri" w:hAnsi="Calibri"/>
        </w:rPr>
        <w:sectPr w:rsidR="00724037" w:rsidRPr="00AF2974" w:rsidSect="001A2F94">
          <w:footerReference w:type="even" r:id="rId31"/>
          <w:footerReference w:type="default" r:id="rId32"/>
          <w:type w:val="continuous"/>
          <w:pgSz w:w="11909" w:h="16834" w:code="9"/>
          <w:pgMar w:top="1728" w:right="1152" w:bottom="1152" w:left="1152" w:header="720" w:footer="288" w:gutter="0"/>
          <w:cols w:num="2" w:space="720" w:equalWidth="0">
            <w:col w:w="4448" w:space="708"/>
            <w:col w:w="4448"/>
          </w:cols>
          <w:noEndnote/>
        </w:sectPr>
      </w:pPr>
    </w:p>
    <w:p w:rsidR="00A6252C" w:rsidRPr="00AF2974" w:rsidRDefault="00A6252C" w:rsidP="00A6252C"/>
    <w:p w:rsidR="00724037" w:rsidRDefault="00724037" w:rsidP="00724037">
      <w:pPr>
        <w:pStyle w:val="Heading3"/>
      </w:pPr>
      <w:r w:rsidRPr="00AF2974">
        <w:t>Five year financial summary: Depar</w:t>
      </w:r>
      <w:r w:rsidR="00082493" w:rsidRPr="00AF2974">
        <w:t>tmental (controlled) activities</w:t>
      </w:r>
    </w:p>
    <w:tbl>
      <w:tblPr>
        <w:tblW w:w="9823" w:type="dxa"/>
        <w:tblLook w:val="01E0" w:firstRow="1" w:lastRow="1" w:firstColumn="1" w:lastColumn="1" w:noHBand="0" w:noVBand="0"/>
      </w:tblPr>
      <w:tblGrid>
        <w:gridCol w:w="4158"/>
        <w:gridCol w:w="1133"/>
        <w:gridCol w:w="1133"/>
        <w:gridCol w:w="1133"/>
        <w:gridCol w:w="1133"/>
        <w:gridCol w:w="1133"/>
      </w:tblGrid>
      <w:tr w:rsidR="006C1D90" w:rsidRPr="00E3453A" w:rsidTr="0015268E">
        <w:tc>
          <w:tcPr>
            <w:tcW w:w="4158" w:type="dxa"/>
            <w:shd w:val="clear" w:color="auto" w:fill="auto"/>
          </w:tcPr>
          <w:p w:rsidR="006C1D90" w:rsidRPr="00AF2974" w:rsidRDefault="006C1D90" w:rsidP="0015268E">
            <w:pPr>
              <w:pStyle w:val="Spacer"/>
            </w:pPr>
          </w:p>
        </w:tc>
        <w:tc>
          <w:tcPr>
            <w:tcW w:w="1133" w:type="dxa"/>
            <w:shd w:val="clear" w:color="auto" w:fill="auto"/>
            <w:vAlign w:val="bottom"/>
          </w:tcPr>
          <w:p w:rsidR="006C1D90" w:rsidRPr="00D73119" w:rsidRDefault="006C1D90" w:rsidP="00C108DA">
            <w:pPr>
              <w:pStyle w:val="TableTextHeadingRight"/>
            </w:pPr>
            <w:r w:rsidRPr="00D73119">
              <w:t>2013</w:t>
            </w:r>
            <w:r w:rsidR="002F651E">
              <w:noBreakHyphen/>
            </w:r>
            <w:r w:rsidRPr="00D73119">
              <w:t>14</w:t>
            </w:r>
            <w:r w:rsidRPr="00D73119">
              <w:rPr>
                <w:vertAlign w:val="superscript"/>
              </w:rPr>
              <w:t>(a)</w:t>
            </w:r>
            <w:r w:rsidRPr="00D73119">
              <w:br/>
              <w:t>$m</w:t>
            </w:r>
          </w:p>
        </w:tc>
        <w:tc>
          <w:tcPr>
            <w:tcW w:w="1133" w:type="dxa"/>
            <w:vAlign w:val="bottom"/>
          </w:tcPr>
          <w:p w:rsidR="006C1D90" w:rsidRPr="007570DE" w:rsidRDefault="006C1D90" w:rsidP="0015268E">
            <w:pPr>
              <w:pStyle w:val="TableTextHeadingRight"/>
            </w:pPr>
            <w:r w:rsidRPr="00470869">
              <w:t>2012</w:t>
            </w:r>
            <w:r w:rsidR="002F651E">
              <w:noBreakHyphen/>
            </w:r>
            <w:r w:rsidRPr="00470869">
              <w:t>13</w:t>
            </w:r>
            <w:r w:rsidRPr="00470869">
              <w:rPr>
                <w:szCs w:val="12"/>
              </w:rPr>
              <w:br/>
              <w:t>$m</w:t>
            </w:r>
          </w:p>
        </w:tc>
        <w:tc>
          <w:tcPr>
            <w:tcW w:w="1133" w:type="dxa"/>
          </w:tcPr>
          <w:p w:rsidR="006C1D90" w:rsidRPr="00E3453A" w:rsidRDefault="006C1D90" w:rsidP="0015268E">
            <w:pPr>
              <w:pStyle w:val="TableTextHeadingRight"/>
              <w:rPr>
                <w:szCs w:val="12"/>
              </w:rPr>
            </w:pPr>
            <w:r w:rsidRPr="00AF2974">
              <w:t>201</w:t>
            </w:r>
            <w:r>
              <w:t>1</w:t>
            </w:r>
            <w:r w:rsidR="002F651E">
              <w:noBreakHyphen/>
            </w:r>
            <w:r w:rsidRPr="00AF2974">
              <w:t>1</w:t>
            </w:r>
            <w:r>
              <w:t>2</w:t>
            </w:r>
            <w:r>
              <w:rPr>
                <w:vertAlign w:val="superscript"/>
              </w:rPr>
              <w:t>(b</w:t>
            </w:r>
            <w:r w:rsidRPr="00D73119">
              <w:rPr>
                <w:vertAlign w:val="superscript"/>
              </w:rPr>
              <w:t>)</w:t>
            </w:r>
            <w:r w:rsidRPr="00E3453A">
              <w:rPr>
                <w:szCs w:val="12"/>
              </w:rPr>
              <w:br/>
              <w:t>$m</w:t>
            </w:r>
          </w:p>
        </w:tc>
        <w:tc>
          <w:tcPr>
            <w:tcW w:w="1133" w:type="dxa"/>
            <w:vAlign w:val="bottom"/>
          </w:tcPr>
          <w:p w:rsidR="006C1D90" w:rsidRPr="007570DE" w:rsidRDefault="006C1D90" w:rsidP="0015268E">
            <w:pPr>
              <w:pStyle w:val="TableTextHeadingRight"/>
            </w:pPr>
            <w:r w:rsidRPr="007570DE">
              <w:t>2010</w:t>
            </w:r>
            <w:r w:rsidR="002F651E">
              <w:noBreakHyphen/>
            </w:r>
            <w:r w:rsidRPr="007570DE">
              <w:t>11</w:t>
            </w:r>
            <w:r>
              <w:rPr>
                <w:vertAlign w:val="superscript"/>
              </w:rPr>
              <w:t>(c</w:t>
            </w:r>
            <w:r w:rsidRPr="007570DE">
              <w:rPr>
                <w:vertAlign w:val="superscript"/>
              </w:rPr>
              <w:t>)</w:t>
            </w:r>
            <w:r w:rsidRPr="00E3453A">
              <w:rPr>
                <w:szCs w:val="12"/>
              </w:rPr>
              <w:t xml:space="preserve"> </w:t>
            </w:r>
            <w:r w:rsidRPr="00E3453A">
              <w:rPr>
                <w:szCs w:val="12"/>
              </w:rPr>
              <w:br/>
              <w:t>$m</w:t>
            </w:r>
          </w:p>
        </w:tc>
        <w:tc>
          <w:tcPr>
            <w:tcW w:w="1133" w:type="dxa"/>
            <w:vAlign w:val="bottom"/>
          </w:tcPr>
          <w:p w:rsidR="006C1D90" w:rsidRPr="007570DE" w:rsidRDefault="006C1D90" w:rsidP="0015268E">
            <w:pPr>
              <w:pStyle w:val="TableTextHeadingRight"/>
            </w:pPr>
            <w:r w:rsidRPr="007570DE">
              <w:t>2009</w:t>
            </w:r>
            <w:r w:rsidR="002F651E">
              <w:noBreakHyphen/>
            </w:r>
            <w:r w:rsidRPr="007570DE">
              <w:t>10</w:t>
            </w:r>
            <w:r w:rsidRPr="00E3453A">
              <w:rPr>
                <w:szCs w:val="12"/>
              </w:rPr>
              <w:t xml:space="preserve"> </w:t>
            </w:r>
            <w:r w:rsidRPr="00E3453A">
              <w:rPr>
                <w:szCs w:val="12"/>
              </w:rPr>
              <w:br/>
              <w:t>$m</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Government output appropriations income </w:t>
            </w:r>
          </w:p>
        </w:tc>
        <w:tc>
          <w:tcPr>
            <w:tcW w:w="1133" w:type="dxa"/>
            <w:shd w:val="clear" w:color="auto" w:fill="E0E0E0"/>
            <w:vAlign w:val="bottom"/>
          </w:tcPr>
          <w:p w:rsidR="006C1D90" w:rsidRPr="00D73119" w:rsidRDefault="006C1D90" w:rsidP="0015268E">
            <w:pPr>
              <w:pStyle w:val="TableTextRight"/>
            </w:pPr>
            <w:r w:rsidRPr="00D73119">
              <w:t>255</w:t>
            </w:r>
          </w:p>
        </w:tc>
        <w:tc>
          <w:tcPr>
            <w:tcW w:w="1133" w:type="dxa"/>
            <w:shd w:val="clear" w:color="auto" w:fill="E0E0E0"/>
            <w:vAlign w:val="bottom"/>
          </w:tcPr>
          <w:p w:rsidR="006C1D90" w:rsidRPr="00D73119" w:rsidRDefault="006C1D90" w:rsidP="0015268E">
            <w:pPr>
              <w:pStyle w:val="TableTextRight"/>
            </w:pPr>
            <w:r w:rsidRPr="00D73119">
              <w:t>246</w:t>
            </w:r>
          </w:p>
        </w:tc>
        <w:tc>
          <w:tcPr>
            <w:tcW w:w="1133" w:type="dxa"/>
            <w:shd w:val="clear" w:color="auto" w:fill="E0E0E0"/>
            <w:vAlign w:val="bottom"/>
          </w:tcPr>
          <w:p w:rsidR="006C1D90" w:rsidRPr="00D73119" w:rsidRDefault="006C1D90" w:rsidP="0015268E">
            <w:pPr>
              <w:pStyle w:val="TableTextRight"/>
            </w:pPr>
            <w:r w:rsidRPr="00D73119">
              <w:t>239</w:t>
            </w:r>
          </w:p>
        </w:tc>
        <w:tc>
          <w:tcPr>
            <w:tcW w:w="1133" w:type="dxa"/>
            <w:shd w:val="clear" w:color="auto" w:fill="E0E0E0"/>
            <w:vAlign w:val="bottom"/>
          </w:tcPr>
          <w:p w:rsidR="006C1D90" w:rsidRPr="00D73119" w:rsidRDefault="006C1D90" w:rsidP="0015268E">
            <w:pPr>
              <w:pStyle w:val="TableTextRight"/>
            </w:pPr>
            <w:r w:rsidRPr="00D73119">
              <w:t>241</w:t>
            </w:r>
          </w:p>
        </w:tc>
        <w:tc>
          <w:tcPr>
            <w:tcW w:w="1133" w:type="dxa"/>
            <w:shd w:val="clear" w:color="auto" w:fill="E0E0E0"/>
            <w:vAlign w:val="bottom"/>
          </w:tcPr>
          <w:p w:rsidR="006C1D90" w:rsidRPr="00D73119" w:rsidRDefault="006C1D90" w:rsidP="0015268E">
            <w:pPr>
              <w:pStyle w:val="TableTextRight"/>
            </w:pPr>
            <w:r w:rsidRPr="00D73119">
              <w:t>281</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Government </w:t>
            </w:r>
            <w:r>
              <w:t>other</w:t>
            </w:r>
            <w:r w:rsidRPr="00AF2974">
              <w:t xml:space="preserve"> appropriations income</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rsidRPr="00D73119">
              <w:t>2</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t>–</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Other income </w:t>
            </w:r>
          </w:p>
        </w:tc>
        <w:tc>
          <w:tcPr>
            <w:tcW w:w="1133" w:type="dxa"/>
            <w:shd w:val="clear" w:color="auto" w:fill="E0E0E0"/>
            <w:vAlign w:val="bottom"/>
          </w:tcPr>
          <w:p w:rsidR="006C1D90" w:rsidRPr="00D73119" w:rsidRDefault="006C1D90" w:rsidP="0015268E">
            <w:pPr>
              <w:pStyle w:val="TableTextRight"/>
            </w:pPr>
            <w:r w:rsidRPr="00D73119">
              <w:t>52</w:t>
            </w:r>
          </w:p>
        </w:tc>
        <w:tc>
          <w:tcPr>
            <w:tcW w:w="1133" w:type="dxa"/>
            <w:shd w:val="clear" w:color="auto" w:fill="E0E0E0"/>
            <w:vAlign w:val="bottom"/>
          </w:tcPr>
          <w:p w:rsidR="006C1D90" w:rsidRPr="00D73119" w:rsidRDefault="006C1D90" w:rsidP="0015268E">
            <w:pPr>
              <w:pStyle w:val="TableTextRight"/>
            </w:pPr>
            <w:r w:rsidRPr="00D73119">
              <w:t>52</w:t>
            </w:r>
          </w:p>
        </w:tc>
        <w:tc>
          <w:tcPr>
            <w:tcW w:w="1133" w:type="dxa"/>
            <w:shd w:val="clear" w:color="auto" w:fill="E0E0E0"/>
            <w:vAlign w:val="bottom"/>
          </w:tcPr>
          <w:p w:rsidR="006C1D90" w:rsidRPr="00D73119" w:rsidRDefault="006C1D90" w:rsidP="0015268E">
            <w:pPr>
              <w:pStyle w:val="TableTextRight"/>
            </w:pPr>
            <w:r w:rsidRPr="00D73119">
              <w:t>54</w:t>
            </w:r>
          </w:p>
        </w:tc>
        <w:tc>
          <w:tcPr>
            <w:tcW w:w="1133" w:type="dxa"/>
            <w:shd w:val="clear" w:color="auto" w:fill="E0E0E0"/>
            <w:vAlign w:val="bottom"/>
          </w:tcPr>
          <w:p w:rsidR="006C1D90" w:rsidRPr="00D73119" w:rsidRDefault="006C1D90" w:rsidP="0015268E">
            <w:pPr>
              <w:pStyle w:val="TableTextRight"/>
            </w:pPr>
            <w:r w:rsidRPr="00D73119">
              <w:t>55</w:t>
            </w:r>
          </w:p>
        </w:tc>
        <w:tc>
          <w:tcPr>
            <w:tcW w:w="1133" w:type="dxa"/>
            <w:shd w:val="clear" w:color="auto" w:fill="E0E0E0"/>
            <w:vAlign w:val="bottom"/>
          </w:tcPr>
          <w:p w:rsidR="006C1D90" w:rsidRPr="00D73119" w:rsidRDefault="006C1D90" w:rsidP="0015268E">
            <w:pPr>
              <w:pStyle w:val="TableTextRight"/>
            </w:pPr>
            <w:r w:rsidRPr="00D73119">
              <w:t>45</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Total income from transactions </w:t>
            </w:r>
          </w:p>
        </w:tc>
        <w:tc>
          <w:tcPr>
            <w:tcW w:w="1133" w:type="dxa"/>
            <w:shd w:val="clear" w:color="auto" w:fill="E0E0E0"/>
            <w:vAlign w:val="bottom"/>
          </w:tcPr>
          <w:p w:rsidR="006C1D90" w:rsidRPr="00D73119" w:rsidRDefault="006C1D90" w:rsidP="0015268E">
            <w:pPr>
              <w:pStyle w:val="TableTextRight"/>
            </w:pPr>
            <w:r w:rsidRPr="00D73119">
              <w:t>307</w:t>
            </w:r>
          </w:p>
        </w:tc>
        <w:tc>
          <w:tcPr>
            <w:tcW w:w="1133" w:type="dxa"/>
            <w:shd w:val="clear" w:color="auto" w:fill="E0E0E0"/>
            <w:vAlign w:val="bottom"/>
          </w:tcPr>
          <w:p w:rsidR="006C1D90" w:rsidRPr="00D73119" w:rsidRDefault="006C1D90" w:rsidP="0015268E">
            <w:pPr>
              <w:pStyle w:val="TableTextRight"/>
            </w:pPr>
            <w:r w:rsidRPr="00D73119">
              <w:t>300</w:t>
            </w:r>
          </w:p>
        </w:tc>
        <w:tc>
          <w:tcPr>
            <w:tcW w:w="1133" w:type="dxa"/>
            <w:shd w:val="clear" w:color="auto" w:fill="E0E0E0"/>
            <w:vAlign w:val="bottom"/>
          </w:tcPr>
          <w:p w:rsidR="006C1D90" w:rsidRPr="00D73119" w:rsidRDefault="006C1D90" w:rsidP="0015268E">
            <w:pPr>
              <w:pStyle w:val="TableTextRight"/>
            </w:pPr>
            <w:r w:rsidRPr="00D73119">
              <w:t>293</w:t>
            </w:r>
          </w:p>
        </w:tc>
        <w:tc>
          <w:tcPr>
            <w:tcW w:w="1133" w:type="dxa"/>
            <w:shd w:val="clear" w:color="auto" w:fill="E0E0E0"/>
            <w:vAlign w:val="bottom"/>
          </w:tcPr>
          <w:p w:rsidR="006C1D90" w:rsidRPr="00D73119" w:rsidRDefault="006C1D90" w:rsidP="0015268E">
            <w:pPr>
              <w:pStyle w:val="TableTextRight"/>
            </w:pPr>
            <w:r w:rsidRPr="00D73119">
              <w:t>296</w:t>
            </w:r>
          </w:p>
        </w:tc>
        <w:tc>
          <w:tcPr>
            <w:tcW w:w="1133" w:type="dxa"/>
            <w:shd w:val="clear" w:color="auto" w:fill="E0E0E0"/>
            <w:vAlign w:val="bottom"/>
          </w:tcPr>
          <w:p w:rsidR="006C1D90" w:rsidRPr="00D73119" w:rsidRDefault="006C1D90" w:rsidP="0015268E">
            <w:pPr>
              <w:pStyle w:val="TableTextRight"/>
            </w:pPr>
            <w:r w:rsidRPr="00D73119">
              <w:t>326</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Total expenses from transactions </w:t>
            </w:r>
          </w:p>
        </w:tc>
        <w:tc>
          <w:tcPr>
            <w:tcW w:w="1133" w:type="dxa"/>
            <w:shd w:val="clear" w:color="auto" w:fill="E0E0E0"/>
            <w:vAlign w:val="bottom"/>
          </w:tcPr>
          <w:p w:rsidR="006C1D90" w:rsidRPr="00D73119" w:rsidRDefault="006C1D90" w:rsidP="0015268E">
            <w:pPr>
              <w:pStyle w:val="TableTextRight"/>
            </w:pPr>
            <w:r w:rsidRPr="00D73119">
              <w:t>(290)</w:t>
            </w:r>
          </w:p>
        </w:tc>
        <w:tc>
          <w:tcPr>
            <w:tcW w:w="1133" w:type="dxa"/>
            <w:shd w:val="clear" w:color="auto" w:fill="E0E0E0"/>
            <w:vAlign w:val="bottom"/>
          </w:tcPr>
          <w:p w:rsidR="006C1D90" w:rsidRPr="00D73119" w:rsidRDefault="006C1D90" w:rsidP="0015268E">
            <w:pPr>
              <w:pStyle w:val="TableTextRight"/>
            </w:pPr>
            <w:r w:rsidRPr="00D73119">
              <w:t>(295)</w:t>
            </w:r>
          </w:p>
        </w:tc>
        <w:tc>
          <w:tcPr>
            <w:tcW w:w="1133" w:type="dxa"/>
            <w:shd w:val="clear" w:color="auto" w:fill="E0E0E0"/>
            <w:vAlign w:val="bottom"/>
          </w:tcPr>
          <w:p w:rsidR="006C1D90" w:rsidRPr="00D73119" w:rsidRDefault="006C1D90" w:rsidP="0015268E">
            <w:pPr>
              <w:pStyle w:val="TableTextRight"/>
            </w:pPr>
            <w:r w:rsidRPr="00D73119">
              <w:t>(283)</w:t>
            </w:r>
          </w:p>
        </w:tc>
        <w:tc>
          <w:tcPr>
            <w:tcW w:w="1133" w:type="dxa"/>
            <w:shd w:val="clear" w:color="auto" w:fill="E0E0E0"/>
            <w:vAlign w:val="bottom"/>
          </w:tcPr>
          <w:p w:rsidR="006C1D90" w:rsidRPr="00D73119" w:rsidRDefault="006C1D90" w:rsidP="0015268E">
            <w:pPr>
              <w:pStyle w:val="TableTextRight"/>
            </w:pPr>
            <w:r w:rsidRPr="00D73119">
              <w:t>(287)</w:t>
            </w:r>
          </w:p>
        </w:tc>
        <w:tc>
          <w:tcPr>
            <w:tcW w:w="1133" w:type="dxa"/>
            <w:shd w:val="clear" w:color="auto" w:fill="E0E0E0"/>
            <w:vAlign w:val="bottom"/>
          </w:tcPr>
          <w:p w:rsidR="006C1D90" w:rsidRPr="00D73119" w:rsidRDefault="006C1D90" w:rsidP="0015268E">
            <w:pPr>
              <w:pStyle w:val="TableTextRight"/>
            </w:pPr>
            <w:r w:rsidRPr="00D73119">
              <w:t>(341)</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Net result from transactions </w:t>
            </w:r>
          </w:p>
        </w:tc>
        <w:tc>
          <w:tcPr>
            <w:tcW w:w="1133" w:type="dxa"/>
            <w:shd w:val="clear" w:color="auto" w:fill="E0E0E0"/>
            <w:vAlign w:val="bottom"/>
          </w:tcPr>
          <w:p w:rsidR="006C1D90" w:rsidRPr="00D73119" w:rsidRDefault="006C1D90" w:rsidP="0015268E">
            <w:pPr>
              <w:pStyle w:val="TableTextRight"/>
            </w:pPr>
            <w:r w:rsidRPr="00D73119">
              <w:t>17</w:t>
            </w:r>
          </w:p>
        </w:tc>
        <w:tc>
          <w:tcPr>
            <w:tcW w:w="1133" w:type="dxa"/>
            <w:shd w:val="clear" w:color="auto" w:fill="E0E0E0"/>
            <w:vAlign w:val="bottom"/>
          </w:tcPr>
          <w:p w:rsidR="006C1D90" w:rsidRPr="00D73119" w:rsidRDefault="006C1D90" w:rsidP="0015268E">
            <w:pPr>
              <w:pStyle w:val="TableTextRight"/>
            </w:pPr>
            <w:r w:rsidRPr="00D73119">
              <w:t>5</w:t>
            </w:r>
          </w:p>
        </w:tc>
        <w:tc>
          <w:tcPr>
            <w:tcW w:w="1133" w:type="dxa"/>
            <w:shd w:val="clear" w:color="auto" w:fill="E0E0E0"/>
            <w:vAlign w:val="bottom"/>
          </w:tcPr>
          <w:p w:rsidR="006C1D90" w:rsidRPr="00D73119" w:rsidRDefault="006C1D90" w:rsidP="0015268E">
            <w:pPr>
              <w:pStyle w:val="TableTextRight"/>
            </w:pPr>
            <w:r w:rsidRPr="00D73119">
              <w:t xml:space="preserve">10 </w:t>
            </w:r>
          </w:p>
        </w:tc>
        <w:tc>
          <w:tcPr>
            <w:tcW w:w="1133" w:type="dxa"/>
            <w:shd w:val="clear" w:color="auto" w:fill="E0E0E0"/>
            <w:vAlign w:val="bottom"/>
          </w:tcPr>
          <w:p w:rsidR="006C1D90" w:rsidRPr="00D73119" w:rsidRDefault="006C1D90" w:rsidP="0015268E">
            <w:pPr>
              <w:pStyle w:val="TableTextRight"/>
            </w:pPr>
            <w:r w:rsidRPr="00D73119">
              <w:t>9</w:t>
            </w:r>
          </w:p>
        </w:tc>
        <w:tc>
          <w:tcPr>
            <w:tcW w:w="1133" w:type="dxa"/>
            <w:shd w:val="clear" w:color="auto" w:fill="E0E0E0"/>
            <w:vAlign w:val="bottom"/>
          </w:tcPr>
          <w:p w:rsidR="006C1D90" w:rsidRPr="00D73119" w:rsidRDefault="006C1D90" w:rsidP="0015268E">
            <w:pPr>
              <w:pStyle w:val="TableTextRight"/>
            </w:pPr>
            <w:r w:rsidRPr="00D73119">
              <w:t>(15)</w:t>
            </w:r>
          </w:p>
        </w:tc>
      </w:tr>
      <w:tr w:rsidR="006C1D90" w:rsidRPr="00AF2974" w:rsidTr="0015268E">
        <w:tc>
          <w:tcPr>
            <w:tcW w:w="4158" w:type="dxa"/>
            <w:shd w:val="clear" w:color="auto" w:fill="auto"/>
          </w:tcPr>
          <w:p w:rsidR="006C1D90" w:rsidRPr="00E3453A" w:rsidRDefault="006C1D90" w:rsidP="0015268E">
            <w:pPr>
              <w:pStyle w:val="TableText"/>
              <w:rPr>
                <w:szCs w:val="12"/>
              </w:rPr>
            </w:pPr>
            <w:r w:rsidRPr="00AF2974">
              <w:t xml:space="preserve">Total other economic flows included in net result </w:t>
            </w:r>
          </w:p>
        </w:tc>
        <w:tc>
          <w:tcPr>
            <w:tcW w:w="1133" w:type="dxa"/>
            <w:shd w:val="clear" w:color="auto" w:fill="E0E0E0"/>
            <w:vAlign w:val="bottom"/>
          </w:tcPr>
          <w:p w:rsidR="006C1D90" w:rsidRPr="00D73119" w:rsidRDefault="006C1D90" w:rsidP="0015268E">
            <w:pPr>
              <w:pStyle w:val="TableTextRight"/>
            </w:pPr>
            <w:r w:rsidRPr="00D73119">
              <w:t>1</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t>–</w:t>
            </w:r>
          </w:p>
        </w:tc>
        <w:tc>
          <w:tcPr>
            <w:tcW w:w="1133" w:type="dxa"/>
            <w:shd w:val="clear" w:color="auto" w:fill="E0E0E0"/>
            <w:vAlign w:val="bottom"/>
          </w:tcPr>
          <w:p w:rsidR="006C1D90" w:rsidRPr="00D73119" w:rsidRDefault="006C1D90" w:rsidP="0015268E">
            <w:pPr>
              <w:pStyle w:val="TableTextRight"/>
            </w:pPr>
            <w:r>
              <w:t>–</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Net result </w:t>
            </w:r>
          </w:p>
        </w:tc>
        <w:tc>
          <w:tcPr>
            <w:tcW w:w="1133" w:type="dxa"/>
            <w:shd w:val="clear" w:color="auto" w:fill="E0E0E0"/>
            <w:vAlign w:val="bottom"/>
          </w:tcPr>
          <w:p w:rsidR="006C1D90" w:rsidRPr="00D73119" w:rsidRDefault="006C1D90" w:rsidP="0015268E">
            <w:pPr>
              <w:pStyle w:val="TableTextRight"/>
            </w:pPr>
            <w:r w:rsidRPr="00D73119">
              <w:t>18</w:t>
            </w:r>
          </w:p>
        </w:tc>
        <w:tc>
          <w:tcPr>
            <w:tcW w:w="1133" w:type="dxa"/>
            <w:shd w:val="clear" w:color="auto" w:fill="E0E0E0"/>
            <w:vAlign w:val="bottom"/>
          </w:tcPr>
          <w:p w:rsidR="006C1D90" w:rsidRPr="00D73119" w:rsidRDefault="006C1D90" w:rsidP="0015268E">
            <w:pPr>
              <w:pStyle w:val="TableTextRight"/>
            </w:pPr>
            <w:r w:rsidRPr="00D73119">
              <w:t>5</w:t>
            </w:r>
          </w:p>
        </w:tc>
        <w:tc>
          <w:tcPr>
            <w:tcW w:w="1133" w:type="dxa"/>
            <w:shd w:val="clear" w:color="auto" w:fill="E0E0E0"/>
            <w:vAlign w:val="bottom"/>
          </w:tcPr>
          <w:p w:rsidR="006C1D90" w:rsidRPr="00D73119" w:rsidRDefault="006C1D90" w:rsidP="0015268E">
            <w:pPr>
              <w:pStyle w:val="TableTextRight"/>
            </w:pPr>
            <w:r w:rsidRPr="00D73119">
              <w:t>10</w:t>
            </w:r>
          </w:p>
        </w:tc>
        <w:tc>
          <w:tcPr>
            <w:tcW w:w="1133" w:type="dxa"/>
            <w:shd w:val="clear" w:color="auto" w:fill="E0E0E0"/>
            <w:vAlign w:val="bottom"/>
          </w:tcPr>
          <w:p w:rsidR="006C1D90" w:rsidRPr="00D73119" w:rsidRDefault="006C1D90" w:rsidP="0015268E">
            <w:pPr>
              <w:pStyle w:val="TableTextRight"/>
            </w:pPr>
            <w:r w:rsidRPr="00D73119">
              <w:t>9</w:t>
            </w:r>
          </w:p>
        </w:tc>
        <w:tc>
          <w:tcPr>
            <w:tcW w:w="1133" w:type="dxa"/>
            <w:shd w:val="clear" w:color="auto" w:fill="E0E0E0"/>
            <w:vAlign w:val="bottom"/>
          </w:tcPr>
          <w:p w:rsidR="006C1D90" w:rsidRPr="00D73119" w:rsidRDefault="006C1D90" w:rsidP="0015268E">
            <w:pPr>
              <w:pStyle w:val="TableTextRight"/>
            </w:pPr>
            <w:r w:rsidRPr="00D73119">
              <w:t>(15)</w:t>
            </w:r>
          </w:p>
        </w:tc>
      </w:tr>
      <w:tr w:rsidR="006C1D90" w:rsidRPr="00AF2974" w:rsidTr="0015268E">
        <w:tc>
          <w:tcPr>
            <w:tcW w:w="4158" w:type="dxa"/>
            <w:shd w:val="clear" w:color="auto" w:fill="auto"/>
          </w:tcPr>
          <w:p w:rsidR="006C1D90" w:rsidRPr="00AF2974" w:rsidRDefault="006C1D90" w:rsidP="0015268E">
            <w:pPr>
              <w:pStyle w:val="TableText"/>
            </w:pPr>
            <w:r w:rsidRPr="00AF2974">
              <w:t xml:space="preserve">Net cash flow from operations </w:t>
            </w:r>
          </w:p>
        </w:tc>
        <w:tc>
          <w:tcPr>
            <w:tcW w:w="1133" w:type="dxa"/>
            <w:shd w:val="clear" w:color="auto" w:fill="E0E0E0"/>
            <w:vAlign w:val="bottom"/>
          </w:tcPr>
          <w:p w:rsidR="006C1D90" w:rsidRPr="00D73119" w:rsidRDefault="006C1D90" w:rsidP="0015268E">
            <w:pPr>
              <w:pStyle w:val="TableTextRight"/>
            </w:pPr>
            <w:r w:rsidRPr="00D73119">
              <w:t>11</w:t>
            </w:r>
          </w:p>
        </w:tc>
        <w:tc>
          <w:tcPr>
            <w:tcW w:w="1133" w:type="dxa"/>
            <w:shd w:val="clear" w:color="auto" w:fill="E0E0E0"/>
            <w:vAlign w:val="bottom"/>
          </w:tcPr>
          <w:p w:rsidR="006C1D90" w:rsidRPr="00D73119" w:rsidRDefault="006C1D90" w:rsidP="0015268E">
            <w:pPr>
              <w:pStyle w:val="TableTextRight"/>
            </w:pPr>
            <w:r w:rsidRPr="00D73119">
              <w:t>16</w:t>
            </w:r>
          </w:p>
        </w:tc>
        <w:tc>
          <w:tcPr>
            <w:tcW w:w="1133" w:type="dxa"/>
            <w:shd w:val="clear" w:color="auto" w:fill="E0E0E0"/>
            <w:vAlign w:val="bottom"/>
          </w:tcPr>
          <w:p w:rsidR="006C1D90" w:rsidRPr="00D73119" w:rsidRDefault="006C1D90" w:rsidP="0015268E">
            <w:pPr>
              <w:pStyle w:val="TableTextRight"/>
            </w:pPr>
            <w:r w:rsidRPr="00D73119">
              <w:t>30</w:t>
            </w:r>
          </w:p>
        </w:tc>
        <w:tc>
          <w:tcPr>
            <w:tcW w:w="1133" w:type="dxa"/>
            <w:shd w:val="clear" w:color="auto" w:fill="E0E0E0"/>
            <w:vAlign w:val="bottom"/>
          </w:tcPr>
          <w:p w:rsidR="006C1D90" w:rsidRPr="00D73119" w:rsidRDefault="006C1D90" w:rsidP="0015268E">
            <w:pPr>
              <w:pStyle w:val="TableTextRight"/>
            </w:pPr>
            <w:r w:rsidRPr="00D73119">
              <w:t>45</w:t>
            </w:r>
          </w:p>
        </w:tc>
        <w:tc>
          <w:tcPr>
            <w:tcW w:w="1133" w:type="dxa"/>
            <w:shd w:val="clear" w:color="auto" w:fill="E0E0E0"/>
            <w:vAlign w:val="bottom"/>
          </w:tcPr>
          <w:p w:rsidR="006C1D90" w:rsidRPr="00D73119" w:rsidRDefault="006C1D90" w:rsidP="0015268E">
            <w:pPr>
              <w:pStyle w:val="TableTextRight"/>
            </w:pPr>
            <w:r w:rsidRPr="00D73119">
              <w:t>25</w:t>
            </w:r>
          </w:p>
        </w:tc>
      </w:tr>
      <w:tr w:rsidR="006C1D90" w:rsidRPr="00E3453A" w:rsidTr="0015268E">
        <w:tc>
          <w:tcPr>
            <w:tcW w:w="4158" w:type="dxa"/>
            <w:shd w:val="clear" w:color="auto" w:fill="auto"/>
          </w:tcPr>
          <w:p w:rsidR="006C1D90" w:rsidRPr="00E3453A" w:rsidRDefault="006C1D90" w:rsidP="0015268E">
            <w:pPr>
              <w:pStyle w:val="TableText"/>
              <w:rPr>
                <w:b/>
              </w:rPr>
            </w:pPr>
            <w:r w:rsidRPr="00E3453A">
              <w:rPr>
                <w:b/>
              </w:rPr>
              <w:t xml:space="preserve">Total assets </w:t>
            </w:r>
          </w:p>
        </w:tc>
        <w:tc>
          <w:tcPr>
            <w:tcW w:w="1133" w:type="dxa"/>
            <w:shd w:val="clear" w:color="auto" w:fill="E0E0E0"/>
            <w:vAlign w:val="bottom"/>
          </w:tcPr>
          <w:p w:rsidR="006C1D90" w:rsidRPr="00D73119" w:rsidRDefault="006C1D90" w:rsidP="0015268E">
            <w:pPr>
              <w:pStyle w:val="TableTextRight"/>
              <w:rPr>
                <w:b/>
              </w:rPr>
            </w:pPr>
            <w:r w:rsidRPr="00D73119">
              <w:rPr>
                <w:b/>
              </w:rPr>
              <w:t>770</w:t>
            </w:r>
          </w:p>
        </w:tc>
        <w:tc>
          <w:tcPr>
            <w:tcW w:w="1133" w:type="dxa"/>
            <w:shd w:val="clear" w:color="auto" w:fill="E0E0E0"/>
            <w:vAlign w:val="bottom"/>
          </w:tcPr>
          <w:p w:rsidR="006C1D90" w:rsidRPr="00D73119" w:rsidRDefault="006C1D90" w:rsidP="0015268E">
            <w:pPr>
              <w:pStyle w:val="TableTextRight"/>
              <w:rPr>
                <w:b/>
              </w:rPr>
            </w:pPr>
            <w:r w:rsidRPr="00D73119">
              <w:rPr>
                <w:b/>
              </w:rPr>
              <w:t>749</w:t>
            </w:r>
          </w:p>
        </w:tc>
        <w:tc>
          <w:tcPr>
            <w:tcW w:w="1133" w:type="dxa"/>
            <w:shd w:val="clear" w:color="auto" w:fill="E0E0E0"/>
            <w:vAlign w:val="bottom"/>
          </w:tcPr>
          <w:p w:rsidR="006C1D90" w:rsidRPr="00D73119" w:rsidRDefault="006C1D90" w:rsidP="0015268E">
            <w:pPr>
              <w:pStyle w:val="TableTextRight"/>
              <w:rPr>
                <w:b/>
              </w:rPr>
            </w:pPr>
            <w:r w:rsidRPr="00D73119">
              <w:rPr>
                <w:b/>
              </w:rPr>
              <w:t>766</w:t>
            </w:r>
          </w:p>
        </w:tc>
        <w:tc>
          <w:tcPr>
            <w:tcW w:w="1133" w:type="dxa"/>
            <w:shd w:val="clear" w:color="auto" w:fill="E0E0E0"/>
            <w:vAlign w:val="bottom"/>
          </w:tcPr>
          <w:p w:rsidR="006C1D90" w:rsidRPr="00D73119" w:rsidRDefault="006C1D90" w:rsidP="0015268E">
            <w:pPr>
              <w:pStyle w:val="TableTextRight"/>
              <w:rPr>
                <w:b/>
              </w:rPr>
            </w:pPr>
            <w:r w:rsidRPr="00D73119">
              <w:rPr>
                <w:b/>
              </w:rPr>
              <w:t>605</w:t>
            </w:r>
          </w:p>
        </w:tc>
        <w:tc>
          <w:tcPr>
            <w:tcW w:w="1133" w:type="dxa"/>
            <w:shd w:val="clear" w:color="auto" w:fill="E0E0E0"/>
            <w:vAlign w:val="bottom"/>
          </w:tcPr>
          <w:p w:rsidR="006C1D90" w:rsidRPr="00D73119" w:rsidRDefault="006C1D90" w:rsidP="0015268E">
            <w:pPr>
              <w:pStyle w:val="TableTextRight"/>
              <w:rPr>
                <w:b/>
              </w:rPr>
            </w:pPr>
            <w:r w:rsidRPr="00D73119">
              <w:rPr>
                <w:b/>
              </w:rPr>
              <w:t>380</w:t>
            </w:r>
          </w:p>
        </w:tc>
      </w:tr>
      <w:tr w:rsidR="006C1D90" w:rsidRPr="00E3453A" w:rsidTr="0015268E">
        <w:tc>
          <w:tcPr>
            <w:tcW w:w="4158" w:type="dxa"/>
            <w:shd w:val="clear" w:color="auto" w:fill="auto"/>
          </w:tcPr>
          <w:p w:rsidR="006C1D90" w:rsidRPr="00E3453A" w:rsidRDefault="006C1D90" w:rsidP="0015268E">
            <w:pPr>
              <w:pStyle w:val="TableText"/>
              <w:rPr>
                <w:b/>
              </w:rPr>
            </w:pPr>
            <w:r w:rsidRPr="00E3453A">
              <w:rPr>
                <w:b/>
              </w:rPr>
              <w:t xml:space="preserve">Total liabilities </w:t>
            </w:r>
          </w:p>
        </w:tc>
        <w:tc>
          <w:tcPr>
            <w:tcW w:w="1133" w:type="dxa"/>
            <w:shd w:val="clear" w:color="auto" w:fill="E0E0E0"/>
            <w:vAlign w:val="bottom"/>
          </w:tcPr>
          <w:p w:rsidR="006C1D90" w:rsidRPr="00D73119" w:rsidRDefault="006C1D90" w:rsidP="0015268E">
            <w:pPr>
              <w:pStyle w:val="TableTextRight"/>
              <w:rPr>
                <w:b/>
              </w:rPr>
            </w:pPr>
            <w:r w:rsidRPr="00D73119">
              <w:rPr>
                <w:b/>
              </w:rPr>
              <w:t>116</w:t>
            </w:r>
          </w:p>
        </w:tc>
        <w:tc>
          <w:tcPr>
            <w:tcW w:w="1133" w:type="dxa"/>
            <w:shd w:val="clear" w:color="auto" w:fill="E0E0E0"/>
            <w:vAlign w:val="bottom"/>
          </w:tcPr>
          <w:p w:rsidR="006C1D90" w:rsidRPr="00D73119" w:rsidRDefault="006C1D90" w:rsidP="0015268E">
            <w:pPr>
              <w:pStyle w:val="TableTextRight"/>
              <w:rPr>
                <w:b/>
              </w:rPr>
            </w:pPr>
            <w:r w:rsidRPr="00D73119">
              <w:rPr>
                <w:b/>
              </w:rPr>
              <w:t>113</w:t>
            </w:r>
          </w:p>
        </w:tc>
        <w:tc>
          <w:tcPr>
            <w:tcW w:w="1133" w:type="dxa"/>
            <w:shd w:val="clear" w:color="auto" w:fill="E0E0E0"/>
            <w:vAlign w:val="bottom"/>
          </w:tcPr>
          <w:p w:rsidR="006C1D90" w:rsidRPr="00D73119" w:rsidRDefault="006C1D90" w:rsidP="0015268E">
            <w:pPr>
              <w:pStyle w:val="TableTextRight"/>
              <w:rPr>
                <w:b/>
              </w:rPr>
            </w:pPr>
            <w:r w:rsidRPr="00D73119">
              <w:rPr>
                <w:b/>
              </w:rPr>
              <w:t>133</w:t>
            </w:r>
          </w:p>
        </w:tc>
        <w:tc>
          <w:tcPr>
            <w:tcW w:w="1133" w:type="dxa"/>
            <w:shd w:val="clear" w:color="auto" w:fill="E0E0E0"/>
            <w:vAlign w:val="bottom"/>
          </w:tcPr>
          <w:p w:rsidR="006C1D90" w:rsidRPr="00D73119" w:rsidRDefault="006C1D90" w:rsidP="0015268E">
            <w:pPr>
              <w:pStyle w:val="TableTextRight"/>
              <w:rPr>
                <w:b/>
              </w:rPr>
            </w:pPr>
            <w:r w:rsidRPr="00D73119">
              <w:rPr>
                <w:b/>
              </w:rPr>
              <w:t>139</w:t>
            </w:r>
          </w:p>
        </w:tc>
        <w:tc>
          <w:tcPr>
            <w:tcW w:w="1133" w:type="dxa"/>
            <w:shd w:val="clear" w:color="auto" w:fill="E0E0E0"/>
            <w:vAlign w:val="bottom"/>
          </w:tcPr>
          <w:p w:rsidR="006C1D90" w:rsidRPr="00D73119" w:rsidRDefault="006C1D90" w:rsidP="0015268E">
            <w:pPr>
              <w:pStyle w:val="TableTextRight"/>
              <w:rPr>
                <w:b/>
              </w:rPr>
            </w:pPr>
            <w:r w:rsidRPr="00D73119">
              <w:rPr>
                <w:b/>
              </w:rPr>
              <w:t>103</w:t>
            </w:r>
          </w:p>
        </w:tc>
      </w:tr>
    </w:tbl>
    <w:p w:rsidR="006C1D90" w:rsidRDefault="006C1D90" w:rsidP="006C1D90">
      <w:pPr>
        <w:pStyle w:val="Notes"/>
      </w:pPr>
      <w:r>
        <w:t>Notes:</w:t>
      </w:r>
    </w:p>
    <w:p w:rsidR="006C1D90" w:rsidRDefault="006C1D90" w:rsidP="006C1D90">
      <w:pPr>
        <w:pStyle w:val="Notes"/>
      </w:pPr>
      <w:r>
        <w:t>(a) In 2013</w:t>
      </w:r>
      <w:r w:rsidR="002F651E">
        <w:noBreakHyphen/>
      </w:r>
      <w:r>
        <w:t>14, the Department applied new and revised accounting standards and policies for the first time. Comparative figures have been restated accordingly.</w:t>
      </w:r>
    </w:p>
    <w:p w:rsidR="006C1D90" w:rsidRDefault="006C1D90" w:rsidP="006C1D90">
      <w:pPr>
        <w:pStyle w:val="Notes"/>
      </w:pPr>
      <w:r>
        <w:t>(b) 2011–12 asset balances were impacted by asset valuations during the year.</w:t>
      </w:r>
    </w:p>
    <w:p w:rsidR="006C1D90" w:rsidRDefault="006C1D90" w:rsidP="006C1D90">
      <w:pPr>
        <w:pStyle w:val="Notes"/>
      </w:pPr>
      <w:r>
        <w:t>(c) The results for 2010</w:t>
      </w:r>
      <w:r w:rsidR="002F651E">
        <w:noBreakHyphen/>
      </w:r>
      <w:r>
        <w:t>11 were impacted by the transfer into the Department of property through contributed capital and of various functions as a result of machinery of government changes.</w:t>
      </w:r>
    </w:p>
    <w:p w:rsidR="004F5658" w:rsidRDefault="004F5658" w:rsidP="00526FA5">
      <w:pPr>
        <w:pStyle w:val="Notes"/>
      </w:pPr>
    </w:p>
    <w:p w:rsidR="004F5658" w:rsidRDefault="004F5658" w:rsidP="004F5658">
      <w:pPr>
        <w:pStyle w:val="Heading2"/>
        <w:sectPr w:rsidR="004F5658" w:rsidSect="001A2F94">
          <w:footerReference w:type="even" r:id="rId33"/>
          <w:footerReference w:type="default" r:id="rId34"/>
          <w:type w:val="continuous"/>
          <w:pgSz w:w="11909" w:h="16834" w:code="9"/>
          <w:pgMar w:top="1728" w:right="1152" w:bottom="1152" w:left="1152" w:header="720" w:footer="288" w:gutter="0"/>
          <w:cols w:space="720"/>
          <w:noEndnote/>
        </w:sectPr>
      </w:pPr>
    </w:p>
    <w:p w:rsidR="001B71B6" w:rsidRDefault="001B71B6" w:rsidP="001B71B6">
      <w:pPr>
        <w:pStyle w:val="Heading2"/>
      </w:pPr>
      <w:r>
        <w:lastRenderedPageBreak/>
        <w:t>S</w:t>
      </w:r>
      <w:r w:rsidRPr="004F5658">
        <w:t xml:space="preserve">tandards or directions issued during </w:t>
      </w:r>
      <w:r>
        <w:t xml:space="preserve">the </w:t>
      </w:r>
      <w:r w:rsidRPr="004F5658">
        <w:t>year</w:t>
      </w:r>
    </w:p>
    <w:p w:rsidR="004F5658" w:rsidRDefault="004F5658" w:rsidP="004F5658">
      <w:r w:rsidRPr="004F5658">
        <w:t xml:space="preserve">On 11 November 2013, the Acting Secretary of the Department of Treasury and Finance updated the </w:t>
      </w:r>
      <w:r>
        <w:t>g</w:t>
      </w:r>
      <w:r w:rsidRPr="004F5658">
        <w:t xml:space="preserve">uide to Ministerial Direction No 4: Construction requirements for a community fire refuge. Ministerial Direction No. 4 was issued under Part 4 of the </w:t>
      </w:r>
      <w:r w:rsidRPr="004F5658">
        <w:rPr>
          <w:i/>
        </w:rPr>
        <w:t>Project Development and Construction Management Act 1994</w:t>
      </w:r>
      <w:r w:rsidRPr="004F5658">
        <w:t xml:space="preserve">. </w:t>
      </w:r>
    </w:p>
    <w:p w:rsidR="004B532D" w:rsidRDefault="004F5658" w:rsidP="004F5658">
      <w:r w:rsidRPr="004F5658">
        <w:t>These documents are published at</w:t>
      </w:r>
      <w:r w:rsidR="004B532D">
        <w:t>:</w:t>
      </w:r>
    </w:p>
    <w:p w:rsidR="004F5658" w:rsidRDefault="00C73AC3" w:rsidP="002F651E">
      <w:pPr>
        <w:pStyle w:val="Bullet"/>
      </w:pPr>
      <w:hyperlink r:id="rId35" w:history="1">
        <w:r w:rsidR="004F5658" w:rsidRPr="00D117B8">
          <w:rPr>
            <w:rStyle w:val="Hyperlink"/>
          </w:rPr>
          <w:t>http://www.dtf.vic.gov.au/Publications/Infrastructure</w:t>
        </w:r>
        <w:r w:rsidR="002F651E">
          <w:rPr>
            <w:rStyle w:val="Hyperlink"/>
          </w:rPr>
          <w:noBreakHyphen/>
        </w:r>
        <w:r w:rsidR="004F5658" w:rsidRPr="00D117B8">
          <w:rPr>
            <w:rStyle w:val="Hyperlink"/>
          </w:rPr>
          <w:t>Delivery</w:t>
        </w:r>
        <w:r w:rsidR="002F651E">
          <w:rPr>
            <w:rStyle w:val="Hyperlink"/>
          </w:rPr>
          <w:noBreakHyphen/>
        </w:r>
        <w:r w:rsidR="004F5658" w:rsidRPr="00D117B8">
          <w:rPr>
            <w:rStyle w:val="Hyperlink"/>
          </w:rPr>
          <w:t>publications/CCCU/Ministerial</w:t>
        </w:r>
        <w:r w:rsidR="002F651E">
          <w:rPr>
            <w:rStyle w:val="Hyperlink"/>
          </w:rPr>
          <w:noBreakHyphen/>
        </w:r>
        <w:r w:rsidR="004F5658" w:rsidRPr="00D117B8">
          <w:rPr>
            <w:rStyle w:val="Hyperlink"/>
          </w:rPr>
          <w:t>Direction</w:t>
        </w:r>
        <w:r w:rsidR="002F651E">
          <w:rPr>
            <w:rStyle w:val="Hyperlink"/>
          </w:rPr>
          <w:noBreakHyphen/>
        </w:r>
        <w:r w:rsidR="004F5658" w:rsidRPr="00D117B8">
          <w:rPr>
            <w:rStyle w:val="Hyperlink"/>
          </w:rPr>
          <w:t>No</w:t>
        </w:r>
        <w:r w:rsidR="002F651E">
          <w:rPr>
            <w:rStyle w:val="Hyperlink"/>
          </w:rPr>
          <w:noBreakHyphen/>
        </w:r>
        <w:r w:rsidR="004F5658" w:rsidRPr="00D117B8">
          <w:rPr>
            <w:rStyle w:val="Hyperlink"/>
          </w:rPr>
          <w:t>4</w:t>
        </w:r>
        <w:r w:rsidR="002F651E">
          <w:rPr>
            <w:rStyle w:val="Hyperlink"/>
          </w:rPr>
          <w:noBreakHyphen/>
        </w:r>
        <w:r w:rsidR="004F5658" w:rsidRPr="00D117B8">
          <w:rPr>
            <w:rStyle w:val="Hyperlink"/>
          </w:rPr>
          <w:t>Construction</w:t>
        </w:r>
        <w:r w:rsidR="002F651E">
          <w:rPr>
            <w:rStyle w:val="Hyperlink"/>
          </w:rPr>
          <w:noBreakHyphen/>
        </w:r>
        <w:r w:rsidR="004F5658" w:rsidRPr="00D117B8">
          <w:rPr>
            <w:rStyle w:val="Hyperlink"/>
          </w:rPr>
          <w:t>requirements</w:t>
        </w:r>
        <w:r w:rsidR="002F651E">
          <w:rPr>
            <w:rStyle w:val="Hyperlink"/>
          </w:rPr>
          <w:noBreakHyphen/>
        </w:r>
        <w:r w:rsidR="004F5658" w:rsidRPr="00D117B8">
          <w:rPr>
            <w:rStyle w:val="Hyperlink"/>
          </w:rPr>
          <w:t>for</w:t>
        </w:r>
        <w:r w:rsidR="002F651E">
          <w:rPr>
            <w:rStyle w:val="Hyperlink"/>
          </w:rPr>
          <w:noBreakHyphen/>
        </w:r>
        <w:r w:rsidR="004F5658" w:rsidRPr="00D117B8">
          <w:rPr>
            <w:rStyle w:val="Hyperlink"/>
          </w:rPr>
          <w:t>a</w:t>
        </w:r>
        <w:r w:rsidR="002F651E">
          <w:rPr>
            <w:rStyle w:val="Hyperlink"/>
          </w:rPr>
          <w:noBreakHyphen/>
        </w:r>
        <w:r w:rsidR="004F5658" w:rsidRPr="00D117B8">
          <w:rPr>
            <w:rStyle w:val="Hyperlink"/>
          </w:rPr>
          <w:t>community</w:t>
        </w:r>
        <w:r w:rsidR="002F651E">
          <w:rPr>
            <w:rStyle w:val="Hyperlink"/>
          </w:rPr>
          <w:noBreakHyphen/>
        </w:r>
        <w:r w:rsidR="004F5658" w:rsidRPr="00D117B8">
          <w:rPr>
            <w:rStyle w:val="Hyperlink"/>
          </w:rPr>
          <w:t>fire</w:t>
        </w:r>
        <w:r w:rsidR="002F651E">
          <w:rPr>
            <w:rStyle w:val="Hyperlink"/>
          </w:rPr>
          <w:noBreakHyphen/>
        </w:r>
        <w:r w:rsidR="004F5658" w:rsidRPr="00D117B8">
          <w:rPr>
            <w:rStyle w:val="Hyperlink"/>
          </w:rPr>
          <w:t>refuge</w:t>
        </w:r>
      </w:hyperlink>
      <w:r w:rsidR="004F5658">
        <w:t xml:space="preserve"> </w:t>
      </w:r>
    </w:p>
    <w:p w:rsidR="00FE65BA" w:rsidRDefault="00AD0F1D" w:rsidP="00FE65BA">
      <w:pPr>
        <w:pStyle w:val="Heading2NotesContinued"/>
      </w:pPr>
      <w:r>
        <w:br w:type="column"/>
      </w:r>
      <w:r w:rsidR="00FE65BA" w:rsidRPr="00605602">
        <w:lastRenderedPageBreak/>
        <w:t>Style</w:t>
      </w:r>
      <w:r w:rsidR="00FE65BA">
        <w:t xml:space="preserve"> conventions</w:t>
      </w:r>
    </w:p>
    <w:p w:rsidR="00FE65BA" w:rsidRDefault="00FE65BA" w:rsidP="00FE65BA">
      <w:r>
        <w:t xml:space="preserve">Figures in the tables and in the text have been rounded. Discrepancies in tables between totals and sums of components reflect rounding. </w:t>
      </w:r>
      <w:r w:rsidRPr="00496199">
        <w:t>Percentage variations in all tables are based on the underlying unrounded amounts.</w:t>
      </w:r>
    </w:p>
    <w:p w:rsidR="00FE65BA" w:rsidRDefault="00FE65BA" w:rsidP="00FE65BA">
      <w:r>
        <w:t>The notation used in the tables is as follows:</w:t>
      </w:r>
    </w:p>
    <w:p w:rsidR="00FE65BA" w:rsidRDefault="00FE65BA" w:rsidP="00FE65BA">
      <w:pPr>
        <w:ind w:left="1980" w:hanging="1440"/>
      </w:pPr>
      <w:r>
        <w:t>.. or –</w:t>
      </w:r>
      <w:r>
        <w:tab/>
        <w:t>zero, or rounded to zero</w:t>
      </w:r>
    </w:p>
    <w:p w:rsidR="00FE65BA" w:rsidRDefault="00FE65BA" w:rsidP="00FE65BA">
      <w:pPr>
        <w:ind w:left="1980" w:hanging="1440"/>
      </w:pPr>
      <w:r>
        <w:t>1</w:t>
      </w:r>
      <w:r w:rsidR="002F651E">
        <w:t> billion</w:t>
      </w:r>
      <w:r>
        <w:tab/>
        <w:t>1 000</w:t>
      </w:r>
      <w:r w:rsidR="002F651E">
        <w:t> million</w:t>
      </w:r>
    </w:p>
    <w:p w:rsidR="00FE65BA" w:rsidRDefault="00FE65BA" w:rsidP="00FE65BA">
      <w:pPr>
        <w:ind w:left="1980" w:hanging="1440"/>
      </w:pPr>
      <w:r>
        <w:t>200x</w:t>
      </w:r>
      <w:r>
        <w:tab/>
        <w:t>year period</w:t>
      </w:r>
    </w:p>
    <w:p w:rsidR="00FE65BA" w:rsidRDefault="00FE65BA" w:rsidP="00FE65BA">
      <w:pPr>
        <w:ind w:left="1980" w:hanging="1440"/>
      </w:pPr>
      <w:r>
        <w:t>200x</w:t>
      </w:r>
      <w:r w:rsidR="002F651E">
        <w:noBreakHyphen/>
      </w:r>
      <w:r>
        <w:t>0x</w:t>
      </w:r>
      <w:r>
        <w:tab/>
        <w:t>year period</w:t>
      </w:r>
    </w:p>
    <w:p w:rsidR="00FE65BA" w:rsidRDefault="00FE65BA" w:rsidP="00FE65BA">
      <w:pPr>
        <w:ind w:left="1980" w:hanging="1440"/>
      </w:pPr>
      <w:r>
        <w:t>n/a</w:t>
      </w:r>
      <w:r>
        <w:tab/>
        <w:t>not available or not applicable</w:t>
      </w:r>
    </w:p>
    <w:p w:rsidR="00FE65BA" w:rsidRDefault="00FE65BA" w:rsidP="00FE65BA">
      <w:pPr>
        <w:ind w:left="1980" w:hanging="1440"/>
      </w:pPr>
      <w:r>
        <w:t>(xxx.x)</w:t>
      </w:r>
      <w:r>
        <w:tab/>
        <w:t>negative numbers</w:t>
      </w:r>
    </w:p>
    <w:p w:rsidR="00FE65BA" w:rsidRDefault="00FE65BA" w:rsidP="00FE65BA"/>
    <w:p w:rsidR="004F5658" w:rsidRDefault="004F5658" w:rsidP="004F5658"/>
    <w:p w:rsidR="00FE65BA" w:rsidRDefault="00FE65BA" w:rsidP="004F5658"/>
    <w:p w:rsidR="004F5658" w:rsidRDefault="004F5658" w:rsidP="00C03E9B">
      <w:pPr>
        <w:pStyle w:val="Heading1"/>
        <w:sectPr w:rsidR="004F5658" w:rsidSect="004F5658">
          <w:type w:val="continuous"/>
          <w:pgSz w:w="11909" w:h="16834" w:code="9"/>
          <w:pgMar w:top="1728" w:right="1152" w:bottom="1152" w:left="1152" w:header="720" w:footer="288" w:gutter="0"/>
          <w:cols w:num="2" w:space="720"/>
          <w:noEndnote/>
        </w:sectPr>
      </w:pPr>
    </w:p>
    <w:p w:rsidR="00A05A43" w:rsidRPr="00AF2974" w:rsidRDefault="00AA11EE" w:rsidP="00C03E9B">
      <w:pPr>
        <w:pStyle w:val="Heading1"/>
      </w:pPr>
      <w:r>
        <w:lastRenderedPageBreak/>
        <w:br w:type="page"/>
      </w:r>
      <w:bookmarkStart w:id="6" w:name="_Toc337034709"/>
      <w:bookmarkStart w:id="7" w:name="_Toc337034818"/>
      <w:bookmarkStart w:id="8" w:name="_Toc399334593"/>
      <w:r w:rsidR="00A05A43" w:rsidRPr="00AF2974">
        <w:lastRenderedPageBreak/>
        <w:t xml:space="preserve">Financial </w:t>
      </w:r>
      <w:r w:rsidR="00C21B8F" w:rsidRPr="00AF2974">
        <w:t>statements</w:t>
      </w:r>
      <w:bookmarkEnd w:id="6"/>
      <w:bookmarkEnd w:id="7"/>
      <w:bookmarkEnd w:id="8"/>
    </w:p>
    <w:p w:rsidR="00A05A43" w:rsidRDefault="00A05A43" w:rsidP="00A05A43">
      <w:pPr>
        <w:pStyle w:val="Heading2"/>
      </w:pPr>
      <w:r w:rsidRPr="00AF2974">
        <w:t>Contents</w:t>
      </w:r>
    </w:p>
    <w:p w:rsidR="001A3B2C" w:rsidRDefault="00077350">
      <w:pPr>
        <w:pStyle w:val="TOC1"/>
        <w:rPr>
          <w:rFonts w:asciiTheme="minorHAnsi" w:eastAsiaTheme="minorEastAsia" w:hAnsiTheme="minorHAnsi" w:cstheme="minorBidi"/>
          <w:b w:val="0"/>
          <w:color w:val="auto"/>
          <w:szCs w:val="22"/>
        </w:rPr>
      </w:pPr>
      <w:r>
        <w:fldChar w:fldCharType="begin"/>
      </w:r>
      <w:r>
        <w:instrText xml:space="preserve"> TOC \h \z \t "Heading 1 Fin,1,Heading 2 Notes,3" </w:instrText>
      </w:r>
      <w:r>
        <w:fldChar w:fldCharType="separate"/>
      </w:r>
      <w:hyperlink w:anchor="_Toc399334612" w:history="1">
        <w:r w:rsidR="001A3B2C" w:rsidRPr="00F66533">
          <w:rPr>
            <w:rStyle w:val="Hyperlink"/>
          </w:rPr>
          <w:t>Comprehensive operating statement</w:t>
        </w:r>
        <w:r w:rsidR="001A3B2C">
          <w:rPr>
            <w:webHidden/>
          </w:rPr>
          <w:tab/>
        </w:r>
        <w:r w:rsidR="001A3B2C">
          <w:rPr>
            <w:webHidden/>
          </w:rPr>
          <w:fldChar w:fldCharType="begin"/>
        </w:r>
        <w:r w:rsidR="001A3B2C">
          <w:rPr>
            <w:webHidden/>
          </w:rPr>
          <w:instrText xml:space="preserve"> PAGEREF _Toc399334612 \h </w:instrText>
        </w:r>
        <w:r w:rsidR="001A3B2C">
          <w:rPr>
            <w:webHidden/>
          </w:rPr>
        </w:r>
        <w:r w:rsidR="001A3B2C">
          <w:rPr>
            <w:webHidden/>
          </w:rPr>
          <w:fldChar w:fldCharType="separate"/>
        </w:r>
        <w:r w:rsidR="00CE0A77">
          <w:rPr>
            <w:webHidden/>
          </w:rPr>
          <w:t>32</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613" w:history="1">
        <w:r w:rsidR="001A3B2C" w:rsidRPr="00F66533">
          <w:rPr>
            <w:rStyle w:val="Hyperlink"/>
          </w:rPr>
          <w:t>Balance sheet</w:t>
        </w:r>
        <w:r w:rsidR="001A3B2C">
          <w:rPr>
            <w:webHidden/>
          </w:rPr>
          <w:tab/>
        </w:r>
        <w:r w:rsidR="001A3B2C">
          <w:rPr>
            <w:webHidden/>
          </w:rPr>
          <w:fldChar w:fldCharType="begin"/>
        </w:r>
        <w:r w:rsidR="001A3B2C">
          <w:rPr>
            <w:webHidden/>
          </w:rPr>
          <w:instrText xml:space="preserve"> PAGEREF _Toc399334613 \h </w:instrText>
        </w:r>
        <w:r w:rsidR="001A3B2C">
          <w:rPr>
            <w:webHidden/>
          </w:rPr>
        </w:r>
        <w:r w:rsidR="001A3B2C">
          <w:rPr>
            <w:webHidden/>
          </w:rPr>
          <w:fldChar w:fldCharType="separate"/>
        </w:r>
        <w:r w:rsidR="00CE0A77">
          <w:rPr>
            <w:webHidden/>
          </w:rPr>
          <w:t>33</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614" w:history="1">
        <w:r w:rsidR="001A3B2C" w:rsidRPr="00F66533">
          <w:rPr>
            <w:rStyle w:val="Hyperlink"/>
          </w:rPr>
          <w:t>Statement of changes in equity</w:t>
        </w:r>
        <w:r w:rsidR="001A3B2C">
          <w:rPr>
            <w:webHidden/>
          </w:rPr>
          <w:tab/>
        </w:r>
        <w:r w:rsidR="001A3B2C">
          <w:rPr>
            <w:webHidden/>
          </w:rPr>
          <w:fldChar w:fldCharType="begin"/>
        </w:r>
        <w:r w:rsidR="001A3B2C">
          <w:rPr>
            <w:webHidden/>
          </w:rPr>
          <w:instrText xml:space="preserve"> PAGEREF _Toc399334614 \h </w:instrText>
        </w:r>
        <w:r w:rsidR="001A3B2C">
          <w:rPr>
            <w:webHidden/>
          </w:rPr>
        </w:r>
        <w:r w:rsidR="001A3B2C">
          <w:rPr>
            <w:webHidden/>
          </w:rPr>
          <w:fldChar w:fldCharType="separate"/>
        </w:r>
        <w:r w:rsidR="00CE0A77">
          <w:rPr>
            <w:webHidden/>
          </w:rPr>
          <w:t>34</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615" w:history="1">
        <w:r w:rsidR="001A3B2C" w:rsidRPr="00F66533">
          <w:rPr>
            <w:rStyle w:val="Hyperlink"/>
          </w:rPr>
          <w:t>Cash flow statement</w:t>
        </w:r>
        <w:r w:rsidR="001A3B2C">
          <w:rPr>
            <w:webHidden/>
          </w:rPr>
          <w:tab/>
        </w:r>
        <w:r w:rsidR="001A3B2C">
          <w:rPr>
            <w:webHidden/>
          </w:rPr>
          <w:fldChar w:fldCharType="begin"/>
        </w:r>
        <w:r w:rsidR="001A3B2C">
          <w:rPr>
            <w:webHidden/>
          </w:rPr>
          <w:instrText xml:space="preserve"> PAGEREF _Toc399334615 \h </w:instrText>
        </w:r>
        <w:r w:rsidR="001A3B2C">
          <w:rPr>
            <w:webHidden/>
          </w:rPr>
        </w:r>
        <w:r w:rsidR="001A3B2C">
          <w:rPr>
            <w:webHidden/>
          </w:rPr>
          <w:fldChar w:fldCharType="separate"/>
        </w:r>
        <w:r w:rsidR="00CE0A77">
          <w:rPr>
            <w:webHidden/>
          </w:rPr>
          <w:t>35</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616" w:history="1">
        <w:r w:rsidR="001A3B2C" w:rsidRPr="00F66533">
          <w:rPr>
            <w:rStyle w:val="Hyperlink"/>
          </w:rPr>
          <w:t>Notes to financial statements</w:t>
        </w:r>
        <w:r w:rsidR="001A3B2C">
          <w:rPr>
            <w:webHidden/>
          </w:rPr>
          <w:tab/>
        </w:r>
        <w:r w:rsidR="001A3B2C">
          <w:rPr>
            <w:webHidden/>
          </w:rPr>
          <w:fldChar w:fldCharType="begin"/>
        </w:r>
        <w:r w:rsidR="001A3B2C">
          <w:rPr>
            <w:webHidden/>
          </w:rPr>
          <w:instrText xml:space="preserve"> PAGEREF _Toc399334616 \h </w:instrText>
        </w:r>
        <w:r w:rsidR="001A3B2C">
          <w:rPr>
            <w:webHidden/>
          </w:rPr>
        </w:r>
        <w:r w:rsidR="001A3B2C">
          <w:rPr>
            <w:webHidden/>
          </w:rPr>
          <w:fldChar w:fldCharType="separate"/>
        </w:r>
        <w:r w:rsidR="00CE0A77">
          <w:rPr>
            <w:webHidden/>
          </w:rPr>
          <w:t>36</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17" w:history="1">
        <w:r w:rsidR="001A3B2C" w:rsidRPr="00F66533">
          <w:rPr>
            <w:rStyle w:val="Hyperlink"/>
          </w:rPr>
          <w:t>Note 1.</w:t>
        </w:r>
        <w:r w:rsidR="001A3B2C">
          <w:rPr>
            <w:rFonts w:asciiTheme="minorHAnsi" w:eastAsiaTheme="minorEastAsia" w:hAnsiTheme="minorHAnsi" w:cstheme="minorBidi"/>
            <w:color w:val="auto"/>
            <w:sz w:val="22"/>
            <w:szCs w:val="22"/>
          </w:rPr>
          <w:tab/>
        </w:r>
        <w:r w:rsidR="001A3B2C" w:rsidRPr="00F66533">
          <w:rPr>
            <w:rStyle w:val="Hyperlink"/>
          </w:rPr>
          <w:t>Summary of significant accounting policies</w:t>
        </w:r>
        <w:r w:rsidR="001A3B2C">
          <w:rPr>
            <w:webHidden/>
          </w:rPr>
          <w:tab/>
        </w:r>
        <w:r w:rsidR="001A3B2C">
          <w:rPr>
            <w:webHidden/>
          </w:rPr>
          <w:fldChar w:fldCharType="begin"/>
        </w:r>
        <w:r w:rsidR="001A3B2C">
          <w:rPr>
            <w:webHidden/>
          </w:rPr>
          <w:instrText xml:space="preserve"> PAGEREF _Toc399334617 \h </w:instrText>
        </w:r>
        <w:r w:rsidR="001A3B2C">
          <w:rPr>
            <w:webHidden/>
          </w:rPr>
        </w:r>
        <w:r w:rsidR="001A3B2C">
          <w:rPr>
            <w:webHidden/>
          </w:rPr>
          <w:fldChar w:fldCharType="separate"/>
        </w:r>
        <w:r w:rsidR="00CE0A77">
          <w:rPr>
            <w:webHidden/>
          </w:rPr>
          <w:t>36</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18" w:history="1">
        <w:r w:rsidR="001A3B2C" w:rsidRPr="00F66533">
          <w:rPr>
            <w:rStyle w:val="Hyperlink"/>
          </w:rPr>
          <w:t>Note 2.</w:t>
        </w:r>
        <w:r w:rsidR="001A3B2C">
          <w:rPr>
            <w:rFonts w:asciiTheme="minorHAnsi" w:eastAsiaTheme="minorEastAsia" w:hAnsiTheme="minorHAnsi" w:cstheme="minorBidi"/>
            <w:color w:val="auto"/>
            <w:sz w:val="22"/>
            <w:szCs w:val="22"/>
          </w:rPr>
          <w:tab/>
        </w:r>
        <w:r w:rsidR="001A3B2C" w:rsidRPr="00F66533">
          <w:rPr>
            <w:rStyle w:val="Hyperlink"/>
          </w:rPr>
          <w:t>Departmental outputs</w:t>
        </w:r>
        <w:r w:rsidR="001A3B2C">
          <w:rPr>
            <w:webHidden/>
          </w:rPr>
          <w:tab/>
        </w:r>
        <w:r w:rsidR="001A3B2C">
          <w:rPr>
            <w:webHidden/>
          </w:rPr>
          <w:fldChar w:fldCharType="begin"/>
        </w:r>
        <w:r w:rsidR="001A3B2C">
          <w:rPr>
            <w:webHidden/>
          </w:rPr>
          <w:instrText xml:space="preserve"> PAGEREF _Toc399334618 \h </w:instrText>
        </w:r>
        <w:r w:rsidR="001A3B2C">
          <w:rPr>
            <w:webHidden/>
          </w:rPr>
        </w:r>
        <w:r w:rsidR="001A3B2C">
          <w:rPr>
            <w:webHidden/>
          </w:rPr>
          <w:fldChar w:fldCharType="separate"/>
        </w:r>
        <w:r w:rsidR="00CE0A77">
          <w:rPr>
            <w:webHidden/>
          </w:rPr>
          <w:t>51</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19" w:history="1">
        <w:r w:rsidR="001A3B2C" w:rsidRPr="00F66533">
          <w:rPr>
            <w:rStyle w:val="Hyperlink"/>
          </w:rPr>
          <w:t xml:space="preserve">Note 3. </w:t>
        </w:r>
        <w:r w:rsidR="001A3B2C">
          <w:rPr>
            <w:rFonts w:asciiTheme="minorHAnsi" w:eastAsiaTheme="minorEastAsia" w:hAnsiTheme="minorHAnsi" w:cstheme="minorBidi"/>
            <w:color w:val="auto"/>
            <w:sz w:val="22"/>
            <w:szCs w:val="22"/>
          </w:rPr>
          <w:tab/>
        </w:r>
        <w:r w:rsidR="001A3B2C" w:rsidRPr="00F66533">
          <w:rPr>
            <w:rStyle w:val="Hyperlink"/>
          </w:rPr>
          <w:t>Income from transactions</w:t>
        </w:r>
        <w:r w:rsidR="001A3B2C">
          <w:rPr>
            <w:webHidden/>
          </w:rPr>
          <w:tab/>
        </w:r>
        <w:r w:rsidR="001A3B2C">
          <w:rPr>
            <w:webHidden/>
          </w:rPr>
          <w:fldChar w:fldCharType="begin"/>
        </w:r>
        <w:r w:rsidR="001A3B2C">
          <w:rPr>
            <w:webHidden/>
          </w:rPr>
          <w:instrText xml:space="preserve"> PAGEREF _Toc399334619 \h </w:instrText>
        </w:r>
        <w:r w:rsidR="001A3B2C">
          <w:rPr>
            <w:webHidden/>
          </w:rPr>
        </w:r>
        <w:r w:rsidR="001A3B2C">
          <w:rPr>
            <w:webHidden/>
          </w:rPr>
          <w:fldChar w:fldCharType="separate"/>
        </w:r>
        <w:r w:rsidR="00CE0A77">
          <w:rPr>
            <w:webHidden/>
          </w:rPr>
          <w:t>54</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20" w:history="1">
        <w:r w:rsidR="001A3B2C" w:rsidRPr="00F66533">
          <w:rPr>
            <w:rStyle w:val="Hyperlink"/>
          </w:rPr>
          <w:t xml:space="preserve">Note 4. </w:t>
        </w:r>
        <w:r w:rsidR="001A3B2C">
          <w:rPr>
            <w:rFonts w:asciiTheme="minorHAnsi" w:eastAsiaTheme="minorEastAsia" w:hAnsiTheme="minorHAnsi" w:cstheme="minorBidi"/>
            <w:color w:val="auto"/>
            <w:sz w:val="22"/>
            <w:szCs w:val="22"/>
          </w:rPr>
          <w:tab/>
        </w:r>
        <w:r w:rsidR="001A3B2C" w:rsidRPr="00F66533">
          <w:rPr>
            <w:rStyle w:val="Hyperlink"/>
          </w:rPr>
          <w:t>Summary of compliance with annual Parliamentary and special appropriations</w:t>
        </w:r>
        <w:r w:rsidR="001A3B2C">
          <w:rPr>
            <w:webHidden/>
          </w:rPr>
          <w:tab/>
        </w:r>
        <w:r w:rsidR="001A3B2C">
          <w:rPr>
            <w:webHidden/>
          </w:rPr>
          <w:fldChar w:fldCharType="begin"/>
        </w:r>
        <w:r w:rsidR="001A3B2C">
          <w:rPr>
            <w:webHidden/>
          </w:rPr>
          <w:instrText xml:space="preserve"> PAGEREF _Toc399334620 \h </w:instrText>
        </w:r>
        <w:r w:rsidR="001A3B2C">
          <w:rPr>
            <w:webHidden/>
          </w:rPr>
        </w:r>
        <w:r w:rsidR="001A3B2C">
          <w:rPr>
            <w:webHidden/>
          </w:rPr>
          <w:fldChar w:fldCharType="separate"/>
        </w:r>
        <w:r w:rsidR="00CE0A77">
          <w:rPr>
            <w:webHidden/>
          </w:rPr>
          <w:t>54</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21" w:history="1">
        <w:r w:rsidR="001A3B2C" w:rsidRPr="00F66533">
          <w:rPr>
            <w:rStyle w:val="Hyperlink"/>
          </w:rPr>
          <w:t>Note 5.</w:t>
        </w:r>
        <w:r w:rsidR="001A3B2C">
          <w:rPr>
            <w:rFonts w:asciiTheme="minorHAnsi" w:eastAsiaTheme="minorEastAsia" w:hAnsiTheme="minorHAnsi" w:cstheme="minorBidi"/>
            <w:color w:val="auto"/>
            <w:sz w:val="22"/>
            <w:szCs w:val="22"/>
          </w:rPr>
          <w:tab/>
        </w:r>
        <w:r w:rsidR="001A3B2C" w:rsidRPr="00F66533">
          <w:rPr>
            <w:rStyle w:val="Hyperlink"/>
          </w:rPr>
          <w:t>Expenses from transactions</w:t>
        </w:r>
        <w:r w:rsidR="001A3B2C">
          <w:rPr>
            <w:webHidden/>
          </w:rPr>
          <w:tab/>
        </w:r>
        <w:r w:rsidR="001A3B2C">
          <w:rPr>
            <w:webHidden/>
          </w:rPr>
          <w:fldChar w:fldCharType="begin"/>
        </w:r>
        <w:r w:rsidR="001A3B2C">
          <w:rPr>
            <w:webHidden/>
          </w:rPr>
          <w:instrText xml:space="preserve"> PAGEREF _Toc399334621 \h </w:instrText>
        </w:r>
        <w:r w:rsidR="001A3B2C">
          <w:rPr>
            <w:webHidden/>
          </w:rPr>
        </w:r>
        <w:r w:rsidR="001A3B2C">
          <w:rPr>
            <w:webHidden/>
          </w:rPr>
          <w:fldChar w:fldCharType="separate"/>
        </w:r>
        <w:r w:rsidR="00CE0A77">
          <w:rPr>
            <w:webHidden/>
          </w:rPr>
          <w:t>59</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22" w:history="1">
        <w:r w:rsidR="001A3B2C" w:rsidRPr="00F66533">
          <w:rPr>
            <w:rStyle w:val="Hyperlink"/>
          </w:rPr>
          <w:t>Note 6.</w:t>
        </w:r>
        <w:r w:rsidR="001A3B2C">
          <w:rPr>
            <w:rFonts w:asciiTheme="minorHAnsi" w:eastAsiaTheme="minorEastAsia" w:hAnsiTheme="minorHAnsi" w:cstheme="minorBidi"/>
            <w:color w:val="auto"/>
            <w:sz w:val="22"/>
            <w:szCs w:val="22"/>
          </w:rPr>
          <w:tab/>
        </w:r>
        <w:r w:rsidR="001A3B2C" w:rsidRPr="00F66533">
          <w:rPr>
            <w:rStyle w:val="Hyperlink"/>
          </w:rPr>
          <w:t>Receivables</w:t>
        </w:r>
        <w:r w:rsidR="001A3B2C">
          <w:rPr>
            <w:webHidden/>
          </w:rPr>
          <w:tab/>
        </w:r>
        <w:r w:rsidR="001A3B2C">
          <w:rPr>
            <w:webHidden/>
          </w:rPr>
          <w:fldChar w:fldCharType="begin"/>
        </w:r>
        <w:r w:rsidR="001A3B2C">
          <w:rPr>
            <w:webHidden/>
          </w:rPr>
          <w:instrText xml:space="preserve"> PAGEREF _Toc399334622 \h </w:instrText>
        </w:r>
        <w:r w:rsidR="001A3B2C">
          <w:rPr>
            <w:webHidden/>
          </w:rPr>
        </w:r>
        <w:r w:rsidR="001A3B2C">
          <w:rPr>
            <w:webHidden/>
          </w:rPr>
          <w:fldChar w:fldCharType="separate"/>
        </w:r>
        <w:r w:rsidR="00CE0A77">
          <w:rPr>
            <w:webHidden/>
          </w:rPr>
          <w:t>60</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23" w:history="1">
        <w:r w:rsidR="001A3B2C" w:rsidRPr="00F66533">
          <w:rPr>
            <w:rStyle w:val="Hyperlink"/>
          </w:rPr>
          <w:t>Note 7.</w:t>
        </w:r>
        <w:r w:rsidR="001A3B2C">
          <w:rPr>
            <w:rFonts w:asciiTheme="minorHAnsi" w:eastAsiaTheme="minorEastAsia" w:hAnsiTheme="minorHAnsi" w:cstheme="minorBidi"/>
            <w:color w:val="auto"/>
            <w:sz w:val="22"/>
            <w:szCs w:val="22"/>
          </w:rPr>
          <w:tab/>
        </w:r>
        <w:r w:rsidR="001A3B2C" w:rsidRPr="00F66533">
          <w:rPr>
            <w:rStyle w:val="Hyperlink"/>
          </w:rPr>
          <w:t>Non</w:t>
        </w:r>
        <w:r w:rsidR="002F651E">
          <w:rPr>
            <w:rStyle w:val="Hyperlink"/>
          </w:rPr>
          <w:noBreakHyphen/>
        </w:r>
        <w:r w:rsidR="001A3B2C" w:rsidRPr="00F66533">
          <w:rPr>
            <w:rStyle w:val="Hyperlink"/>
          </w:rPr>
          <w:t>financial assets classified as held for sale</w:t>
        </w:r>
        <w:r w:rsidR="001A3B2C">
          <w:rPr>
            <w:webHidden/>
          </w:rPr>
          <w:tab/>
        </w:r>
        <w:r w:rsidR="001A3B2C">
          <w:rPr>
            <w:webHidden/>
          </w:rPr>
          <w:fldChar w:fldCharType="begin"/>
        </w:r>
        <w:r w:rsidR="001A3B2C">
          <w:rPr>
            <w:webHidden/>
          </w:rPr>
          <w:instrText xml:space="preserve"> PAGEREF _Toc399334623 \h </w:instrText>
        </w:r>
        <w:r w:rsidR="001A3B2C">
          <w:rPr>
            <w:webHidden/>
          </w:rPr>
        </w:r>
        <w:r w:rsidR="001A3B2C">
          <w:rPr>
            <w:webHidden/>
          </w:rPr>
          <w:fldChar w:fldCharType="separate"/>
        </w:r>
        <w:r w:rsidR="00CE0A77">
          <w:rPr>
            <w:webHidden/>
          </w:rPr>
          <w:t>60</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24" w:history="1">
        <w:r w:rsidR="001A3B2C" w:rsidRPr="00F66533">
          <w:rPr>
            <w:rStyle w:val="Hyperlink"/>
          </w:rPr>
          <w:t>Note 8.</w:t>
        </w:r>
        <w:r w:rsidR="001A3B2C">
          <w:rPr>
            <w:rFonts w:asciiTheme="minorHAnsi" w:eastAsiaTheme="minorEastAsia" w:hAnsiTheme="minorHAnsi" w:cstheme="minorBidi"/>
            <w:color w:val="auto"/>
            <w:sz w:val="22"/>
            <w:szCs w:val="22"/>
          </w:rPr>
          <w:tab/>
        </w:r>
        <w:r w:rsidR="001A3B2C" w:rsidRPr="00F66533">
          <w:rPr>
            <w:rStyle w:val="Hyperlink"/>
          </w:rPr>
          <w:t>Property, plant and equipment</w:t>
        </w:r>
        <w:r w:rsidR="001A3B2C">
          <w:rPr>
            <w:webHidden/>
          </w:rPr>
          <w:tab/>
        </w:r>
        <w:r w:rsidR="001A3B2C">
          <w:rPr>
            <w:webHidden/>
          </w:rPr>
          <w:fldChar w:fldCharType="begin"/>
        </w:r>
        <w:r w:rsidR="001A3B2C">
          <w:rPr>
            <w:webHidden/>
          </w:rPr>
          <w:instrText xml:space="preserve"> PAGEREF _Toc399334624 \h </w:instrText>
        </w:r>
        <w:r w:rsidR="001A3B2C">
          <w:rPr>
            <w:webHidden/>
          </w:rPr>
        </w:r>
        <w:r w:rsidR="001A3B2C">
          <w:rPr>
            <w:webHidden/>
          </w:rPr>
          <w:fldChar w:fldCharType="separate"/>
        </w:r>
        <w:r w:rsidR="00CE0A77">
          <w:rPr>
            <w:webHidden/>
          </w:rPr>
          <w:t>61</w:t>
        </w:r>
        <w:r w:rsidR="001A3B2C">
          <w:rPr>
            <w:webHidden/>
          </w:rPr>
          <w:fldChar w:fldCharType="end"/>
        </w:r>
      </w:hyperlink>
    </w:p>
    <w:p w:rsidR="001A3B2C" w:rsidRDefault="00C73AC3">
      <w:pPr>
        <w:pStyle w:val="TOC3"/>
        <w:rPr>
          <w:rFonts w:asciiTheme="minorHAnsi" w:eastAsiaTheme="minorEastAsia" w:hAnsiTheme="minorHAnsi" w:cstheme="minorBidi"/>
          <w:color w:val="auto"/>
          <w:sz w:val="22"/>
          <w:szCs w:val="22"/>
        </w:rPr>
      </w:pPr>
      <w:hyperlink w:anchor="_Toc399334625" w:history="1">
        <w:r w:rsidR="001A3B2C" w:rsidRPr="00F66533">
          <w:rPr>
            <w:rStyle w:val="Hyperlink"/>
          </w:rPr>
          <w:t>Note 9.</w:t>
        </w:r>
        <w:r w:rsidR="001A3B2C">
          <w:rPr>
            <w:rFonts w:asciiTheme="minorHAnsi" w:eastAsiaTheme="minorEastAsia" w:hAnsiTheme="minorHAnsi" w:cstheme="minorBidi"/>
            <w:color w:val="auto"/>
            <w:sz w:val="22"/>
            <w:szCs w:val="22"/>
          </w:rPr>
          <w:tab/>
        </w:r>
        <w:r w:rsidR="001A3B2C" w:rsidRPr="00F66533">
          <w:rPr>
            <w:rStyle w:val="Hyperlink"/>
          </w:rPr>
          <w:t>Intangible assets</w:t>
        </w:r>
        <w:r w:rsidR="001A3B2C">
          <w:rPr>
            <w:webHidden/>
          </w:rPr>
          <w:tab/>
        </w:r>
        <w:r w:rsidR="001A3B2C">
          <w:rPr>
            <w:webHidden/>
          </w:rPr>
          <w:fldChar w:fldCharType="begin"/>
        </w:r>
        <w:r w:rsidR="001A3B2C">
          <w:rPr>
            <w:webHidden/>
          </w:rPr>
          <w:instrText xml:space="preserve"> PAGEREF _Toc399334625 \h </w:instrText>
        </w:r>
        <w:r w:rsidR="001A3B2C">
          <w:rPr>
            <w:webHidden/>
          </w:rPr>
        </w:r>
        <w:r w:rsidR="001A3B2C">
          <w:rPr>
            <w:webHidden/>
          </w:rPr>
          <w:fldChar w:fldCharType="separate"/>
        </w:r>
        <w:r w:rsidR="00CE0A77">
          <w:rPr>
            <w:webHidden/>
          </w:rPr>
          <w:t>66</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26" w:history="1">
        <w:r w:rsidR="001A3B2C" w:rsidRPr="00F66533">
          <w:rPr>
            <w:rStyle w:val="Hyperlink"/>
          </w:rPr>
          <w:t>Note 10.</w:t>
        </w:r>
        <w:r w:rsidR="001A3B2C">
          <w:rPr>
            <w:rFonts w:asciiTheme="minorHAnsi" w:eastAsiaTheme="minorEastAsia" w:hAnsiTheme="minorHAnsi" w:cstheme="minorBidi"/>
            <w:color w:val="auto"/>
            <w:sz w:val="22"/>
            <w:szCs w:val="22"/>
          </w:rPr>
          <w:tab/>
        </w:r>
        <w:r w:rsidR="001A3B2C" w:rsidRPr="00F66533">
          <w:rPr>
            <w:rStyle w:val="Hyperlink"/>
          </w:rPr>
          <w:t>Payables</w:t>
        </w:r>
        <w:r w:rsidR="001A3B2C">
          <w:rPr>
            <w:webHidden/>
          </w:rPr>
          <w:tab/>
        </w:r>
        <w:r w:rsidR="001A3B2C">
          <w:rPr>
            <w:webHidden/>
          </w:rPr>
          <w:fldChar w:fldCharType="begin"/>
        </w:r>
        <w:r w:rsidR="001A3B2C">
          <w:rPr>
            <w:webHidden/>
          </w:rPr>
          <w:instrText xml:space="preserve"> PAGEREF _Toc399334626 \h </w:instrText>
        </w:r>
        <w:r w:rsidR="001A3B2C">
          <w:rPr>
            <w:webHidden/>
          </w:rPr>
        </w:r>
        <w:r w:rsidR="001A3B2C">
          <w:rPr>
            <w:webHidden/>
          </w:rPr>
          <w:fldChar w:fldCharType="separate"/>
        </w:r>
        <w:r w:rsidR="00CE0A77">
          <w:rPr>
            <w:webHidden/>
          </w:rPr>
          <w:t>67</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27" w:history="1">
        <w:r w:rsidR="001A3B2C" w:rsidRPr="00F66533">
          <w:rPr>
            <w:rStyle w:val="Hyperlink"/>
          </w:rPr>
          <w:t>Note 11.</w:t>
        </w:r>
        <w:r w:rsidR="001A3B2C">
          <w:rPr>
            <w:rFonts w:asciiTheme="minorHAnsi" w:eastAsiaTheme="minorEastAsia" w:hAnsiTheme="minorHAnsi" w:cstheme="minorBidi"/>
            <w:color w:val="auto"/>
            <w:sz w:val="22"/>
            <w:szCs w:val="22"/>
          </w:rPr>
          <w:tab/>
        </w:r>
        <w:r w:rsidR="001A3B2C" w:rsidRPr="00F66533">
          <w:rPr>
            <w:rStyle w:val="Hyperlink"/>
          </w:rPr>
          <w:t>Provisions</w:t>
        </w:r>
        <w:r w:rsidR="001A3B2C">
          <w:rPr>
            <w:webHidden/>
          </w:rPr>
          <w:tab/>
        </w:r>
        <w:r w:rsidR="001A3B2C">
          <w:rPr>
            <w:webHidden/>
          </w:rPr>
          <w:fldChar w:fldCharType="begin"/>
        </w:r>
        <w:r w:rsidR="001A3B2C">
          <w:rPr>
            <w:webHidden/>
          </w:rPr>
          <w:instrText xml:space="preserve"> PAGEREF _Toc399334627 \h </w:instrText>
        </w:r>
        <w:r w:rsidR="001A3B2C">
          <w:rPr>
            <w:webHidden/>
          </w:rPr>
        </w:r>
        <w:r w:rsidR="001A3B2C">
          <w:rPr>
            <w:webHidden/>
          </w:rPr>
          <w:fldChar w:fldCharType="separate"/>
        </w:r>
        <w:r w:rsidR="00CE0A77">
          <w:rPr>
            <w:webHidden/>
          </w:rPr>
          <w:t>67</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28" w:history="1">
        <w:r w:rsidR="001A3B2C" w:rsidRPr="00F66533">
          <w:rPr>
            <w:rStyle w:val="Hyperlink"/>
          </w:rPr>
          <w:t>Note 12.</w:t>
        </w:r>
        <w:r w:rsidR="001A3B2C">
          <w:rPr>
            <w:rFonts w:asciiTheme="minorHAnsi" w:eastAsiaTheme="minorEastAsia" w:hAnsiTheme="minorHAnsi" w:cstheme="minorBidi"/>
            <w:color w:val="auto"/>
            <w:sz w:val="22"/>
            <w:szCs w:val="22"/>
          </w:rPr>
          <w:tab/>
        </w:r>
        <w:r w:rsidR="001A3B2C" w:rsidRPr="00F66533">
          <w:rPr>
            <w:rStyle w:val="Hyperlink"/>
          </w:rPr>
          <w:t>Borrowings</w:t>
        </w:r>
        <w:r w:rsidR="001A3B2C">
          <w:rPr>
            <w:webHidden/>
          </w:rPr>
          <w:tab/>
        </w:r>
        <w:r w:rsidR="001A3B2C">
          <w:rPr>
            <w:webHidden/>
          </w:rPr>
          <w:fldChar w:fldCharType="begin"/>
        </w:r>
        <w:r w:rsidR="001A3B2C">
          <w:rPr>
            <w:webHidden/>
          </w:rPr>
          <w:instrText xml:space="preserve"> PAGEREF _Toc399334628 \h </w:instrText>
        </w:r>
        <w:r w:rsidR="001A3B2C">
          <w:rPr>
            <w:webHidden/>
          </w:rPr>
        </w:r>
        <w:r w:rsidR="001A3B2C">
          <w:rPr>
            <w:webHidden/>
          </w:rPr>
          <w:fldChar w:fldCharType="separate"/>
        </w:r>
        <w:r w:rsidR="00CE0A77">
          <w:rPr>
            <w:webHidden/>
          </w:rPr>
          <w:t>68</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29" w:history="1">
        <w:r w:rsidR="001A3B2C" w:rsidRPr="00F66533">
          <w:rPr>
            <w:rStyle w:val="Hyperlink"/>
          </w:rPr>
          <w:t>Note 13.</w:t>
        </w:r>
        <w:r w:rsidR="001A3B2C">
          <w:rPr>
            <w:rFonts w:asciiTheme="minorHAnsi" w:eastAsiaTheme="minorEastAsia" w:hAnsiTheme="minorHAnsi" w:cstheme="minorBidi"/>
            <w:color w:val="auto"/>
            <w:sz w:val="22"/>
            <w:szCs w:val="22"/>
          </w:rPr>
          <w:tab/>
        </w:r>
        <w:r w:rsidR="001A3B2C" w:rsidRPr="00F66533">
          <w:rPr>
            <w:rStyle w:val="Hyperlink"/>
          </w:rPr>
          <w:t>Leases</w:t>
        </w:r>
        <w:r w:rsidR="001A3B2C">
          <w:rPr>
            <w:webHidden/>
          </w:rPr>
          <w:tab/>
        </w:r>
        <w:r w:rsidR="001A3B2C">
          <w:rPr>
            <w:webHidden/>
          </w:rPr>
          <w:fldChar w:fldCharType="begin"/>
        </w:r>
        <w:r w:rsidR="001A3B2C">
          <w:rPr>
            <w:webHidden/>
          </w:rPr>
          <w:instrText xml:space="preserve"> PAGEREF _Toc399334629 \h </w:instrText>
        </w:r>
        <w:r w:rsidR="001A3B2C">
          <w:rPr>
            <w:webHidden/>
          </w:rPr>
        </w:r>
        <w:r w:rsidR="001A3B2C">
          <w:rPr>
            <w:webHidden/>
          </w:rPr>
          <w:fldChar w:fldCharType="separate"/>
        </w:r>
        <w:r w:rsidR="00CE0A77">
          <w:rPr>
            <w:webHidden/>
          </w:rPr>
          <w:t>69</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0" w:history="1">
        <w:r w:rsidR="001A3B2C" w:rsidRPr="00F66533">
          <w:rPr>
            <w:rStyle w:val="Hyperlink"/>
          </w:rPr>
          <w:t>Note 14.</w:t>
        </w:r>
        <w:r w:rsidR="001A3B2C">
          <w:rPr>
            <w:rFonts w:asciiTheme="minorHAnsi" w:eastAsiaTheme="minorEastAsia" w:hAnsiTheme="minorHAnsi" w:cstheme="minorBidi"/>
            <w:color w:val="auto"/>
            <w:sz w:val="22"/>
            <w:szCs w:val="22"/>
          </w:rPr>
          <w:tab/>
        </w:r>
        <w:r w:rsidR="001A3B2C" w:rsidRPr="00F66533">
          <w:rPr>
            <w:rStyle w:val="Hyperlink"/>
          </w:rPr>
          <w:t>Financial instruments</w:t>
        </w:r>
        <w:r w:rsidR="001A3B2C">
          <w:rPr>
            <w:webHidden/>
          </w:rPr>
          <w:tab/>
        </w:r>
        <w:r w:rsidR="001A3B2C">
          <w:rPr>
            <w:webHidden/>
          </w:rPr>
          <w:fldChar w:fldCharType="begin"/>
        </w:r>
        <w:r w:rsidR="001A3B2C">
          <w:rPr>
            <w:webHidden/>
          </w:rPr>
          <w:instrText xml:space="preserve"> PAGEREF _Toc399334630 \h </w:instrText>
        </w:r>
        <w:r w:rsidR="001A3B2C">
          <w:rPr>
            <w:webHidden/>
          </w:rPr>
        </w:r>
        <w:r w:rsidR="001A3B2C">
          <w:rPr>
            <w:webHidden/>
          </w:rPr>
          <w:fldChar w:fldCharType="separate"/>
        </w:r>
        <w:r w:rsidR="00CE0A77">
          <w:rPr>
            <w:webHidden/>
          </w:rPr>
          <w:t>70</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1" w:history="1">
        <w:r w:rsidR="001A3B2C" w:rsidRPr="00F66533">
          <w:rPr>
            <w:rStyle w:val="Hyperlink"/>
          </w:rPr>
          <w:t>Note 15.</w:t>
        </w:r>
        <w:r w:rsidR="001A3B2C">
          <w:rPr>
            <w:rFonts w:asciiTheme="minorHAnsi" w:eastAsiaTheme="minorEastAsia" w:hAnsiTheme="minorHAnsi" w:cstheme="minorBidi"/>
            <w:color w:val="auto"/>
            <w:sz w:val="22"/>
            <w:szCs w:val="22"/>
          </w:rPr>
          <w:tab/>
        </w:r>
        <w:r w:rsidR="001A3B2C" w:rsidRPr="00F66533">
          <w:rPr>
            <w:rStyle w:val="Hyperlink"/>
          </w:rPr>
          <w:t>Commitments for expenditure</w:t>
        </w:r>
        <w:r w:rsidR="001A3B2C">
          <w:rPr>
            <w:webHidden/>
          </w:rPr>
          <w:tab/>
        </w:r>
        <w:r w:rsidR="001A3B2C">
          <w:rPr>
            <w:webHidden/>
          </w:rPr>
          <w:fldChar w:fldCharType="begin"/>
        </w:r>
        <w:r w:rsidR="001A3B2C">
          <w:rPr>
            <w:webHidden/>
          </w:rPr>
          <w:instrText xml:space="preserve"> PAGEREF _Toc399334631 \h </w:instrText>
        </w:r>
        <w:r w:rsidR="001A3B2C">
          <w:rPr>
            <w:webHidden/>
          </w:rPr>
        </w:r>
        <w:r w:rsidR="001A3B2C">
          <w:rPr>
            <w:webHidden/>
          </w:rPr>
          <w:fldChar w:fldCharType="separate"/>
        </w:r>
        <w:r w:rsidR="00CE0A77">
          <w:rPr>
            <w:webHidden/>
          </w:rPr>
          <w:t>75</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2" w:history="1">
        <w:r w:rsidR="001A3B2C" w:rsidRPr="00F66533">
          <w:rPr>
            <w:rStyle w:val="Hyperlink"/>
          </w:rPr>
          <w:t>Note 16.</w:t>
        </w:r>
        <w:r w:rsidR="001A3B2C">
          <w:rPr>
            <w:rFonts w:asciiTheme="minorHAnsi" w:eastAsiaTheme="minorEastAsia" w:hAnsiTheme="minorHAnsi" w:cstheme="minorBidi"/>
            <w:color w:val="auto"/>
            <w:sz w:val="22"/>
            <w:szCs w:val="22"/>
          </w:rPr>
          <w:tab/>
        </w:r>
        <w:r w:rsidR="001A3B2C" w:rsidRPr="00F66533">
          <w:rPr>
            <w:rStyle w:val="Hyperlink"/>
          </w:rPr>
          <w:t>Contingent liabilities and contingent assets</w:t>
        </w:r>
        <w:r w:rsidR="001A3B2C">
          <w:rPr>
            <w:webHidden/>
          </w:rPr>
          <w:tab/>
        </w:r>
        <w:r w:rsidR="001A3B2C">
          <w:rPr>
            <w:webHidden/>
          </w:rPr>
          <w:fldChar w:fldCharType="begin"/>
        </w:r>
        <w:r w:rsidR="001A3B2C">
          <w:rPr>
            <w:webHidden/>
          </w:rPr>
          <w:instrText xml:space="preserve"> PAGEREF _Toc399334632 \h </w:instrText>
        </w:r>
        <w:r w:rsidR="001A3B2C">
          <w:rPr>
            <w:webHidden/>
          </w:rPr>
        </w:r>
        <w:r w:rsidR="001A3B2C">
          <w:rPr>
            <w:webHidden/>
          </w:rPr>
          <w:fldChar w:fldCharType="separate"/>
        </w:r>
        <w:r w:rsidR="00CE0A77">
          <w:rPr>
            <w:webHidden/>
          </w:rPr>
          <w:t>76</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3" w:history="1">
        <w:r w:rsidR="001A3B2C" w:rsidRPr="00F66533">
          <w:rPr>
            <w:rStyle w:val="Hyperlink"/>
          </w:rPr>
          <w:t>Note 17.</w:t>
        </w:r>
        <w:r w:rsidR="001A3B2C">
          <w:rPr>
            <w:rFonts w:asciiTheme="minorHAnsi" w:eastAsiaTheme="minorEastAsia" w:hAnsiTheme="minorHAnsi" w:cstheme="minorBidi"/>
            <w:color w:val="auto"/>
            <w:sz w:val="22"/>
            <w:szCs w:val="22"/>
          </w:rPr>
          <w:tab/>
        </w:r>
        <w:r w:rsidR="001A3B2C" w:rsidRPr="00F66533">
          <w:rPr>
            <w:rStyle w:val="Hyperlink"/>
          </w:rPr>
          <w:t>Responsible persons</w:t>
        </w:r>
        <w:r w:rsidR="001A3B2C">
          <w:rPr>
            <w:webHidden/>
          </w:rPr>
          <w:tab/>
        </w:r>
        <w:r w:rsidR="001A3B2C">
          <w:rPr>
            <w:webHidden/>
          </w:rPr>
          <w:fldChar w:fldCharType="begin"/>
        </w:r>
        <w:r w:rsidR="001A3B2C">
          <w:rPr>
            <w:webHidden/>
          </w:rPr>
          <w:instrText xml:space="preserve"> PAGEREF _Toc399334633 \h </w:instrText>
        </w:r>
        <w:r w:rsidR="001A3B2C">
          <w:rPr>
            <w:webHidden/>
          </w:rPr>
        </w:r>
        <w:r w:rsidR="001A3B2C">
          <w:rPr>
            <w:webHidden/>
          </w:rPr>
          <w:fldChar w:fldCharType="separate"/>
        </w:r>
        <w:r w:rsidR="00CE0A77">
          <w:rPr>
            <w:webHidden/>
          </w:rPr>
          <w:t>77</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4" w:history="1">
        <w:r w:rsidR="001A3B2C" w:rsidRPr="00F66533">
          <w:rPr>
            <w:rStyle w:val="Hyperlink"/>
          </w:rPr>
          <w:t>Note 18.</w:t>
        </w:r>
        <w:r w:rsidR="001A3B2C">
          <w:rPr>
            <w:rFonts w:asciiTheme="minorHAnsi" w:eastAsiaTheme="minorEastAsia" w:hAnsiTheme="minorHAnsi" w:cstheme="minorBidi"/>
            <w:color w:val="auto"/>
            <w:sz w:val="22"/>
            <w:szCs w:val="22"/>
          </w:rPr>
          <w:tab/>
        </w:r>
        <w:r w:rsidR="001A3B2C" w:rsidRPr="00F66533">
          <w:rPr>
            <w:rStyle w:val="Hyperlink"/>
          </w:rPr>
          <w:t>Remuneration of executives</w:t>
        </w:r>
        <w:r w:rsidR="001A3B2C">
          <w:rPr>
            <w:webHidden/>
          </w:rPr>
          <w:tab/>
        </w:r>
        <w:r w:rsidR="001A3B2C">
          <w:rPr>
            <w:webHidden/>
          </w:rPr>
          <w:fldChar w:fldCharType="begin"/>
        </w:r>
        <w:r w:rsidR="001A3B2C">
          <w:rPr>
            <w:webHidden/>
          </w:rPr>
          <w:instrText xml:space="preserve"> PAGEREF _Toc399334634 \h </w:instrText>
        </w:r>
        <w:r w:rsidR="001A3B2C">
          <w:rPr>
            <w:webHidden/>
          </w:rPr>
        </w:r>
        <w:r w:rsidR="001A3B2C">
          <w:rPr>
            <w:webHidden/>
          </w:rPr>
          <w:fldChar w:fldCharType="separate"/>
        </w:r>
        <w:r w:rsidR="00CE0A77">
          <w:rPr>
            <w:webHidden/>
          </w:rPr>
          <w:t>78</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5" w:history="1">
        <w:r w:rsidR="001A3B2C" w:rsidRPr="00F66533">
          <w:rPr>
            <w:rStyle w:val="Hyperlink"/>
          </w:rPr>
          <w:t>Note 19.</w:t>
        </w:r>
        <w:r w:rsidR="001A3B2C">
          <w:rPr>
            <w:rFonts w:asciiTheme="minorHAnsi" w:eastAsiaTheme="minorEastAsia" w:hAnsiTheme="minorHAnsi" w:cstheme="minorBidi"/>
            <w:color w:val="auto"/>
            <w:sz w:val="22"/>
            <w:szCs w:val="22"/>
          </w:rPr>
          <w:tab/>
        </w:r>
        <w:r w:rsidR="001A3B2C" w:rsidRPr="00F66533">
          <w:rPr>
            <w:rStyle w:val="Hyperlink"/>
          </w:rPr>
          <w:t>Remuneration of auditors</w:t>
        </w:r>
        <w:r w:rsidR="001A3B2C">
          <w:rPr>
            <w:webHidden/>
          </w:rPr>
          <w:tab/>
        </w:r>
        <w:r w:rsidR="001A3B2C">
          <w:rPr>
            <w:webHidden/>
          </w:rPr>
          <w:fldChar w:fldCharType="begin"/>
        </w:r>
        <w:r w:rsidR="001A3B2C">
          <w:rPr>
            <w:webHidden/>
          </w:rPr>
          <w:instrText xml:space="preserve"> PAGEREF _Toc399334635 \h </w:instrText>
        </w:r>
        <w:r w:rsidR="001A3B2C">
          <w:rPr>
            <w:webHidden/>
          </w:rPr>
        </w:r>
        <w:r w:rsidR="001A3B2C">
          <w:rPr>
            <w:webHidden/>
          </w:rPr>
          <w:fldChar w:fldCharType="separate"/>
        </w:r>
        <w:r w:rsidR="00CE0A77">
          <w:rPr>
            <w:webHidden/>
          </w:rPr>
          <w:t>79</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6" w:history="1">
        <w:r w:rsidR="001A3B2C" w:rsidRPr="00F66533">
          <w:rPr>
            <w:rStyle w:val="Hyperlink"/>
          </w:rPr>
          <w:t>Note 20.</w:t>
        </w:r>
        <w:r w:rsidR="001A3B2C">
          <w:rPr>
            <w:rFonts w:asciiTheme="minorHAnsi" w:eastAsiaTheme="minorEastAsia" w:hAnsiTheme="minorHAnsi" w:cstheme="minorBidi"/>
            <w:color w:val="auto"/>
            <w:sz w:val="22"/>
            <w:szCs w:val="22"/>
          </w:rPr>
          <w:tab/>
        </w:r>
        <w:r w:rsidR="001A3B2C" w:rsidRPr="00F66533">
          <w:rPr>
            <w:rStyle w:val="Hyperlink"/>
          </w:rPr>
          <w:t>Superannuation</w:t>
        </w:r>
        <w:r w:rsidR="001A3B2C">
          <w:rPr>
            <w:webHidden/>
          </w:rPr>
          <w:tab/>
        </w:r>
        <w:r w:rsidR="001A3B2C">
          <w:rPr>
            <w:webHidden/>
          </w:rPr>
          <w:fldChar w:fldCharType="begin"/>
        </w:r>
        <w:r w:rsidR="001A3B2C">
          <w:rPr>
            <w:webHidden/>
          </w:rPr>
          <w:instrText xml:space="preserve"> PAGEREF _Toc399334636 \h </w:instrText>
        </w:r>
        <w:r w:rsidR="001A3B2C">
          <w:rPr>
            <w:webHidden/>
          </w:rPr>
        </w:r>
        <w:r w:rsidR="001A3B2C">
          <w:rPr>
            <w:webHidden/>
          </w:rPr>
          <w:fldChar w:fldCharType="separate"/>
        </w:r>
        <w:r w:rsidR="00CE0A77">
          <w:rPr>
            <w:webHidden/>
          </w:rPr>
          <w:t>79</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7" w:history="1">
        <w:r w:rsidR="001A3B2C" w:rsidRPr="00F66533">
          <w:rPr>
            <w:rStyle w:val="Hyperlink"/>
          </w:rPr>
          <w:t>Note 21.</w:t>
        </w:r>
        <w:r w:rsidR="001A3B2C">
          <w:rPr>
            <w:rFonts w:asciiTheme="minorHAnsi" w:eastAsiaTheme="minorEastAsia" w:hAnsiTheme="minorHAnsi" w:cstheme="minorBidi"/>
            <w:color w:val="auto"/>
            <w:sz w:val="22"/>
            <w:szCs w:val="22"/>
          </w:rPr>
          <w:tab/>
        </w:r>
        <w:r w:rsidR="001A3B2C" w:rsidRPr="00F66533">
          <w:rPr>
            <w:rStyle w:val="Hyperlink"/>
          </w:rPr>
          <w:t>Cash flow information</w:t>
        </w:r>
        <w:r w:rsidR="001A3B2C">
          <w:rPr>
            <w:webHidden/>
          </w:rPr>
          <w:tab/>
        </w:r>
        <w:r w:rsidR="001A3B2C">
          <w:rPr>
            <w:webHidden/>
          </w:rPr>
          <w:fldChar w:fldCharType="begin"/>
        </w:r>
        <w:r w:rsidR="001A3B2C">
          <w:rPr>
            <w:webHidden/>
          </w:rPr>
          <w:instrText xml:space="preserve"> PAGEREF _Toc399334637 \h </w:instrText>
        </w:r>
        <w:r w:rsidR="001A3B2C">
          <w:rPr>
            <w:webHidden/>
          </w:rPr>
        </w:r>
        <w:r w:rsidR="001A3B2C">
          <w:rPr>
            <w:webHidden/>
          </w:rPr>
          <w:fldChar w:fldCharType="separate"/>
        </w:r>
        <w:r w:rsidR="00CE0A77">
          <w:rPr>
            <w:webHidden/>
          </w:rPr>
          <w:t>80</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8" w:history="1">
        <w:r w:rsidR="001A3B2C" w:rsidRPr="00F66533">
          <w:rPr>
            <w:rStyle w:val="Hyperlink"/>
          </w:rPr>
          <w:t>Note 22.</w:t>
        </w:r>
        <w:r w:rsidR="001A3B2C">
          <w:rPr>
            <w:rFonts w:asciiTheme="minorHAnsi" w:eastAsiaTheme="minorEastAsia" w:hAnsiTheme="minorHAnsi" w:cstheme="minorBidi"/>
            <w:color w:val="auto"/>
            <w:sz w:val="22"/>
            <w:szCs w:val="22"/>
          </w:rPr>
          <w:tab/>
        </w:r>
        <w:r w:rsidR="001A3B2C" w:rsidRPr="00F66533">
          <w:rPr>
            <w:rStyle w:val="Hyperlink"/>
          </w:rPr>
          <w:t>Administered items</w:t>
        </w:r>
        <w:r w:rsidR="001A3B2C">
          <w:rPr>
            <w:webHidden/>
          </w:rPr>
          <w:tab/>
        </w:r>
        <w:r w:rsidR="001A3B2C">
          <w:rPr>
            <w:webHidden/>
          </w:rPr>
          <w:fldChar w:fldCharType="begin"/>
        </w:r>
        <w:r w:rsidR="001A3B2C">
          <w:rPr>
            <w:webHidden/>
          </w:rPr>
          <w:instrText xml:space="preserve"> PAGEREF _Toc399334638 \h </w:instrText>
        </w:r>
        <w:r w:rsidR="001A3B2C">
          <w:rPr>
            <w:webHidden/>
          </w:rPr>
        </w:r>
        <w:r w:rsidR="001A3B2C">
          <w:rPr>
            <w:webHidden/>
          </w:rPr>
          <w:fldChar w:fldCharType="separate"/>
        </w:r>
        <w:r w:rsidR="00CE0A77">
          <w:rPr>
            <w:webHidden/>
          </w:rPr>
          <w:t>81</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39" w:history="1">
        <w:r w:rsidR="001A3B2C" w:rsidRPr="00F66533">
          <w:rPr>
            <w:rStyle w:val="Hyperlink"/>
          </w:rPr>
          <w:t>Note 23.</w:t>
        </w:r>
        <w:r w:rsidR="001A3B2C">
          <w:rPr>
            <w:rFonts w:asciiTheme="minorHAnsi" w:eastAsiaTheme="minorEastAsia" w:hAnsiTheme="minorHAnsi" w:cstheme="minorBidi"/>
            <w:color w:val="auto"/>
            <w:sz w:val="22"/>
            <w:szCs w:val="22"/>
          </w:rPr>
          <w:tab/>
        </w:r>
        <w:r w:rsidR="001A3B2C" w:rsidRPr="00F66533">
          <w:rPr>
            <w:rStyle w:val="Hyperlink"/>
          </w:rPr>
          <w:t>Trust account balances</w:t>
        </w:r>
        <w:r w:rsidR="001A3B2C">
          <w:rPr>
            <w:webHidden/>
          </w:rPr>
          <w:tab/>
        </w:r>
        <w:r w:rsidR="001A3B2C">
          <w:rPr>
            <w:webHidden/>
          </w:rPr>
          <w:fldChar w:fldCharType="begin"/>
        </w:r>
        <w:r w:rsidR="001A3B2C">
          <w:rPr>
            <w:webHidden/>
          </w:rPr>
          <w:instrText xml:space="preserve"> PAGEREF _Toc399334639 \h </w:instrText>
        </w:r>
        <w:r w:rsidR="001A3B2C">
          <w:rPr>
            <w:webHidden/>
          </w:rPr>
        </w:r>
        <w:r w:rsidR="001A3B2C">
          <w:rPr>
            <w:webHidden/>
          </w:rPr>
          <w:fldChar w:fldCharType="separate"/>
        </w:r>
        <w:r w:rsidR="00CE0A77">
          <w:rPr>
            <w:webHidden/>
          </w:rPr>
          <w:t>88</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40" w:history="1">
        <w:r w:rsidR="001A3B2C" w:rsidRPr="00F66533">
          <w:rPr>
            <w:rStyle w:val="Hyperlink"/>
          </w:rPr>
          <w:t>Note 24.</w:t>
        </w:r>
        <w:r w:rsidR="001A3B2C">
          <w:rPr>
            <w:rFonts w:asciiTheme="minorHAnsi" w:eastAsiaTheme="minorEastAsia" w:hAnsiTheme="minorHAnsi" w:cstheme="minorBidi"/>
            <w:color w:val="auto"/>
            <w:sz w:val="22"/>
            <w:szCs w:val="22"/>
          </w:rPr>
          <w:tab/>
        </w:r>
        <w:r w:rsidR="001A3B2C" w:rsidRPr="00F66533">
          <w:rPr>
            <w:rStyle w:val="Hyperlink"/>
          </w:rPr>
          <w:t>Machinery of government changes</w:t>
        </w:r>
        <w:r w:rsidR="001A3B2C">
          <w:rPr>
            <w:webHidden/>
          </w:rPr>
          <w:tab/>
        </w:r>
        <w:r w:rsidR="001A3B2C">
          <w:rPr>
            <w:webHidden/>
          </w:rPr>
          <w:fldChar w:fldCharType="begin"/>
        </w:r>
        <w:r w:rsidR="001A3B2C">
          <w:rPr>
            <w:webHidden/>
          </w:rPr>
          <w:instrText xml:space="preserve"> PAGEREF _Toc399334640 \h </w:instrText>
        </w:r>
        <w:r w:rsidR="001A3B2C">
          <w:rPr>
            <w:webHidden/>
          </w:rPr>
        </w:r>
        <w:r w:rsidR="001A3B2C">
          <w:rPr>
            <w:webHidden/>
          </w:rPr>
          <w:fldChar w:fldCharType="separate"/>
        </w:r>
        <w:r w:rsidR="00CE0A77">
          <w:rPr>
            <w:webHidden/>
          </w:rPr>
          <w:t>91</w:t>
        </w:r>
        <w:r w:rsidR="001A3B2C">
          <w:rPr>
            <w:webHidden/>
          </w:rPr>
          <w:fldChar w:fldCharType="end"/>
        </w:r>
      </w:hyperlink>
    </w:p>
    <w:p w:rsidR="001A3B2C" w:rsidRDefault="00C73AC3">
      <w:pPr>
        <w:pStyle w:val="TOC3"/>
        <w:tabs>
          <w:tab w:val="left" w:pos="1530"/>
        </w:tabs>
        <w:rPr>
          <w:rFonts w:asciiTheme="minorHAnsi" w:eastAsiaTheme="minorEastAsia" w:hAnsiTheme="minorHAnsi" w:cstheme="minorBidi"/>
          <w:color w:val="auto"/>
          <w:sz w:val="22"/>
          <w:szCs w:val="22"/>
        </w:rPr>
      </w:pPr>
      <w:hyperlink w:anchor="_Toc399334641" w:history="1">
        <w:r w:rsidR="001A3B2C" w:rsidRPr="00F66533">
          <w:rPr>
            <w:rStyle w:val="Hyperlink"/>
          </w:rPr>
          <w:t>Note 25.</w:t>
        </w:r>
        <w:r w:rsidR="001A3B2C">
          <w:rPr>
            <w:rFonts w:asciiTheme="minorHAnsi" w:eastAsiaTheme="minorEastAsia" w:hAnsiTheme="minorHAnsi" w:cstheme="minorBidi"/>
            <w:color w:val="auto"/>
            <w:sz w:val="22"/>
            <w:szCs w:val="22"/>
          </w:rPr>
          <w:tab/>
        </w:r>
        <w:r w:rsidR="001A3B2C" w:rsidRPr="00F66533">
          <w:rPr>
            <w:rStyle w:val="Hyperlink"/>
          </w:rPr>
          <w:t>Glossary of terms</w:t>
        </w:r>
        <w:r w:rsidR="001A3B2C">
          <w:rPr>
            <w:webHidden/>
          </w:rPr>
          <w:tab/>
        </w:r>
        <w:r w:rsidR="001A3B2C">
          <w:rPr>
            <w:webHidden/>
          </w:rPr>
          <w:fldChar w:fldCharType="begin"/>
        </w:r>
        <w:r w:rsidR="001A3B2C">
          <w:rPr>
            <w:webHidden/>
          </w:rPr>
          <w:instrText xml:space="preserve"> PAGEREF _Toc399334641 \h </w:instrText>
        </w:r>
        <w:r w:rsidR="001A3B2C">
          <w:rPr>
            <w:webHidden/>
          </w:rPr>
        </w:r>
        <w:r w:rsidR="001A3B2C">
          <w:rPr>
            <w:webHidden/>
          </w:rPr>
          <w:fldChar w:fldCharType="separate"/>
        </w:r>
        <w:r w:rsidR="00CE0A77">
          <w:rPr>
            <w:webHidden/>
          </w:rPr>
          <w:t>92</w:t>
        </w:r>
        <w:r w:rsidR="001A3B2C">
          <w:rPr>
            <w:webHidden/>
          </w:rPr>
          <w:fldChar w:fldCharType="end"/>
        </w:r>
      </w:hyperlink>
    </w:p>
    <w:p w:rsidR="001A3B2C" w:rsidRDefault="00C73AC3">
      <w:pPr>
        <w:pStyle w:val="TOC1"/>
        <w:rPr>
          <w:rFonts w:asciiTheme="minorHAnsi" w:eastAsiaTheme="minorEastAsia" w:hAnsiTheme="minorHAnsi" w:cstheme="minorBidi"/>
          <w:b w:val="0"/>
          <w:color w:val="auto"/>
          <w:szCs w:val="22"/>
        </w:rPr>
      </w:pPr>
      <w:hyperlink w:anchor="_Toc399334642" w:history="1">
        <w:r w:rsidR="001A3B2C" w:rsidRPr="00F66533">
          <w:rPr>
            <w:rStyle w:val="Hyperlink"/>
          </w:rPr>
          <w:t>Accountable Officer’s and Chief Financial Officer’s declaration</w:t>
        </w:r>
        <w:r w:rsidR="001A3B2C">
          <w:rPr>
            <w:webHidden/>
          </w:rPr>
          <w:tab/>
        </w:r>
        <w:r w:rsidR="001A3B2C">
          <w:rPr>
            <w:webHidden/>
          </w:rPr>
          <w:fldChar w:fldCharType="begin"/>
        </w:r>
        <w:r w:rsidR="001A3B2C">
          <w:rPr>
            <w:webHidden/>
          </w:rPr>
          <w:instrText xml:space="preserve"> PAGEREF _Toc399334642 \h </w:instrText>
        </w:r>
        <w:r w:rsidR="001A3B2C">
          <w:rPr>
            <w:webHidden/>
          </w:rPr>
        </w:r>
        <w:r w:rsidR="001A3B2C">
          <w:rPr>
            <w:webHidden/>
          </w:rPr>
          <w:fldChar w:fldCharType="separate"/>
        </w:r>
        <w:r w:rsidR="00CE0A77">
          <w:rPr>
            <w:webHidden/>
          </w:rPr>
          <w:t>95</w:t>
        </w:r>
        <w:r w:rsidR="001A3B2C">
          <w:rPr>
            <w:webHidden/>
          </w:rPr>
          <w:fldChar w:fldCharType="end"/>
        </w:r>
      </w:hyperlink>
    </w:p>
    <w:p w:rsidR="00724037" w:rsidRDefault="00077350" w:rsidP="00E92FE7">
      <w:pPr>
        <w:pStyle w:val="TOC1"/>
      </w:pPr>
      <w:r>
        <w:fldChar w:fldCharType="end"/>
      </w:r>
    </w:p>
    <w:p w:rsidR="00FD0EA2" w:rsidRPr="00FD0EA2" w:rsidRDefault="00FD0EA2" w:rsidP="00FD0EA2"/>
    <w:p w:rsidR="007452F2" w:rsidRDefault="00A05A43" w:rsidP="00BF7198">
      <w:pPr>
        <w:pStyle w:val="Heading1Fin"/>
        <w:spacing w:after="0"/>
      </w:pPr>
      <w:r w:rsidRPr="00AF2974">
        <w:br w:type="page"/>
      </w:r>
      <w:bookmarkStart w:id="9" w:name="_Toc303670541"/>
      <w:bookmarkStart w:id="10" w:name="_Toc335740840"/>
      <w:bookmarkStart w:id="11" w:name="_Toc399334612"/>
      <w:r w:rsidRPr="00AF2974">
        <w:lastRenderedPageBreak/>
        <w:t>Co</w:t>
      </w:r>
      <w:r w:rsidR="007452F2">
        <w:t>mprehensive operating statement</w:t>
      </w:r>
      <w:bookmarkEnd w:id="9"/>
      <w:bookmarkEnd w:id="10"/>
      <w:bookmarkEnd w:id="11"/>
    </w:p>
    <w:p w:rsidR="00A05A43" w:rsidRDefault="002F1AD3" w:rsidP="00BF7198">
      <w:pPr>
        <w:pStyle w:val="Heading2"/>
        <w:spacing w:before="0"/>
      </w:pPr>
      <w:r>
        <w:t>for the year ended 30 June 2014</w:t>
      </w:r>
    </w:p>
    <w:tbl>
      <w:tblPr>
        <w:tblW w:w="8134" w:type="dxa"/>
        <w:tblLayout w:type="fixed"/>
        <w:tblLook w:val="0000" w:firstRow="0" w:lastRow="0" w:firstColumn="0" w:lastColumn="0" w:noHBand="0" w:noVBand="0"/>
      </w:tblPr>
      <w:tblGrid>
        <w:gridCol w:w="4770"/>
        <w:gridCol w:w="990"/>
        <w:gridCol w:w="1187"/>
        <w:gridCol w:w="1187"/>
      </w:tblGrid>
      <w:tr w:rsidR="00FA1845" w:rsidRPr="00AF2974" w:rsidTr="00767D08">
        <w:tc>
          <w:tcPr>
            <w:tcW w:w="4770" w:type="dxa"/>
          </w:tcPr>
          <w:p w:rsidR="00FA1845" w:rsidRPr="00AF2974" w:rsidRDefault="00FA1845" w:rsidP="00767D08">
            <w:pPr>
              <w:pStyle w:val="TableText"/>
            </w:pPr>
          </w:p>
        </w:tc>
        <w:tc>
          <w:tcPr>
            <w:tcW w:w="990" w:type="dxa"/>
          </w:tcPr>
          <w:p w:rsidR="00FA1845" w:rsidRPr="00AF2974" w:rsidRDefault="00FA1845" w:rsidP="00767D08">
            <w:pPr>
              <w:pStyle w:val="TableTextCentred"/>
            </w:pPr>
          </w:p>
        </w:tc>
        <w:tc>
          <w:tcPr>
            <w:tcW w:w="1187" w:type="dxa"/>
            <w:shd w:val="clear" w:color="auto" w:fill="auto"/>
          </w:tcPr>
          <w:p w:rsidR="00FA1845" w:rsidRDefault="00FA1845" w:rsidP="00767D08">
            <w:pPr>
              <w:pStyle w:val="TableTextHeadingRight"/>
            </w:pPr>
          </w:p>
        </w:tc>
        <w:tc>
          <w:tcPr>
            <w:tcW w:w="1187" w:type="dxa"/>
          </w:tcPr>
          <w:p w:rsidR="00FA1845" w:rsidRDefault="00FA1845" w:rsidP="00767D08">
            <w:pPr>
              <w:pStyle w:val="TableTextHeadingRight"/>
            </w:pPr>
            <w:r>
              <w:t>Restated</w:t>
            </w:r>
          </w:p>
        </w:tc>
      </w:tr>
      <w:tr w:rsidR="005D7C75" w:rsidRPr="00AF2974" w:rsidTr="00767D08">
        <w:tc>
          <w:tcPr>
            <w:tcW w:w="4770" w:type="dxa"/>
          </w:tcPr>
          <w:p w:rsidR="005D7C75" w:rsidRPr="00AF2974" w:rsidRDefault="005D7C75" w:rsidP="00767D08">
            <w:pPr>
              <w:pStyle w:val="TableText"/>
            </w:pPr>
            <w:r w:rsidRPr="00AF2974">
              <w:br w:type="page"/>
            </w:r>
          </w:p>
        </w:tc>
        <w:tc>
          <w:tcPr>
            <w:tcW w:w="990" w:type="dxa"/>
          </w:tcPr>
          <w:p w:rsidR="005D7C75" w:rsidRPr="00AF2974" w:rsidRDefault="005D7C75" w:rsidP="00767D08">
            <w:pPr>
              <w:pStyle w:val="TableTextCentred"/>
            </w:pPr>
          </w:p>
        </w:tc>
        <w:tc>
          <w:tcPr>
            <w:tcW w:w="1187" w:type="dxa"/>
            <w:shd w:val="clear" w:color="auto" w:fill="auto"/>
          </w:tcPr>
          <w:p w:rsidR="005D7C75" w:rsidRPr="00AF2974" w:rsidRDefault="005D7C75" w:rsidP="00767D08">
            <w:pPr>
              <w:pStyle w:val="TableTextHeadingRight"/>
            </w:pPr>
            <w:r>
              <w:t>2014</w:t>
            </w:r>
          </w:p>
        </w:tc>
        <w:tc>
          <w:tcPr>
            <w:tcW w:w="1187" w:type="dxa"/>
          </w:tcPr>
          <w:p w:rsidR="005D7C75" w:rsidRPr="00AF2974" w:rsidRDefault="005D7C75" w:rsidP="00FA1845">
            <w:pPr>
              <w:pStyle w:val="TableTextHeadingRight"/>
            </w:pPr>
            <w:r>
              <w:t>2013</w:t>
            </w:r>
            <w:r w:rsidR="00FA1845" w:rsidRPr="00FA1845">
              <w:rPr>
                <w:vertAlign w:val="superscript"/>
              </w:rPr>
              <w:t>(a)</w:t>
            </w:r>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HeadingCentre"/>
            </w:pPr>
            <w:r w:rsidRPr="00AF2974">
              <w:t>Notes</w:t>
            </w:r>
          </w:p>
        </w:tc>
        <w:tc>
          <w:tcPr>
            <w:tcW w:w="1187" w:type="dxa"/>
            <w:shd w:val="clear" w:color="auto" w:fill="auto"/>
          </w:tcPr>
          <w:p w:rsidR="005D7C75" w:rsidRPr="00AF2974" w:rsidRDefault="005D7C75" w:rsidP="00767D08">
            <w:pPr>
              <w:pStyle w:val="TableTextHeadingRight"/>
            </w:pPr>
            <w:r w:rsidRPr="00AF2974">
              <w:t>$</w:t>
            </w:r>
            <w:r w:rsidR="00354A87">
              <w:t>’</w:t>
            </w:r>
            <w:r w:rsidRPr="00AF2974">
              <w:t>000</w:t>
            </w:r>
          </w:p>
        </w:tc>
        <w:tc>
          <w:tcPr>
            <w:tcW w:w="1187" w:type="dxa"/>
          </w:tcPr>
          <w:p w:rsidR="005D7C75" w:rsidRPr="00AF2974" w:rsidRDefault="005D7C75" w:rsidP="00767D08">
            <w:pPr>
              <w:pStyle w:val="TableTextHeadingRight"/>
            </w:pPr>
            <w:r w:rsidRPr="00AF2974">
              <w:t>$</w:t>
            </w:r>
            <w:r w:rsidR="00354A87">
              <w:t>’</w:t>
            </w:r>
            <w:r w:rsidRPr="00AF2974">
              <w:t>000</w:t>
            </w:r>
          </w:p>
        </w:tc>
      </w:tr>
      <w:tr w:rsidR="005D7C75" w:rsidRPr="00AF2974" w:rsidTr="00767D08">
        <w:tc>
          <w:tcPr>
            <w:tcW w:w="4770" w:type="dxa"/>
          </w:tcPr>
          <w:p w:rsidR="005D7C75" w:rsidRPr="00AF2974" w:rsidRDefault="005D7C75" w:rsidP="00767D08">
            <w:pPr>
              <w:pStyle w:val="TableText"/>
              <w:rPr>
                <w:b/>
              </w:rPr>
            </w:pPr>
            <w:r w:rsidRPr="00AF2974">
              <w:rPr>
                <w:b/>
              </w:rPr>
              <w:t>Income from transactions</w:t>
            </w: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tcPr>
          <w:p w:rsidR="005D7C75" w:rsidRPr="00AF2974" w:rsidRDefault="005D7C75" w:rsidP="00767D08">
            <w:pPr>
              <w:pStyle w:val="TableText"/>
            </w:pPr>
            <w:r w:rsidRPr="00AF2974">
              <w:t xml:space="preserve">Output appropriations </w:t>
            </w:r>
          </w:p>
        </w:tc>
        <w:tc>
          <w:tcPr>
            <w:tcW w:w="990" w:type="dxa"/>
          </w:tcPr>
          <w:p w:rsidR="005D7C75" w:rsidRPr="00AF2974" w:rsidRDefault="005D7C75" w:rsidP="00767D08">
            <w:pPr>
              <w:pStyle w:val="TableTextCentred"/>
            </w:pPr>
            <w:r>
              <w:t>4</w:t>
            </w:r>
            <w:r w:rsidRPr="00AF2974">
              <w:t>(a)</w:t>
            </w:r>
          </w:p>
        </w:tc>
        <w:tc>
          <w:tcPr>
            <w:tcW w:w="1187" w:type="dxa"/>
            <w:shd w:val="clear" w:color="auto" w:fill="E0E0E0"/>
            <w:vAlign w:val="bottom"/>
          </w:tcPr>
          <w:p w:rsidR="005D7C75" w:rsidRPr="00EF1F06" w:rsidRDefault="005D7C75" w:rsidP="00767D08">
            <w:pPr>
              <w:pStyle w:val="TableText"/>
              <w:jc w:val="right"/>
            </w:pPr>
            <w:r w:rsidRPr="00EF1F06">
              <w:t>254 827</w:t>
            </w:r>
          </w:p>
        </w:tc>
        <w:tc>
          <w:tcPr>
            <w:tcW w:w="1187" w:type="dxa"/>
          </w:tcPr>
          <w:p w:rsidR="005D7C75" w:rsidRPr="00AF2974" w:rsidRDefault="005D7C75" w:rsidP="00767D08">
            <w:pPr>
              <w:pStyle w:val="TableTextRight"/>
            </w:pPr>
            <w:r w:rsidRPr="00CC7F30">
              <w:t>246</w:t>
            </w:r>
            <w:r>
              <w:t> </w:t>
            </w:r>
            <w:r w:rsidRPr="00CC7F30">
              <w:t>198</w:t>
            </w:r>
          </w:p>
        </w:tc>
      </w:tr>
      <w:tr w:rsidR="005D7C75" w:rsidRPr="00AF2974" w:rsidTr="00767D08">
        <w:tc>
          <w:tcPr>
            <w:tcW w:w="4770" w:type="dxa"/>
          </w:tcPr>
          <w:p w:rsidR="005D7C75" w:rsidRPr="00AF2974" w:rsidRDefault="005D7C75" w:rsidP="00767D08">
            <w:pPr>
              <w:pStyle w:val="TableText"/>
            </w:pPr>
            <w:r>
              <w:t>Special appropriations</w:t>
            </w:r>
          </w:p>
        </w:tc>
        <w:tc>
          <w:tcPr>
            <w:tcW w:w="990" w:type="dxa"/>
          </w:tcPr>
          <w:p w:rsidR="005D7C75" w:rsidRDefault="005D7C75" w:rsidP="00767D08">
            <w:pPr>
              <w:pStyle w:val="TableTextCentred"/>
            </w:pPr>
            <w:r>
              <w:t>4(b)</w:t>
            </w:r>
          </w:p>
        </w:tc>
        <w:tc>
          <w:tcPr>
            <w:tcW w:w="1187" w:type="dxa"/>
            <w:shd w:val="clear" w:color="auto" w:fill="E0E0E0"/>
            <w:vAlign w:val="bottom"/>
          </w:tcPr>
          <w:p w:rsidR="005D7C75" w:rsidRPr="00EF1F06" w:rsidRDefault="005D7C75" w:rsidP="00767D08">
            <w:pPr>
              <w:pStyle w:val="TableText"/>
              <w:jc w:val="right"/>
            </w:pPr>
            <w:r>
              <w:t>–</w:t>
            </w:r>
          </w:p>
        </w:tc>
        <w:tc>
          <w:tcPr>
            <w:tcW w:w="1187" w:type="dxa"/>
          </w:tcPr>
          <w:p w:rsidR="005D7C75" w:rsidRPr="00AF2974" w:rsidRDefault="005D7C75" w:rsidP="00767D08">
            <w:pPr>
              <w:pStyle w:val="TableTextRight"/>
            </w:pPr>
            <w:r>
              <w:t>1 588</w:t>
            </w:r>
          </w:p>
        </w:tc>
      </w:tr>
      <w:tr w:rsidR="005D7C75" w:rsidRPr="00AF2974" w:rsidTr="00767D08">
        <w:tc>
          <w:tcPr>
            <w:tcW w:w="4770" w:type="dxa"/>
          </w:tcPr>
          <w:p w:rsidR="005D7C75" w:rsidRPr="00AF2974" w:rsidRDefault="005D7C75" w:rsidP="00767D08">
            <w:pPr>
              <w:pStyle w:val="TableText"/>
            </w:pPr>
            <w:r w:rsidRPr="00AF2974">
              <w:t>Other income</w:t>
            </w:r>
          </w:p>
        </w:tc>
        <w:tc>
          <w:tcPr>
            <w:tcW w:w="990" w:type="dxa"/>
          </w:tcPr>
          <w:p w:rsidR="005D7C75" w:rsidRPr="00AF2974" w:rsidRDefault="005D7C75" w:rsidP="00767D08">
            <w:pPr>
              <w:pStyle w:val="TableTextCentred"/>
            </w:pPr>
            <w:r>
              <w:t>3</w:t>
            </w:r>
          </w:p>
        </w:tc>
        <w:tc>
          <w:tcPr>
            <w:tcW w:w="1187" w:type="dxa"/>
            <w:shd w:val="clear" w:color="auto" w:fill="E0E0E0"/>
            <w:vAlign w:val="bottom"/>
          </w:tcPr>
          <w:p w:rsidR="005D7C75" w:rsidRPr="00EF1F06" w:rsidRDefault="005D7C75" w:rsidP="00767D08">
            <w:pPr>
              <w:pStyle w:val="TableText"/>
              <w:jc w:val="right"/>
            </w:pPr>
            <w:r w:rsidRPr="00EF1F06">
              <w:t>52 034</w:t>
            </w:r>
          </w:p>
        </w:tc>
        <w:tc>
          <w:tcPr>
            <w:tcW w:w="1187" w:type="dxa"/>
          </w:tcPr>
          <w:p w:rsidR="005D7C75" w:rsidRPr="00AF2974" w:rsidRDefault="005D7C75" w:rsidP="00767D08">
            <w:pPr>
              <w:pStyle w:val="TableTextRight"/>
            </w:pPr>
            <w:r w:rsidRPr="00CC7F30">
              <w:t>5</w:t>
            </w:r>
            <w:r>
              <w:t>1 944</w:t>
            </w:r>
          </w:p>
        </w:tc>
      </w:tr>
      <w:tr w:rsidR="005D7C75" w:rsidRPr="00AF2974" w:rsidTr="00767D08">
        <w:tc>
          <w:tcPr>
            <w:tcW w:w="4770" w:type="dxa"/>
          </w:tcPr>
          <w:p w:rsidR="005D7C75" w:rsidRPr="00AF2974" w:rsidRDefault="005D7C75" w:rsidP="00767D08">
            <w:pPr>
              <w:pStyle w:val="TableText"/>
              <w:rPr>
                <w:b/>
              </w:rPr>
            </w:pPr>
            <w:r w:rsidRPr="00AF2974">
              <w:rPr>
                <w:b/>
              </w:rPr>
              <w:t>Total income from transactions</w:t>
            </w: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rPr>
                <w:b/>
              </w:rPr>
            </w:pPr>
            <w:r w:rsidRPr="00EF1F06">
              <w:rPr>
                <w:b/>
              </w:rPr>
              <w:t>306 861</w:t>
            </w:r>
          </w:p>
        </w:tc>
        <w:tc>
          <w:tcPr>
            <w:tcW w:w="1187" w:type="dxa"/>
          </w:tcPr>
          <w:p w:rsidR="005D7C75" w:rsidRPr="00AF2974" w:rsidRDefault="005D7C75" w:rsidP="00767D08">
            <w:pPr>
              <w:pStyle w:val="TableTextRight"/>
              <w:rPr>
                <w:b/>
              </w:rPr>
            </w:pPr>
            <w:r w:rsidRPr="00EF1F06">
              <w:rPr>
                <w:b/>
              </w:rPr>
              <w:t>299 730</w:t>
            </w:r>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tcPr>
          <w:p w:rsidR="005D7C75" w:rsidRPr="00AF2974" w:rsidRDefault="005D7C75" w:rsidP="00767D08">
            <w:pPr>
              <w:pStyle w:val="TableText"/>
              <w:rPr>
                <w:b/>
              </w:rPr>
            </w:pPr>
            <w:r w:rsidRPr="00AF2974">
              <w:rPr>
                <w:b/>
              </w:rPr>
              <w:t>Expenses from transactions</w:t>
            </w: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vAlign w:val="bottom"/>
          </w:tcPr>
          <w:p w:rsidR="005D7C75" w:rsidRPr="00EF1F06" w:rsidRDefault="005D7C75" w:rsidP="00767D08">
            <w:pPr>
              <w:pStyle w:val="TableText"/>
            </w:pPr>
            <w:r w:rsidRPr="00EF1F06">
              <w:t>Employee expenses</w:t>
            </w:r>
          </w:p>
        </w:tc>
        <w:tc>
          <w:tcPr>
            <w:tcW w:w="990" w:type="dxa"/>
          </w:tcPr>
          <w:p w:rsidR="005D7C75" w:rsidRPr="00AF2974" w:rsidRDefault="005D7C75" w:rsidP="00767D08">
            <w:pPr>
              <w:pStyle w:val="TableTextCentred"/>
            </w:pPr>
            <w:r>
              <w:t>5</w:t>
            </w:r>
          </w:p>
        </w:tc>
        <w:tc>
          <w:tcPr>
            <w:tcW w:w="1187" w:type="dxa"/>
            <w:shd w:val="clear" w:color="auto" w:fill="E0E0E0"/>
            <w:vAlign w:val="bottom"/>
          </w:tcPr>
          <w:p w:rsidR="005D7C75" w:rsidRPr="00EF1F06" w:rsidRDefault="005D7C75" w:rsidP="00767D08">
            <w:pPr>
              <w:pStyle w:val="TableText"/>
              <w:jc w:val="right"/>
            </w:pPr>
            <w:r w:rsidRPr="00EF1F06">
              <w:t>117 083</w:t>
            </w:r>
          </w:p>
        </w:tc>
        <w:tc>
          <w:tcPr>
            <w:tcW w:w="1187" w:type="dxa"/>
            <w:vAlign w:val="bottom"/>
          </w:tcPr>
          <w:p w:rsidR="005D7C75" w:rsidRPr="00EF1F06" w:rsidRDefault="005D7C75" w:rsidP="00767D08">
            <w:pPr>
              <w:pStyle w:val="TableText"/>
              <w:jc w:val="right"/>
            </w:pPr>
            <w:r w:rsidRPr="00EF1F06">
              <w:t>126 141</w:t>
            </w:r>
          </w:p>
        </w:tc>
      </w:tr>
      <w:tr w:rsidR="005D7C75" w:rsidRPr="00AF2974" w:rsidTr="00767D08">
        <w:tc>
          <w:tcPr>
            <w:tcW w:w="4770" w:type="dxa"/>
            <w:vAlign w:val="bottom"/>
          </w:tcPr>
          <w:p w:rsidR="005D7C75" w:rsidRPr="00EF1F06" w:rsidRDefault="005D7C75" w:rsidP="00767D08">
            <w:pPr>
              <w:pStyle w:val="TableText"/>
            </w:pPr>
            <w:r w:rsidRPr="00EF1F06">
              <w:t>Depreciation</w:t>
            </w:r>
          </w:p>
        </w:tc>
        <w:tc>
          <w:tcPr>
            <w:tcW w:w="990" w:type="dxa"/>
          </w:tcPr>
          <w:p w:rsidR="005D7C75" w:rsidRPr="00AF2974" w:rsidRDefault="005D7C75" w:rsidP="00767D08">
            <w:pPr>
              <w:pStyle w:val="TableTextCentred"/>
            </w:pPr>
            <w:r>
              <w:t>5</w:t>
            </w:r>
          </w:p>
        </w:tc>
        <w:tc>
          <w:tcPr>
            <w:tcW w:w="1187" w:type="dxa"/>
            <w:shd w:val="clear" w:color="auto" w:fill="E0E0E0"/>
            <w:vAlign w:val="bottom"/>
          </w:tcPr>
          <w:p w:rsidR="005D7C75" w:rsidRPr="00EF1F06" w:rsidRDefault="005D7C75" w:rsidP="00767D08">
            <w:pPr>
              <w:pStyle w:val="TableText"/>
              <w:jc w:val="right"/>
            </w:pPr>
            <w:r w:rsidRPr="00EF1F06">
              <w:t>41 546</w:t>
            </w:r>
          </w:p>
        </w:tc>
        <w:tc>
          <w:tcPr>
            <w:tcW w:w="1187" w:type="dxa"/>
            <w:vAlign w:val="bottom"/>
          </w:tcPr>
          <w:p w:rsidR="005D7C75" w:rsidRPr="00EF1F06" w:rsidRDefault="005D7C75" w:rsidP="00767D08">
            <w:pPr>
              <w:pStyle w:val="TableText"/>
              <w:jc w:val="right"/>
            </w:pPr>
            <w:r w:rsidRPr="00EF1F06">
              <w:t>33 651</w:t>
            </w:r>
          </w:p>
        </w:tc>
      </w:tr>
      <w:tr w:rsidR="005D7C75" w:rsidRPr="00AF2974" w:rsidTr="00767D08">
        <w:tc>
          <w:tcPr>
            <w:tcW w:w="4770" w:type="dxa"/>
            <w:vAlign w:val="bottom"/>
          </w:tcPr>
          <w:p w:rsidR="005D7C75" w:rsidRPr="00EF1F06" w:rsidRDefault="005D7C75" w:rsidP="00767D08">
            <w:pPr>
              <w:pStyle w:val="TableText"/>
            </w:pPr>
            <w:r w:rsidRPr="00EF1F06">
              <w:t>Finance lease interest expense</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pPr>
            <w:r w:rsidRPr="00EF1F06">
              <w:t>109</w:t>
            </w:r>
          </w:p>
        </w:tc>
        <w:tc>
          <w:tcPr>
            <w:tcW w:w="1187" w:type="dxa"/>
            <w:vAlign w:val="bottom"/>
          </w:tcPr>
          <w:p w:rsidR="005D7C75" w:rsidRPr="00EF1F06" w:rsidRDefault="005D7C75" w:rsidP="00767D08">
            <w:pPr>
              <w:pStyle w:val="TableText"/>
              <w:jc w:val="right"/>
            </w:pPr>
            <w:r w:rsidRPr="00EF1F06">
              <w:t>278</w:t>
            </w:r>
          </w:p>
        </w:tc>
      </w:tr>
      <w:tr w:rsidR="005D7C75" w:rsidRPr="00AF2974" w:rsidTr="00767D08">
        <w:tc>
          <w:tcPr>
            <w:tcW w:w="4770" w:type="dxa"/>
            <w:vAlign w:val="bottom"/>
          </w:tcPr>
          <w:p w:rsidR="005D7C75" w:rsidRPr="00EF1F06" w:rsidRDefault="005D7C75" w:rsidP="00767D08">
            <w:pPr>
              <w:pStyle w:val="TableText"/>
            </w:pPr>
            <w:r w:rsidRPr="00EF1F06">
              <w:t>Grants expense</w:t>
            </w:r>
          </w:p>
        </w:tc>
        <w:tc>
          <w:tcPr>
            <w:tcW w:w="990" w:type="dxa"/>
          </w:tcPr>
          <w:p w:rsidR="005D7C75" w:rsidRPr="00AF2974" w:rsidRDefault="005D7C75" w:rsidP="00767D08">
            <w:pPr>
              <w:pStyle w:val="TableTextCentred"/>
            </w:pPr>
            <w:r>
              <w:t>5</w:t>
            </w:r>
          </w:p>
        </w:tc>
        <w:tc>
          <w:tcPr>
            <w:tcW w:w="1187" w:type="dxa"/>
            <w:shd w:val="clear" w:color="auto" w:fill="E0E0E0"/>
            <w:vAlign w:val="bottom"/>
          </w:tcPr>
          <w:p w:rsidR="005D7C75" w:rsidRPr="00EF1F06" w:rsidRDefault="005D7C75" w:rsidP="00767D08">
            <w:pPr>
              <w:pStyle w:val="TableText"/>
              <w:jc w:val="right"/>
            </w:pPr>
            <w:r w:rsidRPr="00EF1F06">
              <w:t>24 108</w:t>
            </w:r>
          </w:p>
        </w:tc>
        <w:tc>
          <w:tcPr>
            <w:tcW w:w="1187" w:type="dxa"/>
            <w:vAlign w:val="bottom"/>
          </w:tcPr>
          <w:p w:rsidR="005D7C75" w:rsidRPr="00EF1F06" w:rsidRDefault="005D7C75" w:rsidP="00767D08">
            <w:pPr>
              <w:pStyle w:val="TableText"/>
              <w:jc w:val="right"/>
            </w:pPr>
            <w:r w:rsidRPr="00EF1F06">
              <w:t>21 641</w:t>
            </w:r>
          </w:p>
        </w:tc>
      </w:tr>
      <w:tr w:rsidR="005D7C75" w:rsidRPr="00AF2974" w:rsidTr="00767D08">
        <w:tc>
          <w:tcPr>
            <w:tcW w:w="4770" w:type="dxa"/>
            <w:vAlign w:val="bottom"/>
          </w:tcPr>
          <w:p w:rsidR="005D7C75" w:rsidRPr="00EF1F06" w:rsidRDefault="005D7C75" w:rsidP="00767D08">
            <w:pPr>
              <w:pStyle w:val="TableText"/>
            </w:pPr>
            <w:r w:rsidRPr="00EF1F06">
              <w:t>Capital asset charge</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pPr>
            <w:r w:rsidRPr="00EF1F06">
              <w:t>21 155</w:t>
            </w:r>
          </w:p>
        </w:tc>
        <w:tc>
          <w:tcPr>
            <w:tcW w:w="1187" w:type="dxa"/>
            <w:vAlign w:val="bottom"/>
          </w:tcPr>
          <w:p w:rsidR="005D7C75" w:rsidRPr="00EF1F06" w:rsidRDefault="005D7C75" w:rsidP="00767D08">
            <w:pPr>
              <w:pStyle w:val="TableText"/>
              <w:jc w:val="right"/>
            </w:pPr>
            <w:r w:rsidRPr="00EF1F06">
              <w:t>21 148</w:t>
            </w:r>
          </w:p>
        </w:tc>
      </w:tr>
      <w:tr w:rsidR="005D7C75" w:rsidRPr="00AF2974" w:rsidTr="00767D08">
        <w:tc>
          <w:tcPr>
            <w:tcW w:w="4770" w:type="dxa"/>
            <w:vAlign w:val="bottom"/>
          </w:tcPr>
          <w:p w:rsidR="005D7C75" w:rsidRPr="00EF1F06" w:rsidRDefault="005D7C75" w:rsidP="00767D08">
            <w:pPr>
              <w:pStyle w:val="TableText"/>
            </w:pPr>
            <w:r w:rsidRPr="00EF1F06">
              <w:t>Supplies and services</w:t>
            </w:r>
          </w:p>
        </w:tc>
        <w:tc>
          <w:tcPr>
            <w:tcW w:w="990" w:type="dxa"/>
          </w:tcPr>
          <w:p w:rsidR="005D7C75" w:rsidRPr="00AF2974" w:rsidRDefault="005D7C75" w:rsidP="00767D08">
            <w:pPr>
              <w:pStyle w:val="TableTextCentred"/>
            </w:pPr>
            <w:r>
              <w:t>5</w:t>
            </w:r>
          </w:p>
        </w:tc>
        <w:tc>
          <w:tcPr>
            <w:tcW w:w="1187" w:type="dxa"/>
            <w:shd w:val="clear" w:color="auto" w:fill="E0E0E0"/>
            <w:vAlign w:val="bottom"/>
          </w:tcPr>
          <w:p w:rsidR="005D7C75" w:rsidRPr="00EF1F06" w:rsidRDefault="005D7C75" w:rsidP="00767D08">
            <w:pPr>
              <w:pStyle w:val="TableText"/>
              <w:jc w:val="right"/>
            </w:pPr>
            <w:r w:rsidRPr="00EF1F06">
              <w:t>78 923</w:t>
            </w:r>
          </w:p>
        </w:tc>
        <w:tc>
          <w:tcPr>
            <w:tcW w:w="1187" w:type="dxa"/>
            <w:vAlign w:val="bottom"/>
          </w:tcPr>
          <w:p w:rsidR="005D7C75" w:rsidRPr="00EF1F06" w:rsidRDefault="005D7C75" w:rsidP="00767D08">
            <w:pPr>
              <w:pStyle w:val="TableText"/>
              <w:jc w:val="right"/>
            </w:pPr>
            <w:r w:rsidRPr="00EF1F06">
              <w:t>81 879</w:t>
            </w:r>
          </w:p>
        </w:tc>
      </w:tr>
      <w:tr w:rsidR="005D7C75" w:rsidRPr="00AF2974" w:rsidTr="00767D08">
        <w:tc>
          <w:tcPr>
            <w:tcW w:w="4770" w:type="dxa"/>
            <w:vAlign w:val="bottom"/>
          </w:tcPr>
          <w:p w:rsidR="005D7C75" w:rsidRPr="00EF1F06" w:rsidRDefault="005D7C75" w:rsidP="00767D08">
            <w:pPr>
              <w:pStyle w:val="TableText"/>
            </w:pPr>
            <w:r w:rsidRPr="00EF1F06">
              <w:t>Payments to Consolidated Fund</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pPr>
            <w:r w:rsidRPr="00EF1F06">
              <w:t>6 934</w:t>
            </w:r>
          </w:p>
        </w:tc>
        <w:tc>
          <w:tcPr>
            <w:tcW w:w="1187" w:type="dxa"/>
            <w:vAlign w:val="bottom"/>
          </w:tcPr>
          <w:p w:rsidR="005D7C75" w:rsidRPr="00EF1F06" w:rsidRDefault="005D7C75" w:rsidP="00767D08">
            <w:pPr>
              <w:pStyle w:val="TableText"/>
              <w:jc w:val="right"/>
            </w:pPr>
            <w:r w:rsidRPr="00EF1F06">
              <w:t>10 141</w:t>
            </w:r>
          </w:p>
        </w:tc>
      </w:tr>
      <w:tr w:rsidR="005D7C75" w:rsidRPr="00AF2974" w:rsidTr="00767D08">
        <w:tc>
          <w:tcPr>
            <w:tcW w:w="4770" w:type="dxa"/>
          </w:tcPr>
          <w:p w:rsidR="005D7C75" w:rsidRPr="00AF2974" w:rsidRDefault="005D7C75" w:rsidP="00767D08">
            <w:pPr>
              <w:pStyle w:val="TableText"/>
              <w:rPr>
                <w:b/>
              </w:rPr>
            </w:pPr>
            <w:r w:rsidRPr="00AF2974">
              <w:rPr>
                <w:b/>
              </w:rPr>
              <w:t>Total expenses from transactions</w:t>
            </w:r>
          </w:p>
        </w:tc>
        <w:tc>
          <w:tcPr>
            <w:tcW w:w="990" w:type="dxa"/>
          </w:tcPr>
          <w:p w:rsidR="005D7C75" w:rsidRPr="00AF2974" w:rsidRDefault="005D7C75" w:rsidP="00767D08">
            <w:pPr>
              <w:pStyle w:val="TableTextCentred"/>
              <w:rPr>
                <w:b/>
              </w:rPr>
            </w:pPr>
          </w:p>
        </w:tc>
        <w:tc>
          <w:tcPr>
            <w:tcW w:w="1187" w:type="dxa"/>
            <w:shd w:val="clear" w:color="auto" w:fill="E0E0E0"/>
            <w:vAlign w:val="bottom"/>
          </w:tcPr>
          <w:p w:rsidR="005D7C75" w:rsidRPr="00EF1F06" w:rsidRDefault="005D7C75" w:rsidP="00767D08">
            <w:pPr>
              <w:pStyle w:val="TableText"/>
              <w:jc w:val="right"/>
              <w:rPr>
                <w:b/>
              </w:rPr>
            </w:pPr>
            <w:r w:rsidRPr="00EF1F06">
              <w:rPr>
                <w:b/>
              </w:rPr>
              <w:t>289 858</w:t>
            </w:r>
          </w:p>
        </w:tc>
        <w:tc>
          <w:tcPr>
            <w:tcW w:w="1187" w:type="dxa"/>
            <w:vAlign w:val="center"/>
          </w:tcPr>
          <w:p w:rsidR="005D7C75" w:rsidRPr="00EF1F06" w:rsidRDefault="005D7C75" w:rsidP="00767D08">
            <w:pPr>
              <w:pStyle w:val="TableText"/>
              <w:jc w:val="right"/>
              <w:rPr>
                <w:b/>
              </w:rPr>
            </w:pPr>
            <w:bookmarkStart w:id="12" w:name="OLE_LINK11"/>
            <w:bookmarkStart w:id="13" w:name="RANGE!F25"/>
            <w:r w:rsidRPr="00EF1F06">
              <w:rPr>
                <w:b/>
              </w:rPr>
              <w:t>294 879</w:t>
            </w:r>
            <w:bookmarkEnd w:id="12"/>
            <w:bookmarkEnd w:id="13"/>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rPr>
                <w:b/>
              </w:rPr>
            </w:pPr>
          </w:p>
        </w:tc>
        <w:tc>
          <w:tcPr>
            <w:tcW w:w="1187" w:type="dxa"/>
            <w:vAlign w:val="center"/>
          </w:tcPr>
          <w:p w:rsidR="005D7C75" w:rsidRPr="00EF1F06" w:rsidRDefault="005D7C75" w:rsidP="00767D08">
            <w:pPr>
              <w:pStyle w:val="TableText"/>
              <w:jc w:val="right"/>
              <w:rPr>
                <w:b/>
              </w:rPr>
            </w:pPr>
          </w:p>
        </w:tc>
      </w:tr>
      <w:tr w:rsidR="005D7C75" w:rsidRPr="00AF2974" w:rsidTr="00767D08">
        <w:tc>
          <w:tcPr>
            <w:tcW w:w="4770" w:type="dxa"/>
          </w:tcPr>
          <w:p w:rsidR="005D7C75" w:rsidRPr="00AF2974" w:rsidRDefault="005D7C75" w:rsidP="00767D08">
            <w:pPr>
              <w:pStyle w:val="TableText"/>
              <w:rPr>
                <w:b/>
              </w:rPr>
            </w:pPr>
            <w:r w:rsidRPr="00AF2974">
              <w:rPr>
                <w:b/>
              </w:rPr>
              <w:t>Net result from transactions</w:t>
            </w:r>
          </w:p>
        </w:tc>
        <w:tc>
          <w:tcPr>
            <w:tcW w:w="990" w:type="dxa"/>
          </w:tcPr>
          <w:p w:rsidR="005D7C75" w:rsidRPr="00AF2974" w:rsidRDefault="005D7C75" w:rsidP="00767D08">
            <w:pPr>
              <w:pStyle w:val="TableTextCentred"/>
              <w:rPr>
                <w:b/>
              </w:rPr>
            </w:pPr>
          </w:p>
        </w:tc>
        <w:tc>
          <w:tcPr>
            <w:tcW w:w="1187" w:type="dxa"/>
            <w:shd w:val="clear" w:color="auto" w:fill="E0E0E0"/>
            <w:vAlign w:val="bottom"/>
          </w:tcPr>
          <w:p w:rsidR="005D7C75" w:rsidRPr="00EF1F06" w:rsidRDefault="005D7C75" w:rsidP="00767D08">
            <w:pPr>
              <w:pStyle w:val="TableText"/>
              <w:jc w:val="right"/>
              <w:rPr>
                <w:b/>
              </w:rPr>
            </w:pPr>
            <w:r w:rsidRPr="00EF1F06">
              <w:rPr>
                <w:b/>
              </w:rPr>
              <w:t>17 003</w:t>
            </w:r>
          </w:p>
        </w:tc>
        <w:tc>
          <w:tcPr>
            <w:tcW w:w="1187" w:type="dxa"/>
          </w:tcPr>
          <w:p w:rsidR="005D7C75" w:rsidRPr="00AF2974" w:rsidRDefault="005D7C75" w:rsidP="00767D08">
            <w:pPr>
              <w:pStyle w:val="TableTextRight"/>
              <w:rPr>
                <w:b/>
              </w:rPr>
            </w:pPr>
            <w:r>
              <w:rPr>
                <w:b/>
              </w:rPr>
              <w:t>4 851</w:t>
            </w:r>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tcPr>
          <w:p w:rsidR="005D7C75" w:rsidRPr="00AF2974" w:rsidRDefault="005D7C75" w:rsidP="00767D08">
            <w:pPr>
              <w:pStyle w:val="TableText"/>
              <w:rPr>
                <w:b/>
              </w:rPr>
            </w:pPr>
            <w:r w:rsidRPr="00AF2974">
              <w:rPr>
                <w:b/>
              </w:rPr>
              <w:t>Other economic flows included in net result</w:t>
            </w:r>
          </w:p>
        </w:tc>
        <w:tc>
          <w:tcPr>
            <w:tcW w:w="990" w:type="dxa"/>
          </w:tcPr>
          <w:p w:rsidR="005D7C75" w:rsidRPr="00AF2974" w:rsidRDefault="005D7C75" w:rsidP="00767D08">
            <w:pPr>
              <w:pStyle w:val="TableTextCentred"/>
              <w:rPr>
                <w:b/>
              </w:rPr>
            </w:pPr>
          </w:p>
        </w:tc>
        <w:tc>
          <w:tcPr>
            <w:tcW w:w="1187" w:type="dxa"/>
            <w:shd w:val="clear" w:color="auto" w:fill="E0E0E0"/>
          </w:tcPr>
          <w:p w:rsidR="005D7C75" w:rsidRPr="00AF2974" w:rsidRDefault="005D7C75" w:rsidP="00767D08">
            <w:pPr>
              <w:pStyle w:val="TableTextRight"/>
              <w:rPr>
                <w:b/>
              </w:rPr>
            </w:pPr>
          </w:p>
        </w:tc>
        <w:tc>
          <w:tcPr>
            <w:tcW w:w="1187" w:type="dxa"/>
          </w:tcPr>
          <w:p w:rsidR="005D7C75" w:rsidRPr="00AF2974" w:rsidRDefault="005D7C75" w:rsidP="00767D08">
            <w:pPr>
              <w:pStyle w:val="TableTextRight"/>
              <w:rPr>
                <w:b/>
              </w:rPr>
            </w:pPr>
          </w:p>
        </w:tc>
      </w:tr>
      <w:tr w:rsidR="005D7C75" w:rsidRPr="00AF2974" w:rsidTr="00767D08">
        <w:tc>
          <w:tcPr>
            <w:tcW w:w="4770" w:type="dxa"/>
            <w:vAlign w:val="bottom"/>
          </w:tcPr>
          <w:p w:rsidR="005D7C75" w:rsidRPr="00EF1F06" w:rsidRDefault="005D7C75" w:rsidP="00767D08">
            <w:pPr>
              <w:pStyle w:val="TableText"/>
            </w:pPr>
            <w:r w:rsidRPr="00EF1F06">
              <w:t>Net (loss)/gain on financial instruments</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pPr>
            <w:r w:rsidRPr="00EF1F06">
              <w:t>(3)</w:t>
            </w:r>
          </w:p>
        </w:tc>
        <w:tc>
          <w:tcPr>
            <w:tcW w:w="1187" w:type="dxa"/>
            <w:vAlign w:val="bottom"/>
          </w:tcPr>
          <w:p w:rsidR="005D7C75" w:rsidRPr="00C15C4B" w:rsidRDefault="005D7C75" w:rsidP="00767D08">
            <w:pPr>
              <w:pStyle w:val="TableTextRight"/>
            </w:pPr>
            <w:r>
              <w:t>9</w:t>
            </w:r>
          </w:p>
        </w:tc>
      </w:tr>
      <w:tr w:rsidR="005D7C75" w:rsidRPr="00AF2974" w:rsidTr="00767D08">
        <w:tc>
          <w:tcPr>
            <w:tcW w:w="4770" w:type="dxa"/>
            <w:vAlign w:val="bottom"/>
          </w:tcPr>
          <w:p w:rsidR="005D7C75" w:rsidRPr="00EF1F06" w:rsidRDefault="005D7C75" w:rsidP="001F049F">
            <w:pPr>
              <w:pStyle w:val="TableText"/>
            </w:pPr>
            <w:r w:rsidRPr="00EF1F06">
              <w:t xml:space="preserve">Net gain/(loss) on </w:t>
            </w:r>
            <w:r w:rsidR="001F049F">
              <w:t>non</w:t>
            </w:r>
            <w:r w:rsidR="002F651E">
              <w:noBreakHyphen/>
            </w:r>
            <w:r w:rsidR="001F049F">
              <w:t>financial assets</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1F049F" w:rsidP="00767D08">
            <w:pPr>
              <w:pStyle w:val="TableText"/>
              <w:jc w:val="right"/>
            </w:pPr>
            <w:r>
              <w:t>643</w:t>
            </w:r>
          </w:p>
        </w:tc>
        <w:tc>
          <w:tcPr>
            <w:tcW w:w="1187" w:type="dxa"/>
            <w:vAlign w:val="bottom"/>
          </w:tcPr>
          <w:p w:rsidR="005D7C75" w:rsidRPr="00C15C4B" w:rsidRDefault="005D7C75" w:rsidP="00767D08">
            <w:pPr>
              <w:pStyle w:val="TableTextRight"/>
            </w:pPr>
            <w:r>
              <w:t>24</w:t>
            </w:r>
          </w:p>
        </w:tc>
      </w:tr>
      <w:tr w:rsidR="005D7C75" w:rsidRPr="00AF2974" w:rsidTr="00767D08">
        <w:tc>
          <w:tcPr>
            <w:tcW w:w="4770" w:type="dxa"/>
            <w:vAlign w:val="bottom"/>
          </w:tcPr>
          <w:p w:rsidR="005D7C75" w:rsidRPr="00EF1F06" w:rsidRDefault="005D7C75" w:rsidP="00767D08">
            <w:pPr>
              <w:pStyle w:val="TableText"/>
            </w:pPr>
            <w:r w:rsidRPr="00EF1F06">
              <w:t>Net gain/(loss) from revaluation of restoration costs provision</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2F651E" w:rsidP="00767D08">
            <w:pPr>
              <w:pStyle w:val="TableText"/>
              <w:jc w:val="right"/>
            </w:pPr>
            <w:r>
              <w:noBreakHyphen/>
            </w:r>
          </w:p>
        </w:tc>
        <w:tc>
          <w:tcPr>
            <w:tcW w:w="1187" w:type="dxa"/>
            <w:vAlign w:val="bottom"/>
          </w:tcPr>
          <w:p w:rsidR="005D7C75" w:rsidRDefault="005D7C75" w:rsidP="00767D08">
            <w:pPr>
              <w:pStyle w:val="TableTextRight"/>
            </w:pPr>
            <w:r>
              <w:t>425</w:t>
            </w:r>
          </w:p>
        </w:tc>
      </w:tr>
      <w:tr w:rsidR="005D7C75" w:rsidRPr="00AF2974" w:rsidTr="00767D08">
        <w:tc>
          <w:tcPr>
            <w:tcW w:w="4770" w:type="dxa"/>
            <w:vAlign w:val="bottom"/>
          </w:tcPr>
          <w:p w:rsidR="005D7C75" w:rsidRPr="00EF1F06" w:rsidRDefault="005D7C75" w:rsidP="00767D08">
            <w:pPr>
              <w:pStyle w:val="TableText"/>
            </w:pPr>
            <w:r w:rsidRPr="00EF1F06">
              <w:t>Net (loss)/gain from revaluation of leave liabilities</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767D08">
            <w:pPr>
              <w:pStyle w:val="TableText"/>
              <w:jc w:val="right"/>
            </w:pPr>
            <w:r w:rsidRPr="00EF1F06">
              <w:t>(48)</w:t>
            </w:r>
          </w:p>
        </w:tc>
        <w:tc>
          <w:tcPr>
            <w:tcW w:w="1187" w:type="dxa"/>
            <w:vAlign w:val="bottom"/>
          </w:tcPr>
          <w:p w:rsidR="005D7C75" w:rsidRPr="00C15C4B" w:rsidRDefault="005D7C75" w:rsidP="00767D08">
            <w:pPr>
              <w:pStyle w:val="TableTextRight"/>
            </w:pPr>
            <w:r>
              <w:t>150</w:t>
            </w:r>
          </w:p>
        </w:tc>
      </w:tr>
      <w:tr w:rsidR="005D7C75" w:rsidRPr="00AF2974" w:rsidTr="00767D08">
        <w:tc>
          <w:tcPr>
            <w:tcW w:w="4770" w:type="dxa"/>
          </w:tcPr>
          <w:p w:rsidR="005D7C75" w:rsidRPr="00AF2974" w:rsidRDefault="005D7C75" w:rsidP="00767D08">
            <w:pPr>
              <w:pStyle w:val="TableText"/>
              <w:rPr>
                <w:b/>
                <w:bCs/>
              </w:rPr>
            </w:pPr>
            <w:r w:rsidRPr="00AF2974">
              <w:rPr>
                <w:b/>
              </w:rPr>
              <w:t>Total other economic flows included in net result</w:t>
            </w:r>
          </w:p>
        </w:tc>
        <w:tc>
          <w:tcPr>
            <w:tcW w:w="990" w:type="dxa"/>
          </w:tcPr>
          <w:p w:rsidR="005D7C75" w:rsidRPr="00AF2974" w:rsidRDefault="005D7C75" w:rsidP="00767D08">
            <w:pPr>
              <w:pStyle w:val="TableTextCentred"/>
              <w:rPr>
                <w:b/>
              </w:rPr>
            </w:pPr>
          </w:p>
        </w:tc>
        <w:tc>
          <w:tcPr>
            <w:tcW w:w="1187" w:type="dxa"/>
            <w:shd w:val="clear" w:color="auto" w:fill="E0E0E0"/>
            <w:vAlign w:val="bottom"/>
          </w:tcPr>
          <w:p w:rsidR="005D7C75" w:rsidRPr="00A42481" w:rsidRDefault="001F049F" w:rsidP="00767D08">
            <w:pPr>
              <w:pStyle w:val="TableText"/>
              <w:jc w:val="right"/>
              <w:rPr>
                <w:b/>
              </w:rPr>
            </w:pPr>
            <w:r w:rsidRPr="00A42481">
              <w:rPr>
                <w:b/>
              </w:rPr>
              <w:t>592</w:t>
            </w:r>
          </w:p>
        </w:tc>
        <w:tc>
          <w:tcPr>
            <w:tcW w:w="1187" w:type="dxa"/>
          </w:tcPr>
          <w:p w:rsidR="005D7C75" w:rsidRPr="00AF2974" w:rsidRDefault="005D7C75" w:rsidP="00767D08">
            <w:pPr>
              <w:pStyle w:val="TableTextRight"/>
              <w:rPr>
                <w:b/>
              </w:rPr>
            </w:pPr>
            <w:r>
              <w:rPr>
                <w:b/>
              </w:rPr>
              <w:t>608</w:t>
            </w:r>
          </w:p>
        </w:tc>
      </w:tr>
      <w:tr w:rsidR="005D7C75" w:rsidRPr="00AF2974" w:rsidTr="00767D08">
        <w:tc>
          <w:tcPr>
            <w:tcW w:w="4770" w:type="dxa"/>
          </w:tcPr>
          <w:p w:rsidR="005D7C75" w:rsidRPr="00AF2974" w:rsidRDefault="005D7C75" w:rsidP="00767D08">
            <w:pPr>
              <w:pStyle w:val="TableText"/>
              <w:rPr>
                <w:b/>
              </w:rPr>
            </w:pPr>
          </w:p>
        </w:tc>
        <w:tc>
          <w:tcPr>
            <w:tcW w:w="990" w:type="dxa"/>
          </w:tcPr>
          <w:p w:rsidR="005D7C75" w:rsidRPr="00AF2974" w:rsidRDefault="005D7C75" w:rsidP="00767D08">
            <w:pPr>
              <w:pStyle w:val="TableTextCentred"/>
              <w:rPr>
                <w:b/>
              </w:rPr>
            </w:pPr>
          </w:p>
        </w:tc>
        <w:tc>
          <w:tcPr>
            <w:tcW w:w="1187" w:type="dxa"/>
            <w:shd w:val="clear" w:color="auto" w:fill="E0E0E0"/>
            <w:vAlign w:val="bottom"/>
          </w:tcPr>
          <w:p w:rsidR="005D7C75" w:rsidRPr="00B70A24" w:rsidRDefault="005D7C75" w:rsidP="00767D08">
            <w:pPr>
              <w:pStyle w:val="TableText"/>
              <w:jc w:val="right"/>
            </w:pPr>
          </w:p>
        </w:tc>
        <w:tc>
          <w:tcPr>
            <w:tcW w:w="1187" w:type="dxa"/>
          </w:tcPr>
          <w:p w:rsidR="005D7C75" w:rsidRDefault="005D7C75" w:rsidP="00767D08">
            <w:pPr>
              <w:pStyle w:val="TableTextRight"/>
              <w:rPr>
                <w:b/>
              </w:rPr>
            </w:pPr>
          </w:p>
        </w:tc>
      </w:tr>
      <w:tr w:rsidR="005D7C75" w:rsidRPr="00AF2974" w:rsidTr="00767D08">
        <w:tc>
          <w:tcPr>
            <w:tcW w:w="4770" w:type="dxa"/>
          </w:tcPr>
          <w:p w:rsidR="005D7C75" w:rsidRPr="00AF2974" w:rsidRDefault="005D7C75" w:rsidP="00767D08">
            <w:pPr>
              <w:pStyle w:val="TableText"/>
              <w:rPr>
                <w:b/>
              </w:rPr>
            </w:pPr>
            <w:r w:rsidRPr="00AF2974">
              <w:rPr>
                <w:b/>
              </w:rPr>
              <w:t>Net result</w:t>
            </w:r>
          </w:p>
        </w:tc>
        <w:tc>
          <w:tcPr>
            <w:tcW w:w="990" w:type="dxa"/>
          </w:tcPr>
          <w:p w:rsidR="005D7C75" w:rsidRPr="00A42481" w:rsidRDefault="005D7C75" w:rsidP="00767D08">
            <w:pPr>
              <w:pStyle w:val="TableTextCentred"/>
            </w:pPr>
            <w:r w:rsidRPr="00A42481">
              <w:t>21(b)</w:t>
            </w:r>
          </w:p>
        </w:tc>
        <w:tc>
          <w:tcPr>
            <w:tcW w:w="1187" w:type="dxa"/>
            <w:shd w:val="clear" w:color="auto" w:fill="E0E0E0"/>
            <w:vAlign w:val="bottom"/>
          </w:tcPr>
          <w:p w:rsidR="005D7C75" w:rsidRPr="00B70A24" w:rsidRDefault="005D7C75" w:rsidP="001F049F">
            <w:pPr>
              <w:pStyle w:val="TableText"/>
              <w:jc w:val="right"/>
              <w:rPr>
                <w:b/>
              </w:rPr>
            </w:pPr>
            <w:r w:rsidRPr="00B70A24">
              <w:rPr>
                <w:b/>
              </w:rPr>
              <w:t>17 </w:t>
            </w:r>
            <w:r w:rsidR="001F049F">
              <w:rPr>
                <w:b/>
              </w:rPr>
              <w:t>595</w:t>
            </w:r>
          </w:p>
        </w:tc>
        <w:tc>
          <w:tcPr>
            <w:tcW w:w="1187" w:type="dxa"/>
          </w:tcPr>
          <w:p w:rsidR="005D7C75" w:rsidRPr="00AF2974" w:rsidRDefault="005D7C75" w:rsidP="00767D08">
            <w:pPr>
              <w:pStyle w:val="TableTextRight"/>
              <w:rPr>
                <w:b/>
              </w:rPr>
            </w:pPr>
            <w:r>
              <w:rPr>
                <w:b/>
              </w:rPr>
              <w:t>5 459</w:t>
            </w:r>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tcPr>
          <w:p w:rsidR="005D7C75" w:rsidRPr="00AF2974" w:rsidRDefault="005D7C75" w:rsidP="00767D08">
            <w:pPr>
              <w:pStyle w:val="TableText"/>
              <w:rPr>
                <w:b/>
              </w:rPr>
            </w:pPr>
            <w:r w:rsidRPr="00AF2974">
              <w:rPr>
                <w:b/>
              </w:rPr>
              <w:t xml:space="preserve">Other economic flows – other </w:t>
            </w:r>
            <w:r>
              <w:rPr>
                <w:b/>
              </w:rPr>
              <w:t>comprehensive income</w:t>
            </w:r>
          </w:p>
        </w:tc>
        <w:tc>
          <w:tcPr>
            <w:tcW w:w="990" w:type="dxa"/>
          </w:tcPr>
          <w:p w:rsidR="005D7C75" w:rsidRPr="00AF2974" w:rsidRDefault="005D7C75" w:rsidP="00767D08">
            <w:pPr>
              <w:pStyle w:val="TableTextCentred"/>
              <w:rPr>
                <w:b/>
              </w:rPr>
            </w:pPr>
          </w:p>
        </w:tc>
        <w:tc>
          <w:tcPr>
            <w:tcW w:w="1187" w:type="dxa"/>
            <w:shd w:val="clear" w:color="auto" w:fill="E0E0E0"/>
          </w:tcPr>
          <w:p w:rsidR="005D7C75" w:rsidRPr="00AF2974" w:rsidRDefault="005D7C75" w:rsidP="00767D08">
            <w:pPr>
              <w:pStyle w:val="TableTextRight"/>
              <w:rPr>
                <w:b/>
              </w:rPr>
            </w:pPr>
            <w:r>
              <w:rPr>
                <w:b/>
              </w:rPr>
              <w:t>–</w:t>
            </w:r>
          </w:p>
        </w:tc>
        <w:tc>
          <w:tcPr>
            <w:tcW w:w="1187" w:type="dxa"/>
          </w:tcPr>
          <w:p w:rsidR="005D7C75" w:rsidRPr="00AF2974" w:rsidRDefault="005D7C75" w:rsidP="00767D08">
            <w:pPr>
              <w:pStyle w:val="TableTextRight"/>
              <w:rPr>
                <w:b/>
              </w:rPr>
            </w:pPr>
            <w:r>
              <w:rPr>
                <w:b/>
              </w:rPr>
              <w:t>–</w:t>
            </w:r>
          </w:p>
        </w:tc>
      </w:tr>
      <w:tr w:rsidR="005D7C75" w:rsidRPr="00AF2974" w:rsidTr="00767D08">
        <w:tc>
          <w:tcPr>
            <w:tcW w:w="4770" w:type="dxa"/>
          </w:tcPr>
          <w:p w:rsidR="005D7C75" w:rsidRPr="00AF2974" w:rsidRDefault="005D7C75" w:rsidP="00767D08">
            <w:pPr>
              <w:pStyle w:val="TableText"/>
            </w:pPr>
          </w:p>
        </w:tc>
        <w:tc>
          <w:tcPr>
            <w:tcW w:w="990" w:type="dxa"/>
          </w:tcPr>
          <w:p w:rsidR="005D7C75" w:rsidRPr="00AF2974" w:rsidRDefault="005D7C75" w:rsidP="00767D08">
            <w:pPr>
              <w:pStyle w:val="TableTextCentred"/>
            </w:pPr>
          </w:p>
        </w:tc>
        <w:tc>
          <w:tcPr>
            <w:tcW w:w="1187" w:type="dxa"/>
            <w:shd w:val="clear" w:color="auto" w:fill="E0E0E0"/>
          </w:tcPr>
          <w:p w:rsidR="005D7C75" w:rsidRPr="00AF2974" w:rsidRDefault="005D7C75" w:rsidP="00767D08">
            <w:pPr>
              <w:pStyle w:val="TableTextRight"/>
            </w:pPr>
          </w:p>
        </w:tc>
        <w:tc>
          <w:tcPr>
            <w:tcW w:w="1187" w:type="dxa"/>
          </w:tcPr>
          <w:p w:rsidR="005D7C75" w:rsidRPr="00AF2974" w:rsidRDefault="005D7C75" w:rsidP="00767D08">
            <w:pPr>
              <w:pStyle w:val="TableTextRight"/>
            </w:pPr>
          </w:p>
        </w:tc>
      </w:tr>
      <w:tr w:rsidR="005D7C75" w:rsidRPr="00AF2974" w:rsidTr="00767D08">
        <w:tc>
          <w:tcPr>
            <w:tcW w:w="4770" w:type="dxa"/>
          </w:tcPr>
          <w:p w:rsidR="005D7C75" w:rsidRPr="00AF2974" w:rsidRDefault="005D7C75" w:rsidP="00767D08">
            <w:pPr>
              <w:pStyle w:val="TableTextBold"/>
            </w:pPr>
            <w:r w:rsidRPr="00AF2974">
              <w:t>Comprehensive result</w:t>
            </w:r>
          </w:p>
        </w:tc>
        <w:tc>
          <w:tcPr>
            <w:tcW w:w="990" w:type="dxa"/>
          </w:tcPr>
          <w:p w:rsidR="005D7C75" w:rsidRPr="00AF2974" w:rsidRDefault="005D7C75" w:rsidP="00767D08">
            <w:pPr>
              <w:pStyle w:val="TableTextCentred"/>
            </w:pPr>
          </w:p>
        </w:tc>
        <w:tc>
          <w:tcPr>
            <w:tcW w:w="1187" w:type="dxa"/>
            <w:shd w:val="clear" w:color="auto" w:fill="E0E0E0"/>
            <w:vAlign w:val="bottom"/>
          </w:tcPr>
          <w:p w:rsidR="005D7C75" w:rsidRPr="00EF1F06" w:rsidRDefault="005D7C75" w:rsidP="001F049F">
            <w:pPr>
              <w:pStyle w:val="TableText"/>
              <w:jc w:val="right"/>
              <w:rPr>
                <w:b/>
              </w:rPr>
            </w:pPr>
            <w:r w:rsidRPr="00EF1F06">
              <w:rPr>
                <w:b/>
              </w:rPr>
              <w:t>17 </w:t>
            </w:r>
            <w:r w:rsidR="001F049F">
              <w:rPr>
                <w:b/>
              </w:rPr>
              <w:t>595</w:t>
            </w:r>
          </w:p>
        </w:tc>
        <w:tc>
          <w:tcPr>
            <w:tcW w:w="1187" w:type="dxa"/>
            <w:vAlign w:val="bottom"/>
          </w:tcPr>
          <w:p w:rsidR="005D7C75" w:rsidRPr="00EF1F06" w:rsidRDefault="005D7C75" w:rsidP="00767D08">
            <w:pPr>
              <w:pStyle w:val="TableText"/>
              <w:jc w:val="right"/>
              <w:rPr>
                <w:b/>
              </w:rPr>
            </w:pPr>
            <w:r w:rsidRPr="00EF1F06">
              <w:rPr>
                <w:b/>
              </w:rPr>
              <w:t>5 459</w:t>
            </w:r>
          </w:p>
        </w:tc>
      </w:tr>
    </w:tbl>
    <w:p w:rsidR="00FE0DD2" w:rsidRPr="00AF2974" w:rsidRDefault="00FE0DD2" w:rsidP="00FE0DD2">
      <w:pPr>
        <w:pStyle w:val="Notes"/>
        <w:rPr>
          <w:szCs w:val="12"/>
        </w:rPr>
      </w:pPr>
      <w:r w:rsidRPr="00AF2974">
        <w:rPr>
          <w:szCs w:val="12"/>
        </w:rPr>
        <w:t>The above comprehensive operating statement should be read in conjunction with the accompanying notes.</w:t>
      </w:r>
    </w:p>
    <w:p w:rsidR="00A05A43" w:rsidRDefault="00FA1845" w:rsidP="00FA1845">
      <w:pPr>
        <w:pStyle w:val="Notes"/>
      </w:pPr>
      <w:r>
        <w:t>Note:</w:t>
      </w:r>
    </w:p>
    <w:p w:rsidR="00FA1845" w:rsidRPr="00AF2974" w:rsidRDefault="00FA1845" w:rsidP="00FA1845">
      <w:pPr>
        <w:pStyle w:val="Notes"/>
      </w:pPr>
      <w:r>
        <w:t xml:space="preserve">(a) </w:t>
      </w:r>
      <w:r w:rsidRPr="00FA1845">
        <w:t>During the year</w:t>
      </w:r>
      <w:r>
        <w:t>, the State</w:t>
      </w:r>
      <w:r w:rsidR="00354A87">
        <w:t>’</w:t>
      </w:r>
      <w:r w:rsidRPr="00FA1845">
        <w:t xml:space="preserve">s motor vehicle leasing operations previously reported as a controlled activity of the Department was reclassified as administered on behalf of the State </w:t>
      </w:r>
      <w:r>
        <w:t xml:space="preserve">– </w:t>
      </w:r>
      <w:r w:rsidRPr="00FA1845">
        <w:t xml:space="preserve">see </w:t>
      </w:r>
      <w:r w:rsidR="00705E65">
        <w:t xml:space="preserve">Note </w:t>
      </w:r>
      <w:r w:rsidRPr="00FA1845">
        <w:t>1(s).</w:t>
      </w:r>
    </w:p>
    <w:p w:rsidR="00BF7198" w:rsidRDefault="00FE0DD2" w:rsidP="00BF7198">
      <w:pPr>
        <w:pStyle w:val="Heading1Fin"/>
        <w:spacing w:after="0"/>
      </w:pPr>
      <w:r w:rsidRPr="00AF2974">
        <w:br w:type="page"/>
      </w:r>
      <w:bookmarkStart w:id="14" w:name="_Toc303670542"/>
      <w:bookmarkStart w:id="15" w:name="_Toc335740841"/>
      <w:bookmarkStart w:id="16" w:name="_Toc399334613"/>
      <w:r w:rsidRPr="00AF2974">
        <w:lastRenderedPageBreak/>
        <w:t>Balance sheet</w:t>
      </w:r>
      <w:bookmarkEnd w:id="14"/>
      <w:bookmarkEnd w:id="15"/>
      <w:bookmarkEnd w:id="16"/>
    </w:p>
    <w:p w:rsidR="00FE0DD2" w:rsidRDefault="002F1AD3" w:rsidP="00BF7198">
      <w:pPr>
        <w:pStyle w:val="Heading2"/>
        <w:spacing w:before="0"/>
      </w:pPr>
      <w:r>
        <w:t>as at 30 June 2014</w:t>
      </w:r>
    </w:p>
    <w:tbl>
      <w:tblPr>
        <w:tblW w:w="8383" w:type="dxa"/>
        <w:tblLayout w:type="fixed"/>
        <w:tblLook w:val="0000" w:firstRow="0" w:lastRow="0" w:firstColumn="0" w:lastColumn="0" w:noHBand="0" w:noVBand="0"/>
      </w:tblPr>
      <w:tblGrid>
        <w:gridCol w:w="3978"/>
        <w:gridCol w:w="900"/>
        <w:gridCol w:w="1165"/>
        <w:gridCol w:w="1170"/>
        <w:gridCol w:w="1170"/>
      </w:tblGrid>
      <w:tr w:rsidR="00EC0097" w:rsidRPr="00AF2974" w:rsidTr="00EC0097">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HeadingCentre"/>
            </w:pPr>
          </w:p>
        </w:tc>
        <w:tc>
          <w:tcPr>
            <w:tcW w:w="1165" w:type="dxa"/>
            <w:shd w:val="clear" w:color="auto" w:fill="auto"/>
            <w:vAlign w:val="bottom"/>
          </w:tcPr>
          <w:p w:rsidR="00EC0097" w:rsidRPr="00EA1928" w:rsidRDefault="00EC0097" w:rsidP="00767D08">
            <w:pPr>
              <w:pStyle w:val="TableTextHeadingRight"/>
            </w:pPr>
          </w:p>
        </w:tc>
        <w:tc>
          <w:tcPr>
            <w:tcW w:w="1170" w:type="dxa"/>
            <w:vAlign w:val="bottom"/>
          </w:tcPr>
          <w:p w:rsidR="00EC0097" w:rsidRPr="00EA1928" w:rsidRDefault="00EC0097" w:rsidP="00767D08">
            <w:pPr>
              <w:pStyle w:val="TableTextHeadingRight"/>
              <w:rPr>
                <w:bCs/>
              </w:rPr>
            </w:pPr>
            <w:r w:rsidRPr="00EA1928">
              <w:rPr>
                <w:bCs/>
              </w:rPr>
              <w:t>Restated</w:t>
            </w:r>
          </w:p>
        </w:tc>
        <w:tc>
          <w:tcPr>
            <w:tcW w:w="1170" w:type="dxa"/>
            <w:vAlign w:val="bottom"/>
          </w:tcPr>
          <w:p w:rsidR="00EC0097" w:rsidRPr="00EA1928" w:rsidRDefault="00EC0097" w:rsidP="00767D08">
            <w:pPr>
              <w:pStyle w:val="TableTextHeadingRight"/>
              <w:rPr>
                <w:bCs/>
              </w:rPr>
            </w:pPr>
            <w:r w:rsidRPr="00EA1928">
              <w:rPr>
                <w:bCs/>
              </w:rPr>
              <w:t>Restated</w:t>
            </w:r>
          </w:p>
        </w:tc>
      </w:tr>
      <w:tr w:rsidR="00EC0097" w:rsidRPr="00AF2974" w:rsidTr="00EC0097">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HeadingCentre"/>
            </w:pPr>
          </w:p>
        </w:tc>
        <w:tc>
          <w:tcPr>
            <w:tcW w:w="1165" w:type="dxa"/>
            <w:shd w:val="clear" w:color="auto" w:fill="auto"/>
            <w:vAlign w:val="center"/>
          </w:tcPr>
          <w:p w:rsidR="00EC0097" w:rsidRPr="00EA1928" w:rsidRDefault="00EC0097" w:rsidP="00767D08">
            <w:pPr>
              <w:pStyle w:val="TableTextHeadingRight"/>
              <w:rPr>
                <w:bCs/>
              </w:rPr>
            </w:pPr>
            <w:r w:rsidRPr="00EA1928">
              <w:rPr>
                <w:bCs/>
              </w:rPr>
              <w:t>2014</w:t>
            </w:r>
          </w:p>
        </w:tc>
        <w:tc>
          <w:tcPr>
            <w:tcW w:w="1170" w:type="dxa"/>
            <w:vAlign w:val="center"/>
          </w:tcPr>
          <w:p w:rsidR="00EC0097" w:rsidRPr="00EA1928" w:rsidRDefault="00EC0097" w:rsidP="00767D08">
            <w:pPr>
              <w:pStyle w:val="TableTextHeadingRight"/>
              <w:rPr>
                <w:bCs/>
              </w:rPr>
            </w:pPr>
            <w:r w:rsidRPr="00EA1928">
              <w:rPr>
                <w:bCs/>
              </w:rPr>
              <w:t>2013</w:t>
            </w:r>
            <w:r w:rsidR="00FA1845" w:rsidRPr="00FA1845">
              <w:rPr>
                <w:bCs/>
                <w:vertAlign w:val="superscript"/>
              </w:rPr>
              <w:t>(a)</w:t>
            </w:r>
          </w:p>
        </w:tc>
        <w:tc>
          <w:tcPr>
            <w:tcW w:w="1170" w:type="dxa"/>
            <w:vAlign w:val="center"/>
          </w:tcPr>
          <w:p w:rsidR="00EC0097" w:rsidRPr="00EA1928" w:rsidRDefault="00EC0097" w:rsidP="00767D08">
            <w:pPr>
              <w:pStyle w:val="TableTextHeadingRight"/>
              <w:rPr>
                <w:bCs/>
              </w:rPr>
            </w:pPr>
            <w:r w:rsidRPr="00EA1928">
              <w:rPr>
                <w:bCs/>
              </w:rPr>
              <w:t>2012</w:t>
            </w:r>
            <w:r w:rsidR="00FA1845" w:rsidRPr="00FA1845">
              <w:rPr>
                <w:bCs/>
                <w:vertAlign w:val="superscript"/>
              </w:rPr>
              <w:t>(a)</w:t>
            </w:r>
          </w:p>
        </w:tc>
      </w:tr>
      <w:tr w:rsidR="00EC0097" w:rsidRPr="00AF2974" w:rsidTr="00067E1F">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HeadingCentre"/>
            </w:pPr>
            <w:r w:rsidRPr="007C3299">
              <w:t>Notes</w:t>
            </w:r>
          </w:p>
        </w:tc>
        <w:tc>
          <w:tcPr>
            <w:tcW w:w="1165" w:type="dxa"/>
            <w:shd w:val="clear" w:color="auto" w:fill="auto"/>
            <w:vAlign w:val="center"/>
          </w:tcPr>
          <w:p w:rsidR="00EC0097" w:rsidRPr="00EA1928" w:rsidRDefault="00EC0097" w:rsidP="00767D08">
            <w:pPr>
              <w:pStyle w:val="TableTextHeadingRight"/>
              <w:rPr>
                <w:bCs/>
              </w:rPr>
            </w:pPr>
            <w:r w:rsidRPr="00EA1928">
              <w:rPr>
                <w:bCs/>
              </w:rPr>
              <w:t>$</w:t>
            </w:r>
            <w:r w:rsidR="00354A87">
              <w:rPr>
                <w:bCs/>
              </w:rPr>
              <w:t>’</w:t>
            </w:r>
            <w:r w:rsidRPr="00EA1928">
              <w:rPr>
                <w:bCs/>
              </w:rPr>
              <w:t>000</w:t>
            </w:r>
          </w:p>
        </w:tc>
        <w:tc>
          <w:tcPr>
            <w:tcW w:w="1170" w:type="dxa"/>
            <w:vAlign w:val="center"/>
          </w:tcPr>
          <w:p w:rsidR="00EC0097" w:rsidRPr="00EA1928" w:rsidRDefault="00EC0097" w:rsidP="00767D08">
            <w:pPr>
              <w:pStyle w:val="TableTextHeadingRight"/>
              <w:rPr>
                <w:bCs/>
              </w:rPr>
            </w:pPr>
            <w:r w:rsidRPr="00EA1928">
              <w:rPr>
                <w:bCs/>
              </w:rPr>
              <w:t>$</w:t>
            </w:r>
            <w:r w:rsidR="00354A87">
              <w:rPr>
                <w:bCs/>
              </w:rPr>
              <w:t>’</w:t>
            </w:r>
            <w:r w:rsidRPr="00EA1928">
              <w:rPr>
                <w:bCs/>
              </w:rPr>
              <w:t>000</w:t>
            </w:r>
          </w:p>
        </w:tc>
        <w:tc>
          <w:tcPr>
            <w:tcW w:w="1170" w:type="dxa"/>
            <w:vAlign w:val="center"/>
          </w:tcPr>
          <w:p w:rsidR="00EC0097" w:rsidRPr="00EA1928" w:rsidRDefault="00EC0097" w:rsidP="00767D08">
            <w:pPr>
              <w:pStyle w:val="TableTextHeadingRight"/>
              <w:rPr>
                <w:bCs/>
              </w:rPr>
            </w:pPr>
            <w:r w:rsidRPr="00EA1928">
              <w:rPr>
                <w:bCs/>
              </w:rPr>
              <w:t>$</w:t>
            </w:r>
            <w:r w:rsidR="00354A87">
              <w:rPr>
                <w:bCs/>
              </w:rPr>
              <w:t>’</w:t>
            </w:r>
            <w:r w:rsidRPr="00EA1928">
              <w:rPr>
                <w:bCs/>
              </w:rPr>
              <w:t>000</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Assets</w:t>
            </w:r>
          </w:p>
        </w:tc>
        <w:tc>
          <w:tcPr>
            <w:tcW w:w="900" w:type="dxa"/>
          </w:tcPr>
          <w:p w:rsidR="00EC0097" w:rsidRPr="00AF2974" w:rsidRDefault="00EC0097" w:rsidP="00767D08">
            <w:pPr>
              <w:pStyle w:val="TableTextCentred"/>
              <w:rPr>
                <w:b/>
              </w:rPr>
            </w:pPr>
          </w:p>
        </w:tc>
        <w:tc>
          <w:tcPr>
            <w:tcW w:w="1165" w:type="dxa"/>
            <w:shd w:val="clear" w:color="auto" w:fill="E0E0E0"/>
          </w:tcPr>
          <w:p w:rsidR="00EC0097" w:rsidRPr="00AF2974" w:rsidRDefault="00EC0097" w:rsidP="00767D08">
            <w:pPr>
              <w:pStyle w:val="TableTextRight"/>
              <w:rPr>
                <w:b/>
              </w:rPr>
            </w:pPr>
          </w:p>
        </w:tc>
        <w:tc>
          <w:tcPr>
            <w:tcW w:w="1170" w:type="dxa"/>
          </w:tcPr>
          <w:p w:rsidR="00EC0097" w:rsidRPr="00AF2974" w:rsidRDefault="00EC0097" w:rsidP="00767D08">
            <w:pPr>
              <w:pStyle w:val="TableTextRight"/>
              <w:rPr>
                <w:b/>
              </w:rPr>
            </w:pPr>
          </w:p>
        </w:tc>
        <w:tc>
          <w:tcPr>
            <w:tcW w:w="1170" w:type="dxa"/>
            <w:shd w:val="clear" w:color="auto" w:fill="E0E0E0"/>
          </w:tcPr>
          <w:p w:rsidR="00EC0097" w:rsidRPr="00AF2974" w:rsidRDefault="00EC0097" w:rsidP="00767D08">
            <w:pPr>
              <w:pStyle w:val="TableTextRight"/>
              <w:rPr>
                <w:b/>
              </w:rPr>
            </w:pPr>
          </w:p>
        </w:tc>
      </w:tr>
      <w:tr w:rsidR="00EC0097" w:rsidRPr="00AF2974" w:rsidTr="00067E1F">
        <w:trPr>
          <w:cantSplit/>
        </w:trPr>
        <w:tc>
          <w:tcPr>
            <w:tcW w:w="3978" w:type="dxa"/>
          </w:tcPr>
          <w:p w:rsidR="00EC0097" w:rsidRPr="00AF2974" w:rsidDel="00511BE6" w:rsidRDefault="00EC0097" w:rsidP="00767D08">
            <w:pPr>
              <w:pStyle w:val="TableText"/>
              <w:rPr>
                <w:b/>
              </w:rPr>
            </w:pPr>
            <w:r w:rsidRPr="00AF2974">
              <w:rPr>
                <w:b/>
              </w:rPr>
              <w:t>Financial assets</w:t>
            </w:r>
          </w:p>
        </w:tc>
        <w:tc>
          <w:tcPr>
            <w:tcW w:w="900" w:type="dxa"/>
          </w:tcPr>
          <w:p w:rsidR="00EC0097" w:rsidRPr="00AF2974" w:rsidRDefault="00EC0097" w:rsidP="00767D08">
            <w:pPr>
              <w:pStyle w:val="TableTextCentred"/>
              <w:rPr>
                <w:b/>
              </w:rPr>
            </w:pPr>
          </w:p>
        </w:tc>
        <w:tc>
          <w:tcPr>
            <w:tcW w:w="1165" w:type="dxa"/>
            <w:shd w:val="clear" w:color="auto" w:fill="E0E0E0"/>
          </w:tcPr>
          <w:p w:rsidR="00EC0097" w:rsidRPr="00AF2974" w:rsidRDefault="00EC0097" w:rsidP="00767D08">
            <w:pPr>
              <w:pStyle w:val="TableTextRight"/>
              <w:rPr>
                <w:b/>
              </w:rPr>
            </w:pPr>
          </w:p>
        </w:tc>
        <w:tc>
          <w:tcPr>
            <w:tcW w:w="1170" w:type="dxa"/>
          </w:tcPr>
          <w:p w:rsidR="00EC0097" w:rsidRPr="00AF2974" w:rsidRDefault="00EC0097" w:rsidP="00767D08">
            <w:pPr>
              <w:pStyle w:val="TableTextRight"/>
              <w:rPr>
                <w:b/>
              </w:rPr>
            </w:pPr>
          </w:p>
        </w:tc>
        <w:tc>
          <w:tcPr>
            <w:tcW w:w="1170" w:type="dxa"/>
            <w:shd w:val="clear" w:color="auto" w:fill="E0E0E0"/>
          </w:tcPr>
          <w:p w:rsidR="00EC0097" w:rsidRPr="00AF2974" w:rsidRDefault="00EC0097" w:rsidP="00767D08">
            <w:pPr>
              <w:pStyle w:val="TableTextRight"/>
              <w:rPr>
                <w:b/>
              </w:rPr>
            </w:pPr>
          </w:p>
        </w:tc>
      </w:tr>
      <w:tr w:rsidR="00EC0097" w:rsidRPr="00AF2974" w:rsidTr="00067E1F">
        <w:trPr>
          <w:cantSplit/>
        </w:trPr>
        <w:tc>
          <w:tcPr>
            <w:tcW w:w="3978" w:type="dxa"/>
          </w:tcPr>
          <w:p w:rsidR="00EC0097" w:rsidRPr="00AF2974" w:rsidRDefault="00EC0097" w:rsidP="00767D08">
            <w:pPr>
              <w:pStyle w:val="TableText"/>
            </w:pPr>
            <w:r w:rsidRPr="00AF2974">
              <w:t>Cash and deposits</w:t>
            </w:r>
          </w:p>
        </w:tc>
        <w:tc>
          <w:tcPr>
            <w:tcW w:w="900" w:type="dxa"/>
            <w:vAlign w:val="center"/>
          </w:tcPr>
          <w:p w:rsidR="00EC0097" w:rsidRPr="00EA1928" w:rsidRDefault="00EC0097" w:rsidP="00767D08">
            <w:pPr>
              <w:pStyle w:val="TableTextCentred"/>
            </w:pPr>
            <w:r w:rsidRPr="00EA1928">
              <w:t>21(a)</w:t>
            </w:r>
          </w:p>
        </w:tc>
        <w:tc>
          <w:tcPr>
            <w:tcW w:w="1165" w:type="dxa"/>
            <w:shd w:val="clear" w:color="auto" w:fill="E0E0E0"/>
            <w:vAlign w:val="center"/>
          </w:tcPr>
          <w:p w:rsidR="00EC0097" w:rsidRPr="005B10B7" w:rsidRDefault="00EC0097" w:rsidP="00767D08">
            <w:pPr>
              <w:pStyle w:val="TableTextRight"/>
              <w:rPr>
                <w:bCs/>
              </w:rPr>
            </w:pPr>
            <w:r w:rsidRPr="005B10B7">
              <w:rPr>
                <w:bCs/>
              </w:rPr>
              <w:t>61</w:t>
            </w:r>
            <w:r>
              <w:rPr>
                <w:bCs/>
              </w:rPr>
              <w:t> </w:t>
            </w:r>
            <w:r w:rsidRPr="005B10B7">
              <w:rPr>
                <w:bCs/>
              </w:rPr>
              <w:t>648</w:t>
            </w:r>
          </w:p>
        </w:tc>
        <w:tc>
          <w:tcPr>
            <w:tcW w:w="1170" w:type="dxa"/>
            <w:vAlign w:val="bottom"/>
          </w:tcPr>
          <w:p w:rsidR="00EC0097" w:rsidRPr="00F40F3E" w:rsidRDefault="00EC0097" w:rsidP="00767D08">
            <w:pPr>
              <w:pStyle w:val="TableTextRight"/>
            </w:pPr>
            <w:r w:rsidRPr="00F40F3E">
              <w:rPr>
                <w:bCs/>
              </w:rPr>
              <w:t>59</w:t>
            </w:r>
            <w:r>
              <w:rPr>
                <w:bCs/>
              </w:rPr>
              <w:t> </w:t>
            </w:r>
            <w:r w:rsidRPr="00F40F3E">
              <w:rPr>
                <w:bCs/>
              </w:rPr>
              <w:t xml:space="preserve">198 </w:t>
            </w:r>
          </w:p>
        </w:tc>
        <w:tc>
          <w:tcPr>
            <w:tcW w:w="1170" w:type="dxa"/>
            <w:shd w:val="clear" w:color="auto" w:fill="E0E0E0"/>
            <w:vAlign w:val="bottom"/>
          </w:tcPr>
          <w:p w:rsidR="00EC0097" w:rsidRPr="00EA1928" w:rsidRDefault="00EC0097" w:rsidP="00767D08">
            <w:pPr>
              <w:pStyle w:val="TableTextRight"/>
            </w:pPr>
            <w:r>
              <w:t xml:space="preserve">71 379 </w:t>
            </w:r>
          </w:p>
        </w:tc>
      </w:tr>
      <w:tr w:rsidR="00EC0097" w:rsidRPr="00AF2974" w:rsidTr="00067E1F">
        <w:trPr>
          <w:cantSplit/>
        </w:trPr>
        <w:tc>
          <w:tcPr>
            <w:tcW w:w="3978" w:type="dxa"/>
          </w:tcPr>
          <w:p w:rsidR="00EC0097" w:rsidRPr="00AF2974" w:rsidRDefault="00EC0097" w:rsidP="00767D08">
            <w:pPr>
              <w:pStyle w:val="TableText"/>
            </w:pPr>
            <w:r w:rsidRPr="00AF2974">
              <w:t>Receivables</w:t>
            </w:r>
          </w:p>
        </w:tc>
        <w:tc>
          <w:tcPr>
            <w:tcW w:w="900" w:type="dxa"/>
            <w:vAlign w:val="center"/>
          </w:tcPr>
          <w:p w:rsidR="00EC0097" w:rsidRPr="00EA1928" w:rsidRDefault="00EC0097" w:rsidP="00767D08">
            <w:pPr>
              <w:pStyle w:val="TableTextCentred"/>
            </w:pPr>
            <w:r w:rsidRPr="00EA1928">
              <w:t>6</w:t>
            </w:r>
          </w:p>
        </w:tc>
        <w:tc>
          <w:tcPr>
            <w:tcW w:w="1165" w:type="dxa"/>
            <w:shd w:val="clear" w:color="auto" w:fill="E0E0E0"/>
            <w:vAlign w:val="center"/>
          </w:tcPr>
          <w:p w:rsidR="00EC0097" w:rsidRPr="005B10B7" w:rsidRDefault="00EC0097" w:rsidP="00767D08">
            <w:pPr>
              <w:pStyle w:val="TableTextRight"/>
              <w:rPr>
                <w:bCs/>
              </w:rPr>
            </w:pPr>
            <w:r>
              <w:rPr>
                <w:bCs/>
              </w:rPr>
              <w:t>159 774</w:t>
            </w:r>
          </w:p>
        </w:tc>
        <w:tc>
          <w:tcPr>
            <w:tcW w:w="1170" w:type="dxa"/>
            <w:vAlign w:val="bottom"/>
          </w:tcPr>
          <w:p w:rsidR="00EC0097" w:rsidRPr="00F40F3E" w:rsidRDefault="00EC0097" w:rsidP="00767D08">
            <w:pPr>
              <w:pStyle w:val="TableTextRight"/>
            </w:pPr>
            <w:r w:rsidRPr="00F40F3E">
              <w:rPr>
                <w:bCs/>
              </w:rPr>
              <w:t>110</w:t>
            </w:r>
            <w:r>
              <w:rPr>
                <w:bCs/>
              </w:rPr>
              <w:t> </w:t>
            </w:r>
            <w:r w:rsidRPr="00F40F3E">
              <w:rPr>
                <w:bCs/>
              </w:rPr>
              <w:t xml:space="preserve">036 </w:t>
            </w:r>
          </w:p>
        </w:tc>
        <w:tc>
          <w:tcPr>
            <w:tcW w:w="1170" w:type="dxa"/>
            <w:shd w:val="clear" w:color="auto" w:fill="E0E0E0"/>
            <w:vAlign w:val="bottom"/>
          </w:tcPr>
          <w:p w:rsidR="00EC0097" w:rsidRPr="00EA1928" w:rsidRDefault="00EC0097" w:rsidP="00767D08">
            <w:pPr>
              <w:pStyle w:val="TableTextRight"/>
            </w:pPr>
            <w:r>
              <w:t xml:space="preserve">103 871 </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Total financial assets</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767D08">
            <w:pPr>
              <w:pStyle w:val="TableTextRight"/>
              <w:rPr>
                <w:b/>
                <w:bCs/>
              </w:rPr>
            </w:pPr>
            <w:r w:rsidRPr="007C3299">
              <w:rPr>
                <w:b/>
                <w:bCs/>
              </w:rPr>
              <w:t>221</w:t>
            </w:r>
            <w:r>
              <w:rPr>
                <w:b/>
                <w:bCs/>
              </w:rPr>
              <w:t> </w:t>
            </w:r>
            <w:r w:rsidRPr="007C3299">
              <w:rPr>
                <w:b/>
                <w:bCs/>
              </w:rPr>
              <w:t>422</w:t>
            </w:r>
          </w:p>
        </w:tc>
        <w:tc>
          <w:tcPr>
            <w:tcW w:w="1170" w:type="dxa"/>
            <w:vAlign w:val="center"/>
          </w:tcPr>
          <w:p w:rsidR="00EC0097" w:rsidRPr="007C3299" w:rsidRDefault="00EC0097" w:rsidP="00767D08">
            <w:pPr>
              <w:pStyle w:val="TableTextRight"/>
              <w:rPr>
                <w:b/>
              </w:rPr>
            </w:pPr>
            <w:r w:rsidRPr="007C3299">
              <w:rPr>
                <w:b/>
              </w:rPr>
              <w:t>169</w:t>
            </w:r>
            <w:r>
              <w:rPr>
                <w:b/>
              </w:rPr>
              <w:t> </w:t>
            </w:r>
            <w:r w:rsidRPr="007C3299">
              <w:rPr>
                <w:b/>
              </w:rPr>
              <w:t>234</w:t>
            </w:r>
          </w:p>
        </w:tc>
        <w:tc>
          <w:tcPr>
            <w:tcW w:w="1170" w:type="dxa"/>
            <w:shd w:val="clear" w:color="auto" w:fill="E0E0E0"/>
            <w:vAlign w:val="center"/>
          </w:tcPr>
          <w:p w:rsidR="00EC0097" w:rsidRPr="007C3299" w:rsidRDefault="00EC0097" w:rsidP="00767D08">
            <w:pPr>
              <w:pStyle w:val="TableTextRight"/>
              <w:rPr>
                <w:b/>
              </w:rPr>
            </w:pPr>
            <w:r w:rsidRPr="007C3299">
              <w:rPr>
                <w:b/>
              </w:rPr>
              <w:t>175</w:t>
            </w:r>
            <w:r>
              <w:rPr>
                <w:b/>
              </w:rPr>
              <w:t> </w:t>
            </w:r>
            <w:r w:rsidRPr="007C3299">
              <w:rPr>
                <w:b/>
              </w:rPr>
              <w:t>250</w:t>
            </w:r>
          </w:p>
        </w:tc>
      </w:tr>
      <w:tr w:rsidR="00EC0097" w:rsidRPr="00AF2974" w:rsidTr="00067E1F">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Centred"/>
            </w:pPr>
          </w:p>
        </w:tc>
        <w:tc>
          <w:tcPr>
            <w:tcW w:w="1165" w:type="dxa"/>
            <w:shd w:val="clear" w:color="auto" w:fill="E0E0E0"/>
          </w:tcPr>
          <w:p w:rsidR="00EC0097" w:rsidRPr="00AF2974" w:rsidRDefault="00EC0097" w:rsidP="00767D08">
            <w:pPr>
              <w:pStyle w:val="TableTextRight"/>
            </w:pPr>
          </w:p>
        </w:tc>
        <w:tc>
          <w:tcPr>
            <w:tcW w:w="1170" w:type="dxa"/>
          </w:tcPr>
          <w:p w:rsidR="00EC0097" w:rsidRPr="00AF2974" w:rsidRDefault="00EC0097" w:rsidP="00767D08">
            <w:pPr>
              <w:pStyle w:val="TableTextRight"/>
            </w:pPr>
          </w:p>
        </w:tc>
        <w:tc>
          <w:tcPr>
            <w:tcW w:w="1170" w:type="dxa"/>
            <w:shd w:val="clear" w:color="auto" w:fill="E0E0E0"/>
          </w:tcPr>
          <w:p w:rsidR="00EC0097" w:rsidRPr="00AF2974" w:rsidRDefault="00EC0097" w:rsidP="00767D08">
            <w:pPr>
              <w:pStyle w:val="TableTextRight"/>
            </w:pPr>
          </w:p>
        </w:tc>
      </w:tr>
      <w:tr w:rsidR="00EC0097" w:rsidRPr="00AF2974" w:rsidTr="00067E1F">
        <w:trPr>
          <w:cantSplit/>
        </w:trPr>
        <w:tc>
          <w:tcPr>
            <w:tcW w:w="3978" w:type="dxa"/>
          </w:tcPr>
          <w:p w:rsidR="00EC0097" w:rsidRPr="00AF2974" w:rsidRDefault="00EC0097" w:rsidP="00767D08">
            <w:pPr>
              <w:pStyle w:val="TableText"/>
              <w:rPr>
                <w:b/>
              </w:rPr>
            </w:pPr>
            <w:r w:rsidRPr="00AF2974">
              <w:rPr>
                <w:b/>
              </w:rPr>
              <w:t>Non</w:t>
            </w:r>
            <w:r w:rsidR="002F651E">
              <w:rPr>
                <w:b/>
              </w:rPr>
              <w:noBreakHyphen/>
            </w:r>
            <w:r w:rsidRPr="00AF2974">
              <w:rPr>
                <w:b/>
              </w:rPr>
              <w:t>financial assets</w:t>
            </w:r>
          </w:p>
        </w:tc>
        <w:tc>
          <w:tcPr>
            <w:tcW w:w="900" w:type="dxa"/>
          </w:tcPr>
          <w:p w:rsidR="00EC0097" w:rsidRPr="00AF2974" w:rsidRDefault="00EC0097" w:rsidP="00767D08">
            <w:pPr>
              <w:pStyle w:val="TableTextCentred"/>
              <w:rPr>
                <w:b/>
              </w:rPr>
            </w:pPr>
          </w:p>
        </w:tc>
        <w:tc>
          <w:tcPr>
            <w:tcW w:w="1165" w:type="dxa"/>
            <w:shd w:val="clear" w:color="auto" w:fill="E0E0E0"/>
          </w:tcPr>
          <w:p w:rsidR="00EC0097" w:rsidRPr="00AF2974" w:rsidRDefault="00EC0097" w:rsidP="00767D08">
            <w:pPr>
              <w:pStyle w:val="TableTextRight"/>
              <w:rPr>
                <w:b/>
              </w:rPr>
            </w:pPr>
          </w:p>
        </w:tc>
        <w:tc>
          <w:tcPr>
            <w:tcW w:w="1170" w:type="dxa"/>
          </w:tcPr>
          <w:p w:rsidR="00EC0097" w:rsidRPr="00AF2974" w:rsidRDefault="00EC0097" w:rsidP="00767D08">
            <w:pPr>
              <w:pStyle w:val="TableTextRight"/>
              <w:rPr>
                <w:b/>
              </w:rPr>
            </w:pPr>
          </w:p>
        </w:tc>
        <w:tc>
          <w:tcPr>
            <w:tcW w:w="1170" w:type="dxa"/>
            <w:shd w:val="clear" w:color="auto" w:fill="E0E0E0"/>
          </w:tcPr>
          <w:p w:rsidR="00EC0097" w:rsidRPr="00AF2974" w:rsidRDefault="00EC0097" w:rsidP="00767D08">
            <w:pPr>
              <w:pStyle w:val="TableTextRight"/>
              <w:rPr>
                <w:b/>
              </w:rPr>
            </w:pPr>
          </w:p>
        </w:tc>
      </w:tr>
      <w:tr w:rsidR="00EC0097" w:rsidRPr="00AF2974" w:rsidTr="00067E1F">
        <w:trPr>
          <w:cantSplit/>
        </w:trPr>
        <w:tc>
          <w:tcPr>
            <w:tcW w:w="3978" w:type="dxa"/>
          </w:tcPr>
          <w:p w:rsidR="00EC0097" w:rsidRPr="00AF2974" w:rsidRDefault="00EC0097" w:rsidP="00767D08">
            <w:pPr>
              <w:pStyle w:val="TableText"/>
            </w:pPr>
            <w:r w:rsidRPr="00AF2974">
              <w:t>Inventories</w:t>
            </w:r>
          </w:p>
        </w:tc>
        <w:tc>
          <w:tcPr>
            <w:tcW w:w="900" w:type="dxa"/>
            <w:vAlign w:val="center"/>
          </w:tcPr>
          <w:p w:rsidR="00EC0097" w:rsidRPr="00EA1928" w:rsidRDefault="00EC0097" w:rsidP="00767D08">
            <w:pPr>
              <w:pStyle w:val="TableTextCentred"/>
            </w:pPr>
          </w:p>
        </w:tc>
        <w:tc>
          <w:tcPr>
            <w:tcW w:w="1165" w:type="dxa"/>
            <w:shd w:val="clear" w:color="auto" w:fill="E0E0E0"/>
            <w:vAlign w:val="center"/>
          </w:tcPr>
          <w:p w:rsidR="00EC0097" w:rsidRPr="005B10B7" w:rsidRDefault="00EC0097" w:rsidP="00767D08">
            <w:pPr>
              <w:pStyle w:val="TableTextRight"/>
              <w:rPr>
                <w:bCs/>
              </w:rPr>
            </w:pPr>
            <w:r w:rsidRPr="005B10B7">
              <w:rPr>
                <w:bCs/>
              </w:rPr>
              <w:t>60</w:t>
            </w:r>
          </w:p>
        </w:tc>
        <w:tc>
          <w:tcPr>
            <w:tcW w:w="1170" w:type="dxa"/>
            <w:vAlign w:val="center"/>
          </w:tcPr>
          <w:p w:rsidR="00EC0097" w:rsidRPr="00EA1928" w:rsidRDefault="00EC0097" w:rsidP="00767D08">
            <w:pPr>
              <w:pStyle w:val="TableTextRight"/>
            </w:pPr>
            <w:r w:rsidRPr="00EA1928">
              <w:t>55</w:t>
            </w:r>
          </w:p>
        </w:tc>
        <w:tc>
          <w:tcPr>
            <w:tcW w:w="1170" w:type="dxa"/>
            <w:shd w:val="clear" w:color="auto" w:fill="E0E0E0"/>
            <w:vAlign w:val="center"/>
          </w:tcPr>
          <w:p w:rsidR="00EC0097" w:rsidRPr="00EA1928" w:rsidRDefault="00EC0097" w:rsidP="00767D08">
            <w:pPr>
              <w:pStyle w:val="TableTextRight"/>
            </w:pPr>
            <w:r w:rsidRPr="00EA1928">
              <w:t>55</w:t>
            </w:r>
          </w:p>
        </w:tc>
      </w:tr>
      <w:tr w:rsidR="00EC0097" w:rsidRPr="00AF2974" w:rsidTr="00067E1F">
        <w:trPr>
          <w:cantSplit/>
        </w:trPr>
        <w:tc>
          <w:tcPr>
            <w:tcW w:w="3978" w:type="dxa"/>
          </w:tcPr>
          <w:p w:rsidR="00EC0097" w:rsidRPr="00AF2974" w:rsidRDefault="00EC0097" w:rsidP="00767D08">
            <w:pPr>
              <w:pStyle w:val="TableText"/>
            </w:pPr>
            <w:r w:rsidRPr="00AF2974">
              <w:t>Prepayments</w:t>
            </w:r>
          </w:p>
        </w:tc>
        <w:tc>
          <w:tcPr>
            <w:tcW w:w="900" w:type="dxa"/>
            <w:vAlign w:val="center"/>
          </w:tcPr>
          <w:p w:rsidR="00EC0097" w:rsidRPr="00EA1928" w:rsidRDefault="00EC0097" w:rsidP="00767D08">
            <w:pPr>
              <w:pStyle w:val="TableTextCentred"/>
            </w:pPr>
          </w:p>
        </w:tc>
        <w:tc>
          <w:tcPr>
            <w:tcW w:w="1165" w:type="dxa"/>
            <w:shd w:val="clear" w:color="auto" w:fill="E0E0E0"/>
            <w:vAlign w:val="center"/>
          </w:tcPr>
          <w:p w:rsidR="00EC0097" w:rsidRPr="005B10B7" w:rsidRDefault="00EC0097" w:rsidP="00767D08">
            <w:pPr>
              <w:pStyle w:val="TableTextRight"/>
              <w:rPr>
                <w:bCs/>
              </w:rPr>
            </w:pPr>
            <w:r w:rsidRPr="005B10B7">
              <w:rPr>
                <w:bCs/>
              </w:rPr>
              <w:t>5</w:t>
            </w:r>
            <w:r>
              <w:rPr>
                <w:bCs/>
              </w:rPr>
              <w:t> </w:t>
            </w:r>
            <w:r w:rsidRPr="005B10B7">
              <w:rPr>
                <w:bCs/>
              </w:rPr>
              <w:t>871</w:t>
            </w:r>
          </w:p>
        </w:tc>
        <w:tc>
          <w:tcPr>
            <w:tcW w:w="1170" w:type="dxa"/>
            <w:vAlign w:val="center"/>
          </w:tcPr>
          <w:p w:rsidR="00EC0097" w:rsidRPr="00EA1928" w:rsidRDefault="00EC0097" w:rsidP="00767D08">
            <w:pPr>
              <w:pStyle w:val="TableTextRight"/>
            </w:pPr>
            <w:r w:rsidRPr="00EA1928">
              <w:t>4</w:t>
            </w:r>
            <w:r>
              <w:t> </w:t>
            </w:r>
            <w:r w:rsidRPr="00EA1928">
              <w:t>902</w:t>
            </w:r>
          </w:p>
        </w:tc>
        <w:tc>
          <w:tcPr>
            <w:tcW w:w="1170" w:type="dxa"/>
            <w:shd w:val="clear" w:color="auto" w:fill="E0E0E0"/>
            <w:vAlign w:val="center"/>
          </w:tcPr>
          <w:p w:rsidR="00EC0097" w:rsidRPr="00EA1928" w:rsidRDefault="00EC0097" w:rsidP="00767D08">
            <w:pPr>
              <w:pStyle w:val="TableTextRight"/>
            </w:pPr>
            <w:r w:rsidRPr="00EA1928">
              <w:t>5</w:t>
            </w:r>
            <w:r>
              <w:t> </w:t>
            </w:r>
            <w:r w:rsidRPr="00EA1928">
              <w:t>320</w:t>
            </w:r>
          </w:p>
        </w:tc>
      </w:tr>
      <w:tr w:rsidR="00EC0097" w:rsidRPr="00AF2974" w:rsidTr="00067E1F">
        <w:trPr>
          <w:cantSplit/>
        </w:trPr>
        <w:tc>
          <w:tcPr>
            <w:tcW w:w="3978" w:type="dxa"/>
          </w:tcPr>
          <w:p w:rsidR="00EC0097" w:rsidRPr="00AF2974" w:rsidRDefault="00EC0097" w:rsidP="00767D08">
            <w:pPr>
              <w:pStyle w:val="TableText"/>
            </w:pPr>
            <w:r w:rsidRPr="00AF2974">
              <w:t>Non</w:t>
            </w:r>
            <w:r w:rsidR="002F651E">
              <w:noBreakHyphen/>
            </w:r>
            <w:r w:rsidRPr="00AF2974">
              <w:t>financial assets classified as held for sale</w:t>
            </w:r>
          </w:p>
        </w:tc>
        <w:tc>
          <w:tcPr>
            <w:tcW w:w="900" w:type="dxa"/>
            <w:vAlign w:val="center"/>
          </w:tcPr>
          <w:p w:rsidR="00EC0097" w:rsidRPr="00EA1928" w:rsidRDefault="00EC0097" w:rsidP="00767D08">
            <w:pPr>
              <w:pStyle w:val="TableTextCentred"/>
            </w:pPr>
            <w:r w:rsidRPr="00EA1928">
              <w:t>7</w:t>
            </w:r>
          </w:p>
        </w:tc>
        <w:tc>
          <w:tcPr>
            <w:tcW w:w="1165" w:type="dxa"/>
            <w:shd w:val="clear" w:color="auto" w:fill="E0E0E0"/>
            <w:vAlign w:val="center"/>
          </w:tcPr>
          <w:p w:rsidR="00EC0097" w:rsidRPr="005B10B7" w:rsidRDefault="00EC0097" w:rsidP="001F049F">
            <w:pPr>
              <w:pStyle w:val="TableTextRight"/>
              <w:rPr>
                <w:bCs/>
              </w:rPr>
            </w:pPr>
            <w:r w:rsidRPr="005B10B7">
              <w:rPr>
                <w:bCs/>
              </w:rPr>
              <w:t>6</w:t>
            </w:r>
            <w:r>
              <w:rPr>
                <w:bCs/>
              </w:rPr>
              <w:t> </w:t>
            </w:r>
            <w:r w:rsidR="001F049F">
              <w:rPr>
                <w:bCs/>
              </w:rPr>
              <w:t>119</w:t>
            </w:r>
          </w:p>
        </w:tc>
        <w:tc>
          <w:tcPr>
            <w:tcW w:w="1170" w:type="dxa"/>
            <w:vAlign w:val="center"/>
          </w:tcPr>
          <w:p w:rsidR="00EC0097" w:rsidRPr="00EA1928" w:rsidRDefault="00EC0097" w:rsidP="00767D08">
            <w:pPr>
              <w:pStyle w:val="TableTextRight"/>
            </w:pPr>
            <w:r w:rsidRPr="00EA1928">
              <w:t>145</w:t>
            </w:r>
          </w:p>
        </w:tc>
        <w:tc>
          <w:tcPr>
            <w:tcW w:w="1170" w:type="dxa"/>
            <w:shd w:val="clear" w:color="auto" w:fill="E0E0E0"/>
            <w:vAlign w:val="center"/>
          </w:tcPr>
          <w:p w:rsidR="00EC0097" w:rsidRPr="00EA1928" w:rsidRDefault="00EC0097" w:rsidP="00767D08">
            <w:pPr>
              <w:pStyle w:val="TableTextRight"/>
            </w:pPr>
            <w:r w:rsidRPr="00EA1928">
              <w:t>768</w:t>
            </w:r>
          </w:p>
        </w:tc>
      </w:tr>
      <w:tr w:rsidR="00EC0097" w:rsidRPr="00AF2974" w:rsidTr="00067E1F">
        <w:trPr>
          <w:cantSplit/>
        </w:trPr>
        <w:tc>
          <w:tcPr>
            <w:tcW w:w="3978" w:type="dxa"/>
          </w:tcPr>
          <w:p w:rsidR="00EC0097" w:rsidRPr="00AF2974" w:rsidRDefault="00EC0097" w:rsidP="00767D08">
            <w:pPr>
              <w:pStyle w:val="TableText"/>
            </w:pPr>
            <w:r w:rsidRPr="00AF2974">
              <w:t>Property, plant and equipment</w:t>
            </w:r>
          </w:p>
        </w:tc>
        <w:tc>
          <w:tcPr>
            <w:tcW w:w="900" w:type="dxa"/>
            <w:vAlign w:val="center"/>
          </w:tcPr>
          <w:p w:rsidR="00EC0097" w:rsidRPr="00EA1928" w:rsidRDefault="00EC0097" w:rsidP="00767D08">
            <w:pPr>
              <w:pStyle w:val="TableTextCentred"/>
            </w:pPr>
            <w:r w:rsidRPr="00EA1928">
              <w:t>8</w:t>
            </w:r>
          </w:p>
        </w:tc>
        <w:tc>
          <w:tcPr>
            <w:tcW w:w="1165" w:type="dxa"/>
            <w:shd w:val="clear" w:color="auto" w:fill="E0E0E0"/>
            <w:vAlign w:val="center"/>
          </w:tcPr>
          <w:p w:rsidR="00EC0097" w:rsidRPr="005B10B7" w:rsidRDefault="00EC0097" w:rsidP="00767D08">
            <w:pPr>
              <w:pStyle w:val="TableTextRight"/>
              <w:rPr>
                <w:bCs/>
              </w:rPr>
            </w:pPr>
            <w:r w:rsidRPr="005B10B7">
              <w:rPr>
                <w:bCs/>
              </w:rPr>
              <w:t>519</w:t>
            </w:r>
            <w:r>
              <w:rPr>
                <w:bCs/>
              </w:rPr>
              <w:t> </w:t>
            </w:r>
            <w:r w:rsidRPr="005B10B7">
              <w:rPr>
                <w:bCs/>
              </w:rPr>
              <w:t>280</w:t>
            </w:r>
          </w:p>
        </w:tc>
        <w:tc>
          <w:tcPr>
            <w:tcW w:w="1170" w:type="dxa"/>
            <w:vAlign w:val="center"/>
          </w:tcPr>
          <w:p w:rsidR="00EC0097" w:rsidRPr="00EA1928" w:rsidRDefault="00EC0097" w:rsidP="00767D08">
            <w:pPr>
              <w:pStyle w:val="TableTextRight"/>
            </w:pPr>
            <w:r w:rsidRPr="00EA1928">
              <w:t>542</w:t>
            </w:r>
            <w:r>
              <w:t> </w:t>
            </w:r>
            <w:r w:rsidRPr="00EA1928">
              <w:t>759</w:t>
            </w:r>
          </w:p>
        </w:tc>
        <w:tc>
          <w:tcPr>
            <w:tcW w:w="1170" w:type="dxa"/>
            <w:shd w:val="clear" w:color="auto" w:fill="E0E0E0"/>
            <w:vAlign w:val="center"/>
          </w:tcPr>
          <w:p w:rsidR="00EC0097" w:rsidRPr="00EA1928" w:rsidRDefault="00EC0097" w:rsidP="00767D08">
            <w:pPr>
              <w:pStyle w:val="TableTextRight"/>
            </w:pPr>
            <w:r w:rsidRPr="00EA1928">
              <w:t>564</w:t>
            </w:r>
            <w:r>
              <w:t> </w:t>
            </w:r>
            <w:r w:rsidRPr="00EA1928">
              <w:t>170</w:t>
            </w:r>
          </w:p>
        </w:tc>
      </w:tr>
      <w:tr w:rsidR="00EC0097" w:rsidRPr="00AF2974" w:rsidTr="00067E1F">
        <w:trPr>
          <w:cantSplit/>
        </w:trPr>
        <w:tc>
          <w:tcPr>
            <w:tcW w:w="3978" w:type="dxa"/>
          </w:tcPr>
          <w:p w:rsidR="00EC0097" w:rsidRPr="00AF2974" w:rsidRDefault="00EC0097" w:rsidP="00767D08">
            <w:pPr>
              <w:pStyle w:val="TableText"/>
            </w:pPr>
            <w:r w:rsidRPr="00AF2974">
              <w:t>Intangible assets</w:t>
            </w:r>
          </w:p>
        </w:tc>
        <w:tc>
          <w:tcPr>
            <w:tcW w:w="900" w:type="dxa"/>
            <w:vAlign w:val="center"/>
          </w:tcPr>
          <w:p w:rsidR="00EC0097" w:rsidRPr="00EA1928" w:rsidRDefault="00EC0097" w:rsidP="00767D08">
            <w:pPr>
              <w:pStyle w:val="TableTextCentred"/>
            </w:pPr>
            <w:r w:rsidRPr="00EA1928">
              <w:t>9</w:t>
            </w:r>
          </w:p>
        </w:tc>
        <w:tc>
          <w:tcPr>
            <w:tcW w:w="1165" w:type="dxa"/>
            <w:shd w:val="clear" w:color="auto" w:fill="E0E0E0"/>
            <w:vAlign w:val="center"/>
          </w:tcPr>
          <w:p w:rsidR="00EC0097" w:rsidRPr="005B10B7" w:rsidRDefault="00EC0097" w:rsidP="00767D08">
            <w:pPr>
              <w:pStyle w:val="TableTextRight"/>
              <w:rPr>
                <w:bCs/>
              </w:rPr>
            </w:pPr>
            <w:r w:rsidRPr="005B10B7">
              <w:rPr>
                <w:bCs/>
              </w:rPr>
              <w:t>17</w:t>
            </w:r>
            <w:r>
              <w:rPr>
                <w:bCs/>
              </w:rPr>
              <w:t> </w:t>
            </w:r>
            <w:r w:rsidRPr="005B10B7">
              <w:rPr>
                <w:bCs/>
              </w:rPr>
              <w:t>300</w:t>
            </w:r>
          </w:p>
        </w:tc>
        <w:tc>
          <w:tcPr>
            <w:tcW w:w="1170" w:type="dxa"/>
            <w:vAlign w:val="center"/>
          </w:tcPr>
          <w:p w:rsidR="00EC0097" w:rsidRPr="00EA1928" w:rsidRDefault="00EC0097" w:rsidP="00767D08">
            <w:pPr>
              <w:pStyle w:val="TableTextRight"/>
            </w:pPr>
            <w:r w:rsidRPr="00EA1928">
              <w:t>32</w:t>
            </w:r>
            <w:r>
              <w:t> </w:t>
            </w:r>
            <w:r w:rsidRPr="00EA1928">
              <w:t>282</w:t>
            </w:r>
          </w:p>
        </w:tc>
        <w:tc>
          <w:tcPr>
            <w:tcW w:w="1170" w:type="dxa"/>
            <w:shd w:val="clear" w:color="auto" w:fill="E0E0E0"/>
            <w:vAlign w:val="center"/>
          </w:tcPr>
          <w:p w:rsidR="00EC0097" w:rsidRPr="00EA1928" w:rsidRDefault="00EC0097" w:rsidP="00767D08">
            <w:pPr>
              <w:pStyle w:val="TableTextRight"/>
            </w:pPr>
            <w:r w:rsidRPr="00EA1928">
              <w:t>20</w:t>
            </w:r>
            <w:r>
              <w:t> </w:t>
            </w:r>
            <w:r w:rsidRPr="00EA1928">
              <w:t>765</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Total non</w:t>
            </w:r>
            <w:r w:rsidR="002F651E">
              <w:rPr>
                <w:b/>
              </w:rPr>
              <w:noBreakHyphen/>
            </w:r>
            <w:r w:rsidRPr="00AF2974">
              <w:rPr>
                <w:b/>
              </w:rPr>
              <w:t>financial assets</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1F049F">
            <w:pPr>
              <w:pStyle w:val="TableTextRight"/>
              <w:rPr>
                <w:b/>
                <w:bCs/>
              </w:rPr>
            </w:pPr>
            <w:r w:rsidRPr="007C3299">
              <w:rPr>
                <w:b/>
                <w:bCs/>
              </w:rPr>
              <w:t>548</w:t>
            </w:r>
            <w:r>
              <w:rPr>
                <w:b/>
                <w:bCs/>
              </w:rPr>
              <w:t> </w:t>
            </w:r>
            <w:r w:rsidR="001F049F">
              <w:rPr>
                <w:b/>
                <w:bCs/>
              </w:rPr>
              <w:t>630</w:t>
            </w:r>
          </w:p>
        </w:tc>
        <w:tc>
          <w:tcPr>
            <w:tcW w:w="1170" w:type="dxa"/>
            <w:vAlign w:val="center"/>
          </w:tcPr>
          <w:p w:rsidR="00EC0097" w:rsidRPr="007C3299" w:rsidRDefault="00EC0097" w:rsidP="00767D08">
            <w:pPr>
              <w:pStyle w:val="TableTextRight"/>
              <w:rPr>
                <w:b/>
              </w:rPr>
            </w:pPr>
            <w:r w:rsidRPr="007C3299">
              <w:rPr>
                <w:b/>
              </w:rPr>
              <w:t>580</w:t>
            </w:r>
            <w:r>
              <w:rPr>
                <w:b/>
              </w:rPr>
              <w:t> </w:t>
            </w:r>
            <w:r w:rsidRPr="007C3299">
              <w:rPr>
                <w:b/>
              </w:rPr>
              <w:t>143</w:t>
            </w:r>
          </w:p>
        </w:tc>
        <w:tc>
          <w:tcPr>
            <w:tcW w:w="1170" w:type="dxa"/>
            <w:shd w:val="clear" w:color="auto" w:fill="E0E0E0"/>
            <w:vAlign w:val="center"/>
          </w:tcPr>
          <w:p w:rsidR="00EC0097" w:rsidRPr="007C3299" w:rsidRDefault="00EC0097" w:rsidP="00767D08">
            <w:pPr>
              <w:pStyle w:val="TableTextRight"/>
              <w:rPr>
                <w:b/>
              </w:rPr>
            </w:pPr>
            <w:r w:rsidRPr="007C3299">
              <w:rPr>
                <w:b/>
              </w:rPr>
              <w:t>591</w:t>
            </w:r>
            <w:r>
              <w:rPr>
                <w:b/>
              </w:rPr>
              <w:t> </w:t>
            </w:r>
            <w:r w:rsidRPr="007C3299">
              <w:rPr>
                <w:b/>
              </w:rPr>
              <w:t>078</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Total assets</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1F049F">
            <w:pPr>
              <w:pStyle w:val="TableTextRight"/>
              <w:rPr>
                <w:b/>
                <w:bCs/>
              </w:rPr>
            </w:pPr>
            <w:r w:rsidRPr="007C3299">
              <w:rPr>
                <w:b/>
                <w:bCs/>
              </w:rPr>
              <w:t>770</w:t>
            </w:r>
            <w:r>
              <w:rPr>
                <w:b/>
                <w:bCs/>
              </w:rPr>
              <w:t> </w:t>
            </w:r>
            <w:r w:rsidR="001F049F">
              <w:rPr>
                <w:b/>
                <w:bCs/>
              </w:rPr>
              <w:t>052</w:t>
            </w:r>
          </w:p>
        </w:tc>
        <w:tc>
          <w:tcPr>
            <w:tcW w:w="1170" w:type="dxa"/>
            <w:vAlign w:val="center"/>
          </w:tcPr>
          <w:p w:rsidR="00EC0097" w:rsidRPr="007C3299" w:rsidRDefault="00EC0097" w:rsidP="00767D08">
            <w:pPr>
              <w:pStyle w:val="TableTextRight"/>
              <w:rPr>
                <w:b/>
              </w:rPr>
            </w:pPr>
            <w:r w:rsidRPr="007C3299">
              <w:rPr>
                <w:b/>
              </w:rPr>
              <w:t>749</w:t>
            </w:r>
            <w:r>
              <w:rPr>
                <w:b/>
              </w:rPr>
              <w:t> </w:t>
            </w:r>
            <w:r w:rsidRPr="007C3299">
              <w:rPr>
                <w:b/>
              </w:rPr>
              <w:t>377</w:t>
            </w:r>
          </w:p>
        </w:tc>
        <w:tc>
          <w:tcPr>
            <w:tcW w:w="1170" w:type="dxa"/>
            <w:shd w:val="clear" w:color="auto" w:fill="E0E0E0"/>
            <w:vAlign w:val="center"/>
          </w:tcPr>
          <w:p w:rsidR="00EC0097" w:rsidRPr="007C3299" w:rsidRDefault="00EC0097" w:rsidP="00767D08">
            <w:pPr>
              <w:pStyle w:val="TableTextRight"/>
              <w:rPr>
                <w:b/>
              </w:rPr>
            </w:pPr>
            <w:r w:rsidRPr="007C3299">
              <w:rPr>
                <w:b/>
              </w:rPr>
              <w:t>766</w:t>
            </w:r>
            <w:r>
              <w:rPr>
                <w:b/>
              </w:rPr>
              <w:t> </w:t>
            </w:r>
            <w:r w:rsidRPr="007C3299">
              <w:rPr>
                <w:b/>
              </w:rPr>
              <w:t>328</w:t>
            </w:r>
          </w:p>
        </w:tc>
      </w:tr>
      <w:tr w:rsidR="00EC0097" w:rsidRPr="00AF2974" w:rsidTr="00067E1F">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Centred"/>
            </w:pPr>
          </w:p>
        </w:tc>
        <w:tc>
          <w:tcPr>
            <w:tcW w:w="1165" w:type="dxa"/>
            <w:shd w:val="clear" w:color="auto" w:fill="E0E0E0"/>
          </w:tcPr>
          <w:p w:rsidR="00EC0097" w:rsidRPr="00AF2974" w:rsidRDefault="00EC0097" w:rsidP="00767D08">
            <w:pPr>
              <w:pStyle w:val="TableTextRight"/>
            </w:pPr>
          </w:p>
        </w:tc>
        <w:tc>
          <w:tcPr>
            <w:tcW w:w="1170" w:type="dxa"/>
          </w:tcPr>
          <w:p w:rsidR="00EC0097" w:rsidRPr="00AF2974" w:rsidRDefault="00EC0097" w:rsidP="00767D08">
            <w:pPr>
              <w:pStyle w:val="TableTextRight"/>
            </w:pPr>
          </w:p>
        </w:tc>
        <w:tc>
          <w:tcPr>
            <w:tcW w:w="1170" w:type="dxa"/>
            <w:shd w:val="clear" w:color="auto" w:fill="E0E0E0"/>
          </w:tcPr>
          <w:p w:rsidR="00EC0097" w:rsidRPr="00AF2974" w:rsidRDefault="00EC0097" w:rsidP="00767D08">
            <w:pPr>
              <w:pStyle w:val="TableTextRight"/>
            </w:pPr>
          </w:p>
        </w:tc>
      </w:tr>
      <w:tr w:rsidR="00EC0097" w:rsidRPr="00AF2974" w:rsidTr="00067E1F">
        <w:trPr>
          <w:cantSplit/>
        </w:trPr>
        <w:tc>
          <w:tcPr>
            <w:tcW w:w="3978" w:type="dxa"/>
          </w:tcPr>
          <w:p w:rsidR="00EC0097" w:rsidRPr="00AF2974" w:rsidRDefault="00EC0097" w:rsidP="00767D08">
            <w:pPr>
              <w:pStyle w:val="TableText"/>
              <w:rPr>
                <w:b/>
              </w:rPr>
            </w:pPr>
            <w:r w:rsidRPr="00AF2974">
              <w:rPr>
                <w:b/>
              </w:rPr>
              <w:t>Liabilities</w:t>
            </w:r>
          </w:p>
        </w:tc>
        <w:tc>
          <w:tcPr>
            <w:tcW w:w="900" w:type="dxa"/>
          </w:tcPr>
          <w:p w:rsidR="00EC0097" w:rsidRPr="00AF2974" w:rsidRDefault="00EC0097" w:rsidP="00767D08">
            <w:pPr>
              <w:pStyle w:val="TableTextCentred"/>
              <w:rPr>
                <w:b/>
              </w:rPr>
            </w:pPr>
          </w:p>
        </w:tc>
        <w:tc>
          <w:tcPr>
            <w:tcW w:w="1165" w:type="dxa"/>
            <w:shd w:val="clear" w:color="auto" w:fill="E0E0E0"/>
          </w:tcPr>
          <w:p w:rsidR="00EC0097" w:rsidRPr="00AF2974" w:rsidRDefault="00EC0097" w:rsidP="00767D08">
            <w:pPr>
              <w:pStyle w:val="TableTextRight"/>
              <w:rPr>
                <w:b/>
              </w:rPr>
            </w:pPr>
          </w:p>
        </w:tc>
        <w:tc>
          <w:tcPr>
            <w:tcW w:w="1170" w:type="dxa"/>
          </w:tcPr>
          <w:p w:rsidR="00EC0097" w:rsidRPr="00AF2974" w:rsidRDefault="00EC0097" w:rsidP="00767D08">
            <w:pPr>
              <w:pStyle w:val="TableTextRight"/>
              <w:rPr>
                <w:b/>
              </w:rPr>
            </w:pPr>
          </w:p>
        </w:tc>
        <w:tc>
          <w:tcPr>
            <w:tcW w:w="1170" w:type="dxa"/>
            <w:shd w:val="clear" w:color="auto" w:fill="E0E0E0"/>
          </w:tcPr>
          <w:p w:rsidR="00EC0097" w:rsidRPr="00AF2974" w:rsidRDefault="00EC0097" w:rsidP="00767D08">
            <w:pPr>
              <w:pStyle w:val="TableTextRight"/>
              <w:rPr>
                <w:b/>
              </w:rPr>
            </w:pPr>
          </w:p>
        </w:tc>
      </w:tr>
      <w:tr w:rsidR="00EC0097" w:rsidRPr="00AF2974" w:rsidTr="00067E1F">
        <w:trPr>
          <w:cantSplit/>
        </w:trPr>
        <w:tc>
          <w:tcPr>
            <w:tcW w:w="3978" w:type="dxa"/>
          </w:tcPr>
          <w:p w:rsidR="00EC0097" w:rsidRPr="00AF2974" w:rsidRDefault="00EC0097" w:rsidP="00767D08">
            <w:pPr>
              <w:pStyle w:val="TableText"/>
            </w:pPr>
            <w:r w:rsidRPr="00AF2974">
              <w:t>Payables</w:t>
            </w:r>
          </w:p>
        </w:tc>
        <w:tc>
          <w:tcPr>
            <w:tcW w:w="900" w:type="dxa"/>
            <w:vAlign w:val="center"/>
          </w:tcPr>
          <w:p w:rsidR="00EC0097" w:rsidRPr="00EA1928" w:rsidRDefault="00EC0097" w:rsidP="00767D08">
            <w:pPr>
              <w:pStyle w:val="TableTextCentred"/>
            </w:pPr>
            <w:r w:rsidRPr="00EA1928">
              <w:t>10</w:t>
            </w:r>
          </w:p>
        </w:tc>
        <w:tc>
          <w:tcPr>
            <w:tcW w:w="1165" w:type="dxa"/>
            <w:shd w:val="clear" w:color="auto" w:fill="E0E0E0"/>
            <w:vAlign w:val="center"/>
          </w:tcPr>
          <w:p w:rsidR="00EC0097" w:rsidRPr="005B10B7" w:rsidRDefault="00EC0097" w:rsidP="00767D08">
            <w:pPr>
              <w:pStyle w:val="TableTextRight"/>
              <w:rPr>
                <w:bCs/>
              </w:rPr>
            </w:pPr>
            <w:r w:rsidRPr="005B10B7">
              <w:rPr>
                <w:bCs/>
              </w:rPr>
              <w:t>27</w:t>
            </w:r>
            <w:r>
              <w:rPr>
                <w:bCs/>
              </w:rPr>
              <w:t> </w:t>
            </w:r>
            <w:r w:rsidRPr="005B10B7">
              <w:rPr>
                <w:bCs/>
              </w:rPr>
              <w:t>253</w:t>
            </w:r>
          </w:p>
        </w:tc>
        <w:tc>
          <w:tcPr>
            <w:tcW w:w="1170" w:type="dxa"/>
            <w:vAlign w:val="center"/>
          </w:tcPr>
          <w:p w:rsidR="00EC0097" w:rsidRPr="00EA1928" w:rsidRDefault="00EC0097" w:rsidP="00767D08">
            <w:pPr>
              <w:pStyle w:val="TableTextRight"/>
            </w:pPr>
            <w:r w:rsidRPr="00EA1928">
              <w:t>26</w:t>
            </w:r>
            <w:r>
              <w:t> </w:t>
            </w:r>
            <w:r w:rsidRPr="00EA1928">
              <w:t>035</w:t>
            </w:r>
          </w:p>
        </w:tc>
        <w:tc>
          <w:tcPr>
            <w:tcW w:w="1170" w:type="dxa"/>
            <w:shd w:val="clear" w:color="auto" w:fill="E0E0E0"/>
            <w:vAlign w:val="center"/>
          </w:tcPr>
          <w:p w:rsidR="00EC0097" w:rsidRPr="00EA1928" w:rsidRDefault="00EC0097" w:rsidP="00767D08">
            <w:pPr>
              <w:pStyle w:val="TableTextRight"/>
            </w:pPr>
            <w:r w:rsidRPr="00EA1928">
              <w:t>32</w:t>
            </w:r>
            <w:r>
              <w:t> </w:t>
            </w:r>
            <w:r w:rsidRPr="00EA1928">
              <w:t>317</w:t>
            </w:r>
          </w:p>
        </w:tc>
      </w:tr>
      <w:tr w:rsidR="00EC0097" w:rsidRPr="00AF2974" w:rsidTr="00067E1F">
        <w:trPr>
          <w:cantSplit/>
        </w:trPr>
        <w:tc>
          <w:tcPr>
            <w:tcW w:w="3978" w:type="dxa"/>
          </w:tcPr>
          <w:p w:rsidR="00EC0097" w:rsidRPr="00AF2974" w:rsidRDefault="00EC0097" w:rsidP="00767D08">
            <w:pPr>
              <w:pStyle w:val="TableText"/>
            </w:pPr>
            <w:r w:rsidRPr="00AF2974">
              <w:t>Provisions</w:t>
            </w:r>
          </w:p>
        </w:tc>
        <w:tc>
          <w:tcPr>
            <w:tcW w:w="900" w:type="dxa"/>
            <w:vAlign w:val="center"/>
          </w:tcPr>
          <w:p w:rsidR="00EC0097" w:rsidRPr="00EA1928" w:rsidRDefault="00EC0097" w:rsidP="00767D08">
            <w:pPr>
              <w:pStyle w:val="TableTextCentred"/>
            </w:pPr>
            <w:r w:rsidRPr="00EA1928">
              <w:t>11</w:t>
            </w:r>
          </w:p>
        </w:tc>
        <w:tc>
          <w:tcPr>
            <w:tcW w:w="1165" w:type="dxa"/>
            <w:shd w:val="clear" w:color="auto" w:fill="E0E0E0"/>
            <w:vAlign w:val="center"/>
          </w:tcPr>
          <w:p w:rsidR="00EC0097" w:rsidRPr="005B10B7" w:rsidRDefault="00EC0097" w:rsidP="00767D08">
            <w:pPr>
              <w:pStyle w:val="TableTextRight"/>
              <w:rPr>
                <w:bCs/>
              </w:rPr>
            </w:pPr>
            <w:r w:rsidRPr="005B10B7">
              <w:rPr>
                <w:bCs/>
              </w:rPr>
              <w:t>33</w:t>
            </w:r>
            <w:r>
              <w:rPr>
                <w:bCs/>
              </w:rPr>
              <w:t> </w:t>
            </w:r>
            <w:r w:rsidRPr="005B10B7">
              <w:rPr>
                <w:bCs/>
              </w:rPr>
              <w:t>198</w:t>
            </w:r>
          </w:p>
        </w:tc>
        <w:tc>
          <w:tcPr>
            <w:tcW w:w="1170" w:type="dxa"/>
            <w:vAlign w:val="center"/>
          </w:tcPr>
          <w:p w:rsidR="00EC0097" w:rsidRPr="00EA1928" w:rsidRDefault="00EC0097" w:rsidP="00767D08">
            <w:pPr>
              <w:pStyle w:val="TableTextRight"/>
            </w:pPr>
            <w:r w:rsidRPr="00EA1928">
              <w:t>35</w:t>
            </w:r>
            <w:r>
              <w:t> </w:t>
            </w:r>
            <w:r w:rsidRPr="00EA1928">
              <w:t>707</w:t>
            </w:r>
          </w:p>
        </w:tc>
        <w:tc>
          <w:tcPr>
            <w:tcW w:w="1170" w:type="dxa"/>
            <w:shd w:val="clear" w:color="auto" w:fill="E0E0E0"/>
            <w:vAlign w:val="center"/>
          </w:tcPr>
          <w:p w:rsidR="00EC0097" w:rsidRPr="00EA1928" w:rsidRDefault="00EC0097" w:rsidP="00767D08">
            <w:pPr>
              <w:pStyle w:val="TableTextRight"/>
            </w:pPr>
            <w:r w:rsidRPr="00EA1928">
              <w:t>34</w:t>
            </w:r>
            <w:r>
              <w:t> </w:t>
            </w:r>
            <w:r w:rsidRPr="00EA1928">
              <w:t>983</w:t>
            </w:r>
          </w:p>
        </w:tc>
      </w:tr>
      <w:tr w:rsidR="00EC0097" w:rsidRPr="00AF2974" w:rsidTr="00067E1F">
        <w:trPr>
          <w:cantSplit/>
        </w:trPr>
        <w:tc>
          <w:tcPr>
            <w:tcW w:w="3978" w:type="dxa"/>
          </w:tcPr>
          <w:p w:rsidR="00EC0097" w:rsidRPr="00AF2974" w:rsidRDefault="00EC0097" w:rsidP="00767D08">
            <w:pPr>
              <w:pStyle w:val="TableText"/>
            </w:pPr>
            <w:r w:rsidRPr="00C15C4B">
              <w:t>Unearned income</w:t>
            </w:r>
          </w:p>
        </w:tc>
        <w:tc>
          <w:tcPr>
            <w:tcW w:w="900" w:type="dxa"/>
            <w:vAlign w:val="center"/>
          </w:tcPr>
          <w:p w:rsidR="00EC0097" w:rsidRPr="00EA1928" w:rsidRDefault="00EC0097" w:rsidP="00767D08">
            <w:pPr>
              <w:pStyle w:val="TableTextCentred"/>
            </w:pPr>
          </w:p>
        </w:tc>
        <w:tc>
          <w:tcPr>
            <w:tcW w:w="1165" w:type="dxa"/>
            <w:shd w:val="clear" w:color="auto" w:fill="E0E0E0"/>
            <w:vAlign w:val="center"/>
          </w:tcPr>
          <w:p w:rsidR="00EC0097" w:rsidRPr="005B10B7" w:rsidRDefault="001F049F" w:rsidP="001F049F">
            <w:pPr>
              <w:pStyle w:val="TableTextRight"/>
              <w:rPr>
                <w:bCs/>
              </w:rPr>
            </w:pPr>
            <w:r>
              <w:rPr>
                <w:bCs/>
              </w:rPr>
              <w:t>5</w:t>
            </w:r>
            <w:r w:rsidR="00EC0097">
              <w:rPr>
                <w:bCs/>
              </w:rPr>
              <w:t> </w:t>
            </w:r>
            <w:r>
              <w:rPr>
                <w:bCs/>
              </w:rPr>
              <w:t>976</w:t>
            </w:r>
          </w:p>
        </w:tc>
        <w:tc>
          <w:tcPr>
            <w:tcW w:w="1170" w:type="dxa"/>
            <w:vAlign w:val="center"/>
          </w:tcPr>
          <w:p w:rsidR="00EC0097" w:rsidRPr="00EA1928" w:rsidRDefault="00EC0097" w:rsidP="00767D08">
            <w:pPr>
              <w:pStyle w:val="TableTextRight"/>
            </w:pPr>
            <w:r w:rsidRPr="00EA1928">
              <w:t>4</w:t>
            </w:r>
            <w:r>
              <w:t> </w:t>
            </w:r>
            <w:r w:rsidRPr="00EA1928">
              <w:t>594</w:t>
            </w:r>
          </w:p>
        </w:tc>
        <w:tc>
          <w:tcPr>
            <w:tcW w:w="1170" w:type="dxa"/>
            <w:shd w:val="clear" w:color="auto" w:fill="E0E0E0"/>
            <w:vAlign w:val="center"/>
          </w:tcPr>
          <w:p w:rsidR="00EC0097" w:rsidRPr="00EA1928" w:rsidRDefault="00EC0097" w:rsidP="00767D08">
            <w:pPr>
              <w:pStyle w:val="TableTextRight"/>
            </w:pPr>
            <w:r w:rsidRPr="00EA1928">
              <w:t>4</w:t>
            </w:r>
            <w:r>
              <w:t> </w:t>
            </w:r>
            <w:r w:rsidRPr="00EA1928">
              <w:t>451</w:t>
            </w:r>
          </w:p>
        </w:tc>
      </w:tr>
      <w:tr w:rsidR="00EC0097" w:rsidRPr="00AF2974" w:rsidTr="00067E1F">
        <w:trPr>
          <w:cantSplit/>
        </w:trPr>
        <w:tc>
          <w:tcPr>
            <w:tcW w:w="3978" w:type="dxa"/>
          </w:tcPr>
          <w:p w:rsidR="00EC0097" w:rsidRPr="00AF2974" w:rsidRDefault="00EC0097" w:rsidP="00767D08">
            <w:pPr>
              <w:pStyle w:val="TableText"/>
            </w:pPr>
            <w:r w:rsidRPr="00AF2974">
              <w:t>Advances for capital works</w:t>
            </w:r>
          </w:p>
        </w:tc>
        <w:tc>
          <w:tcPr>
            <w:tcW w:w="900" w:type="dxa"/>
            <w:vAlign w:val="center"/>
          </w:tcPr>
          <w:p w:rsidR="00EC0097" w:rsidRPr="00EA1928" w:rsidRDefault="00EC0097" w:rsidP="00767D08">
            <w:pPr>
              <w:pStyle w:val="TableTextCentred"/>
            </w:pPr>
          </w:p>
        </w:tc>
        <w:tc>
          <w:tcPr>
            <w:tcW w:w="1165" w:type="dxa"/>
            <w:shd w:val="clear" w:color="auto" w:fill="E0E0E0"/>
            <w:vAlign w:val="center"/>
          </w:tcPr>
          <w:p w:rsidR="00EC0097" w:rsidRPr="005B10B7" w:rsidRDefault="00923E2F" w:rsidP="00923E2F">
            <w:pPr>
              <w:pStyle w:val="TableTextRight"/>
              <w:rPr>
                <w:bCs/>
              </w:rPr>
            </w:pPr>
            <w:r>
              <w:rPr>
                <w:bCs/>
              </w:rPr>
              <w:t>44</w:t>
            </w:r>
            <w:r w:rsidR="00EC0097">
              <w:rPr>
                <w:bCs/>
              </w:rPr>
              <w:t> </w:t>
            </w:r>
            <w:r>
              <w:rPr>
                <w:bCs/>
              </w:rPr>
              <w:t>210</w:t>
            </w:r>
          </w:p>
        </w:tc>
        <w:tc>
          <w:tcPr>
            <w:tcW w:w="1170" w:type="dxa"/>
            <w:vAlign w:val="center"/>
          </w:tcPr>
          <w:p w:rsidR="00EC0097" w:rsidRPr="00EA1928" w:rsidRDefault="00EC0097" w:rsidP="00767D08">
            <w:pPr>
              <w:pStyle w:val="TableTextRight"/>
            </w:pPr>
            <w:r w:rsidRPr="00EA1928">
              <w:t>41</w:t>
            </w:r>
            <w:r>
              <w:t> </w:t>
            </w:r>
            <w:r w:rsidRPr="00EA1928">
              <w:t>047</w:t>
            </w:r>
          </w:p>
        </w:tc>
        <w:tc>
          <w:tcPr>
            <w:tcW w:w="1170" w:type="dxa"/>
            <w:shd w:val="clear" w:color="auto" w:fill="E0E0E0"/>
            <w:vAlign w:val="center"/>
          </w:tcPr>
          <w:p w:rsidR="00EC0097" w:rsidRPr="00EA1928" w:rsidRDefault="00EC0097" w:rsidP="00767D08">
            <w:pPr>
              <w:pStyle w:val="TableTextRight"/>
            </w:pPr>
            <w:r w:rsidRPr="00EA1928">
              <w:t>52</w:t>
            </w:r>
            <w:r>
              <w:t> </w:t>
            </w:r>
            <w:r w:rsidRPr="00EA1928">
              <w:t>079</w:t>
            </w:r>
          </w:p>
        </w:tc>
      </w:tr>
      <w:tr w:rsidR="00EC0097" w:rsidRPr="00AF2974" w:rsidTr="00067E1F">
        <w:trPr>
          <w:cantSplit/>
        </w:trPr>
        <w:tc>
          <w:tcPr>
            <w:tcW w:w="3978" w:type="dxa"/>
          </w:tcPr>
          <w:p w:rsidR="00EC0097" w:rsidRPr="00AF2974" w:rsidRDefault="00EC0097" w:rsidP="00767D08">
            <w:pPr>
              <w:pStyle w:val="TableText"/>
            </w:pPr>
            <w:r w:rsidRPr="00AF2974">
              <w:t>Borrowings</w:t>
            </w:r>
          </w:p>
        </w:tc>
        <w:tc>
          <w:tcPr>
            <w:tcW w:w="900" w:type="dxa"/>
            <w:vAlign w:val="center"/>
          </w:tcPr>
          <w:p w:rsidR="00EC0097" w:rsidRPr="00EA1928" w:rsidRDefault="00EC0097" w:rsidP="00767D08">
            <w:pPr>
              <w:pStyle w:val="TableTextCentred"/>
            </w:pPr>
            <w:r w:rsidRPr="00EA1928">
              <w:t>12</w:t>
            </w:r>
          </w:p>
        </w:tc>
        <w:tc>
          <w:tcPr>
            <w:tcW w:w="1165" w:type="dxa"/>
            <w:shd w:val="clear" w:color="auto" w:fill="E0E0E0"/>
            <w:vAlign w:val="center"/>
          </w:tcPr>
          <w:p w:rsidR="00EC0097" w:rsidRPr="005B10B7" w:rsidRDefault="00EC0097" w:rsidP="00767D08">
            <w:pPr>
              <w:pStyle w:val="TableTextRight"/>
              <w:rPr>
                <w:bCs/>
              </w:rPr>
            </w:pPr>
            <w:r w:rsidRPr="005B10B7">
              <w:rPr>
                <w:bCs/>
              </w:rPr>
              <w:t>5</w:t>
            </w:r>
            <w:r>
              <w:rPr>
                <w:bCs/>
              </w:rPr>
              <w:t> </w:t>
            </w:r>
            <w:r w:rsidRPr="005B10B7">
              <w:rPr>
                <w:bCs/>
              </w:rPr>
              <w:t>319</w:t>
            </w:r>
          </w:p>
        </w:tc>
        <w:tc>
          <w:tcPr>
            <w:tcW w:w="1170" w:type="dxa"/>
            <w:vAlign w:val="center"/>
          </w:tcPr>
          <w:p w:rsidR="00EC0097" w:rsidRPr="00EA1928" w:rsidRDefault="00EC0097" w:rsidP="00767D08">
            <w:pPr>
              <w:pStyle w:val="TableTextRight"/>
            </w:pPr>
            <w:r w:rsidRPr="00EA1928">
              <w:t>5</w:t>
            </w:r>
            <w:r>
              <w:t> </w:t>
            </w:r>
            <w:r w:rsidRPr="00EA1928">
              <w:t>422</w:t>
            </w:r>
          </w:p>
        </w:tc>
        <w:tc>
          <w:tcPr>
            <w:tcW w:w="1170" w:type="dxa"/>
            <w:shd w:val="clear" w:color="auto" w:fill="E0E0E0"/>
            <w:vAlign w:val="center"/>
          </w:tcPr>
          <w:p w:rsidR="00EC0097" w:rsidRPr="00EA1928" w:rsidRDefault="00EC0097" w:rsidP="00767D08">
            <w:pPr>
              <w:pStyle w:val="TableTextRight"/>
            </w:pPr>
            <w:r w:rsidRPr="00EA1928">
              <w:t>8</w:t>
            </w:r>
            <w:r>
              <w:t> </w:t>
            </w:r>
            <w:r w:rsidRPr="00EA1928">
              <w:t>848</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Total liabilities</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767D08">
            <w:pPr>
              <w:pStyle w:val="TableTextRight"/>
              <w:rPr>
                <w:b/>
                <w:bCs/>
              </w:rPr>
            </w:pPr>
            <w:r w:rsidRPr="007C3299">
              <w:rPr>
                <w:b/>
                <w:bCs/>
              </w:rPr>
              <w:t>115</w:t>
            </w:r>
            <w:r>
              <w:rPr>
                <w:b/>
                <w:bCs/>
              </w:rPr>
              <w:t> </w:t>
            </w:r>
            <w:r w:rsidRPr="007C3299">
              <w:rPr>
                <w:b/>
                <w:bCs/>
              </w:rPr>
              <w:t>956</w:t>
            </w:r>
          </w:p>
        </w:tc>
        <w:tc>
          <w:tcPr>
            <w:tcW w:w="1170" w:type="dxa"/>
            <w:vAlign w:val="center"/>
          </w:tcPr>
          <w:p w:rsidR="00EC0097" w:rsidRPr="007C3299" w:rsidRDefault="00EC0097" w:rsidP="00767D08">
            <w:pPr>
              <w:pStyle w:val="TableTextRight"/>
              <w:rPr>
                <w:b/>
              </w:rPr>
            </w:pPr>
            <w:r w:rsidRPr="007C3299">
              <w:rPr>
                <w:b/>
              </w:rPr>
              <w:t>112</w:t>
            </w:r>
            <w:r>
              <w:rPr>
                <w:b/>
              </w:rPr>
              <w:t> </w:t>
            </w:r>
            <w:r w:rsidRPr="007C3299">
              <w:rPr>
                <w:b/>
              </w:rPr>
              <w:t>805</w:t>
            </w:r>
          </w:p>
        </w:tc>
        <w:tc>
          <w:tcPr>
            <w:tcW w:w="1170" w:type="dxa"/>
            <w:shd w:val="clear" w:color="auto" w:fill="E0E0E0"/>
            <w:vAlign w:val="center"/>
          </w:tcPr>
          <w:p w:rsidR="00EC0097" w:rsidRPr="007C3299" w:rsidRDefault="00EC0097" w:rsidP="00767D08">
            <w:pPr>
              <w:pStyle w:val="TableTextRight"/>
              <w:rPr>
                <w:b/>
              </w:rPr>
            </w:pPr>
            <w:r w:rsidRPr="007C3299">
              <w:rPr>
                <w:b/>
              </w:rPr>
              <w:t>132</w:t>
            </w:r>
            <w:r>
              <w:rPr>
                <w:b/>
              </w:rPr>
              <w:t> </w:t>
            </w:r>
            <w:r w:rsidRPr="007C3299">
              <w:rPr>
                <w:b/>
              </w:rPr>
              <w:t>678</w:t>
            </w:r>
          </w:p>
        </w:tc>
      </w:tr>
      <w:tr w:rsidR="00EC0097" w:rsidRPr="00AF2974" w:rsidTr="00067E1F">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Centred"/>
            </w:pPr>
          </w:p>
        </w:tc>
        <w:tc>
          <w:tcPr>
            <w:tcW w:w="1165" w:type="dxa"/>
            <w:shd w:val="clear" w:color="auto" w:fill="E0E0E0"/>
            <w:vAlign w:val="bottom"/>
          </w:tcPr>
          <w:p w:rsidR="00EC0097" w:rsidRPr="00C15C4B" w:rsidRDefault="00EC0097" w:rsidP="00767D08">
            <w:pPr>
              <w:pStyle w:val="TableTextRight"/>
            </w:pPr>
          </w:p>
        </w:tc>
        <w:tc>
          <w:tcPr>
            <w:tcW w:w="1170" w:type="dxa"/>
            <w:vAlign w:val="bottom"/>
          </w:tcPr>
          <w:p w:rsidR="00EC0097" w:rsidRPr="00C15C4B" w:rsidRDefault="00EC0097" w:rsidP="00767D08">
            <w:pPr>
              <w:pStyle w:val="TableTextRight"/>
            </w:pPr>
          </w:p>
        </w:tc>
        <w:tc>
          <w:tcPr>
            <w:tcW w:w="1170" w:type="dxa"/>
            <w:shd w:val="clear" w:color="auto" w:fill="E0E0E0"/>
          </w:tcPr>
          <w:p w:rsidR="00EC0097" w:rsidRPr="00C15C4B" w:rsidRDefault="00EC0097" w:rsidP="00767D08">
            <w:pPr>
              <w:pStyle w:val="TableTextRight"/>
            </w:pPr>
          </w:p>
        </w:tc>
      </w:tr>
      <w:tr w:rsidR="00EC0097" w:rsidRPr="00AF2974" w:rsidTr="00067E1F">
        <w:trPr>
          <w:cantSplit/>
        </w:trPr>
        <w:tc>
          <w:tcPr>
            <w:tcW w:w="3978" w:type="dxa"/>
          </w:tcPr>
          <w:p w:rsidR="00EC0097" w:rsidRPr="00AF2974" w:rsidRDefault="00EC0097" w:rsidP="00767D08">
            <w:pPr>
              <w:pStyle w:val="TableText"/>
              <w:rPr>
                <w:b/>
              </w:rPr>
            </w:pPr>
            <w:r w:rsidRPr="00AF2974">
              <w:rPr>
                <w:b/>
              </w:rPr>
              <w:t>Net assets</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767D08">
            <w:pPr>
              <w:pStyle w:val="TableTextRight"/>
              <w:rPr>
                <w:b/>
                <w:bCs/>
              </w:rPr>
            </w:pPr>
            <w:r w:rsidRPr="007C3299">
              <w:rPr>
                <w:b/>
                <w:bCs/>
              </w:rPr>
              <w:t>654</w:t>
            </w:r>
            <w:r>
              <w:rPr>
                <w:b/>
                <w:bCs/>
              </w:rPr>
              <w:t> </w:t>
            </w:r>
            <w:r w:rsidR="00923E2F">
              <w:rPr>
                <w:b/>
                <w:bCs/>
              </w:rPr>
              <w:t>096</w:t>
            </w:r>
          </w:p>
        </w:tc>
        <w:tc>
          <w:tcPr>
            <w:tcW w:w="1170" w:type="dxa"/>
            <w:vAlign w:val="center"/>
          </w:tcPr>
          <w:p w:rsidR="00EC0097" w:rsidRPr="007C3299" w:rsidRDefault="00EC0097" w:rsidP="00767D08">
            <w:pPr>
              <w:pStyle w:val="TableTextRight"/>
              <w:rPr>
                <w:b/>
              </w:rPr>
            </w:pPr>
            <w:r w:rsidRPr="007C3299">
              <w:rPr>
                <w:b/>
              </w:rPr>
              <w:t>636</w:t>
            </w:r>
            <w:r>
              <w:rPr>
                <w:b/>
              </w:rPr>
              <w:t> </w:t>
            </w:r>
            <w:r w:rsidRPr="007C3299">
              <w:rPr>
                <w:b/>
              </w:rPr>
              <w:t>572</w:t>
            </w:r>
          </w:p>
        </w:tc>
        <w:tc>
          <w:tcPr>
            <w:tcW w:w="1170" w:type="dxa"/>
            <w:shd w:val="clear" w:color="auto" w:fill="E0E0E0"/>
            <w:vAlign w:val="center"/>
          </w:tcPr>
          <w:p w:rsidR="00EC0097" w:rsidRPr="007C3299" w:rsidRDefault="00EC0097" w:rsidP="00767D08">
            <w:pPr>
              <w:pStyle w:val="TableTextRight"/>
              <w:rPr>
                <w:b/>
              </w:rPr>
            </w:pPr>
            <w:r w:rsidRPr="007C3299">
              <w:rPr>
                <w:b/>
              </w:rPr>
              <w:t>633</w:t>
            </w:r>
            <w:r>
              <w:rPr>
                <w:b/>
              </w:rPr>
              <w:t> </w:t>
            </w:r>
            <w:r w:rsidRPr="007C3299">
              <w:rPr>
                <w:b/>
              </w:rPr>
              <w:t>650</w:t>
            </w:r>
          </w:p>
        </w:tc>
      </w:tr>
      <w:tr w:rsidR="00EC0097" w:rsidRPr="00AF2974" w:rsidTr="00067E1F">
        <w:trPr>
          <w:cantSplit/>
        </w:trPr>
        <w:tc>
          <w:tcPr>
            <w:tcW w:w="3978" w:type="dxa"/>
          </w:tcPr>
          <w:p w:rsidR="00EC0097" w:rsidRPr="00AF2974" w:rsidRDefault="00EC0097" w:rsidP="00767D08">
            <w:pPr>
              <w:pStyle w:val="TableText"/>
            </w:pPr>
          </w:p>
        </w:tc>
        <w:tc>
          <w:tcPr>
            <w:tcW w:w="900" w:type="dxa"/>
          </w:tcPr>
          <w:p w:rsidR="00EC0097" w:rsidRPr="00AF2974" w:rsidRDefault="00EC0097" w:rsidP="00767D08">
            <w:pPr>
              <w:pStyle w:val="TableTextCentred"/>
            </w:pPr>
          </w:p>
        </w:tc>
        <w:tc>
          <w:tcPr>
            <w:tcW w:w="1165" w:type="dxa"/>
            <w:shd w:val="clear" w:color="auto" w:fill="E0E0E0"/>
          </w:tcPr>
          <w:p w:rsidR="00EC0097" w:rsidRPr="00AF2974" w:rsidRDefault="00EC0097" w:rsidP="00767D08">
            <w:pPr>
              <w:pStyle w:val="TableTextRight"/>
            </w:pPr>
          </w:p>
        </w:tc>
        <w:tc>
          <w:tcPr>
            <w:tcW w:w="1170" w:type="dxa"/>
          </w:tcPr>
          <w:p w:rsidR="00EC0097" w:rsidRPr="00AF2974" w:rsidRDefault="00EC0097" w:rsidP="00767D08">
            <w:pPr>
              <w:pStyle w:val="TableTextRight"/>
            </w:pPr>
          </w:p>
        </w:tc>
        <w:tc>
          <w:tcPr>
            <w:tcW w:w="1170" w:type="dxa"/>
            <w:shd w:val="clear" w:color="auto" w:fill="E0E0E0"/>
          </w:tcPr>
          <w:p w:rsidR="00EC0097" w:rsidRPr="00AF2974" w:rsidRDefault="00EC0097" w:rsidP="00767D08">
            <w:pPr>
              <w:pStyle w:val="TableTextRight"/>
            </w:pPr>
          </w:p>
        </w:tc>
      </w:tr>
      <w:tr w:rsidR="00EC0097" w:rsidRPr="00AF2974" w:rsidTr="00067E1F">
        <w:trPr>
          <w:cantSplit/>
        </w:trPr>
        <w:tc>
          <w:tcPr>
            <w:tcW w:w="3978" w:type="dxa"/>
          </w:tcPr>
          <w:p w:rsidR="00EC0097" w:rsidRPr="00AF2974" w:rsidRDefault="00EC0097" w:rsidP="00767D08">
            <w:pPr>
              <w:pStyle w:val="TableText"/>
              <w:rPr>
                <w:b/>
              </w:rPr>
            </w:pPr>
            <w:r w:rsidRPr="00AF2974">
              <w:rPr>
                <w:b/>
              </w:rPr>
              <w:t>Equity</w:t>
            </w:r>
          </w:p>
        </w:tc>
        <w:tc>
          <w:tcPr>
            <w:tcW w:w="900" w:type="dxa"/>
          </w:tcPr>
          <w:p w:rsidR="00EC0097" w:rsidRPr="00AF2974" w:rsidRDefault="00EC0097" w:rsidP="00767D08">
            <w:pPr>
              <w:pStyle w:val="TableTextCentred"/>
              <w:rPr>
                <w:b/>
              </w:rPr>
            </w:pPr>
          </w:p>
        </w:tc>
        <w:tc>
          <w:tcPr>
            <w:tcW w:w="1165" w:type="dxa"/>
            <w:shd w:val="clear" w:color="auto" w:fill="E0E0E0"/>
          </w:tcPr>
          <w:p w:rsidR="00EC0097" w:rsidRPr="00AF2974" w:rsidRDefault="00EC0097" w:rsidP="00767D08">
            <w:pPr>
              <w:pStyle w:val="TableTextRight"/>
              <w:rPr>
                <w:b/>
              </w:rPr>
            </w:pPr>
          </w:p>
        </w:tc>
        <w:tc>
          <w:tcPr>
            <w:tcW w:w="1170" w:type="dxa"/>
          </w:tcPr>
          <w:p w:rsidR="00EC0097" w:rsidRPr="00AF2974" w:rsidRDefault="00EC0097" w:rsidP="00767D08">
            <w:pPr>
              <w:pStyle w:val="TableTextRight"/>
              <w:rPr>
                <w:b/>
              </w:rPr>
            </w:pPr>
          </w:p>
        </w:tc>
        <w:tc>
          <w:tcPr>
            <w:tcW w:w="1170" w:type="dxa"/>
            <w:shd w:val="clear" w:color="auto" w:fill="E0E0E0"/>
          </w:tcPr>
          <w:p w:rsidR="00EC0097" w:rsidRPr="00AF2974" w:rsidRDefault="00EC0097" w:rsidP="00767D08">
            <w:pPr>
              <w:pStyle w:val="TableTextRight"/>
              <w:rPr>
                <w:b/>
              </w:rPr>
            </w:pPr>
          </w:p>
        </w:tc>
      </w:tr>
      <w:tr w:rsidR="00EC0097" w:rsidRPr="00AF2974" w:rsidTr="00067E1F">
        <w:trPr>
          <w:cantSplit/>
        </w:trPr>
        <w:tc>
          <w:tcPr>
            <w:tcW w:w="3978" w:type="dxa"/>
          </w:tcPr>
          <w:p w:rsidR="00EC0097" w:rsidRPr="00AF2974" w:rsidRDefault="00EC0097" w:rsidP="00767D08">
            <w:pPr>
              <w:pStyle w:val="TableText"/>
            </w:pPr>
            <w:r w:rsidRPr="00AF2974">
              <w:t>Contributed capital</w:t>
            </w:r>
          </w:p>
        </w:tc>
        <w:tc>
          <w:tcPr>
            <w:tcW w:w="900" w:type="dxa"/>
          </w:tcPr>
          <w:p w:rsidR="00EC0097" w:rsidRPr="00AF2974" w:rsidRDefault="00EC0097" w:rsidP="00767D08">
            <w:pPr>
              <w:pStyle w:val="TableTextCentred"/>
            </w:pPr>
          </w:p>
        </w:tc>
        <w:tc>
          <w:tcPr>
            <w:tcW w:w="1165" w:type="dxa"/>
            <w:shd w:val="clear" w:color="auto" w:fill="E0E0E0"/>
            <w:vAlign w:val="center"/>
          </w:tcPr>
          <w:p w:rsidR="00EC0097" w:rsidRPr="005B10B7" w:rsidRDefault="00EC0097" w:rsidP="00767D08">
            <w:pPr>
              <w:pStyle w:val="TableTextRight"/>
              <w:rPr>
                <w:bCs/>
              </w:rPr>
            </w:pPr>
            <w:r w:rsidRPr="005B10B7">
              <w:rPr>
                <w:bCs/>
              </w:rPr>
              <w:t>245</w:t>
            </w:r>
            <w:r>
              <w:rPr>
                <w:bCs/>
              </w:rPr>
              <w:t> </w:t>
            </w:r>
            <w:r w:rsidRPr="005B10B7">
              <w:rPr>
                <w:bCs/>
              </w:rPr>
              <w:t>411</w:t>
            </w:r>
          </w:p>
        </w:tc>
        <w:tc>
          <w:tcPr>
            <w:tcW w:w="1170" w:type="dxa"/>
            <w:vAlign w:val="center"/>
          </w:tcPr>
          <w:p w:rsidR="00EC0097" w:rsidRPr="00EA1928" w:rsidRDefault="00EC0097" w:rsidP="00767D08">
            <w:pPr>
              <w:pStyle w:val="TableTextRight"/>
            </w:pPr>
            <w:r w:rsidRPr="00EA1928">
              <w:t>245</w:t>
            </w:r>
            <w:r>
              <w:t> </w:t>
            </w:r>
            <w:r w:rsidRPr="00EA1928">
              <w:t>482</w:t>
            </w:r>
          </w:p>
        </w:tc>
        <w:tc>
          <w:tcPr>
            <w:tcW w:w="1170" w:type="dxa"/>
            <w:shd w:val="clear" w:color="auto" w:fill="E0E0E0"/>
            <w:vAlign w:val="center"/>
          </w:tcPr>
          <w:p w:rsidR="00EC0097" w:rsidRPr="00EA1928" w:rsidRDefault="00EC0097" w:rsidP="00767D08">
            <w:pPr>
              <w:pStyle w:val="TableTextRight"/>
            </w:pPr>
            <w:r w:rsidRPr="00EA1928">
              <w:t>248</w:t>
            </w:r>
            <w:r>
              <w:t> </w:t>
            </w:r>
            <w:r w:rsidRPr="00EA1928">
              <w:t>019</w:t>
            </w:r>
          </w:p>
        </w:tc>
      </w:tr>
      <w:tr w:rsidR="00EC0097" w:rsidRPr="00AF2974" w:rsidTr="00067E1F">
        <w:trPr>
          <w:cantSplit/>
        </w:trPr>
        <w:tc>
          <w:tcPr>
            <w:tcW w:w="3978" w:type="dxa"/>
          </w:tcPr>
          <w:p w:rsidR="00EC0097" w:rsidRPr="00AF2974" w:rsidRDefault="00EC0097" w:rsidP="00767D08">
            <w:pPr>
              <w:pStyle w:val="TableText"/>
            </w:pPr>
            <w:r w:rsidRPr="00AF2974">
              <w:t>Asset revaluation surplus</w:t>
            </w:r>
          </w:p>
        </w:tc>
        <w:tc>
          <w:tcPr>
            <w:tcW w:w="900" w:type="dxa"/>
          </w:tcPr>
          <w:p w:rsidR="00EC0097" w:rsidRPr="00AF2974" w:rsidRDefault="00EC0097" w:rsidP="00767D08">
            <w:pPr>
              <w:pStyle w:val="TableTextCentred"/>
            </w:pPr>
          </w:p>
        </w:tc>
        <w:tc>
          <w:tcPr>
            <w:tcW w:w="1165" w:type="dxa"/>
            <w:shd w:val="clear" w:color="auto" w:fill="E0E0E0"/>
            <w:vAlign w:val="center"/>
          </w:tcPr>
          <w:p w:rsidR="00EC0097" w:rsidRPr="005B10B7" w:rsidRDefault="00EC0097" w:rsidP="00767D08">
            <w:pPr>
              <w:pStyle w:val="TableTextRight"/>
              <w:rPr>
                <w:bCs/>
              </w:rPr>
            </w:pPr>
            <w:r w:rsidRPr="005B10B7">
              <w:rPr>
                <w:bCs/>
              </w:rPr>
              <w:t>237</w:t>
            </w:r>
            <w:r>
              <w:rPr>
                <w:bCs/>
              </w:rPr>
              <w:t> </w:t>
            </w:r>
            <w:r w:rsidRPr="005B10B7">
              <w:rPr>
                <w:bCs/>
              </w:rPr>
              <w:t>100</w:t>
            </w:r>
          </w:p>
        </w:tc>
        <w:tc>
          <w:tcPr>
            <w:tcW w:w="1170" w:type="dxa"/>
            <w:vAlign w:val="center"/>
          </w:tcPr>
          <w:p w:rsidR="00EC0097" w:rsidRPr="00EA1928" w:rsidRDefault="00EC0097" w:rsidP="00767D08">
            <w:pPr>
              <w:pStyle w:val="TableTextRight"/>
            </w:pPr>
            <w:r w:rsidRPr="00EA1928">
              <w:t>237</w:t>
            </w:r>
            <w:r>
              <w:t> </w:t>
            </w:r>
            <w:r w:rsidRPr="00EA1928">
              <w:t>100</w:t>
            </w:r>
          </w:p>
        </w:tc>
        <w:tc>
          <w:tcPr>
            <w:tcW w:w="1170" w:type="dxa"/>
            <w:shd w:val="clear" w:color="auto" w:fill="E0E0E0"/>
            <w:vAlign w:val="center"/>
          </w:tcPr>
          <w:p w:rsidR="00EC0097" w:rsidRPr="00EA1928" w:rsidRDefault="00EC0097" w:rsidP="00767D08">
            <w:pPr>
              <w:pStyle w:val="TableTextRight"/>
            </w:pPr>
            <w:r w:rsidRPr="00EA1928">
              <w:t>237</w:t>
            </w:r>
            <w:r>
              <w:t> </w:t>
            </w:r>
            <w:r w:rsidRPr="00EA1928">
              <w:t>100</w:t>
            </w:r>
          </w:p>
        </w:tc>
      </w:tr>
      <w:tr w:rsidR="00EC0097" w:rsidRPr="00AF2974" w:rsidTr="00067E1F">
        <w:trPr>
          <w:cantSplit/>
        </w:trPr>
        <w:tc>
          <w:tcPr>
            <w:tcW w:w="3978" w:type="dxa"/>
          </w:tcPr>
          <w:p w:rsidR="00EC0097" w:rsidRPr="00AF2974" w:rsidRDefault="00EC0097" w:rsidP="00767D08">
            <w:pPr>
              <w:pStyle w:val="TableText"/>
            </w:pPr>
            <w:r w:rsidRPr="00AF2974">
              <w:t>Accumulated surplus</w:t>
            </w:r>
          </w:p>
        </w:tc>
        <w:tc>
          <w:tcPr>
            <w:tcW w:w="900" w:type="dxa"/>
          </w:tcPr>
          <w:p w:rsidR="00EC0097" w:rsidRPr="00AF2974" w:rsidRDefault="00EC0097" w:rsidP="00767D08">
            <w:pPr>
              <w:pStyle w:val="TableTextCentred"/>
            </w:pPr>
          </w:p>
        </w:tc>
        <w:tc>
          <w:tcPr>
            <w:tcW w:w="1165" w:type="dxa"/>
            <w:shd w:val="clear" w:color="auto" w:fill="E0E0E0"/>
            <w:vAlign w:val="center"/>
          </w:tcPr>
          <w:p w:rsidR="00EC0097" w:rsidRPr="005B10B7" w:rsidRDefault="00EC0097" w:rsidP="00767D08">
            <w:pPr>
              <w:pStyle w:val="TableTextRight"/>
              <w:rPr>
                <w:bCs/>
              </w:rPr>
            </w:pPr>
            <w:r w:rsidRPr="005B10B7">
              <w:rPr>
                <w:bCs/>
              </w:rPr>
              <w:t>171</w:t>
            </w:r>
            <w:r w:rsidR="00923E2F">
              <w:rPr>
                <w:bCs/>
              </w:rPr>
              <w:t> 585</w:t>
            </w:r>
          </w:p>
        </w:tc>
        <w:tc>
          <w:tcPr>
            <w:tcW w:w="1170" w:type="dxa"/>
            <w:vAlign w:val="center"/>
          </w:tcPr>
          <w:p w:rsidR="00EC0097" w:rsidRPr="00EA1928" w:rsidRDefault="00EC0097" w:rsidP="00767D08">
            <w:pPr>
              <w:pStyle w:val="TableTextRight"/>
            </w:pPr>
            <w:r w:rsidRPr="00EA1928">
              <w:t>153</w:t>
            </w:r>
            <w:r>
              <w:t> </w:t>
            </w:r>
            <w:r w:rsidRPr="00EA1928">
              <w:t>990</w:t>
            </w:r>
          </w:p>
        </w:tc>
        <w:tc>
          <w:tcPr>
            <w:tcW w:w="1170" w:type="dxa"/>
            <w:shd w:val="clear" w:color="auto" w:fill="E0E0E0"/>
            <w:vAlign w:val="center"/>
          </w:tcPr>
          <w:p w:rsidR="00EC0097" w:rsidRPr="00EA1928" w:rsidRDefault="00EC0097" w:rsidP="00767D08">
            <w:pPr>
              <w:pStyle w:val="TableTextRight"/>
            </w:pPr>
            <w:r w:rsidRPr="00EA1928">
              <w:t>148</w:t>
            </w:r>
            <w:r>
              <w:t> </w:t>
            </w:r>
            <w:r w:rsidRPr="00EA1928">
              <w:t>531</w:t>
            </w:r>
          </w:p>
        </w:tc>
      </w:tr>
      <w:tr w:rsidR="00EC0097" w:rsidRPr="00AF2974" w:rsidTr="00067E1F">
        <w:trPr>
          <w:cantSplit/>
        </w:trPr>
        <w:tc>
          <w:tcPr>
            <w:tcW w:w="3978" w:type="dxa"/>
          </w:tcPr>
          <w:p w:rsidR="00EC0097" w:rsidRPr="00AF2974" w:rsidRDefault="00EC0097" w:rsidP="00767D08">
            <w:pPr>
              <w:pStyle w:val="TableText"/>
              <w:rPr>
                <w:b/>
              </w:rPr>
            </w:pPr>
            <w:r w:rsidRPr="00AF2974">
              <w:rPr>
                <w:b/>
              </w:rPr>
              <w:t>Total equity</w:t>
            </w:r>
          </w:p>
        </w:tc>
        <w:tc>
          <w:tcPr>
            <w:tcW w:w="900" w:type="dxa"/>
          </w:tcPr>
          <w:p w:rsidR="00EC0097" w:rsidRPr="00AF2974" w:rsidRDefault="00EC0097" w:rsidP="00767D08">
            <w:pPr>
              <w:pStyle w:val="TableTextCentred"/>
              <w:rPr>
                <w:b/>
              </w:rPr>
            </w:pPr>
          </w:p>
        </w:tc>
        <w:tc>
          <w:tcPr>
            <w:tcW w:w="1165" w:type="dxa"/>
            <w:shd w:val="clear" w:color="auto" w:fill="E0E0E0"/>
            <w:vAlign w:val="center"/>
          </w:tcPr>
          <w:p w:rsidR="00EC0097" w:rsidRPr="007C3299" w:rsidRDefault="00EC0097" w:rsidP="00767D08">
            <w:pPr>
              <w:pStyle w:val="TableTextRight"/>
              <w:rPr>
                <w:b/>
                <w:bCs/>
              </w:rPr>
            </w:pPr>
            <w:r w:rsidRPr="007C3299">
              <w:rPr>
                <w:b/>
                <w:bCs/>
              </w:rPr>
              <w:t>654</w:t>
            </w:r>
            <w:r>
              <w:rPr>
                <w:b/>
                <w:bCs/>
              </w:rPr>
              <w:t> </w:t>
            </w:r>
            <w:r w:rsidR="00923E2F">
              <w:rPr>
                <w:b/>
                <w:bCs/>
              </w:rPr>
              <w:t>096</w:t>
            </w:r>
          </w:p>
        </w:tc>
        <w:tc>
          <w:tcPr>
            <w:tcW w:w="1170" w:type="dxa"/>
            <w:vAlign w:val="center"/>
          </w:tcPr>
          <w:p w:rsidR="00EC0097" w:rsidRPr="007C3299" w:rsidRDefault="00EC0097" w:rsidP="00767D08">
            <w:pPr>
              <w:pStyle w:val="TableTextRight"/>
              <w:rPr>
                <w:b/>
              </w:rPr>
            </w:pPr>
            <w:r w:rsidRPr="007C3299">
              <w:rPr>
                <w:b/>
              </w:rPr>
              <w:t>636</w:t>
            </w:r>
            <w:r>
              <w:rPr>
                <w:b/>
              </w:rPr>
              <w:t> </w:t>
            </w:r>
            <w:r w:rsidRPr="007C3299">
              <w:rPr>
                <w:b/>
              </w:rPr>
              <w:t>572</w:t>
            </w:r>
          </w:p>
        </w:tc>
        <w:tc>
          <w:tcPr>
            <w:tcW w:w="1170" w:type="dxa"/>
            <w:shd w:val="clear" w:color="auto" w:fill="E0E0E0"/>
            <w:vAlign w:val="center"/>
          </w:tcPr>
          <w:p w:rsidR="00EC0097" w:rsidRPr="007C3299" w:rsidRDefault="00EC0097" w:rsidP="00767D08">
            <w:pPr>
              <w:pStyle w:val="TableTextRight"/>
              <w:rPr>
                <w:b/>
              </w:rPr>
            </w:pPr>
            <w:r w:rsidRPr="007C3299">
              <w:rPr>
                <w:b/>
              </w:rPr>
              <w:t>633</w:t>
            </w:r>
            <w:r>
              <w:rPr>
                <w:b/>
              </w:rPr>
              <w:t> </w:t>
            </w:r>
            <w:r w:rsidRPr="007C3299">
              <w:rPr>
                <w:b/>
              </w:rPr>
              <w:t>650</w:t>
            </w:r>
          </w:p>
        </w:tc>
      </w:tr>
    </w:tbl>
    <w:p w:rsidR="00FE0DD2" w:rsidRPr="00AF2974" w:rsidRDefault="00FE0DD2" w:rsidP="00FE0DD2">
      <w:pPr>
        <w:pStyle w:val="Notes"/>
      </w:pPr>
      <w:r w:rsidRPr="00AF2974">
        <w:t>The above balance sheet should be read in conjunction with the accompanying notes.</w:t>
      </w:r>
    </w:p>
    <w:p w:rsidR="00FA1845" w:rsidRDefault="00FA1845" w:rsidP="00FA1845">
      <w:pPr>
        <w:pStyle w:val="Notes"/>
      </w:pPr>
      <w:r>
        <w:t>Note:</w:t>
      </w:r>
    </w:p>
    <w:p w:rsidR="00FA1845" w:rsidRPr="00AF2974" w:rsidRDefault="00FA1845" w:rsidP="00FA1845">
      <w:pPr>
        <w:pStyle w:val="Notes"/>
      </w:pPr>
      <w:r>
        <w:t xml:space="preserve">(a) </w:t>
      </w:r>
      <w:r w:rsidRPr="00FA1845">
        <w:t>During the year</w:t>
      </w:r>
      <w:r>
        <w:t>, the State</w:t>
      </w:r>
      <w:r w:rsidR="00354A87">
        <w:t>’</w:t>
      </w:r>
      <w:r w:rsidRPr="00FA1845">
        <w:t xml:space="preserve">s motor vehicle leasing operations previously reported as a controlled activity of the Department was reclassified as administered on behalf of the State </w:t>
      </w:r>
      <w:r>
        <w:t xml:space="preserve">– </w:t>
      </w:r>
      <w:r w:rsidRPr="00FA1845">
        <w:t xml:space="preserve">see </w:t>
      </w:r>
      <w:r w:rsidR="00705E65">
        <w:t xml:space="preserve">Note </w:t>
      </w:r>
      <w:r w:rsidRPr="00FA1845">
        <w:t>1(s).</w:t>
      </w:r>
    </w:p>
    <w:p w:rsidR="00FA1845" w:rsidRPr="00AF2974" w:rsidRDefault="00FA1845" w:rsidP="00FA1845">
      <w:pPr>
        <w:pStyle w:val="Notes"/>
      </w:pPr>
    </w:p>
    <w:p w:rsidR="00BF7198" w:rsidRDefault="00FE0DD2" w:rsidP="00BF7198">
      <w:pPr>
        <w:pStyle w:val="Heading1Fin"/>
        <w:spacing w:after="0"/>
      </w:pPr>
      <w:r w:rsidRPr="00AF2974">
        <w:br w:type="page"/>
      </w:r>
      <w:bookmarkStart w:id="17" w:name="_Toc303670543"/>
      <w:bookmarkStart w:id="18" w:name="_Toc335740842"/>
      <w:bookmarkStart w:id="19" w:name="_Toc399334614"/>
      <w:r w:rsidRPr="00AF2974">
        <w:lastRenderedPageBreak/>
        <w:t>Statement of changes in equity</w:t>
      </w:r>
      <w:bookmarkEnd w:id="17"/>
      <w:bookmarkEnd w:id="18"/>
      <w:bookmarkEnd w:id="19"/>
      <w:r w:rsidRPr="00AF2974">
        <w:t xml:space="preserve"> </w:t>
      </w:r>
    </w:p>
    <w:p w:rsidR="00FE0DD2" w:rsidRDefault="00767D08" w:rsidP="00BF7198">
      <w:pPr>
        <w:pStyle w:val="Heading2"/>
        <w:spacing w:before="0"/>
      </w:pPr>
      <w:r>
        <w:t>for the year ended 30 June 2014</w:t>
      </w:r>
    </w:p>
    <w:tbl>
      <w:tblPr>
        <w:tblW w:w="0" w:type="auto"/>
        <w:tblLayout w:type="fixed"/>
        <w:tblLook w:val="01E0" w:firstRow="1" w:lastRow="1" w:firstColumn="1" w:lastColumn="1" w:noHBand="0" w:noVBand="0"/>
      </w:tblPr>
      <w:tblGrid>
        <w:gridCol w:w="3528"/>
        <w:gridCol w:w="876"/>
        <w:gridCol w:w="1176"/>
        <w:gridCol w:w="1176"/>
        <w:gridCol w:w="1272"/>
        <w:gridCol w:w="1176"/>
      </w:tblGrid>
      <w:tr w:rsidR="00767D08" w:rsidRPr="00AF2974" w:rsidTr="00767D08">
        <w:tc>
          <w:tcPr>
            <w:tcW w:w="3528" w:type="dxa"/>
            <w:shd w:val="clear" w:color="auto" w:fill="auto"/>
          </w:tcPr>
          <w:p w:rsidR="00767D08" w:rsidRPr="00E3453A" w:rsidRDefault="00767D08" w:rsidP="00767D08">
            <w:pPr>
              <w:pStyle w:val="TableTextHeadingRight"/>
              <w:jc w:val="left"/>
              <w:rPr>
                <w:b w:val="0"/>
                <w:sz w:val="18"/>
              </w:rPr>
            </w:pPr>
          </w:p>
        </w:tc>
        <w:tc>
          <w:tcPr>
            <w:tcW w:w="876" w:type="dxa"/>
            <w:shd w:val="clear" w:color="auto" w:fill="auto"/>
          </w:tcPr>
          <w:p w:rsidR="00767D08" w:rsidRPr="00E3453A" w:rsidRDefault="00767D08" w:rsidP="00767D08">
            <w:pPr>
              <w:pStyle w:val="TableTextHeadingCentre"/>
              <w:rPr>
                <w:rStyle w:val="TabletextheadingChar"/>
                <w:rFonts w:cs="Times New Roman"/>
                <w:i w:val="0"/>
                <w:iCs w:val="0"/>
                <w:noProof w:val="0"/>
                <w:sz w:val="19"/>
                <w:lang w:eastAsia="en-AU"/>
              </w:rPr>
            </w:pPr>
          </w:p>
        </w:tc>
        <w:tc>
          <w:tcPr>
            <w:tcW w:w="1176" w:type="dxa"/>
            <w:shd w:val="clear" w:color="auto" w:fill="auto"/>
            <w:vAlign w:val="bottom"/>
          </w:tcPr>
          <w:p w:rsidR="00767D08" w:rsidRPr="00AF2974" w:rsidRDefault="00767D08" w:rsidP="00767D08">
            <w:pPr>
              <w:pStyle w:val="TableTextHeadingRight"/>
            </w:pPr>
            <w:r w:rsidRPr="00AF2974">
              <w:t>Contributed capital</w:t>
            </w:r>
          </w:p>
        </w:tc>
        <w:tc>
          <w:tcPr>
            <w:tcW w:w="1176" w:type="dxa"/>
            <w:shd w:val="clear" w:color="auto" w:fill="auto"/>
            <w:vAlign w:val="bottom"/>
          </w:tcPr>
          <w:p w:rsidR="00767D08" w:rsidRPr="00AF2974" w:rsidRDefault="00767D08" w:rsidP="00767D08">
            <w:pPr>
              <w:pStyle w:val="TableTextHeadingRight"/>
            </w:pPr>
            <w:r w:rsidRPr="00AF2974">
              <w:t>Asset revaluation surplus</w:t>
            </w:r>
          </w:p>
        </w:tc>
        <w:tc>
          <w:tcPr>
            <w:tcW w:w="1272" w:type="dxa"/>
            <w:shd w:val="clear" w:color="auto" w:fill="auto"/>
            <w:vAlign w:val="bottom"/>
          </w:tcPr>
          <w:p w:rsidR="00767D08" w:rsidRPr="00923E2F" w:rsidRDefault="00767D08" w:rsidP="00923E2F">
            <w:pPr>
              <w:pStyle w:val="TableTextHeadingRight"/>
              <w:rPr>
                <w:vertAlign w:val="superscript"/>
              </w:rPr>
            </w:pPr>
            <w:r w:rsidRPr="00AF2974">
              <w:t>Accumulated surplus</w:t>
            </w:r>
            <w:r w:rsidR="00923E2F">
              <w:rPr>
                <w:vertAlign w:val="superscript"/>
              </w:rPr>
              <w:t>(a)</w:t>
            </w:r>
          </w:p>
        </w:tc>
        <w:tc>
          <w:tcPr>
            <w:tcW w:w="1176" w:type="dxa"/>
            <w:shd w:val="clear" w:color="auto" w:fill="auto"/>
            <w:vAlign w:val="bottom"/>
          </w:tcPr>
          <w:p w:rsidR="00767D08" w:rsidRPr="00AF2974" w:rsidRDefault="00767D08" w:rsidP="00767D08">
            <w:pPr>
              <w:pStyle w:val="TableTextHeadingRight"/>
            </w:pPr>
            <w:r w:rsidRPr="00AF2974">
              <w:t>Total</w:t>
            </w:r>
          </w:p>
        </w:tc>
      </w:tr>
      <w:tr w:rsidR="00767D08" w:rsidRPr="00AF2974" w:rsidTr="00767D08">
        <w:tc>
          <w:tcPr>
            <w:tcW w:w="3528" w:type="dxa"/>
            <w:shd w:val="clear" w:color="auto" w:fill="auto"/>
          </w:tcPr>
          <w:p w:rsidR="00767D08" w:rsidRPr="00E3453A" w:rsidRDefault="00767D08" w:rsidP="00767D08">
            <w:pPr>
              <w:pStyle w:val="TableTextHeadingRight"/>
              <w:jc w:val="left"/>
              <w:rPr>
                <w:b w:val="0"/>
                <w:sz w:val="18"/>
              </w:rPr>
            </w:pPr>
          </w:p>
        </w:tc>
        <w:tc>
          <w:tcPr>
            <w:tcW w:w="876" w:type="dxa"/>
            <w:shd w:val="clear" w:color="auto" w:fill="auto"/>
          </w:tcPr>
          <w:p w:rsidR="00767D08" w:rsidRPr="00E3453A" w:rsidRDefault="00767D08" w:rsidP="00767D08">
            <w:pPr>
              <w:pStyle w:val="TableTextHeadingCentre"/>
              <w:rPr>
                <w:rStyle w:val="TabletextheadingChar"/>
                <w:rFonts w:cs="Times New Roman"/>
                <w:i w:val="0"/>
                <w:iCs w:val="0"/>
                <w:noProof w:val="0"/>
                <w:sz w:val="19"/>
                <w:lang w:eastAsia="en-AU"/>
              </w:rPr>
            </w:pPr>
            <w:r w:rsidRPr="00E3453A">
              <w:rPr>
                <w:rStyle w:val="TabletextheadingChar"/>
                <w:rFonts w:cs="Times New Roman"/>
                <w:i w:val="0"/>
                <w:iCs w:val="0"/>
                <w:noProof w:val="0"/>
                <w:sz w:val="19"/>
                <w:lang w:eastAsia="en-AU"/>
              </w:rPr>
              <w:t>Notes</w:t>
            </w:r>
          </w:p>
        </w:tc>
        <w:tc>
          <w:tcPr>
            <w:tcW w:w="1176" w:type="dxa"/>
            <w:shd w:val="clear" w:color="auto" w:fill="auto"/>
          </w:tcPr>
          <w:p w:rsidR="00767D08" w:rsidRPr="00AF2974" w:rsidRDefault="00767D08" w:rsidP="00767D08">
            <w:pPr>
              <w:pStyle w:val="TableTextHeadingRight"/>
            </w:pPr>
            <w:r w:rsidRPr="00AF2974">
              <w:t>$</w:t>
            </w:r>
            <w:r w:rsidR="00354A87">
              <w:t>’</w:t>
            </w:r>
            <w:r w:rsidRPr="00AF2974">
              <w:t>000</w:t>
            </w:r>
          </w:p>
        </w:tc>
        <w:tc>
          <w:tcPr>
            <w:tcW w:w="1176" w:type="dxa"/>
            <w:shd w:val="clear" w:color="auto" w:fill="auto"/>
          </w:tcPr>
          <w:p w:rsidR="00767D08" w:rsidRPr="00AF2974" w:rsidRDefault="00767D08" w:rsidP="00767D08">
            <w:pPr>
              <w:pStyle w:val="TableTextHeadingRight"/>
            </w:pPr>
            <w:r w:rsidRPr="00AF2974">
              <w:t>$</w:t>
            </w:r>
            <w:r w:rsidR="00354A87">
              <w:t>’</w:t>
            </w:r>
            <w:r w:rsidRPr="00AF2974">
              <w:t>000</w:t>
            </w:r>
          </w:p>
        </w:tc>
        <w:tc>
          <w:tcPr>
            <w:tcW w:w="1272" w:type="dxa"/>
            <w:shd w:val="clear" w:color="auto" w:fill="auto"/>
          </w:tcPr>
          <w:p w:rsidR="00767D08" w:rsidRPr="00AF2974" w:rsidRDefault="00767D08" w:rsidP="00767D08">
            <w:pPr>
              <w:pStyle w:val="TableTextHeadingRight"/>
            </w:pPr>
            <w:r w:rsidRPr="00AF2974">
              <w:t>$</w:t>
            </w:r>
            <w:r w:rsidR="00354A87">
              <w:t>’</w:t>
            </w:r>
            <w:r w:rsidRPr="00AF2974">
              <w:t>000</w:t>
            </w:r>
          </w:p>
        </w:tc>
        <w:tc>
          <w:tcPr>
            <w:tcW w:w="1176" w:type="dxa"/>
            <w:shd w:val="clear" w:color="auto" w:fill="auto"/>
          </w:tcPr>
          <w:p w:rsidR="00767D08" w:rsidRPr="00AF2974" w:rsidRDefault="00767D08" w:rsidP="00767D08">
            <w:pPr>
              <w:pStyle w:val="TableTextHeadingRight"/>
            </w:pPr>
            <w:r w:rsidRPr="00AF2974">
              <w:t>$</w:t>
            </w:r>
            <w:r w:rsidR="00354A87">
              <w:t>’</w:t>
            </w:r>
            <w:r w:rsidRPr="00AF2974">
              <w:t>000</w:t>
            </w:r>
          </w:p>
        </w:tc>
      </w:tr>
      <w:tr w:rsidR="00767D08" w:rsidRPr="00AF2974" w:rsidTr="00767D08">
        <w:tc>
          <w:tcPr>
            <w:tcW w:w="3528" w:type="dxa"/>
            <w:shd w:val="clear" w:color="auto" w:fill="auto"/>
          </w:tcPr>
          <w:p w:rsidR="00767D08" w:rsidRPr="00AF2974" w:rsidRDefault="00767D08" w:rsidP="00767D08">
            <w:pPr>
              <w:pStyle w:val="TableText"/>
            </w:pPr>
          </w:p>
        </w:tc>
        <w:tc>
          <w:tcPr>
            <w:tcW w:w="876" w:type="dxa"/>
            <w:shd w:val="clear" w:color="auto" w:fill="auto"/>
          </w:tcPr>
          <w:p w:rsidR="00767D08" w:rsidRPr="00AF2974" w:rsidRDefault="00767D08" w:rsidP="00767D08">
            <w:pPr>
              <w:pStyle w:val="TableTextCentred"/>
            </w:pPr>
          </w:p>
        </w:tc>
        <w:tc>
          <w:tcPr>
            <w:tcW w:w="1176" w:type="dxa"/>
            <w:shd w:val="clear" w:color="auto" w:fill="E0E0E0"/>
          </w:tcPr>
          <w:p w:rsidR="00767D08" w:rsidRPr="00AF2974" w:rsidRDefault="00767D08" w:rsidP="00767D08">
            <w:pPr>
              <w:pStyle w:val="TableTextRight"/>
            </w:pPr>
          </w:p>
        </w:tc>
        <w:tc>
          <w:tcPr>
            <w:tcW w:w="1176" w:type="dxa"/>
            <w:shd w:val="clear" w:color="auto" w:fill="auto"/>
          </w:tcPr>
          <w:p w:rsidR="00767D08" w:rsidRPr="00AF2974" w:rsidRDefault="00767D08" w:rsidP="00767D08">
            <w:pPr>
              <w:pStyle w:val="TableTextRight"/>
            </w:pPr>
          </w:p>
        </w:tc>
        <w:tc>
          <w:tcPr>
            <w:tcW w:w="1272" w:type="dxa"/>
            <w:shd w:val="clear" w:color="auto" w:fill="E0E0E0"/>
          </w:tcPr>
          <w:p w:rsidR="00767D08" w:rsidRPr="00AF2974" w:rsidRDefault="00767D08" w:rsidP="00767D08">
            <w:pPr>
              <w:pStyle w:val="TableTextRight"/>
            </w:pPr>
          </w:p>
        </w:tc>
        <w:tc>
          <w:tcPr>
            <w:tcW w:w="1176" w:type="dxa"/>
            <w:shd w:val="clear" w:color="auto" w:fill="auto"/>
          </w:tcPr>
          <w:p w:rsidR="00767D08" w:rsidRPr="00AF2974" w:rsidRDefault="00767D08" w:rsidP="00767D08">
            <w:pPr>
              <w:pStyle w:val="TableTextRight"/>
            </w:pPr>
          </w:p>
        </w:tc>
      </w:tr>
      <w:tr w:rsidR="00767D08" w:rsidRPr="001C05D7" w:rsidTr="00767D08">
        <w:tc>
          <w:tcPr>
            <w:tcW w:w="3528" w:type="dxa"/>
            <w:shd w:val="clear" w:color="auto" w:fill="auto"/>
          </w:tcPr>
          <w:p w:rsidR="00767D08" w:rsidRPr="001C05D7" w:rsidRDefault="00767D08" w:rsidP="00A42481">
            <w:pPr>
              <w:pStyle w:val="TableText"/>
              <w:rPr>
                <w:bCs/>
              </w:rPr>
            </w:pPr>
            <w:r w:rsidRPr="001C05D7">
              <w:rPr>
                <w:bCs/>
              </w:rPr>
              <w:t xml:space="preserve">Balance at </w:t>
            </w:r>
            <w:r w:rsidR="00A42481">
              <w:rPr>
                <w:bCs/>
              </w:rPr>
              <w:t xml:space="preserve">1 July </w:t>
            </w:r>
            <w:r w:rsidRPr="001C05D7">
              <w:rPr>
                <w:bCs/>
              </w:rPr>
              <w:t>2012</w:t>
            </w:r>
          </w:p>
        </w:tc>
        <w:tc>
          <w:tcPr>
            <w:tcW w:w="876" w:type="dxa"/>
            <w:shd w:val="clear" w:color="auto" w:fill="auto"/>
          </w:tcPr>
          <w:p w:rsidR="00767D08" w:rsidRPr="001C05D7" w:rsidRDefault="00767D08" w:rsidP="00767D08">
            <w:pPr>
              <w:pStyle w:val="TableTextCentred"/>
            </w:pPr>
          </w:p>
        </w:tc>
        <w:tc>
          <w:tcPr>
            <w:tcW w:w="1176" w:type="dxa"/>
            <w:shd w:val="clear" w:color="auto" w:fill="E0E0E0"/>
          </w:tcPr>
          <w:p w:rsidR="00767D08" w:rsidRPr="00110660" w:rsidRDefault="00767D08" w:rsidP="00767D08">
            <w:pPr>
              <w:pStyle w:val="TableTextRight"/>
            </w:pPr>
            <w:r w:rsidRPr="00110660">
              <w:t>248 019</w:t>
            </w:r>
          </w:p>
        </w:tc>
        <w:tc>
          <w:tcPr>
            <w:tcW w:w="1176" w:type="dxa"/>
            <w:shd w:val="clear" w:color="auto" w:fill="auto"/>
          </w:tcPr>
          <w:p w:rsidR="00767D08" w:rsidRPr="00110660" w:rsidRDefault="00767D08" w:rsidP="00767D08">
            <w:pPr>
              <w:pStyle w:val="TableTextRight"/>
            </w:pPr>
            <w:r w:rsidRPr="00110660">
              <w:t>237 100</w:t>
            </w:r>
          </w:p>
        </w:tc>
        <w:tc>
          <w:tcPr>
            <w:tcW w:w="1272" w:type="dxa"/>
            <w:shd w:val="clear" w:color="auto" w:fill="E0E0E0"/>
            <w:vAlign w:val="center"/>
          </w:tcPr>
          <w:p w:rsidR="00767D08" w:rsidRPr="00110660" w:rsidRDefault="00767D08" w:rsidP="00767D08">
            <w:pPr>
              <w:pStyle w:val="TableTextRight"/>
            </w:pPr>
            <w:r w:rsidRPr="00110660">
              <w:t>148 531</w:t>
            </w:r>
          </w:p>
        </w:tc>
        <w:tc>
          <w:tcPr>
            <w:tcW w:w="1176" w:type="dxa"/>
            <w:shd w:val="clear" w:color="auto" w:fill="auto"/>
            <w:vAlign w:val="center"/>
          </w:tcPr>
          <w:p w:rsidR="00767D08" w:rsidRPr="00110660" w:rsidRDefault="00767D08" w:rsidP="00767D08">
            <w:pPr>
              <w:pStyle w:val="TableTextRight"/>
            </w:pPr>
            <w:r w:rsidRPr="00110660">
              <w:t>633 650</w:t>
            </w:r>
          </w:p>
        </w:tc>
      </w:tr>
      <w:tr w:rsidR="00767D08" w:rsidRPr="001C05D7" w:rsidTr="00767D08">
        <w:tc>
          <w:tcPr>
            <w:tcW w:w="3528" w:type="dxa"/>
            <w:shd w:val="clear" w:color="auto" w:fill="auto"/>
          </w:tcPr>
          <w:p w:rsidR="00767D08" w:rsidRPr="001C05D7" w:rsidRDefault="00767D08" w:rsidP="00767D08">
            <w:pPr>
              <w:pStyle w:val="TableText"/>
              <w:rPr>
                <w:bCs/>
              </w:rPr>
            </w:pPr>
          </w:p>
        </w:tc>
        <w:tc>
          <w:tcPr>
            <w:tcW w:w="876" w:type="dxa"/>
            <w:shd w:val="clear" w:color="auto" w:fill="auto"/>
          </w:tcPr>
          <w:p w:rsidR="00767D08" w:rsidRPr="001C05D7" w:rsidRDefault="00767D08" w:rsidP="00767D08">
            <w:pPr>
              <w:pStyle w:val="TableTextCentred"/>
            </w:pPr>
          </w:p>
        </w:tc>
        <w:tc>
          <w:tcPr>
            <w:tcW w:w="1176" w:type="dxa"/>
            <w:shd w:val="clear" w:color="auto" w:fill="E0E0E0"/>
          </w:tcPr>
          <w:p w:rsidR="00767D08" w:rsidRPr="001C05D7" w:rsidRDefault="00767D08" w:rsidP="00767D08">
            <w:pPr>
              <w:pStyle w:val="TableTextRight"/>
            </w:pPr>
          </w:p>
        </w:tc>
        <w:tc>
          <w:tcPr>
            <w:tcW w:w="1176" w:type="dxa"/>
            <w:shd w:val="clear" w:color="auto" w:fill="auto"/>
          </w:tcPr>
          <w:p w:rsidR="00767D08" w:rsidRPr="001C05D7" w:rsidRDefault="00767D08" w:rsidP="00767D08">
            <w:pPr>
              <w:pStyle w:val="TableTextRight"/>
            </w:pPr>
          </w:p>
        </w:tc>
        <w:tc>
          <w:tcPr>
            <w:tcW w:w="1272" w:type="dxa"/>
            <w:shd w:val="clear" w:color="auto" w:fill="E0E0E0"/>
          </w:tcPr>
          <w:p w:rsidR="00767D08" w:rsidRPr="001C05D7" w:rsidRDefault="00767D08" w:rsidP="00767D08">
            <w:pPr>
              <w:pStyle w:val="TableTextRight"/>
            </w:pPr>
          </w:p>
        </w:tc>
        <w:tc>
          <w:tcPr>
            <w:tcW w:w="1176" w:type="dxa"/>
            <w:shd w:val="clear" w:color="auto" w:fill="auto"/>
          </w:tcPr>
          <w:p w:rsidR="00767D08" w:rsidRPr="001C05D7" w:rsidRDefault="00767D08" w:rsidP="00767D08">
            <w:pPr>
              <w:pStyle w:val="TableTextRight"/>
            </w:pPr>
          </w:p>
        </w:tc>
      </w:tr>
      <w:tr w:rsidR="00767D08" w:rsidRPr="001C05D7" w:rsidTr="00767D08">
        <w:tc>
          <w:tcPr>
            <w:tcW w:w="3528" w:type="dxa"/>
            <w:shd w:val="clear" w:color="auto" w:fill="auto"/>
          </w:tcPr>
          <w:p w:rsidR="00767D08" w:rsidRPr="001C05D7" w:rsidRDefault="00767D08" w:rsidP="00767D08">
            <w:pPr>
              <w:pStyle w:val="TableText"/>
              <w:rPr>
                <w:bCs/>
              </w:rPr>
            </w:pPr>
            <w:r w:rsidRPr="001C05D7">
              <w:rPr>
                <w:bCs/>
              </w:rPr>
              <w:t>Capital appropriations</w:t>
            </w:r>
          </w:p>
        </w:tc>
        <w:tc>
          <w:tcPr>
            <w:tcW w:w="876" w:type="dxa"/>
            <w:shd w:val="clear" w:color="auto" w:fill="auto"/>
          </w:tcPr>
          <w:p w:rsidR="00767D08" w:rsidRPr="001C05D7" w:rsidRDefault="00767D08" w:rsidP="00767D08">
            <w:pPr>
              <w:pStyle w:val="TableTextCentred"/>
            </w:pPr>
            <w:r w:rsidRPr="001C05D7">
              <w:t>4(a)</w:t>
            </w:r>
          </w:p>
        </w:tc>
        <w:tc>
          <w:tcPr>
            <w:tcW w:w="1176" w:type="dxa"/>
            <w:shd w:val="clear" w:color="auto" w:fill="E0E0E0"/>
            <w:vAlign w:val="bottom"/>
          </w:tcPr>
          <w:p w:rsidR="00767D08" w:rsidRPr="005F269F" w:rsidRDefault="00767D08" w:rsidP="00767D08">
            <w:pPr>
              <w:pStyle w:val="TableTextRight"/>
            </w:pPr>
            <w:r w:rsidRPr="005F269F">
              <w:t>17</w:t>
            </w:r>
            <w:r>
              <w:t> </w:t>
            </w:r>
            <w:r w:rsidRPr="005F269F">
              <w:t>504</w:t>
            </w:r>
          </w:p>
        </w:tc>
        <w:tc>
          <w:tcPr>
            <w:tcW w:w="1176" w:type="dxa"/>
            <w:shd w:val="clear" w:color="auto" w:fill="auto"/>
            <w:vAlign w:val="bottom"/>
          </w:tcPr>
          <w:p w:rsidR="00767D08" w:rsidRPr="005F269F" w:rsidRDefault="00767D08" w:rsidP="00767D08">
            <w:pPr>
              <w:pStyle w:val="TableTextRight"/>
            </w:pPr>
          </w:p>
        </w:tc>
        <w:tc>
          <w:tcPr>
            <w:tcW w:w="1272" w:type="dxa"/>
            <w:shd w:val="clear" w:color="auto" w:fill="E0E0E0"/>
            <w:vAlign w:val="bottom"/>
          </w:tcPr>
          <w:p w:rsidR="00767D08" w:rsidRPr="005F269F" w:rsidRDefault="00767D08" w:rsidP="00767D08">
            <w:pPr>
              <w:pStyle w:val="TableTextRight"/>
            </w:pPr>
          </w:p>
        </w:tc>
        <w:tc>
          <w:tcPr>
            <w:tcW w:w="1176" w:type="dxa"/>
            <w:shd w:val="clear" w:color="auto" w:fill="auto"/>
            <w:vAlign w:val="bottom"/>
          </w:tcPr>
          <w:p w:rsidR="00767D08" w:rsidRPr="005F269F" w:rsidRDefault="00767D08" w:rsidP="00767D08">
            <w:pPr>
              <w:pStyle w:val="TableTextRight"/>
            </w:pPr>
            <w:r w:rsidRPr="005F269F">
              <w:t>17</w:t>
            </w:r>
            <w:r>
              <w:t> </w:t>
            </w:r>
            <w:r w:rsidRPr="005F269F">
              <w:t>504</w:t>
            </w:r>
          </w:p>
        </w:tc>
      </w:tr>
      <w:tr w:rsidR="00767D08" w:rsidRPr="001C05D7" w:rsidTr="00767D08">
        <w:tc>
          <w:tcPr>
            <w:tcW w:w="3528" w:type="dxa"/>
            <w:shd w:val="clear" w:color="auto" w:fill="auto"/>
            <w:vAlign w:val="bottom"/>
          </w:tcPr>
          <w:p w:rsidR="00767D08" w:rsidRPr="001C05D7" w:rsidRDefault="00767D08" w:rsidP="00767D08">
            <w:pPr>
              <w:pStyle w:val="TableText"/>
              <w:rPr>
                <w:bCs/>
              </w:rPr>
            </w:pPr>
            <w:r w:rsidRPr="001C05D7">
              <w:rPr>
                <w:bCs/>
              </w:rPr>
              <w:t>Return of capital</w:t>
            </w:r>
          </w:p>
        </w:tc>
        <w:tc>
          <w:tcPr>
            <w:tcW w:w="876" w:type="dxa"/>
            <w:shd w:val="clear" w:color="auto" w:fill="auto"/>
          </w:tcPr>
          <w:p w:rsidR="00767D08" w:rsidRPr="001C05D7" w:rsidRDefault="00767D08" w:rsidP="00767D08">
            <w:pPr>
              <w:pStyle w:val="TableTextCentred"/>
            </w:pPr>
          </w:p>
        </w:tc>
        <w:tc>
          <w:tcPr>
            <w:tcW w:w="1176" w:type="dxa"/>
            <w:shd w:val="clear" w:color="auto" w:fill="E0E0E0"/>
            <w:vAlign w:val="bottom"/>
          </w:tcPr>
          <w:p w:rsidR="00767D08" w:rsidRPr="005F269F" w:rsidRDefault="00767D08" w:rsidP="00767D08">
            <w:pPr>
              <w:pStyle w:val="TableTextRight"/>
            </w:pPr>
            <w:r w:rsidRPr="005F269F">
              <w:t>(2</w:t>
            </w:r>
            <w:r>
              <w:t> </w:t>
            </w:r>
            <w:r w:rsidRPr="005F269F">
              <w:t>408)</w:t>
            </w:r>
          </w:p>
        </w:tc>
        <w:tc>
          <w:tcPr>
            <w:tcW w:w="1176" w:type="dxa"/>
            <w:shd w:val="clear" w:color="auto" w:fill="auto"/>
            <w:vAlign w:val="bottom"/>
          </w:tcPr>
          <w:p w:rsidR="00767D08" w:rsidRPr="005F269F" w:rsidRDefault="00767D08" w:rsidP="00767D08">
            <w:pPr>
              <w:pStyle w:val="TableTextRight"/>
            </w:pPr>
          </w:p>
        </w:tc>
        <w:tc>
          <w:tcPr>
            <w:tcW w:w="1272" w:type="dxa"/>
            <w:shd w:val="clear" w:color="auto" w:fill="E0E0E0"/>
            <w:vAlign w:val="bottom"/>
          </w:tcPr>
          <w:p w:rsidR="00767D08" w:rsidRPr="005F269F" w:rsidRDefault="00767D08" w:rsidP="00767D08">
            <w:pPr>
              <w:pStyle w:val="TableTextRight"/>
            </w:pPr>
          </w:p>
        </w:tc>
        <w:tc>
          <w:tcPr>
            <w:tcW w:w="1176" w:type="dxa"/>
            <w:shd w:val="clear" w:color="auto" w:fill="auto"/>
            <w:vAlign w:val="bottom"/>
          </w:tcPr>
          <w:p w:rsidR="00767D08" w:rsidRPr="005F269F" w:rsidRDefault="00767D08" w:rsidP="00767D08">
            <w:pPr>
              <w:pStyle w:val="TableTextRight"/>
            </w:pPr>
            <w:r w:rsidRPr="005F269F">
              <w:t>(2</w:t>
            </w:r>
            <w:r>
              <w:t> </w:t>
            </w:r>
            <w:r w:rsidRPr="005F269F">
              <w:t>408)</w:t>
            </w:r>
          </w:p>
        </w:tc>
      </w:tr>
      <w:tr w:rsidR="00767D08" w:rsidRPr="001C05D7" w:rsidTr="00767D08">
        <w:tc>
          <w:tcPr>
            <w:tcW w:w="3528" w:type="dxa"/>
            <w:shd w:val="clear" w:color="auto" w:fill="auto"/>
            <w:vAlign w:val="bottom"/>
          </w:tcPr>
          <w:p w:rsidR="00767D08" w:rsidRPr="001C05D7" w:rsidRDefault="00767D08" w:rsidP="00767D08">
            <w:pPr>
              <w:pStyle w:val="TableText"/>
              <w:rPr>
                <w:bCs/>
              </w:rPr>
            </w:pPr>
            <w:r w:rsidRPr="001C05D7">
              <w:rPr>
                <w:bCs/>
              </w:rPr>
              <w:t>Capital distributions to portfolio entities</w:t>
            </w:r>
          </w:p>
        </w:tc>
        <w:tc>
          <w:tcPr>
            <w:tcW w:w="876" w:type="dxa"/>
            <w:shd w:val="clear" w:color="auto" w:fill="auto"/>
          </w:tcPr>
          <w:p w:rsidR="00767D08" w:rsidRPr="001C05D7" w:rsidRDefault="00767D08" w:rsidP="00767D08">
            <w:pPr>
              <w:pStyle w:val="TableTextCentred"/>
            </w:pPr>
          </w:p>
        </w:tc>
        <w:tc>
          <w:tcPr>
            <w:tcW w:w="1176" w:type="dxa"/>
            <w:shd w:val="clear" w:color="auto" w:fill="E0E0E0"/>
            <w:vAlign w:val="bottom"/>
          </w:tcPr>
          <w:p w:rsidR="00767D08" w:rsidRPr="005F269F" w:rsidRDefault="00767D08" w:rsidP="00767D08">
            <w:pPr>
              <w:pStyle w:val="TableTextRight"/>
            </w:pPr>
            <w:r w:rsidRPr="005F269F">
              <w:t>(17</w:t>
            </w:r>
            <w:r>
              <w:t> </w:t>
            </w:r>
            <w:r w:rsidRPr="005F269F">
              <w:t>633)</w:t>
            </w:r>
          </w:p>
        </w:tc>
        <w:tc>
          <w:tcPr>
            <w:tcW w:w="1176" w:type="dxa"/>
            <w:shd w:val="clear" w:color="auto" w:fill="auto"/>
            <w:vAlign w:val="bottom"/>
          </w:tcPr>
          <w:p w:rsidR="00767D08" w:rsidRPr="005F269F" w:rsidRDefault="00767D08" w:rsidP="00767D08">
            <w:pPr>
              <w:pStyle w:val="TableTextRight"/>
            </w:pPr>
          </w:p>
        </w:tc>
        <w:tc>
          <w:tcPr>
            <w:tcW w:w="1272" w:type="dxa"/>
            <w:shd w:val="clear" w:color="auto" w:fill="E0E0E0"/>
            <w:vAlign w:val="bottom"/>
          </w:tcPr>
          <w:p w:rsidR="00767D08" w:rsidRPr="005F269F" w:rsidRDefault="00767D08" w:rsidP="00767D08">
            <w:pPr>
              <w:pStyle w:val="TableTextRight"/>
            </w:pPr>
          </w:p>
        </w:tc>
        <w:tc>
          <w:tcPr>
            <w:tcW w:w="1176" w:type="dxa"/>
            <w:shd w:val="clear" w:color="auto" w:fill="auto"/>
            <w:vAlign w:val="bottom"/>
          </w:tcPr>
          <w:p w:rsidR="00767D08" w:rsidRPr="005F269F" w:rsidRDefault="00767D08" w:rsidP="00767D08">
            <w:pPr>
              <w:pStyle w:val="TableTextRight"/>
            </w:pPr>
            <w:r w:rsidRPr="005F269F">
              <w:t>(17</w:t>
            </w:r>
            <w:r>
              <w:t> </w:t>
            </w:r>
            <w:r w:rsidRPr="005F269F">
              <w:t>633)</w:t>
            </w:r>
          </w:p>
        </w:tc>
      </w:tr>
      <w:tr w:rsidR="00767D08" w:rsidRPr="001C05D7" w:rsidTr="00767D08">
        <w:tc>
          <w:tcPr>
            <w:tcW w:w="3528" w:type="dxa"/>
            <w:shd w:val="clear" w:color="auto" w:fill="auto"/>
          </w:tcPr>
          <w:p w:rsidR="00767D08" w:rsidRPr="001C05D7" w:rsidRDefault="00767D08" w:rsidP="00767D08">
            <w:pPr>
              <w:pStyle w:val="TableText"/>
              <w:rPr>
                <w:bCs/>
              </w:rPr>
            </w:pPr>
            <w:r w:rsidRPr="001C05D7">
              <w:rPr>
                <w:bCs/>
              </w:rPr>
              <w:t>Net result for the year</w:t>
            </w:r>
          </w:p>
        </w:tc>
        <w:tc>
          <w:tcPr>
            <w:tcW w:w="876" w:type="dxa"/>
            <w:shd w:val="clear" w:color="auto" w:fill="auto"/>
          </w:tcPr>
          <w:p w:rsidR="00767D08" w:rsidRPr="001C05D7" w:rsidRDefault="00767D08" w:rsidP="00767D08">
            <w:pPr>
              <w:pStyle w:val="TableTextCentred"/>
            </w:pPr>
          </w:p>
        </w:tc>
        <w:tc>
          <w:tcPr>
            <w:tcW w:w="1176" w:type="dxa"/>
            <w:shd w:val="clear" w:color="auto" w:fill="E0E0E0"/>
            <w:vAlign w:val="bottom"/>
          </w:tcPr>
          <w:p w:rsidR="00767D08" w:rsidRPr="00110660" w:rsidRDefault="00767D08" w:rsidP="00767D08">
            <w:pPr>
              <w:pStyle w:val="TableTextRight"/>
            </w:pPr>
          </w:p>
        </w:tc>
        <w:tc>
          <w:tcPr>
            <w:tcW w:w="1176" w:type="dxa"/>
            <w:shd w:val="clear" w:color="auto" w:fill="auto"/>
            <w:vAlign w:val="bottom"/>
          </w:tcPr>
          <w:p w:rsidR="00767D08" w:rsidRPr="00110660" w:rsidRDefault="00767D08" w:rsidP="00767D08">
            <w:pPr>
              <w:pStyle w:val="TableTextRight"/>
            </w:pPr>
          </w:p>
        </w:tc>
        <w:tc>
          <w:tcPr>
            <w:tcW w:w="1272" w:type="dxa"/>
            <w:shd w:val="clear" w:color="auto" w:fill="E0E0E0"/>
            <w:vAlign w:val="center"/>
          </w:tcPr>
          <w:p w:rsidR="00767D08" w:rsidRPr="00110660" w:rsidRDefault="00767D08" w:rsidP="00767D08">
            <w:pPr>
              <w:pStyle w:val="TableTextRight"/>
            </w:pPr>
            <w:r w:rsidRPr="00110660">
              <w:t>5 459</w:t>
            </w:r>
          </w:p>
        </w:tc>
        <w:tc>
          <w:tcPr>
            <w:tcW w:w="1176" w:type="dxa"/>
            <w:shd w:val="clear" w:color="auto" w:fill="auto"/>
            <w:vAlign w:val="center"/>
          </w:tcPr>
          <w:p w:rsidR="00767D08" w:rsidRPr="00110660" w:rsidRDefault="00767D08" w:rsidP="00767D08">
            <w:pPr>
              <w:pStyle w:val="TableTextRight"/>
            </w:pPr>
            <w:r w:rsidRPr="00110660">
              <w:t>5 459</w:t>
            </w:r>
          </w:p>
        </w:tc>
      </w:tr>
      <w:tr w:rsidR="00767D08" w:rsidRPr="001C05D7" w:rsidTr="00767D08">
        <w:tc>
          <w:tcPr>
            <w:tcW w:w="3528" w:type="dxa"/>
            <w:shd w:val="clear" w:color="auto" w:fill="auto"/>
          </w:tcPr>
          <w:p w:rsidR="00767D08" w:rsidRPr="001C05D7" w:rsidRDefault="00767D08" w:rsidP="00767D08">
            <w:pPr>
              <w:pStyle w:val="TableText"/>
              <w:rPr>
                <w:bCs/>
              </w:rPr>
            </w:pPr>
          </w:p>
        </w:tc>
        <w:tc>
          <w:tcPr>
            <w:tcW w:w="876" w:type="dxa"/>
            <w:shd w:val="clear" w:color="auto" w:fill="auto"/>
          </w:tcPr>
          <w:p w:rsidR="00767D08" w:rsidRPr="001C05D7" w:rsidRDefault="00767D08" w:rsidP="00767D08">
            <w:pPr>
              <w:pStyle w:val="TableTextCentred"/>
            </w:pPr>
          </w:p>
        </w:tc>
        <w:tc>
          <w:tcPr>
            <w:tcW w:w="1176" w:type="dxa"/>
            <w:shd w:val="clear" w:color="auto" w:fill="E0E0E0"/>
          </w:tcPr>
          <w:p w:rsidR="00767D08" w:rsidRPr="001C05D7" w:rsidRDefault="00767D08" w:rsidP="00767D08">
            <w:pPr>
              <w:pStyle w:val="TableTextRight"/>
            </w:pPr>
          </w:p>
        </w:tc>
        <w:tc>
          <w:tcPr>
            <w:tcW w:w="1176" w:type="dxa"/>
            <w:shd w:val="clear" w:color="auto" w:fill="auto"/>
          </w:tcPr>
          <w:p w:rsidR="00767D08" w:rsidRPr="001C05D7" w:rsidRDefault="00767D08" w:rsidP="00767D08">
            <w:pPr>
              <w:pStyle w:val="TableTextRight"/>
            </w:pPr>
          </w:p>
        </w:tc>
        <w:tc>
          <w:tcPr>
            <w:tcW w:w="1272" w:type="dxa"/>
            <w:shd w:val="clear" w:color="auto" w:fill="E0E0E0"/>
          </w:tcPr>
          <w:p w:rsidR="00767D08" w:rsidRPr="001C05D7" w:rsidRDefault="00767D08" w:rsidP="00767D08">
            <w:pPr>
              <w:pStyle w:val="TableTextRight"/>
            </w:pPr>
          </w:p>
        </w:tc>
        <w:tc>
          <w:tcPr>
            <w:tcW w:w="1176" w:type="dxa"/>
            <w:shd w:val="clear" w:color="auto" w:fill="auto"/>
          </w:tcPr>
          <w:p w:rsidR="00767D08" w:rsidRPr="001C05D7" w:rsidRDefault="00767D08" w:rsidP="00767D08">
            <w:pPr>
              <w:pStyle w:val="TableTextRight"/>
            </w:pPr>
          </w:p>
        </w:tc>
      </w:tr>
      <w:tr w:rsidR="00767D08" w:rsidRPr="00E3453A" w:rsidTr="00767D08">
        <w:tc>
          <w:tcPr>
            <w:tcW w:w="3528" w:type="dxa"/>
            <w:shd w:val="clear" w:color="auto" w:fill="auto"/>
          </w:tcPr>
          <w:p w:rsidR="00767D08" w:rsidRPr="00E3453A" w:rsidRDefault="00767D08" w:rsidP="00767D08">
            <w:pPr>
              <w:pStyle w:val="TableText"/>
              <w:rPr>
                <w:b/>
                <w:bCs/>
              </w:rPr>
            </w:pPr>
            <w:r>
              <w:rPr>
                <w:b/>
                <w:bCs/>
              </w:rPr>
              <w:t>Balance at 30 June 2013</w:t>
            </w:r>
          </w:p>
        </w:tc>
        <w:tc>
          <w:tcPr>
            <w:tcW w:w="876" w:type="dxa"/>
            <w:shd w:val="clear" w:color="auto" w:fill="auto"/>
          </w:tcPr>
          <w:p w:rsidR="00767D08" w:rsidRPr="00AF2974" w:rsidRDefault="00767D08" w:rsidP="00767D08">
            <w:pPr>
              <w:pStyle w:val="TableTextCentred"/>
            </w:pPr>
          </w:p>
        </w:tc>
        <w:tc>
          <w:tcPr>
            <w:tcW w:w="1176" w:type="dxa"/>
            <w:shd w:val="clear" w:color="auto" w:fill="E0E0E0"/>
          </w:tcPr>
          <w:p w:rsidR="00767D08" w:rsidRPr="00110660" w:rsidRDefault="00767D08" w:rsidP="00767D08">
            <w:pPr>
              <w:pStyle w:val="TableTextRight"/>
              <w:rPr>
                <w:b/>
              </w:rPr>
            </w:pPr>
            <w:r w:rsidRPr="00110660">
              <w:rPr>
                <w:b/>
              </w:rPr>
              <w:t>245 482</w:t>
            </w:r>
          </w:p>
        </w:tc>
        <w:tc>
          <w:tcPr>
            <w:tcW w:w="1176" w:type="dxa"/>
            <w:shd w:val="clear" w:color="auto" w:fill="auto"/>
          </w:tcPr>
          <w:p w:rsidR="00767D08" w:rsidRPr="00110660" w:rsidRDefault="00767D08" w:rsidP="00767D08">
            <w:pPr>
              <w:pStyle w:val="TableTextRight"/>
              <w:rPr>
                <w:b/>
              </w:rPr>
            </w:pPr>
            <w:r w:rsidRPr="00110660">
              <w:rPr>
                <w:b/>
              </w:rPr>
              <w:t>237 100</w:t>
            </w:r>
          </w:p>
        </w:tc>
        <w:tc>
          <w:tcPr>
            <w:tcW w:w="1272" w:type="dxa"/>
            <w:shd w:val="clear" w:color="auto" w:fill="E0E0E0"/>
            <w:vAlign w:val="center"/>
          </w:tcPr>
          <w:p w:rsidR="00767D08" w:rsidRPr="00110660" w:rsidRDefault="00767D08" w:rsidP="00767D08">
            <w:pPr>
              <w:pStyle w:val="TableTextRight"/>
              <w:rPr>
                <w:b/>
              </w:rPr>
            </w:pPr>
            <w:r w:rsidRPr="00110660">
              <w:rPr>
                <w:b/>
              </w:rPr>
              <w:t>153 990</w:t>
            </w:r>
          </w:p>
        </w:tc>
        <w:tc>
          <w:tcPr>
            <w:tcW w:w="1176" w:type="dxa"/>
            <w:shd w:val="clear" w:color="auto" w:fill="auto"/>
            <w:vAlign w:val="center"/>
          </w:tcPr>
          <w:p w:rsidR="00767D08" w:rsidRPr="00110660" w:rsidRDefault="00767D08" w:rsidP="00767D08">
            <w:pPr>
              <w:pStyle w:val="TableTextRight"/>
              <w:rPr>
                <w:b/>
              </w:rPr>
            </w:pPr>
            <w:r w:rsidRPr="00110660">
              <w:rPr>
                <w:b/>
              </w:rPr>
              <w:t>636 572</w:t>
            </w:r>
          </w:p>
        </w:tc>
      </w:tr>
      <w:tr w:rsidR="00767D08" w:rsidRPr="00E3453A" w:rsidTr="00767D08">
        <w:tc>
          <w:tcPr>
            <w:tcW w:w="3528" w:type="dxa"/>
            <w:shd w:val="clear" w:color="auto" w:fill="auto"/>
          </w:tcPr>
          <w:p w:rsidR="00767D08" w:rsidRDefault="00767D08" w:rsidP="00767D08">
            <w:pPr>
              <w:pStyle w:val="TableText"/>
              <w:rPr>
                <w:b/>
                <w:bCs/>
              </w:rPr>
            </w:pPr>
          </w:p>
        </w:tc>
        <w:tc>
          <w:tcPr>
            <w:tcW w:w="876" w:type="dxa"/>
            <w:shd w:val="clear" w:color="auto" w:fill="auto"/>
          </w:tcPr>
          <w:p w:rsidR="00767D08" w:rsidRPr="00AF2974" w:rsidRDefault="00767D08" w:rsidP="00767D08">
            <w:pPr>
              <w:pStyle w:val="TableTextCentred"/>
            </w:pPr>
          </w:p>
        </w:tc>
        <w:tc>
          <w:tcPr>
            <w:tcW w:w="1176" w:type="dxa"/>
            <w:shd w:val="clear" w:color="auto" w:fill="E0E0E0"/>
          </w:tcPr>
          <w:p w:rsidR="00767D08" w:rsidRPr="000765AA" w:rsidRDefault="00767D08" w:rsidP="00767D08">
            <w:pPr>
              <w:pStyle w:val="TableTextRight"/>
              <w:rPr>
                <w:b/>
              </w:rPr>
            </w:pPr>
          </w:p>
        </w:tc>
        <w:tc>
          <w:tcPr>
            <w:tcW w:w="1176" w:type="dxa"/>
            <w:shd w:val="clear" w:color="auto" w:fill="auto"/>
          </w:tcPr>
          <w:p w:rsidR="00767D08" w:rsidRPr="000765AA" w:rsidRDefault="00767D08" w:rsidP="00767D08">
            <w:pPr>
              <w:pStyle w:val="TableTextRight"/>
              <w:rPr>
                <w:b/>
              </w:rPr>
            </w:pPr>
          </w:p>
        </w:tc>
        <w:tc>
          <w:tcPr>
            <w:tcW w:w="1272" w:type="dxa"/>
            <w:shd w:val="clear" w:color="auto" w:fill="E0E0E0"/>
          </w:tcPr>
          <w:p w:rsidR="00767D08" w:rsidRPr="000765AA" w:rsidRDefault="00767D08" w:rsidP="00767D08">
            <w:pPr>
              <w:pStyle w:val="TableTextRight"/>
              <w:rPr>
                <w:b/>
              </w:rPr>
            </w:pPr>
          </w:p>
        </w:tc>
        <w:tc>
          <w:tcPr>
            <w:tcW w:w="1176" w:type="dxa"/>
            <w:shd w:val="clear" w:color="auto" w:fill="auto"/>
          </w:tcPr>
          <w:p w:rsidR="00767D08" w:rsidRPr="000765AA" w:rsidRDefault="00767D08" w:rsidP="00767D08">
            <w:pPr>
              <w:pStyle w:val="TableTextRight"/>
              <w:rPr>
                <w:b/>
              </w:rPr>
            </w:pPr>
          </w:p>
        </w:tc>
      </w:tr>
      <w:tr w:rsidR="00767D08" w:rsidRPr="003B59F0" w:rsidTr="00767D08">
        <w:tc>
          <w:tcPr>
            <w:tcW w:w="3528" w:type="dxa"/>
            <w:shd w:val="clear" w:color="auto" w:fill="auto"/>
          </w:tcPr>
          <w:p w:rsidR="00767D08" w:rsidRPr="00E3453A" w:rsidRDefault="00767D08" w:rsidP="00767D08">
            <w:pPr>
              <w:pStyle w:val="TableText"/>
              <w:rPr>
                <w:b/>
                <w:bCs/>
              </w:rPr>
            </w:pPr>
            <w:r w:rsidRPr="00E3453A">
              <w:rPr>
                <w:b/>
                <w:bCs/>
              </w:rPr>
              <w:t>Capital appropriations</w:t>
            </w:r>
          </w:p>
        </w:tc>
        <w:tc>
          <w:tcPr>
            <w:tcW w:w="876" w:type="dxa"/>
            <w:shd w:val="clear" w:color="auto" w:fill="auto"/>
          </w:tcPr>
          <w:p w:rsidR="00767D08" w:rsidRPr="00AF2974" w:rsidRDefault="00767D08" w:rsidP="00767D08">
            <w:pPr>
              <w:pStyle w:val="TableTextCentred"/>
            </w:pPr>
            <w:r>
              <w:t>4</w:t>
            </w:r>
            <w:r w:rsidRPr="00AF2974">
              <w:t>(a)</w:t>
            </w:r>
          </w:p>
        </w:tc>
        <w:tc>
          <w:tcPr>
            <w:tcW w:w="1176" w:type="dxa"/>
            <w:shd w:val="clear" w:color="auto" w:fill="E0E0E0"/>
            <w:vAlign w:val="bottom"/>
          </w:tcPr>
          <w:p w:rsidR="00767D08" w:rsidRPr="003B59F0" w:rsidRDefault="00A42481" w:rsidP="00767D08">
            <w:pPr>
              <w:pStyle w:val="TableTextRight"/>
              <w:rPr>
                <w:b/>
              </w:rPr>
            </w:pPr>
            <w:r>
              <w:rPr>
                <w:b/>
              </w:rPr>
              <w:t>–</w:t>
            </w:r>
          </w:p>
        </w:tc>
        <w:tc>
          <w:tcPr>
            <w:tcW w:w="1176" w:type="dxa"/>
            <w:shd w:val="clear" w:color="auto" w:fill="auto"/>
          </w:tcPr>
          <w:p w:rsidR="00767D08" w:rsidRPr="00E3453A" w:rsidRDefault="00767D08" w:rsidP="00767D08">
            <w:pPr>
              <w:pStyle w:val="TableTextRight"/>
              <w:rPr>
                <w:b/>
              </w:rPr>
            </w:pPr>
          </w:p>
        </w:tc>
        <w:tc>
          <w:tcPr>
            <w:tcW w:w="1272" w:type="dxa"/>
            <w:shd w:val="clear" w:color="auto" w:fill="E0E0E0"/>
          </w:tcPr>
          <w:p w:rsidR="00767D08" w:rsidRPr="00E3453A" w:rsidRDefault="00767D08" w:rsidP="00767D08">
            <w:pPr>
              <w:pStyle w:val="TableTextRight"/>
              <w:rPr>
                <w:b/>
              </w:rPr>
            </w:pPr>
          </w:p>
        </w:tc>
        <w:tc>
          <w:tcPr>
            <w:tcW w:w="1176" w:type="dxa"/>
            <w:shd w:val="clear" w:color="auto" w:fill="auto"/>
            <w:vAlign w:val="bottom"/>
          </w:tcPr>
          <w:p w:rsidR="00767D08" w:rsidRPr="003B59F0" w:rsidRDefault="00A42481" w:rsidP="00767D08">
            <w:pPr>
              <w:pStyle w:val="TableTextRight"/>
              <w:rPr>
                <w:b/>
              </w:rPr>
            </w:pPr>
            <w:r>
              <w:rPr>
                <w:b/>
              </w:rPr>
              <w:t>–</w:t>
            </w:r>
          </w:p>
        </w:tc>
      </w:tr>
      <w:tr w:rsidR="00767D08" w:rsidRPr="00067E1F" w:rsidTr="00767D08">
        <w:tc>
          <w:tcPr>
            <w:tcW w:w="3528" w:type="dxa"/>
            <w:shd w:val="clear" w:color="auto" w:fill="auto"/>
            <w:vAlign w:val="bottom"/>
          </w:tcPr>
          <w:p w:rsidR="00767D08" w:rsidRPr="003B59F0" w:rsidRDefault="00767D08" w:rsidP="00767D08">
            <w:pPr>
              <w:pStyle w:val="TableText"/>
              <w:rPr>
                <w:b/>
                <w:bCs/>
              </w:rPr>
            </w:pPr>
            <w:r>
              <w:rPr>
                <w:b/>
                <w:bCs/>
              </w:rPr>
              <w:t>Return of capital</w:t>
            </w:r>
          </w:p>
        </w:tc>
        <w:tc>
          <w:tcPr>
            <w:tcW w:w="876" w:type="dxa"/>
            <w:shd w:val="clear" w:color="auto" w:fill="auto"/>
          </w:tcPr>
          <w:p w:rsidR="00767D08" w:rsidRPr="00AF2974" w:rsidRDefault="00767D08" w:rsidP="00767D08">
            <w:pPr>
              <w:pStyle w:val="TableTextCentred"/>
            </w:pPr>
          </w:p>
        </w:tc>
        <w:tc>
          <w:tcPr>
            <w:tcW w:w="1176" w:type="dxa"/>
            <w:shd w:val="clear" w:color="auto" w:fill="E0E0E0"/>
            <w:vAlign w:val="bottom"/>
          </w:tcPr>
          <w:p w:rsidR="00767D08" w:rsidRPr="00067E1F" w:rsidRDefault="00767D08" w:rsidP="00767D08">
            <w:pPr>
              <w:pStyle w:val="TableTextRight"/>
              <w:rPr>
                <w:b/>
              </w:rPr>
            </w:pPr>
            <w:r w:rsidRPr="00067E1F">
              <w:rPr>
                <w:b/>
              </w:rPr>
              <w:t>(71)</w:t>
            </w:r>
          </w:p>
        </w:tc>
        <w:tc>
          <w:tcPr>
            <w:tcW w:w="1176" w:type="dxa"/>
            <w:shd w:val="clear" w:color="auto" w:fill="auto"/>
            <w:vAlign w:val="bottom"/>
          </w:tcPr>
          <w:p w:rsidR="00767D08" w:rsidRPr="00067E1F" w:rsidRDefault="00767D08" w:rsidP="00767D08">
            <w:pPr>
              <w:pStyle w:val="TableTextRight"/>
              <w:rPr>
                <w:b/>
              </w:rPr>
            </w:pPr>
          </w:p>
        </w:tc>
        <w:tc>
          <w:tcPr>
            <w:tcW w:w="1272" w:type="dxa"/>
            <w:shd w:val="clear" w:color="auto" w:fill="E0E0E0"/>
            <w:vAlign w:val="bottom"/>
          </w:tcPr>
          <w:p w:rsidR="00767D08" w:rsidRPr="00067E1F" w:rsidRDefault="00767D08" w:rsidP="00767D08">
            <w:pPr>
              <w:pStyle w:val="TableTextRight"/>
              <w:rPr>
                <w:b/>
              </w:rPr>
            </w:pPr>
          </w:p>
        </w:tc>
        <w:tc>
          <w:tcPr>
            <w:tcW w:w="1176" w:type="dxa"/>
            <w:shd w:val="clear" w:color="auto" w:fill="auto"/>
            <w:vAlign w:val="bottom"/>
          </w:tcPr>
          <w:p w:rsidR="00767D08" w:rsidRPr="00067E1F" w:rsidRDefault="00767D08" w:rsidP="00767D08">
            <w:pPr>
              <w:pStyle w:val="TableTextRight"/>
              <w:rPr>
                <w:b/>
              </w:rPr>
            </w:pPr>
            <w:r w:rsidRPr="00067E1F">
              <w:rPr>
                <w:b/>
              </w:rPr>
              <w:t>(71)</w:t>
            </w:r>
          </w:p>
        </w:tc>
      </w:tr>
      <w:tr w:rsidR="00767D08" w:rsidRPr="00067E1F" w:rsidTr="00767D08">
        <w:tc>
          <w:tcPr>
            <w:tcW w:w="3528" w:type="dxa"/>
            <w:shd w:val="clear" w:color="auto" w:fill="auto"/>
          </w:tcPr>
          <w:p w:rsidR="00767D08" w:rsidRPr="00E3453A" w:rsidRDefault="00767D08" w:rsidP="00767D08">
            <w:pPr>
              <w:pStyle w:val="TableText"/>
              <w:rPr>
                <w:b/>
                <w:bCs/>
              </w:rPr>
            </w:pPr>
            <w:r w:rsidRPr="00E3453A">
              <w:rPr>
                <w:b/>
                <w:bCs/>
              </w:rPr>
              <w:t>Net result for the year</w:t>
            </w:r>
          </w:p>
        </w:tc>
        <w:tc>
          <w:tcPr>
            <w:tcW w:w="876" w:type="dxa"/>
            <w:shd w:val="clear" w:color="auto" w:fill="auto"/>
          </w:tcPr>
          <w:p w:rsidR="00767D08" w:rsidRPr="00AF2974" w:rsidRDefault="00767D08" w:rsidP="00767D08">
            <w:pPr>
              <w:pStyle w:val="TableTextCentred"/>
            </w:pPr>
          </w:p>
        </w:tc>
        <w:tc>
          <w:tcPr>
            <w:tcW w:w="1176" w:type="dxa"/>
            <w:shd w:val="clear" w:color="auto" w:fill="E0E0E0"/>
            <w:vAlign w:val="bottom"/>
          </w:tcPr>
          <w:p w:rsidR="00767D08" w:rsidRPr="00067E1F" w:rsidRDefault="00767D08" w:rsidP="00767D08">
            <w:pPr>
              <w:pStyle w:val="TableTextRight"/>
              <w:rPr>
                <w:b/>
              </w:rPr>
            </w:pPr>
          </w:p>
        </w:tc>
        <w:tc>
          <w:tcPr>
            <w:tcW w:w="1176" w:type="dxa"/>
            <w:shd w:val="clear" w:color="auto" w:fill="auto"/>
            <w:vAlign w:val="bottom"/>
          </w:tcPr>
          <w:p w:rsidR="00767D08" w:rsidRPr="00067E1F" w:rsidRDefault="00767D08" w:rsidP="00767D08">
            <w:pPr>
              <w:pStyle w:val="TableTextRight"/>
              <w:rPr>
                <w:b/>
              </w:rPr>
            </w:pPr>
          </w:p>
        </w:tc>
        <w:tc>
          <w:tcPr>
            <w:tcW w:w="1272" w:type="dxa"/>
            <w:shd w:val="clear" w:color="auto" w:fill="E0E0E0"/>
            <w:vAlign w:val="bottom"/>
          </w:tcPr>
          <w:p w:rsidR="00767D08" w:rsidRPr="00067E1F" w:rsidRDefault="00923E2F" w:rsidP="00767D08">
            <w:pPr>
              <w:pStyle w:val="TableTextRight"/>
              <w:rPr>
                <w:b/>
              </w:rPr>
            </w:pPr>
            <w:r>
              <w:rPr>
                <w:b/>
              </w:rPr>
              <w:t>17 595</w:t>
            </w:r>
          </w:p>
        </w:tc>
        <w:tc>
          <w:tcPr>
            <w:tcW w:w="1176" w:type="dxa"/>
            <w:shd w:val="clear" w:color="auto" w:fill="auto"/>
            <w:vAlign w:val="bottom"/>
          </w:tcPr>
          <w:p w:rsidR="00767D08" w:rsidRPr="00067E1F" w:rsidRDefault="00767D08" w:rsidP="00923E2F">
            <w:pPr>
              <w:pStyle w:val="TableTextRight"/>
              <w:rPr>
                <w:b/>
              </w:rPr>
            </w:pPr>
            <w:r w:rsidRPr="00067E1F">
              <w:rPr>
                <w:b/>
              </w:rPr>
              <w:t>17 </w:t>
            </w:r>
            <w:r w:rsidR="00923E2F">
              <w:rPr>
                <w:b/>
              </w:rPr>
              <w:t>595</w:t>
            </w:r>
          </w:p>
        </w:tc>
      </w:tr>
      <w:tr w:rsidR="00767D08" w:rsidRPr="00067E1F" w:rsidTr="00767D08">
        <w:tc>
          <w:tcPr>
            <w:tcW w:w="3528" w:type="dxa"/>
            <w:shd w:val="clear" w:color="auto" w:fill="auto"/>
          </w:tcPr>
          <w:p w:rsidR="00767D08" w:rsidRPr="00E3453A" w:rsidRDefault="00767D08" w:rsidP="00767D08">
            <w:pPr>
              <w:pStyle w:val="TableText"/>
              <w:rPr>
                <w:b/>
                <w:bCs/>
              </w:rPr>
            </w:pPr>
          </w:p>
        </w:tc>
        <w:tc>
          <w:tcPr>
            <w:tcW w:w="876" w:type="dxa"/>
            <w:shd w:val="clear" w:color="auto" w:fill="auto"/>
          </w:tcPr>
          <w:p w:rsidR="00767D08" w:rsidRPr="00AF2974" w:rsidRDefault="00767D08" w:rsidP="00767D08">
            <w:pPr>
              <w:pStyle w:val="TableTextCentred"/>
            </w:pPr>
          </w:p>
        </w:tc>
        <w:tc>
          <w:tcPr>
            <w:tcW w:w="1176" w:type="dxa"/>
            <w:shd w:val="clear" w:color="auto" w:fill="E0E0E0"/>
          </w:tcPr>
          <w:p w:rsidR="00767D08" w:rsidRPr="00067E1F" w:rsidRDefault="00767D08" w:rsidP="00767D08">
            <w:pPr>
              <w:pStyle w:val="TableTextRight"/>
              <w:rPr>
                <w:b/>
              </w:rPr>
            </w:pPr>
          </w:p>
        </w:tc>
        <w:tc>
          <w:tcPr>
            <w:tcW w:w="1176" w:type="dxa"/>
            <w:shd w:val="clear" w:color="auto" w:fill="auto"/>
          </w:tcPr>
          <w:p w:rsidR="00767D08" w:rsidRPr="00067E1F" w:rsidRDefault="00767D08" w:rsidP="00767D08">
            <w:pPr>
              <w:pStyle w:val="TableTextRight"/>
              <w:rPr>
                <w:b/>
              </w:rPr>
            </w:pPr>
          </w:p>
        </w:tc>
        <w:tc>
          <w:tcPr>
            <w:tcW w:w="1272" w:type="dxa"/>
            <w:shd w:val="clear" w:color="auto" w:fill="E0E0E0"/>
          </w:tcPr>
          <w:p w:rsidR="00767D08" w:rsidRPr="00067E1F" w:rsidRDefault="00767D08" w:rsidP="00767D08">
            <w:pPr>
              <w:pStyle w:val="TableTextRight"/>
              <w:rPr>
                <w:b/>
              </w:rPr>
            </w:pPr>
          </w:p>
        </w:tc>
        <w:tc>
          <w:tcPr>
            <w:tcW w:w="1176" w:type="dxa"/>
            <w:shd w:val="clear" w:color="auto" w:fill="auto"/>
          </w:tcPr>
          <w:p w:rsidR="00767D08" w:rsidRPr="00067E1F" w:rsidRDefault="00767D08" w:rsidP="00767D08">
            <w:pPr>
              <w:pStyle w:val="TableTextRight"/>
              <w:rPr>
                <w:b/>
              </w:rPr>
            </w:pPr>
          </w:p>
        </w:tc>
      </w:tr>
      <w:tr w:rsidR="00767D08" w:rsidRPr="00E3453A" w:rsidTr="00767D08">
        <w:tc>
          <w:tcPr>
            <w:tcW w:w="3528" w:type="dxa"/>
            <w:shd w:val="clear" w:color="auto" w:fill="auto"/>
          </w:tcPr>
          <w:p w:rsidR="00767D08" w:rsidRPr="00E3453A" w:rsidRDefault="00767D08" w:rsidP="00767D08">
            <w:pPr>
              <w:pStyle w:val="TableText"/>
              <w:rPr>
                <w:b/>
                <w:bCs/>
              </w:rPr>
            </w:pPr>
            <w:r>
              <w:rPr>
                <w:b/>
                <w:bCs/>
              </w:rPr>
              <w:t>Balance at 30 June 2014</w:t>
            </w:r>
          </w:p>
        </w:tc>
        <w:tc>
          <w:tcPr>
            <w:tcW w:w="876" w:type="dxa"/>
            <w:shd w:val="clear" w:color="auto" w:fill="auto"/>
          </w:tcPr>
          <w:p w:rsidR="00767D08" w:rsidRPr="00AF2974" w:rsidRDefault="00767D08" w:rsidP="00767D08">
            <w:pPr>
              <w:pStyle w:val="TableTextCentred"/>
            </w:pPr>
          </w:p>
        </w:tc>
        <w:tc>
          <w:tcPr>
            <w:tcW w:w="1176" w:type="dxa"/>
            <w:shd w:val="clear" w:color="auto" w:fill="E0E0E0"/>
          </w:tcPr>
          <w:p w:rsidR="00767D08" w:rsidRPr="00110660" w:rsidRDefault="00767D08" w:rsidP="00767D08">
            <w:pPr>
              <w:pStyle w:val="TableTextRight"/>
              <w:rPr>
                <w:b/>
              </w:rPr>
            </w:pPr>
            <w:r w:rsidRPr="00110660">
              <w:rPr>
                <w:b/>
              </w:rPr>
              <w:t>245 411</w:t>
            </w:r>
          </w:p>
        </w:tc>
        <w:tc>
          <w:tcPr>
            <w:tcW w:w="1176" w:type="dxa"/>
            <w:shd w:val="clear" w:color="auto" w:fill="auto"/>
          </w:tcPr>
          <w:p w:rsidR="00767D08" w:rsidRPr="00110660" w:rsidRDefault="00767D08" w:rsidP="00767D08">
            <w:pPr>
              <w:pStyle w:val="TableTextRight"/>
              <w:rPr>
                <w:b/>
              </w:rPr>
            </w:pPr>
            <w:r w:rsidRPr="00110660">
              <w:rPr>
                <w:b/>
              </w:rPr>
              <w:t>237 100</w:t>
            </w:r>
          </w:p>
        </w:tc>
        <w:tc>
          <w:tcPr>
            <w:tcW w:w="1272" w:type="dxa"/>
            <w:shd w:val="clear" w:color="auto" w:fill="E0E0E0"/>
          </w:tcPr>
          <w:p w:rsidR="00767D08" w:rsidRPr="00110660" w:rsidRDefault="00767D08" w:rsidP="00923E2F">
            <w:pPr>
              <w:pStyle w:val="TableTextRight"/>
              <w:rPr>
                <w:b/>
              </w:rPr>
            </w:pPr>
            <w:r w:rsidRPr="00110660">
              <w:rPr>
                <w:b/>
              </w:rPr>
              <w:t>171 </w:t>
            </w:r>
            <w:r w:rsidR="00923E2F">
              <w:rPr>
                <w:b/>
              </w:rPr>
              <w:t>585</w:t>
            </w:r>
          </w:p>
        </w:tc>
        <w:tc>
          <w:tcPr>
            <w:tcW w:w="1176" w:type="dxa"/>
            <w:shd w:val="clear" w:color="auto" w:fill="auto"/>
          </w:tcPr>
          <w:p w:rsidR="00767D08" w:rsidRPr="00110660" w:rsidRDefault="00767D08" w:rsidP="00923E2F">
            <w:pPr>
              <w:pStyle w:val="TableTextRight"/>
              <w:rPr>
                <w:b/>
              </w:rPr>
            </w:pPr>
            <w:r w:rsidRPr="00110660">
              <w:rPr>
                <w:b/>
              </w:rPr>
              <w:t>654 </w:t>
            </w:r>
            <w:r w:rsidR="00923E2F">
              <w:rPr>
                <w:b/>
              </w:rPr>
              <w:t>096</w:t>
            </w:r>
          </w:p>
        </w:tc>
      </w:tr>
    </w:tbl>
    <w:p w:rsidR="00FE0DD2" w:rsidRDefault="00032076" w:rsidP="00FE0DD2">
      <w:pPr>
        <w:pStyle w:val="Notes"/>
      </w:pPr>
      <w:r w:rsidRPr="00AF2974">
        <w:t>The above statement of changes in equity should be read in conjunction with the accompanying notes.</w:t>
      </w:r>
    </w:p>
    <w:p w:rsidR="00923E2F" w:rsidRDefault="00923E2F" w:rsidP="00FE0DD2">
      <w:pPr>
        <w:pStyle w:val="Notes"/>
      </w:pPr>
      <w:r>
        <w:t>Note:</w:t>
      </w:r>
    </w:p>
    <w:p w:rsidR="00923E2F" w:rsidRPr="00AF2974" w:rsidRDefault="00923E2F" w:rsidP="00FE0DD2">
      <w:pPr>
        <w:pStyle w:val="Notes"/>
      </w:pPr>
      <w:r>
        <w:t xml:space="preserve">(a) </w:t>
      </w:r>
      <w:r w:rsidRPr="00923E2F">
        <w:t>During the year the State’s motor vehicle leasing operations previously reported as a controlled activity of the Department was reclassified as administered on b</w:t>
      </w:r>
      <w:r w:rsidR="00281E93">
        <w:t xml:space="preserve">ehalf of the State – see </w:t>
      </w:r>
      <w:r w:rsidR="00705E65">
        <w:t xml:space="preserve">Note </w:t>
      </w:r>
      <w:r w:rsidR="00281E93">
        <w:t>1</w:t>
      </w:r>
      <w:r w:rsidRPr="00923E2F">
        <w:t>(s).</w:t>
      </w:r>
    </w:p>
    <w:p w:rsidR="00FE0DD2" w:rsidRDefault="00FE0DD2" w:rsidP="00724037"/>
    <w:p w:rsidR="00BF7198" w:rsidRDefault="00FE0DD2" w:rsidP="00BF7198">
      <w:pPr>
        <w:pStyle w:val="Heading1Fin"/>
        <w:spacing w:after="0"/>
      </w:pPr>
      <w:r w:rsidRPr="00AF2974">
        <w:br w:type="page"/>
      </w:r>
      <w:bookmarkStart w:id="20" w:name="_Toc303670544"/>
      <w:bookmarkStart w:id="21" w:name="_Toc335740843"/>
      <w:bookmarkStart w:id="22" w:name="_Toc399334615"/>
      <w:r w:rsidRPr="00AF2974">
        <w:lastRenderedPageBreak/>
        <w:t>Cash flow statement</w:t>
      </w:r>
      <w:bookmarkEnd w:id="20"/>
      <w:bookmarkEnd w:id="21"/>
      <w:bookmarkEnd w:id="22"/>
      <w:r w:rsidRPr="00AF2974">
        <w:t xml:space="preserve"> </w:t>
      </w:r>
    </w:p>
    <w:p w:rsidR="00FE0DD2" w:rsidRDefault="00FE0DD2" w:rsidP="00BF7198">
      <w:pPr>
        <w:pStyle w:val="Heading2"/>
        <w:spacing w:before="0"/>
      </w:pPr>
      <w:r w:rsidRPr="00AF2974">
        <w:t xml:space="preserve">for the year ended </w:t>
      </w:r>
      <w:r w:rsidR="005C498E">
        <w:t>30 June 201</w:t>
      </w:r>
      <w:r w:rsidR="00767D08">
        <w:t>4</w:t>
      </w:r>
    </w:p>
    <w:tbl>
      <w:tblPr>
        <w:tblW w:w="8118" w:type="dxa"/>
        <w:tblLayout w:type="fixed"/>
        <w:tblLook w:val="0000" w:firstRow="0" w:lastRow="0" w:firstColumn="0" w:lastColumn="0" w:noHBand="0" w:noVBand="0"/>
      </w:tblPr>
      <w:tblGrid>
        <w:gridCol w:w="4788"/>
        <w:gridCol w:w="850"/>
        <w:gridCol w:w="1240"/>
        <w:gridCol w:w="1240"/>
      </w:tblGrid>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HeadingRight"/>
            </w:pPr>
          </w:p>
        </w:tc>
        <w:tc>
          <w:tcPr>
            <w:tcW w:w="1240" w:type="dxa"/>
            <w:shd w:val="clear" w:color="auto" w:fill="auto"/>
            <w:vAlign w:val="bottom"/>
          </w:tcPr>
          <w:p w:rsidR="00AD65BE" w:rsidRPr="00AF2974" w:rsidRDefault="00AD65BE" w:rsidP="00AC11C9">
            <w:pPr>
              <w:pStyle w:val="TableTextHeadingRight"/>
            </w:pPr>
            <w:r>
              <w:t>2014</w:t>
            </w:r>
          </w:p>
        </w:tc>
        <w:tc>
          <w:tcPr>
            <w:tcW w:w="1240" w:type="dxa"/>
            <w:shd w:val="clear" w:color="auto" w:fill="auto"/>
            <w:vAlign w:val="bottom"/>
          </w:tcPr>
          <w:p w:rsidR="00AD65BE" w:rsidRPr="00AF2974" w:rsidRDefault="00AD65BE" w:rsidP="00AC11C9">
            <w:pPr>
              <w:pStyle w:val="TableTextHeadingRight"/>
            </w:pPr>
            <w:r>
              <w:t>2013</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HeadingCentre"/>
            </w:pPr>
            <w:r w:rsidRPr="00AF2974">
              <w:t>Notes</w:t>
            </w:r>
          </w:p>
        </w:tc>
        <w:tc>
          <w:tcPr>
            <w:tcW w:w="1240" w:type="dxa"/>
            <w:shd w:val="clear" w:color="auto" w:fill="auto"/>
            <w:vAlign w:val="bottom"/>
          </w:tcPr>
          <w:p w:rsidR="00AD65BE" w:rsidRPr="00AF2974" w:rsidRDefault="00AD65BE" w:rsidP="00AC11C9">
            <w:pPr>
              <w:pStyle w:val="TableTextHeadingRight"/>
            </w:pPr>
            <w:r w:rsidRPr="00AF2974">
              <w:t>$</w:t>
            </w:r>
            <w:r w:rsidR="00354A87">
              <w:t>’</w:t>
            </w:r>
            <w:r w:rsidRPr="00AF2974">
              <w:t>000</w:t>
            </w:r>
          </w:p>
        </w:tc>
        <w:tc>
          <w:tcPr>
            <w:tcW w:w="1240" w:type="dxa"/>
            <w:shd w:val="clear" w:color="auto" w:fill="auto"/>
            <w:vAlign w:val="bottom"/>
          </w:tcPr>
          <w:p w:rsidR="00AD65BE" w:rsidRPr="00AF2974" w:rsidRDefault="00AD65BE" w:rsidP="00AC11C9">
            <w:pPr>
              <w:pStyle w:val="TableTextHeadingRight"/>
            </w:pPr>
            <w:r w:rsidRPr="00AF2974">
              <w:t>$</w:t>
            </w:r>
            <w:r w:rsidR="00354A87">
              <w:t>’</w:t>
            </w:r>
            <w:r w:rsidRPr="00AF2974">
              <w:t>000</w:t>
            </w:r>
          </w:p>
        </w:tc>
      </w:tr>
      <w:tr w:rsidR="00AD65BE" w:rsidRPr="00AF2974" w:rsidTr="00AC11C9">
        <w:tc>
          <w:tcPr>
            <w:tcW w:w="4788" w:type="dxa"/>
            <w:vAlign w:val="bottom"/>
          </w:tcPr>
          <w:p w:rsidR="00AD65BE" w:rsidRPr="00AF2974" w:rsidRDefault="00AD65BE" w:rsidP="00AC11C9">
            <w:pPr>
              <w:pStyle w:val="TableText"/>
              <w:rPr>
                <w:b/>
                <w:bCs/>
              </w:rPr>
            </w:pPr>
            <w:r w:rsidRPr="00AF2974">
              <w:rPr>
                <w:b/>
                <w:bCs/>
              </w:rPr>
              <w:t>Cash flows from operating activities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pPr>
          </w:p>
        </w:tc>
        <w:tc>
          <w:tcPr>
            <w:tcW w:w="1240" w:type="dxa"/>
            <w:shd w:val="clear" w:color="auto" w:fill="auto"/>
            <w:vAlign w:val="bottom"/>
          </w:tcPr>
          <w:p w:rsidR="00AD65BE" w:rsidRPr="00AF2974" w:rsidRDefault="00AD65BE" w:rsidP="00AC11C9">
            <w:pPr>
              <w:pStyle w:val="TableTextRight"/>
            </w:pPr>
          </w:p>
        </w:tc>
      </w:tr>
      <w:tr w:rsidR="00AD65BE" w:rsidRPr="00AF2974" w:rsidTr="00AC11C9">
        <w:tc>
          <w:tcPr>
            <w:tcW w:w="4788" w:type="dxa"/>
            <w:vAlign w:val="bottom"/>
          </w:tcPr>
          <w:p w:rsidR="00AD65BE" w:rsidRPr="00AF2974" w:rsidRDefault="00AD65BE" w:rsidP="00AC11C9">
            <w:pPr>
              <w:pStyle w:val="TableText"/>
            </w:pPr>
            <w:r w:rsidRPr="00AF2974">
              <w:t>Receipts from government</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260</w:t>
            </w:r>
            <w:r>
              <w:rPr>
                <w:bCs/>
              </w:rPr>
              <w:t> </w:t>
            </w:r>
            <w:r w:rsidRPr="005B10B7">
              <w:rPr>
                <w:bCs/>
              </w:rPr>
              <w:t>629</w:t>
            </w:r>
          </w:p>
        </w:tc>
        <w:tc>
          <w:tcPr>
            <w:tcW w:w="1240" w:type="dxa"/>
            <w:shd w:val="clear" w:color="auto" w:fill="auto"/>
            <w:vAlign w:val="bottom"/>
          </w:tcPr>
          <w:p w:rsidR="00AD65BE" w:rsidRPr="00F40F3E" w:rsidRDefault="00AD65BE" w:rsidP="00AC11C9">
            <w:pPr>
              <w:pStyle w:val="TableTextRight"/>
              <w:rPr>
                <w:bCs/>
              </w:rPr>
            </w:pPr>
            <w:r w:rsidRPr="00F40F3E">
              <w:rPr>
                <w:bCs/>
              </w:rPr>
              <w:t>280</w:t>
            </w:r>
            <w:r>
              <w:rPr>
                <w:bCs/>
              </w:rPr>
              <w:t> </w:t>
            </w:r>
            <w:r w:rsidRPr="00F40F3E">
              <w:rPr>
                <w:bCs/>
              </w:rPr>
              <w:t xml:space="preserve">326 </w:t>
            </w:r>
          </w:p>
        </w:tc>
      </w:tr>
      <w:tr w:rsidR="00AD65BE" w:rsidRPr="00AF2974" w:rsidTr="00AC11C9">
        <w:tc>
          <w:tcPr>
            <w:tcW w:w="4788" w:type="dxa"/>
            <w:vAlign w:val="bottom"/>
          </w:tcPr>
          <w:p w:rsidR="00AD65BE" w:rsidRPr="00AF2974" w:rsidRDefault="00AD65BE" w:rsidP="00AC11C9">
            <w:pPr>
              <w:pStyle w:val="TableText"/>
            </w:pPr>
            <w:r w:rsidRPr="00AF2974">
              <w:t>Receipts from other entities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45</w:t>
            </w:r>
            <w:r>
              <w:rPr>
                <w:bCs/>
              </w:rPr>
              <w:t> </w:t>
            </w:r>
            <w:r w:rsidRPr="005B10B7">
              <w:rPr>
                <w:bCs/>
              </w:rPr>
              <w:t>862</w:t>
            </w:r>
          </w:p>
        </w:tc>
        <w:tc>
          <w:tcPr>
            <w:tcW w:w="1240" w:type="dxa"/>
            <w:shd w:val="clear" w:color="auto" w:fill="auto"/>
            <w:vAlign w:val="bottom"/>
          </w:tcPr>
          <w:p w:rsidR="00AD65BE" w:rsidRPr="00F40F3E" w:rsidRDefault="00AD65BE" w:rsidP="00AC11C9">
            <w:pPr>
              <w:pStyle w:val="TableTextRight"/>
              <w:rPr>
                <w:bCs/>
              </w:rPr>
            </w:pPr>
            <w:r w:rsidRPr="00F40F3E">
              <w:rPr>
                <w:bCs/>
              </w:rPr>
              <w:t>32</w:t>
            </w:r>
            <w:r>
              <w:rPr>
                <w:bCs/>
              </w:rPr>
              <w:t> </w:t>
            </w:r>
            <w:r w:rsidRPr="00F40F3E">
              <w:rPr>
                <w:bCs/>
              </w:rPr>
              <w:t xml:space="preserve">024 </w:t>
            </w:r>
          </w:p>
        </w:tc>
      </w:tr>
      <w:tr w:rsidR="00AD65BE" w:rsidRPr="00AF2974" w:rsidTr="00AC11C9">
        <w:trPr>
          <w:trHeight w:val="230"/>
        </w:trPr>
        <w:tc>
          <w:tcPr>
            <w:tcW w:w="4788" w:type="dxa"/>
            <w:vAlign w:val="bottom"/>
          </w:tcPr>
          <w:p w:rsidR="00AD65BE" w:rsidRPr="00AF2974" w:rsidRDefault="00AD65BE" w:rsidP="00AC11C9">
            <w:pPr>
              <w:pStyle w:val="TableText"/>
            </w:pPr>
            <w:r w:rsidRPr="00AF2974">
              <w:t>Goods and services tax recovered from the ATO</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5</w:t>
            </w:r>
            <w:r>
              <w:rPr>
                <w:bCs/>
              </w:rPr>
              <w:t> </w:t>
            </w:r>
            <w:r w:rsidRPr="005B10B7">
              <w:rPr>
                <w:bCs/>
              </w:rPr>
              <w:t>585</w:t>
            </w:r>
          </w:p>
        </w:tc>
        <w:tc>
          <w:tcPr>
            <w:tcW w:w="1240" w:type="dxa"/>
            <w:shd w:val="clear" w:color="auto" w:fill="auto"/>
            <w:vAlign w:val="bottom"/>
          </w:tcPr>
          <w:p w:rsidR="00AD65BE" w:rsidRPr="005F269F" w:rsidRDefault="00AD65BE" w:rsidP="00AC11C9">
            <w:pPr>
              <w:pStyle w:val="TableTextRight"/>
              <w:rPr>
                <w:bCs/>
              </w:rPr>
            </w:pPr>
            <w:r w:rsidRPr="005F269F">
              <w:rPr>
                <w:bCs/>
              </w:rPr>
              <w:t>4</w:t>
            </w:r>
            <w:r>
              <w:rPr>
                <w:bCs/>
              </w:rPr>
              <w:t> </w:t>
            </w:r>
            <w:r w:rsidRPr="005F269F">
              <w:rPr>
                <w:bCs/>
              </w:rPr>
              <w:t>613</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E25916" w:rsidRDefault="00AD65BE" w:rsidP="00AC11C9">
            <w:pPr>
              <w:pStyle w:val="TableTextRight"/>
              <w:rPr>
                <w:b/>
                <w:bCs/>
              </w:rPr>
            </w:pPr>
            <w:r w:rsidRPr="00E25916">
              <w:rPr>
                <w:b/>
                <w:bCs/>
              </w:rPr>
              <w:t>312 076</w:t>
            </w:r>
          </w:p>
        </w:tc>
        <w:tc>
          <w:tcPr>
            <w:tcW w:w="1240" w:type="dxa"/>
            <w:shd w:val="clear" w:color="auto" w:fill="auto"/>
            <w:vAlign w:val="bottom"/>
          </w:tcPr>
          <w:p w:rsidR="00AD65BE" w:rsidRPr="00E25916" w:rsidRDefault="00AD65BE" w:rsidP="00AC11C9">
            <w:pPr>
              <w:pStyle w:val="TableTextRight"/>
              <w:rPr>
                <w:b/>
                <w:bCs/>
              </w:rPr>
            </w:pPr>
            <w:r w:rsidRPr="00E25916">
              <w:rPr>
                <w:b/>
                <w:bCs/>
              </w:rPr>
              <w:t xml:space="preserve">316 963 </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t>Payments to suppliers and employees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(255</w:t>
            </w:r>
            <w:r>
              <w:rPr>
                <w:bCs/>
              </w:rPr>
              <w:t> </w:t>
            </w:r>
            <w:r w:rsidRPr="005B10B7">
              <w:rPr>
                <w:bCs/>
              </w:rPr>
              <w:t>357)</w:t>
            </w:r>
          </w:p>
        </w:tc>
        <w:tc>
          <w:tcPr>
            <w:tcW w:w="1240" w:type="dxa"/>
            <w:shd w:val="clear" w:color="auto" w:fill="auto"/>
            <w:vAlign w:val="bottom"/>
          </w:tcPr>
          <w:p w:rsidR="00AD65BE" w:rsidRPr="005F269F" w:rsidRDefault="00AD65BE" w:rsidP="00AC11C9">
            <w:pPr>
              <w:pStyle w:val="TableTextRight"/>
              <w:rPr>
                <w:bCs/>
              </w:rPr>
            </w:pPr>
            <w:r w:rsidRPr="00F40F3E">
              <w:rPr>
                <w:bCs/>
              </w:rPr>
              <w:t>(255</w:t>
            </w:r>
            <w:r>
              <w:rPr>
                <w:bCs/>
              </w:rPr>
              <w:t> </w:t>
            </w:r>
            <w:r w:rsidRPr="00F40F3E">
              <w:rPr>
                <w:bCs/>
              </w:rPr>
              <w:t>903)</w:t>
            </w:r>
          </w:p>
        </w:tc>
      </w:tr>
      <w:tr w:rsidR="00AD65BE" w:rsidRPr="00AF2974" w:rsidTr="00AC11C9">
        <w:tc>
          <w:tcPr>
            <w:tcW w:w="4788" w:type="dxa"/>
            <w:vAlign w:val="bottom"/>
          </w:tcPr>
          <w:p w:rsidR="00AD65BE" w:rsidRPr="00AF2974" w:rsidRDefault="00AD65BE" w:rsidP="00AC11C9">
            <w:pPr>
              <w:pStyle w:val="TableText"/>
            </w:pPr>
            <w:r w:rsidRPr="00AF2974">
              <w:t>Grants paid</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(24</w:t>
            </w:r>
            <w:r>
              <w:rPr>
                <w:bCs/>
              </w:rPr>
              <w:t> </w:t>
            </w:r>
            <w:r w:rsidRPr="005B10B7">
              <w:rPr>
                <w:bCs/>
              </w:rPr>
              <w:t>108)</w:t>
            </w:r>
          </w:p>
        </w:tc>
        <w:tc>
          <w:tcPr>
            <w:tcW w:w="1240" w:type="dxa"/>
            <w:shd w:val="clear" w:color="auto" w:fill="auto"/>
            <w:vAlign w:val="bottom"/>
          </w:tcPr>
          <w:p w:rsidR="00AD65BE" w:rsidRPr="005F269F" w:rsidRDefault="00AD65BE" w:rsidP="00AC11C9">
            <w:pPr>
              <w:pStyle w:val="TableTextRight"/>
              <w:rPr>
                <w:bCs/>
              </w:rPr>
            </w:pPr>
            <w:r w:rsidRPr="005F269F">
              <w:rPr>
                <w:bCs/>
              </w:rPr>
              <w:t>(23</w:t>
            </w:r>
            <w:r>
              <w:rPr>
                <w:bCs/>
              </w:rPr>
              <w:t> </w:t>
            </w:r>
            <w:r w:rsidRPr="005F269F">
              <w:rPr>
                <w:bCs/>
              </w:rPr>
              <w:t>412)</w:t>
            </w:r>
          </w:p>
        </w:tc>
      </w:tr>
      <w:tr w:rsidR="00AD65BE" w:rsidRPr="00AF2974" w:rsidTr="00AC11C9">
        <w:tc>
          <w:tcPr>
            <w:tcW w:w="4788" w:type="dxa"/>
            <w:vAlign w:val="bottom"/>
          </w:tcPr>
          <w:p w:rsidR="00AD65BE" w:rsidRPr="00AF2974" w:rsidRDefault="00AD65BE" w:rsidP="00AC11C9">
            <w:pPr>
              <w:pStyle w:val="TableText"/>
            </w:pPr>
            <w:r w:rsidRPr="00AF2974">
              <w:t>Capital asset charge paid</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(21</w:t>
            </w:r>
            <w:r>
              <w:rPr>
                <w:bCs/>
              </w:rPr>
              <w:t> </w:t>
            </w:r>
            <w:r w:rsidRPr="005B10B7">
              <w:rPr>
                <w:bCs/>
              </w:rPr>
              <w:t>155)</w:t>
            </w:r>
          </w:p>
        </w:tc>
        <w:tc>
          <w:tcPr>
            <w:tcW w:w="1240" w:type="dxa"/>
            <w:shd w:val="clear" w:color="auto" w:fill="auto"/>
            <w:vAlign w:val="bottom"/>
          </w:tcPr>
          <w:p w:rsidR="00AD65BE" w:rsidRPr="005F269F" w:rsidRDefault="00AD65BE" w:rsidP="00AC11C9">
            <w:pPr>
              <w:pStyle w:val="TableTextRight"/>
              <w:rPr>
                <w:bCs/>
              </w:rPr>
            </w:pPr>
            <w:r w:rsidRPr="005F269F">
              <w:rPr>
                <w:bCs/>
              </w:rPr>
              <w:t>(21</w:t>
            </w:r>
            <w:r>
              <w:rPr>
                <w:bCs/>
              </w:rPr>
              <w:t> </w:t>
            </w:r>
            <w:r w:rsidRPr="005F269F">
              <w:rPr>
                <w:bCs/>
              </w:rPr>
              <w:t>148)</w:t>
            </w:r>
          </w:p>
        </w:tc>
      </w:tr>
      <w:tr w:rsidR="00AD65BE" w:rsidRPr="00AF2974" w:rsidTr="00AC11C9">
        <w:tc>
          <w:tcPr>
            <w:tcW w:w="4788" w:type="dxa"/>
            <w:vAlign w:val="bottom"/>
          </w:tcPr>
          <w:p w:rsidR="00AD65BE" w:rsidRPr="00AF2974" w:rsidRDefault="00AD65BE" w:rsidP="00AC11C9">
            <w:pPr>
              <w:pStyle w:val="TableText"/>
            </w:pPr>
            <w:r w:rsidRPr="00AF2974">
              <w:t>Interest and other finance costs paid</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(109)</w:t>
            </w:r>
          </w:p>
        </w:tc>
        <w:tc>
          <w:tcPr>
            <w:tcW w:w="1240" w:type="dxa"/>
            <w:shd w:val="clear" w:color="auto" w:fill="auto"/>
            <w:vAlign w:val="bottom"/>
          </w:tcPr>
          <w:p w:rsidR="00AD65BE" w:rsidRPr="005F269F" w:rsidRDefault="00AD65BE" w:rsidP="00AC11C9">
            <w:pPr>
              <w:pStyle w:val="TableTextRight"/>
              <w:rPr>
                <w:bCs/>
              </w:rPr>
            </w:pPr>
            <w:r w:rsidRPr="00F40F3E">
              <w:rPr>
                <w:bCs/>
              </w:rPr>
              <w:t>(278)</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E25916" w:rsidRDefault="00AD65BE" w:rsidP="00AC11C9">
            <w:pPr>
              <w:pStyle w:val="TableTextRight"/>
              <w:rPr>
                <w:b/>
                <w:bCs/>
              </w:rPr>
            </w:pPr>
            <w:r w:rsidRPr="00E25916">
              <w:rPr>
                <w:b/>
                <w:bCs/>
              </w:rPr>
              <w:t>(300 729)</w:t>
            </w:r>
          </w:p>
        </w:tc>
        <w:tc>
          <w:tcPr>
            <w:tcW w:w="1240" w:type="dxa"/>
            <w:shd w:val="clear" w:color="auto" w:fill="auto"/>
            <w:vAlign w:val="bottom"/>
          </w:tcPr>
          <w:p w:rsidR="00AD65BE" w:rsidRPr="00E25916" w:rsidRDefault="00AD65BE" w:rsidP="00AC11C9">
            <w:pPr>
              <w:pStyle w:val="TableTextRight"/>
              <w:rPr>
                <w:b/>
                <w:bCs/>
              </w:rPr>
            </w:pPr>
            <w:r w:rsidRPr="00E25916">
              <w:rPr>
                <w:b/>
                <w:bCs/>
              </w:rPr>
              <w:t>(300 741)</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rPr>
                <w:b/>
                <w:bCs/>
                <w:i/>
                <w:iCs/>
              </w:rPr>
            </w:pPr>
            <w:r w:rsidRPr="00AF2974">
              <w:rPr>
                <w:b/>
                <w:bCs/>
              </w:rPr>
              <w:t>Net cash flows from operating activities</w:t>
            </w:r>
          </w:p>
        </w:tc>
        <w:tc>
          <w:tcPr>
            <w:tcW w:w="850" w:type="dxa"/>
            <w:vAlign w:val="bottom"/>
          </w:tcPr>
          <w:p w:rsidR="00AD65BE" w:rsidRPr="00AF2974" w:rsidRDefault="00AD65BE" w:rsidP="00AC11C9">
            <w:pPr>
              <w:pStyle w:val="TableTextCentred"/>
            </w:pPr>
            <w:r w:rsidRPr="00AF2974">
              <w:t>2</w:t>
            </w:r>
            <w:r>
              <w:t>1</w:t>
            </w:r>
            <w:r w:rsidRPr="00AF2974">
              <w:t>(b)</w:t>
            </w:r>
          </w:p>
        </w:tc>
        <w:tc>
          <w:tcPr>
            <w:tcW w:w="1240" w:type="dxa"/>
            <w:shd w:val="clear" w:color="auto" w:fill="E0E0E0"/>
            <w:vAlign w:val="bottom"/>
          </w:tcPr>
          <w:p w:rsidR="00AD65BE" w:rsidRPr="00E25916" w:rsidRDefault="00AD65BE" w:rsidP="00AC11C9">
            <w:pPr>
              <w:pStyle w:val="TableTextRight"/>
              <w:rPr>
                <w:b/>
                <w:bCs/>
              </w:rPr>
            </w:pPr>
            <w:r w:rsidRPr="00E25916">
              <w:rPr>
                <w:b/>
                <w:bCs/>
              </w:rPr>
              <w:t>11 347</w:t>
            </w:r>
          </w:p>
        </w:tc>
        <w:tc>
          <w:tcPr>
            <w:tcW w:w="1240" w:type="dxa"/>
            <w:shd w:val="clear" w:color="auto" w:fill="auto"/>
            <w:vAlign w:val="bottom"/>
          </w:tcPr>
          <w:p w:rsidR="00AD65BE" w:rsidRPr="00E25916" w:rsidRDefault="00AD65BE" w:rsidP="00AC11C9">
            <w:pPr>
              <w:pStyle w:val="TableTextRight"/>
              <w:rPr>
                <w:b/>
                <w:bCs/>
              </w:rPr>
            </w:pPr>
            <w:r w:rsidRPr="00E25916">
              <w:rPr>
                <w:b/>
                <w:bCs/>
              </w:rPr>
              <w:t>16 222</w:t>
            </w:r>
          </w:p>
        </w:tc>
      </w:tr>
      <w:tr w:rsidR="00AD65BE" w:rsidRPr="00AF2974" w:rsidTr="00AC11C9">
        <w:tc>
          <w:tcPr>
            <w:tcW w:w="4788" w:type="dxa"/>
            <w:vAlign w:val="bottom"/>
          </w:tcPr>
          <w:p w:rsidR="00AD65BE" w:rsidRPr="00AF2974" w:rsidRDefault="00AD65BE" w:rsidP="00AC11C9">
            <w:pPr>
              <w:pStyle w:val="TableText"/>
              <w:rPr>
                <w:b/>
                <w:bCs/>
              </w:rPr>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rPr>
                <w:b/>
                <w:bCs/>
              </w:rPr>
              <w:t>Cash flows from investing activities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t>Payments for property, plant and equipment</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(4</w:t>
            </w:r>
            <w:r>
              <w:rPr>
                <w:bCs/>
              </w:rPr>
              <w:t> </w:t>
            </w:r>
            <w:r w:rsidRPr="005B10B7">
              <w:rPr>
                <w:bCs/>
              </w:rPr>
              <w:t>001)</w:t>
            </w:r>
          </w:p>
        </w:tc>
        <w:tc>
          <w:tcPr>
            <w:tcW w:w="1240" w:type="dxa"/>
            <w:shd w:val="clear" w:color="auto" w:fill="auto"/>
            <w:vAlign w:val="bottom"/>
          </w:tcPr>
          <w:p w:rsidR="00AD65BE" w:rsidRPr="005F269F" w:rsidRDefault="00AD65BE" w:rsidP="00AC11C9">
            <w:pPr>
              <w:pStyle w:val="TableTextRight"/>
              <w:rPr>
                <w:bCs/>
              </w:rPr>
            </w:pPr>
            <w:r w:rsidRPr="005F269F">
              <w:rPr>
                <w:bCs/>
              </w:rPr>
              <w:t>(4</w:t>
            </w:r>
            <w:r>
              <w:rPr>
                <w:bCs/>
              </w:rPr>
              <w:t> </w:t>
            </w:r>
            <w:r w:rsidRPr="005F269F">
              <w:rPr>
                <w:bCs/>
              </w:rPr>
              <w:t>598)</w:t>
            </w:r>
          </w:p>
        </w:tc>
      </w:tr>
      <w:tr w:rsidR="00AD65BE" w:rsidRPr="00AF2974" w:rsidTr="00AC11C9">
        <w:tc>
          <w:tcPr>
            <w:tcW w:w="4788" w:type="dxa"/>
            <w:vAlign w:val="bottom"/>
          </w:tcPr>
          <w:p w:rsidR="00AD65BE" w:rsidRPr="00AF2974" w:rsidRDefault="00AD65BE" w:rsidP="00AC11C9">
            <w:pPr>
              <w:pStyle w:val="TableText"/>
            </w:pPr>
            <w:r w:rsidRPr="00AF2974">
              <w:t>Proceeds from sale of property, plant and equipment</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1</w:t>
            </w:r>
            <w:r>
              <w:rPr>
                <w:bCs/>
              </w:rPr>
              <w:t> </w:t>
            </w:r>
            <w:r w:rsidRPr="005B10B7">
              <w:rPr>
                <w:bCs/>
              </w:rPr>
              <w:t>910</w:t>
            </w:r>
          </w:p>
        </w:tc>
        <w:tc>
          <w:tcPr>
            <w:tcW w:w="1240" w:type="dxa"/>
            <w:shd w:val="clear" w:color="auto" w:fill="auto"/>
            <w:vAlign w:val="bottom"/>
          </w:tcPr>
          <w:p w:rsidR="00AD65BE" w:rsidRPr="005F269F" w:rsidRDefault="00AD65BE" w:rsidP="00AC11C9">
            <w:pPr>
              <w:pStyle w:val="TableTextRight"/>
              <w:rPr>
                <w:bCs/>
              </w:rPr>
            </w:pPr>
            <w:r w:rsidRPr="005F269F">
              <w:rPr>
                <w:bCs/>
              </w:rPr>
              <w:t>1</w:t>
            </w:r>
            <w:r>
              <w:rPr>
                <w:bCs/>
              </w:rPr>
              <w:t> </w:t>
            </w:r>
            <w:r w:rsidRPr="005F269F">
              <w:rPr>
                <w:bCs/>
              </w:rPr>
              <w:t>868</w:t>
            </w:r>
          </w:p>
        </w:tc>
      </w:tr>
      <w:tr w:rsidR="00AD65BE" w:rsidRPr="00AF2974" w:rsidTr="00AC11C9">
        <w:tc>
          <w:tcPr>
            <w:tcW w:w="4788" w:type="dxa"/>
            <w:vAlign w:val="bottom"/>
          </w:tcPr>
          <w:p w:rsidR="00AD65BE" w:rsidRPr="00AF2974" w:rsidRDefault="00AD65BE" w:rsidP="00AC11C9">
            <w:pPr>
              <w:pStyle w:val="TableText"/>
            </w:pPr>
            <w:r w:rsidRPr="00AF2974">
              <w:t>Payments for intangible assets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(3</w:t>
            </w:r>
            <w:r>
              <w:rPr>
                <w:bCs/>
              </w:rPr>
              <w:t> </w:t>
            </w:r>
            <w:r w:rsidRPr="005B10B7">
              <w:rPr>
                <w:bCs/>
              </w:rPr>
              <w:t>765)</w:t>
            </w:r>
          </w:p>
        </w:tc>
        <w:tc>
          <w:tcPr>
            <w:tcW w:w="1240" w:type="dxa"/>
            <w:shd w:val="clear" w:color="auto" w:fill="auto"/>
            <w:vAlign w:val="bottom"/>
          </w:tcPr>
          <w:p w:rsidR="00AD65BE" w:rsidRPr="005F269F" w:rsidRDefault="00AD65BE" w:rsidP="00AC11C9">
            <w:pPr>
              <w:pStyle w:val="TableTextRight"/>
              <w:rPr>
                <w:bCs/>
              </w:rPr>
            </w:pPr>
            <w:r w:rsidRPr="005F269F">
              <w:rPr>
                <w:bCs/>
              </w:rPr>
              <w:t>(20</w:t>
            </w:r>
            <w:r>
              <w:rPr>
                <w:bCs/>
              </w:rPr>
              <w:t> </w:t>
            </w:r>
            <w:r w:rsidRPr="005F269F">
              <w:rPr>
                <w:bCs/>
              </w:rPr>
              <w:t>845)</w:t>
            </w:r>
          </w:p>
        </w:tc>
      </w:tr>
      <w:tr w:rsidR="00AD65BE" w:rsidRPr="00AF2974" w:rsidTr="00AC11C9">
        <w:tc>
          <w:tcPr>
            <w:tcW w:w="4788" w:type="dxa"/>
            <w:vAlign w:val="bottom"/>
          </w:tcPr>
          <w:p w:rsidR="00AD65BE" w:rsidRPr="00AF2974" w:rsidRDefault="00AD65BE" w:rsidP="00AC11C9">
            <w:pPr>
              <w:pStyle w:val="TableText"/>
            </w:pPr>
            <w:r>
              <w:t>Capital distributions to departmental agencies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Pr>
                <w:bCs/>
              </w:rPr>
              <w:t>–</w:t>
            </w:r>
          </w:p>
        </w:tc>
        <w:tc>
          <w:tcPr>
            <w:tcW w:w="1240" w:type="dxa"/>
            <w:shd w:val="clear" w:color="auto" w:fill="auto"/>
            <w:vAlign w:val="bottom"/>
          </w:tcPr>
          <w:p w:rsidR="00AD65BE" w:rsidRPr="005F269F" w:rsidRDefault="00AD65BE" w:rsidP="00AC11C9">
            <w:pPr>
              <w:pStyle w:val="TableTextRight"/>
              <w:rPr>
                <w:bCs/>
              </w:rPr>
            </w:pPr>
            <w:r w:rsidRPr="005F269F">
              <w:rPr>
                <w:bCs/>
              </w:rPr>
              <w:t>(17</w:t>
            </w:r>
            <w:r>
              <w:rPr>
                <w:bCs/>
              </w:rPr>
              <w:t> </w:t>
            </w:r>
            <w:r w:rsidRPr="005F269F">
              <w:rPr>
                <w:bCs/>
              </w:rPr>
              <w:t>632)</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rPr>
                <w:b/>
                <w:bCs/>
                <w:i/>
                <w:iCs/>
              </w:rPr>
            </w:pPr>
            <w:r w:rsidRPr="00AF2974">
              <w:rPr>
                <w:b/>
                <w:bCs/>
              </w:rPr>
              <w:t>Net cash flows used in investing activities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E25916" w:rsidRDefault="00AD65BE" w:rsidP="00AC11C9">
            <w:pPr>
              <w:pStyle w:val="TableTextRight"/>
              <w:rPr>
                <w:b/>
                <w:bCs/>
              </w:rPr>
            </w:pPr>
            <w:r w:rsidRPr="00E25916">
              <w:rPr>
                <w:b/>
                <w:bCs/>
              </w:rPr>
              <w:t>(5 856)</w:t>
            </w:r>
          </w:p>
        </w:tc>
        <w:tc>
          <w:tcPr>
            <w:tcW w:w="1240" w:type="dxa"/>
            <w:shd w:val="clear" w:color="auto" w:fill="auto"/>
            <w:vAlign w:val="bottom"/>
          </w:tcPr>
          <w:p w:rsidR="00AD65BE" w:rsidRPr="00E25916" w:rsidRDefault="00AD65BE" w:rsidP="00AC11C9">
            <w:pPr>
              <w:pStyle w:val="TableTextRight"/>
              <w:rPr>
                <w:b/>
                <w:bCs/>
              </w:rPr>
            </w:pPr>
            <w:r w:rsidRPr="00E25916">
              <w:rPr>
                <w:b/>
                <w:bCs/>
              </w:rPr>
              <w:t>(41 207)</w:t>
            </w:r>
          </w:p>
        </w:tc>
      </w:tr>
      <w:tr w:rsidR="00AD65BE" w:rsidRPr="00AF2974" w:rsidTr="00AC11C9">
        <w:tc>
          <w:tcPr>
            <w:tcW w:w="4788" w:type="dxa"/>
            <w:vAlign w:val="bottom"/>
          </w:tcPr>
          <w:p w:rsidR="00AD65BE" w:rsidRPr="00AF2974" w:rsidRDefault="00AD65BE" w:rsidP="00AC11C9">
            <w:pPr>
              <w:pStyle w:val="TableText"/>
              <w:rPr>
                <w:b/>
                <w:bCs/>
              </w:rPr>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rPr>
                <w:b/>
                <w:bCs/>
              </w:rPr>
              <w:t>Cash flows from financing activities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t>Owner contributions by State Government</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067E1F" w:rsidP="00067E1F">
            <w:pPr>
              <w:pStyle w:val="TableTextRight"/>
              <w:rPr>
                <w:bCs/>
              </w:rPr>
            </w:pPr>
            <w:r>
              <w:rPr>
                <w:bCs/>
              </w:rPr>
              <w:t>–</w:t>
            </w:r>
          </w:p>
        </w:tc>
        <w:tc>
          <w:tcPr>
            <w:tcW w:w="1240" w:type="dxa"/>
            <w:shd w:val="clear" w:color="auto" w:fill="auto"/>
            <w:vAlign w:val="bottom"/>
          </w:tcPr>
          <w:p w:rsidR="00AD65BE" w:rsidRPr="005F269F" w:rsidRDefault="00AD65BE" w:rsidP="00AC11C9">
            <w:pPr>
              <w:pStyle w:val="TableTextRight"/>
              <w:rPr>
                <w:bCs/>
              </w:rPr>
            </w:pPr>
            <w:r w:rsidRPr="005F269F">
              <w:rPr>
                <w:bCs/>
              </w:rPr>
              <w:t>17</w:t>
            </w:r>
            <w:r>
              <w:rPr>
                <w:bCs/>
              </w:rPr>
              <w:t> </w:t>
            </w:r>
            <w:r w:rsidRPr="005F269F">
              <w:rPr>
                <w:bCs/>
              </w:rPr>
              <w:t>504</w:t>
            </w:r>
          </w:p>
        </w:tc>
      </w:tr>
      <w:tr w:rsidR="00AD65BE" w:rsidRPr="00AF2974" w:rsidTr="00AC11C9">
        <w:tc>
          <w:tcPr>
            <w:tcW w:w="4788" w:type="dxa"/>
            <w:vAlign w:val="bottom"/>
          </w:tcPr>
          <w:p w:rsidR="00AD65BE" w:rsidRPr="00AF2974" w:rsidRDefault="00AD65BE" w:rsidP="00A42481">
            <w:pPr>
              <w:pStyle w:val="TableText"/>
              <w:rPr>
                <w:bCs/>
              </w:rPr>
            </w:pPr>
            <w:r>
              <w:t>Repayment of</w:t>
            </w:r>
            <w:r w:rsidRPr="00AF2974">
              <w:t xml:space="preserve"> </w:t>
            </w:r>
            <w:r w:rsidR="00A42481">
              <w:t>finance lease liabilities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highlight w:val="yellow"/>
              </w:rPr>
            </w:pPr>
            <w:r>
              <w:rPr>
                <w:bCs/>
              </w:rPr>
              <w:t>(2 820)</w:t>
            </w:r>
          </w:p>
        </w:tc>
        <w:tc>
          <w:tcPr>
            <w:tcW w:w="1240" w:type="dxa"/>
            <w:shd w:val="clear" w:color="auto" w:fill="auto"/>
            <w:vAlign w:val="bottom"/>
          </w:tcPr>
          <w:p w:rsidR="00AD65BE" w:rsidRPr="005F269F" w:rsidRDefault="00AD65BE" w:rsidP="00AC11C9">
            <w:pPr>
              <w:pStyle w:val="TableTextRight"/>
              <w:rPr>
                <w:bCs/>
                <w:highlight w:val="yellow"/>
              </w:rPr>
            </w:pPr>
            <w:r w:rsidRPr="00F40F3E">
              <w:rPr>
                <w:bCs/>
              </w:rPr>
              <w:t>(4</w:t>
            </w:r>
            <w:r>
              <w:rPr>
                <w:bCs/>
              </w:rPr>
              <w:t> </w:t>
            </w:r>
            <w:r w:rsidRPr="00F40F3E">
              <w:rPr>
                <w:bCs/>
              </w:rPr>
              <w:t>035)</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rPr>
                <w:b/>
                <w:bCs/>
              </w:rPr>
              <w:t>Net cash flows from</w:t>
            </w:r>
            <w:r w:rsidR="00A42481">
              <w:rPr>
                <w:b/>
                <w:bCs/>
              </w:rPr>
              <w:t>/(used in)</w:t>
            </w:r>
            <w:r w:rsidRPr="00AF2974">
              <w:rPr>
                <w:b/>
                <w:bCs/>
              </w:rPr>
              <w:t xml:space="preserve"> financing activities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E25916" w:rsidRDefault="00AD65BE" w:rsidP="00AC11C9">
            <w:pPr>
              <w:pStyle w:val="TableTextRight"/>
              <w:rPr>
                <w:b/>
                <w:bCs/>
              </w:rPr>
            </w:pPr>
            <w:r w:rsidRPr="00E25916">
              <w:rPr>
                <w:b/>
                <w:bCs/>
              </w:rPr>
              <w:t>(2 820)</w:t>
            </w:r>
          </w:p>
        </w:tc>
        <w:tc>
          <w:tcPr>
            <w:tcW w:w="1240" w:type="dxa"/>
            <w:shd w:val="clear" w:color="auto" w:fill="auto"/>
            <w:vAlign w:val="bottom"/>
          </w:tcPr>
          <w:p w:rsidR="00AD65BE" w:rsidRPr="00E25916" w:rsidRDefault="00AD65BE" w:rsidP="00AC11C9">
            <w:pPr>
              <w:pStyle w:val="TableTextRight"/>
              <w:rPr>
                <w:b/>
                <w:bCs/>
              </w:rPr>
            </w:pPr>
            <w:r w:rsidRPr="00E25916">
              <w:rPr>
                <w:b/>
                <w:bCs/>
              </w:rPr>
              <w:t>13 </w:t>
            </w:r>
            <w:r>
              <w:rPr>
                <w:b/>
                <w:bCs/>
              </w:rPr>
              <w:t>469</w:t>
            </w:r>
          </w:p>
        </w:tc>
      </w:tr>
      <w:tr w:rsidR="00AD65BE" w:rsidRPr="00AF2974" w:rsidTr="00AC11C9">
        <w:tc>
          <w:tcPr>
            <w:tcW w:w="4788" w:type="dxa"/>
            <w:vAlign w:val="bottom"/>
          </w:tcPr>
          <w:p w:rsidR="00AD65BE" w:rsidRPr="00AF2974" w:rsidRDefault="00AD65BE" w:rsidP="00AC11C9">
            <w:pPr>
              <w:pStyle w:val="TableText"/>
              <w:rPr>
                <w:b/>
                <w:bCs/>
              </w:rPr>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rPr>
                <w:b/>
                <w:bCs/>
              </w:rPr>
              <w:t>Net increase</w:t>
            </w:r>
            <w:r w:rsidRPr="00FD4BD9">
              <w:rPr>
                <w:b/>
                <w:bCs/>
              </w:rPr>
              <w:t>/(decrease)</w:t>
            </w:r>
            <w:r w:rsidRPr="00AF2974">
              <w:rPr>
                <w:b/>
                <w:bCs/>
              </w:rPr>
              <w:t xml:space="preserve"> in cash and cash equivalents</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E25916" w:rsidRDefault="00AD65BE" w:rsidP="00AC11C9">
            <w:pPr>
              <w:pStyle w:val="TableTextRight"/>
              <w:rPr>
                <w:b/>
                <w:bCs/>
              </w:rPr>
            </w:pPr>
            <w:r w:rsidRPr="00E25916">
              <w:rPr>
                <w:b/>
                <w:bCs/>
              </w:rPr>
              <w:t>2 671</w:t>
            </w:r>
          </w:p>
        </w:tc>
        <w:tc>
          <w:tcPr>
            <w:tcW w:w="1240" w:type="dxa"/>
            <w:shd w:val="clear" w:color="auto" w:fill="auto"/>
            <w:vAlign w:val="bottom"/>
          </w:tcPr>
          <w:p w:rsidR="00AD65BE" w:rsidRPr="00E25916" w:rsidRDefault="00AD65BE" w:rsidP="00AC11C9">
            <w:pPr>
              <w:pStyle w:val="TableTextRight"/>
              <w:rPr>
                <w:b/>
                <w:bCs/>
              </w:rPr>
            </w:pPr>
            <w:r w:rsidRPr="00E25916">
              <w:rPr>
                <w:b/>
                <w:bCs/>
              </w:rPr>
              <w:t>(11 516)</w:t>
            </w:r>
          </w:p>
        </w:tc>
      </w:tr>
      <w:tr w:rsidR="00AD65BE" w:rsidRPr="00AF2974" w:rsidTr="00AC11C9">
        <w:tc>
          <w:tcPr>
            <w:tcW w:w="4788" w:type="dxa"/>
            <w:vAlign w:val="bottom"/>
          </w:tcPr>
          <w:p w:rsidR="00AD65BE" w:rsidRPr="00AF2974" w:rsidRDefault="00AD65BE" w:rsidP="00AC11C9">
            <w:pPr>
              <w:pStyle w:val="TableText"/>
            </w:pPr>
            <w:r w:rsidRPr="00AF2974">
              <w:t>Cash and cash equivalents at the start of the year</w:t>
            </w: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5B10B7" w:rsidRDefault="00AD65BE" w:rsidP="00AC11C9">
            <w:pPr>
              <w:pStyle w:val="TableTextRight"/>
              <w:rPr>
                <w:bCs/>
              </w:rPr>
            </w:pPr>
            <w:r w:rsidRPr="005B10B7">
              <w:rPr>
                <w:bCs/>
              </w:rPr>
              <w:t>58</w:t>
            </w:r>
            <w:r>
              <w:rPr>
                <w:bCs/>
              </w:rPr>
              <w:t> </w:t>
            </w:r>
            <w:r w:rsidRPr="005B10B7">
              <w:rPr>
                <w:bCs/>
              </w:rPr>
              <w:t>125</w:t>
            </w:r>
          </w:p>
        </w:tc>
        <w:tc>
          <w:tcPr>
            <w:tcW w:w="1240" w:type="dxa"/>
            <w:shd w:val="clear" w:color="auto" w:fill="auto"/>
            <w:vAlign w:val="bottom"/>
          </w:tcPr>
          <w:p w:rsidR="00AD65BE" w:rsidRPr="005F269F" w:rsidRDefault="00AD65BE" w:rsidP="00AC11C9">
            <w:pPr>
              <w:pStyle w:val="TableTextRight"/>
              <w:rPr>
                <w:bCs/>
              </w:rPr>
            </w:pPr>
            <w:r w:rsidRPr="00F40F3E">
              <w:rPr>
                <w:bCs/>
              </w:rPr>
              <w:t>69</w:t>
            </w:r>
            <w:r>
              <w:rPr>
                <w:bCs/>
              </w:rPr>
              <w:t> </w:t>
            </w:r>
            <w:r w:rsidRPr="00F40F3E">
              <w:rPr>
                <w:bCs/>
              </w:rPr>
              <w:t>641</w:t>
            </w:r>
          </w:p>
        </w:tc>
      </w:tr>
      <w:tr w:rsidR="00AD65BE" w:rsidRPr="00AF2974" w:rsidTr="00AC11C9">
        <w:tc>
          <w:tcPr>
            <w:tcW w:w="4788" w:type="dxa"/>
            <w:vAlign w:val="bottom"/>
          </w:tcPr>
          <w:p w:rsidR="00AD65BE" w:rsidRPr="00AF2974" w:rsidRDefault="00AD65BE" w:rsidP="00AC11C9">
            <w:pPr>
              <w:pStyle w:val="TableText"/>
            </w:pPr>
          </w:p>
        </w:tc>
        <w:tc>
          <w:tcPr>
            <w:tcW w:w="850" w:type="dxa"/>
            <w:vAlign w:val="bottom"/>
          </w:tcPr>
          <w:p w:rsidR="00AD65BE" w:rsidRPr="00AF2974" w:rsidRDefault="00AD65BE" w:rsidP="00AC11C9">
            <w:pPr>
              <w:pStyle w:val="TableTextCentred"/>
            </w:pPr>
          </w:p>
        </w:tc>
        <w:tc>
          <w:tcPr>
            <w:tcW w:w="1240" w:type="dxa"/>
            <w:shd w:val="clear" w:color="auto" w:fill="E0E0E0"/>
            <w:vAlign w:val="bottom"/>
          </w:tcPr>
          <w:p w:rsidR="00AD65BE" w:rsidRPr="00AF2974" w:rsidRDefault="00AD65BE" w:rsidP="00AC11C9">
            <w:pPr>
              <w:pStyle w:val="TableTextRight"/>
              <w:rPr>
                <w:bCs/>
              </w:rPr>
            </w:pPr>
          </w:p>
        </w:tc>
        <w:tc>
          <w:tcPr>
            <w:tcW w:w="1240" w:type="dxa"/>
            <w:shd w:val="clear" w:color="auto" w:fill="auto"/>
            <w:vAlign w:val="bottom"/>
          </w:tcPr>
          <w:p w:rsidR="00AD65BE" w:rsidRPr="00AF2974" w:rsidRDefault="00AD65BE" w:rsidP="00AC11C9">
            <w:pPr>
              <w:pStyle w:val="TableTextRight"/>
              <w:rPr>
                <w:bCs/>
              </w:rPr>
            </w:pPr>
          </w:p>
        </w:tc>
      </w:tr>
      <w:tr w:rsidR="00AD65BE" w:rsidRPr="00AF2974" w:rsidTr="00AC11C9">
        <w:tc>
          <w:tcPr>
            <w:tcW w:w="4788" w:type="dxa"/>
            <w:vAlign w:val="bottom"/>
          </w:tcPr>
          <w:p w:rsidR="00AD65BE" w:rsidRPr="00AF2974" w:rsidRDefault="00AD65BE" w:rsidP="00AC11C9">
            <w:pPr>
              <w:pStyle w:val="TableText"/>
            </w:pPr>
            <w:r w:rsidRPr="00AF2974">
              <w:rPr>
                <w:b/>
                <w:bCs/>
              </w:rPr>
              <w:t>Cash and cash equivalents at the end of the year</w:t>
            </w:r>
          </w:p>
        </w:tc>
        <w:tc>
          <w:tcPr>
            <w:tcW w:w="850" w:type="dxa"/>
            <w:vAlign w:val="bottom"/>
          </w:tcPr>
          <w:p w:rsidR="00AD65BE" w:rsidRPr="00AF2974" w:rsidRDefault="00AD65BE" w:rsidP="00AC11C9">
            <w:pPr>
              <w:pStyle w:val="TableTextCentred"/>
            </w:pPr>
            <w:r w:rsidRPr="00AF2974">
              <w:t>2</w:t>
            </w:r>
            <w:r>
              <w:t>1</w:t>
            </w:r>
            <w:r w:rsidRPr="00AF2974">
              <w:t>(a)</w:t>
            </w:r>
          </w:p>
        </w:tc>
        <w:tc>
          <w:tcPr>
            <w:tcW w:w="1240" w:type="dxa"/>
            <w:shd w:val="clear" w:color="auto" w:fill="E0E0E0"/>
            <w:vAlign w:val="bottom"/>
          </w:tcPr>
          <w:p w:rsidR="00AD65BE" w:rsidRPr="00E25916" w:rsidRDefault="00AD65BE" w:rsidP="00AC11C9">
            <w:pPr>
              <w:pStyle w:val="TableTextRight"/>
              <w:rPr>
                <w:b/>
                <w:bCs/>
              </w:rPr>
            </w:pPr>
            <w:r w:rsidRPr="00E25916">
              <w:rPr>
                <w:b/>
                <w:bCs/>
              </w:rPr>
              <w:t>60 796</w:t>
            </w:r>
          </w:p>
        </w:tc>
        <w:tc>
          <w:tcPr>
            <w:tcW w:w="1240" w:type="dxa"/>
            <w:shd w:val="clear" w:color="auto" w:fill="auto"/>
            <w:vAlign w:val="bottom"/>
          </w:tcPr>
          <w:p w:rsidR="00AD65BE" w:rsidRPr="00E25916" w:rsidRDefault="00AD65BE" w:rsidP="00AC11C9">
            <w:pPr>
              <w:pStyle w:val="TableTextRight"/>
              <w:rPr>
                <w:b/>
                <w:bCs/>
              </w:rPr>
            </w:pPr>
            <w:r w:rsidRPr="00E25916">
              <w:rPr>
                <w:b/>
                <w:bCs/>
              </w:rPr>
              <w:t>58 125</w:t>
            </w:r>
          </w:p>
        </w:tc>
      </w:tr>
      <w:tr w:rsidR="00AD65BE" w:rsidRPr="00AF2974" w:rsidTr="00AC11C9">
        <w:tc>
          <w:tcPr>
            <w:tcW w:w="4788" w:type="dxa"/>
            <w:vAlign w:val="bottom"/>
          </w:tcPr>
          <w:p w:rsidR="00AD65BE" w:rsidRPr="00AF2974" w:rsidRDefault="00AD65BE" w:rsidP="00AC11C9">
            <w:pPr>
              <w:pStyle w:val="TableText"/>
            </w:pPr>
            <w:r w:rsidRPr="00AF2974">
              <w:t>Non</w:t>
            </w:r>
            <w:r w:rsidR="002F651E">
              <w:noBreakHyphen/>
            </w:r>
            <w:r w:rsidRPr="00AF2974">
              <w:t>cash financing and investing activities</w:t>
            </w:r>
          </w:p>
        </w:tc>
        <w:tc>
          <w:tcPr>
            <w:tcW w:w="850" w:type="dxa"/>
            <w:vAlign w:val="bottom"/>
          </w:tcPr>
          <w:p w:rsidR="00AD65BE" w:rsidRPr="00AF2974" w:rsidRDefault="00AD65BE" w:rsidP="00AC11C9">
            <w:pPr>
              <w:pStyle w:val="TableTextCentred"/>
            </w:pPr>
            <w:r>
              <w:t>21</w:t>
            </w:r>
            <w:r w:rsidRPr="00AF2974">
              <w:t>(c)</w:t>
            </w:r>
          </w:p>
        </w:tc>
        <w:tc>
          <w:tcPr>
            <w:tcW w:w="1240" w:type="dxa"/>
            <w:shd w:val="clear" w:color="auto" w:fill="E0E0E0"/>
            <w:vAlign w:val="bottom"/>
          </w:tcPr>
          <w:p w:rsidR="00AD65BE" w:rsidRPr="008F5490" w:rsidRDefault="00AD65BE" w:rsidP="00AC11C9">
            <w:pPr>
              <w:pStyle w:val="TableTextRight"/>
              <w:rPr>
                <w:bCs/>
              </w:rPr>
            </w:pPr>
          </w:p>
        </w:tc>
        <w:tc>
          <w:tcPr>
            <w:tcW w:w="1240" w:type="dxa"/>
            <w:shd w:val="clear" w:color="auto" w:fill="auto"/>
            <w:vAlign w:val="bottom"/>
          </w:tcPr>
          <w:p w:rsidR="00AD65BE" w:rsidRPr="008F5490" w:rsidRDefault="00AD65BE" w:rsidP="00AC11C9">
            <w:pPr>
              <w:pStyle w:val="TableTextRight"/>
              <w:rPr>
                <w:bCs/>
              </w:rPr>
            </w:pPr>
          </w:p>
        </w:tc>
      </w:tr>
    </w:tbl>
    <w:p w:rsidR="00FE0DD2" w:rsidRPr="00AF2974" w:rsidRDefault="00032076" w:rsidP="00032076">
      <w:pPr>
        <w:pStyle w:val="Notes"/>
      </w:pPr>
      <w:r w:rsidRPr="00AF2974">
        <w:t>The above cash flow statement should be read in conjunction with the accompanying notes.</w:t>
      </w:r>
    </w:p>
    <w:p w:rsidR="00FE0DD2" w:rsidRPr="00AF2974" w:rsidRDefault="00FE0DD2" w:rsidP="00FE0DD2">
      <w:pPr>
        <w:pStyle w:val="Heading1Fin"/>
      </w:pPr>
      <w:r w:rsidRPr="00AF2974">
        <w:br w:type="page"/>
      </w:r>
      <w:bookmarkStart w:id="23" w:name="_Toc303670545"/>
      <w:bookmarkStart w:id="24" w:name="_Toc335740844"/>
      <w:bookmarkStart w:id="25" w:name="_Toc399334616"/>
      <w:r w:rsidRPr="00AF2974">
        <w:lastRenderedPageBreak/>
        <w:t xml:space="preserve">Notes to </w:t>
      </w:r>
      <w:r w:rsidR="00360F7C" w:rsidRPr="00AF2974">
        <w:t>financial statements</w:t>
      </w:r>
      <w:bookmarkEnd w:id="23"/>
      <w:bookmarkEnd w:id="24"/>
      <w:bookmarkEnd w:id="25"/>
    </w:p>
    <w:p w:rsidR="00FE0DD2" w:rsidRPr="00AF2974" w:rsidRDefault="00FE0DD2" w:rsidP="00A05E4F">
      <w:pPr>
        <w:pStyle w:val="Heading2Notes"/>
      </w:pPr>
      <w:bookmarkStart w:id="26" w:name="_Toc303670546"/>
      <w:bookmarkStart w:id="27" w:name="_Toc335740845"/>
      <w:bookmarkStart w:id="28" w:name="_Toc399334617"/>
      <w:r w:rsidRPr="00AF2974">
        <w:t>Not</w:t>
      </w:r>
      <w:r w:rsidR="00A05E4F" w:rsidRPr="00AF2974">
        <w:t>e 1.</w:t>
      </w:r>
      <w:r w:rsidR="00A05E4F" w:rsidRPr="00AF2974">
        <w:tab/>
      </w:r>
      <w:r w:rsidRPr="00AF2974">
        <w:t>Summary of significant accounting policies</w:t>
      </w:r>
      <w:bookmarkEnd w:id="26"/>
      <w:bookmarkEnd w:id="27"/>
      <w:bookmarkEnd w:id="28"/>
    </w:p>
    <w:p w:rsidR="00FE0DD2" w:rsidRPr="00AF2974" w:rsidRDefault="00FE0DD2" w:rsidP="00724037">
      <w:pPr>
        <w:sectPr w:rsidR="00FE0DD2" w:rsidRPr="00AF2974" w:rsidSect="001A2F94">
          <w:type w:val="continuous"/>
          <w:pgSz w:w="11909" w:h="16834" w:code="9"/>
          <w:pgMar w:top="1728" w:right="1152" w:bottom="1152" w:left="1152" w:header="720" w:footer="288" w:gutter="0"/>
          <w:cols w:space="720"/>
          <w:noEndnote/>
        </w:sectPr>
      </w:pPr>
    </w:p>
    <w:p w:rsidR="001924B9" w:rsidRDefault="001924B9" w:rsidP="001924B9">
      <w:pPr>
        <w:pStyle w:val="Heading3"/>
      </w:pPr>
      <w:r>
        <w:lastRenderedPageBreak/>
        <w:t>(a) Statement of compliance</w:t>
      </w:r>
    </w:p>
    <w:p w:rsidR="00AD65BE" w:rsidRDefault="00AD65BE" w:rsidP="00AD65BE">
      <w:r>
        <w:t xml:space="preserve">These general purpose financial statements have been prepared in accordance with the </w:t>
      </w:r>
      <w:r w:rsidR="00C108DA">
        <w:rPr>
          <w:i/>
        </w:rPr>
        <w:t>Financial Management Act </w:t>
      </w:r>
      <w:r w:rsidRPr="00AD65BE">
        <w:rPr>
          <w:i/>
        </w:rPr>
        <w:t>1994</w:t>
      </w:r>
      <w:r>
        <w:t xml:space="preserve"> and applicable Australian Accounting Standards including Interpretations (AASs), issued by the Australian Accounting Standards Board (AASB)</w:t>
      </w:r>
      <w:r w:rsidR="00067E1F">
        <w:t xml:space="preserve">. </w:t>
      </w:r>
      <w:r>
        <w:t xml:space="preserve">In particular, they are presented in a manner consistent with the requirements of </w:t>
      </w:r>
      <w:r w:rsidR="00067E1F">
        <w:t>AASB </w:t>
      </w:r>
      <w:r>
        <w:t xml:space="preserve">1049 </w:t>
      </w:r>
      <w:r w:rsidRPr="00AD65BE">
        <w:rPr>
          <w:i/>
        </w:rPr>
        <w:t>Whole of Government and General Government Sector Financial Reporting</w:t>
      </w:r>
      <w:r w:rsidR="00067E1F">
        <w:t xml:space="preserve">. </w:t>
      </w:r>
      <w:r>
        <w:t>Where relevant, those paragraphs of the AASs applicable to not</w:t>
      </w:r>
      <w:r w:rsidR="002F651E">
        <w:noBreakHyphen/>
      </w:r>
      <w:r>
        <w:t>for</w:t>
      </w:r>
      <w:r w:rsidR="002F651E">
        <w:noBreakHyphen/>
      </w:r>
      <w:r>
        <w:t>profit entities have been applied.</w:t>
      </w:r>
    </w:p>
    <w:p w:rsidR="00AD65BE" w:rsidRDefault="00AD65BE" w:rsidP="00AD65BE">
      <w:r>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AD65BE" w:rsidRDefault="00AD65BE" w:rsidP="00AD65BE">
      <w:r>
        <w:t>The financial statements also comply with relevant Financial Reporting Directions and relevant Standing Directions issued by the Minister for Finance.</w:t>
      </w:r>
    </w:p>
    <w:p w:rsidR="00F177CC" w:rsidRDefault="00F177CC" w:rsidP="00AD65BE"/>
    <w:p w:rsidR="001924B9" w:rsidRDefault="001924B9" w:rsidP="001924B9">
      <w:pPr>
        <w:pStyle w:val="Heading3"/>
      </w:pPr>
      <w:r>
        <w:t>(b) Basis of preparation</w:t>
      </w:r>
    </w:p>
    <w:p w:rsidR="001924B9" w:rsidRDefault="00AD65BE" w:rsidP="001924B9">
      <w:r w:rsidRPr="0081456D">
        <w:t>The accrual basis of accounting has been applied in the preparation of these financial statements</w:t>
      </w:r>
      <w:r>
        <w:t>,</w:t>
      </w:r>
      <w:r w:rsidRPr="0081456D">
        <w:t xml:space="preserve"> whereby assets, liabilities, equity, income and expenses are recognised in the reporting period to which they relate, regardless of when cash is received or paid.</w:t>
      </w:r>
    </w:p>
    <w:p w:rsidR="00AD65BE" w:rsidRDefault="00AD65BE" w:rsidP="001924B9">
      <w:r>
        <w:t>J</w:t>
      </w:r>
      <w:r w:rsidRPr="006E1DEF">
        <w:t>udg</w:t>
      </w:r>
      <w:r>
        <w:t>e</w:t>
      </w:r>
      <w:r w:rsidRPr="006E1DEF">
        <w:t>ments, estimates and assumptions</w:t>
      </w:r>
      <w:r>
        <w:t xml:space="preserve"> </w:t>
      </w:r>
      <w:r w:rsidRPr="00F46228">
        <w:t>are required to be made</w:t>
      </w:r>
      <w:r>
        <w:t xml:space="preserve"> </w:t>
      </w:r>
      <w:r w:rsidRPr="006E1DEF">
        <w:t>about carrying values of assets and liabilities that are not readily apparent from other sources</w:t>
      </w:r>
      <w:r w:rsidR="00067E1F">
        <w:t xml:space="preserve">. </w:t>
      </w:r>
      <w:r w:rsidRPr="006E1DEF">
        <w:t>The</w:t>
      </w:r>
      <w:r>
        <w:t xml:space="preserve"> </w:t>
      </w:r>
      <w:r w:rsidRPr="006E1DEF">
        <w:t xml:space="preserve">estimates and associated assumptions are based on </w:t>
      </w:r>
      <w:r w:rsidRPr="00F46228">
        <w:t>professional judgements derived from</w:t>
      </w:r>
      <w:r>
        <w:t xml:space="preserve"> </w:t>
      </w:r>
      <w:r w:rsidRPr="006E1DEF">
        <w:t>historical experience and various other factors that are</w:t>
      </w:r>
      <w:r>
        <w:t xml:space="preserve"> </w:t>
      </w:r>
      <w:r w:rsidRPr="006E1DEF">
        <w:t>believed to be reasonable under the circumstance</w:t>
      </w:r>
      <w:r>
        <w:t>s</w:t>
      </w:r>
      <w:r w:rsidR="00067E1F">
        <w:t xml:space="preserve">. </w:t>
      </w:r>
      <w:r w:rsidRPr="006E1DEF">
        <w:t>Actual results may differ from these estimates.</w:t>
      </w:r>
      <w:r w:rsidRPr="00AD65BE">
        <w:t xml:space="preserve"> </w:t>
      </w:r>
      <w:r w:rsidRPr="006E1DEF">
        <w:t>Revisions to accounting</w:t>
      </w:r>
      <w:r>
        <w:t xml:space="preserve"> </w:t>
      </w:r>
      <w:r w:rsidRPr="006E1DEF">
        <w:t>estimates are recognised in the period in which the estimate is revised and</w:t>
      </w:r>
      <w:r>
        <w:t xml:space="preserve"> also in</w:t>
      </w:r>
      <w:r w:rsidRPr="006E1DEF">
        <w:t xml:space="preserve"> future periods </w:t>
      </w:r>
      <w:r>
        <w:t>that are affected by the revision</w:t>
      </w:r>
      <w:r w:rsidR="00067E1F">
        <w:t xml:space="preserve">. </w:t>
      </w:r>
      <w:r w:rsidRPr="00896A8B">
        <w:t>Judgements</w:t>
      </w:r>
      <w:r>
        <w:t xml:space="preserve"> and assumptions</w:t>
      </w:r>
      <w:r w:rsidRPr="00896A8B">
        <w:t xml:space="preserve"> made by </w:t>
      </w:r>
      <w:r w:rsidR="00C67DEC">
        <w:t>m</w:t>
      </w:r>
      <w:r w:rsidR="00C67DEC" w:rsidRPr="00896A8B">
        <w:t xml:space="preserve">anagement </w:t>
      </w:r>
      <w:r w:rsidRPr="00896A8B">
        <w:t>in the application of AASs that have significant effects on the financial statements</w:t>
      </w:r>
      <w:r>
        <w:t xml:space="preserve"> relate to:</w:t>
      </w:r>
    </w:p>
    <w:p w:rsidR="001924B9" w:rsidRDefault="00AD65BE" w:rsidP="00AD65BE">
      <w:pPr>
        <w:pStyle w:val="Bullet"/>
      </w:pPr>
      <w:r w:rsidRPr="00514C11">
        <w:t xml:space="preserve">the fair value of land, buildings, </w:t>
      </w:r>
      <w:r>
        <w:t xml:space="preserve">plant and equipment </w:t>
      </w:r>
      <w:r w:rsidRPr="00514C11">
        <w:t xml:space="preserve">(refer to </w:t>
      </w:r>
      <w:r w:rsidR="00705E65">
        <w:t xml:space="preserve">Note </w:t>
      </w:r>
      <w:r w:rsidRPr="00514C11">
        <w:t>1(</w:t>
      </w:r>
      <w:r>
        <w:t>i</w:t>
      </w:r>
      <w:r w:rsidRPr="00514C11">
        <w:t>))</w:t>
      </w:r>
      <w:r w:rsidRPr="00896A8B">
        <w:t>;</w:t>
      </w:r>
    </w:p>
    <w:p w:rsidR="00AD65BE" w:rsidRDefault="00AD65BE" w:rsidP="00AD65BE">
      <w:pPr>
        <w:pStyle w:val="Bullet"/>
      </w:pPr>
      <w:r w:rsidRPr="00053823">
        <w:t xml:space="preserve">actuarial assumptions for </w:t>
      </w:r>
      <w:r w:rsidRPr="00514C11">
        <w:t xml:space="preserve">superannuation expense </w:t>
      </w:r>
      <w:r>
        <w:t xml:space="preserve">and liability </w:t>
      </w:r>
      <w:r w:rsidRPr="00514C11">
        <w:t xml:space="preserve">(refer to </w:t>
      </w:r>
      <w:r w:rsidR="00705E65">
        <w:t xml:space="preserve">Note </w:t>
      </w:r>
      <w:r w:rsidR="00281E93">
        <w:t>22</w:t>
      </w:r>
      <w:r>
        <w:t>)</w:t>
      </w:r>
      <w:r w:rsidRPr="00514C11">
        <w:t>;</w:t>
      </w:r>
      <w:r w:rsidRPr="00B34F8A">
        <w:t xml:space="preserve"> </w:t>
      </w:r>
      <w:r w:rsidRPr="00896A8B">
        <w:t>and</w:t>
      </w:r>
    </w:p>
    <w:p w:rsidR="00AD65BE" w:rsidRDefault="00AD65BE" w:rsidP="00AD65BE">
      <w:pPr>
        <w:pStyle w:val="Bullet"/>
      </w:pPr>
      <w:r w:rsidRPr="00514C11">
        <w:t>employee benefit provisions based on likely tenure of existing staff, patterns of leave claims, future salary movements and future d</w:t>
      </w:r>
      <w:r>
        <w:t xml:space="preserve">iscount rates (refer to </w:t>
      </w:r>
      <w:r w:rsidR="00705E65">
        <w:t xml:space="preserve">Note </w:t>
      </w:r>
      <w:r>
        <w:t>1(j</w:t>
      </w:r>
      <w:r w:rsidRPr="00514C11">
        <w:t>)).</w:t>
      </w:r>
    </w:p>
    <w:p w:rsidR="001924B9" w:rsidRDefault="001924B9" w:rsidP="001924B9">
      <w:r>
        <w:br w:type="column"/>
      </w:r>
      <w:r w:rsidR="00AD65BE" w:rsidRPr="00896A8B">
        <w:lastRenderedPageBreak/>
        <w:t xml:space="preserve">The financial statements </w:t>
      </w:r>
      <w:r w:rsidR="00AD65BE" w:rsidRPr="007A150C">
        <w:t>are presented in Australian dollars, and prepared</w:t>
      </w:r>
      <w:r w:rsidR="00AD65BE">
        <w:t xml:space="preserve"> i</w:t>
      </w:r>
      <w:r w:rsidR="00AD65BE" w:rsidRPr="00896A8B">
        <w:t xml:space="preserve">n </w:t>
      </w:r>
      <w:r w:rsidR="00AD65BE">
        <w:t xml:space="preserve">accordance with </w:t>
      </w:r>
      <w:r w:rsidR="00AD65BE" w:rsidRPr="00896A8B">
        <w:t>the historical cost</w:t>
      </w:r>
      <w:r w:rsidR="00AD65BE">
        <w:t xml:space="preserve"> convention</w:t>
      </w:r>
      <w:r w:rsidR="00067E1F">
        <w:t xml:space="preserve">. </w:t>
      </w:r>
      <w:r w:rsidR="00AD65BE" w:rsidRPr="00896A8B">
        <w:t>Historical cost is based on the fair values of the consideration given in exchange for assets.</w:t>
      </w:r>
      <w:r w:rsidR="00AD65BE">
        <w:t xml:space="preserve"> Exceptions to the historical cost convention include</w:t>
      </w:r>
      <w:r w:rsidR="00AD65BE" w:rsidRPr="00896A8B">
        <w:t>:</w:t>
      </w:r>
    </w:p>
    <w:p w:rsidR="001924B9" w:rsidRDefault="00AD65BE" w:rsidP="001924B9">
      <w:pPr>
        <w:pStyle w:val="Bullet"/>
      </w:pPr>
      <w:r>
        <w:t>n</w:t>
      </w:r>
      <w:r w:rsidRPr="00896A8B">
        <w:t>on</w:t>
      </w:r>
      <w:r w:rsidR="002F651E">
        <w:noBreakHyphen/>
      </w:r>
      <w:r w:rsidR="00281E93">
        <w:t>financial</w:t>
      </w:r>
      <w:r w:rsidRPr="00896A8B">
        <w:t xml:space="preserve"> physical assets, which subsequent to acquisition, are measured at </w:t>
      </w:r>
      <w:r w:rsidRPr="0081456D">
        <w:t>a revalued amount being their fair value at the date of revaluation less any subsequent depreciation and impairment losses</w:t>
      </w:r>
      <w:r w:rsidR="00067E1F">
        <w:t xml:space="preserve">. </w:t>
      </w:r>
      <w:r w:rsidRPr="0081456D">
        <w:t>Revaluations are made</w:t>
      </w:r>
      <w:r w:rsidRPr="00896A8B">
        <w:t xml:space="preserve"> with sufficient regularity </w:t>
      </w:r>
      <w:r>
        <w:t>such</w:t>
      </w:r>
      <w:r w:rsidRPr="00896A8B">
        <w:t xml:space="preserve"> that the carrying amounts do not materially differ from their fair value;</w:t>
      </w:r>
      <w:r w:rsidRPr="00B34F8A">
        <w:t xml:space="preserve"> </w:t>
      </w:r>
      <w:r w:rsidRPr="00896A8B">
        <w:t>and</w:t>
      </w:r>
    </w:p>
    <w:p w:rsidR="00AD65BE" w:rsidRDefault="00AD65BE" w:rsidP="001924B9">
      <w:pPr>
        <w:pStyle w:val="Bullet"/>
      </w:pPr>
      <w:r w:rsidRPr="0081456D">
        <w:t>certain liabilities that are calculated with regard to actuarial assessments</w:t>
      </w:r>
      <w:r>
        <w:t>.</w:t>
      </w:r>
    </w:p>
    <w:p w:rsidR="001924B9" w:rsidRDefault="00AD65BE" w:rsidP="001924B9">
      <w:r w:rsidRPr="006C1E38">
        <w:t xml:space="preserve">Consistent with </w:t>
      </w:r>
      <w:r w:rsidR="00067E1F">
        <w:t>AASB </w:t>
      </w:r>
      <w:r w:rsidRPr="006C1E38">
        <w:t xml:space="preserve">13 </w:t>
      </w:r>
      <w:r w:rsidRPr="00826AEF">
        <w:rPr>
          <w:i/>
        </w:rPr>
        <w:t>Fair Value Measurement</w:t>
      </w:r>
      <w:r w:rsidRPr="006C1E38">
        <w:t xml:space="preserve">, the Department </w:t>
      </w:r>
      <w:r w:rsidR="00281E93">
        <w:t xml:space="preserve">of Treasury and Finance (the Department) </w:t>
      </w:r>
      <w:r w:rsidRPr="006C1E38">
        <w:t>determines the policies and procedures for both recurring fair value measurements such as property, plant and equipment and financial instruments and for non</w:t>
      </w:r>
      <w:r w:rsidR="002F651E">
        <w:noBreakHyphen/>
      </w:r>
      <w:r w:rsidRPr="006C1E38">
        <w:t>recurring fair value measurements such as non</w:t>
      </w:r>
      <w:r w:rsidR="002F651E">
        <w:noBreakHyphen/>
      </w:r>
      <w:r w:rsidRPr="006C1E38">
        <w:t xml:space="preserve">financial physical assets held for sale, in accordance with the requirements of </w:t>
      </w:r>
      <w:r w:rsidR="00067E1F">
        <w:t>AASB </w:t>
      </w:r>
      <w:r w:rsidRPr="006C1E38">
        <w:t>13 and the relevant Financial Reporting Directions.</w:t>
      </w:r>
    </w:p>
    <w:p w:rsidR="00AD65BE" w:rsidRDefault="00AD65BE" w:rsidP="001924B9">
      <w:r w:rsidRPr="006C1E38">
        <w:t>All assets and liabilities for which fair value is measured or disclosed in the financial statements are categorised within the fair value hierarchy, described as follows, based on the lowest level input that is significant to the fair</w:t>
      </w:r>
      <w:r>
        <w:t xml:space="preserve"> value measurement as a whole: </w:t>
      </w:r>
    </w:p>
    <w:p w:rsidR="00AD65BE" w:rsidRDefault="00AD65BE" w:rsidP="00AD65BE">
      <w:pPr>
        <w:pStyle w:val="Bullet"/>
      </w:pPr>
      <w:r w:rsidRPr="006C1E38">
        <w:t>Level 1</w:t>
      </w:r>
      <w:r w:rsidR="00067E1F">
        <w:t xml:space="preserve"> – </w:t>
      </w:r>
      <w:r w:rsidRPr="006C1E38">
        <w:t>Quoted (unadjusted) market prices in active markets for identical assets or liabilities</w:t>
      </w:r>
      <w:r>
        <w:t>;</w:t>
      </w:r>
    </w:p>
    <w:p w:rsidR="00AD65BE" w:rsidRDefault="00AD65BE" w:rsidP="00AD65BE">
      <w:pPr>
        <w:pStyle w:val="Bullet"/>
      </w:pPr>
      <w:r w:rsidRPr="006C1E38">
        <w:t>Level 2</w:t>
      </w:r>
      <w:r w:rsidR="00067E1F">
        <w:t xml:space="preserve"> – </w:t>
      </w:r>
      <w:r w:rsidRPr="006C1E38">
        <w:t>Valuation techniques for which the lowest level input that is significant to the fair value measurement is directly or indirectly observable</w:t>
      </w:r>
    </w:p>
    <w:p w:rsidR="00AD65BE" w:rsidRDefault="00AD65BE" w:rsidP="00AD65BE">
      <w:pPr>
        <w:pStyle w:val="Bullet"/>
      </w:pPr>
      <w:r w:rsidRPr="006C1E38">
        <w:t>Level 3</w:t>
      </w:r>
      <w:r w:rsidR="00067E1F">
        <w:t xml:space="preserve"> – </w:t>
      </w:r>
      <w:r w:rsidRPr="006C1E38">
        <w:t>Valuation techniques for which the lowest level input that is significant to the fair value measurement is unobservable.</w:t>
      </w:r>
    </w:p>
    <w:p w:rsidR="00AD65BE" w:rsidRDefault="00AD65BE" w:rsidP="001924B9">
      <w:r w:rsidRPr="006C1E38">
        <w:t>For the purpose of fair value disclosures, the Department has determined classes of assets and liabilities on the basis of the nature, characteristics and risks of the asset or liability and the level of the fair value hierarchy as explained above.</w:t>
      </w:r>
    </w:p>
    <w:p w:rsidR="00AD65BE" w:rsidRDefault="00AD65BE" w:rsidP="001924B9">
      <w:r w:rsidRPr="006C1E38">
        <w:t>In addition, the Department determines whether transfers have occurred between l</w:t>
      </w:r>
      <w:r w:rsidR="0096251E">
        <w:t>evels in the hierarchy by re</w:t>
      </w:r>
      <w:r w:rsidRPr="006C1E38">
        <w:t>assessing categorisation (based on the lowest level input that is significant to the fair value measurement as a whole) at the end of each reporting period.</w:t>
      </w:r>
    </w:p>
    <w:p w:rsidR="00AD65BE" w:rsidRDefault="00067E1F" w:rsidP="001924B9">
      <w:r>
        <w:br w:type="column"/>
      </w:r>
      <w:r w:rsidR="00AD65BE" w:rsidRPr="006C1E38">
        <w:lastRenderedPageBreak/>
        <w:t>The Valuer</w:t>
      </w:r>
      <w:r w:rsidR="002F651E">
        <w:noBreakHyphen/>
      </w:r>
      <w:r w:rsidR="00AD65BE" w:rsidRPr="006C1E38">
        <w:t>General Victoria is the Department</w:t>
      </w:r>
      <w:r w:rsidR="00354A87">
        <w:t>’</w:t>
      </w:r>
      <w:r w:rsidR="00AD65BE" w:rsidRPr="006C1E38">
        <w:t>s independent valuation agency.</w:t>
      </w:r>
      <w:r w:rsidR="00AD65BE">
        <w:t xml:space="preserve"> </w:t>
      </w:r>
      <w:r w:rsidR="00AD65BE" w:rsidRPr="006C1E38">
        <w:t xml:space="preserve">The Department, in conjunction with </w:t>
      </w:r>
      <w:r w:rsidR="00C108DA" w:rsidRPr="006C1E38">
        <w:t>the Valuer</w:t>
      </w:r>
      <w:r w:rsidR="002F651E">
        <w:noBreakHyphen/>
      </w:r>
      <w:r w:rsidR="00C108DA" w:rsidRPr="006C1E38">
        <w:t>General Victoria</w:t>
      </w:r>
      <w:r w:rsidR="00AD65BE" w:rsidRPr="006C1E38">
        <w:t xml:space="preserve">, monitors changes in the fair value of </w:t>
      </w:r>
      <w:r w:rsidR="00AD65BE">
        <w:t>its</w:t>
      </w:r>
      <w:r w:rsidR="00AD65BE" w:rsidRPr="006C1E38">
        <w:t xml:space="preserve"> asset</w:t>
      </w:r>
      <w:r w:rsidR="00AD65BE">
        <w:t>s</w:t>
      </w:r>
      <w:r w:rsidR="00AD65BE" w:rsidRPr="006C1E38">
        <w:t xml:space="preserve"> through relevant data sources to determine whether revaluation is required.</w:t>
      </w:r>
    </w:p>
    <w:p w:rsidR="00AD65BE" w:rsidRDefault="00AD65BE" w:rsidP="001924B9">
      <w:r w:rsidRPr="00CA2D42">
        <w:t>The accounting policies set out below have been applied in preparing the financial statements.</w:t>
      </w:r>
    </w:p>
    <w:p w:rsidR="00F177CC" w:rsidRDefault="00F177CC" w:rsidP="001924B9"/>
    <w:p w:rsidR="001924B9" w:rsidRDefault="001924B9" w:rsidP="001924B9">
      <w:pPr>
        <w:pStyle w:val="Heading3"/>
      </w:pPr>
      <w:r>
        <w:t>(c) Reporting entity</w:t>
      </w:r>
    </w:p>
    <w:p w:rsidR="001924B9" w:rsidRDefault="00AD65BE" w:rsidP="001924B9">
      <w:r w:rsidRPr="003A24E9">
        <w:t>The financial statements cover the Department as an individual reporting entity</w:t>
      </w:r>
      <w:r w:rsidR="00067E1F">
        <w:t xml:space="preserve">. </w:t>
      </w:r>
      <w:r w:rsidRPr="003A24E9">
        <w:t>The Department is a government department of the State of Victoria</w:t>
      </w:r>
      <w:r w:rsidR="00067E1F">
        <w:t xml:space="preserve">. </w:t>
      </w:r>
      <w:r w:rsidR="002F651E">
        <w:t>Its </w:t>
      </w:r>
      <w:r w:rsidRPr="003A24E9">
        <w:t>principal address is:</w:t>
      </w:r>
    </w:p>
    <w:p w:rsidR="001924B9" w:rsidRDefault="003462FD" w:rsidP="003462FD">
      <w:pPr>
        <w:pStyle w:val="NormalIndent"/>
      </w:pPr>
      <w:r>
        <w:t>1 Treasury Place</w:t>
      </w:r>
      <w:r>
        <w:br/>
      </w:r>
      <w:r w:rsidR="001924B9">
        <w:t>Melbourne, Victoria, 3002</w:t>
      </w:r>
    </w:p>
    <w:p w:rsidR="001924B9" w:rsidRDefault="00AD65BE" w:rsidP="001924B9">
      <w:r w:rsidRPr="003A24E9">
        <w:t>The Department is an administrative agency acting on behalf of the Crown.</w:t>
      </w:r>
    </w:p>
    <w:p w:rsidR="008F5490" w:rsidRDefault="00AD65BE" w:rsidP="001924B9">
      <w:r>
        <w:t>The financial statements include all the controlled activities of the Department</w:t>
      </w:r>
      <w:r w:rsidR="00067E1F">
        <w:t xml:space="preserve">. </w:t>
      </w:r>
      <w:r>
        <w:t>This includes the transactions and balances of the following controlled trust accounts:</w:t>
      </w:r>
    </w:p>
    <w:tbl>
      <w:tblPr>
        <w:tblW w:w="0" w:type="auto"/>
        <w:tblLayout w:type="fixed"/>
        <w:tblCellMar>
          <w:left w:w="43" w:type="dxa"/>
          <w:right w:w="43" w:type="dxa"/>
        </w:tblCellMar>
        <w:tblLook w:val="0000" w:firstRow="0" w:lastRow="0" w:firstColumn="0" w:lastColumn="0" w:noHBand="0" w:noVBand="0"/>
      </w:tblPr>
      <w:tblGrid>
        <w:gridCol w:w="1737"/>
        <w:gridCol w:w="2701"/>
      </w:tblGrid>
      <w:tr w:rsidR="00AD65BE" w:rsidRPr="009A72AF" w:rsidTr="00AC11C9">
        <w:tc>
          <w:tcPr>
            <w:tcW w:w="1737" w:type="dxa"/>
          </w:tcPr>
          <w:p w:rsidR="00AD65BE" w:rsidRPr="009A72AF" w:rsidRDefault="00AD65BE" w:rsidP="00AC11C9">
            <w:pPr>
              <w:pStyle w:val="TableText"/>
              <w:rPr>
                <w:b/>
                <w:sz w:val="17"/>
                <w:szCs w:val="17"/>
              </w:rPr>
            </w:pPr>
            <w:r w:rsidRPr="009A72AF">
              <w:rPr>
                <w:b/>
                <w:sz w:val="17"/>
                <w:szCs w:val="17"/>
              </w:rPr>
              <w:t>Trust account</w:t>
            </w:r>
          </w:p>
        </w:tc>
        <w:tc>
          <w:tcPr>
            <w:tcW w:w="2701" w:type="dxa"/>
            <w:shd w:val="clear" w:color="auto" w:fill="D9D9D9"/>
          </w:tcPr>
          <w:p w:rsidR="00AD65BE" w:rsidRPr="009A72AF" w:rsidRDefault="00AD65BE" w:rsidP="00AC11C9">
            <w:pPr>
              <w:pStyle w:val="TableText"/>
              <w:rPr>
                <w:b/>
                <w:sz w:val="17"/>
                <w:szCs w:val="17"/>
              </w:rPr>
            </w:pPr>
            <w:r w:rsidRPr="009A72AF">
              <w:rPr>
                <w:b/>
                <w:sz w:val="17"/>
                <w:szCs w:val="17"/>
              </w:rPr>
              <w:t>Purpose</w:t>
            </w:r>
          </w:p>
        </w:tc>
      </w:tr>
      <w:tr w:rsidR="00AD65BE" w:rsidRPr="003462FD" w:rsidTr="00AC11C9">
        <w:tc>
          <w:tcPr>
            <w:tcW w:w="1737" w:type="dxa"/>
          </w:tcPr>
          <w:p w:rsidR="00AD65BE" w:rsidRPr="003462FD" w:rsidRDefault="00AD65BE" w:rsidP="00AC11C9">
            <w:pPr>
              <w:pStyle w:val="TableText"/>
              <w:spacing w:after="80"/>
              <w:rPr>
                <w:sz w:val="17"/>
                <w:szCs w:val="17"/>
              </w:rPr>
            </w:pPr>
            <w:r w:rsidRPr="003462FD">
              <w:rPr>
                <w:sz w:val="17"/>
                <w:szCs w:val="17"/>
              </w:rPr>
              <w:t xml:space="preserve">Finance Agency Trust </w:t>
            </w:r>
            <w:r>
              <w:rPr>
                <w:sz w:val="17"/>
                <w:szCs w:val="17"/>
              </w:rPr>
              <w:t>–</w:t>
            </w:r>
            <w:r w:rsidRPr="003462FD">
              <w:rPr>
                <w:sz w:val="17"/>
                <w:szCs w:val="17"/>
              </w:rPr>
              <w:t xml:space="preserve"> </w:t>
            </w:r>
            <w:r w:rsidRPr="009A72AF">
              <w:rPr>
                <w:i/>
                <w:sz w:val="17"/>
                <w:szCs w:val="17"/>
              </w:rPr>
              <w:t>Financial Management Act 1994</w:t>
            </w:r>
          </w:p>
        </w:tc>
        <w:tc>
          <w:tcPr>
            <w:tcW w:w="2701" w:type="dxa"/>
            <w:shd w:val="clear" w:color="auto" w:fill="D9D9D9"/>
          </w:tcPr>
          <w:p w:rsidR="00AD65BE" w:rsidRPr="00547B91" w:rsidRDefault="00AD65BE" w:rsidP="00AC11C9">
            <w:pPr>
              <w:pStyle w:val="TableText"/>
            </w:pPr>
            <w:r>
              <w:t>To record the receipt of funds from client departments and agencies pending disbursement for fitout works, minor and major capital works, construction and construction related works and general projects undertaken on their behalf.</w:t>
            </w:r>
          </w:p>
        </w:tc>
      </w:tr>
      <w:tr w:rsidR="00AD65BE" w:rsidRPr="003462FD" w:rsidTr="00AC11C9">
        <w:tc>
          <w:tcPr>
            <w:tcW w:w="1737" w:type="dxa"/>
          </w:tcPr>
          <w:p w:rsidR="00AD65BE" w:rsidRPr="003462FD" w:rsidRDefault="00AD65BE" w:rsidP="00AC11C9">
            <w:pPr>
              <w:pStyle w:val="TableText"/>
              <w:spacing w:after="80"/>
              <w:rPr>
                <w:sz w:val="17"/>
                <w:szCs w:val="17"/>
              </w:rPr>
            </w:pPr>
            <w:r w:rsidRPr="003462FD">
              <w:rPr>
                <w:sz w:val="17"/>
                <w:szCs w:val="17"/>
              </w:rPr>
              <w:t>Government Accommodation Trust</w:t>
            </w:r>
            <w:r>
              <w:rPr>
                <w:sz w:val="17"/>
                <w:szCs w:val="17"/>
              </w:rPr>
              <w:t> –</w:t>
            </w:r>
            <w:r w:rsidRPr="003462FD">
              <w:rPr>
                <w:sz w:val="17"/>
                <w:szCs w:val="17"/>
              </w:rPr>
              <w:t xml:space="preserve"> </w:t>
            </w:r>
            <w:r w:rsidRPr="009A72AF">
              <w:rPr>
                <w:i/>
                <w:sz w:val="17"/>
                <w:szCs w:val="17"/>
              </w:rPr>
              <w:t>Financial Management Act 1994</w:t>
            </w:r>
          </w:p>
        </w:tc>
        <w:tc>
          <w:tcPr>
            <w:tcW w:w="2701" w:type="dxa"/>
            <w:shd w:val="clear" w:color="auto" w:fill="D9D9D9"/>
          </w:tcPr>
          <w:p w:rsidR="00AD65BE" w:rsidRPr="00547B91" w:rsidRDefault="00AD65BE" w:rsidP="00AC11C9">
            <w:pPr>
              <w:pStyle w:val="TableText"/>
            </w:pPr>
            <w:r w:rsidRPr="00E01AAA">
              <w:t>To receive all rents and</w:t>
            </w:r>
            <w:r w:rsidR="00067E1F">
              <w:t xml:space="preserve"> </w:t>
            </w:r>
            <w:r w:rsidRPr="00E01AAA">
              <w:t xml:space="preserve">pay all outgoings associated with the management of properties administered by the </w:t>
            </w:r>
            <w:r>
              <w:t>Department</w:t>
            </w:r>
            <w:r w:rsidRPr="00E01AAA">
              <w:t xml:space="preserve"> and to fund minor capital works.</w:t>
            </w:r>
          </w:p>
        </w:tc>
      </w:tr>
      <w:tr w:rsidR="00AD65BE" w:rsidRPr="003462FD" w:rsidTr="00AC11C9">
        <w:tc>
          <w:tcPr>
            <w:tcW w:w="1737" w:type="dxa"/>
          </w:tcPr>
          <w:p w:rsidR="00AD65BE" w:rsidRPr="003462FD" w:rsidRDefault="00AD65BE" w:rsidP="00AC11C9">
            <w:pPr>
              <w:pStyle w:val="TableText"/>
              <w:spacing w:after="80"/>
              <w:rPr>
                <w:sz w:val="17"/>
                <w:szCs w:val="17"/>
              </w:rPr>
            </w:pPr>
            <w:r w:rsidRPr="003462FD">
              <w:rPr>
                <w:sz w:val="17"/>
                <w:szCs w:val="17"/>
              </w:rPr>
              <w:t>Shared Corporate Services Trust Account</w:t>
            </w:r>
            <w:r>
              <w:rPr>
                <w:sz w:val="17"/>
                <w:szCs w:val="17"/>
              </w:rPr>
              <w:t> –</w:t>
            </w:r>
            <w:r w:rsidRPr="003462FD">
              <w:rPr>
                <w:sz w:val="17"/>
                <w:szCs w:val="17"/>
              </w:rPr>
              <w:t xml:space="preserve"> </w:t>
            </w:r>
            <w:r w:rsidRPr="009A72AF">
              <w:rPr>
                <w:i/>
                <w:sz w:val="17"/>
                <w:szCs w:val="17"/>
              </w:rPr>
              <w:t>Financial Management Act 1994</w:t>
            </w:r>
          </w:p>
        </w:tc>
        <w:tc>
          <w:tcPr>
            <w:tcW w:w="2701" w:type="dxa"/>
            <w:shd w:val="clear" w:color="auto" w:fill="D9D9D9"/>
          </w:tcPr>
          <w:p w:rsidR="00AD65BE" w:rsidRPr="00547B91" w:rsidRDefault="00AD65BE" w:rsidP="00AC11C9">
            <w:pPr>
              <w:pStyle w:val="TableText"/>
            </w:pPr>
            <w:r w:rsidRPr="00E01AAA">
              <w:t>To record receipts and payments for shared corporate services, including, but not limited to, the operations of the Shared Service Provider.</w:t>
            </w:r>
          </w:p>
        </w:tc>
      </w:tr>
      <w:tr w:rsidR="00AD65BE" w:rsidRPr="003462FD" w:rsidTr="00AC11C9">
        <w:tc>
          <w:tcPr>
            <w:tcW w:w="1737" w:type="dxa"/>
          </w:tcPr>
          <w:p w:rsidR="00AD65BE" w:rsidRPr="003462FD" w:rsidRDefault="00AD65BE" w:rsidP="00AC11C9">
            <w:pPr>
              <w:pStyle w:val="TableText"/>
              <w:spacing w:after="80"/>
              <w:rPr>
                <w:sz w:val="17"/>
                <w:szCs w:val="17"/>
              </w:rPr>
            </w:pPr>
            <w:r w:rsidRPr="003462FD">
              <w:rPr>
                <w:sz w:val="17"/>
                <w:szCs w:val="17"/>
              </w:rPr>
              <w:t xml:space="preserve">Treasury Trust </w:t>
            </w:r>
            <w:r>
              <w:rPr>
                <w:sz w:val="17"/>
                <w:szCs w:val="17"/>
              </w:rPr>
              <w:t>–</w:t>
            </w:r>
            <w:r w:rsidRPr="003462FD">
              <w:rPr>
                <w:sz w:val="17"/>
                <w:szCs w:val="17"/>
              </w:rPr>
              <w:t xml:space="preserve"> </w:t>
            </w:r>
            <w:r w:rsidRPr="009A72AF">
              <w:rPr>
                <w:i/>
                <w:sz w:val="17"/>
                <w:szCs w:val="17"/>
              </w:rPr>
              <w:t>Financial Management Act 1994</w:t>
            </w:r>
          </w:p>
        </w:tc>
        <w:tc>
          <w:tcPr>
            <w:tcW w:w="2701" w:type="dxa"/>
            <w:shd w:val="clear" w:color="auto" w:fill="D9D9D9"/>
          </w:tcPr>
          <w:p w:rsidR="00AD65BE" w:rsidRPr="00547B91" w:rsidRDefault="00AD65BE" w:rsidP="00AC11C9">
            <w:pPr>
              <w:pStyle w:val="TableText"/>
            </w:pPr>
            <w:r w:rsidRPr="00E01AAA">
              <w:t xml:space="preserve">To record the </w:t>
            </w:r>
            <w:r w:rsidR="00FA1845">
              <w:t>Department</w:t>
            </w:r>
            <w:r w:rsidR="00354A87">
              <w:t>’</w:t>
            </w:r>
            <w:r w:rsidR="00FA1845">
              <w:t xml:space="preserve">s </w:t>
            </w:r>
            <w:r w:rsidRPr="00E01AAA">
              <w:t>receipt and disbursement of unclaimed and unidentified monies and other funds held in trust.</w:t>
            </w:r>
          </w:p>
        </w:tc>
      </w:tr>
      <w:tr w:rsidR="00AD65BE" w:rsidRPr="003462FD" w:rsidTr="00AC11C9">
        <w:tc>
          <w:tcPr>
            <w:tcW w:w="1737" w:type="dxa"/>
          </w:tcPr>
          <w:p w:rsidR="00AD65BE" w:rsidRPr="003462FD" w:rsidRDefault="00AD65BE" w:rsidP="00AC11C9">
            <w:pPr>
              <w:pStyle w:val="TableText"/>
              <w:rPr>
                <w:sz w:val="17"/>
                <w:szCs w:val="17"/>
              </w:rPr>
            </w:pPr>
            <w:r w:rsidRPr="003462FD">
              <w:rPr>
                <w:sz w:val="17"/>
                <w:szCs w:val="17"/>
              </w:rPr>
              <w:t xml:space="preserve">Vehicle Lease Trust </w:t>
            </w:r>
            <w:r>
              <w:rPr>
                <w:sz w:val="17"/>
                <w:szCs w:val="17"/>
              </w:rPr>
              <w:t>–</w:t>
            </w:r>
            <w:r w:rsidRPr="003462FD">
              <w:rPr>
                <w:sz w:val="17"/>
                <w:szCs w:val="17"/>
              </w:rPr>
              <w:t xml:space="preserve"> </w:t>
            </w:r>
            <w:r w:rsidRPr="009A72AF">
              <w:rPr>
                <w:i/>
                <w:sz w:val="17"/>
                <w:szCs w:val="17"/>
              </w:rPr>
              <w:t>Financial Management Act 1994</w:t>
            </w:r>
          </w:p>
        </w:tc>
        <w:tc>
          <w:tcPr>
            <w:tcW w:w="2701" w:type="dxa"/>
            <w:shd w:val="clear" w:color="auto" w:fill="D9D9D9"/>
          </w:tcPr>
          <w:p w:rsidR="00AD65BE" w:rsidRPr="003462FD" w:rsidRDefault="00AD65BE" w:rsidP="00FA1845">
            <w:pPr>
              <w:pStyle w:val="TableText"/>
              <w:rPr>
                <w:sz w:val="17"/>
                <w:szCs w:val="17"/>
              </w:rPr>
            </w:pPr>
            <w:r w:rsidRPr="00E01AAA">
              <w:t xml:space="preserve">To record transactions relating to the </w:t>
            </w:r>
            <w:r w:rsidR="00FA1845">
              <w:t>Department</w:t>
            </w:r>
            <w:r w:rsidR="00354A87">
              <w:t>’</w:t>
            </w:r>
            <w:r w:rsidR="00FA1845">
              <w:t xml:space="preserve">s </w:t>
            </w:r>
            <w:r w:rsidRPr="00E01AAA">
              <w:t>vehicle pool.</w:t>
            </w:r>
          </w:p>
        </w:tc>
      </w:tr>
    </w:tbl>
    <w:p w:rsidR="003462FD" w:rsidRDefault="00AC11C9" w:rsidP="003462FD">
      <w:r>
        <w:t>The Essential Services Commission, which is part of the Department</w:t>
      </w:r>
      <w:r w:rsidR="00354A87">
        <w:t>’</w:t>
      </w:r>
      <w:r>
        <w:t>s portfolio, prepares separate annual financial statements and accordingly is not included in the Department</w:t>
      </w:r>
      <w:r w:rsidR="00354A87">
        <w:t>’</w:t>
      </w:r>
      <w:r>
        <w:t>s financial statements.</w:t>
      </w:r>
    </w:p>
    <w:p w:rsidR="00AC11C9" w:rsidRDefault="00AC11C9" w:rsidP="003462FD"/>
    <w:p w:rsidR="003462FD" w:rsidRDefault="00AC11C9" w:rsidP="003462FD">
      <w:pPr>
        <w:pStyle w:val="Heading4"/>
      </w:pPr>
      <w:r>
        <w:br w:type="column"/>
      </w:r>
      <w:r w:rsidR="003462FD">
        <w:lastRenderedPageBreak/>
        <w:t>Administered resources</w:t>
      </w:r>
    </w:p>
    <w:p w:rsidR="003462FD" w:rsidRDefault="00AC11C9" w:rsidP="003462FD">
      <w:r>
        <w:t>The Department administers, but does not control, certain resources on behalf of the Crown, for example taxes raised by the State Revenue Office</w:t>
      </w:r>
      <w:r w:rsidR="00067E1F">
        <w:t xml:space="preserve">. </w:t>
      </w:r>
      <w:r>
        <w:t xml:space="preserve">It is accountable for the transactions involving those administered resources, but does not have the discretion to deploy the resources </w:t>
      </w:r>
      <w:r w:rsidRPr="00DF05D3">
        <w:t>for its own benefit or</w:t>
      </w:r>
      <w:r>
        <w:t xml:space="preserve"> for the achievement of its objectives.</w:t>
      </w:r>
    </w:p>
    <w:p w:rsidR="00AC11C9" w:rsidRDefault="00AC11C9" w:rsidP="003462FD">
      <w:r>
        <w:t xml:space="preserve">Accordingly, transactions and balances relating to these administered resources are not recognised as departmental income, expenses, assets or liabilities within the body of the financial statements, but are disclosed separately in </w:t>
      </w:r>
      <w:r w:rsidR="00705E65">
        <w:t xml:space="preserve">Note </w:t>
      </w:r>
      <w:r>
        <w:t>22</w:t>
      </w:r>
      <w:r w:rsidR="00067E1F">
        <w:t xml:space="preserve">. </w:t>
      </w:r>
      <w:r>
        <w:t>Except as otherwise disclosed, administered transactions are accounted for on the same basis and use the same policies as for departmental items.</w:t>
      </w:r>
    </w:p>
    <w:p w:rsidR="008F5490" w:rsidRDefault="003462FD" w:rsidP="003462FD">
      <w:r>
        <w:t>The administered activities of the Department include the following administered trust accounts:</w:t>
      </w:r>
    </w:p>
    <w:tbl>
      <w:tblPr>
        <w:tblW w:w="0" w:type="auto"/>
        <w:tblLayout w:type="fixed"/>
        <w:tblCellMar>
          <w:left w:w="45" w:type="dxa"/>
          <w:right w:w="45" w:type="dxa"/>
        </w:tblCellMar>
        <w:tblLook w:val="0000" w:firstRow="0" w:lastRow="0" w:firstColumn="0" w:lastColumn="0" w:noHBand="0" w:noVBand="0"/>
      </w:tblPr>
      <w:tblGrid>
        <w:gridCol w:w="1735"/>
        <w:gridCol w:w="2699"/>
      </w:tblGrid>
      <w:tr w:rsidR="00AC11C9" w:rsidRPr="009A72AF" w:rsidTr="00AC11C9">
        <w:tc>
          <w:tcPr>
            <w:tcW w:w="1735" w:type="dxa"/>
          </w:tcPr>
          <w:p w:rsidR="00AC11C9" w:rsidRPr="009A72AF" w:rsidRDefault="00AC11C9" w:rsidP="00AC11C9">
            <w:pPr>
              <w:pStyle w:val="TableText"/>
              <w:rPr>
                <w:b/>
                <w:sz w:val="17"/>
                <w:szCs w:val="17"/>
              </w:rPr>
            </w:pPr>
            <w:r w:rsidRPr="009A72AF">
              <w:rPr>
                <w:b/>
                <w:sz w:val="17"/>
                <w:szCs w:val="17"/>
              </w:rPr>
              <w:t>Trust account</w:t>
            </w:r>
          </w:p>
        </w:tc>
        <w:tc>
          <w:tcPr>
            <w:tcW w:w="2699" w:type="dxa"/>
            <w:shd w:val="clear" w:color="auto" w:fill="D9D9D9"/>
          </w:tcPr>
          <w:p w:rsidR="00AC11C9" w:rsidRPr="009A72AF" w:rsidRDefault="00AC11C9" w:rsidP="00AC11C9">
            <w:pPr>
              <w:pStyle w:val="TableText"/>
              <w:rPr>
                <w:b/>
                <w:sz w:val="17"/>
                <w:szCs w:val="17"/>
              </w:rPr>
            </w:pPr>
            <w:r w:rsidRPr="009A72AF">
              <w:rPr>
                <w:b/>
                <w:sz w:val="17"/>
                <w:szCs w:val="17"/>
              </w:rPr>
              <w:t>Purpose</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 xml:space="preserve">Community Support Fund Trust </w:t>
            </w:r>
            <w:r>
              <w:rPr>
                <w:sz w:val="17"/>
                <w:szCs w:val="17"/>
              </w:rPr>
              <w:t>–</w:t>
            </w:r>
            <w:r w:rsidRPr="003462FD">
              <w:rPr>
                <w:sz w:val="17"/>
                <w:szCs w:val="17"/>
              </w:rPr>
              <w:t xml:space="preserve"> </w:t>
            </w:r>
            <w:r w:rsidRPr="009A72AF">
              <w:rPr>
                <w:i/>
                <w:sz w:val="17"/>
                <w:szCs w:val="17"/>
              </w:rPr>
              <w:t>Gaming Machine Control Act 1991</w:t>
            </w:r>
          </w:p>
        </w:tc>
        <w:tc>
          <w:tcPr>
            <w:tcW w:w="2699" w:type="dxa"/>
            <w:shd w:val="clear" w:color="auto" w:fill="D9D9D9"/>
          </w:tcPr>
          <w:p w:rsidR="00AC11C9" w:rsidRPr="00547B91" w:rsidRDefault="00AC11C9" w:rsidP="00AC11C9">
            <w:pPr>
              <w:pStyle w:val="TableText"/>
            </w:pPr>
            <w:r w:rsidRPr="00547B91">
              <w:t>To record the receipt (under special appropriations) of certain gambling revenues and the disbursement of these funds in accordance with the requirements of the Act, including the funding of gambling research and various community programs.</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 xml:space="preserve">Debt Portfolio Trust </w:t>
            </w:r>
            <w:r>
              <w:rPr>
                <w:sz w:val="17"/>
                <w:szCs w:val="17"/>
              </w:rPr>
              <w:t>–</w:t>
            </w:r>
            <w:r w:rsidRPr="003462FD">
              <w:rPr>
                <w:sz w:val="17"/>
                <w:szCs w:val="17"/>
              </w:rPr>
              <w:t xml:space="preserve"> </w:t>
            </w:r>
            <w:r w:rsidRPr="009A72AF">
              <w:rPr>
                <w:i/>
                <w:sz w:val="17"/>
                <w:szCs w:val="17"/>
              </w:rPr>
              <w:t>Financial Management Act 1994</w:t>
            </w:r>
          </w:p>
        </w:tc>
        <w:tc>
          <w:tcPr>
            <w:tcW w:w="2699" w:type="dxa"/>
            <w:shd w:val="clear" w:color="auto" w:fill="D9D9D9"/>
          </w:tcPr>
          <w:p w:rsidR="00AC11C9" w:rsidRPr="00547B91" w:rsidRDefault="00AC11C9" w:rsidP="00AC11C9">
            <w:pPr>
              <w:pStyle w:val="TableText"/>
            </w:pPr>
            <w:r w:rsidRPr="00547B91">
              <w:t>To facilitate the recording of the cash transactions associated with Public Account borrowings and their management, aimed at enhancing administrative and operational efficiency.</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 xml:space="preserve">Land Acquisition and Compensation Trust </w:t>
            </w:r>
            <w:r>
              <w:rPr>
                <w:sz w:val="17"/>
                <w:szCs w:val="17"/>
              </w:rPr>
              <w:t>–</w:t>
            </w:r>
            <w:r w:rsidRPr="003462FD">
              <w:rPr>
                <w:sz w:val="17"/>
                <w:szCs w:val="17"/>
              </w:rPr>
              <w:t xml:space="preserve"> </w:t>
            </w:r>
            <w:r w:rsidRPr="009A72AF">
              <w:rPr>
                <w:i/>
                <w:sz w:val="17"/>
                <w:szCs w:val="17"/>
              </w:rPr>
              <w:t>Land Acquisition and Compensation Act 1986</w:t>
            </w:r>
          </w:p>
        </w:tc>
        <w:tc>
          <w:tcPr>
            <w:tcW w:w="2699" w:type="dxa"/>
            <w:shd w:val="clear" w:color="auto" w:fill="D9D9D9"/>
          </w:tcPr>
          <w:p w:rsidR="00AC11C9" w:rsidRPr="00547B91" w:rsidRDefault="00AC11C9" w:rsidP="00AC11C9">
            <w:pPr>
              <w:pStyle w:val="TableText"/>
            </w:pPr>
            <w:r w:rsidRPr="00547B91">
              <w:t>To hold land compensation monies where claimant not found.</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Public Service Commuter Club Trust</w:t>
            </w:r>
            <w:r>
              <w:rPr>
                <w:sz w:val="17"/>
                <w:szCs w:val="17"/>
              </w:rPr>
              <w:t xml:space="preserve"> </w:t>
            </w:r>
            <w:r w:rsidRPr="009A72AF">
              <w:rPr>
                <w:i/>
                <w:sz w:val="17"/>
                <w:szCs w:val="17"/>
              </w:rPr>
              <w:t>Financial Management Act 1994</w:t>
            </w:r>
          </w:p>
        </w:tc>
        <w:tc>
          <w:tcPr>
            <w:tcW w:w="2699" w:type="dxa"/>
            <w:shd w:val="clear" w:color="auto" w:fill="D9D9D9"/>
          </w:tcPr>
          <w:p w:rsidR="00AC11C9" w:rsidRPr="00547B91" w:rsidRDefault="00AC11C9" w:rsidP="00AC11C9">
            <w:pPr>
              <w:pStyle w:val="TableText"/>
            </w:pPr>
            <w:r w:rsidRPr="00547B91">
              <w:t>To record the receipt and payment of amounts relating to the purchase of rail tickets and associated reimbursement from Club members.</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 xml:space="preserve">Treasury Trust </w:t>
            </w:r>
            <w:r>
              <w:rPr>
                <w:sz w:val="17"/>
                <w:szCs w:val="17"/>
              </w:rPr>
              <w:t>–</w:t>
            </w:r>
            <w:r w:rsidRPr="003462FD">
              <w:rPr>
                <w:sz w:val="17"/>
                <w:szCs w:val="17"/>
              </w:rPr>
              <w:t xml:space="preserve"> </w:t>
            </w:r>
            <w:r w:rsidRPr="009A72AF">
              <w:rPr>
                <w:i/>
                <w:sz w:val="17"/>
                <w:szCs w:val="17"/>
              </w:rPr>
              <w:t>Financial Management Act 1994</w:t>
            </w:r>
          </w:p>
        </w:tc>
        <w:tc>
          <w:tcPr>
            <w:tcW w:w="2699" w:type="dxa"/>
            <w:shd w:val="clear" w:color="auto" w:fill="D9D9D9"/>
          </w:tcPr>
          <w:p w:rsidR="00AC11C9" w:rsidRPr="00547B91" w:rsidRDefault="00AC11C9" w:rsidP="00AC11C9">
            <w:pPr>
              <w:pStyle w:val="TableText"/>
            </w:pPr>
            <w:r w:rsidRPr="00547B91">
              <w:t>To record</w:t>
            </w:r>
            <w:r w:rsidR="00FA1845">
              <w:t>, on behalf of the State,</w:t>
            </w:r>
            <w:r w:rsidRPr="00547B91">
              <w:t xml:space="preserve"> the receipt and disbursement of unclaimed and unidentified monies and other funds held in trust.</w:t>
            </w:r>
          </w:p>
        </w:tc>
      </w:tr>
      <w:tr w:rsidR="00AC11C9" w:rsidRPr="003462FD" w:rsidTr="00AC11C9">
        <w:tc>
          <w:tcPr>
            <w:tcW w:w="1735" w:type="dxa"/>
          </w:tcPr>
          <w:p w:rsidR="00AC11C9" w:rsidRPr="003462FD" w:rsidRDefault="00AC11C9" w:rsidP="00AC11C9">
            <w:pPr>
              <w:pStyle w:val="TableText"/>
              <w:spacing w:after="80"/>
              <w:rPr>
                <w:sz w:val="17"/>
                <w:szCs w:val="17"/>
              </w:rPr>
            </w:pPr>
            <w:r w:rsidRPr="003462FD">
              <w:rPr>
                <w:sz w:val="17"/>
                <w:szCs w:val="17"/>
              </w:rPr>
              <w:t xml:space="preserve">Vehicle Lease Trust </w:t>
            </w:r>
            <w:r>
              <w:rPr>
                <w:sz w:val="17"/>
                <w:szCs w:val="17"/>
              </w:rPr>
              <w:t>–</w:t>
            </w:r>
            <w:r w:rsidRPr="003462FD">
              <w:rPr>
                <w:sz w:val="17"/>
                <w:szCs w:val="17"/>
              </w:rPr>
              <w:t xml:space="preserve"> </w:t>
            </w:r>
            <w:r w:rsidRPr="009A72AF">
              <w:rPr>
                <w:i/>
                <w:sz w:val="17"/>
                <w:szCs w:val="17"/>
              </w:rPr>
              <w:t>Financial Management Act 1994</w:t>
            </w:r>
          </w:p>
        </w:tc>
        <w:tc>
          <w:tcPr>
            <w:tcW w:w="2699" w:type="dxa"/>
            <w:shd w:val="clear" w:color="auto" w:fill="D9D9D9"/>
          </w:tcPr>
          <w:p w:rsidR="00AC11C9" w:rsidRPr="00547B91" w:rsidRDefault="00AC11C9" w:rsidP="00AC11C9">
            <w:pPr>
              <w:pStyle w:val="TableText"/>
            </w:pPr>
            <w:r w:rsidRPr="00547B91">
              <w:t>To record transactions relating to the Government</w:t>
            </w:r>
            <w:r w:rsidR="00354A87">
              <w:t>’</w:t>
            </w:r>
            <w:r w:rsidRPr="00547B91">
              <w:t>s vehicle pool and fleet management operations.</w:t>
            </w:r>
          </w:p>
        </w:tc>
      </w:tr>
      <w:tr w:rsidR="00AC11C9" w:rsidRPr="003462FD" w:rsidTr="00AC11C9">
        <w:tc>
          <w:tcPr>
            <w:tcW w:w="1735" w:type="dxa"/>
          </w:tcPr>
          <w:p w:rsidR="00AC11C9" w:rsidRPr="003462FD" w:rsidRDefault="00AC11C9" w:rsidP="00AC11C9">
            <w:pPr>
              <w:pStyle w:val="TableText"/>
              <w:rPr>
                <w:sz w:val="17"/>
                <w:szCs w:val="17"/>
              </w:rPr>
            </w:pPr>
            <w:r w:rsidRPr="003462FD">
              <w:rPr>
                <w:sz w:val="17"/>
                <w:szCs w:val="17"/>
              </w:rPr>
              <w:t xml:space="preserve">Victorian Natural Disasters Relief Account </w:t>
            </w:r>
            <w:r>
              <w:rPr>
                <w:sz w:val="17"/>
                <w:szCs w:val="17"/>
              </w:rPr>
              <w:t>–</w:t>
            </w:r>
            <w:r w:rsidRPr="003462FD">
              <w:rPr>
                <w:sz w:val="17"/>
                <w:szCs w:val="17"/>
              </w:rPr>
              <w:t xml:space="preserve"> </w:t>
            </w:r>
            <w:r w:rsidRPr="009A72AF">
              <w:rPr>
                <w:i/>
                <w:sz w:val="17"/>
                <w:szCs w:val="17"/>
              </w:rPr>
              <w:t>Financial Management Act 1994</w:t>
            </w:r>
          </w:p>
        </w:tc>
        <w:tc>
          <w:tcPr>
            <w:tcW w:w="2699" w:type="dxa"/>
            <w:shd w:val="clear" w:color="auto" w:fill="D9D9D9"/>
          </w:tcPr>
          <w:p w:rsidR="00AC11C9" w:rsidRPr="00547B91" w:rsidRDefault="00AC11C9" w:rsidP="00AC11C9">
            <w:pPr>
              <w:pStyle w:val="TableText"/>
            </w:pPr>
            <w:r w:rsidRPr="00547B91">
              <w:t>To record the receipt and disbursement of funds in connection with natural disasters in Victoria.</w:t>
            </w:r>
          </w:p>
        </w:tc>
      </w:tr>
    </w:tbl>
    <w:p w:rsidR="00AC11C9" w:rsidRDefault="00AC11C9" w:rsidP="003462FD"/>
    <w:p w:rsidR="003462FD" w:rsidRDefault="009A72AF" w:rsidP="003462FD">
      <w:pPr>
        <w:pStyle w:val="Heading4"/>
      </w:pPr>
      <w:r>
        <w:br w:type="column"/>
      </w:r>
      <w:r w:rsidR="003462FD">
        <w:lastRenderedPageBreak/>
        <w:t>Objectives and funding</w:t>
      </w:r>
    </w:p>
    <w:p w:rsidR="003462FD" w:rsidRDefault="00AC11C9" w:rsidP="003462FD">
      <w:r>
        <w:t>In 2013</w:t>
      </w:r>
      <w:r w:rsidR="002F651E">
        <w:noBreakHyphen/>
      </w:r>
      <w:r>
        <w:t>14, the Department continued to pursue its mission of providing leadership in economic, financial and resource management</w:t>
      </w:r>
      <w:r w:rsidR="00067E1F">
        <w:t xml:space="preserve">. </w:t>
      </w:r>
      <w:r>
        <w:t>This leadership focus is reflected in the Department</w:t>
      </w:r>
      <w:r w:rsidR="00354A87">
        <w:t>’</w:t>
      </w:r>
      <w:r>
        <w:t>s long</w:t>
      </w:r>
      <w:r w:rsidR="002F651E">
        <w:noBreakHyphen/>
      </w:r>
      <w:r>
        <w:t xml:space="preserve">term operational objectives, which </w:t>
      </w:r>
      <w:r w:rsidRPr="00027F8E">
        <w:t>guide its policy directions</w:t>
      </w:r>
      <w:r>
        <w:t>:</w:t>
      </w:r>
    </w:p>
    <w:p w:rsidR="003462FD" w:rsidRDefault="00AC11C9" w:rsidP="003462FD">
      <w:pPr>
        <w:pStyle w:val="Bullet"/>
      </w:pPr>
      <w:r w:rsidRPr="00D70F2B">
        <w:t xml:space="preserve">sound financial management of </w:t>
      </w:r>
      <w:r>
        <w:t>Victoria</w:t>
      </w:r>
      <w:r w:rsidR="00354A87">
        <w:t>’</w:t>
      </w:r>
      <w:r w:rsidRPr="00D70F2B">
        <w:t>s fiscal resources</w:t>
      </w:r>
      <w:r>
        <w:t>;</w:t>
      </w:r>
    </w:p>
    <w:p w:rsidR="00AC11C9" w:rsidRDefault="00AC11C9" w:rsidP="003462FD">
      <w:pPr>
        <w:pStyle w:val="Bullet"/>
      </w:pPr>
      <w:r w:rsidRPr="0084247C">
        <w:t>guide government actions to i</w:t>
      </w:r>
      <w:r w:rsidRPr="000F53B0">
        <w:t>ncrease Victoria</w:t>
      </w:r>
      <w:r w:rsidR="00354A87">
        <w:t>’</w:t>
      </w:r>
      <w:r w:rsidRPr="000F53B0">
        <w:t>s</w:t>
      </w:r>
      <w:r>
        <w:t xml:space="preserve"> productivity and competitiveness</w:t>
      </w:r>
      <w:r w:rsidRPr="000F53B0">
        <w:t>;</w:t>
      </w:r>
    </w:p>
    <w:p w:rsidR="00AC11C9" w:rsidRDefault="00AC11C9" w:rsidP="003462FD">
      <w:pPr>
        <w:pStyle w:val="Bullet"/>
      </w:pPr>
      <w:r>
        <w:t>drive improvement in public sector asset management and the delivery of infrastructure;</w:t>
      </w:r>
      <w:r w:rsidRPr="000F53B0">
        <w:t xml:space="preserve"> and</w:t>
      </w:r>
    </w:p>
    <w:p w:rsidR="00AC11C9" w:rsidRDefault="00AC11C9" w:rsidP="003462FD">
      <w:pPr>
        <w:pStyle w:val="Bullet"/>
      </w:pPr>
      <w:r>
        <w:t>deliver efficient whole of government common services to the Victorian public sector.</w:t>
      </w:r>
    </w:p>
    <w:p w:rsidR="003462FD" w:rsidRDefault="00AC11C9" w:rsidP="003462FD">
      <w:r>
        <w:t>The Department is predominantly funded by accrual</w:t>
      </w:r>
      <w:r w:rsidR="002F651E">
        <w:noBreakHyphen/>
      </w:r>
      <w:r>
        <w:t>based Parliamentary appropriations for the provision of outputs.</w:t>
      </w:r>
    </w:p>
    <w:p w:rsidR="003462FD" w:rsidRDefault="003462FD" w:rsidP="003462FD">
      <w:pPr>
        <w:pStyle w:val="Heading4"/>
      </w:pPr>
      <w:r>
        <w:t>Outputs of the Department</w:t>
      </w:r>
    </w:p>
    <w:p w:rsidR="003462FD" w:rsidRDefault="00AC11C9" w:rsidP="003462FD">
      <w:r>
        <w:t>Information about the Department</w:t>
      </w:r>
      <w:r w:rsidR="00354A87">
        <w:t>’</w:t>
      </w:r>
      <w:r>
        <w:t>s output activities, and the expenses, income, assets and liabilities which are reliably attributable to those activities, is set out in the departmental outputs schedules (</w:t>
      </w:r>
      <w:r w:rsidR="00705E65">
        <w:t xml:space="preserve">Note </w:t>
      </w:r>
      <w:r>
        <w:t>2)</w:t>
      </w:r>
      <w:r w:rsidR="00067E1F">
        <w:t xml:space="preserve">. </w:t>
      </w:r>
      <w:r>
        <w:t>Information about expenses, income, assets and liabilities administered by the Department are given in the schedule of administered income and expenses and the schedule of administered assets and liabilities (</w:t>
      </w:r>
      <w:r w:rsidR="00705E65">
        <w:t xml:space="preserve">Note </w:t>
      </w:r>
      <w:r>
        <w:t>22).</w:t>
      </w:r>
    </w:p>
    <w:p w:rsidR="003462FD" w:rsidRDefault="003462FD" w:rsidP="003462FD">
      <w:pPr>
        <w:pStyle w:val="Heading3"/>
      </w:pPr>
      <w:r>
        <w:t>(d) Scope and presentation of financial statements</w:t>
      </w:r>
    </w:p>
    <w:p w:rsidR="003462FD" w:rsidRDefault="003462FD" w:rsidP="00DF573E">
      <w:pPr>
        <w:pStyle w:val="Heading4"/>
      </w:pPr>
      <w:r>
        <w:t>Comprehensive operating statement</w:t>
      </w:r>
    </w:p>
    <w:p w:rsidR="003462FD" w:rsidRDefault="00AC11C9" w:rsidP="003462FD">
      <w:r w:rsidRPr="00BC2F24">
        <w:t xml:space="preserve">The comprehensive operating statement comprises three components, being </w:t>
      </w:r>
      <w:r w:rsidR="00354A87">
        <w:t>‘</w:t>
      </w:r>
      <w:r w:rsidRPr="00BC2F24">
        <w:t>net result from transactions</w:t>
      </w:r>
      <w:r w:rsidR="00354A87">
        <w:t>’</w:t>
      </w:r>
      <w:r w:rsidRPr="00BC2F24">
        <w:t xml:space="preserve">, </w:t>
      </w:r>
      <w:r w:rsidR="00354A87">
        <w:t>‘</w:t>
      </w:r>
      <w:r w:rsidRPr="00BC2F24">
        <w:t>other economic flows included in net result</w:t>
      </w:r>
      <w:r w:rsidR="00354A87">
        <w:t>’</w:t>
      </w:r>
      <w:r w:rsidRPr="00BC2F24">
        <w:t xml:space="preserve">, </w:t>
      </w:r>
      <w:r>
        <w:t>and</w:t>
      </w:r>
      <w:r w:rsidRPr="00BC2F24">
        <w:t xml:space="preserve"> </w:t>
      </w:r>
      <w:r w:rsidR="00354A87">
        <w:t>‘</w:t>
      </w:r>
      <w:r w:rsidRPr="00BC2F24">
        <w:t>other economic flows – other comprehensive income</w:t>
      </w:r>
      <w:r w:rsidR="00354A87">
        <w:t>’</w:t>
      </w:r>
      <w:r w:rsidRPr="00BC2F24">
        <w:t>. The sum of the f</w:t>
      </w:r>
      <w:r>
        <w:t>irst</w:t>
      </w:r>
      <w:r w:rsidRPr="00BC2F24">
        <w:t xml:space="preserve"> two represents the net result</w:t>
      </w:r>
      <w:r>
        <w:t>, which</w:t>
      </w:r>
      <w:r w:rsidRPr="00BC2F24">
        <w:t xml:space="preserve"> is equivalent to profit or loss derived in accordance with AASs</w:t>
      </w:r>
      <w:r w:rsidR="00067E1F">
        <w:t xml:space="preserve">. </w:t>
      </w:r>
      <w:r w:rsidRPr="00896A8B">
        <w:t xml:space="preserve">This classification is consistent with the whole of government reporting format and is allowed under </w:t>
      </w:r>
      <w:r w:rsidR="00067E1F">
        <w:t>AASB </w:t>
      </w:r>
      <w:r w:rsidRPr="00896A8B">
        <w:t>101</w:t>
      </w:r>
      <w:r>
        <w:t xml:space="preserve"> </w:t>
      </w:r>
      <w:r w:rsidRPr="00B34F8A">
        <w:rPr>
          <w:i/>
        </w:rPr>
        <w:t xml:space="preserve">Presentation of </w:t>
      </w:r>
      <w:r>
        <w:rPr>
          <w:i/>
        </w:rPr>
        <w:t>F</w:t>
      </w:r>
      <w:r w:rsidRPr="00B34F8A">
        <w:rPr>
          <w:i/>
        </w:rPr>
        <w:t xml:space="preserve">inancial </w:t>
      </w:r>
      <w:r>
        <w:rPr>
          <w:i/>
        </w:rPr>
        <w:t>S</w:t>
      </w:r>
      <w:r w:rsidRPr="00B34F8A">
        <w:rPr>
          <w:i/>
        </w:rPr>
        <w:t>tatements</w:t>
      </w:r>
      <w:r w:rsidRPr="00896A8B">
        <w:t>.</w:t>
      </w:r>
    </w:p>
    <w:p w:rsidR="003462FD" w:rsidRDefault="003462FD" w:rsidP="00DF573E">
      <w:pPr>
        <w:pStyle w:val="Heading4"/>
      </w:pPr>
      <w:r>
        <w:t>Balance sheet</w:t>
      </w:r>
    </w:p>
    <w:p w:rsidR="003462FD" w:rsidRDefault="00AC11C9" w:rsidP="003462FD">
      <w:r w:rsidRPr="00896A8B">
        <w:t xml:space="preserve">Assets and liabilities are presented in liquidity order </w:t>
      </w:r>
      <w:r w:rsidRPr="0081456D">
        <w:t>with assets aggregated into financial assets and non</w:t>
      </w:r>
      <w:r w:rsidR="002F651E">
        <w:noBreakHyphen/>
      </w:r>
      <w:r w:rsidRPr="0081456D">
        <w:t>financial assets</w:t>
      </w:r>
      <w:r w:rsidR="00067E1F">
        <w:t xml:space="preserve">. </w:t>
      </w:r>
      <w:r w:rsidRPr="0081456D">
        <w:t>Current and non</w:t>
      </w:r>
      <w:r w:rsidR="002F651E">
        <w:noBreakHyphen/>
      </w:r>
      <w:r w:rsidRPr="0081456D">
        <w:t>current assets and liabilities are disclosed in the notes, where relevant</w:t>
      </w:r>
      <w:r w:rsidR="00067E1F">
        <w:t xml:space="preserve">. </w:t>
      </w:r>
      <w:r>
        <w:t>N</w:t>
      </w:r>
      <w:r w:rsidRPr="00825253">
        <w:t>on</w:t>
      </w:r>
      <w:r w:rsidR="002F651E">
        <w:noBreakHyphen/>
      </w:r>
      <w:r w:rsidRPr="00825253">
        <w:t xml:space="preserve">current assets or liabilities </w:t>
      </w:r>
      <w:r>
        <w:t xml:space="preserve">are those </w:t>
      </w:r>
      <w:r w:rsidRPr="00825253">
        <w:t>expected to be recovered or settled more than 12 months after the reporting period</w:t>
      </w:r>
      <w:r>
        <w:t>.</w:t>
      </w:r>
    </w:p>
    <w:p w:rsidR="003462FD" w:rsidRDefault="00F177CC" w:rsidP="00DF573E">
      <w:pPr>
        <w:pStyle w:val="Heading4"/>
      </w:pPr>
      <w:r>
        <w:br w:type="column"/>
      </w:r>
      <w:r w:rsidR="003462FD">
        <w:lastRenderedPageBreak/>
        <w:t>Statement of changes in equity</w:t>
      </w:r>
    </w:p>
    <w:p w:rsidR="003462FD" w:rsidRDefault="00AC11C9" w:rsidP="003462FD">
      <w:r w:rsidRPr="00A16B3F">
        <w:t xml:space="preserve">The statement of changes in equity presents reconciliations of </w:t>
      </w:r>
      <w:r>
        <w:t>non</w:t>
      </w:r>
      <w:r w:rsidR="002F651E">
        <w:noBreakHyphen/>
      </w:r>
      <w:r w:rsidRPr="00A16B3F">
        <w:t xml:space="preserve">owner and owner </w:t>
      </w:r>
      <w:r>
        <w:t xml:space="preserve">changes in </w:t>
      </w:r>
      <w:r w:rsidRPr="00A16B3F">
        <w:t xml:space="preserve">equity </w:t>
      </w:r>
      <w:r>
        <w:t xml:space="preserve">from </w:t>
      </w:r>
      <w:r w:rsidRPr="00A16B3F">
        <w:t>opening balance at the beginning of the year to the closing balance at the end of the year</w:t>
      </w:r>
      <w:r w:rsidR="00067E1F">
        <w:t xml:space="preserve">. </w:t>
      </w:r>
      <w:r w:rsidRPr="0081456D">
        <w:t xml:space="preserve">It also shows separately changes due to amounts recognised in the comprehensive result and amounts recognised in </w:t>
      </w:r>
      <w:r w:rsidR="00C108DA">
        <w:t>‘</w:t>
      </w:r>
      <w:r w:rsidRPr="0081456D">
        <w:t xml:space="preserve">other </w:t>
      </w:r>
      <w:r>
        <w:t>economic flows</w:t>
      </w:r>
      <w:r w:rsidR="00067E1F">
        <w:t xml:space="preserve"> – </w:t>
      </w:r>
      <w:r w:rsidRPr="0081456D">
        <w:t xml:space="preserve">other </w:t>
      </w:r>
      <w:r>
        <w:t>movements</w:t>
      </w:r>
      <w:r w:rsidRPr="0081456D">
        <w:t xml:space="preserve"> in equity</w:t>
      </w:r>
      <w:r w:rsidR="00C108DA">
        <w:t>’</w:t>
      </w:r>
      <w:r>
        <w:t xml:space="preserve"> related to transactions with the owner in its capacity as owner</w:t>
      </w:r>
      <w:r w:rsidRPr="00A16B3F">
        <w:t>.</w:t>
      </w:r>
    </w:p>
    <w:p w:rsidR="003462FD" w:rsidRDefault="003462FD" w:rsidP="00DF573E">
      <w:pPr>
        <w:pStyle w:val="Heading4"/>
      </w:pPr>
      <w:r>
        <w:t>Cash flow statement</w:t>
      </w:r>
    </w:p>
    <w:p w:rsidR="003462FD" w:rsidRDefault="00AC11C9" w:rsidP="003462FD">
      <w:r w:rsidRPr="00896A8B">
        <w:t xml:space="preserve">Cash flows are classified according to whether they arise from operating, investing, or </w:t>
      </w:r>
      <w:r>
        <w:t>financing</w:t>
      </w:r>
      <w:r w:rsidRPr="00896A8B">
        <w:t xml:space="preserve"> activities</w:t>
      </w:r>
      <w:r w:rsidR="00067E1F">
        <w:t xml:space="preserve">. </w:t>
      </w:r>
      <w:r w:rsidRPr="00896A8B">
        <w:t xml:space="preserve">This classification is consistent with requirements under </w:t>
      </w:r>
      <w:r w:rsidR="00067E1F">
        <w:t>AASB </w:t>
      </w:r>
      <w:r w:rsidRPr="00896A8B">
        <w:t>107</w:t>
      </w:r>
      <w:r>
        <w:t xml:space="preserve"> </w:t>
      </w:r>
      <w:r w:rsidRPr="0081456D">
        <w:rPr>
          <w:i/>
        </w:rPr>
        <w:t>Statement of Cash Flows</w:t>
      </w:r>
      <w:r>
        <w:t xml:space="preserve">. </w:t>
      </w:r>
      <w:r w:rsidRPr="009D6C27">
        <w:t xml:space="preserve">For </w:t>
      </w:r>
      <w:r>
        <w:t xml:space="preserve">purposes of </w:t>
      </w:r>
      <w:r w:rsidRPr="009D6C27">
        <w:t xml:space="preserve">the cash flow statement, cash </w:t>
      </w:r>
      <w:r>
        <w:t xml:space="preserve">and cash equivalents </w:t>
      </w:r>
      <w:r w:rsidRPr="009D6C27">
        <w:t xml:space="preserve">include bank overdrafts, which are included as </w:t>
      </w:r>
      <w:r>
        <w:t>borrowings</w:t>
      </w:r>
      <w:r w:rsidRPr="009D6C27">
        <w:t xml:space="preserve"> on the balance sheet</w:t>
      </w:r>
      <w:r>
        <w:t xml:space="preserve"> (see </w:t>
      </w:r>
      <w:r w:rsidR="00705E65">
        <w:t xml:space="preserve">Note </w:t>
      </w:r>
      <w:r>
        <w:t>21)</w:t>
      </w:r>
      <w:r w:rsidRPr="009D6C27">
        <w:t>.</w:t>
      </w:r>
    </w:p>
    <w:p w:rsidR="003462FD" w:rsidRDefault="003462FD" w:rsidP="00DF573E">
      <w:pPr>
        <w:pStyle w:val="Heading3"/>
      </w:pPr>
      <w:r>
        <w:t>(e)</w:t>
      </w:r>
      <w:r w:rsidR="00DF573E">
        <w:t xml:space="preserve"> </w:t>
      </w:r>
      <w:r>
        <w:t>Income from transactions</w:t>
      </w:r>
    </w:p>
    <w:p w:rsidR="003462FD" w:rsidRDefault="00AC11C9" w:rsidP="003462FD">
      <w:r w:rsidRPr="003A24E9">
        <w:t xml:space="preserve">Income is recognised to the extent that it is probable that the economic benefits will flow to the </w:t>
      </w:r>
      <w:r>
        <w:t>Department</w:t>
      </w:r>
      <w:r w:rsidRPr="003A24E9">
        <w:t xml:space="preserve"> and the income can be reliably measured</w:t>
      </w:r>
      <w:r w:rsidR="00067E1F">
        <w:t xml:space="preserve">. </w:t>
      </w:r>
      <w:r>
        <w:t>Amounts disclosed as income are, where applicable, net of duties and taxes</w:t>
      </w:r>
      <w:r w:rsidR="00067E1F">
        <w:t xml:space="preserve">. </w:t>
      </w:r>
      <w:r>
        <w:t>Income is recognised for each of the Department</w:t>
      </w:r>
      <w:r w:rsidR="00354A87">
        <w:t>’</w:t>
      </w:r>
      <w:r>
        <w:t>s major activities as follows:</w:t>
      </w:r>
    </w:p>
    <w:p w:rsidR="003462FD" w:rsidRDefault="003462FD" w:rsidP="00DF573E">
      <w:pPr>
        <w:pStyle w:val="Heading4"/>
      </w:pPr>
      <w:r>
        <w:t>Appropriation income</w:t>
      </w:r>
    </w:p>
    <w:p w:rsidR="003462FD" w:rsidRDefault="00AC11C9" w:rsidP="003462FD">
      <w:r>
        <w:t>Appropriated income becomes controlled and is recognised by the Department when it is appropriated from the Consolidated Fund by the Victorian Parliament and applied to the purposes defined under the relevant Appropriation Act</w:t>
      </w:r>
      <w:r w:rsidR="00067E1F">
        <w:t xml:space="preserve">. </w:t>
      </w:r>
      <w:r>
        <w:t xml:space="preserve">Additionally, the Department is permitted under section 29 of the </w:t>
      </w:r>
      <w:r>
        <w:rPr>
          <w:i/>
        </w:rPr>
        <w:t>Financial Management Act 1994</w:t>
      </w:r>
      <w:r>
        <w:t xml:space="preserve"> to have certain revenues annotated to the annual appropriation</w:t>
      </w:r>
      <w:r w:rsidR="00067E1F">
        <w:t xml:space="preserve">. </w:t>
      </w:r>
      <w:r>
        <w:t>The revenues which form part of a section 29 agreement are recognised and paid into the Consolidated Fund by the Department as administered income (</w:t>
      </w:r>
      <w:r w:rsidR="00705E65">
        <w:t xml:space="preserve">Note </w:t>
      </w:r>
      <w:r>
        <w:t>22)</w:t>
      </w:r>
      <w:r w:rsidR="00067E1F">
        <w:t xml:space="preserve">. </w:t>
      </w:r>
      <w:r>
        <w:t>When the revenue is recognised, section 29 provides for an equivalent amount to be added to the annual appropriation authority, which is then available for application by the Treasurer</w:t>
      </w:r>
      <w:r w:rsidR="00067E1F">
        <w:t xml:space="preserve">. </w:t>
      </w:r>
      <w:r>
        <w:t>Examples of revenues which can form part of a section 29 agreement are revenues from sales of products and services, Commonwealth specific purpose grants and the proceeds from the sale of assets.</w:t>
      </w:r>
    </w:p>
    <w:p w:rsidR="003462FD" w:rsidRDefault="00DF356E" w:rsidP="009B0CE5">
      <w:pPr>
        <w:pStyle w:val="Heading5"/>
      </w:pPr>
      <w:r>
        <w:br w:type="column"/>
      </w:r>
      <w:r w:rsidR="003462FD">
        <w:lastRenderedPageBreak/>
        <w:t>Output appropriations</w:t>
      </w:r>
    </w:p>
    <w:p w:rsidR="003462FD" w:rsidRDefault="00AC11C9" w:rsidP="003462FD">
      <w:r>
        <w:t>Revenue from the outputs the Department provides to Government is recognised when those outputs have been delivered and the relevant Minister has certified delivery of those outputs in accordance with specified performance criteria.</w:t>
      </w:r>
    </w:p>
    <w:p w:rsidR="003462FD" w:rsidRDefault="003462FD" w:rsidP="009B0CE5">
      <w:pPr>
        <w:pStyle w:val="Heading5"/>
      </w:pPr>
      <w:r>
        <w:t>Special appropriations</w:t>
      </w:r>
    </w:p>
    <w:p w:rsidR="003462FD" w:rsidRDefault="00AC11C9" w:rsidP="003462FD">
      <w:r>
        <w:t xml:space="preserve">Special appropriations income </w:t>
      </w:r>
      <w:r w:rsidRPr="00C04481">
        <w:t>is recognised when the amount appropriated for th</w:t>
      </w:r>
      <w:r>
        <w:t>e</w:t>
      </w:r>
      <w:r w:rsidRPr="00C04481">
        <w:t xml:space="preserve"> purpose</w:t>
      </w:r>
      <w:r>
        <w:t xml:space="preserve"> specified under the relevant legislation</w:t>
      </w:r>
      <w:r w:rsidRPr="00C04481">
        <w:t xml:space="preserve"> is due and payable by the Department.</w:t>
      </w:r>
    </w:p>
    <w:p w:rsidR="00AC11C9" w:rsidRPr="00AC11C9" w:rsidRDefault="00AC11C9" w:rsidP="00AC11C9">
      <w:pPr>
        <w:pStyle w:val="Heading4"/>
      </w:pPr>
      <w:r w:rsidRPr="004D67DA">
        <w:t>Other income</w:t>
      </w:r>
    </w:p>
    <w:p w:rsidR="003462FD" w:rsidRDefault="003462FD" w:rsidP="00D0598C">
      <w:pPr>
        <w:pStyle w:val="Heading5"/>
      </w:pPr>
      <w:r w:rsidRPr="00D0598C">
        <w:t>Provision</w:t>
      </w:r>
      <w:r>
        <w:t xml:space="preserve"> of services</w:t>
      </w:r>
    </w:p>
    <w:p w:rsidR="003462FD" w:rsidRDefault="00AC11C9" w:rsidP="003462FD">
      <w:r>
        <w:t>Income from the provision of services by business units are controlled by the Department where they can be deployed for the achievement of departmental objectives</w:t>
      </w:r>
      <w:r w:rsidR="00067E1F">
        <w:t xml:space="preserve">. </w:t>
      </w:r>
      <w:r>
        <w:t>Income is recognised when the services are provided.</w:t>
      </w:r>
    </w:p>
    <w:p w:rsidR="003462FD" w:rsidRDefault="003462FD" w:rsidP="00D0598C">
      <w:pPr>
        <w:pStyle w:val="Heading5"/>
      </w:pPr>
      <w:r>
        <w:t>Rental accommodation income</w:t>
      </w:r>
    </w:p>
    <w:p w:rsidR="003462FD" w:rsidRDefault="00AC11C9" w:rsidP="003462FD">
      <w:r w:rsidRPr="00E73FE5">
        <w:t xml:space="preserve">Income </w:t>
      </w:r>
      <w:r>
        <w:t xml:space="preserve">from the provision of rental accommodation to government departments and agencies is accounted for on a </w:t>
      </w:r>
      <w:r w:rsidRPr="00090ED3">
        <w:t>straight line basis over the lease term</w:t>
      </w:r>
      <w:r>
        <w:t>.</w:t>
      </w:r>
    </w:p>
    <w:p w:rsidR="00AC11C9" w:rsidRDefault="00AC11C9" w:rsidP="00D0598C">
      <w:pPr>
        <w:pStyle w:val="Heading5"/>
      </w:pPr>
      <w:r>
        <w:t>Resources received free of charge</w:t>
      </w:r>
    </w:p>
    <w:p w:rsidR="00AC11C9" w:rsidRDefault="00AC11C9" w:rsidP="00AC11C9">
      <w:r w:rsidRPr="00090ED3">
        <w:t>Contributions of resources received free of charge or for nominal consideration are recognised at fair value when control is obtained over them, irrespective of whether these contributions are subject to restrictions or conditions over their use</w:t>
      </w:r>
      <w:r w:rsidR="00067E1F">
        <w:t xml:space="preserve">. </w:t>
      </w:r>
      <w:r w:rsidRPr="00090ED3">
        <w:t>Contributions in the form of services are only recognised when a fair value can be reliably determined and the services would have been purchased if not received as a donation.</w:t>
      </w:r>
    </w:p>
    <w:p w:rsidR="003462FD" w:rsidRDefault="003462FD" w:rsidP="00DF573E">
      <w:pPr>
        <w:pStyle w:val="Heading4"/>
      </w:pPr>
      <w:r>
        <w:t>Interest income</w:t>
      </w:r>
    </w:p>
    <w:p w:rsidR="003462FD" w:rsidRDefault="00AC11C9" w:rsidP="003462FD">
      <w:r w:rsidRPr="00E73FE5">
        <w:t xml:space="preserve">Interest income includes </w:t>
      </w:r>
      <w:r>
        <w:t xml:space="preserve">the </w:t>
      </w:r>
      <w:r w:rsidRPr="00E73FE5">
        <w:t>unwinding over time of discounts on financial assets and interest received on bank term deposits and other investments</w:t>
      </w:r>
      <w:r w:rsidR="00067E1F">
        <w:t xml:space="preserve">. </w:t>
      </w:r>
      <w:r w:rsidRPr="00E10D8E">
        <w:t xml:space="preserve">Interest </w:t>
      </w:r>
      <w:r>
        <w:t>income</w:t>
      </w:r>
      <w:r w:rsidRPr="00E10D8E">
        <w:t xml:space="preserve"> is recognised on a time proportionate basis that takes into account the effective yield on the financial asset.</w:t>
      </w:r>
    </w:p>
    <w:p w:rsidR="00AC11C9" w:rsidRDefault="00AC11C9" w:rsidP="003462FD">
      <w:r w:rsidRPr="00E10D8E">
        <w:t>Net realised and unrealised gains and losses on the revaluation of investments do not form part of income from transactions, but are reported as part of income from other economic flows in the net result or as unrealised gains and losses taken direct to equity, forming part of the total change in net worth in the comprehensive result.</w:t>
      </w:r>
    </w:p>
    <w:p w:rsidR="003462FD" w:rsidRDefault="00DF356E" w:rsidP="00DF573E">
      <w:pPr>
        <w:pStyle w:val="Heading4"/>
      </w:pPr>
      <w:r>
        <w:br w:type="column"/>
      </w:r>
      <w:r w:rsidR="003462FD">
        <w:lastRenderedPageBreak/>
        <w:t>Grants income</w:t>
      </w:r>
    </w:p>
    <w:p w:rsidR="003462FD" w:rsidRDefault="00AC11C9" w:rsidP="003462FD">
      <w:r w:rsidRPr="00C93261">
        <w:t>Income from grants (other than contribution</w:t>
      </w:r>
      <w:r>
        <w:t>s</w:t>
      </w:r>
      <w:r w:rsidRPr="00C93261">
        <w:t xml:space="preserve"> by owners) is recognised when the Department</w:t>
      </w:r>
      <w:r>
        <w:t xml:space="preserve"> </w:t>
      </w:r>
      <w:r w:rsidRPr="00C93261">
        <w:t>obtains control over the contribution</w:t>
      </w:r>
      <w:r w:rsidR="00067E1F">
        <w:t xml:space="preserve">. </w:t>
      </w:r>
      <w:r>
        <w:t xml:space="preserve">Where such grants are payable into the Consolidated Fund, they are reported as administered income (see </w:t>
      </w:r>
      <w:r w:rsidR="00705E65">
        <w:t xml:space="preserve">Note </w:t>
      </w:r>
      <w:r>
        <w:t>22)</w:t>
      </w:r>
      <w:r w:rsidR="00067E1F">
        <w:t xml:space="preserve">. </w:t>
      </w:r>
      <w:r>
        <w:t xml:space="preserve">Where grants are reciprocal </w:t>
      </w:r>
      <w:r w:rsidRPr="00C93261">
        <w:t>(i.e. equal value is given by the</w:t>
      </w:r>
      <w:r>
        <w:t xml:space="preserve"> </w:t>
      </w:r>
      <w:r w:rsidRPr="00C93261">
        <w:t>Department to the provider)</w:t>
      </w:r>
      <w:r>
        <w:t xml:space="preserve">, </w:t>
      </w:r>
      <w:r w:rsidRPr="00C93261">
        <w:t xml:space="preserve">the Department is deemed to have assumed control when </w:t>
      </w:r>
      <w:r>
        <w:t>it</w:t>
      </w:r>
      <w:r w:rsidRPr="00C93261">
        <w:t xml:space="preserve"> has satisfied its performance obligations under the terms of the grant</w:t>
      </w:r>
      <w:r w:rsidR="00067E1F">
        <w:t xml:space="preserve">. </w:t>
      </w:r>
      <w:r>
        <w:t>Non</w:t>
      </w:r>
      <w:r w:rsidR="002F651E">
        <w:noBreakHyphen/>
      </w:r>
      <w:r>
        <w:t>reciprocal grants are recognised as income when the grant is received or receivable</w:t>
      </w:r>
      <w:r w:rsidR="00067E1F">
        <w:t xml:space="preserve">. </w:t>
      </w:r>
      <w:r>
        <w:t>Conditional grants may be reciprocal or non</w:t>
      </w:r>
      <w:r w:rsidR="002F651E">
        <w:noBreakHyphen/>
      </w:r>
      <w:r>
        <w:t>reciprocal depending on the terms of the grant.</w:t>
      </w:r>
    </w:p>
    <w:p w:rsidR="00AC11C9" w:rsidRDefault="00AC11C9" w:rsidP="003462FD">
      <w:r w:rsidRPr="00F73018">
        <w:t>The Department</w:t>
      </w:r>
      <w:r w:rsidR="00354A87">
        <w:t>’</w:t>
      </w:r>
      <w:r w:rsidRPr="00F73018">
        <w:t>s administered grants mainly comprise funds provided by the Commonwealth to assist the State in meeting general or specific service delivery obligations, primarily for the purpose of aiding in the financing of operations,</w:t>
      </w:r>
      <w:r w:rsidR="00067E1F">
        <w:t xml:space="preserve"> capital purposes and/or for on</w:t>
      </w:r>
      <w:r w:rsidR="002F651E">
        <w:noBreakHyphen/>
      </w:r>
      <w:r w:rsidRPr="00F73018">
        <w:t>passing to other recipients.</w:t>
      </w:r>
    </w:p>
    <w:p w:rsidR="003462FD" w:rsidRDefault="003462FD" w:rsidP="00DF573E">
      <w:pPr>
        <w:pStyle w:val="Heading4"/>
      </w:pPr>
      <w:r>
        <w:t>Taxes, fines, regulatory fees and other state revenue</w:t>
      </w:r>
    </w:p>
    <w:p w:rsidR="003462FD" w:rsidRDefault="00AC11C9" w:rsidP="003462FD">
      <w:r>
        <w:t>State taxation revenue is recognised by the State on receipt of a taxpayer</w:t>
      </w:r>
      <w:r w:rsidR="00354A87">
        <w:t>’</w:t>
      </w:r>
      <w:r>
        <w:t>s self</w:t>
      </w:r>
      <w:r w:rsidR="002F651E">
        <w:noBreakHyphen/>
      </w:r>
      <w:r>
        <w:t>assessment, or the time the taxpayer</w:t>
      </w:r>
      <w:r w:rsidR="00354A87">
        <w:t>’</w:t>
      </w:r>
      <w:r>
        <w:t>s obligation to pay arises pursuant to the issue of an assessment, whichever is earlier</w:t>
      </w:r>
      <w:r w:rsidR="00067E1F">
        <w:t xml:space="preserve">. </w:t>
      </w:r>
      <w:r w:rsidR="00DC418A" w:rsidRPr="00DC418A">
        <w:t>Revenue in relation to the Growth A</w:t>
      </w:r>
      <w:r w:rsidR="00DC418A">
        <w:t>rea Infrastructure Contribution</w:t>
      </w:r>
      <w:r w:rsidR="00DC418A" w:rsidRPr="00DC418A">
        <w:t xml:space="preserve"> is recognised on the occur</w:t>
      </w:r>
      <w:r w:rsidR="00DC418A">
        <w:t xml:space="preserve">rence of the first </w:t>
      </w:r>
      <w:r w:rsidR="00C108DA" w:rsidRPr="00DC418A">
        <w:t>Growth A</w:t>
      </w:r>
      <w:r w:rsidR="00C108DA">
        <w:t xml:space="preserve">rea Infrastructure Contribution </w:t>
      </w:r>
      <w:r w:rsidR="00DC418A">
        <w:t xml:space="preserve">event. </w:t>
      </w:r>
      <w:r w:rsidR="00DC418A" w:rsidRPr="00DC418A">
        <w:t>Revenue in relation to the Fire Services Property Levy is recognised on receipt from a municipal council of an annual estimate of liability, a payment,</w:t>
      </w:r>
      <w:r w:rsidR="00DC418A">
        <w:t xml:space="preserve"> or an annual reconciliation. </w:t>
      </w:r>
      <w:r>
        <w:t>Fines and regulatory fees revenue is recognised at the time the fine or regulatory fee is issued.</w:t>
      </w:r>
    </w:p>
    <w:p w:rsidR="00AC11C9" w:rsidRDefault="00AC11C9" w:rsidP="003462FD">
      <w:r>
        <w:t xml:space="preserve">Taxes, public authority dividends, fines and regulatory fees collected, but not controlled, by the Department, are not recognised as revenues in the comprehensive operating statement or cash flow statement, but are reported as administered revenues (see </w:t>
      </w:r>
      <w:r w:rsidR="00705E65">
        <w:t xml:space="preserve">Note </w:t>
      </w:r>
      <w:r>
        <w:t>22).</w:t>
      </w:r>
    </w:p>
    <w:p w:rsidR="003462FD" w:rsidRDefault="003462FD" w:rsidP="00DF573E">
      <w:pPr>
        <w:pStyle w:val="Heading3"/>
      </w:pPr>
      <w:r>
        <w:t>(f)</w:t>
      </w:r>
      <w:r w:rsidR="00DF573E">
        <w:t xml:space="preserve"> </w:t>
      </w:r>
      <w:r>
        <w:t>Expenses from transactions</w:t>
      </w:r>
    </w:p>
    <w:p w:rsidR="003462FD" w:rsidRDefault="003462FD" w:rsidP="00DF573E">
      <w:pPr>
        <w:pStyle w:val="Heading4"/>
      </w:pPr>
      <w:r>
        <w:t>Employee benefits</w:t>
      </w:r>
    </w:p>
    <w:p w:rsidR="003462FD" w:rsidRDefault="00AC11C9" w:rsidP="003462FD">
      <w:r w:rsidRPr="00E73FE5">
        <w:t xml:space="preserve">Employee </w:t>
      </w:r>
      <w:r>
        <w:t>benefit</w:t>
      </w:r>
      <w:r w:rsidRPr="00E73FE5">
        <w:t xml:space="preserve">s </w:t>
      </w:r>
      <w:r w:rsidRPr="00090ED3">
        <w:t xml:space="preserve">comprise all costs related to employment including </w:t>
      </w:r>
      <w:r w:rsidRPr="008F128C">
        <w:t xml:space="preserve">wages and salaries, </w:t>
      </w:r>
      <w:r>
        <w:t xml:space="preserve">superannuation, </w:t>
      </w:r>
      <w:r w:rsidRPr="008F128C">
        <w:t>fringe benefits tax, leave entitlements,</w:t>
      </w:r>
      <w:r>
        <w:t xml:space="preserve"> </w:t>
      </w:r>
      <w:r w:rsidRPr="008F128C">
        <w:t>redundancy payments and WorkCover premiums</w:t>
      </w:r>
      <w:r>
        <w:t>.</w:t>
      </w:r>
    </w:p>
    <w:p w:rsidR="00AC11C9" w:rsidRDefault="00AC11C9" w:rsidP="003462FD">
      <w:r w:rsidRPr="00E73FE5">
        <w:t xml:space="preserve">Superannuation expenses </w:t>
      </w:r>
      <w:r>
        <w:t xml:space="preserve">represent </w:t>
      </w:r>
      <w:r w:rsidRPr="008F128C">
        <w:t>the employer</w:t>
      </w:r>
      <w:r>
        <w:t xml:space="preserve"> </w:t>
      </w:r>
      <w:r w:rsidRPr="008F128C">
        <w:t>contributions for members of both defined benefit and defined contribution superannuation</w:t>
      </w:r>
      <w:r>
        <w:t xml:space="preserve"> </w:t>
      </w:r>
      <w:r w:rsidRPr="008F128C">
        <w:t>plans that are paid or payable during the reporting period.</w:t>
      </w:r>
    </w:p>
    <w:p w:rsidR="00AC11C9" w:rsidRDefault="00AC11C9" w:rsidP="003462FD">
      <w:r w:rsidRPr="00090ED3">
        <w:t xml:space="preserve">The </w:t>
      </w:r>
      <w:r>
        <w:t>D</w:t>
      </w:r>
      <w:r w:rsidRPr="00090ED3">
        <w:t>epartment disclose</w:t>
      </w:r>
      <w:r>
        <w:t>s,</w:t>
      </w:r>
      <w:r w:rsidRPr="00090ED3">
        <w:t xml:space="preserve"> on behalf of the State as the sponsoring employer, the net defined benefit cost</w:t>
      </w:r>
      <w:r>
        <w:t xml:space="preserve"> and the defined benefit </w:t>
      </w:r>
      <w:r w:rsidRPr="00953AFB">
        <w:t>liability or surplus</w:t>
      </w:r>
      <w:r w:rsidRPr="00090ED3">
        <w:t xml:space="preserve"> related to the members of these plans as administered </w:t>
      </w:r>
      <w:r>
        <w:t>items</w:t>
      </w:r>
      <w:r w:rsidRPr="00090ED3">
        <w:t xml:space="preserve"> </w:t>
      </w:r>
      <w:r w:rsidR="00067E1F">
        <w:t xml:space="preserve">(see </w:t>
      </w:r>
      <w:r w:rsidR="00C108DA">
        <w:t>Note </w:t>
      </w:r>
      <w:r>
        <w:t>22)</w:t>
      </w:r>
      <w:r w:rsidRPr="00090ED3">
        <w:t>.</w:t>
      </w:r>
    </w:p>
    <w:p w:rsidR="003462FD" w:rsidRDefault="00DF356E" w:rsidP="00DF573E">
      <w:pPr>
        <w:pStyle w:val="Heading4"/>
      </w:pPr>
      <w:r>
        <w:br w:type="column"/>
      </w:r>
      <w:r w:rsidR="003462FD">
        <w:lastRenderedPageBreak/>
        <w:t>Depreciation</w:t>
      </w:r>
    </w:p>
    <w:p w:rsidR="003462FD" w:rsidRDefault="00AC11C9" w:rsidP="003462FD">
      <w:r w:rsidRPr="00A62698">
        <w:t>All buildings, plant and equipment and other non</w:t>
      </w:r>
      <w:r w:rsidR="002F651E">
        <w:noBreakHyphen/>
      </w:r>
      <w:r w:rsidR="00DC418A">
        <w:t>financial</w:t>
      </w:r>
      <w:r w:rsidRPr="00A62698">
        <w:t xml:space="preserve"> physical assets</w:t>
      </w:r>
      <w:r>
        <w:t>,</w:t>
      </w:r>
      <w:r w:rsidRPr="00A62698">
        <w:t xml:space="preserve"> excluding</w:t>
      </w:r>
      <w:r>
        <w:t xml:space="preserve"> </w:t>
      </w:r>
      <w:r w:rsidRPr="00A62698">
        <w:t>assets held</w:t>
      </w:r>
      <w:r>
        <w:t xml:space="preserve"> </w:t>
      </w:r>
      <w:r w:rsidRPr="00A62698">
        <w:t>for</w:t>
      </w:r>
      <w:r>
        <w:t xml:space="preserve"> </w:t>
      </w:r>
      <w:r w:rsidRPr="00A62698">
        <w:t>sale</w:t>
      </w:r>
      <w:r>
        <w:t>,</w:t>
      </w:r>
      <w:r w:rsidRPr="00A62698">
        <w:t xml:space="preserve"> that have </w:t>
      </w:r>
      <w:r>
        <w:t>finite</w:t>
      </w:r>
      <w:r w:rsidRPr="00953AFB">
        <w:t xml:space="preserve"> useful li</w:t>
      </w:r>
      <w:r>
        <w:t>v</w:t>
      </w:r>
      <w:r w:rsidRPr="00953AFB">
        <w:t>e</w:t>
      </w:r>
      <w:r>
        <w:t>s</w:t>
      </w:r>
      <w:r w:rsidRPr="00A62698">
        <w:t xml:space="preserve"> are depreciated</w:t>
      </w:r>
      <w:r w:rsidR="00067E1F">
        <w:t xml:space="preserve">. </w:t>
      </w:r>
      <w:r>
        <w:t xml:space="preserve">Depreciation is calculated on a straight line basis </w:t>
      </w:r>
      <w:r w:rsidRPr="00A62698">
        <w:t>at rates that allocate the asset</w:t>
      </w:r>
      <w:r w:rsidR="00354A87">
        <w:t>’</w:t>
      </w:r>
      <w:r w:rsidRPr="00A62698">
        <w:t>s value, less any estimated residual value,</w:t>
      </w:r>
      <w:r>
        <w:t xml:space="preserve"> over its expected useful life</w:t>
      </w:r>
      <w:r w:rsidR="00067E1F">
        <w:t xml:space="preserve">. </w:t>
      </w:r>
      <w:r w:rsidRPr="00A62698">
        <w:t xml:space="preserve">Leasehold improvements are depreciated over the period of the lease or estimated useful life, whichever is the shorter, </w:t>
      </w:r>
      <w:r>
        <w:t>using the straight line method.</w:t>
      </w:r>
    </w:p>
    <w:p w:rsidR="00AC11C9" w:rsidRDefault="00AC11C9" w:rsidP="003462FD">
      <w:r w:rsidRPr="00220F3F">
        <w:t xml:space="preserve">Intangible </w:t>
      </w:r>
      <w:r>
        <w:t xml:space="preserve">produced </w:t>
      </w:r>
      <w:r w:rsidRPr="00220F3F">
        <w:t xml:space="preserve">assets with finite useful lives are </w:t>
      </w:r>
      <w:r>
        <w:t>depreciat</w:t>
      </w:r>
      <w:r w:rsidRPr="00220F3F">
        <w:t>ed</w:t>
      </w:r>
      <w:r w:rsidRPr="00090ED3">
        <w:t xml:space="preserve"> </w:t>
      </w:r>
      <w:r w:rsidRPr="00B4509C">
        <w:t>as an expense from transactions</w:t>
      </w:r>
      <w:r w:rsidRPr="00220F3F">
        <w:t xml:space="preserve"> on a straight</w:t>
      </w:r>
      <w:r>
        <w:t xml:space="preserve"> </w:t>
      </w:r>
      <w:r w:rsidRPr="00220F3F">
        <w:t>line basis over the asset</w:t>
      </w:r>
      <w:r w:rsidR="00354A87">
        <w:t>’</w:t>
      </w:r>
      <w:r w:rsidRPr="00220F3F">
        <w:t>s useful life</w:t>
      </w:r>
      <w:r w:rsidR="00067E1F">
        <w:t xml:space="preserve">. </w:t>
      </w:r>
      <w:r>
        <w:t>Depreci</w:t>
      </w:r>
      <w:r w:rsidRPr="00220F3F">
        <w:t>ation</w:t>
      </w:r>
      <w:r>
        <w:t xml:space="preserve"> </w:t>
      </w:r>
      <w:r w:rsidRPr="00220F3F">
        <w:t xml:space="preserve">begins when the asset is available for use, that is, when it is in the location and condition necessary for it to be capable of operating in the manner intended by </w:t>
      </w:r>
      <w:r w:rsidR="00970D19">
        <w:t>m</w:t>
      </w:r>
      <w:r w:rsidR="00FA63B3" w:rsidRPr="00220F3F">
        <w:t>anagement</w:t>
      </w:r>
      <w:r w:rsidRPr="00220F3F">
        <w:t>.</w:t>
      </w:r>
    </w:p>
    <w:p w:rsidR="003462FD" w:rsidRDefault="00AC11C9" w:rsidP="003462FD">
      <w:r>
        <w:t>Estimated useful lives applicable for the years ended 30 June 2014 and 30 June 2013 are as follows:</w:t>
      </w:r>
    </w:p>
    <w:tbl>
      <w:tblPr>
        <w:tblW w:w="0" w:type="auto"/>
        <w:tblLayout w:type="fixed"/>
        <w:tblLook w:val="0000" w:firstRow="0" w:lastRow="0" w:firstColumn="0" w:lastColumn="0" w:noHBand="0" w:noVBand="0"/>
      </w:tblPr>
      <w:tblGrid>
        <w:gridCol w:w="2988"/>
        <w:gridCol w:w="1260"/>
      </w:tblGrid>
      <w:tr w:rsidR="00AC11C9" w:rsidRPr="006054AC" w:rsidTr="00A71A45">
        <w:tc>
          <w:tcPr>
            <w:tcW w:w="2988" w:type="dxa"/>
          </w:tcPr>
          <w:p w:rsidR="00AC11C9" w:rsidRPr="008166D7" w:rsidRDefault="00AC11C9" w:rsidP="00AC11C9">
            <w:pPr>
              <w:pStyle w:val="TableTextIndent"/>
            </w:pPr>
            <w:r w:rsidRPr="008166D7">
              <w:t xml:space="preserve">Buildings </w:t>
            </w:r>
            <w:r w:rsidR="00A71A45">
              <w:t xml:space="preserve">(including heritage buildings) </w:t>
            </w:r>
            <w:r w:rsidRPr="008166D7">
              <w:t>– structures</w:t>
            </w:r>
          </w:p>
        </w:tc>
        <w:tc>
          <w:tcPr>
            <w:tcW w:w="1260" w:type="dxa"/>
            <w:shd w:val="clear" w:color="auto" w:fill="D9D9D9"/>
          </w:tcPr>
          <w:p w:rsidR="00AC11C9" w:rsidRPr="008166D7" w:rsidRDefault="00AC11C9" w:rsidP="00067E1F">
            <w:pPr>
              <w:pStyle w:val="TableText"/>
              <w:jc w:val="right"/>
            </w:pPr>
            <w:r w:rsidRPr="008166D7">
              <w:t>45</w:t>
            </w:r>
            <w:r w:rsidR="008D13F7">
              <w:t>–257</w:t>
            </w:r>
            <w:r w:rsidRPr="008166D7">
              <w:t xml:space="preserve"> years</w:t>
            </w:r>
          </w:p>
        </w:tc>
      </w:tr>
      <w:tr w:rsidR="00AC11C9" w:rsidRPr="006054AC" w:rsidTr="00A71A45">
        <w:tc>
          <w:tcPr>
            <w:tcW w:w="2988" w:type="dxa"/>
          </w:tcPr>
          <w:p w:rsidR="00AC11C9" w:rsidRPr="008166D7" w:rsidRDefault="00AC11C9" w:rsidP="00AC11C9">
            <w:pPr>
              <w:pStyle w:val="TableTextIndent"/>
            </w:pPr>
            <w:r w:rsidRPr="008166D7">
              <w:t>Buildings</w:t>
            </w:r>
            <w:r w:rsidR="00A71A45">
              <w:t xml:space="preserve"> (including heritage buildings) </w:t>
            </w:r>
            <w:r w:rsidRPr="008166D7">
              <w:t xml:space="preserve"> – internal fitouts</w:t>
            </w:r>
          </w:p>
        </w:tc>
        <w:tc>
          <w:tcPr>
            <w:tcW w:w="1260" w:type="dxa"/>
            <w:shd w:val="clear" w:color="auto" w:fill="D9D9D9"/>
          </w:tcPr>
          <w:p w:rsidR="00AC11C9" w:rsidRPr="008166D7" w:rsidRDefault="008D13F7" w:rsidP="008D13F7">
            <w:pPr>
              <w:pStyle w:val="TableText"/>
              <w:jc w:val="right"/>
            </w:pPr>
            <w:r>
              <w:t>10</w:t>
            </w:r>
            <w:r w:rsidR="00AC11C9">
              <w:t>–</w:t>
            </w:r>
            <w:r>
              <w:t>2</w:t>
            </w:r>
            <w:r w:rsidR="00067E1F">
              <w:t>5 years</w:t>
            </w:r>
          </w:p>
        </w:tc>
      </w:tr>
      <w:tr w:rsidR="00AC11C9" w:rsidRPr="006054AC" w:rsidTr="00A71A45">
        <w:tc>
          <w:tcPr>
            <w:tcW w:w="2988" w:type="dxa"/>
          </w:tcPr>
          <w:p w:rsidR="00AC11C9" w:rsidRPr="008166D7" w:rsidRDefault="00AC11C9" w:rsidP="00AC11C9">
            <w:pPr>
              <w:pStyle w:val="TableTextIndent"/>
            </w:pPr>
            <w:r w:rsidRPr="008166D7">
              <w:t>Office equipment</w:t>
            </w:r>
          </w:p>
        </w:tc>
        <w:tc>
          <w:tcPr>
            <w:tcW w:w="1260" w:type="dxa"/>
            <w:shd w:val="clear" w:color="auto" w:fill="D9D9D9"/>
          </w:tcPr>
          <w:p w:rsidR="00AC11C9" w:rsidRPr="008166D7" w:rsidRDefault="008D13F7" w:rsidP="00AC11C9">
            <w:pPr>
              <w:pStyle w:val="TableText"/>
              <w:jc w:val="right"/>
            </w:pPr>
            <w:r>
              <w:t>3–10</w:t>
            </w:r>
            <w:r w:rsidR="00AC11C9" w:rsidRPr="008166D7">
              <w:t xml:space="preserve"> years</w:t>
            </w:r>
          </w:p>
        </w:tc>
      </w:tr>
      <w:tr w:rsidR="00AC11C9" w:rsidRPr="006054AC" w:rsidTr="00A71A45">
        <w:tc>
          <w:tcPr>
            <w:tcW w:w="2988" w:type="dxa"/>
          </w:tcPr>
          <w:p w:rsidR="00AC11C9" w:rsidRPr="008166D7" w:rsidRDefault="00AC11C9" w:rsidP="00AC11C9">
            <w:pPr>
              <w:pStyle w:val="TableTextIndent"/>
            </w:pPr>
            <w:r w:rsidRPr="008166D7">
              <w:t>Computer equipment and associated peripherals</w:t>
            </w:r>
          </w:p>
        </w:tc>
        <w:tc>
          <w:tcPr>
            <w:tcW w:w="1260" w:type="dxa"/>
            <w:shd w:val="clear" w:color="auto" w:fill="D9D9D9"/>
          </w:tcPr>
          <w:p w:rsidR="00AC11C9" w:rsidRPr="00547B91" w:rsidRDefault="00AC11C9" w:rsidP="00AC11C9">
            <w:pPr>
              <w:pStyle w:val="TableText"/>
              <w:jc w:val="right"/>
            </w:pPr>
            <w:r w:rsidRPr="00547B91">
              <w:t>2</w:t>
            </w:r>
            <w:r>
              <w:t>–</w:t>
            </w:r>
            <w:r w:rsidRPr="00547B91">
              <w:t>7 years</w:t>
            </w:r>
          </w:p>
        </w:tc>
      </w:tr>
      <w:tr w:rsidR="00AC11C9" w:rsidRPr="006054AC" w:rsidTr="00A71A45">
        <w:tc>
          <w:tcPr>
            <w:tcW w:w="2988" w:type="dxa"/>
          </w:tcPr>
          <w:p w:rsidR="00AC11C9" w:rsidRPr="008166D7" w:rsidRDefault="00AC11C9" w:rsidP="00AC11C9">
            <w:pPr>
              <w:pStyle w:val="TableTextIndent"/>
            </w:pPr>
            <w:r w:rsidRPr="008166D7">
              <w:t>Leased motor vehicles</w:t>
            </w:r>
          </w:p>
        </w:tc>
        <w:tc>
          <w:tcPr>
            <w:tcW w:w="1260" w:type="dxa"/>
            <w:shd w:val="clear" w:color="auto" w:fill="D9D9D9"/>
          </w:tcPr>
          <w:p w:rsidR="00AC11C9" w:rsidRPr="00547B91" w:rsidRDefault="00AC11C9" w:rsidP="00AC11C9">
            <w:pPr>
              <w:pStyle w:val="TableText"/>
              <w:jc w:val="right"/>
            </w:pPr>
            <w:r w:rsidRPr="00547B91">
              <w:t>2</w:t>
            </w:r>
            <w:r>
              <w:t>–</w:t>
            </w:r>
            <w:r w:rsidRPr="00547B91">
              <w:t>3 years</w:t>
            </w:r>
          </w:p>
        </w:tc>
      </w:tr>
      <w:tr w:rsidR="00AC11C9" w:rsidRPr="006054AC" w:rsidTr="00A71A45">
        <w:tc>
          <w:tcPr>
            <w:tcW w:w="2988" w:type="dxa"/>
          </w:tcPr>
          <w:p w:rsidR="00AC11C9" w:rsidRPr="008166D7" w:rsidRDefault="00AC11C9" w:rsidP="00AC11C9">
            <w:pPr>
              <w:pStyle w:val="TableTextIndent"/>
            </w:pPr>
            <w:r w:rsidRPr="008166D7">
              <w:t>Intangible produced assets</w:t>
            </w:r>
          </w:p>
        </w:tc>
        <w:tc>
          <w:tcPr>
            <w:tcW w:w="1260" w:type="dxa"/>
            <w:shd w:val="clear" w:color="auto" w:fill="D9D9D9"/>
          </w:tcPr>
          <w:p w:rsidR="00AC11C9" w:rsidRPr="00547B91" w:rsidRDefault="00AC11C9" w:rsidP="00AC11C9">
            <w:pPr>
              <w:pStyle w:val="TableText"/>
              <w:jc w:val="right"/>
            </w:pPr>
            <w:r>
              <w:t>2–</w:t>
            </w:r>
            <w:r w:rsidRPr="00547B91">
              <w:t>7 years</w:t>
            </w:r>
          </w:p>
        </w:tc>
      </w:tr>
    </w:tbl>
    <w:p w:rsidR="00A71A45" w:rsidRDefault="00A71A45" w:rsidP="00A71A45">
      <w:pPr>
        <w:pStyle w:val="Notes"/>
      </w:pPr>
    </w:p>
    <w:p w:rsidR="00DF573E" w:rsidRDefault="00322921" w:rsidP="00DF573E">
      <w:r w:rsidRPr="00A62698">
        <w:t>Land assets which are considered to have an indefinite life, are not depreciated</w:t>
      </w:r>
      <w:r w:rsidR="00067E1F">
        <w:t xml:space="preserve">. </w:t>
      </w:r>
      <w:r w:rsidRPr="00A62698">
        <w:t>Depreciation is not recognised in respect of these assets as their service potential has not, in any material sense, been consumed during the reporting period.</w:t>
      </w:r>
    </w:p>
    <w:p w:rsidR="00322921" w:rsidRDefault="00322921" w:rsidP="00DF573E">
      <w:r>
        <w:t>The estimated useful lives, residual values and depreciation method are reviewed at least annually.</w:t>
      </w:r>
    </w:p>
    <w:p w:rsidR="00DF573E" w:rsidRDefault="00B842BF" w:rsidP="00DF573E">
      <w:pPr>
        <w:pStyle w:val="Heading4"/>
      </w:pPr>
      <w:r>
        <w:t>Finance lease i</w:t>
      </w:r>
      <w:r w:rsidR="00DF573E">
        <w:t>nterest expense</w:t>
      </w:r>
    </w:p>
    <w:p w:rsidR="00DF573E" w:rsidRDefault="00322921" w:rsidP="00DF573E">
      <w:r>
        <w:t>Interest expense</w:t>
      </w:r>
      <w:r w:rsidRPr="00BD623F">
        <w:t xml:space="preserve"> </w:t>
      </w:r>
      <w:r>
        <w:t>is</w:t>
      </w:r>
      <w:r w:rsidRPr="00BD623F">
        <w:t xml:space="preserve"> recognised in the period in which </w:t>
      </w:r>
      <w:r>
        <w:t>it is</w:t>
      </w:r>
      <w:r w:rsidRPr="00BD623F">
        <w:t xml:space="preserve"> incurred.</w:t>
      </w:r>
    </w:p>
    <w:p w:rsidR="00DF573E" w:rsidRDefault="00DF573E" w:rsidP="00DF573E">
      <w:pPr>
        <w:pStyle w:val="Heading4"/>
      </w:pPr>
      <w:r>
        <w:t>Grants expense</w:t>
      </w:r>
    </w:p>
    <w:p w:rsidR="00DF573E" w:rsidRDefault="00322921" w:rsidP="00DF573E">
      <w:r w:rsidRPr="00BD623F">
        <w:t xml:space="preserve">Grants to third parties </w:t>
      </w:r>
      <w:r w:rsidRPr="00E73FE5">
        <w:t>(other than contribution</w:t>
      </w:r>
      <w:r>
        <w:t>s</w:t>
      </w:r>
      <w:r w:rsidRPr="00E73FE5">
        <w:t xml:space="preserve"> to owners) </w:t>
      </w:r>
      <w:r w:rsidRPr="00BD623F">
        <w:t xml:space="preserve">are recognised as an expense in the reporting period in </w:t>
      </w:r>
      <w:r>
        <w:t>which they are paid or payable.</w:t>
      </w:r>
    </w:p>
    <w:p w:rsidR="00DF573E" w:rsidRDefault="00DF356E" w:rsidP="00DF573E">
      <w:pPr>
        <w:pStyle w:val="Heading4"/>
      </w:pPr>
      <w:r>
        <w:br w:type="column"/>
      </w:r>
      <w:r w:rsidR="00DF573E">
        <w:lastRenderedPageBreak/>
        <w:t>Capital asset charge</w:t>
      </w:r>
    </w:p>
    <w:p w:rsidR="00DF573E" w:rsidRDefault="00322921" w:rsidP="00DF573E">
      <w:r w:rsidRPr="00BD623F">
        <w:t>The capital asset charge represents the opportunity cost of capital invested in the non</w:t>
      </w:r>
      <w:r w:rsidR="002F651E">
        <w:noBreakHyphen/>
      </w:r>
      <w:r w:rsidR="000A1062">
        <w:t xml:space="preserve">financial </w:t>
      </w:r>
      <w:r w:rsidRPr="00BD623F">
        <w:t>physical assets used in the provision of outputs</w:t>
      </w:r>
      <w:r w:rsidR="00067E1F">
        <w:t xml:space="preserve">. </w:t>
      </w:r>
      <w:r w:rsidRPr="00BD623F">
        <w:t xml:space="preserve">The charge is calculated on the budgeted carrying amount of </w:t>
      </w:r>
      <w:r>
        <w:t xml:space="preserve">applicable </w:t>
      </w:r>
      <w:r w:rsidRPr="00BD623F">
        <w:t>non</w:t>
      </w:r>
      <w:r w:rsidR="002F651E">
        <w:noBreakHyphen/>
      </w:r>
      <w:r w:rsidR="000A1062">
        <w:t xml:space="preserve">financial </w:t>
      </w:r>
      <w:r w:rsidRPr="00BD623F">
        <w:t>physical assets (excluding leased motor vehicles).</w:t>
      </w:r>
    </w:p>
    <w:p w:rsidR="00DF573E" w:rsidRDefault="00DF573E" w:rsidP="00DF573E">
      <w:pPr>
        <w:pStyle w:val="Heading4"/>
      </w:pPr>
      <w:r>
        <w:t>Supplies and services</w:t>
      </w:r>
    </w:p>
    <w:p w:rsidR="00DF573E" w:rsidRDefault="00322921" w:rsidP="00DF573E">
      <w:r w:rsidRPr="00015335">
        <w:t>Supplies and services are recognised as an expense in the period in which they are incurred</w:t>
      </w:r>
      <w:r w:rsidR="00067E1F">
        <w:t xml:space="preserve">. </w:t>
      </w:r>
      <w:r w:rsidRPr="00015335">
        <w:t>The carrying amounts of any inventories held for distribution are expensed when distributed.</w:t>
      </w:r>
    </w:p>
    <w:p w:rsidR="00DF573E" w:rsidRDefault="00DF573E" w:rsidP="00DF573E">
      <w:pPr>
        <w:pStyle w:val="Heading4"/>
      </w:pPr>
      <w:r>
        <w:t>Resources provided free of charge</w:t>
      </w:r>
    </w:p>
    <w:p w:rsidR="00DF573E" w:rsidRDefault="00322921" w:rsidP="00DF573E">
      <w:r>
        <w:t>R</w:t>
      </w:r>
      <w:r w:rsidRPr="00E10D8E">
        <w:t xml:space="preserve">esources </w:t>
      </w:r>
      <w:r>
        <w:t xml:space="preserve">provided </w:t>
      </w:r>
      <w:r w:rsidRPr="00E10D8E">
        <w:t>free of charge or for nominal consideration are recognised at their fair value</w:t>
      </w:r>
      <w:r>
        <w:t xml:space="preserve"> </w:t>
      </w:r>
      <w:r w:rsidRPr="00207312">
        <w:t xml:space="preserve">when the transferee obtains control over them, irrespective of </w:t>
      </w:r>
      <w:r>
        <w:t>any</w:t>
      </w:r>
      <w:r w:rsidRPr="00207312">
        <w:t xml:space="preserve"> restrictions or conditions imposed over the</w:t>
      </w:r>
      <w:r>
        <w:t>ir</w:t>
      </w:r>
      <w:r w:rsidRPr="00207312">
        <w:t xml:space="preserve"> use, </w:t>
      </w:r>
      <w:r>
        <w:t xml:space="preserve">except that transfers to </w:t>
      </w:r>
      <w:r w:rsidRPr="00207312">
        <w:t>another government department or agency as a consequence of a restructuring of administrative arrangements</w:t>
      </w:r>
      <w:r>
        <w:t xml:space="preserve"> are</w:t>
      </w:r>
      <w:r w:rsidRPr="00207312">
        <w:t xml:space="preserve"> recognised at carrying value</w:t>
      </w:r>
      <w:r>
        <w:t>.</w:t>
      </w:r>
    </w:p>
    <w:p w:rsidR="00DF573E" w:rsidRDefault="00DF573E" w:rsidP="00DF573E">
      <w:pPr>
        <w:pStyle w:val="Heading3"/>
      </w:pPr>
      <w:r>
        <w:t>(g) Other economic flows included in net result</w:t>
      </w:r>
    </w:p>
    <w:p w:rsidR="00DF573E" w:rsidRDefault="00322921" w:rsidP="00DF573E">
      <w:r w:rsidRPr="00BD623F">
        <w:t xml:space="preserve">Other economic flows </w:t>
      </w:r>
      <w:r w:rsidR="00C108DA">
        <w:t>measure the change in volume or </w:t>
      </w:r>
      <w:r w:rsidRPr="00BD623F">
        <w:t>value of assets or liabilities that do not result from transactions.</w:t>
      </w:r>
    </w:p>
    <w:p w:rsidR="00DF573E" w:rsidRDefault="00DF573E" w:rsidP="00DF573E">
      <w:pPr>
        <w:pStyle w:val="Heading4"/>
      </w:pPr>
      <w:r>
        <w:t>Net gain/(loss) on non</w:t>
      </w:r>
      <w:r w:rsidR="002F651E">
        <w:noBreakHyphen/>
      </w:r>
      <w:r>
        <w:t>financial assets</w:t>
      </w:r>
    </w:p>
    <w:p w:rsidR="00DF573E" w:rsidRDefault="00322921" w:rsidP="00DF573E">
      <w:r w:rsidRPr="00BD623F">
        <w:t xml:space="preserve">Net gain/(loss) on </w:t>
      </w:r>
      <w:r>
        <w:t>non</w:t>
      </w:r>
      <w:r w:rsidR="002F651E">
        <w:noBreakHyphen/>
      </w:r>
      <w:r w:rsidRPr="00BD623F">
        <w:t>financial assets includes realised and unrealised gains and losses from impairments, and disposals of all physical and intangible assets.</w:t>
      </w:r>
    </w:p>
    <w:p w:rsidR="00DF573E" w:rsidRDefault="00DF573E" w:rsidP="009B0CE5">
      <w:pPr>
        <w:pStyle w:val="Heading5"/>
      </w:pPr>
      <w:r>
        <w:t>Disposal of non</w:t>
      </w:r>
      <w:r w:rsidR="002F651E">
        <w:noBreakHyphen/>
      </w:r>
      <w:r>
        <w:t>financial assets</w:t>
      </w:r>
    </w:p>
    <w:p w:rsidR="00DF573E" w:rsidRDefault="00322921" w:rsidP="00DF573E">
      <w:r w:rsidRPr="00BD623F">
        <w:t xml:space="preserve">Any gain or loss on the </w:t>
      </w:r>
      <w:r>
        <w:t>disposal</w:t>
      </w:r>
      <w:r w:rsidRPr="00BD623F">
        <w:t xml:space="preserve"> of </w:t>
      </w:r>
      <w:r>
        <w:t>non</w:t>
      </w:r>
      <w:r w:rsidR="002F651E">
        <w:noBreakHyphen/>
      </w:r>
      <w:r w:rsidRPr="00BD623F">
        <w:t xml:space="preserve">financial assets is recognised at the date </w:t>
      </w:r>
      <w:r>
        <w:t>of disposal</w:t>
      </w:r>
      <w:r w:rsidRPr="00BD623F">
        <w:t xml:space="preserve"> and is determined after deducting from the proceeds the carrying value of the asset at that time.</w:t>
      </w:r>
    </w:p>
    <w:p w:rsidR="00DF573E" w:rsidRDefault="00DF573E" w:rsidP="009B0CE5">
      <w:pPr>
        <w:pStyle w:val="Heading5"/>
      </w:pPr>
      <w:r>
        <w:t>Impairment of non</w:t>
      </w:r>
      <w:r w:rsidR="002F651E">
        <w:noBreakHyphen/>
      </w:r>
      <w:r>
        <w:t>financial assets</w:t>
      </w:r>
    </w:p>
    <w:p w:rsidR="00DF573E" w:rsidRDefault="00322921" w:rsidP="00DF573E">
      <w:r w:rsidRPr="00BD5A87">
        <w:t>All non</w:t>
      </w:r>
      <w:r w:rsidR="002F651E">
        <w:noBreakHyphen/>
      </w:r>
      <w:r w:rsidR="000A1062">
        <w:t xml:space="preserve">financial </w:t>
      </w:r>
      <w:r w:rsidRPr="00BD5A87">
        <w:t>physical assets and intangible assets, except non</w:t>
      </w:r>
      <w:r w:rsidR="002F651E">
        <w:noBreakHyphen/>
      </w:r>
      <w:r w:rsidR="000A1062">
        <w:t xml:space="preserve">financial </w:t>
      </w:r>
      <w:r w:rsidRPr="00BD5A87">
        <w:t>physical assets held for sale, are assessed annually for indications of impairment</w:t>
      </w:r>
      <w:r w:rsidR="00067E1F">
        <w:t xml:space="preserve">. </w:t>
      </w:r>
      <w:r>
        <w:t>I</w:t>
      </w:r>
      <w:r w:rsidRPr="00BD623F">
        <w:t>f there is an indication of impairment, the assets concerned are tested as to whether their carrying value exceeds their recoverable amount</w:t>
      </w:r>
      <w:r w:rsidR="00067E1F">
        <w:t xml:space="preserve">. </w:t>
      </w:r>
      <w:r w:rsidRPr="00BD623F">
        <w:t>Where an asset</w:t>
      </w:r>
      <w:r w:rsidR="00354A87">
        <w:t>’</w:t>
      </w:r>
      <w:r w:rsidRPr="00BD623F">
        <w:t>s carrying value exceeds its recoverable amount, the difference is written off as an other economic flow except to the extent that the write</w:t>
      </w:r>
      <w:r w:rsidR="002F651E">
        <w:noBreakHyphen/>
      </w:r>
      <w:r w:rsidRPr="00BD623F">
        <w:t xml:space="preserve">down can be debited to an asset revaluation </w:t>
      </w:r>
      <w:r>
        <w:t>surplus</w:t>
      </w:r>
      <w:r w:rsidRPr="00BD623F">
        <w:t xml:space="preserve"> amount applicable to that class of asset.</w:t>
      </w:r>
    </w:p>
    <w:p w:rsidR="00322921" w:rsidRDefault="00DF356E" w:rsidP="00DF573E">
      <w:r>
        <w:br w:type="column"/>
      </w:r>
      <w:r w:rsidR="00322921" w:rsidRPr="00BD623F">
        <w:lastRenderedPageBreak/>
        <w:t>It is deemed that, in the event of the loss of an asset, the future economic benefits arising from the use of the asset will be replaced unless a specific decision to the contrary has been made</w:t>
      </w:r>
      <w:r w:rsidR="00067E1F">
        <w:t xml:space="preserve">. </w:t>
      </w:r>
      <w:r w:rsidR="00322921" w:rsidRPr="00BD623F">
        <w:t>The recoverable amount for most assets is measured at the higher of depreciated replacement cost and fair value less costs to sell</w:t>
      </w:r>
      <w:r w:rsidR="00067E1F">
        <w:t xml:space="preserve">. </w:t>
      </w:r>
      <w:r w:rsidR="00322921" w:rsidRPr="00BD623F">
        <w:t>Recoverable amount for assets held primarily to generate net cash inflows is measured at the higher of the present value of future cash flows expected to be obtained from the asset and fair value less costs to sell.</w:t>
      </w:r>
    </w:p>
    <w:p w:rsidR="00DF573E" w:rsidRDefault="00DF573E" w:rsidP="00DF573E">
      <w:pPr>
        <w:pStyle w:val="Heading4"/>
      </w:pPr>
      <w:r>
        <w:t>Net gain/(loss) on financial instruments</w:t>
      </w:r>
    </w:p>
    <w:p w:rsidR="00DF573E" w:rsidRDefault="00322921" w:rsidP="00DF573E">
      <w:r w:rsidRPr="00BD623F">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rsidR="00DF573E" w:rsidRDefault="00DF573E" w:rsidP="009B0CE5">
      <w:pPr>
        <w:pStyle w:val="Heading5"/>
      </w:pPr>
      <w:r>
        <w:t>Revaluations of financial instruments at fair value</w:t>
      </w:r>
    </w:p>
    <w:p w:rsidR="00DF573E" w:rsidRDefault="00322921" w:rsidP="00DF573E">
      <w:r w:rsidRPr="00FF5553">
        <w:t>The revaluation gain/(loss) on financial instruments at fair value excludes dividends or interest earned on financial assets, which is reported as part of income from transactions.</w:t>
      </w:r>
    </w:p>
    <w:p w:rsidR="00DF573E" w:rsidRDefault="00DF573E" w:rsidP="009B0CE5">
      <w:pPr>
        <w:pStyle w:val="Heading5"/>
      </w:pPr>
      <w:r>
        <w:t>Impairment of financial assets</w:t>
      </w:r>
    </w:p>
    <w:p w:rsidR="00DF573E" w:rsidRDefault="00322921" w:rsidP="00DF573E">
      <w:r w:rsidRPr="00F2172A">
        <w:t xml:space="preserve">The Department assesses at </w:t>
      </w:r>
      <w:r>
        <w:t>the</w:t>
      </w:r>
      <w:r w:rsidRPr="00F2172A">
        <w:t xml:space="preserve"> end of </w:t>
      </w:r>
      <w:r>
        <w:t>each</w:t>
      </w:r>
      <w:r w:rsidRPr="00F2172A">
        <w:t xml:space="preserve"> reporting period whether there is objective evidence that a financial asset or group of financial assets is impaired</w:t>
      </w:r>
      <w:r w:rsidR="00067E1F">
        <w:t xml:space="preserve">. </w:t>
      </w:r>
      <w:r w:rsidRPr="00F2172A">
        <w:t>All financial assets, except those measured at fair value through profit or loss, are subject to annual review for impairment</w:t>
      </w:r>
      <w:r>
        <w:t>.</w:t>
      </w:r>
    </w:p>
    <w:p w:rsidR="00322921" w:rsidRDefault="00322921" w:rsidP="00DF573E">
      <w:r w:rsidRPr="00BD623F">
        <w:t>Bad and doubtful debts are assessed on a regular basis</w:t>
      </w:r>
      <w:r w:rsidR="00067E1F">
        <w:t xml:space="preserve">. </w:t>
      </w:r>
      <w:r w:rsidRPr="00BD623F">
        <w:t>Those bad debts considered as written off by mutual consent are classified as a transaction expense</w:t>
      </w:r>
      <w:r w:rsidR="00067E1F">
        <w:t xml:space="preserve">. </w:t>
      </w:r>
      <w:r w:rsidRPr="00BD623F">
        <w:t xml:space="preserve">The allowance for doubtful receivables and bad debts not written off by </w:t>
      </w:r>
      <w:r>
        <w:t xml:space="preserve">mutual consent are adjusted as </w:t>
      </w:r>
      <w:r w:rsidRPr="00BD623F">
        <w:t>other economic flows.</w:t>
      </w:r>
    </w:p>
    <w:p w:rsidR="00DF573E" w:rsidRDefault="00DF573E" w:rsidP="00DF573E">
      <w:pPr>
        <w:pStyle w:val="Heading4"/>
      </w:pPr>
      <w:r>
        <w:t>Other gains/(losses) from other economic flows</w:t>
      </w:r>
    </w:p>
    <w:p w:rsidR="00DF573E" w:rsidRDefault="00322921" w:rsidP="00DF573E">
      <w:r w:rsidRPr="00BD623F">
        <w:t xml:space="preserve">Other gains/(losses) from other economic flows include the </w:t>
      </w:r>
      <w:r>
        <w:t>transfer</w:t>
      </w:r>
      <w:r w:rsidRPr="00BD623F">
        <w:t xml:space="preserve"> of amounts from reserves and/or accumulated surplus to net result</w:t>
      </w:r>
      <w:r>
        <w:t xml:space="preserve"> </w:t>
      </w:r>
      <w:r w:rsidRPr="00F2172A">
        <w:t xml:space="preserve">due to </w:t>
      </w:r>
      <w:r>
        <w:t xml:space="preserve">disposal or derecognition or </w:t>
      </w:r>
      <w:r w:rsidRPr="00F2172A">
        <w:t>reclassification</w:t>
      </w:r>
      <w:r w:rsidRPr="00BD623F">
        <w:t>,</w:t>
      </w:r>
      <w:r w:rsidR="00067E1F">
        <w:t xml:space="preserve"> </w:t>
      </w:r>
      <w:r>
        <w:t>the</w:t>
      </w:r>
      <w:r w:rsidR="00FA63B3">
        <w:t xml:space="preserve"> </w:t>
      </w:r>
      <w:r w:rsidRPr="00BD623F">
        <w:t>revaluation of the present value of leave liabilit</w:t>
      </w:r>
      <w:r>
        <w:t>ies</w:t>
      </w:r>
      <w:r w:rsidRPr="00BD623F">
        <w:t xml:space="preserve"> due to changes in bond interest rates</w:t>
      </w:r>
      <w:r>
        <w:t xml:space="preserve"> and the</w:t>
      </w:r>
      <w:r w:rsidR="00067E1F">
        <w:t xml:space="preserve"> </w:t>
      </w:r>
      <w:r>
        <w:t>revaluation of restoration costs provision</w:t>
      </w:r>
      <w:r w:rsidR="003577A8">
        <w:t>.</w:t>
      </w:r>
    </w:p>
    <w:p w:rsidR="00DF573E" w:rsidRDefault="00DF573E" w:rsidP="00DF573E">
      <w:pPr>
        <w:pStyle w:val="Heading3"/>
      </w:pPr>
      <w:r>
        <w:t>(h) Financial assets</w:t>
      </w:r>
    </w:p>
    <w:p w:rsidR="00DF573E" w:rsidRDefault="00322921" w:rsidP="00DF573E">
      <w:r>
        <w:t>The Department classifies its financial assets in the following categories: financial assets at fair value through profit or loss, loans and receivables, and available</w:t>
      </w:r>
      <w:r w:rsidR="002F651E">
        <w:noBreakHyphen/>
      </w:r>
      <w:r>
        <w:t>for</w:t>
      </w:r>
      <w:r w:rsidR="002F651E">
        <w:noBreakHyphen/>
      </w:r>
      <w:r>
        <w:t>sale financial assets</w:t>
      </w:r>
      <w:r w:rsidR="00067E1F">
        <w:t xml:space="preserve">. </w:t>
      </w:r>
      <w:r>
        <w:t>The classification depends on the purpose for which the financial assets were acquired</w:t>
      </w:r>
      <w:r w:rsidR="00067E1F">
        <w:t xml:space="preserve">. </w:t>
      </w:r>
      <w:r>
        <w:t>Management determines the classification of its financial assets at initial recognition.</w:t>
      </w:r>
    </w:p>
    <w:p w:rsidR="00322921" w:rsidRDefault="00322921" w:rsidP="00DF573E">
      <w:r w:rsidRPr="00BF33AA">
        <w:t>The Department assesses at each balance sheet date whether a financial asset or group of financial assets is impaired.</w:t>
      </w:r>
    </w:p>
    <w:p w:rsidR="00DF573E" w:rsidRDefault="00DF573E" w:rsidP="00DF573E">
      <w:pPr>
        <w:pStyle w:val="Heading4"/>
      </w:pPr>
      <w:r>
        <w:lastRenderedPageBreak/>
        <w:t>Cash and deposits</w:t>
      </w:r>
    </w:p>
    <w:p w:rsidR="00C65968" w:rsidRDefault="00322921" w:rsidP="00DF573E">
      <w:r w:rsidRPr="009D6C27">
        <w:t xml:space="preserve">Cash </w:t>
      </w:r>
      <w:r>
        <w:t xml:space="preserve">and deposits </w:t>
      </w:r>
      <w:r w:rsidRPr="009D6C27">
        <w:t xml:space="preserve">comprise cash on hand and cash at bank, deposits at call and </w:t>
      </w:r>
      <w:r w:rsidR="00970D19">
        <w:t>short</w:t>
      </w:r>
      <w:r w:rsidR="002F651E">
        <w:noBreakHyphen/>
      </w:r>
      <w:r>
        <w:t>term deposits, with original maturities of three months or less, that</w:t>
      </w:r>
      <w:r w:rsidRPr="009D6C27">
        <w:t xml:space="preserve"> are </w:t>
      </w:r>
      <w:r w:rsidRPr="004C7B96">
        <w:t>held f</w:t>
      </w:r>
      <w:r w:rsidR="00DE2305">
        <w:t>or the purpose of meeting short</w:t>
      </w:r>
      <w:r w:rsidR="002F651E">
        <w:noBreakHyphen/>
      </w:r>
      <w:r w:rsidRPr="004C7B96">
        <w:t>term cash commitments rather than for investment purposes, and which are readily convertible to known amounts of cash and are subject to an insignificant risk of changes in value</w:t>
      </w:r>
      <w:r w:rsidRPr="009D6C27">
        <w:t>.</w:t>
      </w:r>
    </w:p>
    <w:p w:rsidR="006A0EBA" w:rsidRDefault="006A0EBA" w:rsidP="006A0EBA">
      <w:pPr>
        <w:pStyle w:val="Heading4"/>
      </w:pPr>
      <w:r>
        <w:t>Receivables</w:t>
      </w:r>
    </w:p>
    <w:p w:rsidR="006A0EBA" w:rsidRDefault="00322921" w:rsidP="006A0EBA">
      <w:r w:rsidRPr="009E6332">
        <w:t>Receivables consist of:</w:t>
      </w:r>
    </w:p>
    <w:p w:rsidR="006A0EBA" w:rsidRDefault="00322921" w:rsidP="006A0EBA">
      <w:pPr>
        <w:pStyle w:val="Bullet"/>
      </w:pPr>
      <w:r w:rsidRPr="009E6332">
        <w:t xml:space="preserve">statutory receivables, which include predominantly amounts owing from the Victorian Government and </w:t>
      </w:r>
      <w:r w:rsidR="00B842BF">
        <w:t>goods and services tax</w:t>
      </w:r>
      <w:r w:rsidRPr="009E6332">
        <w:t xml:space="preserve"> input tax credits recoverable; and</w:t>
      </w:r>
    </w:p>
    <w:p w:rsidR="00322921" w:rsidRDefault="00322921" w:rsidP="006A0EBA">
      <w:pPr>
        <w:pStyle w:val="Bullet"/>
      </w:pPr>
      <w:r w:rsidRPr="009E6332">
        <w:t>contractual receivables, which include mainly debtors in relation to goods and services, loans to third parties, accrued investment income, and finance lease receivables</w:t>
      </w:r>
      <w:r>
        <w:t>.</w:t>
      </w:r>
    </w:p>
    <w:p w:rsidR="006A0EBA" w:rsidRDefault="00322921" w:rsidP="006A0EBA">
      <w:r w:rsidRPr="004C7B96">
        <w:t>Receivables that are contractual are classified as financial instruments</w:t>
      </w:r>
      <w:r w:rsidR="00067E1F">
        <w:t xml:space="preserve">. </w:t>
      </w:r>
      <w:r w:rsidRPr="004C7B96">
        <w:t>Statutory receivables are not classified as financial instruments.</w:t>
      </w:r>
    </w:p>
    <w:p w:rsidR="00322921" w:rsidRDefault="00322921" w:rsidP="006A0EBA">
      <w:r>
        <w:t>R</w:t>
      </w:r>
      <w:r w:rsidRPr="00154A83">
        <w:t>eceivables are reco</w:t>
      </w:r>
      <w:r>
        <w:t>gnised initially at fair value and subsequently measured</w:t>
      </w:r>
      <w:r w:rsidRPr="00154A83">
        <w:t xml:space="preserve"> at amortised cost, using the effective</w:t>
      </w:r>
      <w:r>
        <w:t xml:space="preserve"> </w:t>
      </w:r>
      <w:r w:rsidRPr="00154A83">
        <w:t xml:space="preserve">interest method, less </w:t>
      </w:r>
      <w:r>
        <w:t xml:space="preserve">any allowance for </w:t>
      </w:r>
      <w:r w:rsidRPr="00154A83">
        <w:t>impairment.</w:t>
      </w:r>
    </w:p>
    <w:p w:rsidR="00322921" w:rsidRDefault="00322921" w:rsidP="006A0EBA">
      <w:r>
        <w:t>Debtors are generally due for settlement no more than 30 days from the date of recognition</w:t>
      </w:r>
      <w:r w:rsidR="00067E1F">
        <w:t xml:space="preserve">. </w:t>
      </w:r>
      <w:r>
        <w:t>Collectability of debtors is reviewed on an ongoing basis</w:t>
      </w:r>
      <w:r w:rsidR="00067E1F">
        <w:t xml:space="preserve">. </w:t>
      </w:r>
      <w:r>
        <w:t>A provision for doubtful debts is raised when there is objective evidence that the debts may not be collected</w:t>
      </w:r>
      <w:r w:rsidR="00067E1F">
        <w:t xml:space="preserve">. </w:t>
      </w:r>
      <w:r w:rsidRPr="004C7B96">
        <w:t>Bad debts are written off when identified</w:t>
      </w:r>
      <w:r>
        <w:t>.</w:t>
      </w:r>
    </w:p>
    <w:p w:rsidR="006A0EBA" w:rsidRDefault="006A0EBA" w:rsidP="006A0EBA">
      <w:pPr>
        <w:pStyle w:val="Heading4"/>
      </w:pPr>
      <w:r>
        <w:t>Investments</w:t>
      </w:r>
    </w:p>
    <w:p w:rsidR="006A0EBA" w:rsidRDefault="00322921" w:rsidP="006A0EBA">
      <w:r w:rsidRPr="00007796">
        <w:t>Investments are recognised and derecognised on trade date where purchase or sale of an</w:t>
      </w:r>
      <w:r>
        <w:t xml:space="preserve"> </w:t>
      </w:r>
      <w:r w:rsidRPr="00007796">
        <w:t>investment is under a contract whose terms require delivery of the investment within the</w:t>
      </w:r>
      <w:r>
        <w:t xml:space="preserve"> </w:t>
      </w:r>
      <w:r w:rsidRPr="00007796">
        <w:t>time</w:t>
      </w:r>
      <w:r>
        <w:t xml:space="preserve"> </w:t>
      </w:r>
      <w:r w:rsidRPr="00007796">
        <w:t>frame established by the market concerned, and are initially measured at fair value, net of</w:t>
      </w:r>
      <w:r>
        <w:t xml:space="preserve"> </w:t>
      </w:r>
      <w:r w:rsidRPr="00007796">
        <w:t>transaction costs.</w:t>
      </w:r>
    </w:p>
    <w:p w:rsidR="00322921" w:rsidRDefault="00322921" w:rsidP="006A0EBA">
      <w:r w:rsidRPr="000A31F5">
        <w:t>Investments are classified in the following categories:</w:t>
      </w:r>
    </w:p>
    <w:p w:rsidR="006A0EBA" w:rsidRDefault="00322921" w:rsidP="006A0EBA">
      <w:pPr>
        <w:pStyle w:val="Bullet"/>
      </w:pPr>
      <w:r w:rsidRPr="000A31F5">
        <w:t>financial assets at fair value through profit or loss,</w:t>
      </w:r>
    </w:p>
    <w:p w:rsidR="00322921" w:rsidRDefault="00322921" w:rsidP="006A0EBA">
      <w:pPr>
        <w:pStyle w:val="Bullet"/>
      </w:pPr>
      <w:r w:rsidRPr="000A31F5">
        <w:t>loans and receivables, and</w:t>
      </w:r>
    </w:p>
    <w:p w:rsidR="00322921" w:rsidRDefault="00067E1F" w:rsidP="006A0EBA">
      <w:pPr>
        <w:pStyle w:val="Bullet"/>
      </w:pPr>
      <w:r>
        <w:t>available</w:t>
      </w:r>
      <w:r w:rsidR="002F651E">
        <w:noBreakHyphen/>
      </w:r>
      <w:r>
        <w:t>for</w:t>
      </w:r>
      <w:r w:rsidR="002F651E">
        <w:noBreakHyphen/>
      </w:r>
      <w:r w:rsidR="00322921" w:rsidRPr="000A31F5">
        <w:t>sale financial assets.</w:t>
      </w:r>
    </w:p>
    <w:p w:rsidR="00322921" w:rsidRDefault="00322921" w:rsidP="00322921">
      <w:r w:rsidRPr="000A31F5">
        <w:t>The classification depends on the purpose for which the investments were acquired</w:t>
      </w:r>
      <w:r w:rsidR="00067E1F">
        <w:t xml:space="preserve">. </w:t>
      </w:r>
      <w:r w:rsidRPr="000A31F5">
        <w:t>Management determines the classification of its investments at initial recognition.</w:t>
      </w:r>
    </w:p>
    <w:p w:rsidR="00322921" w:rsidRDefault="00322921" w:rsidP="00322921">
      <w:r w:rsidRPr="000A31F5">
        <w:t>The Department assesses at the end of each reporting period whether a financial asset or group of financial assets is impaired.</w:t>
      </w:r>
    </w:p>
    <w:p w:rsidR="006A0EBA" w:rsidRDefault="00DF356E" w:rsidP="009B0CE5">
      <w:pPr>
        <w:pStyle w:val="Heading5"/>
      </w:pPr>
      <w:r>
        <w:br w:type="column"/>
      </w:r>
      <w:r w:rsidR="006A0EBA">
        <w:lastRenderedPageBreak/>
        <w:t>Financial assets at fair value through profit or loss</w:t>
      </w:r>
    </w:p>
    <w:p w:rsidR="006A0EBA" w:rsidRDefault="00322921" w:rsidP="006A0EBA">
      <w:r w:rsidRPr="000A31F5">
        <w:t>Equities and managed investment schemes, and certain debt securities are designated at fair value through profit or loss on initial recognition on the basis that the financial assets form part of a group of financial assets that are managed and its performance evaluated by the Department in accordance with documented role strategies.</w:t>
      </w:r>
      <w:r>
        <w:t xml:space="preserve"> </w:t>
      </w:r>
      <w:r w:rsidRPr="000A31F5">
        <w:t>The financial assets are subsequently stated at fair value, with any resultant gain/(loss) recognised in the net result as other economic flows</w:t>
      </w:r>
      <w:r w:rsidR="00067E1F">
        <w:t xml:space="preserve">. </w:t>
      </w:r>
      <w:r w:rsidRPr="000A31F5">
        <w:t>Any dividend or interest on a financial asset is recognised in the net result as a transaction.</w:t>
      </w:r>
    </w:p>
    <w:p w:rsidR="006A0EBA" w:rsidRDefault="006A0EBA" w:rsidP="009B0CE5">
      <w:pPr>
        <w:pStyle w:val="Heading5"/>
      </w:pPr>
      <w:r>
        <w:t>Loans and receivables</w:t>
      </w:r>
    </w:p>
    <w:p w:rsidR="006A0EBA" w:rsidRDefault="00322921" w:rsidP="006A0EBA">
      <w:r w:rsidRPr="000A31F5">
        <w:t xml:space="preserve">Term deposits with maturity greater than three months, trade receivables, loans and other receivables are </w:t>
      </w:r>
      <w:r w:rsidRPr="00FE20A5">
        <w:t xml:space="preserve">initially recognised at fair value </w:t>
      </w:r>
      <w:r>
        <w:t>and subsequently</w:t>
      </w:r>
      <w:r w:rsidRPr="000A31F5">
        <w:t xml:space="preserve"> at amortised cost, using the effective interest method, less impairment</w:t>
      </w:r>
      <w:r w:rsidR="00067E1F">
        <w:t xml:space="preserve">. </w:t>
      </w:r>
      <w:r w:rsidRPr="000A31F5">
        <w:t>The effective interest method is a method of calculating the amortised cost of a financial asset and of allocating interest income over the relevant period</w:t>
      </w:r>
      <w:r w:rsidR="00067E1F">
        <w:t xml:space="preserve">. </w:t>
      </w:r>
      <w:r w:rsidRPr="000A31F5">
        <w:t>The effective interest rate is the rate that exactly discounts estimated future cash receipts through the expected life of the financial asset, or, where appropriate, a shorter period.</w:t>
      </w:r>
    </w:p>
    <w:p w:rsidR="006A0EBA" w:rsidRDefault="00067E1F" w:rsidP="009B0CE5">
      <w:pPr>
        <w:pStyle w:val="Heading5"/>
      </w:pPr>
      <w:r>
        <w:t>Available</w:t>
      </w:r>
      <w:r w:rsidR="002F651E">
        <w:noBreakHyphen/>
      </w:r>
      <w:r>
        <w:t>for</w:t>
      </w:r>
      <w:r w:rsidR="002F651E">
        <w:noBreakHyphen/>
      </w:r>
      <w:r w:rsidR="006A0EBA">
        <w:t>sale financial assets</w:t>
      </w:r>
    </w:p>
    <w:p w:rsidR="006A0EBA" w:rsidRDefault="00322921" w:rsidP="006A0EBA">
      <w:r>
        <w:t>Other investments held by the Department are classified as being available</w:t>
      </w:r>
      <w:r w:rsidR="002F651E">
        <w:noBreakHyphen/>
      </w:r>
      <w:r>
        <w:t>for</w:t>
      </w:r>
      <w:r w:rsidR="002F651E">
        <w:noBreakHyphen/>
      </w:r>
      <w:r>
        <w:t xml:space="preserve">sale and are stated at fair value. Gains and losses arising from changes in fair value are recognised directly in equity until the investment is disposed of or is determined to be impaired, at which time the cumulative gains or losses previously recognised in equity are </w:t>
      </w:r>
      <w:r w:rsidRPr="004C7B96">
        <w:t>reclassified to the net result as other economic flow</w:t>
      </w:r>
      <w:r>
        <w:t>s for the period.</w:t>
      </w:r>
    </w:p>
    <w:p w:rsidR="00322921" w:rsidRDefault="00322921" w:rsidP="006A0EBA">
      <w:r>
        <w:t>Interest income is recognised as it accrues</w:t>
      </w:r>
      <w:r w:rsidR="00067E1F">
        <w:t xml:space="preserve">. </w:t>
      </w:r>
      <w:r>
        <w:t>Dividend income is recognised when receivable</w:t>
      </w:r>
      <w:r w:rsidR="00067E1F">
        <w:t xml:space="preserve">. </w:t>
      </w:r>
      <w:r>
        <w:t>Investments and investment income are disclosed as administered items (</w:t>
      </w:r>
      <w:r w:rsidR="00705E65">
        <w:t xml:space="preserve">Note </w:t>
      </w:r>
      <w:r>
        <w:t>22).</w:t>
      </w:r>
    </w:p>
    <w:p w:rsidR="006A0EBA" w:rsidRDefault="006A0EBA" w:rsidP="006A0EBA">
      <w:pPr>
        <w:pStyle w:val="Heading3"/>
      </w:pPr>
      <w:r>
        <w:t>(i) Non</w:t>
      </w:r>
      <w:r w:rsidR="002F651E">
        <w:noBreakHyphen/>
      </w:r>
      <w:r>
        <w:t>financial assets</w:t>
      </w:r>
    </w:p>
    <w:p w:rsidR="006A0EBA" w:rsidRDefault="006A0EBA" w:rsidP="006A0EBA">
      <w:pPr>
        <w:pStyle w:val="Heading4"/>
      </w:pPr>
      <w:r>
        <w:t xml:space="preserve">Prepayments </w:t>
      </w:r>
    </w:p>
    <w:p w:rsidR="006A0EBA" w:rsidRDefault="00322921" w:rsidP="006A0EBA">
      <w:r w:rsidRPr="00FE20A5">
        <w:t>Prepayments represent payments in advance of receipt of goods or services or that part of expenditure made in one accounting period covering a term extending beyond that period.</w:t>
      </w:r>
    </w:p>
    <w:p w:rsidR="006A0EBA" w:rsidRDefault="006A0EBA" w:rsidP="006A0EBA">
      <w:pPr>
        <w:pStyle w:val="Heading4"/>
      </w:pPr>
      <w:r>
        <w:t>Non</w:t>
      </w:r>
      <w:r w:rsidR="002F651E">
        <w:noBreakHyphen/>
      </w:r>
      <w:r>
        <w:t>financial assets classified as held for sale</w:t>
      </w:r>
    </w:p>
    <w:p w:rsidR="006A0EBA" w:rsidRDefault="00322921" w:rsidP="006A0EBA">
      <w:r w:rsidRPr="003F38A7">
        <w:t>Non</w:t>
      </w:r>
      <w:r w:rsidR="002F651E">
        <w:noBreakHyphen/>
      </w:r>
      <w:r>
        <w:t>financial</w:t>
      </w:r>
      <w:r w:rsidRPr="003F38A7">
        <w:t xml:space="preserve"> </w:t>
      </w:r>
      <w:r>
        <w:t xml:space="preserve">physical </w:t>
      </w:r>
      <w:r w:rsidRPr="003F38A7">
        <w:t xml:space="preserve">assets are classified as held for sale </w:t>
      </w:r>
      <w:r>
        <w:t xml:space="preserve">and treated as current assets </w:t>
      </w:r>
      <w:r w:rsidRPr="003F38A7">
        <w:t>if their carrying amount will be recovered through a sale transaction rather than through continuing use</w:t>
      </w:r>
      <w:r w:rsidR="00067E1F">
        <w:t xml:space="preserve">. </w:t>
      </w:r>
      <w:r w:rsidRPr="003F38A7">
        <w:t xml:space="preserve">This condition is regarded as met only when </w:t>
      </w:r>
      <w:r w:rsidRPr="00207312">
        <w:t xml:space="preserve">the asset is available for immediate use in the current condition and </w:t>
      </w:r>
      <w:r w:rsidRPr="003F38A7">
        <w:t>the sale is highly probable and is expected to be completed within one year from the date of classification</w:t>
      </w:r>
      <w:r w:rsidR="00067E1F">
        <w:t xml:space="preserve">. </w:t>
      </w:r>
      <w:r w:rsidRPr="003F38A7">
        <w:t>Non</w:t>
      </w:r>
      <w:r w:rsidR="002F651E">
        <w:noBreakHyphen/>
      </w:r>
      <w:r>
        <w:t xml:space="preserve">financial </w:t>
      </w:r>
      <w:r w:rsidRPr="003F38A7">
        <w:t>assets classified as held for sale are measured at the lower of carrying amount and fair value less costs to sell</w:t>
      </w:r>
      <w:r>
        <w:t>, and are not subject to depreciation</w:t>
      </w:r>
      <w:r w:rsidRPr="003F38A7">
        <w:t>.</w:t>
      </w:r>
    </w:p>
    <w:p w:rsidR="00322921" w:rsidRDefault="00322921" w:rsidP="006A0EBA">
      <w:r w:rsidRPr="003F38A7">
        <w:lastRenderedPageBreak/>
        <w:t>Surplus land and buildings that fall within the Government</w:t>
      </w:r>
      <w:r w:rsidR="00354A87">
        <w:t>’</w:t>
      </w:r>
      <w:r w:rsidRPr="003F38A7">
        <w:t>s asset sales program, and which are not controlled by the Department, are reported by the relevant agency and not by this Department</w:t>
      </w:r>
      <w:r w:rsidR="00067E1F">
        <w:t xml:space="preserve">. </w:t>
      </w:r>
      <w:r w:rsidRPr="003F38A7">
        <w:t>Reporting responsibility for these assets remains with the relevant agency until the total sale price is fully discharged</w:t>
      </w:r>
      <w:r w:rsidR="00067E1F">
        <w:t xml:space="preserve">. </w:t>
      </w:r>
    </w:p>
    <w:p w:rsidR="006A0EBA" w:rsidRDefault="006A0EBA" w:rsidP="006A0EBA">
      <w:pPr>
        <w:pStyle w:val="Heading4"/>
      </w:pPr>
      <w:r>
        <w:t>Property, plant and equipment</w:t>
      </w:r>
    </w:p>
    <w:p w:rsidR="006A0EBA" w:rsidRDefault="00322921" w:rsidP="006A0EBA">
      <w:r>
        <w:t>Property, plant and equipment</w:t>
      </w:r>
      <w:r w:rsidRPr="003F38A7">
        <w:t xml:space="preserve"> are recognised initially at cost and subsequently measured at fair value less accumulated depreciation</w:t>
      </w:r>
      <w:r>
        <w:t xml:space="preserve"> and impairment</w:t>
      </w:r>
      <w:r w:rsidR="00067E1F">
        <w:t xml:space="preserve">. </w:t>
      </w:r>
      <w:r w:rsidRPr="00207312">
        <w:t>The initial cost for non</w:t>
      </w:r>
      <w:r w:rsidR="002F651E">
        <w:noBreakHyphen/>
      </w:r>
      <w:r w:rsidRPr="00207312">
        <w:t xml:space="preserve">financial physical assets under a finance lease (refer </w:t>
      </w:r>
      <w:r w:rsidR="00705E65">
        <w:t xml:space="preserve">Note </w:t>
      </w:r>
      <w:r w:rsidRPr="00207312">
        <w:t>1(</w:t>
      </w:r>
      <w:r>
        <w:t>k</w:t>
      </w:r>
      <w:r w:rsidRPr="00207312">
        <w:t>)) is measured at</w:t>
      </w:r>
      <w:r>
        <w:t xml:space="preserve"> </w:t>
      </w:r>
      <w:r w:rsidRPr="00207312">
        <w:t>amount</w:t>
      </w:r>
      <w:r>
        <w:t>s</w:t>
      </w:r>
      <w:r w:rsidRPr="00207312">
        <w:t xml:space="preserve"> equal to the fair value of the leased asset</w:t>
      </w:r>
      <w:r>
        <w:t>s</w:t>
      </w:r>
      <w:r w:rsidRPr="00207312">
        <w:t xml:space="preserve"> or, if lower, the present value of the minimum lease payments, each determined at the inception of the lease.</w:t>
      </w:r>
    </w:p>
    <w:p w:rsidR="00322921" w:rsidRDefault="00322921" w:rsidP="006A0EBA">
      <w:r w:rsidRPr="00391020">
        <w:t xml:space="preserve">The fair value of </w:t>
      </w:r>
      <w:r w:rsidR="00B842BF" w:rsidRPr="00B842BF">
        <w:t>land and buildings (including heritage buildings)</w:t>
      </w:r>
      <w:r w:rsidRPr="00391020">
        <w:t xml:space="preserve"> is determined </w:t>
      </w:r>
      <w:r w:rsidR="00B842BF">
        <w:t xml:space="preserve">using the </w:t>
      </w:r>
      <w:r w:rsidR="00B842BF" w:rsidRPr="00B842BF">
        <w:t>market and income approach respectively</w:t>
      </w:r>
      <w:r w:rsidRPr="00391020">
        <w:t xml:space="preserve">. For </w:t>
      </w:r>
      <w:r w:rsidR="00B842BF" w:rsidRPr="00B842BF">
        <w:t xml:space="preserve">computer and office </w:t>
      </w:r>
      <w:r w:rsidRPr="00391020">
        <w:t xml:space="preserve">equipment and </w:t>
      </w:r>
      <w:r w:rsidR="00B842BF">
        <w:t xml:space="preserve">motor </w:t>
      </w:r>
      <w:r w:rsidRPr="00391020">
        <w:t>vehicles, existing depreciated historical cost is generally a reasonable proxy for depreciated replacement cost because of the short lives of the assets concerned.</w:t>
      </w:r>
      <w:r w:rsidR="00B842BF">
        <w:t xml:space="preserve"> </w:t>
      </w:r>
      <w:r w:rsidR="00B842BF" w:rsidRPr="00B842BF">
        <w:t>Details about the valuation techniques and inputs used in de</w:t>
      </w:r>
      <w:r w:rsidR="00B842BF">
        <w:t>termining the fair value of non</w:t>
      </w:r>
      <w:r w:rsidR="002F651E">
        <w:noBreakHyphen/>
      </w:r>
      <w:r w:rsidR="00B842BF" w:rsidRPr="00B842BF">
        <w:t xml:space="preserve">financial physical assets are discussed in </w:t>
      </w:r>
      <w:r w:rsidR="00705E65">
        <w:t xml:space="preserve">Note </w:t>
      </w:r>
      <w:r w:rsidR="00B842BF" w:rsidRPr="00B842BF">
        <w:t>8.</w:t>
      </w:r>
    </w:p>
    <w:p w:rsidR="00322921" w:rsidRDefault="00322921" w:rsidP="006A0EBA">
      <w:r w:rsidRPr="003F38A7">
        <w:t xml:space="preserve">Assets such as </w:t>
      </w:r>
      <w:r w:rsidR="00B842BF">
        <w:t>specialised</w:t>
      </w:r>
      <w:r w:rsidR="00067E1F">
        <w:t xml:space="preserve"> land and heritage assets are </w:t>
      </w:r>
      <w:r w:rsidRPr="003F38A7">
        <w:t>measured at fair value with regard to the asset</w:t>
      </w:r>
      <w:r w:rsidR="00354A87">
        <w:t>’</w:t>
      </w:r>
      <w:r w:rsidRPr="003F38A7">
        <w:t xml:space="preserve">s highest and best use after due consideration is made for any legal or </w:t>
      </w:r>
      <w:r w:rsidRPr="00774BA6">
        <w:t>physical</w:t>
      </w:r>
      <w:r w:rsidRPr="003F38A7">
        <w:t xml:space="preserve"> restrictions imposed on the asset, public announcements or commitments made in relation to the intended use of the asset</w:t>
      </w:r>
      <w:r w:rsidR="00067E1F">
        <w:t xml:space="preserve">. </w:t>
      </w:r>
      <w:r w:rsidRPr="003F38A7">
        <w:t>Theoretical opportunities that may be available in relation to the asset are not taken into account until it is virtually certain that the restrictions will no longer apply.</w:t>
      </w:r>
      <w:r w:rsidRPr="00774BA6">
        <w:t xml:space="preserve"> Therefore, unless otherwise disclosed, the current use of these non</w:t>
      </w:r>
      <w:r w:rsidR="002F651E">
        <w:noBreakHyphen/>
      </w:r>
      <w:r w:rsidRPr="00774BA6">
        <w:t>financial physical assets will be their highest and best use.</w:t>
      </w:r>
    </w:p>
    <w:p w:rsidR="00322921" w:rsidRDefault="00322921" w:rsidP="006A0EBA">
      <w:r w:rsidRPr="003F38A7">
        <w:t>The fair value of heritage assets that the State intends to preserve because of their unique historical, cultural or environmental attributes</w:t>
      </w:r>
      <w:r w:rsidR="00131BBB">
        <w:t xml:space="preserve"> may be impacted by </w:t>
      </w:r>
      <w:r w:rsidRPr="00774BA6">
        <w:t>policies and any legislative limitations and restrictions imposed on their use and/or disposal.</w:t>
      </w:r>
    </w:p>
    <w:p w:rsidR="006A0EBA" w:rsidRDefault="006A0EBA" w:rsidP="009B0CE5">
      <w:pPr>
        <w:pStyle w:val="Heading5"/>
      </w:pPr>
      <w:r>
        <w:t xml:space="preserve">Restricted nature of heritage assets and </w:t>
      </w:r>
      <w:r w:rsidR="008974E4">
        <w:t xml:space="preserve">specialised </w:t>
      </w:r>
      <w:r>
        <w:t>land</w:t>
      </w:r>
    </w:p>
    <w:p w:rsidR="006A0EBA" w:rsidRDefault="00322921" w:rsidP="006A0EBA">
      <w:r w:rsidRPr="003F38A7">
        <w:t xml:space="preserve">During, and at the end of, the reporting period, the Department held heritage assets and </w:t>
      </w:r>
      <w:r w:rsidR="008974E4">
        <w:t xml:space="preserve">specialised </w:t>
      </w:r>
      <w:r w:rsidR="00C108DA">
        <w:t>land (see </w:t>
      </w:r>
      <w:r w:rsidR="00705E65">
        <w:t xml:space="preserve">Note </w:t>
      </w:r>
      <w:r>
        <w:t>8</w:t>
      </w:r>
      <w:r w:rsidRPr="003F38A7">
        <w:t>)</w:t>
      </w:r>
      <w:r>
        <w:t>,</w:t>
      </w:r>
      <w:r w:rsidRPr="003F38A7">
        <w:t xml:space="preserve"> </w:t>
      </w:r>
      <w:r>
        <w:t>which</w:t>
      </w:r>
      <w:r w:rsidRPr="003F38A7">
        <w:t xml:space="preserve"> are deemed worthy of preservation for </w:t>
      </w:r>
      <w:r>
        <w:t>the social rather than</w:t>
      </w:r>
      <w:r w:rsidRPr="003F38A7">
        <w:t xml:space="preserve"> financial benefits they provide to the community</w:t>
      </w:r>
      <w:r w:rsidR="00067E1F">
        <w:t xml:space="preserve">. </w:t>
      </w:r>
      <w:r>
        <w:t>Consequently</w:t>
      </w:r>
      <w:r w:rsidRPr="003F38A7">
        <w:t xml:space="preserve"> there are certain limitations and restrictions imposed on their use and/or disposal</w:t>
      </w:r>
      <w:r w:rsidR="00067E1F">
        <w:t xml:space="preserve">. </w:t>
      </w:r>
    </w:p>
    <w:p w:rsidR="006A0EBA" w:rsidRDefault="006A0EBA" w:rsidP="009B0CE5">
      <w:pPr>
        <w:pStyle w:val="Heading5"/>
      </w:pPr>
      <w:r>
        <w:t>Leasehold improvements</w:t>
      </w:r>
    </w:p>
    <w:p w:rsidR="006A0EBA" w:rsidRDefault="00322921" w:rsidP="006A0EBA">
      <w:r w:rsidRPr="00372524">
        <w:t>The cost of leasehold improvements is capitalised as an asset and depreciated over the remaining term of the lease or the estimated useful life of the improvements, whichever is the shorter.</w:t>
      </w:r>
    </w:p>
    <w:p w:rsidR="006A0EBA" w:rsidRDefault="006A0EBA" w:rsidP="009B0CE5">
      <w:pPr>
        <w:pStyle w:val="Heading5"/>
      </w:pPr>
      <w:r>
        <w:lastRenderedPageBreak/>
        <w:t>Non</w:t>
      </w:r>
      <w:r w:rsidR="002F651E">
        <w:noBreakHyphen/>
      </w:r>
      <w:r w:rsidR="008974E4">
        <w:t xml:space="preserve">financial </w:t>
      </w:r>
      <w:r>
        <w:t>physical assets constructed by the Department</w:t>
      </w:r>
    </w:p>
    <w:p w:rsidR="006A0EBA" w:rsidRDefault="00322921" w:rsidP="006A0EBA">
      <w:r w:rsidRPr="000A31F5">
        <w:t>The cost of non</w:t>
      </w:r>
      <w:r w:rsidR="002F651E">
        <w:noBreakHyphen/>
      </w:r>
      <w:r w:rsidR="00802DC1">
        <w:t>financial</w:t>
      </w:r>
      <w:r w:rsidRPr="000A31F5">
        <w:t xml:space="preserve"> physical assets constructed by the Department includes the cost of all materials used in construction, direct labour on the project, and an appropriate proportion of variable and fixed overheads.</w:t>
      </w:r>
    </w:p>
    <w:p w:rsidR="006A0EBA" w:rsidRDefault="006A0EBA" w:rsidP="009B0CE5">
      <w:pPr>
        <w:pStyle w:val="Heading5"/>
      </w:pPr>
      <w:r>
        <w:t>Revaluation of non</w:t>
      </w:r>
      <w:r w:rsidR="002F651E">
        <w:noBreakHyphen/>
      </w:r>
      <w:r w:rsidR="00802DC1">
        <w:t>financial</w:t>
      </w:r>
      <w:r>
        <w:t xml:space="preserve"> physical assets</w:t>
      </w:r>
    </w:p>
    <w:p w:rsidR="006A0EBA" w:rsidRDefault="00322921" w:rsidP="006A0EBA">
      <w:r>
        <w:t>Non</w:t>
      </w:r>
      <w:r w:rsidR="002F651E">
        <w:noBreakHyphen/>
      </w:r>
      <w:r w:rsidR="00802DC1">
        <w:t xml:space="preserve">financial </w:t>
      </w:r>
      <w:r>
        <w:t xml:space="preserve">physical assets are measured at fair value </w:t>
      </w:r>
      <w:r w:rsidRPr="003504F4">
        <w:t>in accordance with Financial Reporting</w:t>
      </w:r>
      <w:r>
        <w:t xml:space="preserve"> </w:t>
      </w:r>
      <w:r w:rsidRPr="003504F4">
        <w:t>Direction</w:t>
      </w:r>
      <w:r>
        <w:t>s issued by the Minister for Finance</w:t>
      </w:r>
      <w:r w:rsidR="00067E1F">
        <w:t xml:space="preserve">. </w:t>
      </w:r>
      <w:r>
        <w:t>A full</w:t>
      </w:r>
      <w:r w:rsidRPr="003504F4">
        <w:t xml:space="preserve"> revaluation normally occurs every five</w:t>
      </w:r>
      <w:r>
        <w:t xml:space="preserve"> </w:t>
      </w:r>
      <w:r w:rsidRPr="003504F4">
        <w:t>years, based on the asset</w:t>
      </w:r>
      <w:r w:rsidR="00354A87">
        <w:t>’</w:t>
      </w:r>
      <w:r w:rsidRPr="003504F4">
        <w:t>s government purpose classification</w:t>
      </w:r>
      <w:r w:rsidRPr="004C7B96">
        <w:t>, but may occur more frequently if fair value assessments indicate material changes in values</w:t>
      </w:r>
      <w:r w:rsidR="00067E1F">
        <w:t xml:space="preserve">. </w:t>
      </w:r>
      <w:r w:rsidRPr="00372524">
        <w:t>Independent valuers are used to conduct these schedule</w:t>
      </w:r>
      <w:r>
        <w:t>d</w:t>
      </w:r>
      <w:r w:rsidRPr="00372524">
        <w:t xml:space="preserve"> revaluations and any interim revaluations as determined in accordance with the requirements of the</w:t>
      </w:r>
      <w:r>
        <w:t xml:space="preserve"> Financial Reporting Directions.</w:t>
      </w:r>
    </w:p>
    <w:p w:rsidR="00322921" w:rsidRDefault="00322921" w:rsidP="006A0EBA">
      <w:r>
        <w:t xml:space="preserve">Revaluation increments are </w:t>
      </w:r>
      <w:r w:rsidRPr="004C7B96">
        <w:t>recognised in other comprehensive income a</w:t>
      </w:r>
      <w:r>
        <w:t>s an increase in the asset revaluation surplus, except that, to the extent that an increment reverses a revaluation decrement in respect of that class of asset previously recognised as an expense in the net result, the increment is recognised in determining the net result.</w:t>
      </w:r>
    </w:p>
    <w:p w:rsidR="00322921" w:rsidRDefault="00322921" w:rsidP="006A0EBA">
      <w:r>
        <w:t xml:space="preserve">Revaluation decrements are recognised immediately as expenses (other economic flows) in the net result, except that, to the extent that a credit balance exists in the asset revaluation surplus in respect of the same class of assets, they are </w:t>
      </w:r>
      <w:r w:rsidRPr="004C7B96">
        <w:t>recognised in other comprehensive income</w:t>
      </w:r>
      <w:r>
        <w:t xml:space="preserve"> as a decrease in the asset revaluation surplus.</w:t>
      </w:r>
    </w:p>
    <w:p w:rsidR="00322921" w:rsidRDefault="00322921" w:rsidP="006A0EBA">
      <w:r w:rsidRPr="00BF5BF3">
        <w:t>Revaluation increases and decreases relating to individual assets within a class of</w:t>
      </w:r>
      <w:r>
        <w:t xml:space="preserve"> </w:t>
      </w:r>
      <w:r w:rsidRPr="00BF5BF3">
        <w:t>property, plant and equipment are offset against one another within that class but are not offset in</w:t>
      </w:r>
      <w:r>
        <w:t xml:space="preserve"> </w:t>
      </w:r>
      <w:r w:rsidRPr="00BF5BF3">
        <w:t>respect of assets in different classes.</w:t>
      </w:r>
    </w:p>
    <w:p w:rsidR="006A0EBA" w:rsidRDefault="006A0EBA" w:rsidP="009B0CE5">
      <w:pPr>
        <w:pStyle w:val="Heading4"/>
      </w:pPr>
      <w:r>
        <w:t>Intangible assets</w:t>
      </w:r>
    </w:p>
    <w:p w:rsidR="006A0EBA" w:rsidRDefault="00322921" w:rsidP="006A0EBA">
      <w:r w:rsidRPr="003F38A7">
        <w:t>Intangible assets represent identifiable non</w:t>
      </w:r>
      <w:r w:rsidR="002F651E">
        <w:noBreakHyphen/>
      </w:r>
      <w:r w:rsidRPr="003F38A7">
        <w:t>monetary assets without physical substance</w:t>
      </w:r>
      <w:r w:rsidR="00067E1F">
        <w:t xml:space="preserve">. </w:t>
      </w:r>
      <w:r w:rsidRPr="003F38A7">
        <w:t xml:space="preserve">Intangible </w:t>
      </w:r>
      <w:r>
        <w:t xml:space="preserve">produced </w:t>
      </w:r>
      <w:r w:rsidRPr="003F38A7">
        <w:t xml:space="preserve">assets are </w:t>
      </w:r>
      <w:r>
        <w:t>initially recognised</w:t>
      </w:r>
      <w:r w:rsidRPr="004C7B96">
        <w:t xml:space="preserve"> at cost</w:t>
      </w:r>
      <w:r w:rsidR="00067E1F">
        <w:t xml:space="preserve">. </w:t>
      </w:r>
      <w:r w:rsidRPr="004C7B96">
        <w:t xml:space="preserve">Subsequently, intangible </w:t>
      </w:r>
      <w:r>
        <w:t xml:space="preserve">produced </w:t>
      </w:r>
      <w:r w:rsidRPr="004C7B96">
        <w:t>assets with finite useful lives are carried</w:t>
      </w:r>
      <w:r w:rsidRPr="003F38A7">
        <w:t xml:space="preserve"> at cost less accumulated </w:t>
      </w:r>
      <w:r>
        <w:t>depreciation</w:t>
      </w:r>
      <w:r w:rsidRPr="003F38A7">
        <w:t xml:space="preserve"> and impairment</w:t>
      </w:r>
      <w:r w:rsidR="00067E1F">
        <w:t xml:space="preserve">. </w:t>
      </w:r>
      <w:r w:rsidRPr="003F38A7">
        <w:t>Costs incurred subsequent to initial acquisition are capitalised when it is expected that additional future economic benefits will flow to the Department.</w:t>
      </w:r>
    </w:p>
    <w:p w:rsidR="00322921" w:rsidRDefault="00322921" w:rsidP="006A0EBA">
      <w:r w:rsidRPr="003F38A7">
        <w:t>The Department</w:t>
      </w:r>
      <w:r w:rsidR="00354A87">
        <w:t>’</w:t>
      </w:r>
      <w:r w:rsidRPr="003F38A7">
        <w:t xml:space="preserve">s intangible </w:t>
      </w:r>
      <w:r>
        <w:t xml:space="preserve">produced </w:t>
      </w:r>
      <w:r w:rsidRPr="003F38A7">
        <w:t>assets comprise capitalised software development and digital databases</w:t>
      </w:r>
      <w:r w:rsidR="00067E1F">
        <w:t xml:space="preserve">. </w:t>
      </w:r>
      <w:r>
        <w:t xml:space="preserve">Purchased intangible assets include </w:t>
      </w:r>
      <w:r w:rsidRPr="003F38A7">
        <w:t>costs incurred in acquiring databases, software and licen</w:t>
      </w:r>
      <w:r>
        <w:t>c</w:t>
      </w:r>
      <w:r w:rsidRPr="003F38A7">
        <w:t>es that will contribute to future economic benefits</w:t>
      </w:r>
      <w:r w:rsidR="00067E1F">
        <w:t xml:space="preserve">. </w:t>
      </w:r>
      <w:r w:rsidRPr="003F38A7">
        <w:t>Software development costs include only those costs directly attributable to the development phase and are only recognised following completion of technical feasibility and where the Department has an intention and ability to use the asset</w:t>
      </w:r>
      <w:r w:rsidR="00067E1F">
        <w:t xml:space="preserve">. </w:t>
      </w:r>
      <w:r w:rsidRPr="003F38A7">
        <w:t>Other development costs that do not meet these criteria are recognised as expenses.</w:t>
      </w:r>
    </w:p>
    <w:p w:rsidR="006A0EBA" w:rsidRDefault="006A0EBA" w:rsidP="009B0CE5">
      <w:pPr>
        <w:pStyle w:val="Heading3"/>
      </w:pPr>
      <w:r>
        <w:lastRenderedPageBreak/>
        <w:t>(j)</w:t>
      </w:r>
      <w:r w:rsidR="009B0CE5">
        <w:t xml:space="preserve"> </w:t>
      </w:r>
      <w:r>
        <w:t>Liabilities</w:t>
      </w:r>
    </w:p>
    <w:p w:rsidR="006A0EBA" w:rsidRDefault="006A0EBA" w:rsidP="009B0CE5">
      <w:pPr>
        <w:pStyle w:val="Heading4"/>
      </w:pPr>
      <w:r>
        <w:t>Payables</w:t>
      </w:r>
    </w:p>
    <w:p w:rsidR="006A0EBA" w:rsidRDefault="00322921" w:rsidP="006A0EBA">
      <w:r w:rsidRPr="00FE20A5">
        <w:t>Payables consist of:</w:t>
      </w:r>
    </w:p>
    <w:p w:rsidR="006A0EBA" w:rsidRDefault="00322921" w:rsidP="006A0EBA">
      <w:pPr>
        <w:pStyle w:val="Bullet"/>
      </w:pPr>
      <w:r w:rsidRPr="00FE20A5">
        <w:t>contractual payables, such as accounts payable, and unearned income.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322921" w:rsidRDefault="00322921" w:rsidP="006A0EBA">
      <w:pPr>
        <w:pStyle w:val="Bullet"/>
      </w:pPr>
      <w:r w:rsidRPr="00FE20A5">
        <w:t>statutory payables, such as goods and services tax and fringe benefits tax payables.</w:t>
      </w:r>
    </w:p>
    <w:p w:rsidR="006A0EBA" w:rsidRDefault="00322921" w:rsidP="006A0EBA">
      <w:r w:rsidRPr="00FE20A5">
        <w:t>Contractual payables are classified as financial instruments and categorised as financial liabilities at amortised cost</w:t>
      </w:r>
      <w:r w:rsidR="00067E1F">
        <w:t xml:space="preserve">. </w:t>
      </w:r>
      <w:r w:rsidRPr="00FE20A5">
        <w:t>Statutory payables are recognised and measured similarly to contractual payables, but are not classified as financial instruments and not included in the category of financial liabilities at amortised cost</w:t>
      </w:r>
      <w:r w:rsidR="00067E1F">
        <w:t xml:space="preserve">. </w:t>
      </w:r>
      <w:r w:rsidRPr="00A5418A">
        <w:t>The amounts are unsecured</w:t>
      </w:r>
      <w:r w:rsidR="00067E1F">
        <w:t xml:space="preserve"> and are usually paid within 30 </w:t>
      </w:r>
      <w:r w:rsidRPr="00A5418A">
        <w:t>days of recognition.</w:t>
      </w:r>
    </w:p>
    <w:p w:rsidR="006A0EBA" w:rsidRDefault="006A0EBA" w:rsidP="009B0CE5">
      <w:pPr>
        <w:pStyle w:val="Heading4"/>
      </w:pPr>
      <w:r>
        <w:t>Provisions</w:t>
      </w:r>
    </w:p>
    <w:p w:rsidR="006A0EBA" w:rsidRDefault="00322921" w:rsidP="006A0EBA">
      <w:r w:rsidRPr="001A4AA6">
        <w:t>Provisions are recognised when the Department has a present obligation</w:t>
      </w:r>
      <w:r>
        <w:t xml:space="preserve"> where</w:t>
      </w:r>
      <w:r w:rsidRPr="001A4AA6">
        <w:t xml:space="preserve"> the future sacrifice of economic benefits is probable and the amount of the provision can be measured reliably</w:t>
      </w:r>
      <w:r w:rsidR="00067E1F">
        <w:t xml:space="preserve">. </w:t>
      </w:r>
      <w:r w:rsidRPr="001A4AA6">
        <w:t>The amount recognised as a provision is the best estimate of the consideration required to settle the present obligation at reporting date, taking into account the risks and uncertainties surrounding the obligation</w:t>
      </w:r>
      <w:r w:rsidR="00067E1F">
        <w:t xml:space="preserve">. </w:t>
      </w:r>
      <w:r w:rsidRPr="001A4AA6">
        <w:t>Where a provision is measured using the cash</w:t>
      </w:r>
      <w:r>
        <w:t xml:space="preserve"> </w:t>
      </w:r>
      <w:r w:rsidRPr="001A4AA6">
        <w:t>flows estimated to settle the present obligation, its carrying amount is the present value of those cash</w:t>
      </w:r>
      <w:r>
        <w:t xml:space="preserve"> </w:t>
      </w:r>
      <w:r w:rsidRPr="001A4AA6">
        <w:t>flows</w:t>
      </w:r>
      <w:r w:rsidRPr="00FE20A5">
        <w:t>, using discount rate</w:t>
      </w:r>
      <w:r>
        <w:t>s</w:t>
      </w:r>
      <w:r w:rsidRPr="00FE20A5">
        <w:t xml:space="preserve"> that reflect the time value of money and risks specific to the provision</w:t>
      </w:r>
      <w:r w:rsidRPr="001A4AA6">
        <w:t>.</w:t>
      </w:r>
    </w:p>
    <w:p w:rsidR="00322921" w:rsidRDefault="00322921" w:rsidP="00322921">
      <w:pPr>
        <w:pStyle w:val="Heading5"/>
      </w:pPr>
      <w:r>
        <w:t>Provision for restoration costs</w:t>
      </w:r>
    </w:p>
    <w:p w:rsidR="00322921" w:rsidRPr="00322921" w:rsidRDefault="00322921" w:rsidP="00322921">
      <w:r>
        <w:t>The Department records</w:t>
      </w:r>
      <w:r w:rsidR="00067E1F">
        <w:t xml:space="preserve"> </w:t>
      </w:r>
      <w:r>
        <w:t>a provision for restoration costs for some of</w:t>
      </w:r>
      <w:r w:rsidR="00067E1F">
        <w:t xml:space="preserve"> </w:t>
      </w:r>
      <w:r>
        <w:t>its</w:t>
      </w:r>
      <w:r w:rsidR="00067E1F">
        <w:t xml:space="preserve"> </w:t>
      </w:r>
      <w:r>
        <w:t>leased properties. The estimated future costs of restoration are reviewed annually and adjusted as appropriate. Changes in the estimated future costs or in the discount rate applied are added to or deducted from the cost of the asset.</w:t>
      </w:r>
    </w:p>
    <w:p w:rsidR="006A0EBA" w:rsidRDefault="006A0EBA" w:rsidP="009B0CE5">
      <w:pPr>
        <w:pStyle w:val="Heading5"/>
      </w:pPr>
      <w:r>
        <w:t>Employee benefits</w:t>
      </w:r>
    </w:p>
    <w:p w:rsidR="006A0EBA" w:rsidRDefault="00322921" w:rsidP="006A0EBA">
      <w:r w:rsidRPr="00AB7BC9">
        <w:t>Provision is made for benefits accruing to employees in respect of wages and salaries, annual leave</w:t>
      </w:r>
      <w:r>
        <w:t xml:space="preserve"> and</w:t>
      </w:r>
      <w:r w:rsidRPr="00AB7BC9">
        <w:t xml:space="preserve"> long service leave </w:t>
      </w:r>
      <w:r>
        <w:t>for services rendered to the reporting date</w:t>
      </w:r>
      <w:r w:rsidR="00067E1F">
        <w:t xml:space="preserve">. </w:t>
      </w:r>
    </w:p>
    <w:p w:rsidR="00322921" w:rsidRDefault="00322921" w:rsidP="006A0EBA">
      <w:r w:rsidRPr="00DC627D">
        <w:t xml:space="preserve">Provisions made in respect of employee benefits expected to be </w:t>
      </w:r>
      <w:r>
        <w:t>wholly</w:t>
      </w:r>
      <w:r w:rsidRPr="0069307D">
        <w:t xml:space="preserve"> </w:t>
      </w:r>
      <w:r w:rsidRPr="00DC627D">
        <w:t>settled within 12 months are measured at their nominal values, using the remuneration rate expected to apply at the time of settlement</w:t>
      </w:r>
      <w:r w:rsidR="00067E1F">
        <w:t xml:space="preserve">. </w:t>
      </w:r>
      <w:r w:rsidRPr="00DC627D">
        <w:t xml:space="preserve">Provisions made in respect of employee benefits which are not expected to be </w:t>
      </w:r>
      <w:r>
        <w:t>wholly</w:t>
      </w:r>
      <w:r w:rsidRPr="0069307D">
        <w:t xml:space="preserve"> </w:t>
      </w:r>
      <w:r w:rsidRPr="00DC627D">
        <w:t>settled within 12 months are measured as the present value of the estimated future cash outflows to be made by the Department in respect of services provided by employees up to reporting date</w:t>
      </w:r>
      <w:r w:rsidR="00067E1F">
        <w:t xml:space="preserve">. </w:t>
      </w:r>
      <w:r w:rsidRPr="00DC627D">
        <w:t xml:space="preserve">The liability is classified as a current liability where the </w:t>
      </w:r>
      <w:r w:rsidRPr="00DC627D">
        <w:lastRenderedPageBreak/>
        <w:t>Department does not have an unconditional right to defer settlement for at least 12 months after the reporting date</w:t>
      </w:r>
      <w:r w:rsidR="00067E1F">
        <w:t xml:space="preserve">. </w:t>
      </w:r>
      <w:r w:rsidRPr="00DC627D">
        <w:t>The long service leave liability is classified as non</w:t>
      </w:r>
      <w:r w:rsidR="002F651E">
        <w:noBreakHyphen/>
      </w:r>
      <w:r w:rsidRPr="00DC627D">
        <w:t>current where the Department has an unconditional right to defer the settlement of the entitlement until the employee has completed the requisite years of service.</w:t>
      </w:r>
    </w:p>
    <w:p w:rsidR="00322921" w:rsidRDefault="00322921" w:rsidP="006A0EBA">
      <w:r w:rsidRPr="004D67DA">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6A0EBA" w:rsidRDefault="006A0EBA" w:rsidP="009B0CE5">
      <w:pPr>
        <w:pStyle w:val="Heading4"/>
      </w:pPr>
      <w:r>
        <w:t>Borrowings</w:t>
      </w:r>
    </w:p>
    <w:p w:rsidR="006A0EBA" w:rsidRDefault="00322921" w:rsidP="006A0EBA">
      <w:r>
        <w:t>Borrowings</w:t>
      </w:r>
      <w:r w:rsidRPr="001A4AA6">
        <w:t xml:space="preserve"> are recorded initially at fair value</w:t>
      </w:r>
      <w:r w:rsidRPr="00FE20A5">
        <w:t>, being the cost of the borrowings</w:t>
      </w:r>
      <w:r w:rsidRPr="001A4AA6">
        <w:t>, net of transaction costs</w:t>
      </w:r>
      <w:r>
        <w:t xml:space="preserve"> (refer also to </w:t>
      </w:r>
      <w:r w:rsidR="00705E65">
        <w:t xml:space="preserve">Note </w:t>
      </w:r>
      <w:r>
        <w:t>1(k) Leases)</w:t>
      </w:r>
      <w:r w:rsidR="00067E1F">
        <w:t xml:space="preserve">. </w:t>
      </w:r>
      <w:r>
        <w:t>The measurement basis subsequent to initial recognition depends on whether the Department has categorised its interest</w:t>
      </w:r>
      <w:r w:rsidR="002F651E">
        <w:noBreakHyphen/>
      </w:r>
      <w:r>
        <w:t>bearing liabilities as either financial liabilities designated at fair value through profit or loss, or financial liabilities at amortised cost.</w:t>
      </w:r>
      <w:r w:rsidRPr="001A4AA6" w:rsidDel="00536A03">
        <w:t xml:space="preserve"> </w:t>
      </w:r>
      <w:r>
        <w:t>A</w:t>
      </w:r>
      <w:r w:rsidRPr="001A4AA6">
        <w:t xml:space="preserve">ny difference between the initial recognised amount and the redemption value </w:t>
      </w:r>
      <w:r w:rsidR="00B35C6F">
        <w:t>is</w:t>
      </w:r>
      <w:r w:rsidRPr="001A4AA6">
        <w:t xml:space="preserve"> recognised in </w:t>
      </w:r>
      <w:r>
        <w:t>net result</w:t>
      </w:r>
      <w:r w:rsidRPr="001A4AA6">
        <w:t xml:space="preserve"> over the period of the </w:t>
      </w:r>
      <w:r>
        <w:t>borrowings</w:t>
      </w:r>
      <w:r w:rsidRPr="001A4AA6">
        <w:t xml:space="preserve"> using the effective interest rate method.</w:t>
      </w:r>
    </w:p>
    <w:p w:rsidR="006A0EBA" w:rsidRDefault="006A0EBA" w:rsidP="009B0CE5">
      <w:pPr>
        <w:pStyle w:val="Heading4"/>
      </w:pPr>
      <w:r>
        <w:t>Financial guarantees</w:t>
      </w:r>
    </w:p>
    <w:p w:rsidR="006A0EBA" w:rsidRDefault="00322921" w:rsidP="006A0EBA">
      <w:r w:rsidRPr="004C7B96">
        <w:t xml:space="preserve">Payments that are contingent under </w:t>
      </w:r>
      <w:r w:rsidRPr="001A4AA6">
        <w:t>financial guarantee contracts are recognised as a liability at the time the guarantee is issued</w:t>
      </w:r>
      <w:r w:rsidR="00067E1F">
        <w:t xml:space="preserve">. </w:t>
      </w:r>
      <w:r w:rsidRPr="001A4AA6">
        <w:t xml:space="preserve">The liability is initially measured at fair value, and </w:t>
      </w:r>
      <w:r w:rsidRPr="004C7B96">
        <w:t xml:space="preserve">if there is a material increase in the likelihood that the guarantee may be exercised, then it is measured </w:t>
      </w:r>
      <w:r w:rsidRPr="001A4AA6">
        <w:t xml:space="preserve">at the higher of the amount determined in accordance with </w:t>
      </w:r>
      <w:r w:rsidR="00067E1F" w:rsidRPr="00067E1F">
        <w:t>AASB </w:t>
      </w:r>
      <w:r w:rsidRPr="00067E1F">
        <w:t>137</w:t>
      </w:r>
      <w:r w:rsidRPr="001A4AA6">
        <w:rPr>
          <w:i/>
        </w:rPr>
        <w:t xml:space="preserve"> Provisions, Contingent Liabilities and Contingent Assets</w:t>
      </w:r>
      <w:r w:rsidRPr="001A4AA6">
        <w:t xml:space="preserve"> and the amount initially recognised less cumulative amortisation.</w:t>
      </w:r>
    </w:p>
    <w:p w:rsidR="00322921" w:rsidRDefault="00322921" w:rsidP="006A0EBA">
      <w:r w:rsidRPr="001A4AA6">
        <w:t>In the determination of fair value, consideration is given to factors including the overall capital management/ 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322921" w:rsidRDefault="00322921" w:rsidP="006A0EBA">
      <w:r w:rsidRPr="001A4AA6">
        <w:t>The Department has reviewed its financial guarantees and determined that there</w:t>
      </w:r>
      <w:r w:rsidR="00067E1F">
        <w:t xml:space="preserve"> is no material liability to be </w:t>
      </w:r>
      <w:r w:rsidRPr="001A4AA6">
        <w:t>recognised for fina</w:t>
      </w:r>
      <w:r w:rsidR="00067E1F">
        <w:t>ncial guarantee contracts at 30 June </w:t>
      </w:r>
      <w:r>
        <w:t>2014</w:t>
      </w:r>
      <w:r w:rsidRPr="001A4AA6">
        <w:t xml:space="preserve"> and at 30 June </w:t>
      </w:r>
      <w:r>
        <w:t>2013</w:t>
      </w:r>
      <w:r w:rsidRPr="001A4AA6">
        <w:t>.</w:t>
      </w:r>
    </w:p>
    <w:p w:rsidR="00322921" w:rsidRDefault="00322921" w:rsidP="006A0EBA">
      <w:r w:rsidRPr="001A4AA6">
        <w:t xml:space="preserve">The value of loans and other amounts guaranteed by the Treasurer is disclosed in </w:t>
      </w:r>
      <w:r w:rsidR="00705E65">
        <w:t xml:space="preserve">Note </w:t>
      </w:r>
      <w:r w:rsidRPr="001A4AA6">
        <w:t>1</w:t>
      </w:r>
      <w:r>
        <w:t>6</w:t>
      </w:r>
      <w:r w:rsidRPr="001A4AA6">
        <w:t xml:space="preserve"> </w:t>
      </w:r>
      <w:r>
        <w:t>(c</w:t>
      </w:r>
      <w:r w:rsidRPr="001A4AA6">
        <w:t>ontingent liabilities and contingent assets</w:t>
      </w:r>
      <w:r>
        <w:t>)</w:t>
      </w:r>
      <w:r w:rsidRPr="001A4AA6">
        <w:t>.</w:t>
      </w:r>
    </w:p>
    <w:p w:rsidR="006A0EBA" w:rsidRDefault="006A0EBA" w:rsidP="009B0CE5">
      <w:pPr>
        <w:pStyle w:val="Heading3"/>
      </w:pPr>
      <w:r>
        <w:lastRenderedPageBreak/>
        <w:t>(k)</w:t>
      </w:r>
      <w:r w:rsidR="009B0CE5">
        <w:t xml:space="preserve"> </w:t>
      </w:r>
      <w:r>
        <w:t>Leases</w:t>
      </w:r>
    </w:p>
    <w:p w:rsidR="006A0EBA" w:rsidRDefault="00322921" w:rsidP="006A0EBA">
      <w:r w:rsidRPr="0086176A">
        <w:t>Leases are classified as finance leases whenever the terms of the lease transfer substantially all</w:t>
      </w:r>
      <w:r>
        <w:t xml:space="preserve"> </w:t>
      </w:r>
      <w:r w:rsidRPr="0086176A">
        <w:t>the risks and rewards of ownership to the lessee</w:t>
      </w:r>
      <w:r w:rsidR="00067E1F">
        <w:t xml:space="preserve">. </w:t>
      </w:r>
      <w:r w:rsidRPr="0086176A">
        <w:t>All other leases are classified as operating leases</w:t>
      </w:r>
      <w:r>
        <w:t>.</w:t>
      </w:r>
    </w:p>
    <w:p w:rsidR="006A0EBA" w:rsidRDefault="006A0EBA" w:rsidP="009B0CE5">
      <w:pPr>
        <w:pStyle w:val="Heading5"/>
      </w:pPr>
      <w:r>
        <w:t>Department as lessor</w:t>
      </w:r>
    </w:p>
    <w:p w:rsidR="006A0EBA" w:rsidRDefault="00322921" w:rsidP="006A0EBA">
      <w:r w:rsidRPr="00BE348A">
        <w:t xml:space="preserve">Amounts due from lessees under finance leases are recorded as </w:t>
      </w:r>
      <w:r>
        <w:t xml:space="preserve">administered </w:t>
      </w:r>
      <w:r w:rsidRPr="00BE348A">
        <w:t>receivables</w:t>
      </w:r>
      <w:r>
        <w:t xml:space="preserve"> (see </w:t>
      </w:r>
      <w:r w:rsidR="00705E65">
        <w:t xml:space="preserve">Note </w:t>
      </w:r>
      <w:r>
        <w:t>22)</w:t>
      </w:r>
      <w:r w:rsidR="00067E1F">
        <w:t xml:space="preserve">. </w:t>
      </w:r>
      <w:r w:rsidRPr="00BE348A">
        <w:t>Finance lease receivables are initially recorded at amounts equal to the present value of the minimum lease payments receivable plus the present value of any unguaranteed residual value expected to accrue at the end of the lease term</w:t>
      </w:r>
      <w:r w:rsidR="00067E1F">
        <w:t xml:space="preserve">. </w:t>
      </w:r>
      <w:r w:rsidRPr="00BE348A">
        <w:t>Finance lease payments are allocated between interest revenue and reduction of the lease receivable over the term of the lease in order to reflect a constant periodic rate of return on the net investment outstanding in respect of the lease.</w:t>
      </w:r>
    </w:p>
    <w:p w:rsidR="00322921" w:rsidRDefault="00322921" w:rsidP="006A0EBA">
      <w:r w:rsidRPr="00BE348A">
        <w:t>Rental income from operating leases is recognised</w:t>
      </w:r>
      <w:r>
        <w:t xml:space="preserve"> as administered income</w:t>
      </w:r>
      <w:r w:rsidRPr="00BE348A">
        <w:t xml:space="preserve"> on a straight</w:t>
      </w:r>
      <w:r w:rsidR="002F651E">
        <w:noBreakHyphen/>
      </w:r>
      <w:r w:rsidRPr="00BE348A">
        <w:t>line basis over the term of the relevant lease</w:t>
      </w:r>
      <w:r w:rsidR="00067E1F">
        <w:t xml:space="preserve">. </w:t>
      </w:r>
      <w:r w:rsidRPr="00BE348A">
        <w:t>All incentives for the agreement of a new or renewed operating lease are recognised as an integral part of the net consideration agreed for the use of the leased asset, irrespective of the incentive</w:t>
      </w:r>
      <w:r w:rsidR="00354A87">
        <w:t>’</w:t>
      </w:r>
      <w:r w:rsidRPr="00BE348A">
        <w:t>s nature or form or the timing of payments</w:t>
      </w:r>
      <w:r w:rsidR="00067E1F">
        <w:t xml:space="preserve">. </w:t>
      </w:r>
      <w:r w:rsidRPr="00BE348A">
        <w:t>In the event that lease incentives are given to the lessee, the aggregate cost of incentives are recognised as a reduction of rental income over the lease term, on a straight</w:t>
      </w:r>
      <w:r w:rsidR="002F651E">
        <w:noBreakHyphen/>
      </w:r>
      <w:r w:rsidRPr="00BE348A">
        <w:t>line basis unless another systematic basis is more representative of the time pattern over which the economic benefit of the leased asset is diminished.</w:t>
      </w:r>
    </w:p>
    <w:p w:rsidR="006A0EBA" w:rsidRDefault="006A0EBA" w:rsidP="009B0CE5">
      <w:pPr>
        <w:pStyle w:val="Heading5"/>
      </w:pPr>
      <w:r>
        <w:t>Department as lessee</w:t>
      </w:r>
    </w:p>
    <w:p w:rsidR="006A0EBA" w:rsidRDefault="00322921" w:rsidP="006A0EBA">
      <w:r>
        <w:t>F</w:t>
      </w:r>
      <w:r w:rsidRPr="000248A9">
        <w:t xml:space="preserve">inance leases are recognised as assets </w:t>
      </w:r>
      <w:r>
        <w:t xml:space="preserve">and liabilities </w:t>
      </w:r>
      <w:r w:rsidRPr="000248A9">
        <w:t xml:space="preserve">of the Department at </w:t>
      </w:r>
      <w:r>
        <w:t>amounts equal to the</w:t>
      </w:r>
      <w:r w:rsidRPr="000248A9">
        <w:t xml:space="preserve"> fair value</w:t>
      </w:r>
      <w:r>
        <w:t xml:space="preserve"> of the lease property</w:t>
      </w:r>
      <w:r w:rsidRPr="000248A9">
        <w:t xml:space="preserve"> or, if lower, at the present value of the minimum lease payments, each determined at the inception of the lease</w:t>
      </w:r>
      <w:r w:rsidR="00067E1F">
        <w:t xml:space="preserve">. </w:t>
      </w:r>
      <w:r w:rsidRPr="00372524">
        <w:t>The lease</w:t>
      </w:r>
      <w:r>
        <w:t>d</w:t>
      </w:r>
      <w:r w:rsidRPr="00372524">
        <w:t xml:space="preserve"> asset is depreciated over the shorter of the estimated useful life of the asset or the term of the lease</w:t>
      </w:r>
      <w:r w:rsidR="00067E1F">
        <w:t xml:space="preserve">. </w:t>
      </w:r>
      <w:r>
        <w:t>Lease assets held at the reporting date, being motor vehicles, are being depreciated over two to three years.</w:t>
      </w:r>
    </w:p>
    <w:p w:rsidR="00322921" w:rsidRDefault="00322921" w:rsidP="006A0EBA">
      <w:r>
        <w:t xml:space="preserve">Minimum finance </w:t>
      </w:r>
      <w:r w:rsidRPr="000248A9">
        <w:t>lease payments are apportioned between finance charges and reduction of the lease liability</w:t>
      </w:r>
      <w:r w:rsidR="00067E1F">
        <w:t xml:space="preserve">. </w:t>
      </w:r>
      <w:r w:rsidRPr="000248A9">
        <w:t xml:space="preserve">Finance charges are </w:t>
      </w:r>
      <w:r w:rsidRPr="00372524">
        <w:t xml:space="preserve">calculated using the interest rate implicit in the lease and </w:t>
      </w:r>
      <w:r w:rsidRPr="000248A9">
        <w:t xml:space="preserve">charged </w:t>
      </w:r>
      <w:r w:rsidRPr="007544D9">
        <w:t xml:space="preserve">directly </w:t>
      </w:r>
      <w:r>
        <w:t>to the comprehensive operating statement</w:t>
      </w:r>
      <w:r w:rsidRPr="007544D9">
        <w:t>.</w:t>
      </w:r>
    </w:p>
    <w:p w:rsidR="00322921" w:rsidRDefault="00322921" w:rsidP="006A0EBA">
      <w:r w:rsidRPr="00372524">
        <w:t>Operating lease payments are recognised as an expense in the comprehensive operating statement on a straight</w:t>
      </w:r>
      <w:r w:rsidR="002F651E">
        <w:noBreakHyphen/>
      </w:r>
      <w:r w:rsidRPr="00372524">
        <w:t>line basis over the lease term, except where another systematic basis is more representative of the time pattern of the benefits derived from the use of the leased asset</w:t>
      </w:r>
      <w:r w:rsidR="00067E1F">
        <w:t xml:space="preserve">. </w:t>
      </w:r>
      <w:r w:rsidRPr="00372524">
        <w:t>The leased asset is not recognised in the balance sheet.</w:t>
      </w:r>
    </w:p>
    <w:p w:rsidR="006A0EBA" w:rsidRDefault="00DF356E" w:rsidP="009B0CE5">
      <w:pPr>
        <w:pStyle w:val="Heading3"/>
      </w:pPr>
      <w:r>
        <w:br w:type="column"/>
      </w:r>
      <w:r w:rsidR="006A0EBA">
        <w:lastRenderedPageBreak/>
        <w:t>(l)</w:t>
      </w:r>
      <w:r w:rsidR="009B0CE5">
        <w:t xml:space="preserve"> </w:t>
      </w:r>
      <w:r w:rsidR="00126D58">
        <w:t>Goods and services tax</w:t>
      </w:r>
    </w:p>
    <w:p w:rsidR="006A0EBA" w:rsidRDefault="00322921" w:rsidP="006A0EBA">
      <w:r>
        <w:t>Income</w:t>
      </w:r>
      <w:r w:rsidRPr="00106776">
        <w:t xml:space="preserve">, expenses and assets are recognised net of </w:t>
      </w:r>
      <w:r>
        <w:t>goods and services tax (</w:t>
      </w:r>
      <w:r w:rsidRPr="00106776">
        <w:t>GST</w:t>
      </w:r>
      <w:r>
        <w:t>)</w:t>
      </w:r>
      <w:r w:rsidRPr="00106776">
        <w:t xml:space="preserve">, </w:t>
      </w:r>
      <w:r w:rsidRPr="00BE348A">
        <w:t xml:space="preserve">unless the GST incurred is not recoverable from the </w:t>
      </w:r>
      <w:r>
        <w:t>Australian Taxation Office (ATO)</w:t>
      </w:r>
      <w:r w:rsidR="00067E1F">
        <w:t xml:space="preserve">. </w:t>
      </w:r>
      <w:r w:rsidRPr="00BE348A">
        <w:t>In this case it is recognised as part of the cost of acquisition of the asset or as part of the expense.</w:t>
      </w:r>
    </w:p>
    <w:p w:rsidR="00322921" w:rsidRDefault="00322921" w:rsidP="006A0EBA">
      <w:r w:rsidRPr="00BE348A">
        <w:t>Receivables and payables are stated inclusive of the amount of GST receivable or payable</w:t>
      </w:r>
      <w:r w:rsidR="00067E1F">
        <w:t xml:space="preserve">. </w:t>
      </w:r>
      <w:r w:rsidRPr="00106776">
        <w:t xml:space="preserve">The net amount of GST recoverable from, or payable to, the </w:t>
      </w:r>
      <w:r>
        <w:t>ATO</w:t>
      </w:r>
      <w:r w:rsidRPr="00106776">
        <w:t xml:space="preserve"> is included as</w:t>
      </w:r>
      <w:r>
        <w:t xml:space="preserve"> </w:t>
      </w:r>
      <w:r w:rsidRPr="00106776">
        <w:t>part of receivables or payables.</w:t>
      </w:r>
    </w:p>
    <w:p w:rsidR="00322921" w:rsidRDefault="00322921" w:rsidP="006A0EBA">
      <w:r w:rsidRPr="00106776">
        <w:t xml:space="preserve">Cash flows are </w:t>
      </w:r>
      <w:r>
        <w:t>presented</w:t>
      </w:r>
      <w:r w:rsidRPr="00106776">
        <w:t xml:space="preserve"> on a gross basis</w:t>
      </w:r>
      <w:r w:rsidR="00067E1F">
        <w:t xml:space="preserve">. </w:t>
      </w:r>
      <w:r w:rsidRPr="00106776">
        <w:t>The GST component of</w:t>
      </w:r>
      <w:r>
        <w:t xml:space="preserve"> </w:t>
      </w:r>
      <w:r w:rsidRPr="00106776">
        <w:t>cash flows arising from investing and financing activities which is recoverable from, or payable</w:t>
      </w:r>
      <w:r>
        <w:t xml:space="preserve"> </w:t>
      </w:r>
      <w:r w:rsidRPr="00106776">
        <w:t xml:space="preserve">to, the </w:t>
      </w:r>
      <w:r>
        <w:t>ATO</w:t>
      </w:r>
      <w:r w:rsidRPr="00106776">
        <w:t xml:space="preserve"> is classified as operating cash flows.</w:t>
      </w:r>
    </w:p>
    <w:p w:rsidR="00322921" w:rsidRDefault="00322921" w:rsidP="006A0EBA">
      <w:r w:rsidRPr="00AB7BC9">
        <w:t>Commitments and contingent assets and liabilities are presented on a gross basis.</w:t>
      </w:r>
    </w:p>
    <w:p w:rsidR="006A0EBA" w:rsidRDefault="006A0EBA" w:rsidP="009B0CE5">
      <w:pPr>
        <w:pStyle w:val="Heading3"/>
      </w:pPr>
      <w:r>
        <w:t>(m)</w:t>
      </w:r>
      <w:r w:rsidR="009B0CE5">
        <w:t xml:space="preserve"> </w:t>
      </w:r>
      <w:r>
        <w:t>Events after reporting date</w:t>
      </w:r>
    </w:p>
    <w:p w:rsidR="006A0EBA" w:rsidRDefault="00322921" w:rsidP="006A0EBA">
      <w:r w:rsidRPr="00AB7BC9">
        <w:t>Assets, liabilities, income or expenses arise from past transactions or other past events</w:t>
      </w:r>
      <w:r w:rsidR="00067E1F">
        <w:t xml:space="preserve">. </w:t>
      </w:r>
      <w:r w:rsidRPr="00AB7BC9">
        <w:t>Where the transactions result from an agreement between the Department and other parties, the transactions are only recognised when the agreement is irrevocable at or before balance date</w:t>
      </w:r>
      <w:r w:rsidR="00067E1F">
        <w:t xml:space="preserve">. </w:t>
      </w:r>
      <w:r w:rsidRPr="00AB7BC9">
        <w:t>Adjustments are made to amounts recognised in the financial statements for events which occur after the reporting date and before the date the financial statements are authorised for issue, where those events provide information about conditions which existed at the reporting date</w:t>
      </w:r>
      <w:r w:rsidR="00067E1F">
        <w:t xml:space="preserve">. </w:t>
      </w:r>
      <w:r w:rsidR="00705E65">
        <w:t xml:space="preserve">Note </w:t>
      </w:r>
      <w:r w:rsidRPr="00AB7BC9">
        <w:t>disclosure is made about events between the reporting date and the date the financial statements are authorised for issue where the events relate to condition</w:t>
      </w:r>
      <w:r>
        <w:t>s</w:t>
      </w:r>
      <w:r w:rsidRPr="00AB7BC9">
        <w:t xml:space="preserve"> which arose after the reporting date and which may have a material impact on the results of subsequent years.</w:t>
      </w:r>
    </w:p>
    <w:p w:rsidR="006A0EBA" w:rsidRDefault="006A0EBA" w:rsidP="009B0CE5">
      <w:pPr>
        <w:pStyle w:val="Heading3"/>
      </w:pPr>
      <w:r>
        <w:t>(n)</w:t>
      </w:r>
      <w:r w:rsidR="009B0CE5">
        <w:t xml:space="preserve"> </w:t>
      </w:r>
      <w:r>
        <w:t>Administered items</w:t>
      </w:r>
    </w:p>
    <w:p w:rsidR="00B35C6F" w:rsidRDefault="00B35C6F" w:rsidP="00B35C6F">
      <w:r w:rsidRPr="00B35C6F">
        <w:t xml:space="preserve">Administered items are disclosed in </w:t>
      </w:r>
      <w:r w:rsidR="00705E65">
        <w:t xml:space="preserve">Note </w:t>
      </w:r>
      <w:r w:rsidRPr="00B35C6F">
        <w:t>22.</w:t>
      </w:r>
    </w:p>
    <w:p w:rsidR="006A0EBA" w:rsidRDefault="006A0EBA" w:rsidP="009B0CE5">
      <w:pPr>
        <w:pStyle w:val="Heading4"/>
      </w:pPr>
      <w:r>
        <w:t>Financial assets</w:t>
      </w:r>
    </w:p>
    <w:p w:rsidR="006A0EBA" w:rsidRDefault="00322921" w:rsidP="006A0EBA">
      <w:r w:rsidRPr="000A31F5">
        <w:t>Financial assets held in the Public Account (recognised as administered other financial assets) are primarily invested in short</w:t>
      </w:r>
      <w:r w:rsidR="002F651E">
        <w:noBreakHyphen/>
      </w:r>
      <w:r w:rsidRPr="000A31F5">
        <w:t>term deposits and financial securities, consistent with the objec</w:t>
      </w:r>
      <w:r w:rsidR="00DE2305">
        <w:t>tive of ensuring that the short</w:t>
      </w:r>
      <w:r w:rsidR="002F651E">
        <w:noBreakHyphen/>
      </w:r>
      <w:r w:rsidRPr="000A31F5">
        <w:t>term funding needs of the Public Account can be met at all times and that any borrowings in the short</w:t>
      </w:r>
      <w:r w:rsidR="002F651E">
        <w:noBreakHyphen/>
      </w:r>
      <w:r w:rsidRPr="000A31F5">
        <w:t>term portfolio are managed to minimise the net inter</w:t>
      </w:r>
      <w:r>
        <w:t>e</w:t>
      </w:r>
      <w:r w:rsidRPr="000A31F5">
        <w:t>st cost.</w:t>
      </w:r>
    </w:p>
    <w:p w:rsidR="006A0EBA" w:rsidRDefault="006A0EBA" w:rsidP="009B0CE5">
      <w:pPr>
        <w:pStyle w:val="Heading4"/>
      </w:pPr>
      <w:r>
        <w:t>Public Account liabilities</w:t>
      </w:r>
    </w:p>
    <w:p w:rsidR="006A0EBA" w:rsidRDefault="00322921" w:rsidP="006A0EBA">
      <w:r>
        <w:rPr>
          <w:snapToGrid w:val="0"/>
        </w:rPr>
        <w:t>Within administered assets and liabilities, the Department has recognised certain liabilities that exist in the Public Account at year end</w:t>
      </w:r>
      <w:r w:rsidR="00067E1F">
        <w:rPr>
          <w:snapToGrid w:val="0"/>
        </w:rPr>
        <w:t xml:space="preserve">. </w:t>
      </w:r>
      <w:r>
        <w:rPr>
          <w:snapToGrid w:val="0"/>
        </w:rPr>
        <w:t>These are the outstanding liabilities to other Departments in respect of</w:t>
      </w:r>
      <w:r w:rsidR="00FA63B3">
        <w:rPr>
          <w:snapToGrid w:val="0"/>
        </w:rPr>
        <w:t>:</w:t>
      </w:r>
      <w:r>
        <w:rPr>
          <w:snapToGrid w:val="0"/>
        </w:rPr>
        <w:t xml:space="preserve"> (a) amounts appropriated from the Consolidated Fund but remaining undrawn at the end of the year, net of Public Accoun</w:t>
      </w:r>
      <w:r w:rsidR="00FA63B3">
        <w:rPr>
          <w:snapToGrid w:val="0"/>
        </w:rPr>
        <w:t>t advances to other departments;</w:t>
      </w:r>
      <w:r w:rsidR="00C108DA">
        <w:rPr>
          <w:snapToGrid w:val="0"/>
        </w:rPr>
        <w:t xml:space="preserve"> and (b) </w:t>
      </w:r>
      <w:r>
        <w:rPr>
          <w:snapToGrid w:val="0"/>
        </w:rPr>
        <w:t>Trust Account funds held on their behalf within the Public Account.</w:t>
      </w:r>
    </w:p>
    <w:p w:rsidR="006A0EBA" w:rsidRDefault="006A0EBA" w:rsidP="009B0CE5">
      <w:pPr>
        <w:pStyle w:val="Heading4"/>
      </w:pPr>
      <w:r>
        <w:lastRenderedPageBreak/>
        <w:t>Budget Sector Debt Portfolio</w:t>
      </w:r>
    </w:p>
    <w:p w:rsidR="006A0EBA" w:rsidRDefault="00322921" w:rsidP="006A0EBA">
      <w:r w:rsidRPr="000A31F5">
        <w:t>Management of the Budget Sector Debt Portfolio (BSDP) is based on the key objectives of achieving relative certainty of interest cost over the budgeting period while minimising net borrowing costs, and conservatively managing the financial and operational risks of the budget sector treasury operations.</w:t>
      </w:r>
    </w:p>
    <w:p w:rsidR="00322921" w:rsidRDefault="00322921" w:rsidP="006A0EBA">
      <w:r w:rsidRPr="000A31F5">
        <w:t>The BSDP is primarily composed of fixed rate borrowing facilities that have an even maturity profile</w:t>
      </w:r>
      <w:r w:rsidR="00067E1F">
        <w:t xml:space="preserve">. </w:t>
      </w:r>
      <w:r w:rsidRPr="000A31F5">
        <w:t>This ensures that a relatively small proportion of the BSDP is subject to re</w:t>
      </w:r>
      <w:r w:rsidR="002F651E">
        <w:noBreakHyphen/>
      </w:r>
      <w:r w:rsidRPr="000A31F5">
        <w:t>pricing in any one period, with the effect that BSDP interest costs are not subject to large fluctuations as a result of movements in market interest rates</w:t>
      </w:r>
      <w:r w:rsidR="00067E1F">
        <w:t xml:space="preserve">. </w:t>
      </w:r>
      <w:r w:rsidRPr="000A31F5">
        <w:t>Since borrowings in the BSDP are held to maturity, the BSDP is accounted for on an historical cost basis.</w:t>
      </w:r>
    </w:p>
    <w:p w:rsidR="006A0EBA" w:rsidRDefault="006A0EBA" w:rsidP="00990F07">
      <w:pPr>
        <w:pStyle w:val="Heading4"/>
      </w:pPr>
      <w:r>
        <w:t>State Electricity Commission of Victoria (SECV) indemnity</w:t>
      </w:r>
    </w:p>
    <w:p w:rsidR="006A0EBA" w:rsidRDefault="00322921" w:rsidP="006A0EBA">
      <w:r w:rsidRPr="002908FB">
        <w:t>Under a deed of indemnity from the Treasurer, the Department</w:t>
      </w:r>
      <w:r>
        <w:t>, on behalf of the State,</w:t>
      </w:r>
      <w:r w:rsidRPr="002908FB">
        <w:t xml:space="preserve"> is obliged to fund the shortfall relating to the SECV</w:t>
      </w:r>
      <w:r w:rsidR="00354A87">
        <w:t>’</w:t>
      </w:r>
      <w:r>
        <w:t>s</w:t>
      </w:r>
      <w:r w:rsidRPr="002908FB">
        <w:t xml:space="preserve"> obligations under electricity supply agreements with the aluminium smelters at Point Henry and Portland</w:t>
      </w:r>
      <w:r w:rsidR="00067E1F">
        <w:t xml:space="preserve">. </w:t>
      </w:r>
      <w:r w:rsidRPr="002908FB">
        <w:t xml:space="preserve">The liability amount shown in </w:t>
      </w:r>
      <w:r>
        <w:t xml:space="preserve">the statement of administered assets and liabilities </w:t>
      </w:r>
      <w:r w:rsidRPr="002908FB">
        <w:t xml:space="preserve">represents the </w:t>
      </w:r>
      <w:r>
        <w:t xml:space="preserve">present value of </w:t>
      </w:r>
      <w:r w:rsidRPr="002908FB">
        <w:t>future payments to be made to the SECV to fund the shortfall.</w:t>
      </w:r>
    </w:p>
    <w:p w:rsidR="00322921" w:rsidRDefault="00322921" w:rsidP="006A0EBA">
      <w:r>
        <w:t>The value of the indemnity is assessed at least annually and any</w:t>
      </w:r>
      <w:r w:rsidRPr="002908FB">
        <w:t xml:space="preserve"> revaluation gain/(loss) </w:t>
      </w:r>
      <w:r>
        <w:t>is recognised as an other economic flow in determining the administered net result</w:t>
      </w:r>
      <w:r w:rsidR="00067E1F">
        <w:t xml:space="preserve">. </w:t>
      </w:r>
      <w:r>
        <w:t xml:space="preserve">Any revaluation gain/(loss) </w:t>
      </w:r>
      <w:r w:rsidRPr="002908FB">
        <w:t>recognises the adjustment required to the outstanding indemnity balance and represents a reduction/(increase) in losses under the indemnity resulting from favourable/</w:t>
      </w:r>
      <w:r w:rsidR="00C108DA">
        <w:t xml:space="preserve"> </w:t>
      </w:r>
      <w:r w:rsidRPr="002908FB">
        <w:t>unfavourable movements in factors affecting those losses, principally aluminium prices.</w:t>
      </w:r>
    </w:p>
    <w:p w:rsidR="006A0EBA" w:rsidRDefault="006A0EBA" w:rsidP="00990F07">
      <w:pPr>
        <w:pStyle w:val="Heading4"/>
      </w:pPr>
      <w:r>
        <w:t>Superannuation liability</w:t>
      </w:r>
    </w:p>
    <w:p w:rsidR="006A0EBA" w:rsidRDefault="00322921" w:rsidP="006A0EBA">
      <w:r w:rsidRPr="00AB7BC9">
        <w:t xml:space="preserve">A liability or asset in respect of defined benefit superannuation plans is recognised in the </w:t>
      </w:r>
      <w:r>
        <w:t>statement of administered assets and liabilities</w:t>
      </w:r>
      <w:r w:rsidRPr="00AB7BC9">
        <w:t xml:space="preserve">, and is determined </w:t>
      </w:r>
      <w:r w:rsidRPr="006150EA">
        <w:t xml:space="preserve">in accordance with </w:t>
      </w:r>
      <w:r w:rsidR="00067E1F">
        <w:t>AASB </w:t>
      </w:r>
      <w:r w:rsidRPr="006150EA">
        <w:t>119</w:t>
      </w:r>
      <w:r>
        <w:t xml:space="preserve"> </w:t>
      </w:r>
      <w:r w:rsidRPr="00A5418A">
        <w:rPr>
          <w:i/>
        </w:rPr>
        <w:t>Employee Benefits</w:t>
      </w:r>
      <w:r w:rsidRPr="00AB7BC9">
        <w:t>, with actuarial valuations being carried out at each reporting date</w:t>
      </w:r>
      <w:r w:rsidR="00067E1F">
        <w:t xml:space="preserve">. </w:t>
      </w:r>
      <w:r w:rsidRPr="00A5418A">
        <w:t>Accrued benefits are measured as the net present value of estimated future benefit payments to members arising from their membership of the scheme up to the end of the reporting period</w:t>
      </w:r>
      <w:r w:rsidR="00067E1F">
        <w:t xml:space="preserve">. </w:t>
      </w:r>
      <w:r>
        <w:t>Remeasurements of the liability</w:t>
      </w:r>
      <w:r w:rsidRPr="00AB7BC9">
        <w:t xml:space="preserve"> are recognised in full in the </w:t>
      </w:r>
      <w:r>
        <w:t>statement of administered income and expenses</w:t>
      </w:r>
      <w:r w:rsidRPr="00AB7BC9">
        <w:t xml:space="preserve"> in the period in which they occur</w:t>
      </w:r>
      <w:r w:rsidR="00067E1F">
        <w:t xml:space="preserve">. </w:t>
      </w:r>
      <w:r w:rsidRPr="00AB7BC9">
        <w:t>Past service cost is recognised immediately to the extent that the benefits are already vested, and otherwise is amortised on a straight</w:t>
      </w:r>
      <w:r w:rsidR="00C108DA">
        <w:t xml:space="preserve"> </w:t>
      </w:r>
      <w:r w:rsidRPr="00AB7BC9">
        <w:t>line basis over the average period until the benefits become vested.</w:t>
      </w:r>
    </w:p>
    <w:p w:rsidR="00322921" w:rsidRDefault="00DF356E" w:rsidP="006A0EBA">
      <w:r>
        <w:br w:type="column"/>
      </w:r>
      <w:r w:rsidR="00322921" w:rsidRPr="00AB7BC9">
        <w:lastRenderedPageBreak/>
        <w:t xml:space="preserve">The </w:t>
      </w:r>
      <w:r w:rsidR="00322921" w:rsidRPr="006150EA">
        <w:t xml:space="preserve">superannuation liability </w:t>
      </w:r>
      <w:r w:rsidR="00322921" w:rsidRPr="00AB7BC9">
        <w:t xml:space="preserve">recognised in the </w:t>
      </w:r>
      <w:r w:rsidR="00322921">
        <w:t xml:space="preserve">administered </w:t>
      </w:r>
      <w:r w:rsidR="00322921" w:rsidRPr="00AB7BC9">
        <w:t>balance sheet represents the present value of the defined benefit obligation, adjusted for unrecognised past service cost, net of the fair value of the plan assets</w:t>
      </w:r>
      <w:r w:rsidR="00067E1F">
        <w:t xml:space="preserve">. </w:t>
      </w:r>
      <w:r w:rsidR="00322921">
        <w:t>This liability mainly represents</w:t>
      </w:r>
      <w:r w:rsidR="00322921" w:rsidRPr="0036527E">
        <w:t xml:space="preserve"> the State</w:t>
      </w:r>
      <w:r w:rsidR="00354A87">
        <w:t>’</w:t>
      </w:r>
      <w:r w:rsidR="00322921" w:rsidRPr="0036527E">
        <w:t>s superannuation liability with respect to superannuation funds operated principally for general government sector employees</w:t>
      </w:r>
      <w:r w:rsidR="00322921">
        <w:t xml:space="preserve">, being </w:t>
      </w:r>
      <w:r w:rsidR="00322921" w:rsidRPr="0036527E">
        <w:t>the State</w:t>
      </w:r>
      <w:r w:rsidR="00354A87">
        <w:t>’</w:t>
      </w:r>
      <w:r w:rsidR="00322921" w:rsidRPr="0036527E">
        <w:t>s share of the shortfall between the total net assets of the State</w:t>
      </w:r>
      <w:r w:rsidR="00354A87">
        <w:t>’</w:t>
      </w:r>
      <w:r w:rsidR="00322921" w:rsidRPr="0036527E">
        <w:t xml:space="preserve">s general government sector superannuation funds at 30 June </w:t>
      </w:r>
      <w:r w:rsidR="00322921">
        <w:t>2014</w:t>
      </w:r>
      <w:r w:rsidR="00322921" w:rsidRPr="0036527E">
        <w:t xml:space="preserve"> and the present value of total benefits that members have accrued up to that date, as determined by an actuarial assessment</w:t>
      </w:r>
      <w:r w:rsidR="00067E1F">
        <w:t xml:space="preserve">. </w:t>
      </w:r>
      <w:r w:rsidR="00322921" w:rsidRPr="0036527E">
        <w:t>The balance of the superannuation liability with respect to these funds is to be met by Commonwealth funded agencies</w:t>
      </w:r>
      <w:r w:rsidR="00067E1F">
        <w:t xml:space="preserve">. </w:t>
      </w:r>
      <w:r w:rsidR="00322921" w:rsidRPr="0036527E">
        <w:t xml:space="preserve">In addition, the </w:t>
      </w:r>
      <w:r w:rsidR="00322921">
        <w:t>State also</w:t>
      </w:r>
      <w:r w:rsidR="00322921" w:rsidRPr="0036527E">
        <w:t xml:space="preserve"> recognise</w:t>
      </w:r>
      <w:r w:rsidR="00322921">
        <w:t>s</w:t>
      </w:r>
      <w:r w:rsidR="00322921" w:rsidRPr="0036527E">
        <w:t xml:space="preserve"> a liability for accrued benefits arising from constitutionally protected pension entitlements principally in respect of judges and other judicial office holders</w:t>
      </w:r>
      <w:r w:rsidR="00067E1F">
        <w:t xml:space="preserve">. </w:t>
      </w:r>
      <w:r w:rsidR="00322921" w:rsidRPr="0036527E">
        <w:t>No assets are held in respect of these liabilities and pensions are paid from the Consolidated Fund.</w:t>
      </w:r>
    </w:p>
    <w:p w:rsidR="00322921" w:rsidRDefault="00322921" w:rsidP="006A0EBA">
      <w:r w:rsidRPr="00AB7BC9">
        <w:t xml:space="preserve">Government policy is that the </w:t>
      </w:r>
      <w:r w:rsidRPr="006150EA">
        <w:t xml:space="preserve">superannuation </w:t>
      </w:r>
      <w:r w:rsidRPr="00AB7BC9">
        <w:t xml:space="preserve">liability for the entire </w:t>
      </w:r>
      <w:r>
        <w:t>general government</w:t>
      </w:r>
      <w:r w:rsidRPr="00AB7BC9">
        <w:t xml:space="preserve"> sector should be </w:t>
      </w:r>
      <w:r>
        <w:t>recognised and disclosed</w:t>
      </w:r>
      <w:r w:rsidRPr="00AB7BC9">
        <w:t xml:space="preserve"> in the </w:t>
      </w:r>
      <w:r>
        <w:t>administered balance sheet</w:t>
      </w:r>
      <w:r w:rsidRPr="00AB7BC9">
        <w:t xml:space="preserve"> of the Department.</w:t>
      </w:r>
    </w:p>
    <w:p w:rsidR="00322921" w:rsidRPr="00322921" w:rsidRDefault="00322921" w:rsidP="00322921">
      <w:pPr>
        <w:pStyle w:val="Heading4"/>
      </w:pPr>
      <w:r w:rsidRPr="000A31F5">
        <w:t>Lease receivables</w:t>
      </w:r>
    </w:p>
    <w:p w:rsidR="006A0EBA" w:rsidRDefault="00322921" w:rsidP="006A0EBA">
      <w:r w:rsidRPr="000A31F5">
        <w:t>The Department is the lessor for the State</w:t>
      </w:r>
      <w:r w:rsidR="00354A87">
        <w:t>’</w:t>
      </w:r>
      <w:r w:rsidRPr="000A31F5">
        <w:t>s motor vehicle fleet</w:t>
      </w:r>
      <w:r w:rsidR="00067E1F">
        <w:t xml:space="preserve">. </w:t>
      </w:r>
      <w:r w:rsidRPr="000A31F5">
        <w:t>Leases effected under this arrangement are recognised as finance leases by this Department as the lessor</w:t>
      </w:r>
      <w:r w:rsidRPr="00C57C42">
        <w:t xml:space="preserve"> </w:t>
      </w:r>
      <w:r w:rsidRPr="00AB7BC9">
        <w:t xml:space="preserve">in the </w:t>
      </w:r>
      <w:r>
        <w:t xml:space="preserve">administered </w:t>
      </w:r>
      <w:r w:rsidRPr="00AB7BC9">
        <w:t>balance sheet</w:t>
      </w:r>
      <w:r w:rsidRPr="000A31F5">
        <w:t>, and by other Departments and public bodies as lessees.</w:t>
      </w:r>
    </w:p>
    <w:p w:rsidR="00322921" w:rsidRDefault="00322921" w:rsidP="006A0EBA">
      <w:r w:rsidRPr="000A31F5">
        <w:t xml:space="preserve">Amounts due from lessees under finance leases are recorded as </w:t>
      </w:r>
      <w:r>
        <w:t xml:space="preserve">administered </w:t>
      </w:r>
      <w:r w:rsidRPr="000A31F5">
        <w:t>receivables</w:t>
      </w:r>
      <w:r w:rsidR="00067E1F">
        <w:t xml:space="preserve">. </w:t>
      </w:r>
      <w:r w:rsidRPr="000A31F5">
        <w:t>Finance lease receivables are initially recorded at amounts equal to the present value of the minimum lease payments receivable plus the present value of any unguaranteed residual value expected to accrue at the end of the lease term</w:t>
      </w:r>
      <w:r w:rsidR="00067E1F">
        <w:t xml:space="preserve">. </w:t>
      </w:r>
      <w:r w:rsidRPr="000A31F5">
        <w:t>Finance lease payments are allocated between interest revenue and reduction of the lease receivable over the term of the lease in order to reflect a constant periodic rate of return on the net investment outstanding in respect of the lease.</w:t>
      </w:r>
    </w:p>
    <w:p w:rsidR="006A0EBA" w:rsidRDefault="006A0EBA" w:rsidP="00990F07">
      <w:pPr>
        <w:pStyle w:val="Heading3"/>
      </w:pPr>
      <w:r>
        <w:t>(o)</w:t>
      </w:r>
      <w:r w:rsidR="00990F07">
        <w:t xml:space="preserve"> </w:t>
      </w:r>
      <w:r>
        <w:t>Contributions by owners</w:t>
      </w:r>
    </w:p>
    <w:p w:rsidR="006A0EBA" w:rsidRDefault="00322921" w:rsidP="006A0EBA">
      <w:r>
        <w:t>Additions to net assets which have been designated as contributions by owners are recognised as contributed capital</w:t>
      </w:r>
      <w:r w:rsidR="00067E1F">
        <w:t xml:space="preserve">. </w:t>
      </w:r>
      <w:r>
        <w:t xml:space="preserve">Other transfers that are contributions or distributions </w:t>
      </w:r>
      <w:r w:rsidR="00665FE5">
        <w:t xml:space="preserve">in nature </w:t>
      </w:r>
      <w:r>
        <w:t>have also been designated as contributions by owners.</w:t>
      </w:r>
    </w:p>
    <w:p w:rsidR="00322921" w:rsidRDefault="00322921" w:rsidP="006A0EBA">
      <w:r w:rsidRPr="00220F3F">
        <w:rPr>
          <w:bCs/>
        </w:rPr>
        <w:t xml:space="preserve">Transfers of net assets </w:t>
      </w:r>
      <w:r>
        <w:rPr>
          <w:bCs/>
        </w:rPr>
        <w:t xml:space="preserve">or liabilities </w:t>
      </w:r>
      <w:r w:rsidRPr="00220F3F">
        <w:rPr>
          <w:bCs/>
        </w:rPr>
        <w:t>arising from administrative restructurings are treated as distributions to or contributions by owners.</w:t>
      </w:r>
    </w:p>
    <w:p w:rsidR="006A0EBA" w:rsidRDefault="00DF356E" w:rsidP="00990F07">
      <w:pPr>
        <w:pStyle w:val="Heading3"/>
      </w:pPr>
      <w:r>
        <w:br w:type="column"/>
      </w:r>
      <w:r w:rsidR="006A0EBA">
        <w:lastRenderedPageBreak/>
        <w:t>(p)</w:t>
      </w:r>
      <w:r w:rsidR="00990F07">
        <w:t xml:space="preserve"> </w:t>
      </w:r>
      <w:r w:rsidR="006A0EBA">
        <w:t>Commitments</w:t>
      </w:r>
    </w:p>
    <w:p w:rsidR="006A0EBA" w:rsidRDefault="00322921" w:rsidP="006A0EBA">
      <w:r>
        <w:rPr>
          <w:bCs/>
        </w:rPr>
        <w:t xml:space="preserve">Commitments for future expenditure include operating and capital commitments arising from contracts. These commitments are disclosed in </w:t>
      </w:r>
      <w:r w:rsidR="00705E65">
        <w:rPr>
          <w:bCs/>
        </w:rPr>
        <w:t xml:space="preserve">Note </w:t>
      </w:r>
      <w:r>
        <w:rPr>
          <w:bCs/>
        </w:rPr>
        <w:t>15 at their nominal value and inclusive of GST payable</w:t>
      </w:r>
      <w:r w:rsidR="00067E1F">
        <w:rPr>
          <w:bCs/>
        </w:rPr>
        <w:t xml:space="preserve">. </w:t>
      </w:r>
      <w:r w:rsidRPr="00740A3C">
        <w:rPr>
          <w:bCs/>
        </w:rPr>
        <w:t>In addition,</w:t>
      </w:r>
      <w:r w:rsidRPr="00BE348A">
        <w:t xml:space="preserve"> </w:t>
      </w:r>
      <w:r w:rsidRPr="00BE348A">
        <w:rPr>
          <w:bCs/>
        </w:rPr>
        <w:t>where it is considered appropriate and provides additional relevant information to users, the net present values of significant individual projects are stated.</w:t>
      </w:r>
      <w:r>
        <w:rPr>
          <w:bCs/>
        </w:rPr>
        <w:t xml:space="preserve"> These future expenditures cease to be disclosed as commitments once the related liabilities are recognised in the balance sheet</w:t>
      </w:r>
      <w:r w:rsidR="00665FE5">
        <w:rPr>
          <w:bCs/>
        </w:rPr>
        <w:t xml:space="preserve"> (see </w:t>
      </w:r>
      <w:r w:rsidR="00705E65">
        <w:rPr>
          <w:bCs/>
        </w:rPr>
        <w:t xml:space="preserve">Note </w:t>
      </w:r>
      <w:r w:rsidR="00665FE5">
        <w:rPr>
          <w:bCs/>
        </w:rPr>
        <w:t xml:space="preserve">1(k) and </w:t>
      </w:r>
      <w:r w:rsidR="00705E65">
        <w:rPr>
          <w:bCs/>
        </w:rPr>
        <w:t xml:space="preserve">Note </w:t>
      </w:r>
      <w:r w:rsidR="00665FE5">
        <w:rPr>
          <w:bCs/>
        </w:rPr>
        <w:t>13)</w:t>
      </w:r>
      <w:r>
        <w:rPr>
          <w:bCs/>
        </w:rPr>
        <w:t>.</w:t>
      </w:r>
    </w:p>
    <w:p w:rsidR="006A0EBA" w:rsidRDefault="006A0EBA" w:rsidP="00990F07">
      <w:pPr>
        <w:pStyle w:val="Heading3"/>
      </w:pPr>
      <w:r>
        <w:t>(q)</w:t>
      </w:r>
      <w:r w:rsidR="00990F07">
        <w:t xml:space="preserve"> </w:t>
      </w:r>
      <w:r>
        <w:t xml:space="preserve">Contingent </w:t>
      </w:r>
      <w:r w:rsidR="00814EF1">
        <w:t>liabilities</w:t>
      </w:r>
      <w:r w:rsidR="00814EF1" w:rsidRPr="00814EF1">
        <w:t xml:space="preserve"> </w:t>
      </w:r>
      <w:r>
        <w:t xml:space="preserve">and contingent </w:t>
      </w:r>
      <w:r w:rsidR="00814EF1">
        <w:t>assets</w:t>
      </w:r>
    </w:p>
    <w:p w:rsidR="006A0EBA" w:rsidRDefault="00322921" w:rsidP="006A0EBA">
      <w:r w:rsidRPr="00B235B3">
        <w:rPr>
          <w:bCs/>
        </w:rPr>
        <w:t xml:space="preserve">Contingent </w:t>
      </w:r>
      <w:r w:rsidR="00814EF1" w:rsidRPr="00B235B3">
        <w:rPr>
          <w:bCs/>
        </w:rPr>
        <w:t xml:space="preserve">liabilities </w:t>
      </w:r>
      <w:r w:rsidRPr="00B235B3">
        <w:rPr>
          <w:bCs/>
        </w:rPr>
        <w:t xml:space="preserve">and contingent </w:t>
      </w:r>
      <w:r w:rsidR="00814EF1" w:rsidRPr="00B235B3">
        <w:rPr>
          <w:bCs/>
        </w:rPr>
        <w:t>assets</w:t>
      </w:r>
      <w:r w:rsidR="005C7625">
        <w:rPr>
          <w:bCs/>
        </w:rPr>
        <w:t xml:space="preserve"> </w:t>
      </w:r>
      <w:r w:rsidR="002241C0" w:rsidRPr="002241C0">
        <w:rPr>
          <w:bCs/>
        </w:rPr>
        <w:t xml:space="preserve">(including those administered on behalf of the State, where applicable) </w:t>
      </w:r>
      <w:r w:rsidRPr="00B235B3">
        <w:rPr>
          <w:bCs/>
        </w:rPr>
        <w:t xml:space="preserve">are not recognised in the balance sheet, but are disclosed by way of a </w:t>
      </w:r>
      <w:r w:rsidR="00705E65">
        <w:rPr>
          <w:bCs/>
        </w:rPr>
        <w:t xml:space="preserve">Note </w:t>
      </w:r>
      <w:r>
        <w:rPr>
          <w:bCs/>
        </w:rPr>
        <w:t xml:space="preserve">(refer </w:t>
      </w:r>
      <w:r w:rsidR="00705E65">
        <w:rPr>
          <w:bCs/>
        </w:rPr>
        <w:t xml:space="preserve">Note </w:t>
      </w:r>
      <w:r>
        <w:rPr>
          <w:bCs/>
        </w:rPr>
        <w:t xml:space="preserve">16) </w:t>
      </w:r>
      <w:r w:rsidRPr="00B235B3">
        <w:rPr>
          <w:bCs/>
        </w:rPr>
        <w:t>and, if quantifiable, are measured at nominal value</w:t>
      </w:r>
      <w:r w:rsidR="00067E1F">
        <w:rPr>
          <w:bCs/>
        </w:rPr>
        <w:t xml:space="preserve">. </w:t>
      </w:r>
      <w:r w:rsidRPr="00B235B3">
        <w:rPr>
          <w:bCs/>
        </w:rPr>
        <w:t xml:space="preserve">Contingent </w:t>
      </w:r>
      <w:r w:rsidR="002241C0" w:rsidRPr="00B235B3">
        <w:rPr>
          <w:bCs/>
        </w:rPr>
        <w:t xml:space="preserve">liabilities and </w:t>
      </w:r>
      <w:r w:rsidRPr="00B235B3">
        <w:rPr>
          <w:bCs/>
        </w:rPr>
        <w:t>assets are presented inclusive of GST receivable or payable</w:t>
      </w:r>
      <w:r>
        <w:rPr>
          <w:bCs/>
        </w:rPr>
        <w:t>,</w:t>
      </w:r>
      <w:r w:rsidRPr="00B235B3">
        <w:rPr>
          <w:bCs/>
        </w:rPr>
        <w:t xml:space="preserve"> respectively.</w:t>
      </w:r>
    </w:p>
    <w:p w:rsidR="006A0EBA" w:rsidRDefault="006A0EBA" w:rsidP="007D08BE">
      <w:pPr>
        <w:pStyle w:val="Heading3"/>
      </w:pPr>
      <w:r>
        <w:t>(r)</w:t>
      </w:r>
      <w:r w:rsidR="00990F07">
        <w:t xml:space="preserve"> </w:t>
      </w:r>
      <w:r>
        <w:t>Rounding of amounts</w:t>
      </w:r>
    </w:p>
    <w:p w:rsidR="006A0EBA" w:rsidRDefault="00322921" w:rsidP="006A0EBA">
      <w:r>
        <w:t>Amounts in the financial statements have been rounded to the nearest thousand dollars, unless otherwise shown.</w:t>
      </w:r>
    </w:p>
    <w:p w:rsidR="006A0EBA" w:rsidRPr="00322921" w:rsidRDefault="006A0EBA" w:rsidP="00322921">
      <w:pPr>
        <w:pStyle w:val="Heading3"/>
      </w:pPr>
      <w:r>
        <w:t>(s)</w:t>
      </w:r>
      <w:r w:rsidR="00990F07">
        <w:t xml:space="preserve"> </w:t>
      </w:r>
      <w:r w:rsidR="00322921" w:rsidRPr="00E24A79">
        <w:t>Changes in accounting policies</w:t>
      </w:r>
    </w:p>
    <w:p w:rsidR="006A0EBA" w:rsidRPr="00322921" w:rsidRDefault="00322921" w:rsidP="00322921">
      <w:pPr>
        <w:pStyle w:val="Heading4"/>
      </w:pPr>
      <w:r w:rsidRPr="00457E0A">
        <w:t>New and revised accounting standards</w:t>
      </w:r>
    </w:p>
    <w:p w:rsidR="00322921" w:rsidRDefault="00322921" w:rsidP="006A0EBA">
      <w:r w:rsidRPr="00E24A79">
        <w:t>Subsequent to the 2012</w:t>
      </w:r>
      <w:r w:rsidR="002F651E">
        <w:noBreakHyphen/>
      </w:r>
      <w:r w:rsidRPr="00E24A79">
        <w:t>13 reporting period, the following new and revised Standards</w:t>
      </w:r>
      <w:r w:rsidR="003577A8" w:rsidRPr="003577A8">
        <w:t>, which are applicable for annual reporting periods beginning on 1</w:t>
      </w:r>
      <w:r w:rsidR="003577A8">
        <w:t> </w:t>
      </w:r>
      <w:r w:rsidR="003577A8" w:rsidRPr="003577A8">
        <w:t xml:space="preserve">January 2013, </w:t>
      </w:r>
      <w:r w:rsidRPr="00E24A79">
        <w:t>have been adopted in the current period with their financial impact detailed as below.</w:t>
      </w:r>
    </w:p>
    <w:p w:rsidR="00322921" w:rsidRDefault="00067E1F" w:rsidP="002E2DF7">
      <w:pPr>
        <w:pStyle w:val="Heading5"/>
      </w:pPr>
      <w:r>
        <w:rPr>
          <w:i w:val="0"/>
        </w:rPr>
        <w:t>AASB </w:t>
      </w:r>
      <w:r w:rsidR="002E2DF7" w:rsidRPr="002E2DF7">
        <w:rPr>
          <w:i w:val="0"/>
        </w:rPr>
        <w:t>13</w:t>
      </w:r>
      <w:r w:rsidR="002E2DF7" w:rsidRPr="00E24A79">
        <w:t xml:space="preserve"> </w:t>
      </w:r>
      <w:r w:rsidR="002E2DF7" w:rsidRPr="002E2DF7">
        <w:t>Fair Value Measurement</w:t>
      </w:r>
    </w:p>
    <w:p w:rsidR="002E2DF7" w:rsidRDefault="00067E1F" w:rsidP="006A0EBA">
      <w:r>
        <w:t>AASB </w:t>
      </w:r>
      <w:r w:rsidR="002E2DF7" w:rsidRPr="00E24A79">
        <w:t xml:space="preserve">13 establishes a single source of guidance for all fair value measurements. </w:t>
      </w:r>
      <w:r>
        <w:t>AASB </w:t>
      </w:r>
      <w:r w:rsidR="002E2DF7" w:rsidRPr="00E24A79">
        <w:t>13 does not change when a Department is required to use fair value, but rather provides guidance on how to measure fair value under Australian Accounting Standards when fair value is required or permitted</w:t>
      </w:r>
      <w:r>
        <w:t xml:space="preserve">. </w:t>
      </w:r>
      <w:r w:rsidR="002E2DF7" w:rsidRPr="00E24A79">
        <w:t>The Department has considered the specific requirements relating to highest and best use, valuation premise, and principal (or most advantageous) market</w:t>
      </w:r>
      <w:r>
        <w:t xml:space="preserve">. </w:t>
      </w:r>
      <w:r w:rsidR="002E2DF7" w:rsidRPr="00E24A79">
        <w:t>The methods, assumptions, processes and procedures for determining fair value were revisited and adjusted where applicable</w:t>
      </w:r>
      <w:r>
        <w:t xml:space="preserve">. </w:t>
      </w:r>
      <w:r w:rsidR="002E2DF7" w:rsidRPr="00E24A79">
        <w:t xml:space="preserve">In light of </w:t>
      </w:r>
      <w:r>
        <w:t>AASB </w:t>
      </w:r>
      <w:r w:rsidR="002E2DF7" w:rsidRPr="00E24A79">
        <w:t>13, the Department has reviewed the fair value principles as well as its current valuation methodologies in assessing the fair value, and the assessment has not materially changed the fair values recognised.</w:t>
      </w:r>
    </w:p>
    <w:p w:rsidR="002E2DF7" w:rsidRDefault="002E2DF7" w:rsidP="006A0EBA">
      <w:r w:rsidRPr="00E24A79">
        <w:t xml:space="preserve">However, </w:t>
      </w:r>
      <w:r w:rsidR="00067E1F">
        <w:t>AASB </w:t>
      </w:r>
      <w:r w:rsidRPr="00E24A79">
        <w:t xml:space="preserve">13 has impacted </w:t>
      </w:r>
      <w:r w:rsidR="00A073D3">
        <w:t xml:space="preserve">on </w:t>
      </w:r>
      <w:r w:rsidRPr="00E24A79">
        <w:t xml:space="preserve">the disclosures </w:t>
      </w:r>
      <w:r w:rsidR="00A073D3">
        <w:t xml:space="preserve">prepared by </w:t>
      </w:r>
      <w:r w:rsidRPr="00E24A79">
        <w:t>the Department</w:t>
      </w:r>
      <w:r w:rsidR="00067E1F">
        <w:t xml:space="preserve">. </w:t>
      </w:r>
      <w:r w:rsidRPr="00E24A79">
        <w:t xml:space="preserve">It requires specific disclosures about fair value measurements and disclosures of fair values, some of which replace existing disclosure requirements in other standards, including </w:t>
      </w:r>
      <w:r w:rsidR="00067E1F">
        <w:t>AASB </w:t>
      </w:r>
      <w:r w:rsidRPr="00E24A79">
        <w:t xml:space="preserve">7 </w:t>
      </w:r>
      <w:r w:rsidRPr="00826AEF">
        <w:rPr>
          <w:i/>
        </w:rPr>
        <w:t>Financial Instruments: Disclosures</w:t>
      </w:r>
      <w:r w:rsidRPr="00E24A79">
        <w:t>.</w:t>
      </w:r>
    </w:p>
    <w:p w:rsidR="002E2DF7" w:rsidRDefault="00DF356E" w:rsidP="006A0EBA">
      <w:r>
        <w:br w:type="column"/>
      </w:r>
      <w:r w:rsidR="002E2DF7" w:rsidRPr="00E24A79">
        <w:lastRenderedPageBreak/>
        <w:t xml:space="preserve">The disclosure requirements of </w:t>
      </w:r>
      <w:r w:rsidR="00067E1F">
        <w:t>AASB </w:t>
      </w:r>
      <w:r w:rsidR="002E2DF7" w:rsidRPr="00E24A79">
        <w:t>13 apply prospectively and need not be applied in comparative information before first application. Consequently, the 2012</w:t>
      </w:r>
      <w:r w:rsidR="002F651E">
        <w:noBreakHyphen/>
      </w:r>
      <w:r w:rsidR="002E2DF7" w:rsidRPr="00E24A79">
        <w:t>13 comparatives of these disclosures have not been provided.</w:t>
      </w:r>
    </w:p>
    <w:p w:rsidR="002E2DF7" w:rsidRDefault="00067E1F" w:rsidP="002E2DF7">
      <w:pPr>
        <w:pStyle w:val="Heading5"/>
      </w:pPr>
      <w:r>
        <w:rPr>
          <w:i w:val="0"/>
        </w:rPr>
        <w:t>AASB </w:t>
      </w:r>
      <w:r w:rsidR="002E2DF7" w:rsidRPr="002E2DF7">
        <w:rPr>
          <w:i w:val="0"/>
        </w:rPr>
        <w:t>119</w:t>
      </w:r>
      <w:r w:rsidR="002E2DF7" w:rsidRPr="00E24A79">
        <w:t xml:space="preserve"> </w:t>
      </w:r>
      <w:r w:rsidR="002E2DF7" w:rsidRPr="00826AEF">
        <w:t>Employee Benefits</w:t>
      </w:r>
    </w:p>
    <w:p w:rsidR="002E2DF7" w:rsidRDefault="002E2DF7" w:rsidP="006A0EBA">
      <w:r w:rsidRPr="00E24A79">
        <w:t>In 2013</w:t>
      </w:r>
      <w:r w:rsidR="002F651E">
        <w:noBreakHyphen/>
      </w:r>
      <w:r w:rsidRPr="00E24A79">
        <w:t xml:space="preserve">14, the Department has applied </w:t>
      </w:r>
      <w:r w:rsidR="00067E1F">
        <w:t>AASB </w:t>
      </w:r>
      <w:r w:rsidRPr="00E24A79">
        <w:t xml:space="preserve">119 </w:t>
      </w:r>
      <w:r w:rsidRPr="00826AEF">
        <w:rPr>
          <w:i/>
        </w:rPr>
        <w:t xml:space="preserve">Employee </w:t>
      </w:r>
      <w:r w:rsidRPr="00901706">
        <w:rPr>
          <w:i/>
        </w:rPr>
        <w:t>Benefits</w:t>
      </w:r>
      <w:r w:rsidRPr="00E24A79">
        <w:t xml:space="preserve"> (Sept 2011, as amended) and the related consequential amendments for the first time.</w:t>
      </w:r>
    </w:p>
    <w:p w:rsidR="002E2DF7" w:rsidRDefault="00D607D0" w:rsidP="006A0EBA">
      <w:r w:rsidRPr="00E24A79">
        <w:t xml:space="preserve">The revised </w:t>
      </w:r>
      <w:r w:rsidR="00067E1F">
        <w:t>AASB </w:t>
      </w:r>
      <w:r w:rsidRPr="00E24A79">
        <w:t xml:space="preserve">119 changes the accounting for defined benefit plans and termination benefits. </w:t>
      </w:r>
      <w:r>
        <w:t>T</w:t>
      </w:r>
      <w:r w:rsidRPr="005D3D5E">
        <w:t>he Department recognise</w:t>
      </w:r>
      <w:r>
        <w:t>s</w:t>
      </w:r>
      <w:r w:rsidRPr="005D3D5E">
        <w:t xml:space="preserve"> and disclose</w:t>
      </w:r>
      <w:r>
        <w:t>s</w:t>
      </w:r>
      <w:r w:rsidRPr="005D3D5E">
        <w:t xml:space="preserve"> the State</w:t>
      </w:r>
      <w:r w:rsidR="00354A87">
        <w:t>’</w:t>
      </w:r>
      <w:r w:rsidRPr="005D3D5E">
        <w:t xml:space="preserve">s defined benefit liabilities </w:t>
      </w:r>
      <w:r>
        <w:t>as</w:t>
      </w:r>
      <w:r w:rsidRPr="005D3D5E">
        <w:t xml:space="preserve"> </w:t>
      </w:r>
      <w:r>
        <w:t xml:space="preserve">an administered item (see </w:t>
      </w:r>
      <w:r w:rsidR="00705E65">
        <w:t xml:space="preserve">Note </w:t>
      </w:r>
      <w:r>
        <w:t>22)</w:t>
      </w:r>
      <w:r w:rsidR="00067E1F">
        <w:t xml:space="preserve">. </w:t>
      </w:r>
      <w:r w:rsidRPr="00CE621F">
        <w:t xml:space="preserve">More specifically, the revised </w:t>
      </w:r>
      <w:r w:rsidR="00067E1F">
        <w:t>AASB </w:t>
      </w:r>
      <w:r w:rsidRPr="00CE621F">
        <w:t xml:space="preserve">119 requires a net interest </w:t>
      </w:r>
      <w:r>
        <w:t xml:space="preserve">on the superannuation liability </w:t>
      </w:r>
      <w:r w:rsidRPr="00CE621F">
        <w:t>to be calculated using the discount rate (a long</w:t>
      </w:r>
      <w:r w:rsidR="002F651E">
        <w:noBreakHyphen/>
      </w:r>
      <w:r w:rsidRPr="00CE621F">
        <w:t>term Commonwealth Government bond rate) without reference to the expected rate of investment return on plan assets, as was previously the case</w:t>
      </w:r>
      <w:r w:rsidR="00067E1F">
        <w:t xml:space="preserve">. </w:t>
      </w:r>
    </w:p>
    <w:p w:rsidR="00784675" w:rsidRDefault="00784675" w:rsidP="00784675">
      <w:r>
        <w:t xml:space="preserve">Overall, these changes </w:t>
      </w:r>
      <w:r w:rsidRPr="00CE621F">
        <w:t>increase the reported net interest</w:t>
      </w:r>
      <w:r>
        <w:t xml:space="preserve"> </w:t>
      </w:r>
      <w:r w:rsidRPr="00CE621F">
        <w:t xml:space="preserve">associated with the </w:t>
      </w:r>
      <w:r>
        <w:t>Department’s superannuation liability</w:t>
      </w:r>
      <w:r w:rsidRPr="00CE621F">
        <w:t xml:space="preserve">, thereby negatively impacting the </w:t>
      </w:r>
      <w:r>
        <w:t>Department’</w:t>
      </w:r>
      <w:r w:rsidRPr="00CE621F">
        <w:t xml:space="preserve">s </w:t>
      </w:r>
      <w:r>
        <w:t xml:space="preserve">administered </w:t>
      </w:r>
      <w:r w:rsidRPr="00CE621F">
        <w:t>net result from transactions</w:t>
      </w:r>
      <w:r>
        <w:t xml:space="preserve">. </w:t>
      </w:r>
      <w:r w:rsidRPr="00CE621F">
        <w:t xml:space="preserve">However, the overall estimated cost of defined benefit superannuation liabilities </w:t>
      </w:r>
      <w:r>
        <w:t>is unchanged</w:t>
      </w:r>
      <w:r w:rsidRPr="00CE621F">
        <w:t xml:space="preserve">, as any increase in net </w:t>
      </w:r>
      <w:r>
        <w:t xml:space="preserve">superannuation </w:t>
      </w:r>
      <w:r w:rsidRPr="00CE621F">
        <w:t xml:space="preserve">interest </w:t>
      </w:r>
      <w:r>
        <w:t>is</w:t>
      </w:r>
      <w:r w:rsidRPr="00CE621F">
        <w:t xml:space="preserve"> offset by a corresponding increase in other comprehensive income to take into account the expected return on plan assets. The esti</w:t>
      </w:r>
      <w:r>
        <w:t>mated superannuation liability</w:t>
      </w:r>
      <w:r w:rsidRPr="00CE621F">
        <w:t xml:space="preserve"> remain</w:t>
      </w:r>
      <w:r>
        <w:t>s</w:t>
      </w:r>
      <w:r w:rsidRPr="00CE621F">
        <w:t xml:space="preserve"> unchanged under the revised standard.</w:t>
      </w:r>
    </w:p>
    <w:p w:rsidR="00784675" w:rsidRDefault="00784675" w:rsidP="00784675">
      <w:r>
        <w:br w:type="column"/>
      </w:r>
      <w:r w:rsidRPr="00E24A79">
        <w:lastRenderedPageBreak/>
        <w:t>Comparative amounts for 2012</w:t>
      </w:r>
      <w:r w:rsidR="002F651E">
        <w:noBreakHyphen/>
      </w:r>
      <w:r w:rsidRPr="00E24A79">
        <w:t xml:space="preserve">13 have been restated in accordance with the relevant transitional provisions set out in </w:t>
      </w:r>
      <w:r>
        <w:t>AASB </w:t>
      </w:r>
      <w:r w:rsidRPr="00E24A79">
        <w:t>119. The impact is as follows:</w:t>
      </w:r>
    </w:p>
    <w:tbl>
      <w:tblPr>
        <w:tblW w:w="5000" w:type="pct"/>
        <w:tblLayout w:type="fixed"/>
        <w:tblLook w:val="04A0" w:firstRow="1" w:lastRow="0" w:firstColumn="1" w:lastColumn="0" w:noHBand="0" w:noVBand="1"/>
      </w:tblPr>
      <w:tblGrid>
        <w:gridCol w:w="3708"/>
        <w:gridCol w:w="950"/>
      </w:tblGrid>
      <w:tr w:rsidR="00784675" w:rsidRPr="00901706" w:rsidTr="0015268E">
        <w:trPr>
          <w:trHeight w:val="255"/>
        </w:trPr>
        <w:tc>
          <w:tcPr>
            <w:tcW w:w="3980" w:type="pct"/>
            <w:tcBorders>
              <w:top w:val="nil"/>
              <w:left w:val="nil"/>
              <w:bottom w:val="nil"/>
              <w:right w:val="nil"/>
            </w:tcBorders>
            <w:shd w:val="clear" w:color="auto" w:fill="auto"/>
            <w:noWrap/>
            <w:hideMark/>
          </w:tcPr>
          <w:p w:rsidR="00784675" w:rsidRPr="00901706" w:rsidRDefault="00784675" w:rsidP="0015268E">
            <w:pPr>
              <w:pStyle w:val="TableText"/>
            </w:pPr>
          </w:p>
        </w:tc>
        <w:tc>
          <w:tcPr>
            <w:tcW w:w="1020" w:type="pct"/>
            <w:tcBorders>
              <w:top w:val="nil"/>
              <w:left w:val="nil"/>
              <w:bottom w:val="nil"/>
              <w:right w:val="nil"/>
            </w:tcBorders>
            <w:shd w:val="clear" w:color="auto" w:fill="auto"/>
            <w:noWrap/>
            <w:vAlign w:val="bottom"/>
            <w:hideMark/>
          </w:tcPr>
          <w:p w:rsidR="00784675" w:rsidRPr="00901706" w:rsidRDefault="00784675" w:rsidP="0015268E">
            <w:pPr>
              <w:pStyle w:val="TableTextHeadingRight"/>
            </w:pPr>
            <w:r w:rsidRPr="00901706">
              <w:t>2013</w:t>
            </w:r>
          </w:p>
        </w:tc>
      </w:tr>
      <w:tr w:rsidR="00784675" w:rsidRPr="00901706" w:rsidTr="0015268E">
        <w:trPr>
          <w:trHeight w:val="255"/>
        </w:trPr>
        <w:tc>
          <w:tcPr>
            <w:tcW w:w="3980" w:type="pct"/>
            <w:tcBorders>
              <w:top w:val="nil"/>
              <w:left w:val="nil"/>
              <w:bottom w:val="nil"/>
              <w:right w:val="nil"/>
            </w:tcBorders>
            <w:shd w:val="clear" w:color="auto" w:fill="auto"/>
            <w:noWrap/>
            <w:hideMark/>
          </w:tcPr>
          <w:p w:rsidR="00784675" w:rsidRPr="00901706" w:rsidRDefault="00784675" w:rsidP="0015268E">
            <w:pPr>
              <w:pStyle w:val="TableText"/>
            </w:pPr>
          </w:p>
        </w:tc>
        <w:tc>
          <w:tcPr>
            <w:tcW w:w="1020" w:type="pct"/>
            <w:tcBorders>
              <w:top w:val="nil"/>
              <w:left w:val="nil"/>
              <w:bottom w:val="nil"/>
              <w:right w:val="nil"/>
            </w:tcBorders>
            <w:shd w:val="clear" w:color="auto" w:fill="auto"/>
            <w:noWrap/>
            <w:vAlign w:val="bottom"/>
            <w:hideMark/>
          </w:tcPr>
          <w:p w:rsidR="00784675" w:rsidRPr="00901706" w:rsidRDefault="00784675" w:rsidP="0015268E">
            <w:pPr>
              <w:pStyle w:val="TableTextHeadingRight"/>
            </w:pPr>
            <w:r w:rsidRPr="00901706">
              <w:t>$</w:t>
            </w:r>
            <w:r>
              <w:t>’</w:t>
            </w:r>
            <w:r w:rsidRPr="00901706">
              <w:t>000</w:t>
            </w:r>
          </w:p>
        </w:tc>
      </w:tr>
      <w:tr w:rsidR="00784675" w:rsidRPr="00901706" w:rsidTr="0015268E">
        <w:trPr>
          <w:trHeight w:val="255"/>
        </w:trPr>
        <w:tc>
          <w:tcPr>
            <w:tcW w:w="3980" w:type="pct"/>
            <w:tcBorders>
              <w:top w:val="nil"/>
              <w:left w:val="nil"/>
              <w:bottom w:val="nil"/>
              <w:right w:val="nil"/>
            </w:tcBorders>
            <w:shd w:val="clear" w:color="auto" w:fill="auto"/>
            <w:noWrap/>
          </w:tcPr>
          <w:p w:rsidR="00784675" w:rsidRPr="00E25916" w:rsidRDefault="00784675" w:rsidP="0015268E">
            <w:pPr>
              <w:pStyle w:val="TableText"/>
              <w:rPr>
                <w:b/>
              </w:rPr>
            </w:pPr>
            <w:r w:rsidRPr="00E25916">
              <w:rPr>
                <w:b/>
              </w:rPr>
              <w:t>Impact on administered comprehensive result</w:t>
            </w:r>
          </w:p>
        </w:tc>
        <w:tc>
          <w:tcPr>
            <w:tcW w:w="1020" w:type="pct"/>
            <w:tcBorders>
              <w:top w:val="nil"/>
              <w:left w:val="nil"/>
              <w:bottom w:val="nil"/>
              <w:right w:val="nil"/>
            </w:tcBorders>
            <w:shd w:val="clear" w:color="auto" w:fill="D9D9D9"/>
            <w:noWrap/>
          </w:tcPr>
          <w:p w:rsidR="00784675" w:rsidRPr="00901706" w:rsidRDefault="00784675" w:rsidP="0015268E">
            <w:pPr>
              <w:pStyle w:val="TableTextRight"/>
            </w:pPr>
          </w:p>
        </w:tc>
      </w:tr>
      <w:tr w:rsidR="00784675" w:rsidRPr="00901706" w:rsidTr="0015268E">
        <w:trPr>
          <w:trHeight w:val="255"/>
        </w:trPr>
        <w:tc>
          <w:tcPr>
            <w:tcW w:w="3980" w:type="pct"/>
            <w:tcBorders>
              <w:top w:val="nil"/>
              <w:left w:val="nil"/>
              <w:bottom w:val="nil"/>
              <w:right w:val="nil"/>
            </w:tcBorders>
            <w:shd w:val="clear" w:color="auto" w:fill="auto"/>
            <w:noWrap/>
          </w:tcPr>
          <w:p w:rsidR="00784675" w:rsidRPr="00901706" w:rsidRDefault="00784675" w:rsidP="0015268E">
            <w:pPr>
              <w:pStyle w:val="TableText"/>
            </w:pPr>
            <w:r>
              <w:t>Increase in Superannuation non</w:t>
            </w:r>
            <w:r w:rsidR="002F651E">
              <w:noBreakHyphen/>
            </w:r>
            <w:r>
              <w:t>departmental</w:t>
            </w:r>
          </w:p>
        </w:tc>
        <w:tc>
          <w:tcPr>
            <w:tcW w:w="1020" w:type="pct"/>
            <w:tcBorders>
              <w:top w:val="nil"/>
              <w:left w:val="nil"/>
              <w:right w:val="nil"/>
            </w:tcBorders>
            <w:shd w:val="clear" w:color="auto" w:fill="D9D9D9"/>
            <w:noWrap/>
          </w:tcPr>
          <w:p w:rsidR="00784675" w:rsidRPr="00901706" w:rsidRDefault="00784675" w:rsidP="0015268E">
            <w:pPr>
              <w:pStyle w:val="TableTextRight"/>
            </w:pPr>
            <w:r>
              <w:t>633 000</w:t>
            </w:r>
          </w:p>
        </w:tc>
      </w:tr>
      <w:tr w:rsidR="00784675" w:rsidRPr="00901706" w:rsidTr="0015268E">
        <w:trPr>
          <w:trHeight w:val="255"/>
        </w:trPr>
        <w:tc>
          <w:tcPr>
            <w:tcW w:w="3980" w:type="pct"/>
            <w:tcBorders>
              <w:top w:val="nil"/>
              <w:left w:val="nil"/>
              <w:bottom w:val="nil"/>
              <w:right w:val="nil"/>
            </w:tcBorders>
            <w:shd w:val="clear" w:color="auto" w:fill="auto"/>
            <w:noWrap/>
            <w:hideMark/>
          </w:tcPr>
          <w:p w:rsidR="00784675" w:rsidRPr="00901706" w:rsidRDefault="00784675" w:rsidP="0015268E">
            <w:pPr>
              <w:pStyle w:val="TableText"/>
            </w:pPr>
            <w:r>
              <w:t>De</w:t>
            </w:r>
            <w:r w:rsidRPr="00901706">
              <w:t xml:space="preserve">crease in </w:t>
            </w:r>
            <w:r>
              <w:t>a</w:t>
            </w:r>
            <w:r w:rsidRPr="00CE621F">
              <w:t>ctuarial gains/(losses) on</w:t>
            </w:r>
            <w:r>
              <w:t xml:space="preserve"> </w:t>
            </w:r>
            <w:r w:rsidRPr="00CE621F">
              <w:t>superannuation defined benefit plans</w:t>
            </w:r>
          </w:p>
        </w:tc>
        <w:tc>
          <w:tcPr>
            <w:tcW w:w="1020" w:type="pct"/>
            <w:tcBorders>
              <w:top w:val="nil"/>
              <w:left w:val="nil"/>
              <w:right w:val="nil"/>
            </w:tcBorders>
            <w:shd w:val="clear" w:color="auto" w:fill="D9D9D9"/>
            <w:noWrap/>
            <w:hideMark/>
          </w:tcPr>
          <w:p w:rsidR="00784675" w:rsidRPr="00901706" w:rsidRDefault="00784675" w:rsidP="0015268E">
            <w:pPr>
              <w:pStyle w:val="TableTextRight"/>
            </w:pPr>
            <w:r>
              <w:t>7 314 760</w:t>
            </w:r>
          </w:p>
        </w:tc>
      </w:tr>
      <w:tr w:rsidR="00784675" w:rsidRPr="00901706" w:rsidTr="0015268E">
        <w:trPr>
          <w:trHeight w:val="255"/>
        </w:trPr>
        <w:tc>
          <w:tcPr>
            <w:tcW w:w="3980" w:type="pct"/>
            <w:tcBorders>
              <w:top w:val="nil"/>
              <w:left w:val="nil"/>
              <w:bottom w:val="nil"/>
              <w:right w:val="nil"/>
            </w:tcBorders>
            <w:shd w:val="clear" w:color="auto" w:fill="auto"/>
            <w:noWrap/>
          </w:tcPr>
          <w:p w:rsidR="00784675" w:rsidRDefault="00784675" w:rsidP="0015268E">
            <w:pPr>
              <w:pStyle w:val="TableText"/>
            </w:pPr>
            <w:r>
              <w:t>Increase in r</w:t>
            </w:r>
            <w:r w:rsidRPr="00CE621F">
              <w:t>emeasurement of superannuation</w:t>
            </w:r>
            <w:r>
              <w:t xml:space="preserve"> </w:t>
            </w:r>
            <w:r w:rsidRPr="00CE621F">
              <w:t>defined benefit plans</w:t>
            </w:r>
          </w:p>
        </w:tc>
        <w:tc>
          <w:tcPr>
            <w:tcW w:w="1020" w:type="pct"/>
            <w:tcBorders>
              <w:left w:val="nil"/>
              <w:right w:val="nil"/>
            </w:tcBorders>
            <w:shd w:val="clear" w:color="auto" w:fill="D9D9D9"/>
            <w:noWrap/>
          </w:tcPr>
          <w:p w:rsidR="00784675" w:rsidRPr="00901706" w:rsidRDefault="00784675" w:rsidP="0015268E">
            <w:pPr>
              <w:pStyle w:val="TableTextRight"/>
            </w:pPr>
            <w:r>
              <w:t>7 947 760</w:t>
            </w:r>
          </w:p>
        </w:tc>
      </w:tr>
    </w:tbl>
    <w:p w:rsidR="00784675" w:rsidRDefault="00784675" w:rsidP="006A0EBA"/>
    <w:p w:rsidR="00F177CC" w:rsidRDefault="00E10F93" w:rsidP="006A0EBA">
      <w:r w:rsidRPr="00E24A79">
        <w:t>The revised standard also changes the definition of short</w:t>
      </w:r>
      <w:r w:rsidR="002F651E">
        <w:noBreakHyphen/>
      </w:r>
      <w:r w:rsidRPr="00E24A79">
        <w:t>term employee benefits</w:t>
      </w:r>
      <w:r w:rsidR="00067E1F">
        <w:t xml:space="preserve">. </w:t>
      </w:r>
      <w:r w:rsidRPr="00E24A79">
        <w:t xml:space="preserve">These were previously benefits that were expected to be settled within </w:t>
      </w:r>
      <w:r w:rsidR="00FA63B3">
        <w:t>12 </w:t>
      </w:r>
      <w:r w:rsidRPr="00E24A79">
        <w:t>months after the end of the reporting period in which the employees render the related service</w:t>
      </w:r>
      <w:r>
        <w:t>.</w:t>
      </w:r>
      <w:r w:rsidRPr="00E24A79">
        <w:t xml:space="preserve"> However, short</w:t>
      </w:r>
      <w:r w:rsidR="002F651E">
        <w:noBreakHyphen/>
      </w:r>
      <w:r w:rsidRPr="00E24A79">
        <w:t xml:space="preserve">term employee benefits are now defined as benefits expected to be settled wholly within </w:t>
      </w:r>
      <w:r w:rsidR="00FA63B3">
        <w:t>12 </w:t>
      </w:r>
      <w:r w:rsidRPr="00E24A79">
        <w:t xml:space="preserve">months after the end of the reporting period in which the employees render the related service. </w:t>
      </w:r>
    </w:p>
    <w:p w:rsidR="00621786" w:rsidRDefault="00E10F93" w:rsidP="006A0EBA">
      <w:r w:rsidRPr="00E24A79">
        <w:t>As a result, accrued annual leave balances which were previously classified by the Department as short</w:t>
      </w:r>
      <w:r w:rsidR="002F651E">
        <w:noBreakHyphen/>
      </w:r>
      <w:r w:rsidRPr="00E24A79">
        <w:t>term employee benefits no longer meet this definition and are now classified as long</w:t>
      </w:r>
      <w:r w:rsidR="002F651E">
        <w:noBreakHyphen/>
      </w:r>
      <w:r w:rsidRPr="00E24A79">
        <w:t>term employee benefits. This has resulted in a change of measurement for the annual leave provision from an undiscounted to discounted basis.</w:t>
      </w:r>
    </w:p>
    <w:p w:rsidR="00F76864" w:rsidRDefault="00E10F93" w:rsidP="006A0EBA">
      <w:r w:rsidRPr="00E24A79">
        <w:t>Comparative amounts for 2012</w:t>
      </w:r>
      <w:r w:rsidR="002F651E">
        <w:noBreakHyphen/>
      </w:r>
      <w:r w:rsidRPr="00E24A79">
        <w:t xml:space="preserve">13 and the related amounts as at 1 July 2012 have been restated in accordance with the relevant transitional provisions set out in </w:t>
      </w:r>
      <w:r w:rsidR="00067E1F">
        <w:t>AASB </w:t>
      </w:r>
      <w:r w:rsidRPr="00E24A79">
        <w:t>119. The impact is as follows:</w:t>
      </w:r>
    </w:p>
    <w:p w:rsidR="00F76864" w:rsidRDefault="00F76864" w:rsidP="006A0EBA"/>
    <w:p w:rsidR="00F76864" w:rsidRDefault="00F76864" w:rsidP="006A0EBA">
      <w:pPr>
        <w:sectPr w:rsidR="00F76864" w:rsidSect="001A2F94">
          <w:type w:val="continuous"/>
          <w:pgSz w:w="11909" w:h="16834" w:code="9"/>
          <w:pgMar w:top="1728" w:right="1152" w:bottom="1152" w:left="1152" w:header="720" w:footer="288" w:gutter="0"/>
          <w:cols w:num="2" w:space="720" w:equalWidth="0">
            <w:col w:w="4448" w:space="708"/>
            <w:col w:w="4448"/>
          </w:cols>
          <w:noEndnote/>
        </w:sectPr>
      </w:pPr>
    </w:p>
    <w:tbl>
      <w:tblPr>
        <w:tblW w:w="4988" w:type="pct"/>
        <w:tblLayout w:type="fixed"/>
        <w:tblCellMar>
          <w:left w:w="58" w:type="dxa"/>
          <w:right w:w="58" w:type="dxa"/>
        </w:tblCellMar>
        <w:tblLook w:val="04A0" w:firstRow="1" w:lastRow="0" w:firstColumn="1" w:lastColumn="0" w:noHBand="0" w:noVBand="1"/>
      </w:tblPr>
      <w:tblGrid>
        <w:gridCol w:w="5009"/>
        <w:gridCol w:w="1563"/>
        <w:gridCol w:w="1563"/>
        <w:gridCol w:w="1563"/>
      </w:tblGrid>
      <w:tr w:rsidR="006D604C" w:rsidRPr="00901706" w:rsidTr="006D604C">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p>
        </w:tc>
        <w:tc>
          <w:tcPr>
            <w:tcW w:w="806" w:type="pct"/>
            <w:tcBorders>
              <w:top w:val="nil"/>
              <w:left w:val="nil"/>
              <w:bottom w:val="nil"/>
              <w:right w:val="nil"/>
            </w:tcBorders>
            <w:shd w:val="clear" w:color="auto" w:fill="auto"/>
            <w:noWrap/>
            <w:hideMark/>
          </w:tcPr>
          <w:p w:rsidR="006D604C" w:rsidRPr="00901706" w:rsidRDefault="006D604C" w:rsidP="007D08BE">
            <w:pPr>
              <w:pStyle w:val="TableTextHeadingRight"/>
            </w:pPr>
            <w:r w:rsidRPr="00901706">
              <w:t>2013</w:t>
            </w:r>
          </w:p>
        </w:tc>
        <w:tc>
          <w:tcPr>
            <w:tcW w:w="806" w:type="pct"/>
            <w:tcBorders>
              <w:top w:val="nil"/>
              <w:left w:val="nil"/>
              <w:bottom w:val="nil"/>
              <w:right w:val="nil"/>
            </w:tcBorders>
            <w:shd w:val="clear" w:color="auto" w:fill="auto"/>
            <w:noWrap/>
            <w:hideMark/>
          </w:tcPr>
          <w:p w:rsidR="006D604C" w:rsidRPr="00901706" w:rsidRDefault="006D604C" w:rsidP="00F76864">
            <w:pPr>
              <w:pStyle w:val="TableTextHeadingRight"/>
            </w:pPr>
          </w:p>
        </w:tc>
        <w:tc>
          <w:tcPr>
            <w:tcW w:w="806" w:type="pct"/>
            <w:tcBorders>
              <w:top w:val="nil"/>
              <w:left w:val="nil"/>
              <w:bottom w:val="nil"/>
              <w:right w:val="nil"/>
            </w:tcBorders>
            <w:shd w:val="clear" w:color="auto" w:fill="auto"/>
            <w:noWrap/>
          </w:tcPr>
          <w:p w:rsidR="006D604C" w:rsidRPr="00901706" w:rsidRDefault="006D604C" w:rsidP="00F76864">
            <w:pPr>
              <w:pStyle w:val="TableTextHeadingRight"/>
            </w:pPr>
          </w:p>
        </w:tc>
      </w:tr>
      <w:tr w:rsidR="006D604C" w:rsidRPr="00901706" w:rsidTr="006D604C">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r w:rsidRPr="00E25916">
              <w:rPr>
                <w:b/>
              </w:rPr>
              <w:t>Impact on comprehensive result</w:t>
            </w:r>
          </w:p>
        </w:tc>
        <w:tc>
          <w:tcPr>
            <w:tcW w:w="806" w:type="pct"/>
            <w:tcBorders>
              <w:top w:val="nil"/>
              <w:left w:val="nil"/>
              <w:bottom w:val="nil"/>
              <w:right w:val="nil"/>
            </w:tcBorders>
            <w:shd w:val="clear" w:color="auto" w:fill="auto"/>
            <w:noWrap/>
            <w:hideMark/>
          </w:tcPr>
          <w:p w:rsidR="006D604C" w:rsidRPr="00901706" w:rsidRDefault="006D604C" w:rsidP="007D08BE">
            <w:pPr>
              <w:pStyle w:val="TableTextHeadingRight"/>
            </w:pPr>
            <w:r w:rsidRPr="00901706">
              <w:t>$</w:t>
            </w:r>
            <w:r w:rsidR="00354A87">
              <w:t>’</w:t>
            </w:r>
            <w:r w:rsidRPr="00901706">
              <w:t>000</w:t>
            </w:r>
          </w:p>
        </w:tc>
        <w:tc>
          <w:tcPr>
            <w:tcW w:w="806" w:type="pct"/>
            <w:tcBorders>
              <w:top w:val="nil"/>
              <w:left w:val="nil"/>
              <w:bottom w:val="nil"/>
              <w:right w:val="nil"/>
            </w:tcBorders>
            <w:shd w:val="clear" w:color="auto" w:fill="auto"/>
            <w:noWrap/>
            <w:hideMark/>
          </w:tcPr>
          <w:p w:rsidR="006D604C" w:rsidRPr="00901706" w:rsidRDefault="006D604C" w:rsidP="00F76864">
            <w:pPr>
              <w:pStyle w:val="TableTextHeadingRight"/>
            </w:pPr>
          </w:p>
        </w:tc>
        <w:tc>
          <w:tcPr>
            <w:tcW w:w="806" w:type="pct"/>
            <w:tcBorders>
              <w:top w:val="nil"/>
              <w:left w:val="nil"/>
              <w:right w:val="nil"/>
            </w:tcBorders>
            <w:shd w:val="clear" w:color="auto" w:fill="auto"/>
            <w:noWrap/>
          </w:tcPr>
          <w:p w:rsidR="006D604C" w:rsidRPr="00901706" w:rsidRDefault="006D604C" w:rsidP="00F76864">
            <w:pPr>
              <w:pStyle w:val="TableTextHeadingRight"/>
            </w:pPr>
          </w:p>
        </w:tc>
      </w:tr>
      <w:tr w:rsidR="006D604C" w:rsidRPr="00901706" w:rsidTr="00067E1F">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r>
              <w:t>In</w:t>
            </w:r>
            <w:r w:rsidRPr="00901706">
              <w:t>crease in employee expense</w:t>
            </w:r>
          </w:p>
        </w:tc>
        <w:tc>
          <w:tcPr>
            <w:tcW w:w="806" w:type="pct"/>
            <w:tcBorders>
              <w:top w:val="nil"/>
              <w:left w:val="nil"/>
              <w:bottom w:val="nil"/>
              <w:right w:val="nil"/>
            </w:tcBorders>
            <w:shd w:val="clear" w:color="auto" w:fill="E0E0E0"/>
            <w:noWrap/>
            <w:hideMark/>
          </w:tcPr>
          <w:p w:rsidR="006D604C" w:rsidRPr="00901706" w:rsidRDefault="006D604C" w:rsidP="006D604C">
            <w:pPr>
              <w:pStyle w:val="TableTextRight"/>
            </w:pPr>
            <w:r>
              <w:t>55</w:t>
            </w:r>
          </w:p>
        </w:tc>
        <w:tc>
          <w:tcPr>
            <w:tcW w:w="806" w:type="pct"/>
            <w:tcBorders>
              <w:top w:val="nil"/>
              <w:left w:val="nil"/>
              <w:bottom w:val="nil"/>
              <w:right w:val="nil"/>
            </w:tcBorders>
            <w:shd w:val="clear" w:color="auto" w:fill="auto"/>
            <w:noWrap/>
            <w:hideMark/>
          </w:tcPr>
          <w:p w:rsidR="006D604C" w:rsidRPr="00901706" w:rsidRDefault="006D604C" w:rsidP="00F76864">
            <w:pPr>
              <w:pStyle w:val="TableTextRight"/>
            </w:pPr>
          </w:p>
        </w:tc>
        <w:tc>
          <w:tcPr>
            <w:tcW w:w="806" w:type="pct"/>
            <w:tcBorders>
              <w:top w:val="nil"/>
              <w:left w:val="nil"/>
              <w:right w:val="nil"/>
            </w:tcBorders>
            <w:shd w:val="clear" w:color="auto" w:fill="auto"/>
            <w:noWrap/>
          </w:tcPr>
          <w:p w:rsidR="006D604C" w:rsidRPr="00901706" w:rsidRDefault="006D604C" w:rsidP="00F76864">
            <w:pPr>
              <w:pStyle w:val="TableTextRight"/>
            </w:pPr>
          </w:p>
        </w:tc>
      </w:tr>
      <w:tr w:rsidR="006D604C" w:rsidRPr="00901706" w:rsidTr="00067E1F">
        <w:trPr>
          <w:trHeight w:val="255"/>
        </w:trPr>
        <w:tc>
          <w:tcPr>
            <w:tcW w:w="2582" w:type="pct"/>
            <w:tcBorders>
              <w:top w:val="nil"/>
              <w:left w:val="nil"/>
              <w:bottom w:val="nil"/>
              <w:right w:val="nil"/>
            </w:tcBorders>
            <w:shd w:val="clear" w:color="auto" w:fill="auto"/>
            <w:noWrap/>
          </w:tcPr>
          <w:p w:rsidR="006D604C" w:rsidRDefault="006D604C" w:rsidP="00F76864">
            <w:pPr>
              <w:pStyle w:val="TableText"/>
            </w:pPr>
            <w:r>
              <w:t>Decrease in n</w:t>
            </w:r>
            <w:r w:rsidRPr="00C57C42">
              <w:t>et gain/(loss) from revaluation of leave liabilities</w:t>
            </w:r>
          </w:p>
        </w:tc>
        <w:tc>
          <w:tcPr>
            <w:tcW w:w="806" w:type="pct"/>
            <w:tcBorders>
              <w:top w:val="nil"/>
              <w:left w:val="nil"/>
              <w:right w:val="nil"/>
            </w:tcBorders>
            <w:shd w:val="clear" w:color="auto" w:fill="E0E0E0"/>
            <w:noWrap/>
          </w:tcPr>
          <w:p w:rsidR="006D604C" w:rsidRPr="00302389" w:rsidRDefault="006D604C" w:rsidP="006D604C">
            <w:pPr>
              <w:pStyle w:val="TableTextRight"/>
            </w:pPr>
            <w:r>
              <w:t>6</w:t>
            </w:r>
          </w:p>
        </w:tc>
        <w:tc>
          <w:tcPr>
            <w:tcW w:w="806" w:type="pct"/>
            <w:tcBorders>
              <w:top w:val="nil"/>
              <w:left w:val="nil"/>
              <w:right w:val="nil"/>
            </w:tcBorders>
            <w:shd w:val="clear" w:color="auto" w:fill="auto"/>
            <w:noWrap/>
          </w:tcPr>
          <w:p w:rsidR="006D604C" w:rsidRPr="00901706" w:rsidRDefault="006D604C" w:rsidP="00F76864">
            <w:pPr>
              <w:pStyle w:val="TableTextRight"/>
            </w:pPr>
          </w:p>
        </w:tc>
        <w:tc>
          <w:tcPr>
            <w:tcW w:w="806" w:type="pct"/>
            <w:tcBorders>
              <w:left w:val="nil"/>
              <w:right w:val="nil"/>
            </w:tcBorders>
            <w:shd w:val="clear" w:color="auto" w:fill="auto"/>
            <w:noWrap/>
          </w:tcPr>
          <w:p w:rsidR="006D604C" w:rsidRPr="00302389" w:rsidRDefault="006D604C" w:rsidP="00F76864">
            <w:pPr>
              <w:pStyle w:val="TableTextRight"/>
            </w:pPr>
          </w:p>
        </w:tc>
      </w:tr>
      <w:tr w:rsidR="006D604C" w:rsidRPr="00901706" w:rsidTr="00067E1F">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p>
        </w:tc>
        <w:tc>
          <w:tcPr>
            <w:tcW w:w="806" w:type="pct"/>
            <w:tcBorders>
              <w:left w:val="nil"/>
              <w:right w:val="nil"/>
            </w:tcBorders>
            <w:shd w:val="clear" w:color="auto" w:fill="E0E0E0"/>
            <w:noWrap/>
            <w:hideMark/>
          </w:tcPr>
          <w:p w:rsidR="006D604C" w:rsidRPr="006D604C" w:rsidRDefault="006D604C" w:rsidP="006D604C">
            <w:pPr>
              <w:pStyle w:val="TableTextRight"/>
              <w:rPr>
                <w:b/>
              </w:rPr>
            </w:pPr>
            <w:r w:rsidRPr="006D604C">
              <w:rPr>
                <w:b/>
              </w:rPr>
              <w:t>61</w:t>
            </w:r>
          </w:p>
        </w:tc>
        <w:tc>
          <w:tcPr>
            <w:tcW w:w="806" w:type="pct"/>
            <w:tcBorders>
              <w:left w:val="nil"/>
              <w:right w:val="nil"/>
            </w:tcBorders>
            <w:shd w:val="clear" w:color="auto" w:fill="auto"/>
            <w:noWrap/>
            <w:hideMark/>
          </w:tcPr>
          <w:p w:rsidR="006D604C" w:rsidRPr="00901706" w:rsidRDefault="006D604C" w:rsidP="00F76864">
            <w:pPr>
              <w:pStyle w:val="TableTextRight"/>
            </w:pPr>
          </w:p>
        </w:tc>
        <w:tc>
          <w:tcPr>
            <w:tcW w:w="806" w:type="pct"/>
            <w:tcBorders>
              <w:left w:val="nil"/>
              <w:right w:val="nil"/>
            </w:tcBorders>
            <w:shd w:val="clear" w:color="auto" w:fill="auto"/>
            <w:noWrap/>
          </w:tcPr>
          <w:p w:rsidR="006D604C" w:rsidRPr="006D604C" w:rsidRDefault="006D604C" w:rsidP="00F76864">
            <w:pPr>
              <w:pStyle w:val="TableTextRight"/>
              <w:rPr>
                <w:b/>
              </w:rPr>
            </w:pPr>
          </w:p>
        </w:tc>
      </w:tr>
      <w:tr w:rsidR="006D604C" w:rsidRPr="00901706" w:rsidTr="006D604C">
        <w:trPr>
          <w:trHeight w:val="255"/>
        </w:trPr>
        <w:tc>
          <w:tcPr>
            <w:tcW w:w="2582" w:type="pct"/>
            <w:tcBorders>
              <w:top w:val="nil"/>
              <w:left w:val="nil"/>
              <w:bottom w:val="nil"/>
              <w:right w:val="nil"/>
            </w:tcBorders>
            <w:shd w:val="clear" w:color="auto" w:fill="auto"/>
            <w:noWrap/>
          </w:tcPr>
          <w:p w:rsidR="006D604C" w:rsidRPr="00901706" w:rsidRDefault="006D604C" w:rsidP="00F76864">
            <w:pPr>
              <w:pStyle w:val="TableText"/>
            </w:pPr>
          </w:p>
        </w:tc>
        <w:tc>
          <w:tcPr>
            <w:tcW w:w="806" w:type="pct"/>
            <w:tcBorders>
              <w:left w:val="nil"/>
              <w:right w:val="nil"/>
            </w:tcBorders>
            <w:shd w:val="clear" w:color="auto" w:fill="auto"/>
            <w:noWrap/>
          </w:tcPr>
          <w:p w:rsidR="006D604C" w:rsidRPr="00901706" w:rsidRDefault="006D604C" w:rsidP="00F76864">
            <w:pPr>
              <w:pStyle w:val="TableTextRight"/>
            </w:pPr>
          </w:p>
        </w:tc>
        <w:tc>
          <w:tcPr>
            <w:tcW w:w="806" w:type="pct"/>
            <w:tcBorders>
              <w:left w:val="nil"/>
              <w:right w:val="nil"/>
            </w:tcBorders>
            <w:shd w:val="clear" w:color="auto" w:fill="auto"/>
            <w:noWrap/>
          </w:tcPr>
          <w:p w:rsidR="006D604C" w:rsidRPr="00901706" w:rsidRDefault="006D604C" w:rsidP="00F76864">
            <w:pPr>
              <w:pStyle w:val="TableTextRight"/>
            </w:pPr>
          </w:p>
        </w:tc>
        <w:tc>
          <w:tcPr>
            <w:tcW w:w="806" w:type="pct"/>
            <w:tcBorders>
              <w:left w:val="nil"/>
              <w:right w:val="nil"/>
            </w:tcBorders>
            <w:shd w:val="clear" w:color="auto" w:fill="auto"/>
            <w:noWrap/>
          </w:tcPr>
          <w:p w:rsidR="006D604C" w:rsidRPr="006D604C" w:rsidRDefault="006D604C" w:rsidP="00F76864">
            <w:pPr>
              <w:pStyle w:val="TableTextRight"/>
              <w:rPr>
                <w:b/>
              </w:rPr>
            </w:pPr>
          </w:p>
        </w:tc>
      </w:tr>
      <w:tr w:rsidR="006D604C" w:rsidRPr="00901706" w:rsidTr="00F76864">
        <w:trPr>
          <w:trHeight w:val="510"/>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p>
        </w:tc>
        <w:tc>
          <w:tcPr>
            <w:tcW w:w="806" w:type="pct"/>
            <w:tcBorders>
              <w:top w:val="nil"/>
              <w:left w:val="nil"/>
              <w:bottom w:val="nil"/>
              <w:right w:val="nil"/>
            </w:tcBorders>
            <w:shd w:val="clear" w:color="auto" w:fill="D9D9D9"/>
            <w:hideMark/>
          </w:tcPr>
          <w:p w:rsidR="006D604C" w:rsidRPr="007D08BE" w:rsidRDefault="006D604C" w:rsidP="007D08BE">
            <w:pPr>
              <w:pStyle w:val="TableTextHeadingRight"/>
            </w:pPr>
            <w:r w:rsidRPr="007D08BE">
              <w:t>As previously reported</w:t>
            </w:r>
          </w:p>
        </w:tc>
        <w:tc>
          <w:tcPr>
            <w:tcW w:w="806" w:type="pct"/>
            <w:tcBorders>
              <w:top w:val="nil"/>
              <w:left w:val="nil"/>
              <w:bottom w:val="nil"/>
              <w:right w:val="nil"/>
            </w:tcBorders>
            <w:shd w:val="clear" w:color="auto" w:fill="auto"/>
            <w:hideMark/>
          </w:tcPr>
          <w:p w:rsidR="006D604C" w:rsidRPr="007D08BE" w:rsidRDefault="00067E1F" w:rsidP="007D08BE">
            <w:pPr>
              <w:pStyle w:val="TableTextHeadingRight"/>
            </w:pPr>
            <w:r>
              <w:t>AASB </w:t>
            </w:r>
            <w:r w:rsidR="006D604C" w:rsidRPr="007D08BE">
              <w:t>119 adjustments</w:t>
            </w:r>
          </w:p>
        </w:tc>
        <w:tc>
          <w:tcPr>
            <w:tcW w:w="806" w:type="pct"/>
            <w:tcBorders>
              <w:top w:val="nil"/>
              <w:left w:val="nil"/>
              <w:bottom w:val="nil"/>
              <w:right w:val="nil"/>
            </w:tcBorders>
            <w:shd w:val="clear" w:color="auto" w:fill="D9D9D9"/>
            <w:hideMark/>
          </w:tcPr>
          <w:p w:rsidR="006D604C" w:rsidRPr="007D08BE" w:rsidRDefault="006D604C" w:rsidP="007D08BE">
            <w:pPr>
              <w:pStyle w:val="TableTextHeadingRight"/>
            </w:pPr>
            <w:r w:rsidRPr="007D08BE">
              <w:t>Restated</w:t>
            </w:r>
          </w:p>
        </w:tc>
      </w:tr>
      <w:tr w:rsidR="006D604C" w:rsidRPr="00901706" w:rsidTr="006D604C">
        <w:trPr>
          <w:trHeight w:val="255"/>
        </w:trPr>
        <w:tc>
          <w:tcPr>
            <w:tcW w:w="2582" w:type="pct"/>
            <w:tcBorders>
              <w:top w:val="nil"/>
              <w:left w:val="nil"/>
              <w:bottom w:val="nil"/>
              <w:right w:val="nil"/>
            </w:tcBorders>
            <w:shd w:val="clear" w:color="auto" w:fill="auto"/>
            <w:noWrap/>
            <w:hideMark/>
          </w:tcPr>
          <w:p w:rsidR="006D604C" w:rsidRPr="00F76864" w:rsidRDefault="006D604C" w:rsidP="006D604C">
            <w:pPr>
              <w:pStyle w:val="TableText"/>
              <w:rPr>
                <w:b/>
              </w:rPr>
            </w:pPr>
            <w:r w:rsidRPr="00F76864">
              <w:rPr>
                <w:b/>
              </w:rPr>
              <w:t>Impact on current employee benefit provision – annual leave</w:t>
            </w:r>
          </w:p>
        </w:tc>
        <w:tc>
          <w:tcPr>
            <w:tcW w:w="806" w:type="pct"/>
            <w:tcBorders>
              <w:top w:val="nil"/>
              <w:left w:val="nil"/>
              <w:right w:val="nil"/>
            </w:tcBorders>
            <w:shd w:val="clear" w:color="auto" w:fill="D9D9D9"/>
            <w:hideMark/>
          </w:tcPr>
          <w:p w:rsidR="006D604C" w:rsidRPr="00901706" w:rsidRDefault="006D604C" w:rsidP="00F76864">
            <w:pPr>
              <w:pStyle w:val="TableTextHeadingRight"/>
            </w:pPr>
            <w:r w:rsidRPr="00901706">
              <w:t>$</w:t>
            </w:r>
            <w:r w:rsidR="00354A87">
              <w:t>’</w:t>
            </w:r>
            <w:r w:rsidRPr="00901706">
              <w:t>000</w:t>
            </w:r>
          </w:p>
        </w:tc>
        <w:tc>
          <w:tcPr>
            <w:tcW w:w="806" w:type="pct"/>
            <w:tcBorders>
              <w:top w:val="nil"/>
              <w:left w:val="nil"/>
              <w:bottom w:val="nil"/>
              <w:right w:val="nil"/>
            </w:tcBorders>
            <w:shd w:val="clear" w:color="auto" w:fill="auto"/>
            <w:hideMark/>
          </w:tcPr>
          <w:p w:rsidR="006D604C" w:rsidRPr="00901706" w:rsidRDefault="006D604C" w:rsidP="00F76864">
            <w:pPr>
              <w:pStyle w:val="TableTextHeadingRight"/>
            </w:pPr>
            <w:r w:rsidRPr="00901706">
              <w:t>$</w:t>
            </w:r>
            <w:r w:rsidR="00354A87">
              <w:t>’</w:t>
            </w:r>
            <w:r w:rsidRPr="00901706">
              <w:t>000</w:t>
            </w:r>
          </w:p>
        </w:tc>
        <w:tc>
          <w:tcPr>
            <w:tcW w:w="806" w:type="pct"/>
            <w:tcBorders>
              <w:top w:val="nil"/>
              <w:left w:val="nil"/>
              <w:bottom w:val="nil"/>
              <w:right w:val="nil"/>
            </w:tcBorders>
            <w:shd w:val="clear" w:color="auto" w:fill="D9D9D9"/>
            <w:hideMark/>
          </w:tcPr>
          <w:p w:rsidR="006D604C" w:rsidRPr="00901706" w:rsidRDefault="006D604C" w:rsidP="00F76864">
            <w:pPr>
              <w:pStyle w:val="TableTextHeadingRight"/>
            </w:pPr>
            <w:r w:rsidRPr="00901706">
              <w:t>$</w:t>
            </w:r>
            <w:r w:rsidR="00354A87">
              <w:t>’</w:t>
            </w:r>
            <w:r w:rsidRPr="00901706">
              <w:t>000</w:t>
            </w:r>
          </w:p>
        </w:tc>
      </w:tr>
      <w:tr w:rsidR="006D604C" w:rsidRPr="00901706" w:rsidTr="00F76864">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r w:rsidRPr="00901706">
              <w:t>As at 1 July 2012</w:t>
            </w:r>
          </w:p>
        </w:tc>
        <w:tc>
          <w:tcPr>
            <w:tcW w:w="806" w:type="pct"/>
            <w:tcBorders>
              <w:top w:val="nil"/>
              <w:left w:val="nil"/>
              <w:bottom w:val="nil"/>
              <w:right w:val="nil"/>
            </w:tcBorders>
            <w:shd w:val="clear" w:color="auto" w:fill="D9D9D9"/>
            <w:noWrap/>
          </w:tcPr>
          <w:p w:rsidR="006D604C" w:rsidRPr="00901706" w:rsidRDefault="006D604C" w:rsidP="00F76864">
            <w:pPr>
              <w:pStyle w:val="TableTextRight"/>
            </w:pPr>
            <w:r w:rsidRPr="00035395">
              <w:t>10</w:t>
            </w:r>
            <w:r>
              <w:t> </w:t>
            </w:r>
            <w:r w:rsidRPr="00035395">
              <w:t>383</w:t>
            </w:r>
          </w:p>
        </w:tc>
        <w:tc>
          <w:tcPr>
            <w:tcW w:w="806" w:type="pct"/>
            <w:tcBorders>
              <w:top w:val="nil"/>
              <w:left w:val="nil"/>
              <w:bottom w:val="nil"/>
              <w:right w:val="nil"/>
            </w:tcBorders>
            <w:shd w:val="clear" w:color="auto" w:fill="auto"/>
            <w:noWrap/>
            <w:hideMark/>
          </w:tcPr>
          <w:p w:rsidR="006D604C" w:rsidRPr="00901706" w:rsidRDefault="006D604C" w:rsidP="00F76864">
            <w:pPr>
              <w:pStyle w:val="TableTextRight"/>
            </w:pPr>
            <w:r>
              <w:t>(431)</w:t>
            </w:r>
          </w:p>
        </w:tc>
        <w:tc>
          <w:tcPr>
            <w:tcW w:w="806" w:type="pct"/>
            <w:tcBorders>
              <w:top w:val="nil"/>
              <w:left w:val="nil"/>
              <w:bottom w:val="nil"/>
              <w:right w:val="nil"/>
            </w:tcBorders>
            <w:shd w:val="clear" w:color="auto" w:fill="D9D9D9"/>
            <w:noWrap/>
            <w:hideMark/>
          </w:tcPr>
          <w:p w:rsidR="006D604C" w:rsidRPr="00901706" w:rsidRDefault="006D604C" w:rsidP="00F76864">
            <w:pPr>
              <w:pStyle w:val="TableTextRight"/>
            </w:pPr>
            <w:r>
              <w:t>9 952</w:t>
            </w:r>
          </w:p>
        </w:tc>
      </w:tr>
      <w:tr w:rsidR="006D604C" w:rsidRPr="00901706" w:rsidTr="00F76864">
        <w:trPr>
          <w:trHeight w:val="255"/>
        </w:trPr>
        <w:tc>
          <w:tcPr>
            <w:tcW w:w="2582" w:type="pct"/>
            <w:tcBorders>
              <w:top w:val="nil"/>
              <w:left w:val="nil"/>
              <w:bottom w:val="nil"/>
              <w:right w:val="nil"/>
            </w:tcBorders>
            <w:shd w:val="clear" w:color="auto" w:fill="auto"/>
            <w:noWrap/>
            <w:hideMark/>
          </w:tcPr>
          <w:p w:rsidR="006D604C" w:rsidRPr="00901706" w:rsidRDefault="006D604C" w:rsidP="00F76864">
            <w:pPr>
              <w:pStyle w:val="TableText"/>
            </w:pPr>
            <w:r w:rsidRPr="00901706">
              <w:t>As at 30 June 2013</w:t>
            </w:r>
          </w:p>
        </w:tc>
        <w:tc>
          <w:tcPr>
            <w:tcW w:w="806" w:type="pct"/>
            <w:tcBorders>
              <w:top w:val="nil"/>
              <w:left w:val="nil"/>
              <w:right w:val="nil"/>
            </w:tcBorders>
            <w:shd w:val="clear" w:color="auto" w:fill="D9D9D9"/>
            <w:noWrap/>
          </w:tcPr>
          <w:p w:rsidR="006D604C" w:rsidRPr="00901706" w:rsidRDefault="006D604C" w:rsidP="00F76864">
            <w:pPr>
              <w:pStyle w:val="TableTextRight"/>
            </w:pPr>
            <w:r w:rsidRPr="00035395">
              <w:t>9</w:t>
            </w:r>
            <w:r>
              <w:t> </w:t>
            </w:r>
            <w:r w:rsidRPr="00035395">
              <w:t>827</w:t>
            </w:r>
          </w:p>
        </w:tc>
        <w:tc>
          <w:tcPr>
            <w:tcW w:w="806" w:type="pct"/>
            <w:tcBorders>
              <w:top w:val="nil"/>
              <w:left w:val="nil"/>
              <w:right w:val="nil"/>
            </w:tcBorders>
            <w:shd w:val="clear" w:color="auto" w:fill="auto"/>
            <w:noWrap/>
            <w:hideMark/>
          </w:tcPr>
          <w:p w:rsidR="006D604C" w:rsidRPr="00901706" w:rsidRDefault="006D604C" w:rsidP="00F76864">
            <w:pPr>
              <w:pStyle w:val="TableTextRight"/>
            </w:pPr>
            <w:r>
              <w:t>(370)</w:t>
            </w:r>
          </w:p>
        </w:tc>
        <w:tc>
          <w:tcPr>
            <w:tcW w:w="806" w:type="pct"/>
            <w:tcBorders>
              <w:top w:val="nil"/>
              <w:left w:val="nil"/>
              <w:right w:val="nil"/>
            </w:tcBorders>
            <w:shd w:val="clear" w:color="auto" w:fill="D9D9D9"/>
            <w:noWrap/>
            <w:hideMark/>
          </w:tcPr>
          <w:p w:rsidR="006D604C" w:rsidRPr="00901706" w:rsidRDefault="006D604C" w:rsidP="00F76864">
            <w:pPr>
              <w:pStyle w:val="TableTextRight"/>
            </w:pPr>
            <w:r>
              <w:t>9 457</w:t>
            </w:r>
          </w:p>
        </w:tc>
      </w:tr>
    </w:tbl>
    <w:p w:rsidR="00D33A59" w:rsidRDefault="00D33A59" w:rsidP="006A0EBA"/>
    <w:p w:rsidR="00F76864" w:rsidRDefault="00F76864" w:rsidP="00C362FA">
      <w:pPr>
        <w:pStyle w:val="Heading4"/>
        <w:sectPr w:rsidR="00F76864" w:rsidSect="00F76864">
          <w:type w:val="continuous"/>
          <w:pgSz w:w="11909" w:h="16834" w:code="9"/>
          <w:pgMar w:top="1728" w:right="1152" w:bottom="1152" w:left="1152" w:header="720" w:footer="288" w:gutter="0"/>
          <w:cols w:space="720"/>
          <w:noEndnote/>
        </w:sectPr>
      </w:pPr>
    </w:p>
    <w:p w:rsidR="00F177CC" w:rsidRDefault="00F177CC">
      <w:pPr>
        <w:spacing w:before="0" w:after="0"/>
        <w:rPr>
          <w:rFonts w:ascii="Calibri" w:hAnsi="Calibri" w:cs="Arial"/>
          <w:b/>
          <w:color w:val="4D4D4D"/>
          <w:szCs w:val="20"/>
        </w:rPr>
      </w:pPr>
      <w:r>
        <w:lastRenderedPageBreak/>
        <w:br w:type="page"/>
      </w:r>
    </w:p>
    <w:p w:rsidR="00990F07" w:rsidRPr="00C362FA" w:rsidRDefault="00C362FA" w:rsidP="00C362FA">
      <w:pPr>
        <w:pStyle w:val="Heading4"/>
      </w:pPr>
      <w:r w:rsidRPr="00457E0A">
        <w:lastRenderedPageBreak/>
        <w:t>Accounting policy changes</w:t>
      </w:r>
    </w:p>
    <w:p w:rsidR="00F177CC" w:rsidRDefault="00F177CC" w:rsidP="006A0EBA">
      <w:pPr>
        <w:sectPr w:rsidR="00F177CC" w:rsidSect="001A2F94">
          <w:type w:val="continuous"/>
          <w:pgSz w:w="11909" w:h="16834" w:code="9"/>
          <w:pgMar w:top="1728" w:right="1152" w:bottom="1152" w:left="1152" w:header="720" w:footer="288" w:gutter="0"/>
          <w:cols w:num="2" w:space="720" w:equalWidth="0">
            <w:col w:w="4448" w:space="708"/>
            <w:col w:w="4448"/>
          </w:cols>
          <w:noEndnote/>
        </w:sectPr>
      </w:pPr>
    </w:p>
    <w:p w:rsidR="00C362FA" w:rsidRDefault="00877F69" w:rsidP="006A0EBA">
      <w:r>
        <w:lastRenderedPageBreak/>
        <w:t>During the year the Department changed its accounting policy with regard to an item previously reported within the controlled activities of the Department</w:t>
      </w:r>
      <w:r w:rsidR="002241C0">
        <w:t xml:space="preserve"> </w:t>
      </w:r>
      <w:r w:rsidR="002241C0" w:rsidRPr="002241C0">
        <w:t>to provide more relevant information about the Department’s financial position and financial performance in the financial statements</w:t>
      </w:r>
      <w:r>
        <w:t>. The Department now classifies this item, being the State</w:t>
      </w:r>
      <w:r w:rsidR="00354A87">
        <w:t>’</w:t>
      </w:r>
      <w:r>
        <w:t>s motor vehicle leasing operations, as administered on behalf of the State.</w:t>
      </w:r>
    </w:p>
    <w:p w:rsidR="00877F69" w:rsidRDefault="006D604C" w:rsidP="006A0EBA">
      <w:r>
        <w:br w:type="column"/>
      </w:r>
      <w:r w:rsidR="00877F69">
        <w:lastRenderedPageBreak/>
        <w:t>The impact of AASB</w:t>
      </w:r>
      <w:r w:rsidR="00067E1F">
        <w:t> </w:t>
      </w:r>
      <w:r w:rsidR="00877F69">
        <w:t>119 and the Department</w:t>
      </w:r>
      <w:r w:rsidR="00354A87">
        <w:t>’</w:t>
      </w:r>
      <w:r w:rsidR="00877F69">
        <w:t>s revised accounting policy on vehicle leasing on the relevant line items in the financial statements of the comparative year is as follows:</w:t>
      </w:r>
    </w:p>
    <w:p w:rsidR="00877F69" w:rsidRDefault="00877F69" w:rsidP="006A0EBA">
      <w:pPr>
        <w:sectPr w:rsidR="00877F69" w:rsidSect="001A2F94">
          <w:type w:val="continuous"/>
          <w:pgSz w:w="11909" w:h="16834" w:code="9"/>
          <w:pgMar w:top="1728" w:right="1152" w:bottom="1152" w:left="1152" w:header="720" w:footer="288" w:gutter="0"/>
          <w:cols w:num="2" w:space="720" w:equalWidth="0">
            <w:col w:w="4448" w:space="708"/>
            <w:col w:w="4448"/>
          </w:cols>
          <w:noEndnote/>
        </w:sectPr>
      </w:pPr>
    </w:p>
    <w:tbl>
      <w:tblPr>
        <w:tblW w:w="4501" w:type="pct"/>
        <w:tblLayout w:type="fixed"/>
        <w:tblCellMar>
          <w:left w:w="72" w:type="dxa"/>
          <w:right w:w="72" w:type="dxa"/>
        </w:tblCellMar>
        <w:tblLook w:val="04A0" w:firstRow="1" w:lastRow="0" w:firstColumn="1" w:lastColumn="0" w:noHBand="0" w:noVBand="1"/>
      </w:tblPr>
      <w:tblGrid>
        <w:gridCol w:w="4034"/>
        <w:gridCol w:w="1185"/>
        <w:gridCol w:w="1185"/>
        <w:gridCol w:w="1185"/>
        <w:gridCol w:w="1187"/>
      </w:tblGrid>
      <w:tr w:rsidR="006D604C" w:rsidRPr="003E2BD1" w:rsidTr="00067E1F">
        <w:trPr>
          <w:cantSplit/>
        </w:trPr>
        <w:tc>
          <w:tcPr>
            <w:tcW w:w="2298" w:type="pct"/>
            <w:tcBorders>
              <w:top w:val="nil"/>
              <w:left w:val="nil"/>
              <w:bottom w:val="nil"/>
              <w:right w:val="nil"/>
            </w:tcBorders>
            <w:shd w:val="clear" w:color="auto" w:fill="auto"/>
            <w:noWrap/>
            <w:vAlign w:val="bottom"/>
            <w:hideMark/>
          </w:tcPr>
          <w:p w:rsidR="006D604C" w:rsidRPr="006D604C" w:rsidRDefault="006D604C" w:rsidP="006D604C">
            <w:pPr>
              <w:pStyle w:val="TableText"/>
            </w:pPr>
          </w:p>
        </w:tc>
        <w:tc>
          <w:tcPr>
            <w:tcW w:w="675" w:type="pct"/>
            <w:tcBorders>
              <w:top w:val="nil"/>
              <w:left w:val="nil"/>
              <w:bottom w:val="nil"/>
              <w:right w:val="nil"/>
            </w:tcBorders>
            <w:shd w:val="clear" w:color="auto" w:fill="auto"/>
            <w:vAlign w:val="bottom"/>
            <w:hideMark/>
          </w:tcPr>
          <w:p w:rsidR="006D604C" w:rsidRPr="003E2BD1" w:rsidRDefault="006D604C" w:rsidP="007D08BE">
            <w:pPr>
              <w:pStyle w:val="TableTextHeadingRight"/>
            </w:pPr>
            <w:r w:rsidRPr="003E2BD1">
              <w:t>As published</w:t>
            </w:r>
          </w:p>
        </w:tc>
        <w:tc>
          <w:tcPr>
            <w:tcW w:w="675" w:type="pct"/>
            <w:tcBorders>
              <w:top w:val="nil"/>
              <w:left w:val="nil"/>
              <w:bottom w:val="nil"/>
              <w:right w:val="nil"/>
            </w:tcBorders>
            <w:shd w:val="clear" w:color="auto" w:fill="auto"/>
            <w:vAlign w:val="bottom"/>
            <w:hideMark/>
          </w:tcPr>
          <w:p w:rsidR="006D604C" w:rsidRPr="003E2BD1" w:rsidRDefault="006D604C" w:rsidP="007D08BE">
            <w:pPr>
              <w:pStyle w:val="TableTextHeadingRight"/>
            </w:pPr>
            <w:r w:rsidRPr="003E2BD1">
              <w:t>Effect of change AASB</w:t>
            </w:r>
            <w:r w:rsidR="00067E1F">
              <w:t> </w:t>
            </w:r>
            <w:r w:rsidRPr="003E2BD1">
              <w:t>119</w:t>
            </w:r>
          </w:p>
        </w:tc>
        <w:tc>
          <w:tcPr>
            <w:tcW w:w="675" w:type="pct"/>
            <w:tcBorders>
              <w:top w:val="nil"/>
              <w:left w:val="nil"/>
              <w:bottom w:val="nil"/>
              <w:right w:val="nil"/>
            </w:tcBorders>
            <w:shd w:val="clear" w:color="auto" w:fill="auto"/>
            <w:vAlign w:val="bottom"/>
            <w:hideMark/>
          </w:tcPr>
          <w:p w:rsidR="006D604C" w:rsidRPr="003E2BD1" w:rsidRDefault="006D604C" w:rsidP="007D08BE">
            <w:pPr>
              <w:pStyle w:val="TableTextHeadingRight"/>
            </w:pPr>
            <w:r w:rsidRPr="003E2BD1">
              <w:t xml:space="preserve">Effect of change </w:t>
            </w:r>
            <w:r w:rsidR="00DE2305" w:rsidRPr="003E2BD1">
              <w:t xml:space="preserve">vehicle </w:t>
            </w:r>
            <w:r w:rsidRPr="003E2BD1">
              <w:t>leasing</w:t>
            </w:r>
          </w:p>
        </w:tc>
        <w:tc>
          <w:tcPr>
            <w:tcW w:w="676" w:type="pct"/>
            <w:tcBorders>
              <w:top w:val="nil"/>
              <w:left w:val="nil"/>
              <w:bottom w:val="nil"/>
              <w:right w:val="nil"/>
            </w:tcBorders>
            <w:shd w:val="clear" w:color="auto" w:fill="auto"/>
            <w:vAlign w:val="bottom"/>
            <w:hideMark/>
          </w:tcPr>
          <w:p w:rsidR="006D604C" w:rsidRPr="003E2BD1" w:rsidRDefault="006D604C" w:rsidP="007D08BE">
            <w:pPr>
              <w:pStyle w:val="TableTextHeadingRight"/>
            </w:pPr>
            <w:r w:rsidRPr="003E2BD1">
              <w:t>Restated</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2013</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2013</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2013</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2013</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w:t>
            </w:r>
            <w:r w:rsidR="00354A87">
              <w:rPr>
                <w:b/>
                <w:bCs/>
              </w:rPr>
              <w:t>’</w:t>
            </w:r>
            <w:r w:rsidRPr="003E2BD1">
              <w:rPr>
                <w:b/>
                <w:bCs/>
              </w:rPr>
              <w:t>000</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w:t>
            </w:r>
            <w:r w:rsidR="00354A87">
              <w:rPr>
                <w:b/>
                <w:bCs/>
              </w:rPr>
              <w:t>’</w:t>
            </w:r>
            <w:r w:rsidRPr="003E2BD1">
              <w:rPr>
                <w:b/>
                <w:bCs/>
              </w:rPr>
              <w:t>000</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w:t>
            </w:r>
            <w:r w:rsidR="00354A87">
              <w:rPr>
                <w:b/>
                <w:bCs/>
              </w:rPr>
              <w:t>’</w:t>
            </w:r>
            <w:r w:rsidRPr="003E2BD1">
              <w:rPr>
                <w:b/>
                <w:bCs/>
              </w:rPr>
              <w:t>000</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bCs/>
              </w:rPr>
            </w:pPr>
            <w:r w:rsidRPr="003E2BD1">
              <w:rPr>
                <w:b/>
                <w:bCs/>
              </w:rPr>
              <w:t>$</w:t>
            </w:r>
            <w:r w:rsidR="00354A87">
              <w:rPr>
                <w:b/>
                <w:bCs/>
              </w:rPr>
              <w:t>’</w:t>
            </w:r>
            <w:r w:rsidRPr="003E2BD1">
              <w:rPr>
                <w:b/>
                <w:bCs/>
              </w:rPr>
              <w:t>000</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Controlled</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Comprehensive operating statement</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r w:rsidRPr="003E2BD1">
              <w:t>Interest</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10</w:t>
            </w:r>
            <w:r>
              <w:t> </w:t>
            </w:r>
            <w:r w:rsidRPr="003E2BD1">
              <w:t>236</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(10</w:t>
            </w:r>
            <w:r>
              <w:t> </w:t>
            </w:r>
            <w:r w:rsidRPr="003E2BD1">
              <w:t>236)</w:t>
            </w:r>
          </w:p>
        </w:tc>
        <w:tc>
          <w:tcPr>
            <w:tcW w:w="676" w:type="pct"/>
            <w:tcBorders>
              <w:top w:val="nil"/>
              <w:left w:val="nil"/>
              <w:bottom w:val="nil"/>
              <w:right w:val="nil"/>
            </w:tcBorders>
            <w:shd w:val="clear" w:color="auto" w:fill="auto"/>
            <w:vAlign w:val="bottom"/>
            <w:hideMark/>
          </w:tcPr>
          <w:p w:rsidR="006D604C" w:rsidRPr="003E2BD1" w:rsidRDefault="00067E1F" w:rsidP="00067E1F">
            <w:pPr>
              <w:pStyle w:val="TableTextRight"/>
            </w:pPr>
            <w:r>
              <w:t>–</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Total income from transactions</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309 966</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(10 236)</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299 730</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r w:rsidRPr="003E2BD1">
              <w:t>Employee expenses</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126</w:t>
            </w:r>
            <w:r>
              <w:t> </w:t>
            </w:r>
            <w:r w:rsidRPr="003E2BD1">
              <w:t>086</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r w:rsidRPr="003E2BD1">
              <w:t>55</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r w:rsidRPr="003E2BD1">
              <w:t>126</w:t>
            </w:r>
            <w:r>
              <w:t> </w:t>
            </w:r>
            <w:r w:rsidRPr="003E2BD1">
              <w:t>141</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r w:rsidRPr="003E2BD1">
              <w:t>Interest expense</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9</w:t>
            </w:r>
            <w:r>
              <w:t> </w:t>
            </w:r>
            <w:r w:rsidRPr="003E2BD1">
              <w:t>894</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(9</w:t>
            </w:r>
            <w:r>
              <w:t> </w:t>
            </w:r>
            <w:r w:rsidRPr="003E2BD1">
              <w:t>616)</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r w:rsidRPr="003E2BD1">
              <w:t>278</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Total expenses from transactions</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304 440</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55</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(9 616)</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294 879</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Net result from transactions</w:t>
            </w:r>
          </w:p>
        </w:tc>
        <w:tc>
          <w:tcPr>
            <w:tcW w:w="675" w:type="pct"/>
            <w:tcBorders>
              <w:top w:val="nil"/>
              <w:left w:val="nil"/>
              <w:bottom w:val="nil"/>
              <w:right w:val="nil"/>
            </w:tcBorders>
            <w:shd w:val="clear" w:color="auto" w:fill="D9D9D9"/>
            <w:noWrap/>
            <w:vAlign w:val="bottom"/>
            <w:hideMark/>
          </w:tcPr>
          <w:p w:rsidR="006D604C" w:rsidRPr="00A42481" w:rsidRDefault="006D604C" w:rsidP="006D604C">
            <w:pPr>
              <w:pStyle w:val="TableTextRight"/>
              <w:rPr>
                <w:b/>
              </w:rPr>
            </w:pPr>
            <w:r w:rsidRPr="00A42481">
              <w:rPr>
                <w:b/>
              </w:rPr>
              <w:t>5 526</w:t>
            </w:r>
          </w:p>
        </w:tc>
        <w:tc>
          <w:tcPr>
            <w:tcW w:w="675" w:type="pct"/>
            <w:tcBorders>
              <w:top w:val="nil"/>
              <w:left w:val="nil"/>
              <w:bottom w:val="nil"/>
              <w:right w:val="nil"/>
            </w:tcBorders>
            <w:shd w:val="clear" w:color="auto" w:fill="auto"/>
            <w:vAlign w:val="bottom"/>
            <w:hideMark/>
          </w:tcPr>
          <w:p w:rsidR="006D604C" w:rsidRPr="00A42481" w:rsidRDefault="006D604C" w:rsidP="006D604C">
            <w:pPr>
              <w:pStyle w:val="TableTextRight"/>
              <w:rPr>
                <w:b/>
              </w:rPr>
            </w:pPr>
            <w:r w:rsidRPr="00A42481">
              <w:rPr>
                <w:b/>
              </w:rPr>
              <w:t>(55)</w:t>
            </w:r>
          </w:p>
        </w:tc>
        <w:tc>
          <w:tcPr>
            <w:tcW w:w="675" w:type="pct"/>
            <w:tcBorders>
              <w:top w:val="nil"/>
              <w:left w:val="nil"/>
              <w:bottom w:val="nil"/>
              <w:right w:val="nil"/>
            </w:tcBorders>
            <w:shd w:val="clear" w:color="auto" w:fill="D9D9D9"/>
            <w:vAlign w:val="bottom"/>
            <w:hideMark/>
          </w:tcPr>
          <w:p w:rsidR="006D604C" w:rsidRPr="00A42481" w:rsidRDefault="006D604C" w:rsidP="006D604C">
            <w:pPr>
              <w:pStyle w:val="TableTextRight"/>
              <w:rPr>
                <w:b/>
              </w:rPr>
            </w:pPr>
            <w:r w:rsidRPr="00A42481">
              <w:rPr>
                <w:b/>
              </w:rPr>
              <w:t>(620)</w:t>
            </w:r>
          </w:p>
        </w:tc>
        <w:tc>
          <w:tcPr>
            <w:tcW w:w="676" w:type="pct"/>
            <w:tcBorders>
              <w:top w:val="nil"/>
              <w:left w:val="nil"/>
              <w:bottom w:val="nil"/>
              <w:right w:val="nil"/>
            </w:tcBorders>
            <w:shd w:val="clear" w:color="auto" w:fill="auto"/>
            <w:vAlign w:val="bottom"/>
            <w:hideMark/>
          </w:tcPr>
          <w:p w:rsidR="006D604C" w:rsidRPr="00A42481" w:rsidRDefault="006D604C" w:rsidP="006D604C">
            <w:pPr>
              <w:pStyle w:val="TableTextRight"/>
              <w:rPr>
                <w:b/>
              </w:rPr>
            </w:pPr>
            <w:r w:rsidRPr="00A42481">
              <w:rPr>
                <w:b/>
              </w:rPr>
              <w:t>4 851</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p>
        </w:tc>
        <w:tc>
          <w:tcPr>
            <w:tcW w:w="675" w:type="pct"/>
            <w:tcBorders>
              <w:top w:val="nil"/>
              <w:left w:val="nil"/>
              <w:bottom w:val="nil"/>
              <w:right w:val="nil"/>
            </w:tcBorders>
            <w:shd w:val="clear" w:color="auto" w:fill="D9D9D9"/>
            <w:noWrap/>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r w:rsidRPr="003E2BD1">
              <w:t>Net gain/(loss) from revaluation of leave liabilities</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r w:rsidRPr="003E2BD1">
              <w:t>156</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r w:rsidRPr="003E2BD1">
              <w:t>(6)</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r w:rsidRPr="003E2BD1">
              <w:t>150</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Total other economic flows included in net result</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614</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(6)</w:t>
            </w:r>
          </w:p>
        </w:tc>
        <w:tc>
          <w:tcPr>
            <w:tcW w:w="675" w:type="pct"/>
            <w:tcBorders>
              <w:top w:val="nil"/>
              <w:left w:val="nil"/>
              <w:bottom w:val="nil"/>
              <w:right w:val="nil"/>
            </w:tcBorders>
            <w:shd w:val="clear" w:color="auto" w:fill="D9D9D9"/>
            <w:vAlign w:val="bottom"/>
          </w:tcPr>
          <w:p w:rsidR="006D604C" w:rsidRPr="003E2BD1" w:rsidRDefault="006D604C" w:rsidP="006D604C">
            <w:pPr>
              <w:pStyle w:val="TableTextRight"/>
              <w:rPr>
                <w:b/>
              </w:rPr>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608</w:t>
            </w: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3E2BD1" w:rsidRDefault="006D604C" w:rsidP="006D604C">
            <w:pPr>
              <w:pStyle w:val="TableTex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pP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pP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pPr>
          </w:p>
        </w:tc>
      </w:tr>
      <w:tr w:rsidR="006D604C" w:rsidRPr="003E2BD1" w:rsidTr="00067E1F">
        <w:trPr>
          <w:cantSplit/>
        </w:trPr>
        <w:tc>
          <w:tcPr>
            <w:tcW w:w="2298" w:type="pct"/>
            <w:tcBorders>
              <w:top w:val="nil"/>
              <w:left w:val="nil"/>
              <w:bottom w:val="nil"/>
              <w:right w:val="nil"/>
            </w:tcBorders>
            <w:shd w:val="clear" w:color="auto" w:fill="auto"/>
            <w:vAlign w:val="bottom"/>
            <w:hideMark/>
          </w:tcPr>
          <w:p w:rsidR="006D604C" w:rsidRPr="006D604C" w:rsidRDefault="006D604C" w:rsidP="006D604C">
            <w:pPr>
              <w:pStyle w:val="TableText"/>
              <w:rPr>
                <w:b/>
              </w:rPr>
            </w:pPr>
            <w:r w:rsidRPr="006D604C">
              <w:rPr>
                <w:b/>
              </w:rPr>
              <w:t>Net result</w:t>
            </w:r>
          </w:p>
        </w:tc>
        <w:tc>
          <w:tcPr>
            <w:tcW w:w="675" w:type="pct"/>
            <w:tcBorders>
              <w:top w:val="nil"/>
              <w:left w:val="nil"/>
              <w:bottom w:val="nil"/>
              <w:right w:val="nil"/>
            </w:tcBorders>
            <w:shd w:val="clear" w:color="auto" w:fill="D9D9D9"/>
            <w:noWrap/>
            <w:vAlign w:val="bottom"/>
            <w:hideMark/>
          </w:tcPr>
          <w:p w:rsidR="006D604C" w:rsidRPr="003E2BD1" w:rsidRDefault="006D604C" w:rsidP="006D604C">
            <w:pPr>
              <w:pStyle w:val="TableTextRight"/>
              <w:rPr>
                <w:b/>
              </w:rPr>
            </w:pPr>
            <w:r w:rsidRPr="003E2BD1">
              <w:rPr>
                <w:b/>
              </w:rPr>
              <w:t>6 140</w:t>
            </w:r>
          </w:p>
        </w:tc>
        <w:tc>
          <w:tcPr>
            <w:tcW w:w="675"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(61)</w:t>
            </w:r>
          </w:p>
        </w:tc>
        <w:tc>
          <w:tcPr>
            <w:tcW w:w="675" w:type="pct"/>
            <w:tcBorders>
              <w:top w:val="nil"/>
              <w:left w:val="nil"/>
              <w:bottom w:val="nil"/>
              <w:right w:val="nil"/>
            </w:tcBorders>
            <w:shd w:val="clear" w:color="auto" w:fill="D9D9D9"/>
            <w:vAlign w:val="bottom"/>
            <w:hideMark/>
          </w:tcPr>
          <w:p w:rsidR="006D604C" w:rsidRPr="003E2BD1" w:rsidRDefault="006D604C" w:rsidP="006D604C">
            <w:pPr>
              <w:pStyle w:val="TableTextRight"/>
              <w:rPr>
                <w:b/>
              </w:rPr>
            </w:pPr>
            <w:r w:rsidRPr="003E2BD1">
              <w:rPr>
                <w:b/>
              </w:rPr>
              <w:t>(620)</w:t>
            </w:r>
          </w:p>
        </w:tc>
        <w:tc>
          <w:tcPr>
            <w:tcW w:w="676" w:type="pct"/>
            <w:tcBorders>
              <w:top w:val="nil"/>
              <w:left w:val="nil"/>
              <w:bottom w:val="nil"/>
              <w:right w:val="nil"/>
            </w:tcBorders>
            <w:shd w:val="clear" w:color="auto" w:fill="auto"/>
            <w:vAlign w:val="bottom"/>
            <w:hideMark/>
          </w:tcPr>
          <w:p w:rsidR="006D604C" w:rsidRPr="003E2BD1" w:rsidRDefault="006D604C" w:rsidP="006D604C">
            <w:pPr>
              <w:pStyle w:val="TableTextRight"/>
              <w:rPr>
                <w:b/>
              </w:rPr>
            </w:pPr>
            <w:r w:rsidRPr="003E2BD1">
              <w:rPr>
                <w:b/>
              </w:rPr>
              <w:t>5 459</w:t>
            </w:r>
          </w:p>
        </w:tc>
      </w:tr>
      <w:tr w:rsidR="00701B85" w:rsidRPr="003E2BD1" w:rsidTr="00067E1F">
        <w:trPr>
          <w:cantSplit/>
        </w:trPr>
        <w:tc>
          <w:tcPr>
            <w:tcW w:w="2298" w:type="pct"/>
            <w:tcBorders>
              <w:top w:val="nil"/>
              <w:left w:val="nil"/>
              <w:bottom w:val="nil"/>
              <w:right w:val="nil"/>
            </w:tcBorders>
            <w:shd w:val="clear" w:color="auto" w:fill="auto"/>
            <w:vAlign w:val="bottom"/>
          </w:tcPr>
          <w:p w:rsidR="00701B85" w:rsidRPr="006D604C" w:rsidRDefault="00701B85" w:rsidP="004D6BB7">
            <w:pPr>
              <w:pStyle w:val="TableText"/>
              <w:rPr>
                <w:b/>
              </w:rPr>
            </w:pPr>
            <w:r w:rsidRPr="006D604C">
              <w:rPr>
                <w:b/>
              </w:rPr>
              <w:t>Comprehensive result</w:t>
            </w:r>
          </w:p>
        </w:tc>
        <w:tc>
          <w:tcPr>
            <w:tcW w:w="675" w:type="pct"/>
            <w:tcBorders>
              <w:top w:val="nil"/>
              <w:left w:val="nil"/>
              <w:bottom w:val="nil"/>
              <w:right w:val="nil"/>
            </w:tcBorders>
            <w:shd w:val="clear" w:color="auto" w:fill="D9D9D9"/>
            <w:noWrap/>
            <w:vAlign w:val="bottom"/>
          </w:tcPr>
          <w:p w:rsidR="00701B85" w:rsidRPr="003E2BD1" w:rsidRDefault="00701B85" w:rsidP="004D6BB7">
            <w:pPr>
              <w:pStyle w:val="TableTextRight"/>
              <w:rPr>
                <w:b/>
              </w:rPr>
            </w:pPr>
            <w:r w:rsidRPr="003E2BD1">
              <w:rPr>
                <w:b/>
              </w:rPr>
              <w:t>6 140</w:t>
            </w:r>
          </w:p>
        </w:tc>
        <w:tc>
          <w:tcPr>
            <w:tcW w:w="675" w:type="pct"/>
            <w:tcBorders>
              <w:top w:val="nil"/>
              <w:left w:val="nil"/>
              <w:bottom w:val="nil"/>
              <w:right w:val="nil"/>
            </w:tcBorders>
            <w:shd w:val="clear" w:color="auto" w:fill="auto"/>
            <w:vAlign w:val="bottom"/>
          </w:tcPr>
          <w:p w:rsidR="00701B85" w:rsidRPr="003E2BD1" w:rsidRDefault="00701B85" w:rsidP="004D6BB7">
            <w:pPr>
              <w:pStyle w:val="TableTextRight"/>
              <w:rPr>
                <w:b/>
              </w:rPr>
            </w:pPr>
            <w:r w:rsidRPr="003E2BD1">
              <w:rPr>
                <w:b/>
              </w:rPr>
              <w:t>(61)</w:t>
            </w:r>
          </w:p>
        </w:tc>
        <w:tc>
          <w:tcPr>
            <w:tcW w:w="675" w:type="pct"/>
            <w:tcBorders>
              <w:top w:val="nil"/>
              <w:left w:val="nil"/>
              <w:bottom w:val="nil"/>
              <w:right w:val="nil"/>
            </w:tcBorders>
            <w:shd w:val="clear" w:color="auto" w:fill="D9D9D9"/>
            <w:vAlign w:val="bottom"/>
          </w:tcPr>
          <w:p w:rsidR="00701B85" w:rsidRPr="003E2BD1" w:rsidRDefault="00701B85" w:rsidP="004D6BB7">
            <w:pPr>
              <w:pStyle w:val="TableTextRight"/>
              <w:rPr>
                <w:b/>
              </w:rPr>
            </w:pPr>
            <w:r w:rsidRPr="003E2BD1">
              <w:rPr>
                <w:b/>
              </w:rPr>
              <w:t>(620)</w:t>
            </w:r>
          </w:p>
        </w:tc>
        <w:tc>
          <w:tcPr>
            <w:tcW w:w="676" w:type="pct"/>
            <w:tcBorders>
              <w:top w:val="nil"/>
              <w:left w:val="nil"/>
              <w:bottom w:val="nil"/>
              <w:right w:val="nil"/>
            </w:tcBorders>
            <w:shd w:val="clear" w:color="auto" w:fill="auto"/>
            <w:vAlign w:val="bottom"/>
          </w:tcPr>
          <w:p w:rsidR="00701B85" w:rsidRPr="003E2BD1" w:rsidRDefault="00701B85" w:rsidP="004D6BB7">
            <w:pPr>
              <w:pStyle w:val="TableTextRight"/>
              <w:rPr>
                <w:b/>
              </w:rPr>
            </w:pPr>
            <w:r w:rsidRPr="003E2BD1">
              <w:rPr>
                <w:b/>
              </w:rPr>
              <w:t>5 459</w:t>
            </w:r>
          </w:p>
        </w:tc>
      </w:tr>
      <w:tr w:rsidR="00701B85" w:rsidRPr="003E2BD1" w:rsidTr="00067E1F">
        <w:trPr>
          <w:cantSplit/>
        </w:trPr>
        <w:tc>
          <w:tcPr>
            <w:tcW w:w="2298" w:type="pct"/>
            <w:tcBorders>
              <w:top w:val="nil"/>
              <w:left w:val="nil"/>
              <w:bottom w:val="nil"/>
              <w:right w:val="nil"/>
            </w:tcBorders>
            <w:shd w:val="clear" w:color="auto" w:fill="auto"/>
            <w:vAlign w:val="bottom"/>
          </w:tcPr>
          <w:p w:rsidR="00701B85" w:rsidRPr="006D604C" w:rsidRDefault="00701B85" w:rsidP="004D6BB7">
            <w:pPr>
              <w:pStyle w:val="TableText"/>
              <w:rPr>
                <w:b/>
              </w:rPr>
            </w:pPr>
          </w:p>
        </w:tc>
        <w:tc>
          <w:tcPr>
            <w:tcW w:w="675" w:type="pct"/>
            <w:tcBorders>
              <w:top w:val="nil"/>
              <w:left w:val="nil"/>
              <w:bottom w:val="nil"/>
              <w:right w:val="nil"/>
            </w:tcBorders>
            <w:shd w:val="clear" w:color="auto" w:fill="D9D9D9"/>
            <w:noWrap/>
            <w:vAlign w:val="bottom"/>
          </w:tcPr>
          <w:p w:rsidR="00701B85" w:rsidRPr="003E2BD1" w:rsidRDefault="00701B85" w:rsidP="004D6BB7">
            <w:pPr>
              <w:pStyle w:val="TableTextRight"/>
              <w:rPr>
                <w:b/>
              </w:rPr>
            </w:pPr>
          </w:p>
        </w:tc>
        <w:tc>
          <w:tcPr>
            <w:tcW w:w="675" w:type="pct"/>
            <w:tcBorders>
              <w:top w:val="nil"/>
              <w:left w:val="nil"/>
              <w:bottom w:val="nil"/>
              <w:right w:val="nil"/>
            </w:tcBorders>
            <w:shd w:val="clear" w:color="auto" w:fill="auto"/>
            <w:vAlign w:val="bottom"/>
          </w:tcPr>
          <w:p w:rsidR="00701B85" w:rsidRPr="003E2BD1" w:rsidRDefault="00701B85" w:rsidP="004D6BB7">
            <w:pPr>
              <w:pStyle w:val="TableTextRight"/>
              <w:rPr>
                <w:b/>
              </w:rPr>
            </w:pPr>
          </w:p>
        </w:tc>
        <w:tc>
          <w:tcPr>
            <w:tcW w:w="675" w:type="pct"/>
            <w:tcBorders>
              <w:top w:val="nil"/>
              <w:left w:val="nil"/>
              <w:bottom w:val="nil"/>
              <w:right w:val="nil"/>
            </w:tcBorders>
            <w:shd w:val="clear" w:color="auto" w:fill="D9D9D9"/>
            <w:vAlign w:val="bottom"/>
          </w:tcPr>
          <w:p w:rsidR="00701B85" w:rsidRPr="003E2BD1" w:rsidRDefault="00701B85" w:rsidP="004D6BB7">
            <w:pPr>
              <w:pStyle w:val="TableTextRight"/>
              <w:rPr>
                <w:b/>
              </w:rPr>
            </w:pPr>
          </w:p>
        </w:tc>
        <w:tc>
          <w:tcPr>
            <w:tcW w:w="676" w:type="pct"/>
            <w:tcBorders>
              <w:top w:val="nil"/>
              <w:left w:val="nil"/>
              <w:bottom w:val="nil"/>
              <w:right w:val="nil"/>
            </w:tcBorders>
            <w:shd w:val="clear" w:color="auto" w:fill="auto"/>
            <w:vAlign w:val="bottom"/>
          </w:tcPr>
          <w:p w:rsidR="00701B85" w:rsidRPr="003E2BD1" w:rsidRDefault="00701B85" w:rsidP="004D6BB7">
            <w:pPr>
              <w:pStyle w:val="TableTextRight"/>
              <w:rPr>
                <w:b/>
              </w:rPr>
            </w:pP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rPr>
                <w:b/>
              </w:rPr>
            </w:pPr>
            <w:r w:rsidRPr="006D604C">
              <w:rPr>
                <w:b/>
              </w:rPr>
              <w:t>Balance sheet</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3E2BD1" w:rsidRDefault="00701B85" w:rsidP="006D604C">
            <w:pPr>
              <w:pStyle w:val="TableText"/>
            </w:pPr>
            <w:r w:rsidRPr="003E2BD1">
              <w:t>Cash and deposits</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87</w:t>
            </w:r>
            <w:r>
              <w:t> </w:t>
            </w:r>
            <w:r w:rsidRPr="003E2BD1">
              <w:t>494</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(28</w:t>
            </w:r>
            <w:r>
              <w:t> </w:t>
            </w:r>
            <w:r w:rsidRPr="003E2BD1">
              <w:t>296)</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59</w:t>
            </w:r>
            <w:r>
              <w:t> </w:t>
            </w:r>
            <w:r w:rsidRPr="003E2BD1">
              <w:t>198</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3E2BD1" w:rsidRDefault="00701B85" w:rsidP="006D604C">
            <w:pPr>
              <w:pStyle w:val="TableText"/>
            </w:pPr>
            <w:r w:rsidRPr="003E2BD1">
              <w:t>Receivables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322</w:t>
            </w:r>
            <w:r>
              <w:t> </w:t>
            </w:r>
            <w:r w:rsidRPr="003E2BD1">
              <w:t>613</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(212</w:t>
            </w:r>
            <w:r>
              <w:t> </w:t>
            </w:r>
            <w:r w:rsidRPr="003E2BD1">
              <w:t>577)</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110</w:t>
            </w:r>
            <w:r>
              <w:t> </w:t>
            </w:r>
            <w:r w:rsidRPr="003E2BD1">
              <w:t>036</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3E2BD1" w:rsidRDefault="00701B85" w:rsidP="006D604C">
            <w:pPr>
              <w:pStyle w:val="TableText"/>
            </w:pPr>
            <w:r w:rsidRPr="003E2BD1">
              <w:t>Prepayments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7</w:t>
            </w:r>
            <w:r>
              <w:t> </w:t>
            </w:r>
            <w:r w:rsidRPr="003E2BD1">
              <w:t>267</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(2</w:t>
            </w:r>
            <w:r>
              <w:t> </w:t>
            </w:r>
            <w:r w:rsidRPr="003E2BD1">
              <w:t>365)</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4</w:t>
            </w:r>
            <w:r>
              <w:t> </w:t>
            </w:r>
            <w:r w:rsidRPr="003E2BD1">
              <w:t>902</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rPr>
                <w:b/>
              </w:rPr>
            </w:pPr>
            <w:r w:rsidRPr="006D604C">
              <w:rPr>
                <w:b/>
              </w:rPr>
              <w:t>Total assets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rPr>
                <w:b/>
              </w:rPr>
            </w:pPr>
            <w:r w:rsidRPr="003E2BD1">
              <w:rPr>
                <w:b/>
              </w:rPr>
              <w:t>992 615</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rPr>
                <w:b/>
              </w:rPr>
            </w:pPr>
            <w:r w:rsidRPr="003E2BD1">
              <w:rPr>
                <w:b/>
              </w:rPr>
              <w:t>(243 238)</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749 377</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r w:rsidRPr="006D604C">
              <w:t>Payables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40</w:t>
            </w:r>
            <w:r>
              <w:t> </w:t>
            </w:r>
            <w:r w:rsidRPr="003E2BD1">
              <w:t>975</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(14</w:t>
            </w:r>
            <w:r>
              <w:t> </w:t>
            </w:r>
            <w:r w:rsidRPr="003E2BD1">
              <w:t>940)</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26</w:t>
            </w:r>
            <w:r>
              <w:t> </w:t>
            </w:r>
            <w:r w:rsidRPr="003E2BD1">
              <w:t>035</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r w:rsidRPr="006D604C">
              <w:t>Provisions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36</w:t>
            </w:r>
            <w:r>
              <w:t> </w:t>
            </w:r>
            <w:r w:rsidRPr="003E2BD1">
              <w:t>077</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(370)</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35</w:t>
            </w:r>
            <w:r>
              <w:t> </w:t>
            </w:r>
            <w:r w:rsidRPr="003E2BD1">
              <w:t>707</w:t>
            </w:r>
          </w:p>
        </w:tc>
      </w:tr>
      <w:tr w:rsidR="00701B85" w:rsidRPr="003E2BD1" w:rsidTr="00067E1F">
        <w:trPr>
          <w:cantSplit/>
        </w:trPr>
        <w:tc>
          <w:tcPr>
            <w:tcW w:w="2298" w:type="pct"/>
            <w:tcBorders>
              <w:top w:val="nil"/>
              <w:left w:val="nil"/>
              <w:bottom w:val="nil"/>
              <w:right w:val="nil"/>
            </w:tcBorders>
            <w:shd w:val="clear" w:color="auto" w:fill="auto"/>
            <w:noWrap/>
            <w:vAlign w:val="bottom"/>
            <w:hideMark/>
          </w:tcPr>
          <w:p w:rsidR="00701B85" w:rsidRPr="006D604C" w:rsidRDefault="00701B85" w:rsidP="006D604C">
            <w:pPr>
              <w:pStyle w:val="TableText"/>
            </w:pPr>
            <w:r w:rsidRPr="006D604C">
              <w:t>Borrowings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227</w:t>
            </w:r>
            <w:r>
              <w:t> </w:t>
            </w:r>
            <w:r w:rsidRPr="003E2BD1">
              <w:t>365</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(221</w:t>
            </w:r>
            <w:r>
              <w:t> </w:t>
            </w:r>
            <w:r w:rsidRPr="003E2BD1">
              <w:t>943)</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5</w:t>
            </w:r>
            <w:r>
              <w:t> </w:t>
            </w:r>
            <w:r w:rsidRPr="003E2BD1">
              <w:t>422</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rPr>
                <w:b/>
              </w:rPr>
            </w:pPr>
            <w:r w:rsidRPr="006D604C">
              <w:rPr>
                <w:b/>
              </w:rPr>
              <w:t>Total liabilities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rPr>
                <w:b/>
              </w:rPr>
            </w:pPr>
            <w:r w:rsidRPr="003E2BD1">
              <w:rPr>
                <w:b/>
              </w:rPr>
              <w:t>350 058</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(370)</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rPr>
                <w:b/>
              </w:rPr>
            </w:pPr>
            <w:r w:rsidRPr="003E2BD1">
              <w:rPr>
                <w:b/>
              </w:rPr>
              <w:t>(236 883)</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112 805</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rPr>
                <w:b/>
              </w:rPr>
            </w:pPr>
            <w:r w:rsidRPr="006D604C">
              <w:rPr>
                <w:b/>
              </w:rPr>
              <w:t>Net assets/(liabilities)</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rPr>
                <w:b/>
              </w:rPr>
            </w:pPr>
            <w:r w:rsidRPr="003E2BD1">
              <w:rPr>
                <w:b/>
              </w:rPr>
              <w:t>642 557</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370</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rPr>
                <w:b/>
              </w:rPr>
            </w:pPr>
            <w:r w:rsidRPr="003E2BD1">
              <w:rPr>
                <w:b/>
              </w:rPr>
              <w:t>(6 355)</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636 572</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pPr>
            <w:r w:rsidRPr="006D604C">
              <w:t>Accumulated surplus/(deficit)</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pPr>
            <w:r w:rsidRPr="003E2BD1">
              <w:t>159</w:t>
            </w:r>
            <w:r>
              <w:t> </w:t>
            </w:r>
            <w:r w:rsidRPr="003E2BD1">
              <w:t>975</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370</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pPr>
            <w:r w:rsidRPr="003E2BD1">
              <w:t>(6</w:t>
            </w:r>
            <w:r>
              <w:t> </w:t>
            </w:r>
            <w:r w:rsidRPr="003E2BD1">
              <w:t>355)</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pPr>
            <w:r w:rsidRPr="003E2BD1">
              <w:t>153</w:t>
            </w:r>
            <w:r>
              <w:t> </w:t>
            </w:r>
            <w:r w:rsidRPr="003E2BD1">
              <w:t>990</w:t>
            </w:r>
          </w:p>
        </w:tc>
      </w:tr>
      <w:tr w:rsidR="00701B85" w:rsidRPr="003E2BD1" w:rsidTr="00067E1F">
        <w:trPr>
          <w:cantSplit/>
        </w:trPr>
        <w:tc>
          <w:tcPr>
            <w:tcW w:w="2298" w:type="pct"/>
            <w:tcBorders>
              <w:top w:val="nil"/>
              <w:left w:val="nil"/>
              <w:bottom w:val="nil"/>
              <w:right w:val="nil"/>
            </w:tcBorders>
            <w:shd w:val="clear" w:color="auto" w:fill="auto"/>
            <w:vAlign w:val="bottom"/>
            <w:hideMark/>
          </w:tcPr>
          <w:p w:rsidR="00701B85" w:rsidRPr="006D604C" w:rsidRDefault="00701B85" w:rsidP="006D604C">
            <w:pPr>
              <w:pStyle w:val="TableText"/>
              <w:rPr>
                <w:b/>
              </w:rPr>
            </w:pPr>
            <w:r w:rsidRPr="006D604C">
              <w:rPr>
                <w:b/>
              </w:rPr>
              <w:t>Total equity/(deficit)</w:t>
            </w:r>
          </w:p>
        </w:tc>
        <w:tc>
          <w:tcPr>
            <w:tcW w:w="675" w:type="pct"/>
            <w:tcBorders>
              <w:top w:val="nil"/>
              <w:left w:val="nil"/>
              <w:bottom w:val="nil"/>
              <w:right w:val="nil"/>
            </w:tcBorders>
            <w:shd w:val="clear" w:color="auto" w:fill="D9D9D9"/>
            <w:noWrap/>
            <w:vAlign w:val="bottom"/>
            <w:hideMark/>
          </w:tcPr>
          <w:p w:rsidR="00701B85" w:rsidRPr="003E2BD1" w:rsidRDefault="00701B85" w:rsidP="006D604C">
            <w:pPr>
              <w:pStyle w:val="TableTextRight"/>
              <w:rPr>
                <w:b/>
              </w:rPr>
            </w:pPr>
            <w:r w:rsidRPr="003E2BD1">
              <w:rPr>
                <w:b/>
              </w:rPr>
              <w:t>642 557</w:t>
            </w:r>
          </w:p>
        </w:tc>
        <w:tc>
          <w:tcPr>
            <w:tcW w:w="675"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370</w:t>
            </w:r>
          </w:p>
        </w:tc>
        <w:tc>
          <w:tcPr>
            <w:tcW w:w="675" w:type="pct"/>
            <w:tcBorders>
              <w:top w:val="nil"/>
              <w:left w:val="nil"/>
              <w:bottom w:val="nil"/>
              <w:right w:val="nil"/>
            </w:tcBorders>
            <w:shd w:val="clear" w:color="auto" w:fill="D9D9D9"/>
            <w:vAlign w:val="bottom"/>
            <w:hideMark/>
          </w:tcPr>
          <w:p w:rsidR="00701B85" w:rsidRPr="003E2BD1" w:rsidRDefault="00701B85" w:rsidP="006D604C">
            <w:pPr>
              <w:pStyle w:val="TableTextRight"/>
              <w:rPr>
                <w:b/>
              </w:rPr>
            </w:pPr>
            <w:r w:rsidRPr="003E2BD1">
              <w:rPr>
                <w:b/>
              </w:rPr>
              <w:t>(6 355)</w:t>
            </w:r>
          </w:p>
        </w:tc>
        <w:tc>
          <w:tcPr>
            <w:tcW w:w="676" w:type="pct"/>
            <w:tcBorders>
              <w:top w:val="nil"/>
              <w:left w:val="nil"/>
              <w:bottom w:val="nil"/>
              <w:right w:val="nil"/>
            </w:tcBorders>
            <w:shd w:val="clear" w:color="auto" w:fill="auto"/>
            <w:vAlign w:val="bottom"/>
            <w:hideMark/>
          </w:tcPr>
          <w:p w:rsidR="00701B85" w:rsidRPr="003E2BD1" w:rsidRDefault="00701B85" w:rsidP="006D604C">
            <w:pPr>
              <w:pStyle w:val="TableTextRight"/>
              <w:rPr>
                <w:b/>
              </w:rPr>
            </w:pPr>
            <w:r w:rsidRPr="003E2BD1">
              <w:rPr>
                <w:b/>
              </w:rPr>
              <w:t>636 572</w:t>
            </w:r>
          </w:p>
        </w:tc>
      </w:tr>
    </w:tbl>
    <w:p w:rsidR="00877F69" w:rsidRDefault="00877F69" w:rsidP="006A0EBA"/>
    <w:p w:rsidR="00877F69" w:rsidRDefault="00877F69" w:rsidP="006A0EBA">
      <w:pPr>
        <w:sectPr w:rsidR="00877F69" w:rsidSect="00877F69">
          <w:type w:val="continuous"/>
          <w:pgSz w:w="11909" w:h="16834" w:code="9"/>
          <w:pgMar w:top="1728" w:right="1152" w:bottom="1152" w:left="1152" w:header="720" w:footer="288" w:gutter="0"/>
          <w:cols w:space="708"/>
          <w:noEndnote/>
        </w:sectPr>
      </w:pPr>
    </w:p>
    <w:p w:rsidR="007D08BE" w:rsidRDefault="007D08BE">
      <w:pPr>
        <w:spacing w:before="0" w:after="0"/>
      </w:pPr>
      <w:r>
        <w:lastRenderedPageBreak/>
        <w:br w:type="page"/>
      </w:r>
    </w:p>
    <w:p w:rsidR="007D08BE" w:rsidRDefault="007D08BE" w:rsidP="006A0EBA">
      <w:r>
        <w:lastRenderedPageBreak/>
        <w:t xml:space="preserve">The impact of these changes on </w:t>
      </w:r>
      <w:r w:rsidR="00705E65">
        <w:t xml:space="preserve">Note </w:t>
      </w:r>
      <w:r>
        <w:t xml:space="preserve">22 </w:t>
      </w:r>
      <w:r w:rsidRPr="002241C0">
        <w:rPr>
          <w:i/>
        </w:rPr>
        <w:t>Administered items</w:t>
      </w:r>
      <w:r>
        <w:t xml:space="preserve"> for the comparative year is as follows:</w:t>
      </w:r>
    </w:p>
    <w:p w:rsidR="00877F69" w:rsidRDefault="007D08BE" w:rsidP="006A0EBA">
      <w:r>
        <w:br w:type="column"/>
      </w:r>
    </w:p>
    <w:p w:rsidR="007D08BE" w:rsidRDefault="007D08BE" w:rsidP="006A0EBA">
      <w:pPr>
        <w:sectPr w:rsidR="007D08BE" w:rsidSect="001A2F94">
          <w:type w:val="continuous"/>
          <w:pgSz w:w="11909" w:h="16834" w:code="9"/>
          <w:pgMar w:top="1728" w:right="1152" w:bottom="1152" w:left="1152" w:header="720" w:footer="288" w:gutter="0"/>
          <w:cols w:num="2" w:space="720" w:equalWidth="0">
            <w:col w:w="4448" w:space="708"/>
            <w:col w:w="4448"/>
          </w:cols>
          <w:noEndnote/>
        </w:sectPr>
      </w:pPr>
    </w:p>
    <w:tbl>
      <w:tblPr>
        <w:tblW w:w="4514" w:type="pct"/>
        <w:tblLayout w:type="fixed"/>
        <w:tblCellMar>
          <w:left w:w="72" w:type="dxa"/>
          <w:right w:w="72" w:type="dxa"/>
        </w:tblCellMar>
        <w:tblLook w:val="04A0" w:firstRow="1" w:lastRow="0" w:firstColumn="1" w:lastColumn="0" w:noHBand="0" w:noVBand="1"/>
      </w:tblPr>
      <w:tblGrid>
        <w:gridCol w:w="4090"/>
        <w:gridCol w:w="1177"/>
        <w:gridCol w:w="1178"/>
        <w:gridCol w:w="1178"/>
        <w:gridCol w:w="1178"/>
      </w:tblGrid>
      <w:tr w:rsidR="007D08BE" w:rsidRPr="008E568E" w:rsidTr="00067E1F">
        <w:trPr>
          <w:trHeight w:val="1020"/>
        </w:trPr>
        <w:tc>
          <w:tcPr>
            <w:tcW w:w="2324" w:type="pct"/>
            <w:tcBorders>
              <w:top w:val="nil"/>
              <w:left w:val="nil"/>
              <w:bottom w:val="nil"/>
              <w:right w:val="nil"/>
            </w:tcBorders>
            <w:shd w:val="clear" w:color="auto" w:fill="auto"/>
            <w:noWrap/>
            <w:hideMark/>
          </w:tcPr>
          <w:p w:rsidR="007D08BE" w:rsidRPr="008E568E" w:rsidRDefault="007D08BE" w:rsidP="007D08BE">
            <w:pPr>
              <w:pStyle w:val="TableText"/>
            </w:pPr>
          </w:p>
        </w:tc>
        <w:tc>
          <w:tcPr>
            <w:tcW w:w="669" w:type="pct"/>
            <w:tcBorders>
              <w:top w:val="nil"/>
              <w:left w:val="nil"/>
              <w:bottom w:val="nil"/>
              <w:right w:val="nil"/>
            </w:tcBorders>
            <w:shd w:val="clear" w:color="auto" w:fill="auto"/>
            <w:vAlign w:val="bottom"/>
            <w:hideMark/>
          </w:tcPr>
          <w:p w:rsidR="007D08BE" w:rsidRPr="008E568E" w:rsidRDefault="007D08BE" w:rsidP="00712279">
            <w:pPr>
              <w:pStyle w:val="TableTextHeadingRight"/>
            </w:pPr>
            <w:r w:rsidRPr="008E568E">
              <w:t>As published</w:t>
            </w:r>
          </w:p>
        </w:tc>
        <w:tc>
          <w:tcPr>
            <w:tcW w:w="669" w:type="pct"/>
            <w:tcBorders>
              <w:top w:val="nil"/>
              <w:left w:val="nil"/>
              <w:bottom w:val="nil"/>
              <w:right w:val="nil"/>
            </w:tcBorders>
            <w:shd w:val="clear" w:color="auto" w:fill="auto"/>
            <w:vAlign w:val="bottom"/>
            <w:hideMark/>
          </w:tcPr>
          <w:p w:rsidR="007D08BE" w:rsidRPr="008E568E" w:rsidRDefault="007D08BE" w:rsidP="00712279">
            <w:pPr>
              <w:pStyle w:val="TableTextHeadingRight"/>
            </w:pPr>
            <w:r w:rsidRPr="008E568E">
              <w:t xml:space="preserve">Effect of change </w:t>
            </w:r>
            <w:r w:rsidR="00067E1F">
              <w:t>AASB </w:t>
            </w:r>
            <w:r w:rsidRPr="008E568E">
              <w:t>119</w:t>
            </w:r>
          </w:p>
        </w:tc>
        <w:tc>
          <w:tcPr>
            <w:tcW w:w="669" w:type="pct"/>
            <w:tcBorders>
              <w:top w:val="nil"/>
              <w:left w:val="nil"/>
              <w:bottom w:val="nil"/>
              <w:right w:val="nil"/>
            </w:tcBorders>
            <w:shd w:val="clear" w:color="auto" w:fill="auto"/>
            <w:vAlign w:val="bottom"/>
            <w:hideMark/>
          </w:tcPr>
          <w:p w:rsidR="007D08BE" w:rsidRPr="008E568E" w:rsidRDefault="007D08BE" w:rsidP="00712279">
            <w:pPr>
              <w:pStyle w:val="TableTextHeadingRight"/>
            </w:pPr>
            <w:r w:rsidRPr="008E568E">
              <w:t xml:space="preserve">Effect of change </w:t>
            </w:r>
            <w:r w:rsidR="00DE2305" w:rsidRPr="008E568E">
              <w:t xml:space="preserve">vehicle </w:t>
            </w:r>
            <w:r w:rsidRPr="008E568E">
              <w:t>leasing</w:t>
            </w:r>
          </w:p>
        </w:tc>
        <w:tc>
          <w:tcPr>
            <w:tcW w:w="669" w:type="pct"/>
            <w:tcBorders>
              <w:top w:val="nil"/>
              <w:left w:val="nil"/>
              <w:bottom w:val="nil"/>
              <w:right w:val="nil"/>
            </w:tcBorders>
            <w:shd w:val="clear" w:color="auto" w:fill="auto"/>
            <w:vAlign w:val="bottom"/>
            <w:hideMark/>
          </w:tcPr>
          <w:p w:rsidR="007D08BE" w:rsidRPr="008E568E" w:rsidRDefault="007D08BE" w:rsidP="00712279">
            <w:pPr>
              <w:pStyle w:val="TableTextHeadingRight"/>
            </w:pPr>
            <w:r w:rsidRPr="008E568E">
              <w:t>Restated</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2013</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2013</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2013</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2013</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w:t>
            </w:r>
            <w:r w:rsidR="00354A87">
              <w:rPr>
                <w:bCs/>
              </w:rPr>
              <w:t>’</w:t>
            </w:r>
            <w:r w:rsidRPr="008E568E">
              <w:rPr>
                <w:bCs/>
              </w:rPr>
              <w:t>000</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w:t>
            </w:r>
            <w:r w:rsidR="00354A87">
              <w:rPr>
                <w:bCs/>
              </w:rPr>
              <w:t>’</w:t>
            </w:r>
            <w:r w:rsidRPr="008E568E">
              <w:rPr>
                <w:bCs/>
              </w:rPr>
              <w:t>000</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w:t>
            </w:r>
            <w:r w:rsidR="00354A87">
              <w:rPr>
                <w:bCs/>
              </w:rPr>
              <w:t>’</w:t>
            </w:r>
            <w:r w:rsidRPr="008E568E">
              <w:rPr>
                <w:bCs/>
              </w:rPr>
              <w:t>000</w:t>
            </w:r>
          </w:p>
        </w:tc>
        <w:tc>
          <w:tcPr>
            <w:tcW w:w="669" w:type="pct"/>
            <w:tcBorders>
              <w:top w:val="nil"/>
              <w:left w:val="nil"/>
              <w:bottom w:val="nil"/>
              <w:right w:val="nil"/>
            </w:tcBorders>
            <w:shd w:val="clear" w:color="auto" w:fill="auto"/>
            <w:hideMark/>
          </w:tcPr>
          <w:p w:rsidR="007D08BE" w:rsidRPr="008E568E" w:rsidRDefault="007D08BE" w:rsidP="00712279">
            <w:pPr>
              <w:pStyle w:val="TableTextHeadingRight"/>
              <w:rPr>
                <w:bCs/>
              </w:rPr>
            </w:pPr>
            <w:r w:rsidRPr="008E568E">
              <w:rPr>
                <w:bCs/>
              </w:rPr>
              <w:t>$</w:t>
            </w:r>
            <w:r w:rsidR="00354A87">
              <w:rPr>
                <w:bCs/>
              </w:rPr>
              <w:t>’</w:t>
            </w:r>
            <w:r w:rsidRPr="008E568E">
              <w:rPr>
                <w:bCs/>
              </w:rPr>
              <w:t>000</w:t>
            </w:r>
          </w:p>
        </w:tc>
      </w:tr>
      <w:tr w:rsidR="007D08BE" w:rsidRPr="008E568E" w:rsidTr="00067E1F">
        <w:trPr>
          <w:trHeight w:val="270"/>
        </w:trPr>
        <w:tc>
          <w:tcPr>
            <w:tcW w:w="2324" w:type="pct"/>
            <w:tcBorders>
              <w:top w:val="nil"/>
              <w:left w:val="nil"/>
              <w:bottom w:val="nil"/>
              <w:right w:val="nil"/>
            </w:tcBorders>
            <w:shd w:val="clear" w:color="auto" w:fill="auto"/>
            <w:hideMark/>
          </w:tcPr>
          <w:p w:rsidR="007D08BE" w:rsidRPr="003E2BD1" w:rsidRDefault="007D08BE" w:rsidP="007D08BE">
            <w:pPr>
              <w:pStyle w:val="TableText"/>
              <w:rPr>
                <w:b/>
              </w:rPr>
            </w:pPr>
            <w:r w:rsidRPr="003E2BD1">
              <w:rPr>
                <w:b/>
              </w:rPr>
              <w:t>Administered (</w:t>
            </w:r>
            <w:r w:rsidR="00705E65">
              <w:rPr>
                <w:b/>
              </w:rPr>
              <w:t xml:space="preserve">Note </w:t>
            </w:r>
            <w:r w:rsidRPr="003E2BD1">
              <w:rPr>
                <w:b/>
              </w:rPr>
              <w:t>22)</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 xml:space="preserve">Administered </w:t>
            </w:r>
            <w:r>
              <w:rPr>
                <w:b/>
                <w:bCs/>
              </w:rPr>
              <w:t>income and expenses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Administered income from transactions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Interest</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54</w:t>
            </w:r>
            <w:r>
              <w:t> </w:t>
            </w:r>
            <w:r w:rsidRPr="008E568E">
              <w:t>807</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10</w:t>
            </w:r>
            <w:r>
              <w:t> </w:t>
            </w:r>
            <w:r w:rsidRPr="008E568E">
              <w:t>515</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65</w:t>
            </w:r>
            <w:r>
              <w:t> </w:t>
            </w:r>
            <w:r w:rsidRPr="008E568E">
              <w:t>322</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Administered expenses from transactions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Interest expense</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1</w:t>
            </w:r>
            <w:r>
              <w:t> </w:t>
            </w:r>
            <w:r w:rsidRPr="008E568E">
              <w:t>160</w:t>
            </w:r>
            <w:r>
              <w:t> </w:t>
            </w:r>
            <w:r w:rsidRPr="008E568E">
              <w:t>059</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9</w:t>
            </w:r>
            <w:r>
              <w:t> </w:t>
            </w:r>
            <w:r w:rsidRPr="008E568E">
              <w:t>895</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t>1 169 954</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642B27">
            <w:pPr>
              <w:pStyle w:val="TableText"/>
              <w:jc w:val="both"/>
            </w:pPr>
            <w:r>
              <w:t>Superannuation</w:t>
            </w:r>
            <w:r w:rsidR="00642B27">
              <w:t xml:space="preserve"> – </w:t>
            </w:r>
            <w:r w:rsidRPr="008E568E">
              <w:t>non</w:t>
            </w:r>
            <w:r w:rsidR="002F651E">
              <w:noBreakHyphen/>
            </w:r>
            <w:r w:rsidRPr="008E568E">
              <w:t>departmental</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834</w:t>
            </w:r>
            <w:r>
              <w:t> </w:t>
            </w:r>
            <w:r w:rsidRPr="008E568E">
              <w:t>687</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633</w:t>
            </w:r>
            <w:r>
              <w:t> </w:t>
            </w:r>
            <w:r w:rsidRPr="008E568E">
              <w:t>000</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t>1 467 687</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Other economic flows included in net result</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510"/>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Actuarial gains/(losses) on superannuation defined benefit plans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7</w:t>
            </w:r>
            <w:r>
              <w:t> </w:t>
            </w:r>
            <w:r w:rsidRPr="008E568E">
              <w:t>314</w:t>
            </w:r>
            <w:r>
              <w:t> </w:t>
            </w:r>
            <w:r w:rsidRPr="008E568E">
              <w:t>760</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(7</w:t>
            </w:r>
            <w:r>
              <w:t> </w:t>
            </w:r>
            <w:r w:rsidRPr="008E568E">
              <w:t>314</w:t>
            </w:r>
            <w:r>
              <w:t> </w:t>
            </w:r>
            <w:r w:rsidRPr="008E568E">
              <w:t>760)</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067E1F" w:rsidP="00712279">
            <w:pPr>
              <w:pStyle w:val="TableTextRight"/>
            </w:pPr>
            <w:r>
              <w:t>–</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510"/>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Other economic flows</w:t>
            </w:r>
            <w:r w:rsidR="00067E1F">
              <w:rPr>
                <w:b/>
                <w:bCs/>
              </w:rPr>
              <w:t xml:space="preserve"> – </w:t>
            </w:r>
            <w:r w:rsidRPr="008E568E">
              <w:rPr>
                <w:b/>
                <w:bCs/>
              </w:rPr>
              <w:t>other comprehensive income</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510"/>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Remeasurement of superannuation defined benefit plans</w:t>
            </w:r>
          </w:p>
        </w:tc>
        <w:tc>
          <w:tcPr>
            <w:tcW w:w="669" w:type="pct"/>
            <w:tcBorders>
              <w:top w:val="nil"/>
              <w:left w:val="nil"/>
              <w:bottom w:val="nil"/>
              <w:right w:val="nil"/>
            </w:tcBorders>
            <w:shd w:val="clear" w:color="auto" w:fill="D9D9D9"/>
            <w:hideMark/>
          </w:tcPr>
          <w:p w:rsidR="007D08BE" w:rsidRPr="008E568E" w:rsidRDefault="00067E1F" w:rsidP="00712279">
            <w:pPr>
              <w:pStyle w:val="TableTextRight"/>
            </w:pPr>
            <w:r>
              <w:t>–</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7</w:t>
            </w:r>
            <w:r>
              <w:t> </w:t>
            </w:r>
            <w:r w:rsidRPr="008E568E">
              <w:t>947</w:t>
            </w:r>
            <w:r>
              <w:t> </w:t>
            </w:r>
            <w:r w:rsidRPr="008E568E">
              <w:t>760</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7</w:t>
            </w:r>
            <w:r>
              <w:t> </w:t>
            </w:r>
            <w:r w:rsidRPr="008E568E">
              <w:t>947</w:t>
            </w:r>
            <w:r>
              <w:t> </w:t>
            </w:r>
            <w:r w:rsidRPr="008E568E">
              <w:t>760</w:t>
            </w:r>
          </w:p>
        </w:tc>
      </w:tr>
      <w:tr w:rsidR="007D08BE" w:rsidRPr="008E568E" w:rsidTr="00067E1F">
        <w:trPr>
          <w:trHeight w:val="255"/>
        </w:trPr>
        <w:tc>
          <w:tcPr>
            <w:tcW w:w="2324" w:type="pct"/>
            <w:tcBorders>
              <w:top w:val="nil"/>
              <w:left w:val="nil"/>
              <w:bottom w:val="nil"/>
              <w:right w:val="nil"/>
            </w:tcBorders>
            <w:shd w:val="clear" w:color="auto" w:fill="auto"/>
            <w:noWrap/>
            <w:hideMark/>
          </w:tcPr>
          <w:p w:rsidR="007D08BE" w:rsidRPr="008E568E" w:rsidRDefault="007D08BE" w:rsidP="007D08BE">
            <w:pPr>
              <w:pStyle w:val="TableTex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 xml:space="preserve">Administered </w:t>
            </w:r>
            <w:r>
              <w:rPr>
                <w:b/>
                <w:bCs/>
              </w:rPr>
              <w:t>assets and liabilities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Administered assets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Receivables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w:t>
            </w:r>
            <w:r>
              <w:t> </w:t>
            </w:r>
            <w:r w:rsidRPr="008E568E">
              <w:t>162</w:t>
            </w:r>
            <w:r>
              <w:t> </w:t>
            </w:r>
            <w:r w:rsidRPr="008E568E">
              <w:t>194</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216</w:t>
            </w:r>
            <w:r>
              <w:t> </w:t>
            </w:r>
            <w:r w:rsidRPr="008E568E">
              <w:t>926</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2</w:t>
            </w:r>
            <w:r>
              <w:t> </w:t>
            </w:r>
            <w:r w:rsidRPr="008E568E">
              <w:t>379</w:t>
            </w:r>
            <w:r>
              <w:t> </w:t>
            </w:r>
            <w:r w:rsidRPr="008E568E">
              <w:t>120</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Prepayments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5</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w:t>
            </w:r>
            <w:r>
              <w:t> </w:t>
            </w:r>
            <w:r w:rsidRPr="008E568E">
              <w:t>365</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2</w:t>
            </w:r>
            <w:r>
              <w:t> </w:t>
            </w:r>
            <w:r w:rsidRPr="008E568E">
              <w:t>370</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rPr>
                <w:b/>
                <w:bCs/>
              </w:rPr>
            </w:pPr>
            <w:r w:rsidRPr="008E568E">
              <w:rPr>
                <w:b/>
                <w:bCs/>
              </w:rPr>
              <w:t>Administered liabilities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Payables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571</w:t>
            </w:r>
            <w:r>
              <w:t> </w:t>
            </w:r>
            <w:r w:rsidRPr="008E568E">
              <w:t>759</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14</w:t>
            </w:r>
            <w:r>
              <w:t> </w:t>
            </w:r>
            <w:r w:rsidRPr="008E568E">
              <w:t>940</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586</w:t>
            </w:r>
            <w:r>
              <w:t> </w:t>
            </w:r>
            <w:r w:rsidRPr="008E568E">
              <w:t>699</w:t>
            </w:r>
          </w:p>
        </w:tc>
      </w:tr>
      <w:tr w:rsidR="007D08BE" w:rsidRPr="008E568E" w:rsidTr="00067E1F">
        <w:trPr>
          <w:trHeight w:val="255"/>
        </w:trPr>
        <w:tc>
          <w:tcPr>
            <w:tcW w:w="2324" w:type="pct"/>
            <w:tcBorders>
              <w:top w:val="nil"/>
              <w:left w:val="nil"/>
              <w:bottom w:val="nil"/>
              <w:right w:val="nil"/>
            </w:tcBorders>
            <w:shd w:val="clear" w:color="auto" w:fill="auto"/>
            <w:hideMark/>
          </w:tcPr>
          <w:p w:rsidR="007D08BE" w:rsidRPr="008E568E" w:rsidRDefault="007D08BE" w:rsidP="007D08BE">
            <w:pPr>
              <w:pStyle w:val="TableText"/>
            </w:pPr>
            <w:r w:rsidRPr="008E568E">
              <w:t>Public Account SAU liability</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5</w:t>
            </w:r>
            <w:r>
              <w:t> </w:t>
            </w:r>
            <w:r w:rsidRPr="008E568E">
              <w:t>886</w:t>
            </w:r>
            <w:r>
              <w:t> </w:t>
            </w:r>
            <w:r w:rsidRPr="008E568E">
              <w:t>067</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(28</w:t>
            </w:r>
            <w:r>
              <w:t> </w:t>
            </w:r>
            <w:r w:rsidRPr="008E568E">
              <w:t>296)</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5</w:t>
            </w:r>
            <w:r>
              <w:t> </w:t>
            </w:r>
            <w:r w:rsidRPr="008E568E">
              <w:t>857</w:t>
            </w:r>
            <w:r>
              <w:t> </w:t>
            </w:r>
            <w:r w:rsidRPr="008E568E">
              <w:t>771</w:t>
            </w:r>
          </w:p>
        </w:tc>
      </w:tr>
      <w:tr w:rsidR="007D08BE" w:rsidRPr="008E568E" w:rsidTr="00067E1F">
        <w:trPr>
          <w:trHeight w:val="255"/>
        </w:trPr>
        <w:tc>
          <w:tcPr>
            <w:tcW w:w="2324" w:type="pct"/>
            <w:tcBorders>
              <w:top w:val="nil"/>
              <w:left w:val="nil"/>
              <w:bottom w:val="nil"/>
              <w:right w:val="nil"/>
            </w:tcBorders>
            <w:shd w:val="clear" w:color="auto" w:fill="auto"/>
            <w:noWrap/>
            <w:hideMark/>
          </w:tcPr>
          <w:p w:rsidR="007D08BE" w:rsidRPr="008E568E" w:rsidRDefault="007D08BE" w:rsidP="007D08BE">
            <w:pPr>
              <w:pStyle w:val="TableText"/>
            </w:pPr>
            <w:r w:rsidRPr="008E568E">
              <w:t>Borrowings</w:t>
            </w: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22</w:t>
            </w:r>
            <w:r>
              <w:t> </w:t>
            </w:r>
            <w:r w:rsidRPr="008E568E">
              <w:t>867</w:t>
            </w:r>
            <w:r>
              <w:t> </w:t>
            </w:r>
            <w:r w:rsidRPr="008E568E">
              <w:t>848</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p>
        </w:tc>
        <w:tc>
          <w:tcPr>
            <w:tcW w:w="669" w:type="pct"/>
            <w:tcBorders>
              <w:top w:val="nil"/>
              <w:left w:val="nil"/>
              <w:bottom w:val="nil"/>
              <w:right w:val="nil"/>
            </w:tcBorders>
            <w:shd w:val="clear" w:color="auto" w:fill="D9D9D9"/>
            <w:hideMark/>
          </w:tcPr>
          <w:p w:rsidR="007D08BE" w:rsidRPr="008E568E" w:rsidRDefault="007D08BE" w:rsidP="00712279">
            <w:pPr>
              <w:pStyle w:val="TableTextRight"/>
            </w:pPr>
            <w:r w:rsidRPr="008E568E">
              <w:t>226</w:t>
            </w:r>
            <w:r>
              <w:t> </w:t>
            </w:r>
            <w:r w:rsidRPr="008E568E">
              <w:t>292</w:t>
            </w:r>
          </w:p>
        </w:tc>
        <w:tc>
          <w:tcPr>
            <w:tcW w:w="669" w:type="pct"/>
            <w:tcBorders>
              <w:top w:val="nil"/>
              <w:left w:val="nil"/>
              <w:bottom w:val="nil"/>
              <w:right w:val="nil"/>
            </w:tcBorders>
            <w:shd w:val="clear" w:color="auto" w:fill="auto"/>
            <w:hideMark/>
          </w:tcPr>
          <w:p w:rsidR="007D08BE" w:rsidRPr="008E568E" w:rsidRDefault="007D08BE" w:rsidP="00712279">
            <w:pPr>
              <w:pStyle w:val="TableTextRight"/>
            </w:pPr>
            <w:r w:rsidRPr="008E568E">
              <w:t>23</w:t>
            </w:r>
            <w:r>
              <w:t> </w:t>
            </w:r>
            <w:r w:rsidRPr="008E568E">
              <w:t>094</w:t>
            </w:r>
            <w:r>
              <w:t> </w:t>
            </w:r>
            <w:r w:rsidRPr="008E568E">
              <w:t>140</w:t>
            </w:r>
          </w:p>
        </w:tc>
      </w:tr>
    </w:tbl>
    <w:p w:rsidR="007D08BE" w:rsidRDefault="007D08BE" w:rsidP="006A0EBA"/>
    <w:p w:rsidR="007D08BE" w:rsidRDefault="007D08BE" w:rsidP="006A0EBA">
      <w:pPr>
        <w:sectPr w:rsidR="007D08BE" w:rsidSect="007D08BE">
          <w:type w:val="continuous"/>
          <w:pgSz w:w="11909" w:h="16834" w:code="9"/>
          <w:pgMar w:top="1728" w:right="1152" w:bottom="1152" w:left="1152" w:header="720" w:footer="288" w:gutter="0"/>
          <w:cols w:space="708"/>
          <w:noEndnote/>
        </w:sectPr>
      </w:pPr>
    </w:p>
    <w:p w:rsidR="007D08BE" w:rsidRDefault="007D08BE">
      <w:pPr>
        <w:spacing w:before="0" w:after="0"/>
        <w:rPr>
          <w:rFonts w:ascii="Calibri" w:hAnsi="Calibri" w:cs="Arial"/>
          <w:b/>
          <w:bCs/>
          <w:color w:val="4F4F4F"/>
          <w:sz w:val="26"/>
          <w:szCs w:val="26"/>
        </w:rPr>
      </w:pPr>
      <w:r>
        <w:lastRenderedPageBreak/>
        <w:br w:type="page"/>
      </w:r>
    </w:p>
    <w:p w:rsidR="007D08BE" w:rsidRDefault="007D08BE" w:rsidP="007D08BE">
      <w:pPr>
        <w:pStyle w:val="Heading3"/>
      </w:pPr>
      <w:r w:rsidRPr="00EB3E38">
        <w:lastRenderedPageBreak/>
        <w:t>(</w:t>
      </w:r>
      <w:r>
        <w:t>t</w:t>
      </w:r>
      <w:r w:rsidRPr="00EB3E38">
        <w:t>)</w:t>
      </w:r>
      <w:r>
        <w:t xml:space="preserve"> </w:t>
      </w:r>
      <w:r w:rsidRPr="00EB3E38">
        <w:t xml:space="preserve">New </w:t>
      </w:r>
      <w:r w:rsidR="00067E1F">
        <w:t>a</w:t>
      </w:r>
      <w:r w:rsidR="00067E1F" w:rsidRPr="00EB3E38">
        <w:t>ccounting standards and interpretations</w:t>
      </w:r>
    </w:p>
    <w:p w:rsidR="007D08BE" w:rsidRDefault="007D08BE" w:rsidP="007D08BE">
      <w:r w:rsidRPr="00EB3E38">
        <w:t xml:space="preserve">As at 30 June </w:t>
      </w:r>
      <w:r>
        <w:t>2014</w:t>
      </w:r>
      <w:r w:rsidRPr="00EB3E38">
        <w:t xml:space="preserve">, the following standards and interpretations (applicable to </w:t>
      </w:r>
      <w:r>
        <w:t>the D</w:t>
      </w:r>
      <w:r w:rsidRPr="00EB3E38">
        <w:t>epartment)</w:t>
      </w:r>
      <w:r>
        <w:t xml:space="preserve"> </w:t>
      </w:r>
      <w:r w:rsidRPr="00EB3E38">
        <w:t xml:space="preserve">had been issued but were not mandatory for </w:t>
      </w:r>
      <w:r>
        <w:t>the</w:t>
      </w:r>
      <w:r w:rsidRPr="00EB3E38">
        <w:t xml:space="preserve"> 30 June </w:t>
      </w:r>
      <w:r>
        <w:t>2014 reporting period</w:t>
      </w:r>
      <w:r w:rsidRPr="00EB3E38">
        <w:t>. The</w:t>
      </w:r>
      <w:r>
        <w:t xml:space="preserve"> </w:t>
      </w:r>
      <w:r w:rsidRPr="00EB3E38">
        <w:t>Department has not</w:t>
      </w:r>
      <w:r>
        <w:t xml:space="preserve"> adopted</w:t>
      </w:r>
      <w:r w:rsidR="00DC3F77">
        <w:t xml:space="preserve"> </w:t>
      </w:r>
      <w:r w:rsidRPr="00EB3E38">
        <w:t>these standards early.</w:t>
      </w:r>
    </w:p>
    <w:p w:rsidR="007D08BE" w:rsidRDefault="00067E1F" w:rsidP="007D08BE">
      <w:r>
        <w:t>AASB </w:t>
      </w:r>
      <w:r w:rsidR="007D08BE" w:rsidRPr="009F64FF">
        <w:t xml:space="preserve">9 </w:t>
      </w:r>
      <w:r w:rsidR="007D08BE" w:rsidRPr="009F64FF">
        <w:rPr>
          <w:i/>
        </w:rPr>
        <w:t>Financial Instruments</w:t>
      </w:r>
      <w:r w:rsidR="007D08BE">
        <w:t xml:space="preserve">. </w:t>
      </w:r>
      <w:r w:rsidR="007D08BE" w:rsidRPr="009F64FF">
        <w:t>This standard simplifies requirements for the classification and measurement of financial assets resulting from Phase 1 of the IASB</w:t>
      </w:r>
      <w:r w:rsidR="00354A87">
        <w:t>’</w:t>
      </w:r>
      <w:r w:rsidR="007D08BE" w:rsidRPr="009F64FF">
        <w:t xml:space="preserve">s project to replace IAS 39 </w:t>
      </w:r>
      <w:r w:rsidR="007D08BE" w:rsidRPr="009F64FF">
        <w:rPr>
          <w:i/>
        </w:rPr>
        <w:t>Financial Instruments: Recognition and Measurement</w:t>
      </w:r>
      <w:r w:rsidR="007D08BE" w:rsidRPr="009F64FF">
        <w:t xml:space="preserve"> (</w:t>
      </w:r>
      <w:r>
        <w:t>AASB </w:t>
      </w:r>
      <w:r w:rsidR="007D08BE" w:rsidRPr="009F64FF">
        <w:t xml:space="preserve">139 </w:t>
      </w:r>
      <w:r w:rsidR="007D08BE" w:rsidRPr="009F64FF">
        <w:rPr>
          <w:i/>
        </w:rPr>
        <w:t>Financial Instruments: Recognition and Measurement</w:t>
      </w:r>
      <w:r w:rsidR="007D08BE">
        <w:t>).</w:t>
      </w:r>
      <w:r w:rsidR="007D08BE" w:rsidRPr="009F64FF">
        <w:t xml:space="preserve"> Applicable for annual reporting periods beginning on </w:t>
      </w:r>
      <w:r>
        <w:t xml:space="preserve">1 January </w:t>
      </w:r>
      <w:r w:rsidR="007D08BE" w:rsidRPr="009F64FF">
        <w:t>2017</w:t>
      </w:r>
      <w:r>
        <w:t xml:space="preserve">. </w:t>
      </w:r>
      <w:r w:rsidR="007D08BE">
        <w:t>P</w:t>
      </w:r>
      <w:r w:rsidR="007D08BE" w:rsidRPr="009F64FF">
        <w:t>reliminary assessment has identified that th</w:t>
      </w:r>
      <w:r>
        <w:t>e financial impact of available</w:t>
      </w:r>
      <w:r w:rsidR="002F651E">
        <w:noBreakHyphen/>
      </w:r>
      <w:r>
        <w:t>for</w:t>
      </w:r>
      <w:r w:rsidR="002F651E">
        <w:noBreakHyphen/>
      </w:r>
      <w:r w:rsidR="007D08BE" w:rsidRPr="009F64FF">
        <w:t xml:space="preserve">sale assets will now be reported through other comprehensive income and no longer recycled to profit and loss. While the preliminary assessment has not identified any material impact arising from </w:t>
      </w:r>
      <w:r>
        <w:t>AASB </w:t>
      </w:r>
      <w:r w:rsidR="007D08BE" w:rsidRPr="009F64FF">
        <w:t>9, it will continue to be monitored and assessed.</w:t>
      </w:r>
    </w:p>
    <w:p w:rsidR="007D08BE" w:rsidRDefault="00067E1F" w:rsidP="007D08BE">
      <w:r>
        <w:t>AASB </w:t>
      </w:r>
      <w:r w:rsidR="007D08BE" w:rsidRPr="009F64FF">
        <w:t xml:space="preserve">10 </w:t>
      </w:r>
      <w:r w:rsidR="007D08BE" w:rsidRPr="009F64FF">
        <w:rPr>
          <w:i/>
        </w:rPr>
        <w:t>Consolidated Financial Statements</w:t>
      </w:r>
      <w:r>
        <w:t xml:space="preserve">. </w:t>
      </w:r>
      <w:r w:rsidR="007D08BE" w:rsidRPr="009F64FF">
        <w:t>This Standard forms the basis for determining which entities should be consolidated into an entity</w:t>
      </w:r>
      <w:r w:rsidR="00354A87">
        <w:t>’</w:t>
      </w:r>
      <w:r w:rsidR="007D08BE" w:rsidRPr="009F64FF">
        <w:t xml:space="preserve">s financial statements. </w:t>
      </w:r>
      <w:r>
        <w:t>AASB </w:t>
      </w:r>
      <w:r w:rsidR="007D08BE" w:rsidRPr="009F64FF">
        <w:t xml:space="preserve">10 defines </w:t>
      </w:r>
      <w:r w:rsidR="00354A87">
        <w:t>‘</w:t>
      </w:r>
      <w:r w:rsidR="007D08BE" w:rsidRPr="009F64FF">
        <w:t>control</w:t>
      </w:r>
      <w:r w:rsidR="00354A87">
        <w:t>’</w:t>
      </w:r>
      <w:r w:rsidR="007D08BE" w:rsidRPr="009F64FF">
        <w:t xml:space="preserve"> as requiring exposure or rights to variable returns and the ability to affect those returns through power over an investee, which may broaden the concept of control for public sector entities</w:t>
      </w:r>
      <w:r>
        <w:t xml:space="preserve">. </w:t>
      </w:r>
      <w:r w:rsidR="007D08BE" w:rsidRPr="009F64FF">
        <w:t xml:space="preserve">The </w:t>
      </w:r>
      <w:r>
        <w:t xml:space="preserve">AASB </w:t>
      </w:r>
      <w:r w:rsidR="007D08BE" w:rsidRPr="009F64FF">
        <w:t xml:space="preserve">has issued an </w:t>
      </w:r>
      <w:r w:rsidR="007D08BE" w:rsidRPr="009F64FF">
        <w:rPr>
          <w:i/>
        </w:rPr>
        <w:t xml:space="preserve">Australian </w:t>
      </w:r>
      <w:r>
        <w:rPr>
          <w:i/>
        </w:rPr>
        <w:t>Implementation Guidance for Not</w:t>
      </w:r>
      <w:r w:rsidR="002F651E">
        <w:rPr>
          <w:i/>
        </w:rPr>
        <w:noBreakHyphen/>
      </w:r>
      <w:r>
        <w:rPr>
          <w:i/>
        </w:rPr>
        <w:t>for</w:t>
      </w:r>
      <w:r w:rsidR="002F651E">
        <w:rPr>
          <w:i/>
        </w:rPr>
        <w:noBreakHyphen/>
      </w:r>
      <w:r w:rsidR="007D08BE" w:rsidRPr="009F64FF">
        <w:rPr>
          <w:i/>
        </w:rPr>
        <w:t>Profit Entities – Control and Structured Entities</w:t>
      </w:r>
      <w:r w:rsidR="007D08BE" w:rsidRPr="009F64FF">
        <w:t xml:space="preserve"> that explains and illustrates how the principles in the Standard apply from the perspective of not</w:t>
      </w:r>
      <w:r w:rsidR="002F651E">
        <w:noBreakHyphen/>
      </w:r>
      <w:r w:rsidR="007D08BE" w:rsidRPr="009F64FF">
        <w:t>for</w:t>
      </w:r>
      <w:r w:rsidR="002F651E">
        <w:noBreakHyphen/>
      </w:r>
      <w:r w:rsidR="007D08BE" w:rsidRPr="009F64FF">
        <w:t xml:space="preserve">profit entities in </w:t>
      </w:r>
      <w:r w:rsidR="007D08BE">
        <w:t>the private and public sectors</w:t>
      </w:r>
      <w:r>
        <w:t xml:space="preserve">. </w:t>
      </w:r>
      <w:r w:rsidR="007D08BE" w:rsidRPr="009F64FF">
        <w:t xml:space="preserve">Applicable for annual reporting periods beginning on </w:t>
      </w:r>
      <w:r>
        <w:t xml:space="preserve">1 January </w:t>
      </w:r>
      <w:r w:rsidR="007D08BE" w:rsidRPr="009F64FF">
        <w:t>2014</w:t>
      </w:r>
      <w:r w:rsidR="007D08BE">
        <w:t xml:space="preserve"> </w:t>
      </w:r>
      <w:r>
        <w:t>(not</w:t>
      </w:r>
      <w:r w:rsidR="002F651E">
        <w:noBreakHyphen/>
      </w:r>
      <w:r>
        <w:t>for</w:t>
      </w:r>
      <w:r w:rsidR="002F651E">
        <w:noBreakHyphen/>
      </w:r>
      <w:r w:rsidR="007D08BE" w:rsidRPr="009F64FF">
        <w:t>profit entities)</w:t>
      </w:r>
      <w:r>
        <w:t xml:space="preserve">. </w:t>
      </w:r>
      <w:r w:rsidR="007D08BE" w:rsidRPr="009F64FF">
        <w:t xml:space="preserve">For the public sector, </w:t>
      </w:r>
      <w:r>
        <w:t>AASB </w:t>
      </w:r>
      <w:r w:rsidR="007D08BE" w:rsidRPr="009F64FF">
        <w:t xml:space="preserve">10 builds on the control guidance that existed in </w:t>
      </w:r>
      <w:r>
        <w:t>AASB </w:t>
      </w:r>
      <w:r w:rsidR="007D08BE" w:rsidRPr="009F64FF">
        <w:t>127 and Interpretation 112 and is not expected to change which entities need to be consolidated</w:t>
      </w:r>
      <w:r>
        <w:t xml:space="preserve">. </w:t>
      </w:r>
      <w:r w:rsidR="007D08BE" w:rsidRPr="009F64FF">
        <w:t>Ongoing work is being done to monitor and assess the impact of this standard.</w:t>
      </w:r>
    </w:p>
    <w:p w:rsidR="007D08BE" w:rsidRDefault="00067E1F" w:rsidP="007D08BE">
      <w:r>
        <w:t>AASB </w:t>
      </w:r>
      <w:r w:rsidR="007D08BE" w:rsidRPr="009F64FF">
        <w:t xml:space="preserve">11 </w:t>
      </w:r>
      <w:r w:rsidR="007D08BE" w:rsidRPr="009F64FF">
        <w:rPr>
          <w:i/>
        </w:rPr>
        <w:t>Joint Arrangements</w:t>
      </w:r>
      <w:r w:rsidR="007D08BE">
        <w:t xml:space="preserve">. </w:t>
      </w:r>
      <w:r w:rsidR="007D08BE" w:rsidRPr="009F64FF">
        <w:t>This Standard deals with the concept of joint control</w:t>
      </w:r>
      <w:r>
        <w:t>, and sets out a new principles</w:t>
      </w:r>
      <w:r w:rsidR="002F651E">
        <w:noBreakHyphen/>
      </w:r>
      <w:r w:rsidR="007D08BE" w:rsidRPr="009F64FF">
        <w:t>based approach for</w:t>
      </w:r>
      <w:r w:rsidR="007D08BE">
        <w:t xml:space="preserve"> </w:t>
      </w:r>
      <w:r w:rsidR="007D08BE" w:rsidRPr="009F64FF">
        <w:t xml:space="preserve">determining the type of joint arrangement that exists and the corresponding accounting treatment. The new categories of joint arrangements under </w:t>
      </w:r>
      <w:r>
        <w:t>AASB </w:t>
      </w:r>
      <w:r w:rsidR="007D08BE" w:rsidRPr="009F64FF">
        <w:t>11 are more aligned to the actual rights and obligations of the parties to the arrangement</w:t>
      </w:r>
      <w:r>
        <w:t xml:space="preserve">. </w:t>
      </w:r>
      <w:r w:rsidR="007D08BE" w:rsidRPr="009F64FF">
        <w:t xml:space="preserve">Applicable for annual reporting periods beginning on </w:t>
      </w:r>
      <w:r>
        <w:t xml:space="preserve">1 January </w:t>
      </w:r>
      <w:r w:rsidR="007D08BE" w:rsidRPr="009F64FF">
        <w:t>2014</w:t>
      </w:r>
      <w:r w:rsidR="007D08BE">
        <w:t xml:space="preserve"> (not</w:t>
      </w:r>
      <w:r w:rsidR="002F651E">
        <w:noBreakHyphen/>
      </w:r>
      <w:r w:rsidR="007D08BE">
        <w:t>for</w:t>
      </w:r>
      <w:r w:rsidR="002F651E">
        <w:noBreakHyphen/>
      </w:r>
      <w:r w:rsidR="007D08BE">
        <w:t xml:space="preserve">profit entities). </w:t>
      </w:r>
      <w:r w:rsidR="007D08BE" w:rsidRPr="009F64FF">
        <w:t>Based on current assessment, entities already apply the equity method when accounting for joint ventures. It is anticipated that there would be no material impact. Ongoing work is being done to monitor and assess the impact of this standard.</w:t>
      </w:r>
    </w:p>
    <w:p w:rsidR="007D08BE" w:rsidRDefault="007D08BE" w:rsidP="007D08BE">
      <w:r>
        <w:br w:type="column"/>
      </w:r>
      <w:r w:rsidR="00067E1F">
        <w:lastRenderedPageBreak/>
        <w:t>AASB </w:t>
      </w:r>
      <w:r w:rsidRPr="009F64FF">
        <w:t xml:space="preserve">12 </w:t>
      </w:r>
      <w:r w:rsidRPr="009F64FF">
        <w:rPr>
          <w:i/>
        </w:rPr>
        <w:t>Disclosure of Interests in Other Entities</w:t>
      </w:r>
      <w:r>
        <w:t xml:space="preserve">. </w:t>
      </w:r>
      <w:r w:rsidRPr="009F64FF">
        <w:t xml:space="preserve">This Standard requires disclosure of information that enables users of financial statements to evaluate the nature of, and risks associated with, interests in other entities and the effects of those interests on the financial statements. This Standard replaces the disclosure requirements in </w:t>
      </w:r>
      <w:r w:rsidR="00067E1F">
        <w:t>AASB </w:t>
      </w:r>
      <w:r w:rsidRPr="009F64FF">
        <w:t xml:space="preserve">127 </w:t>
      </w:r>
      <w:r w:rsidRPr="009F64FF">
        <w:rPr>
          <w:i/>
        </w:rPr>
        <w:t>Separate Financial Statements</w:t>
      </w:r>
      <w:r w:rsidRPr="009F64FF">
        <w:t xml:space="preserve"> and </w:t>
      </w:r>
      <w:r w:rsidR="00067E1F">
        <w:t>AASB </w:t>
      </w:r>
      <w:r w:rsidRPr="009F64FF">
        <w:t xml:space="preserve">131 </w:t>
      </w:r>
      <w:r w:rsidRPr="009F64FF">
        <w:rPr>
          <w:i/>
        </w:rPr>
        <w:t>Interests in Joint Ventures</w:t>
      </w:r>
      <w:r w:rsidR="00067E1F">
        <w:t xml:space="preserve">. </w:t>
      </w:r>
      <w:r w:rsidRPr="009F64FF">
        <w:t xml:space="preserve">Applicable for annual reporting periods beginning on </w:t>
      </w:r>
      <w:r w:rsidR="00067E1F">
        <w:t xml:space="preserve">1 January </w:t>
      </w:r>
      <w:r w:rsidRPr="009F64FF">
        <w:t>2014</w:t>
      </w:r>
      <w:r>
        <w:t xml:space="preserve"> (not</w:t>
      </w:r>
      <w:r w:rsidR="002F651E">
        <w:noBreakHyphen/>
      </w:r>
      <w:r>
        <w:t>for</w:t>
      </w:r>
      <w:r w:rsidR="002F651E">
        <w:noBreakHyphen/>
      </w:r>
      <w:r>
        <w:t xml:space="preserve">profit entities). </w:t>
      </w:r>
      <w:r w:rsidRPr="009F64FF">
        <w:t>The new standard</w:t>
      </w:r>
      <w:r w:rsidR="00067E1F">
        <w:t xml:space="preserve"> </w:t>
      </w:r>
      <w:r w:rsidRPr="009F64FF">
        <w:t>is likely to require additional disclosures and ongoing work is being done to determine the extent of additional disclosure required.</w:t>
      </w:r>
    </w:p>
    <w:p w:rsidR="007D08BE" w:rsidRDefault="00067E1F" w:rsidP="007D08BE">
      <w:r>
        <w:t>AASB </w:t>
      </w:r>
      <w:r w:rsidR="007D08BE" w:rsidRPr="009F64FF">
        <w:t xml:space="preserve">127 </w:t>
      </w:r>
      <w:r w:rsidR="007D08BE" w:rsidRPr="009F64FF">
        <w:rPr>
          <w:i/>
        </w:rPr>
        <w:t>Separate Financial Statements</w:t>
      </w:r>
      <w:r>
        <w:t xml:space="preserve">. </w:t>
      </w:r>
      <w:r w:rsidR="007D08BE" w:rsidRPr="009F64FF">
        <w:t>This revised Standard prescribes the accounting and disclosure requirements for investments in subsidiaries, joint ventures and associates when an entity prepares separate financial statements</w:t>
      </w:r>
      <w:r>
        <w:t xml:space="preserve">. </w:t>
      </w:r>
      <w:r w:rsidR="007D08BE" w:rsidRPr="009F64FF">
        <w:t xml:space="preserve">Applicable for annual reporting periods beginning on </w:t>
      </w:r>
      <w:r>
        <w:t xml:space="preserve">1 January </w:t>
      </w:r>
      <w:r w:rsidR="007D08BE" w:rsidRPr="009F64FF">
        <w:t>2014</w:t>
      </w:r>
      <w:r w:rsidR="007D08BE">
        <w:t xml:space="preserve"> </w:t>
      </w:r>
      <w:r w:rsidR="007D08BE" w:rsidRPr="009F64FF">
        <w:t>(not</w:t>
      </w:r>
      <w:r w:rsidR="002F651E">
        <w:noBreakHyphen/>
      </w:r>
      <w:r w:rsidR="007D08BE" w:rsidRPr="009F64FF">
        <w:t>for</w:t>
      </w:r>
      <w:r w:rsidR="002F651E">
        <w:noBreakHyphen/>
      </w:r>
      <w:r w:rsidR="007D08BE" w:rsidRPr="009F64FF">
        <w:t>profit entities)</w:t>
      </w:r>
      <w:r>
        <w:t xml:space="preserve">. </w:t>
      </w:r>
      <w:r w:rsidR="007D08BE" w:rsidRPr="009F64FF">
        <w:t>Current assessment indicates that there is limited impact on Victorian public sector entities</w:t>
      </w:r>
      <w:r>
        <w:t xml:space="preserve">. </w:t>
      </w:r>
      <w:r w:rsidR="007D08BE" w:rsidRPr="009F64FF">
        <w:t>Ongoing work is being done to monitor and assess the impact of this standard.</w:t>
      </w:r>
    </w:p>
    <w:p w:rsidR="007D08BE" w:rsidRPr="007D08BE" w:rsidRDefault="00067E1F" w:rsidP="007D08BE">
      <w:r>
        <w:t>AASB </w:t>
      </w:r>
      <w:r w:rsidR="007D08BE" w:rsidRPr="009F64FF">
        <w:t xml:space="preserve">128 </w:t>
      </w:r>
      <w:r w:rsidR="007D08BE" w:rsidRPr="009F64FF">
        <w:rPr>
          <w:i/>
        </w:rPr>
        <w:t>Investments in Associates and Joint Ventures</w:t>
      </w:r>
      <w:r>
        <w:t xml:space="preserve">. </w:t>
      </w:r>
      <w:r w:rsidR="007D08BE" w:rsidRPr="009F64FF">
        <w:t>This revised Standard sets out the requirements for the application of the equity method when accounting for investments in associates and joint ventures</w:t>
      </w:r>
      <w:r>
        <w:t xml:space="preserve">. </w:t>
      </w:r>
      <w:r w:rsidR="007D08BE" w:rsidRPr="009F64FF">
        <w:t xml:space="preserve">Applicable for annual reporting periods beginning on </w:t>
      </w:r>
      <w:r>
        <w:t xml:space="preserve">1 January </w:t>
      </w:r>
      <w:r w:rsidR="007D08BE" w:rsidRPr="009F64FF">
        <w:t>2014</w:t>
      </w:r>
      <w:r w:rsidR="007D08BE">
        <w:t xml:space="preserve"> </w:t>
      </w:r>
      <w:r w:rsidR="007D08BE" w:rsidRPr="009F64FF">
        <w:t>(not</w:t>
      </w:r>
      <w:r w:rsidR="002F651E">
        <w:noBreakHyphen/>
      </w:r>
      <w:r w:rsidR="007D08BE" w:rsidRPr="009F64FF">
        <w:t>for</w:t>
      </w:r>
      <w:r w:rsidR="002F651E">
        <w:noBreakHyphen/>
      </w:r>
      <w:r w:rsidR="007D08BE" w:rsidRPr="009F64FF">
        <w:t>profit entities)</w:t>
      </w:r>
      <w:r>
        <w:t xml:space="preserve">. </w:t>
      </w:r>
      <w:r w:rsidR="007D08BE" w:rsidRPr="009F64FF">
        <w:t>Current assessment indicates that there is limited impact on Victorian public sector entities. Ongoing work is being done to monitor and assess the impact of this standard.</w:t>
      </w:r>
    </w:p>
    <w:p w:rsidR="00C65968" w:rsidRDefault="00C766A7" w:rsidP="00C65968">
      <w:pPr>
        <w:pStyle w:val="Heading2Notes"/>
      </w:pPr>
      <w:bookmarkStart w:id="29" w:name="_Toc332977761"/>
      <w:bookmarkStart w:id="30" w:name="_Toc335740846"/>
      <w:r>
        <w:br w:type="page"/>
      </w:r>
      <w:bookmarkStart w:id="31" w:name="_Toc399334618"/>
      <w:r w:rsidR="00C65968" w:rsidRPr="00FD4BD9">
        <w:lastRenderedPageBreak/>
        <w:t>Note 2.</w:t>
      </w:r>
      <w:r w:rsidR="00C65968" w:rsidRPr="00FD4BD9">
        <w:tab/>
        <w:t>Departmental outputs</w:t>
      </w:r>
      <w:bookmarkEnd w:id="29"/>
      <w:bookmarkEnd w:id="30"/>
      <w:bookmarkEnd w:id="31"/>
    </w:p>
    <w:p w:rsidR="00A04AED" w:rsidRDefault="00A04AED" w:rsidP="00A04AED">
      <w:pPr>
        <w:pStyle w:val="Heading3"/>
        <w:sectPr w:rsidR="00A04AED" w:rsidSect="001A2F94">
          <w:type w:val="continuous"/>
          <w:pgSz w:w="11909" w:h="16834" w:code="9"/>
          <w:pgMar w:top="1728" w:right="1152" w:bottom="1152" w:left="1152" w:header="720" w:footer="288" w:gutter="0"/>
          <w:cols w:num="2" w:space="720" w:equalWidth="0">
            <w:col w:w="4448" w:space="708"/>
            <w:col w:w="4448"/>
          </w:cols>
          <w:noEndnote/>
        </w:sectPr>
      </w:pPr>
    </w:p>
    <w:p w:rsidR="00A04AED" w:rsidRDefault="00A04AED" w:rsidP="00A04AED">
      <w:pPr>
        <w:pStyle w:val="Heading3"/>
      </w:pPr>
      <w:r>
        <w:lastRenderedPageBreak/>
        <w:t xml:space="preserve">(a) Outputs </w:t>
      </w:r>
      <w:r w:rsidR="002241C0">
        <w:t>of the Department</w:t>
      </w:r>
    </w:p>
    <w:p w:rsidR="00C65968" w:rsidRDefault="00A04AED" w:rsidP="00621786">
      <w:r>
        <w:t>A description of departmental outputs during the year ended 30 June 2014</w:t>
      </w:r>
      <w:r w:rsidR="002241C0">
        <w:t xml:space="preserve"> </w:t>
      </w:r>
      <w:r w:rsidR="008A5C34">
        <w:t>is</w:t>
      </w:r>
      <w:r>
        <w:t xml:space="preserve"> summarised below.</w:t>
      </w:r>
    </w:p>
    <w:p w:rsidR="00C65968" w:rsidRDefault="00C65968" w:rsidP="00A04AED">
      <w:pPr>
        <w:pStyle w:val="Heading4"/>
      </w:pPr>
      <w:r w:rsidRPr="006054AC">
        <w:t xml:space="preserve">Strategic Policy Advice </w:t>
      </w:r>
      <w:r w:rsidR="00621786" w:rsidRPr="00621786">
        <w:t>outputs</w:t>
      </w:r>
    </w:p>
    <w:p w:rsidR="00272F5B" w:rsidRDefault="00A04AED" w:rsidP="00272F5B">
      <w:r>
        <w:rPr>
          <w:iCs/>
        </w:rPr>
        <w:t>These outputs provide strategic policy advice to Ministers on a wide range of Government activity</w:t>
      </w:r>
      <w:r w:rsidR="00067E1F">
        <w:rPr>
          <w:iCs/>
        </w:rPr>
        <w:t xml:space="preserve">. </w:t>
      </w:r>
      <w:r>
        <w:rPr>
          <w:iCs/>
        </w:rPr>
        <w:t>This includes advice on:</w:t>
      </w:r>
    </w:p>
    <w:p w:rsidR="00C65968" w:rsidRDefault="00A04AED" w:rsidP="00272F5B">
      <w:pPr>
        <w:pStyle w:val="Bullet"/>
      </w:pPr>
      <w:r>
        <w:t>the State</w:t>
      </w:r>
      <w:r w:rsidR="00354A87">
        <w:t>’</w:t>
      </w:r>
      <w:r>
        <w:t>s overall financial and aggregate budget strategy;</w:t>
      </w:r>
    </w:p>
    <w:p w:rsidR="00A04AED" w:rsidRDefault="00A04AED" w:rsidP="00272F5B">
      <w:pPr>
        <w:pStyle w:val="Bullet"/>
      </w:pPr>
      <w:r>
        <w:t>taxation policy;</w:t>
      </w:r>
    </w:p>
    <w:p w:rsidR="00A04AED" w:rsidRDefault="00A04AED" w:rsidP="00272F5B">
      <w:pPr>
        <w:pStyle w:val="Bullet"/>
      </w:pPr>
      <w:r w:rsidRPr="00350E04">
        <w:t>the State</w:t>
      </w:r>
      <w:r w:rsidR="00354A87">
        <w:t>’</w:t>
      </w:r>
      <w:r w:rsidRPr="00350E04">
        <w:t>s insurance schemes;</w:t>
      </w:r>
    </w:p>
    <w:p w:rsidR="00A04AED" w:rsidRDefault="00A04AED" w:rsidP="00272F5B">
      <w:pPr>
        <w:pStyle w:val="Bullet"/>
      </w:pPr>
      <w:r>
        <w:t>accounting policies and performance management;</w:t>
      </w:r>
    </w:p>
    <w:p w:rsidR="00A04AED" w:rsidRDefault="00A04AED" w:rsidP="00272F5B">
      <w:pPr>
        <w:pStyle w:val="Bullet"/>
      </w:pPr>
      <w:r>
        <w:t>economic, social and environmental monitoring and analysis;</w:t>
      </w:r>
    </w:p>
    <w:p w:rsidR="00A04AED" w:rsidRDefault="00A04AED" w:rsidP="00272F5B">
      <w:pPr>
        <w:pStyle w:val="Bullet"/>
      </w:pPr>
      <w:r w:rsidRPr="00350E04">
        <w:t>managing various State</w:t>
      </w:r>
      <w:r w:rsidR="002F651E">
        <w:noBreakHyphen/>
      </w:r>
      <w:r w:rsidRPr="00350E04">
        <w:t>based taxes;</w:t>
      </w:r>
    </w:p>
    <w:p w:rsidR="00A04AED" w:rsidRDefault="00A04AED" w:rsidP="00272F5B">
      <w:pPr>
        <w:pStyle w:val="Bullet"/>
      </w:pPr>
      <w:r w:rsidRPr="00350E04">
        <w:t>financial accounting and reporting;</w:t>
      </w:r>
    </w:p>
    <w:p w:rsidR="00A04AED" w:rsidRDefault="00A04AED" w:rsidP="00272F5B">
      <w:pPr>
        <w:pStyle w:val="Bullet"/>
      </w:pPr>
      <w:r w:rsidRPr="00350E04">
        <w:t>strategic research focusing on developing greater understanding of</w:t>
      </w:r>
      <w:r>
        <w:t xml:space="preserve"> factors affecting long</w:t>
      </w:r>
      <w:r w:rsidR="002F651E">
        <w:noBreakHyphen/>
      </w:r>
      <w:r>
        <w:t>term living standards for Victorians; and</w:t>
      </w:r>
    </w:p>
    <w:p w:rsidR="00A04AED" w:rsidRDefault="00A04AED" w:rsidP="00272F5B">
      <w:pPr>
        <w:pStyle w:val="Bullet"/>
      </w:pPr>
      <w:r>
        <w:t>inter</w:t>
      </w:r>
      <w:r w:rsidR="002F651E">
        <w:noBreakHyphen/>
      </w:r>
      <w:r>
        <w:t xml:space="preserve">government financial analysis </w:t>
      </w:r>
      <w:r w:rsidRPr="00350E04">
        <w:t>and advice in relation to the level of</w:t>
      </w:r>
      <w:r>
        <w:t xml:space="preserve"> Commonwealth funding to the </w:t>
      </w:r>
      <w:r w:rsidR="002241C0">
        <w:t xml:space="preserve">states </w:t>
      </w:r>
      <w:r>
        <w:t xml:space="preserve">and </w:t>
      </w:r>
      <w:r w:rsidR="002241C0">
        <w:t>territories</w:t>
      </w:r>
      <w:r>
        <w:t>.</w:t>
      </w:r>
    </w:p>
    <w:p w:rsidR="00C65968" w:rsidRDefault="00C65968" w:rsidP="00A04AED">
      <w:pPr>
        <w:pStyle w:val="Heading4"/>
      </w:pPr>
      <w:r w:rsidRPr="006054AC">
        <w:t xml:space="preserve">Financial Management Services </w:t>
      </w:r>
      <w:r w:rsidR="00621786" w:rsidRPr="00621786">
        <w:t>outputs</w:t>
      </w:r>
    </w:p>
    <w:p w:rsidR="00272F5B" w:rsidRDefault="00A04AED" w:rsidP="00272F5B">
      <w:r>
        <w:t>These outputs provide financial management services to government departments, agencies, government business enterprises and registered housing agencies</w:t>
      </w:r>
      <w:r w:rsidR="00067E1F">
        <w:t xml:space="preserve">. </w:t>
      </w:r>
      <w:r>
        <w:t>These services include:</w:t>
      </w:r>
    </w:p>
    <w:p w:rsidR="00C65968" w:rsidRDefault="00A04AED" w:rsidP="00272F5B">
      <w:pPr>
        <w:pStyle w:val="Bullet"/>
      </w:pPr>
      <w:r>
        <w:t>managing and forecasting cash balances and central Government cash transactions;</w:t>
      </w:r>
    </w:p>
    <w:p w:rsidR="00A04AED" w:rsidRDefault="00A04AED" w:rsidP="00272F5B">
      <w:pPr>
        <w:pStyle w:val="Bullet"/>
      </w:pPr>
      <w:r w:rsidRPr="0040384F">
        <w:t>manag</w:t>
      </w:r>
      <w:r>
        <w:t>ing</w:t>
      </w:r>
      <w:r w:rsidRPr="0040384F">
        <w:t xml:space="preserve"> the liabilities of Victoria</w:t>
      </w:r>
      <w:r w:rsidR="00354A87">
        <w:t>’</w:t>
      </w:r>
      <w:r w:rsidRPr="0040384F">
        <w:t>s public sector superannuation schemes</w:t>
      </w:r>
      <w:r>
        <w:t>;</w:t>
      </w:r>
    </w:p>
    <w:p w:rsidR="00A04AED" w:rsidRDefault="00A04AED" w:rsidP="00272F5B">
      <w:pPr>
        <w:pStyle w:val="Bullet"/>
      </w:pPr>
      <w:r w:rsidRPr="0040384F">
        <w:t>monitoring the performance of government business enterprises</w:t>
      </w:r>
      <w:r>
        <w:t>;</w:t>
      </w:r>
    </w:p>
    <w:p w:rsidR="00A04AED" w:rsidRDefault="00A04AED" w:rsidP="00272F5B">
      <w:pPr>
        <w:pStyle w:val="Bullet"/>
      </w:pPr>
      <w:r>
        <w:t>preparing the State</w:t>
      </w:r>
      <w:r w:rsidR="00354A87">
        <w:t>’</w:t>
      </w:r>
      <w:r>
        <w:t>s consolidated financial and budget related reports;</w:t>
      </w:r>
    </w:p>
    <w:p w:rsidR="00A04AED" w:rsidRDefault="00A04AED" w:rsidP="00272F5B">
      <w:pPr>
        <w:pStyle w:val="Bullet"/>
      </w:pPr>
      <w:r w:rsidRPr="0040384F">
        <w:t>providing financial risk management and advice to manage the State</w:t>
      </w:r>
      <w:r w:rsidR="00354A87">
        <w:t>’</w:t>
      </w:r>
      <w:r w:rsidRPr="0040384F">
        <w:t>s financial risks;</w:t>
      </w:r>
    </w:p>
    <w:p w:rsidR="00A04AED" w:rsidRDefault="00A04AED" w:rsidP="00272F5B">
      <w:pPr>
        <w:pStyle w:val="Bullet"/>
      </w:pPr>
      <w:r>
        <w:t>reviewing and analysing performance of departments with a focus on delivering value for money services to the community; and</w:t>
      </w:r>
    </w:p>
    <w:p w:rsidR="00A04AED" w:rsidRDefault="00A04AED" w:rsidP="00272F5B">
      <w:pPr>
        <w:pStyle w:val="Bullet"/>
      </w:pPr>
      <w:r>
        <w:t>reviewing registered housing agencies.</w:t>
      </w:r>
    </w:p>
    <w:p w:rsidR="00C65968" w:rsidRDefault="00A04AED" w:rsidP="00A04AED">
      <w:pPr>
        <w:pStyle w:val="Heading4"/>
      </w:pPr>
      <w:r>
        <w:br w:type="column"/>
      </w:r>
      <w:r w:rsidR="00C65968" w:rsidRPr="006054AC">
        <w:lastRenderedPageBreak/>
        <w:t xml:space="preserve">Risk Management Services </w:t>
      </w:r>
      <w:r w:rsidR="00621786" w:rsidRPr="006054AC">
        <w:t>output</w:t>
      </w:r>
    </w:p>
    <w:p w:rsidR="00C65968" w:rsidRDefault="00A04AED" w:rsidP="00621786">
      <w:r w:rsidRPr="0041295F">
        <w:rPr>
          <w:iCs/>
        </w:rPr>
        <w:t>This output provides risk management advice and information</w:t>
      </w:r>
      <w:r>
        <w:rPr>
          <w:iCs/>
        </w:rPr>
        <w:t xml:space="preserve"> on frameworks</w:t>
      </w:r>
      <w:r w:rsidRPr="0041295F">
        <w:rPr>
          <w:iCs/>
        </w:rPr>
        <w:t xml:space="preserve"> to Ministers,</w:t>
      </w:r>
      <w:r>
        <w:rPr>
          <w:iCs/>
        </w:rPr>
        <w:t xml:space="preserve"> </w:t>
      </w:r>
      <w:r w:rsidRPr="0041295F">
        <w:rPr>
          <w:iCs/>
        </w:rPr>
        <w:t>departments and private infrastructure partners to manage the Government</w:t>
      </w:r>
      <w:r w:rsidR="00354A87">
        <w:rPr>
          <w:iCs/>
        </w:rPr>
        <w:t>’</w:t>
      </w:r>
      <w:r w:rsidRPr="0041295F">
        <w:rPr>
          <w:iCs/>
        </w:rPr>
        <w:t>s exposure to</w:t>
      </w:r>
      <w:r>
        <w:rPr>
          <w:iCs/>
        </w:rPr>
        <w:t xml:space="preserve"> </w:t>
      </w:r>
      <w:r w:rsidRPr="0041295F">
        <w:rPr>
          <w:iCs/>
        </w:rPr>
        <w:t>commercial and infrastructure project risks.</w:t>
      </w:r>
    </w:p>
    <w:p w:rsidR="00C65968" w:rsidRDefault="00C65968" w:rsidP="00A04AED">
      <w:pPr>
        <w:pStyle w:val="Heading4"/>
      </w:pPr>
      <w:r w:rsidRPr="006054AC">
        <w:t xml:space="preserve">Resource Management Services </w:t>
      </w:r>
      <w:r w:rsidR="00621786" w:rsidRPr="006054AC">
        <w:t>output</w:t>
      </w:r>
    </w:p>
    <w:p w:rsidR="00272F5B" w:rsidRPr="00272F5B" w:rsidRDefault="00A04AED" w:rsidP="00272F5B">
      <w:r>
        <w:rPr>
          <w:iCs/>
        </w:rPr>
        <w:t>This output assists the Government in administering and coordinating the provision of whole of government services by maximising value in purchasing decisions and providing professional management of substantial government assets.</w:t>
      </w:r>
    </w:p>
    <w:p w:rsidR="00C65968" w:rsidRDefault="00C65968" w:rsidP="00A04AED">
      <w:pPr>
        <w:pStyle w:val="Heading4"/>
      </w:pPr>
      <w:r w:rsidRPr="006054AC">
        <w:t xml:space="preserve">Regulatory Services </w:t>
      </w:r>
      <w:r w:rsidR="00621786" w:rsidRPr="006054AC">
        <w:t>outputs</w:t>
      </w:r>
    </w:p>
    <w:p w:rsidR="00C65968" w:rsidRDefault="00A04AED" w:rsidP="00621786">
      <w:pPr>
        <w:rPr>
          <w:iCs/>
        </w:rPr>
      </w:pPr>
      <w:r>
        <w:rPr>
          <w:iCs/>
        </w:rPr>
        <w:t>These outputs regulate utilities and other regulated markets in Victoria and provide advice on ways the Government can improve the business environment.</w:t>
      </w:r>
    </w:p>
    <w:p w:rsidR="00C65968" w:rsidRDefault="00C65968" w:rsidP="00A04AED">
      <w:pPr>
        <w:pStyle w:val="Heading4"/>
      </w:pPr>
      <w:r w:rsidRPr="006054AC">
        <w:t xml:space="preserve">Revenue Management Services </w:t>
      </w:r>
      <w:r w:rsidR="00621786" w:rsidRPr="006054AC">
        <w:t>output</w:t>
      </w:r>
    </w:p>
    <w:p w:rsidR="00056CC6" w:rsidRDefault="00A04AED" w:rsidP="00621786">
      <w:r>
        <w:rPr>
          <w:iCs/>
        </w:rPr>
        <w:t>This output administers revenue collections of major taxes and duties on behalf of the Government</w:t>
      </w:r>
      <w:r w:rsidR="00067E1F">
        <w:rPr>
          <w:iCs/>
        </w:rPr>
        <w:t xml:space="preserve">. </w:t>
      </w:r>
      <w:r>
        <w:rPr>
          <w:iCs/>
        </w:rPr>
        <w:t>It also assesses and processes unclaimed moneys applications.</w:t>
      </w:r>
    </w:p>
    <w:p w:rsidR="00056CC6" w:rsidRPr="00A04AED" w:rsidRDefault="00A04AED" w:rsidP="00A04AED">
      <w:pPr>
        <w:pStyle w:val="Heading2"/>
      </w:pPr>
      <w:r>
        <w:t xml:space="preserve">(b) </w:t>
      </w:r>
      <w:r w:rsidRPr="00A73364">
        <w:t>Changes to outputs</w:t>
      </w:r>
    </w:p>
    <w:p w:rsidR="00C65968" w:rsidRDefault="00A04AED" w:rsidP="00621786">
      <w:r>
        <w:t>In 2013</w:t>
      </w:r>
      <w:r w:rsidR="002F651E">
        <w:noBreakHyphen/>
      </w:r>
      <w:r>
        <w:t xml:space="preserve">14, as a result of machinery of government changes, the Department assumed the </w:t>
      </w:r>
      <w:r w:rsidR="00067E1F" w:rsidRPr="00601FD6">
        <w:t xml:space="preserve">private </w:t>
      </w:r>
      <w:r w:rsidRPr="00601FD6">
        <w:t>sector industrial relations</w:t>
      </w:r>
      <w:r>
        <w:t xml:space="preserve"> function</w:t>
      </w:r>
      <w:r w:rsidRPr="00601FD6">
        <w:t xml:space="preserve"> </w:t>
      </w:r>
      <w:r>
        <w:t xml:space="preserve">(Strategic Policy Advice output group) </w:t>
      </w:r>
      <w:r w:rsidRPr="00601FD6">
        <w:t>from the Department of Business and Innovation</w:t>
      </w:r>
      <w:r>
        <w:t xml:space="preserve"> and relinquished the </w:t>
      </w:r>
      <w:r w:rsidR="00067E1F" w:rsidRPr="00601FD6">
        <w:t xml:space="preserve">whole </w:t>
      </w:r>
      <w:r w:rsidRPr="00601FD6">
        <w:t>of government ICT</w:t>
      </w:r>
      <w:r>
        <w:t xml:space="preserve"> (</w:t>
      </w:r>
      <w:r w:rsidRPr="00601FD6">
        <w:t>Resource Management Services</w:t>
      </w:r>
      <w:r>
        <w:t xml:space="preserve">) and </w:t>
      </w:r>
      <w:r w:rsidRPr="00601FD6">
        <w:t>Red Tape Commissioner</w:t>
      </w:r>
      <w:r>
        <w:t xml:space="preserve"> (</w:t>
      </w:r>
      <w:r w:rsidRPr="00601FD6">
        <w:t>Strategic Policy Advice</w:t>
      </w:r>
      <w:r>
        <w:t xml:space="preserve">) functions to the </w:t>
      </w:r>
      <w:r w:rsidRPr="00601FD6">
        <w:t>Department of State Development, Business and Innovation</w:t>
      </w:r>
      <w:r>
        <w:t xml:space="preserve">. </w:t>
      </w:r>
      <w:r w:rsidRPr="001129AE">
        <w:t xml:space="preserve">There were no other material changes to the output structure for </w:t>
      </w:r>
      <w:r>
        <w:t>2013</w:t>
      </w:r>
      <w:r w:rsidR="002F651E">
        <w:noBreakHyphen/>
      </w:r>
      <w:r w:rsidRPr="001129AE">
        <w:t>1</w:t>
      </w:r>
      <w:r>
        <w:t>4</w:t>
      </w:r>
      <w:r w:rsidRPr="001129AE">
        <w:t>.</w:t>
      </w:r>
    </w:p>
    <w:p w:rsidR="00C65968" w:rsidRPr="00AF2974" w:rsidRDefault="00C65968" w:rsidP="005E6AE3"/>
    <w:p w:rsidR="00272F5B" w:rsidRDefault="00272F5B" w:rsidP="00FE0DD2"/>
    <w:p w:rsidR="00272F5B" w:rsidRPr="00AF2974" w:rsidRDefault="00272F5B" w:rsidP="00FE0DD2">
      <w:pPr>
        <w:sectPr w:rsidR="00272F5B" w:rsidRPr="00AF2974" w:rsidSect="001A2F94">
          <w:type w:val="continuous"/>
          <w:pgSz w:w="11909" w:h="16834" w:code="9"/>
          <w:pgMar w:top="1728" w:right="1152" w:bottom="1152" w:left="1152" w:header="720" w:footer="288" w:gutter="0"/>
          <w:cols w:num="2" w:space="720" w:equalWidth="0">
            <w:col w:w="4448" w:space="708"/>
            <w:col w:w="4448"/>
          </w:cols>
          <w:noEndnote/>
        </w:sectPr>
      </w:pPr>
    </w:p>
    <w:p w:rsidR="00941409" w:rsidRDefault="005B5BAD" w:rsidP="00F4008F">
      <w:pPr>
        <w:pStyle w:val="Heading3"/>
      </w:pPr>
      <w:r>
        <w:lastRenderedPageBreak/>
        <w:br w:type="page"/>
      </w:r>
      <w:r w:rsidR="00941409" w:rsidRPr="00F4008F">
        <w:lastRenderedPageBreak/>
        <w:t>Departmental</w:t>
      </w:r>
      <w:r w:rsidR="00941409" w:rsidRPr="00AF2974">
        <w:t xml:space="preserve"> outputs schedule</w:t>
      </w:r>
    </w:p>
    <w:tbl>
      <w:tblPr>
        <w:tblW w:w="9935" w:type="dxa"/>
        <w:tblLayout w:type="fixed"/>
        <w:tblLook w:val="0000" w:firstRow="0" w:lastRow="0" w:firstColumn="0" w:lastColumn="0" w:noHBand="0" w:noVBand="0"/>
      </w:tblPr>
      <w:tblGrid>
        <w:gridCol w:w="4158"/>
        <w:gridCol w:w="355"/>
        <w:gridCol w:w="634"/>
        <w:gridCol w:w="936"/>
        <w:gridCol w:w="964"/>
        <w:gridCol w:w="964"/>
        <w:gridCol w:w="964"/>
        <w:gridCol w:w="960"/>
      </w:tblGrid>
      <w:tr w:rsidR="006F1A75" w:rsidRPr="005F3F5C" w:rsidTr="00712279">
        <w:trPr>
          <w:cantSplit/>
        </w:trPr>
        <w:tc>
          <w:tcPr>
            <w:tcW w:w="2093" w:type="pct"/>
            <w:shd w:val="clear" w:color="auto" w:fill="auto"/>
            <w:noWrap/>
          </w:tcPr>
          <w:p w:rsidR="006F1A75" w:rsidRPr="005F3F5C" w:rsidRDefault="006F1A75" w:rsidP="00712279">
            <w:pPr>
              <w:pStyle w:val="TableText"/>
              <w:rPr>
                <w:sz w:val="19"/>
                <w:szCs w:val="19"/>
              </w:rPr>
            </w:pPr>
          </w:p>
        </w:tc>
        <w:tc>
          <w:tcPr>
            <w:tcW w:w="969" w:type="pct"/>
            <w:gridSpan w:val="3"/>
            <w:shd w:val="clear" w:color="auto" w:fill="auto"/>
            <w:noWrap/>
            <w:vAlign w:val="bottom"/>
          </w:tcPr>
          <w:p w:rsidR="006F1A75" w:rsidRPr="005F3F5C" w:rsidRDefault="006F1A75" w:rsidP="00712279">
            <w:pPr>
              <w:pStyle w:val="TableTextHeadingCentre"/>
              <w:rPr>
                <w:szCs w:val="19"/>
              </w:rPr>
            </w:pPr>
            <w:r w:rsidRPr="005F3F5C">
              <w:rPr>
                <w:szCs w:val="19"/>
              </w:rPr>
              <w:t>Strategic</w:t>
            </w:r>
            <w:r w:rsidRPr="005F3F5C">
              <w:rPr>
                <w:szCs w:val="19"/>
              </w:rPr>
              <w:br/>
              <w:t>Policy Advice</w:t>
            </w:r>
          </w:p>
        </w:tc>
        <w:tc>
          <w:tcPr>
            <w:tcW w:w="970" w:type="pct"/>
            <w:gridSpan w:val="2"/>
            <w:shd w:val="clear" w:color="auto" w:fill="auto"/>
            <w:noWrap/>
            <w:vAlign w:val="bottom"/>
          </w:tcPr>
          <w:p w:rsidR="006F1A75" w:rsidRPr="005F3F5C" w:rsidRDefault="006F1A75" w:rsidP="00712279">
            <w:pPr>
              <w:pStyle w:val="TableTextHeadingCentre"/>
              <w:rPr>
                <w:szCs w:val="19"/>
              </w:rPr>
            </w:pPr>
            <w:r w:rsidRPr="005F3F5C">
              <w:rPr>
                <w:szCs w:val="19"/>
              </w:rPr>
              <w:t>Financial</w:t>
            </w:r>
            <w:r w:rsidRPr="005F3F5C">
              <w:rPr>
                <w:szCs w:val="19"/>
              </w:rPr>
              <w:br/>
              <w:t>Management</w:t>
            </w:r>
            <w:r w:rsidRPr="005F3F5C">
              <w:rPr>
                <w:szCs w:val="19"/>
              </w:rPr>
              <w:br/>
              <w:t>Services</w:t>
            </w:r>
          </w:p>
        </w:tc>
        <w:tc>
          <w:tcPr>
            <w:tcW w:w="968" w:type="pct"/>
            <w:gridSpan w:val="2"/>
            <w:shd w:val="clear" w:color="auto" w:fill="auto"/>
            <w:noWrap/>
            <w:vAlign w:val="bottom"/>
          </w:tcPr>
          <w:p w:rsidR="006F1A75" w:rsidRPr="005F3F5C" w:rsidRDefault="006F1A75" w:rsidP="00712279">
            <w:pPr>
              <w:pStyle w:val="TableTextHeadingCentre"/>
              <w:rPr>
                <w:szCs w:val="19"/>
              </w:rPr>
            </w:pPr>
            <w:r w:rsidRPr="005F3F5C">
              <w:rPr>
                <w:szCs w:val="19"/>
              </w:rPr>
              <w:t>Risk</w:t>
            </w:r>
            <w:r w:rsidRPr="005F3F5C">
              <w:rPr>
                <w:szCs w:val="19"/>
              </w:rPr>
              <w:br/>
              <w:t>Management</w:t>
            </w:r>
            <w:r w:rsidRPr="005F3F5C">
              <w:rPr>
                <w:szCs w:val="19"/>
              </w:rPr>
              <w:br/>
              <w:t>Services</w:t>
            </w:r>
          </w:p>
        </w:tc>
      </w:tr>
      <w:tr w:rsidR="006F1A75" w:rsidRPr="005F3F5C" w:rsidTr="00643A24">
        <w:trPr>
          <w:cantSplit/>
        </w:trPr>
        <w:tc>
          <w:tcPr>
            <w:tcW w:w="2093" w:type="pct"/>
            <w:shd w:val="clear" w:color="auto" w:fill="auto"/>
            <w:noWrap/>
          </w:tcPr>
          <w:p w:rsidR="006F1A75" w:rsidRPr="005F3F5C" w:rsidRDefault="006F1A75" w:rsidP="00712279">
            <w:pPr>
              <w:pStyle w:val="TableText"/>
              <w:rPr>
                <w:sz w:val="19"/>
                <w:szCs w:val="19"/>
              </w:rPr>
            </w:pPr>
          </w:p>
        </w:tc>
        <w:tc>
          <w:tcPr>
            <w:tcW w:w="498" w:type="pct"/>
            <w:gridSpan w:val="2"/>
            <w:shd w:val="clear" w:color="auto" w:fill="auto"/>
            <w:noWrap/>
          </w:tcPr>
          <w:p w:rsidR="006F1A75" w:rsidRPr="005F3F5C" w:rsidRDefault="006F1A75" w:rsidP="00712279">
            <w:pPr>
              <w:pStyle w:val="TableTextHeadingRight"/>
              <w:rPr>
                <w:szCs w:val="19"/>
              </w:rPr>
            </w:pPr>
            <w:r w:rsidRPr="005F3F5C">
              <w:rPr>
                <w:szCs w:val="19"/>
              </w:rPr>
              <w:t>2014</w:t>
            </w:r>
          </w:p>
        </w:tc>
        <w:tc>
          <w:tcPr>
            <w:tcW w:w="471" w:type="pct"/>
            <w:shd w:val="clear" w:color="auto" w:fill="auto"/>
            <w:noWrap/>
          </w:tcPr>
          <w:p w:rsidR="006F1A75" w:rsidRPr="005F3F5C" w:rsidRDefault="006F1A75" w:rsidP="00712279">
            <w:pPr>
              <w:pStyle w:val="TableTextHeadingRight"/>
              <w:rPr>
                <w:szCs w:val="19"/>
              </w:rPr>
            </w:pPr>
            <w:r w:rsidRPr="005F3F5C">
              <w:rPr>
                <w:szCs w:val="19"/>
              </w:rPr>
              <w:t>2013</w:t>
            </w:r>
          </w:p>
        </w:tc>
        <w:tc>
          <w:tcPr>
            <w:tcW w:w="485" w:type="pct"/>
            <w:shd w:val="clear" w:color="auto" w:fill="auto"/>
            <w:noWrap/>
          </w:tcPr>
          <w:p w:rsidR="006F1A75" w:rsidRPr="005F3F5C" w:rsidRDefault="006F1A75" w:rsidP="00712279">
            <w:pPr>
              <w:pStyle w:val="TableTextHeadingRight"/>
              <w:rPr>
                <w:szCs w:val="19"/>
              </w:rPr>
            </w:pPr>
            <w:r w:rsidRPr="005F3F5C">
              <w:rPr>
                <w:szCs w:val="19"/>
              </w:rPr>
              <w:t>2014</w:t>
            </w:r>
          </w:p>
        </w:tc>
        <w:tc>
          <w:tcPr>
            <w:tcW w:w="485" w:type="pct"/>
            <w:shd w:val="clear" w:color="auto" w:fill="auto"/>
            <w:noWrap/>
          </w:tcPr>
          <w:p w:rsidR="006F1A75" w:rsidRPr="005F3F5C" w:rsidRDefault="006F1A75" w:rsidP="00712279">
            <w:pPr>
              <w:pStyle w:val="TableTextHeadingRight"/>
              <w:rPr>
                <w:szCs w:val="19"/>
              </w:rPr>
            </w:pPr>
            <w:r w:rsidRPr="005F3F5C">
              <w:rPr>
                <w:szCs w:val="19"/>
              </w:rPr>
              <w:t>2013</w:t>
            </w:r>
          </w:p>
        </w:tc>
        <w:tc>
          <w:tcPr>
            <w:tcW w:w="485" w:type="pct"/>
            <w:shd w:val="clear" w:color="auto" w:fill="auto"/>
            <w:noWrap/>
          </w:tcPr>
          <w:p w:rsidR="006F1A75" w:rsidRPr="005F3F5C" w:rsidRDefault="006F1A75" w:rsidP="00712279">
            <w:pPr>
              <w:pStyle w:val="TableTextHeadingRight"/>
              <w:rPr>
                <w:szCs w:val="19"/>
              </w:rPr>
            </w:pPr>
            <w:r w:rsidRPr="005F3F5C">
              <w:rPr>
                <w:szCs w:val="19"/>
              </w:rPr>
              <w:t>2014</w:t>
            </w:r>
          </w:p>
        </w:tc>
        <w:tc>
          <w:tcPr>
            <w:tcW w:w="483" w:type="pct"/>
            <w:shd w:val="clear" w:color="auto" w:fill="auto"/>
            <w:noWrap/>
          </w:tcPr>
          <w:p w:rsidR="006F1A75" w:rsidRPr="005F3F5C" w:rsidRDefault="006F1A75" w:rsidP="00712279">
            <w:pPr>
              <w:pStyle w:val="TableTextHeadingRight"/>
              <w:rPr>
                <w:szCs w:val="19"/>
              </w:rPr>
            </w:pPr>
            <w:r w:rsidRPr="005F3F5C">
              <w:rPr>
                <w:szCs w:val="19"/>
              </w:rPr>
              <w:t>2013</w:t>
            </w:r>
          </w:p>
        </w:tc>
      </w:tr>
      <w:tr w:rsidR="006F1A75" w:rsidRPr="005F3F5C" w:rsidTr="00643A24">
        <w:trPr>
          <w:cantSplit/>
        </w:trPr>
        <w:tc>
          <w:tcPr>
            <w:tcW w:w="2093" w:type="pct"/>
            <w:shd w:val="clear" w:color="auto" w:fill="auto"/>
            <w:noWrap/>
          </w:tcPr>
          <w:p w:rsidR="006F1A75" w:rsidRPr="005F3F5C" w:rsidRDefault="006F1A75" w:rsidP="00712279">
            <w:pPr>
              <w:pStyle w:val="TableText"/>
              <w:rPr>
                <w:sz w:val="19"/>
                <w:szCs w:val="19"/>
              </w:rPr>
            </w:pPr>
          </w:p>
        </w:tc>
        <w:tc>
          <w:tcPr>
            <w:tcW w:w="498" w:type="pct"/>
            <w:gridSpan w:val="2"/>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c>
          <w:tcPr>
            <w:tcW w:w="471" w:type="pct"/>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c>
          <w:tcPr>
            <w:tcW w:w="485" w:type="pct"/>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c>
          <w:tcPr>
            <w:tcW w:w="485" w:type="pct"/>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c>
          <w:tcPr>
            <w:tcW w:w="485" w:type="pct"/>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c>
          <w:tcPr>
            <w:tcW w:w="483" w:type="pct"/>
            <w:shd w:val="clear" w:color="auto" w:fill="auto"/>
            <w:noWrap/>
          </w:tcPr>
          <w:p w:rsidR="006F1A75" w:rsidRPr="005F3F5C" w:rsidRDefault="006F1A75" w:rsidP="00712279">
            <w:pPr>
              <w:pStyle w:val="TableTextHeadingRight"/>
              <w:rPr>
                <w:szCs w:val="19"/>
              </w:rPr>
            </w:pPr>
            <w:r w:rsidRPr="005F3F5C">
              <w:rPr>
                <w:szCs w:val="19"/>
              </w:rPr>
              <w:t>$</w:t>
            </w:r>
            <w:r w:rsidR="00354A87" w:rsidRPr="005F3F5C">
              <w:rPr>
                <w:szCs w:val="19"/>
              </w:rPr>
              <w:t>’</w:t>
            </w:r>
            <w:r w:rsidRPr="005F3F5C">
              <w:rPr>
                <w:szCs w:val="19"/>
              </w:rPr>
              <w:t>000</w:t>
            </w:r>
          </w:p>
        </w:tc>
      </w:tr>
      <w:tr w:rsidR="006F1A75" w:rsidRPr="00587EB3" w:rsidTr="00712279">
        <w:trPr>
          <w:cantSplit/>
        </w:trPr>
        <w:tc>
          <w:tcPr>
            <w:tcW w:w="3061" w:type="pct"/>
            <w:gridSpan w:val="4"/>
            <w:shd w:val="clear" w:color="auto" w:fill="auto"/>
          </w:tcPr>
          <w:p w:rsidR="006F1A75" w:rsidRPr="00587EB3" w:rsidRDefault="006F1A75" w:rsidP="00790B35">
            <w:pPr>
              <w:pStyle w:val="TableTextBold"/>
              <w:spacing w:before="0" w:after="0"/>
              <w:rPr>
                <w:szCs w:val="18"/>
              </w:rPr>
            </w:pPr>
            <w:r w:rsidRPr="00587EB3">
              <w:rPr>
                <w:szCs w:val="18"/>
              </w:rPr>
              <w:t>Controlled income and expenses for the year ended 30 June 201</w:t>
            </w:r>
            <w:r>
              <w:rPr>
                <w:szCs w:val="18"/>
              </w:rPr>
              <w:t>4</w:t>
            </w:r>
          </w:p>
        </w:tc>
        <w:tc>
          <w:tcPr>
            <w:tcW w:w="485" w:type="pct"/>
            <w:shd w:val="clear" w:color="auto" w:fill="E0E0E0"/>
            <w:noWrap/>
          </w:tcPr>
          <w:p w:rsidR="006F1A75" w:rsidRPr="00587EB3" w:rsidRDefault="006F1A75" w:rsidP="00712279">
            <w:pPr>
              <w:pStyle w:val="TableTextRight"/>
              <w:spacing w:before="0" w:after="0"/>
            </w:pPr>
          </w:p>
        </w:tc>
        <w:tc>
          <w:tcPr>
            <w:tcW w:w="485" w:type="pct"/>
            <w:shd w:val="clear" w:color="auto" w:fill="E0E0E0"/>
            <w:noWrap/>
          </w:tcPr>
          <w:p w:rsidR="006F1A75" w:rsidRPr="00587EB3" w:rsidRDefault="006F1A75" w:rsidP="00712279">
            <w:pPr>
              <w:pStyle w:val="TableTextRight"/>
              <w:spacing w:before="0" w:after="0"/>
            </w:pPr>
          </w:p>
        </w:tc>
        <w:tc>
          <w:tcPr>
            <w:tcW w:w="485" w:type="pct"/>
            <w:shd w:val="clear" w:color="auto" w:fill="auto"/>
            <w:noWrap/>
          </w:tcPr>
          <w:p w:rsidR="006F1A75" w:rsidRPr="00587EB3" w:rsidRDefault="006F1A75" w:rsidP="00712279">
            <w:pPr>
              <w:pStyle w:val="TableTextRight"/>
              <w:spacing w:before="0" w:after="0"/>
            </w:pPr>
          </w:p>
        </w:tc>
        <w:tc>
          <w:tcPr>
            <w:tcW w:w="483" w:type="pct"/>
            <w:shd w:val="clear" w:color="auto" w:fill="auto"/>
            <w:noWrap/>
          </w:tcPr>
          <w:p w:rsidR="006F1A75" w:rsidRPr="00587EB3" w:rsidRDefault="006F1A75" w:rsidP="00712279">
            <w:pPr>
              <w:pStyle w:val="TableTextRight"/>
              <w:spacing w:before="0" w:after="0"/>
            </w:pP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712279">
            <w:pPr>
              <w:pStyle w:val="TableTextRight"/>
              <w:rPr>
                <w:bCs/>
              </w:rPr>
            </w:pPr>
          </w:p>
        </w:tc>
        <w:tc>
          <w:tcPr>
            <w:tcW w:w="471" w:type="pct"/>
            <w:shd w:val="clear" w:color="auto" w:fill="auto"/>
            <w:noWrap/>
          </w:tcPr>
          <w:p w:rsidR="006F1A75" w:rsidRPr="00587EB3" w:rsidRDefault="006F1A75" w:rsidP="00712279">
            <w:pPr>
              <w:pStyle w:val="TableTextRight"/>
            </w:pPr>
          </w:p>
        </w:tc>
        <w:tc>
          <w:tcPr>
            <w:tcW w:w="485" w:type="pct"/>
            <w:shd w:val="clear" w:color="auto" w:fill="E0E0E0"/>
            <w:noWrap/>
          </w:tcPr>
          <w:p w:rsidR="006F1A75" w:rsidRPr="00587EB3" w:rsidRDefault="006F1A75" w:rsidP="00712279">
            <w:pPr>
              <w:pStyle w:val="TableTextRight"/>
              <w:rPr>
                <w:bCs/>
              </w:rPr>
            </w:pPr>
          </w:p>
        </w:tc>
        <w:tc>
          <w:tcPr>
            <w:tcW w:w="485" w:type="pct"/>
            <w:shd w:val="clear" w:color="auto" w:fill="E0E0E0"/>
            <w:noWrap/>
          </w:tcPr>
          <w:p w:rsidR="006F1A75" w:rsidRPr="00587EB3" w:rsidRDefault="006F1A75" w:rsidP="00712279">
            <w:pPr>
              <w:pStyle w:val="TableTextRight"/>
            </w:pPr>
          </w:p>
        </w:tc>
        <w:tc>
          <w:tcPr>
            <w:tcW w:w="485" w:type="pct"/>
            <w:shd w:val="clear" w:color="auto" w:fill="auto"/>
            <w:noWrap/>
          </w:tcPr>
          <w:p w:rsidR="006F1A75" w:rsidRPr="00587EB3" w:rsidRDefault="006F1A75" w:rsidP="00712279">
            <w:pPr>
              <w:pStyle w:val="TableTextRight"/>
              <w:rPr>
                <w:bCs/>
              </w:rPr>
            </w:pPr>
          </w:p>
        </w:tc>
        <w:tc>
          <w:tcPr>
            <w:tcW w:w="483" w:type="pct"/>
            <w:shd w:val="clear" w:color="auto" w:fill="auto"/>
            <w:noWrap/>
          </w:tcPr>
          <w:p w:rsidR="006F1A75" w:rsidRPr="00587EB3" w:rsidRDefault="006F1A75" w:rsidP="00712279">
            <w:pPr>
              <w:pStyle w:val="TableTextRight"/>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Income from transactions</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Output appropriations</w:t>
            </w:r>
          </w:p>
        </w:tc>
        <w:tc>
          <w:tcPr>
            <w:tcW w:w="498" w:type="pct"/>
            <w:gridSpan w:val="2"/>
            <w:shd w:val="clear" w:color="auto" w:fill="auto"/>
            <w:noWrap/>
          </w:tcPr>
          <w:p w:rsidR="006F1A75" w:rsidRPr="00A67C33" w:rsidRDefault="006F1A75" w:rsidP="00B15A74">
            <w:pPr>
              <w:pStyle w:val="TableTextRight"/>
              <w:rPr>
                <w:bCs/>
              </w:rPr>
            </w:pPr>
            <w:r w:rsidRPr="00A67C33">
              <w:rPr>
                <w:bCs/>
              </w:rPr>
              <w:t>37</w:t>
            </w:r>
            <w:r>
              <w:rPr>
                <w:bCs/>
              </w:rPr>
              <w:t> </w:t>
            </w:r>
            <w:r w:rsidRPr="00A67C33">
              <w:rPr>
                <w:bCs/>
              </w:rPr>
              <w:t xml:space="preserve">269 </w:t>
            </w:r>
          </w:p>
        </w:tc>
        <w:tc>
          <w:tcPr>
            <w:tcW w:w="471" w:type="pct"/>
            <w:shd w:val="clear" w:color="auto" w:fill="auto"/>
            <w:noWrap/>
          </w:tcPr>
          <w:p w:rsidR="006F1A75" w:rsidRPr="00A67C33" w:rsidRDefault="006F1A75" w:rsidP="00B15A74">
            <w:pPr>
              <w:pStyle w:val="TableTextRight"/>
              <w:rPr>
                <w:bCs/>
              </w:rPr>
            </w:pPr>
            <w:r w:rsidRPr="00A67C33">
              <w:rPr>
                <w:bCs/>
              </w:rPr>
              <w:t>39</w:t>
            </w:r>
            <w:r>
              <w:rPr>
                <w:bCs/>
              </w:rPr>
              <w:t> </w:t>
            </w:r>
            <w:r w:rsidRPr="00A67C33">
              <w:rPr>
                <w:bCs/>
              </w:rPr>
              <w:t xml:space="preserve">233 </w:t>
            </w:r>
          </w:p>
        </w:tc>
        <w:tc>
          <w:tcPr>
            <w:tcW w:w="485" w:type="pct"/>
            <w:shd w:val="clear" w:color="auto" w:fill="E0E0E0"/>
            <w:noWrap/>
          </w:tcPr>
          <w:p w:rsidR="006F1A75" w:rsidRPr="00A67C33" w:rsidRDefault="006F1A75" w:rsidP="00B15A74">
            <w:pPr>
              <w:pStyle w:val="TableTextRight"/>
              <w:rPr>
                <w:bCs/>
              </w:rPr>
            </w:pPr>
            <w:r w:rsidRPr="00A67C33">
              <w:rPr>
                <w:bCs/>
              </w:rPr>
              <w:t>22</w:t>
            </w:r>
            <w:r>
              <w:rPr>
                <w:bCs/>
              </w:rPr>
              <w:t> </w:t>
            </w:r>
            <w:r w:rsidRPr="00A67C33">
              <w:rPr>
                <w:bCs/>
              </w:rPr>
              <w:t xml:space="preserve">496 </w:t>
            </w:r>
          </w:p>
        </w:tc>
        <w:tc>
          <w:tcPr>
            <w:tcW w:w="485" w:type="pct"/>
            <w:shd w:val="clear" w:color="auto" w:fill="E0E0E0"/>
            <w:noWrap/>
          </w:tcPr>
          <w:p w:rsidR="006F1A75" w:rsidRPr="00A67C33" w:rsidRDefault="006F1A75" w:rsidP="00B15A74">
            <w:pPr>
              <w:pStyle w:val="TableTextRight"/>
              <w:rPr>
                <w:bCs/>
              </w:rPr>
            </w:pPr>
            <w:r w:rsidRPr="00A67C33">
              <w:rPr>
                <w:bCs/>
              </w:rPr>
              <w:t>22</w:t>
            </w:r>
            <w:r>
              <w:rPr>
                <w:bCs/>
              </w:rPr>
              <w:t> </w:t>
            </w:r>
            <w:r w:rsidRPr="00A67C33">
              <w:rPr>
                <w:bCs/>
              </w:rPr>
              <w:t xml:space="preserve">399 </w:t>
            </w:r>
          </w:p>
        </w:tc>
        <w:tc>
          <w:tcPr>
            <w:tcW w:w="485" w:type="pct"/>
            <w:shd w:val="clear" w:color="auto" w:fill="auto"/>
            <w:noWrap/>
          </w:tcPr>
          <w:p w:rsidR="006F1A75" w:rsidRPr="00A67C33" w:rsidRDefault="006F1A75" w:rsidP="00B15A74">
            <w:pPr>
              <w:pStyle w:val="TableTextRight"/>
              <w:rPr>
                <w:bCs/>
              </w:rPr>
            </w:pPr>
            <w:r w:rsidRPr="00A67C33">
              <w:rPr>
                <w:bCs/>
              </w:rPr>
              <w:t>30</w:t>
            </w:r>
            <w:r>
              <w:rPr>
                <w:bCs/>
              </w:rPr>
              <w:t> </w:t>
            </w:r>
            <w:r w:rsidRPr="00A67C33">
              <w:rPr>
                <w:bCs/>
              </w:rPr>
              <w:t xml:space="preserve">701 </w:t>
            </w:r>
          </w:p>
        </w:tc>
        <w:tc>
          <w:tcPr>
            <w:tcW w:w="483" w:type="pct"/>
            <w:shd w:val="clear" w:color="auto" w:fill="auto"/>
            <w:noWrap/>
          </w:tcPr>
          <w:p w:rsidR="006F1A75" w:rsidRPr="00A67C33" w:rsidRDefault="006F1A75" w:rsidP="00B15A74">
            <w:pPr>
              <w:pStyle w:val="TableTextRight"/>
              <w:rPr>
                <w:bCs/>
              </w:rPr>
            </w:pPr>
            <w:r w:rsidRPr="00A67C33">
              <w:rPr>
                <w:bCs/>
              </w:rPr>
              <w:t>25</w:t>
            </w:r>
            <w:r>
              <w:rPr>
                <w:bCs/>
              </w:rPr>
              <w:t> </w:t>
            </w:r>
            <w:r w:rsidRPr="00A67C33">
              <w:rPr>
                <w:bCs/>
              </w:rPr>
              <w:t xml:space="preserve">199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Special appropriations</w:t>
            </w:r>
          </w:p>
        </w:tc>
        <w:tc>
          <w:tcPr>
            <w:tcW w:w="498" w:type="pct"/>
            <w:gridSpan w:val="2"/>
            <w:shd w:val="clear" w:color="auto" w:fill="auto"/>
            <w:noWrap/>
          </w:tcPr>
          <w:p w:rsidR="006F1A75" w:rsidRPr="00A67C33" w:rsidRDefault="00B33C10" w:rsidP="00B15A74">
            <w:pPr>
              <w:pStyle w:val="TableTextRight"/>
              <w:rPr>
                <w:bCs/>
              </w:rPr>
            </w:pPr>
            <w:r>
              <w:rPr>
                <w:bCs/>
              </w:rPr>
              <w:t>–</w:t>
            </w:r>
          </w:p>
        </w:tc>
        <w:tc>
          <w:tcPr>
            <w:tcW w:w="471"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588 </w:t>
            </w: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auto"/>
            <w:noWrap/>
          </w:tcPr>
          <w:p w:rsidR="006F1A75" w:rsidRPr="00A67C33" w:rsidRDefault="006F1A75" w:rsidP="00B15A74">
            <w:pPr>
              <w:pStyle w:val="TableTextRight"/>
              <w:rPr>
                <w:bCs/>
              </w:rPr>
            </w:pPr>
          </w:p>
        </w:tc>
        <w:tc>
          <w:tcPr>
            <w:tcW w:w="483" w:type="pct"/>
            <w:shd w:val="clear" w:color="auto" w:fill="auto"/>
            <w:noWrap/>
          </w:tcPr>
          <w:p w:rsidR="006F1A75" w:rsidRPr="00A67C3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Other income</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581 </w:t>
            </w:r>
          </w:p>
        </w:tc>
        <w:tc>
          <w:tcPr>
            <w:tcW w:w="471" w:type="pct"/>
            <w:shd w:val="clear" w:color="auto" w:fill="auto"/>
            <w:noWrap/>
          </w:tcPr>
          <w:p w:rsidR="006F1A75" w:rsidRPr="00A67C33" w:rsidRDefault="006F1A75" w:rsidP="00B15A74">
            <w:pPr>
              <w:pStyle w:val="TableTextRight"/>
              <w:rPr>
                <w:bCs/>
              </w:rPr>
            </w:pPr>
            <w:r w:rsidRPr="00A67C33">
              <w:rPr>
                <w:bCs/>
              </w:rPr>
              <w:t xml:space="preserve">619 </w:t>
            </w:r>
          </w:p>
        </w:tc>
        <w:tc>
          <w:tcPr>
            <w:tcW w:w="485" w:type="pct"/>
            <w:shd w:val="clear" w:color="auto" w:fill="E0E0E0"/>
            <w:noWrap/>
          </w:tcPr>
          <w:p w:rsidR="006F1A75" w:rsidRPr="00A67C33" w:rsidRDefault="006F1A75" w:rsidP="00B15A74">
            <w:pPr>
              <w:pStyle w:val="TableTextRight"/>
              <w:rPr>
                <w:bCs/>
              </w:rPr>
            </w:pPr>
            <w:r w:rsidRPr="00A67C33">
              <w:rPr>
                <w:bCs/>
              </w:rPr>
              <w:t xml:space="preserve">207 </w:t>
            </w:r>
          </w:p>
        </w:tc>
        <w:tc>
          <w:tcPr>
            <w:tcW w:w="485" w:type="pct"/>
            <w:shd w:val="clear" w:color="auto" w:fill="E0E0E0"/>
            <w:noWrap/>
          </w:tcPr>
          <w:p w:rsidR="006F1A75" w:rsidRPr="00A67C33" w:rsidRDefault="006F1A75" w:rsidP="00B15A74">
            <w:pPr>
              <w:pStyle w:val="TableTextRight"/>
              <w:rPr>
                <w:bCs/>
              </w:rPr>
            </w:pPr>
            <w:r w:rsidRPr="00A67C33">
              <w:rPr>
                <w:bCs/>
              </w:rPr>
              <w:t xml:space="preserve">279 </w:t>
            </w:r>
          </w:p>
        </w:tc>
        <w:tc>
          <w:tcPr>
            <w:tcW w:w="485" w:type="pct"/>
            <w:shd w:val="clear" w:color="auto" w:fill="auto"/>
            <w:noWrap/>
          </w:tcPr>
          <w:p w:rsidR="006F1A75" w:rsidRPr="00A67C33" w:rsidRDefault="006F1A75" w:rsidP="00B15A74">
            <w:pPr>
              <w:pStyle w:val="TableTextRight"/>
              <w:rPr>
                <w:bCs/>
              </w:rPr>
            </w:pPr>
            <w:r w:rsidRPr="00A67C33">
              <w:rPr>
                <w:bCs/>
              </w:rPr>
              <w:t>3</w:t>
            </w:r>
            <w:r>
              <w:rPr>
                <w:bCs/>
              </w:rPr>
              <w:t> </w:t>
            </w:r>
            <w:r w:rsidRPr="00A67C33">
              <w:rPr>
                <w:bCs/>
              </w:rPr>
              <w:t xml:space="preserve">037 </w:t>
            </w:r>
          </w:p>
        </w:tc>
        <w:tc>
          <w:tcPr>
            <w:tcW w:w="483" w:type="pct"/>
            <w:shd w:val="clear" w:color="auto" w:fill="auto"/>
            <w:noWrap/>
          </w:tcPr>
          <w:p w:rsidR="006F1A75" w:rsidRPr="00A67C33" w:rsidRDefault="006F1A75" w:rsidP="00B15A74">
            <w:pPr>
              <w:pStyle w:val="TableTextRight"/>
              <w:rPr>
                <w:bCs/>
              </w:rPr>
            </w:pPr>
            <w:r w:rsidRPr="00A67C33">
              <w:rPr>
                <w:bCs/>
              </w:rPr>
              <w:t>3</w:t>
            </w:r>
            <w:r>
              <w:rPr>
                <w:bCs/>
              </w:rPr>
              <w:t> </w:t>
            </w:r>
            <w:r w:rsidRPr="00A67C33">
              <w:rPr>
                <w:bCs/>
              </w:rPr>
              <w:t xml:space="preserve">406 </w:t>
            </w: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Total income from transactions</w:t>
            </w:r>
          </w:p>
        </w:tc>
        <w:tc>
          <w:tcPr>
            <w:tcW w:w="498" w:type="pct"/>
            <w:gridSpan w:val="2"/>
            <w:shd w:val="clear" w:color="auto" w:fill="auto"/>
            <w:noWrap/>
          </w:tcPr>
          <w:p w:rsidR="006F1A75" w:rsidRPr="00A26838" w:rsidRDefault="006F1A75" w:rsidP="00B15A74">
            <w:pPr>
              <w:pStyle w:val="TableTextRight"/>
              <w:rPr>
                <w:b/>
                <w:bCs/>
              </w:rPr>
            </w:pPr>
            <w:r w:rsidRPr="00A26838">
              <w:rPr>
                <w:b/>
                <w:bCs/>
              </w:rPr>
              <w:t xml:space="preserve">37 850 </w:t>
            </w:r>
          </w:p>
        </w:tc>
        <w:tc>
          <w:tcPr>
            <w:tcW w:w="471" w:type="pct"/>
            <w:shd w:val="clear" w:color="auto" w:fill="auto"/>
            <w:noWrap/>
          </w:tcPr>
          <w:p w:rsidR="006F1A75" w:rsidRPr="00A26838" w:rsidRDefault="006F1A75" w:rsidP="00B15A74">
            <w:pPr>
              <w:pStyle w:val="TableTextRight"/>
              <w:rPr>
                <w:b/>
                <w:bCs/>
              </w:rPr>
            </w:pPr>
            <w:r w:rsidRPr="00A26838">
              <w:rPr>
                <w:b/>
                <w:bCs/>
              </w:rPr>
              <w:t xml:space="preserve">41 440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22 703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22 678 </w:t>
            </w:r>
          </w:p>
        </w:tc>
        <w:tc>
          <w:tcPr>
            <w:tcW w:w="485" w:type="pct"/>
            <w:shd w:val="clear" w:color="auto" w:fill="auto"/>
            <w:noWrap/>
          </w:tcPr>
          <w:p w:rsidR="006F1A75" w:rsidRPr="00A26838" w:rsidRDefault="006F1A75" w:rsidP="00B15A74">
            <w:pPr>
              <w:pStyle w:val="TableTextRight"/>
              <w:rPr>
                <w:b/>
                <w:bCs/>
              </w:rPr>
            </w:pPr>
            <w:r w:rsidRPr="00A26838">
              <w:rPr>
                <w:b/>
                <w:bCs/>
              </w:rPr>
              <w:t xml:space="preserve">33 738 </w:t>
            </w:r>
          </w:p>
        </w:tc>
        <w:tc>
          <w:tcPr>
            <w:tcW w:w="483" w:type="pct"/>
            <w:shd w:val="clear" w:color="auto" w:fill="auto"/>
            <w:noWrap/>
          </w:tcPr>
          <w:p w:rsidR="006F1A75" w:rsidRPr="00A26838" w:rsidRDefault="006F1A75" w:rsidP="00B15A74">
            <w:pPr>
              <w:pStyle w:val="TableTextRight"/>
              <w:rPr>
                <w:b/>
                <w:bCs/>
              </w:rPr>
            </w:pPr>
            <w:r w:rsidRPr="00A26838">
              <w:rPr>
                <w:b/>
                <w:bCs/>
              </w:rPr>
              <w:t xml:space="preserve">28 605 </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spacing w:after="0"/>
              <w:rPr>
                <w:b/>
                <w:bCs/>
                <w:szCs w:val="18"/>
              </w:rPr>
            </w:pPr>
            <w:r w:rsidRPr="00587EB3">
              <w:rPr>
                <w:b/>
                <w:bCs/>
                <w:szCs w:val="18"/>
              </w:rPr>
              <w:t>Expenses from transactions</w:t>
            </w:r>
          </w:p>
        </w:tc>
        <w:tc>
          <w:tcPr>
            <w:tcW w:w="498" w:type="pct"/>
            <w:gridSpan w:val="2"/>
            <w:shd w:val="clear" w:color="auto" w:fill="auto"/>
            <w:noWrap/>
          </w:tcPr>
          <w:p w:rsidR="006F1A75" w:rsidRPr="00587EB3" w:rsidRDefault="006F1A75" w:rsidP="00B15A74">
            <w:pPr>
              <w:pStyle w:val="TableTextRight"/>
              <w:spacing w:after="0"/>
              <w:rPr>
                <w:bCs/>
              </w:rPr>
            </w:pPr>
          </w:p>
        </w:tc>
        <w:tc>
          <w:tcPr>
            <w:tcW w:w="471" w:type="pct"/>
            <w:shd w:val="clear" w:color="auto" w:fill="auto"/>
            <w:noWrap/>
          </w:tcPr>
          <w:p w:rsidR="006F1A75" w:rsidRPr="00587EB3" w:rsidRDefault="006F1A75" w:rsidP="00B15A74">
            <w:pPr>
              <w:pStyle w:val="TableTextRight"/>
              <w:spacing w:after="0"/>
              <w:rPr>
                <w:bCs/>
              </w:rPr>
            </w:pPr>
          </w:p>
        </w:tc>
        <w:tc>
          <w:tcPr>
            <w:tcW w:w="485" w:type="pct"/>
            <w:shd w:val="clear" w:color="auto" w:fill="E0E0E0"/>
            <w:noWrap/>
          </w:tcPr>
          <w:p w:rsidR="006F1A75" w:rsidRPr="00587EB3" w:rsidRDefault="006F1A75" w:rsidP="00B15A74">
            <w:pPr>
              <w:pStyle w:val="TableTextRight"/>
              <w:spacing w:after="0"/>
              <w:rPr>
                <w:bCs/>
              </w:rPr>
            </w:pPr>
          </w:p>
        </w:tc>
        <w:tc>
          <w:tcPr>
            <w:tcW w:w="485" w:type="pct"/>
            <w:shd w:val="clear" w:color="auto" w:fill="E0E0E0"/>
            <w:noWrap/>
          </w:tcPr>
          <w:p w:rsidR="006F1A75" w:rsidRPr="00587EB3" w:rsidRDefault="006F1A75" w:rsidP="00B15A74">
            <w:pPr>
              <w:pStyle w:val="TableTextRight"/>
              <w:spacing w:after="0"/>
              <w:rPr>
                <w:bCs/>
              </w:rPr>
            </w:pPr>
          </w:p>
        </w:tc>
        <w:tc>
          <w:tcPr>
            <w:tcW w:w="485" w:type="pct"/>
            <w:shd w:val="clear" w:color="auto" w:fill="auto"/>
            <w:noWrap/>
          </w:tcPr>
          <w:p w:rsidR="006F1A75" w:rsidRPr="00587EB3" w:rsidRDefault="006F1A75" w:rsidP="00B15A74">
            <w:pPr>
              <w:pStyle w:val="TableTextRight"/>
              <w:spacing w:after="0"/>
              <w:rPr>
                <w:bCs/>
              </w:rPr>
            </w:pPr>
          </w:p>
        </w:tc>
        <w:tc>
          <w:tcPr>
            <w:tcW w:w="483" w:type="pct"/>
            <w:shd w:val="clear" w:color="auto" w:fill="auto"/>
            <w:noWrap/>
          </w:tcPr>
          <w:p w:rsidR="006F1A75" w:rsidRPr="00587EB3" w:rsidRDefault="006F1A75" w:rsidP="00B15A74">
            <w:pPr>
              <w:pStyle w:val="TableTextRight"/>
              <w:spacing w:after="0"/>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Employee benefits</w:t>
            </w:r>
          </w:p>
        </w:tc>
        <w:tc>
          <w:tcPr>
            <w:tcW w:w="498" w:type="pct"/>
            <w:gridSpan w:val="2"/>
            <w:shd w:val="clear" w:color="auto" w:fill="auto"/>
            <w:noWrap/>
          </w:tcPr>
          <w:p w:rsidR="006F1A75" w:rsidRPr="00A67C33" w:rsidRDefault="006F1A75" w:rsidP="00B15A74">
            <w:pPr>
              <w:pStyle w:val="TableTextRight"/>
              <w:rPr>
                <w:bCs/>
              </w:rPr>
            </w:pPr>
            <w:r w:rsidRPr="00A67C33">
              <w:rPr>
                <w:bCs/>
              </w:rPr>
              <w:t>25</w:t>
            </w:r>
            <w:r>
              <w:rPr>
                <w:bCs/>
              </w:rPr>
              <w:t> </w:t>
            </w:r>
            <w:r w:rsidRPr="00A67C33">
              <w:rPr>
                <w:bCs/>
              </w:rPr>
              <w:t xml:space="preserve">991 </w:t>
            </w:r>
          </w:p>
        </w:tc>
        <w:tc>
          <w:tcPr>
            <w:tcW w:w="471" w:type="pct"/>
            <w:shd w:val="clear" w:color="auto" w:fill="auto"/>
            <w:noWrap/>
          </w:tcPr>
          <w:p w:rsidR="006F1A75" w:rsidRPr="00A67C33" w:rsidRDefault="006F1A75" w:rsidP="00B15A74">
            <w:pPr>
              <w:pStyle w:val="TableTextRight"/>
              <w:rPr>
                <w:bCs/>
              </w:rPr>
            </w:pPr>
            <w:r w:rsidRPr="00A67C33">
              <w:rPr>
                <w:bCs/>
              </w:rPr>
              <w:t>26</w:t>
            </w:r>
            <w:r>
              <w:rPr>
                <w:bCs/>
              </w:rPr>
              <w:t> </w:t>
            </w:r>
            <w:r w:rsidRPr="00A67C33">
              <w:rPr>
                <w:bCs/>
              </w:rPr>
              <w:t xml:space="preserve">699 </w:t>
            </w:r>
          </w:p>
        </w:tc>
        <w:tc>
          <w:tcPr>
            <w:tcW w:w="485" w:type="pct"/>
            <w:shd w:val="clear" w:color="auto" w:fill="E0E0E0"/>
            <w:noWrap/>
          </w:tcPr>
          <w:p w:rsidR="006F1A75" w:rsidRPr="00A67C33" w:rsidRDefault="006F1A75" w:rsidP="00B15A74">
            <w:pPr>
              <w:pStyle w:val="TableTextRight"/>
              <w:rPr>
                <w:bCs/>
              </w:rPr>
            </w:pPr>
            <w:r w:rsidRPr="00A67C33">
              <w:rPr>
                <w:bCs/>
              </w:rPr>
              <w:t>11</w:t>
            </w:r>
            <w:r>
              <w:rPr>
                <w:bCs/>
              </w:rPr>
              <w:t> </w:t>
            </w:r>
            <w:r w:rsidRPr="00A67C33">
              <w:rPr>
                <w:bCs/>
              </w:rPr>
              <w:t xml:space="preserve">478 </w:t>
            </w:r>
          </w:p>
        </w:tc>
        <w:tc>
          <w:tcPr>
            <w:tcW w:w="485" w:type="pct"/>
            <w:shd w:val="clear" w:color="auto" w:fill="E0E0E0"/>
            <w:noWrap/>
          </w:tcPr>
          <w:p w:rsidR="006F1A75" w:rsidRPr="00A67C33" w:rsidRDefault="006F1A75" w:rsidP="00B15A74">
            <w:pPr>
              <w:pStyle w:val="TableTextRight"/>
              <w:rPr>
                <w:bCs/>
              </w:rPr>
            </w:pPr>
            <w:r w:rsidRPr="00A67C33">
              <w:rPr>
                <w:bCs/>
              </w:rPr>
              <w:t>13</w:t>
            </w:r>
            <w:r>
              <w:rPr>
                <w:bCs/>
              </w:rPr>
              <w:t> </w:t>
            </w:r>
            <w:r w:rsidRPr="00A67C33">
              <w:rPr>
                <w:bCs/>
              </w:rPr>
              <w:t xml:space="preserve">823 </w:t>
            </w:r>
          </w:p>
        </w:tc>
        <w:tc>
          <w:tcPr>
            <w:tcW w:w="485" w:type="pct"/>
            <w:shd w:val="clear" w:color="auto" w:fill="auto"/>
            <w:noWrap/>
          </w:tcPr>
          <w:p w:rsidR="006F1A75" w:rsidRPr="00A67C33" w:rsidRDefault="006F1A75" w:rsidP="00B15A74">
            <w:pPr>
              <w:pStyle w:val="TableTextRight"/>
              <w:rPr>
                <w:bCs/>
              </w:rPr>
            </w:pPr>
            <w:r w:rsidRPr="00A67C33">
              <w:rPr>
                <w:bCs/>
              </w:rPr>
              <w:t>12</w:t>
            </w:r>
            <w:r>
              <w:rPr>
                <w:bCs/>
              </w:rPr>
              <w:t> </w:t>
            </w:r>
            <w:r w:rsidRPr="00A67C33">
              <w:rPr>
                <w:bCs/>
              </w:rPr>
              <w:t xml:space="preserve">453 </w:t>
            </w:r>
          </w:p>
        </w:tc>
        <w:tc>
          <w:tcPr>
            <w:tcW w:w="483" w:type="pct"/>
            <w:shd w:val="clear" w:color="auto" w:fill="auto"/>
            <w:noWrap/>
          </w:tcPr>
          <w:p w:rsidR="006F1A75" w:rsidRPr="00A67C33" w:rsidRDefault="006F1A75" w:rsidP="00B15A74">
            <w:pPr>
              <w:pStyle w:val="TableTextRight"/>
              <w:rPr>
                <w:bCs/>
              </w:rPr>
            </w:pPr>
            <w:r w:rsidRPr="00A67C33">
              <w:rPr>
                <w:bCs/>
              </w:rPr>
              <w:t>12</w:t>
            </w:r>
            <w:r>
              <w:rPr>
                <w:bCs/>
              </w:rPr>
              <w:t> </w:t>
            </w:r>
            <w:r w:rsidRPr="00A67C33">
              <w:rPr>
                <w:bCs/>
              </w:rPr>
              <w:t xml:space="preserve">903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Pr>
                <w:szCs w:val="18"/>
              </w:rPr>
              <w:t>Depreciation</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309 </w:t>
            </w:r>
          </w:p>
        </w:tc>
        <w:tc>
          <w:tcPr>
            <w:tcW w:w="471" w:type="pct"/>
            <w:shd w:val="clear" w:color="auto" w:fill="auto"/>
            <w:noWrap/>
          </w:tcPr>
          <w:p w:rsidR="006F1A75" w:rsidRPr="00A67C33" w:rsidRDefault="006F1A75" w:rsidP="00B15A74">
            <w:pPr>
              <w:pStyle w:val="TableTextRight"/>
              <w:rPr>
                <w:bCs/>
              </w:rPr>
            </w:pPr>
            <w:r w:rsidRPr="00A67C33">
              <w:rPr>
                <w:bCs/>
              </w:rPr>
              <w:t xml:space="preserve">340 </w:t>
            </w:r>
          </w:p>
        </w:tc>
        <w:tc>
          <w:tcPr>
            <w:tcW w:w="485" w:type="pct"/>
            <w:shd w:val="clear" w:color="auto" w:fill="E0E0E0"/>
            <w:noWrap/>
          </w:tcPr>
          <w:p w:rsidR="006F1A75" w:rsidRPr="00A67C33" w:rsidRDefault="006F1A75" w:rsidP="00B15A74">
            <w:pPr>
              <w:pStyle w:val="TableTextRight"/>
              <w:rPr>
                <w:bCs/>
              </w:rPr>
            </w:pPr>
            <w:r w:rsidRPr="00A67C33">
              <w:rPr>
                <w:bCs/>
              </w:rPr>
              <w:t>1</w:t>
            </w:r>
            <w:r>
              <w:rPr>
                <w:bCs/>
              </w:rPr>
              <w:t> </w:t>
            </w:r>
            <w:r w:rsidRPr="00A67C33">
              <w:rPr>
                <w:bCs/>
              </w:rPr>
              <w:t xml:space="preserve">913 </w:t>
            </w:r>
          </w:p>
        </w:tc>
        <w:tc>
          <w:tcPr>
            <w:tcW w:w="485" w:type="pct"/>
            <w:shd w:val="clear" w:color="auto" w:fill="E0E0E0"/>
            <w:noWrap/>
          </w:tcPr>
          <w:p w:rsidR="006F1A75" w:rsidRPr="00A67C33" w:rsidRDefault="006F1A75" w:rsidP="00B15A74">
            <w:pPr>
              <w:pStyle w:val="TableTextRight"/>
              <w:rPr>
                <w:bCs/>
              </w:rPr>
            </w:pPr>
            <w:r w:rsidRPr="00A67C33">
              <w:rPr>
                <w:bCs/>
              </w:rPr>
              <w:t>1</w:t>
            </w:r>
            <w:r>
              <w:rPr>
                <w:bCs/>
              </w:rPr>
              <w:t> </w:t>
            </w:r>
            <w:r w:rsidRPr="00A67C33">
              <w:rPr>
                <w:bCs/>
              </w:rPr>
              <w:t xml:space="preserve">724 </w:t>
            </w:r>
          </w:p>
        </w:tc>
        <w:tc>
          <w:tcPr>
            <w:tcW w:w="485" w:type="pct"/>
            <w:shd w:val="clear" w:color="auto" w:fill="auto"/>
            <w:noWrap/>
          </w:tcPr>
          <w:p w:rsidR="006F1A75" w:rsidRPr="00A67C33" w:rsidRDefault="006F1A75" w:rsidP="00B15A74">
            <w:pPr>
              <w:pStyle w:val="TableTextRight"/>
              <w:rPr>
                <w:bCs/>
              </w:rPr>
            </w:pPr>
            <w:r w:rsidRPr="00A67C33">
              <w:rPr>
                <w:bCs/>
              </w:rPr>
              <w:t xml:space="preserve">148 </w:t>
            </w:r>
          </w:p>
        </w:tc>
        <w:tc>
          <w:tcPr>
            <w:tcW w:w="483" w:type="pct"/>
            <w:shd w:val="clear" w:color="auto" w:fill="auto"/>
            <w:noWrap/>
          </w:tcPr>
          <w:p w:rsidR="006F1A75" w:rsidRPr="00A67C33" w:rsidRDefault="006F1A75" w:rsidP="00B15A74">
            <w:pPr>
              <w:pStyle w:val="TableTextRight"/>
              <w:rPr>
                <w:bCs/>
              </w:rPr>
            </w:pPr>
            <w:r w:rsidRPr="00A67C33">
              <w:rPr>
                <w:bCs/>
              </w:rPr>
              <w:t xml:space="preserve">159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Pr>
                <w:szCs w:val="18"/>
              </w:rPr>
              <w:t>Finance lease i</w:t>
            </w:r>
            <w:r w:rsidRPr="00587EB3">
              <w:rPr>
                <w:szCs w:val="18"/>
              </w:rPr>
              <w:t>nterest expense</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23 </w:t>
            </w:r>
          </w:p>
        </w:tc>
        <w:tc>
          <w:tcPr>
            <w:tcW w:w="471" w:type="pct"/>
            <w:shd w:val="clear" w:color="auto" w:fill="auto"/>
            <w:noWrap/>
          </w:tcPr>
          <w:p w:rsidR="006F1A75" w:rsidRPr="00A67C33" w:rsidRDefault="006F1A75" w:rsidP="00B15A74">
            <w:pPr>
              <w:pStyle w:val="TableTextRight"/>
              <w:rPr>
                <w:bCs/>
              </w:rPr>
            </w:pPr>
            <w:r w:rsidRPr="00A67C33">
              <w:rPr>
                <w:bCs/>
              </w:rPr>
              <w:t xml:space="preserve">30 </w:t>
            </w:r>
          </w:p>
        </w:tc>
        <w:tc>
          <w:tcPr>
            <w:tcW w:w="485" w:type="pct"/>
            <w:shd w:val="clear" w:color="auto" w:fill="E0E0E0"/>
            <w:noWrap/>
          </w:tcPr>
          <w:p w:rsidR="006F1A75" w:rsidRPr="00A67C33" w:rsidRDefault="006F1A75" w:rsidP="00B15A74">
            <w:pPr>
              <w:pStyle w:val="TableTextRight"/>
              <w:rPr>
                <w:bCs/>
              </w:rPr>
            </w:pPr>
            <w:r w:rsidRPr="00A67C33">
              <w:rPr>
                <w:bCs/>
              </w:rPr>
              <w:t xml:space="preserve">14 </w:t>
            </w:r>
          </w:p>
        </w:tc>
        <w:tc>
          <w:tcPr>
            <w:tcW w:w="485" w:type="pct"/>
            <w:shd w:val="clear" w:color="auto" w:fill="E0E0E0"/>
            <w:noWrap/>
          </w:tcPr>
          <w:p w:rsidR="006F1A75" w:rsidRPr="00A67C33" w:rsidRDefault="006F1A75" w:rsidP="00B15A74">
            <w:pPr>
              <w:pStyle w:val="TableTextRight"/>
              <w:rPr>
                <w:bCs/>
              </w:rPr>
            </w:pPr>
            <w:r w:rsidRPr="00A67C33">
              <w:rPr>
                <w:bCs/>
              </w:rPr>
              <w:t xml:space="preserve">15 </w:t>
            </w:r>
          </w:p>
        </w:tc>
        <w:tc>
          <w:tcPr>
            <w:tcW w:w="485" w:type="pct"/>
            <w:shd w:val="clear" w:color="auto" w:fill="auto"/>
            <w:noWrap/>
          </w:tcPr>
          <w:p w:rsidR="006F1A75" w:rsidRPr="00A67C33" w:rsidRDefault="006F1A75" w:rsidP="00B15A74">
            <w:pPr>
              <w:pStyle w:val="TableTextRight"/>
              <w:rPr>
                <w:bCs/>
              </w:rPr>
            </w:pPr>
            <w:r w:rsidRPr="00A67C33">
              <w:rPr>
                <w:bCs/>
              </w:rPr>
              <w:t xml:space="preserve">15 </w:t>
            </w:r>
          </w:p>
        </w:tc>
        <w:tc>
          <w:tcPr>
            <w:tcW w:w="483" w:type="pct"/>
            <w:shd w:val="clear" w:color="auto" w:fill="auto"/>
            <w:noWrap/>
          </w:tcPr>
          <w:p w:rsidR="006F1A75" w:rsidRPr="00A67C33" w:rsidRDefault="006F1A75" w:rsidP="00B15A74">
            <w:pPr>
              <w:pStyle w:val="TableTextRight"/>
              <w:rPr>
                <w:bCs/>
              </w:rPr>
            </w:pPr>
            <w:r w:rsidRPr="00A67C33">
              <w:rPr>
                <w:bCs/>
              </w:rPr>
              <w:t xml:space="preserve">19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Grants expense</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688 </w:t>
            </w:r>
          </w:p>
        </w:tc>
        <w:tc>
          <w:tcPr>
            <w:tcW w:w="471"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344 </w:t>
            </w:r>
          </w:p>
        </w:tc>
        <w:tc>
          <w:tcPr>
            <w:tcW w:w="485" w:type="pct"/>
            <w:shd w:val="clear" w:color="auto" w:fill="E0E0E0"/>
            <w:noWrap/>
          </w:tcPr>
          <w:p w:rsidR="006F1A75" w:rsidRPr="00A67C33" w:rsidRDefault="006F1A75" w:rsidP="00B15A74">
            <w:pPr>
              <w:pStyle w:val="TableTextRight"/>
              <w:rPr>
                <w:bCs/>
              </w:rPr>
            </w:pPr>
            <w:r w:rsidRPr="00A67C33">
              <w:rPr>
                <w:bCs/>
              </w:rPr>
              <w:t xml:space="preserve">216 </w:t>
            </w:r>
          </w:p>
        </w:tc>
        <w:tc>
          <w:tcPr>
            <w:tcW w:w="485" w:type="pct"/>
            <w:shd w:val="clear" w:color="auto" w:fill="E0E0E0"/>
            <w:noWrap/>
          </w:tcPr>
          <w:p w:rsidR="006F1A75" w:rsidRPr="00A67C33" w:rsidRDefault="006F1A75" w:rsidP="00B15A74">
            <w:pPr>
              <w:pStyle w:val="TableTextRight"/>
              <w:rPr>
                <w:bCs/>
              </w:rPr>
            </w:pPr>
            <w:r w:rsidRPr="00A67C33">
              <w:rPr>
                <w:bCs/>
              </w:rPr>
              <w:t xml:space="preserve">33 </w:t>
            </w:r>
          </w:p>
        </w:tc>
        <w:tc>
          <w:tcPr>
            <w:tcW w:w="485" w:type="pct"/>
            <w:shd w:val="clear" w:color="auto" w:fill="auto"/>
            <w:noWrap/>
          </w:tcPr>
          <w:p w:rsidR="006F1A75" w:rsidRPr="00A67C33" w:rsidRDefault="006F1A75" w:rsidP="00B15A74">
            <w:pPr>
              <w:pStyle w:val="TableTextRight"/>
              <w:rPr>
                <w:bCs/>
              </w:rPr>
            </w:pPr>
            <w:r w:rsidRPr="00A67C33">
              <w:rPr>
                <w:bCs/>
              </w:rPr>
              <w:t xml:space="preserve">374 </w:t>
            </w:r>
          </w:p>
        </w:tc>
        <w:tc>
          <w:tcPr>
            <w:tcW w:w="483" w:type="pct"/>
            <w:shd w:val="clear" w:color="auto" w:fill="auto"/>
            <w:noWrap/>
          </w:tcPr>
          <w:p w:rsidR="006F1A75" w:rsidRPr="00A67C33" w:rsidRDefault="006F1A75" w:rsidP="00B15A74">
            <w:pPr>
              <w:pStyle w:val="TableTextRight"/>
              <w:rPr>
                <w:bCs/>
              </w:rPr>
            </w:pPr>
            <w:r w:rsidRPr="00A67C33">
              <w:rPr>
                <w:bCs/>
              </w:rPr>
              <w:t xml:space="preserve">55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Capital asset charge</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238 </w:t>
            </w:r>
          </w:p>
        </w:tc>
        <w:tc>
          <w:tcPr>
            <w:tcW w:w="471" w:type="pct"/>
            <w:shd w:val="clear" w:color="auto" w:fill="auto"/>
            <w:noWrap/>
          </w:tcPr>
          <w:p w:rsidR="006F1A75" w:rsidRPr="00A67C33" w:rsidRDefault="006F1A75" w:rsidP="00B15A74">
            <w:pPr>
              <w:pStyle w:val="TableTextRight"/>
              <w:rPr>
                <w:bCs/>
              </w:rPr>
            </w:pPr>
            <w:r w:rsidRPr="00A67C33">
              <w:rPr>
                <w:bCs/>
              </w:rPr>
              <w:t xml:space="preserve">71 </w:t>
            </w:r>
          </w:p>
        </w:tc>
        <w:tc>
          <w:tcPr>
            <w:tcW w:w="485" w:type="pct"/>
            <w:shd w:val="clear" w:color="auto" w:fill="E0E0E0"/>
            <w:noWrap/>
          </w:tcPr>
          <w:p w:rsidR="006F1A75" w:rsidRPr="00A67C33" w:rsidRDefault="006F1A75" w:rsidP="00B15A74">
            <w:pPr>
              <w:pStyle w:val="TableTextRight"/>
              <w:rPr>
                <w:bCs/>
              </w:rPr>
            </w:pPr>
            <w:r w:rsidRPr="00A67C33">
              <w:rPr>
                <w:bCs/>
              </w:rPr>
              <w:t xml:space="preserve">87 </w:t>
            </w:r>
          </w:p>
        </w:tc>
        <w:tc>
          <w:tcPr>
            <w:tcW w:w="485" w:type="pct"/>
            <w:shd w:val="clear" w:color="auto" w:fill="E0E0E0"/>
            <w:noWrap/>
          </w:tcPr>
          <w:p w:rsidR="006F1A75" w:rsidRPr="00A67C33" w:rsidRDefault="006F1A75" w:rsidP="00B15A74">
            <w:pPr>
              <w:pStyle w:val="TableTextRight"/>
              <w:rPr>
                <w:bCs/>
              </w:rPr>
            </w:pPr>
            <w:r w:rsidRPr="00A67C33">
              <w:rPr>
                <w:bCs/>
              </w:rPr>
              <w:t xml:space="preserve">34 </w:t>
            </w:r>
          </w:p>
        </w:tc>
        <w:tc>
          <w:tcPr>
            <w:tcW w:w="485" w:type="pct"/>
            <w:shd w:val="clear" w:color="auto" w:fill="auto"/>
            <w:noWrap/>
          </w:tcPr>
          <w:p w:rsidR="006F1A75" w:rsidRPr="00A67C33" w:rsidRDefault="006F1A75" w:rsidP="00B15A74">
            <w:pPr>
              <w:pStyle w:val="TableTextRight"/>
              <w:rPr>
                <w:bCs/>
              </w:rPr>
            </w:pPr>
            <w:r w:rsidRPr="00A67C33">
              <w:rPr>
                <w:bCs/>
              </w:rPr>
              <w:t>6</w:t>
            </w:r>
            <w:r>
              <w:rPr>
                <w:bCs/>
              </w:rPr>
              <w:t> </w:t>
            </w:r>
            <w:r w:rsidRPr="00A67C33">
              <w:rPr>
                <w:bCs/>
              </w:rPr>
              <w:t xml:space="preserve">794 </w:t>
            </w:r>
          </w:p>
        </w:tc>
        <w:tc>
          <w:tcPr>
            <w:tcW w:w="483" w:type="pct"/>
            <w:shd w:val="clear" w:color="auto" w:fill="auto"/>
            <w:noWrap/>
          </w:tcPr>
          <w:p w:rsidR="006F1A75" w:rsidRPr="00A67C33" w:rsidRDefault="006F1A75" w:rsidP="00B15A74">
            <w:pPr>
              <w:pStyle w:val="TableTextRight"/>
              <w:rPr>
                <w:bCs/>
              </w:rPr>
            </w:pPr>
            <w:r w:rsidRPr="00A67C33">
              <w:rPr>
                <w:bCs/>
              </w:rPr>
              <w:t>6</w:t>
            </w:r>
            <w:r>
              <w:rPr>
                <w:bCs/>
              </w:rPr>
              <w:t> </w:t>
            </w:r>
            <w:r w:rsidRPr="00A67C33">
              <w:rPr>
                <w:bCs/>
              </w:rPr>
              <w:t xml:space="preserve">381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Supplies and services</w:t>
            </w:r>
          </w:p>
        </w:tc>
        <w:tc>
          <w:tcPr>
            <w:tcW w:w="498" w:type="pct"/>
            <w:gridSpan w:val="2"/>
            <w:shd w:val="clear" w:color="auto" w:fill="auto"/>
            <w:noWrap/>
          </w:tcPr>
          <w:p w:rsidR="006F1A75" w:rsidRPr="00A67C33" w:rsidRDefault="006F1A75" w:rsidP="00B15A74">
            <w:pPr>
              <w:pStyle w:val="TableTextRight"/>
              <w:rPr>
                <w:bCs/>
              </w:rPr>
            </w:pPr>
            <w:r w:rsidRPr="00A67C33">
              <w:rPr>
                <w:bCs/>
              </w:rPr>
              <w:t>6</w:t>
            </w:r>
            <w:r>
              <w:rPr>
                <w:bCs/>
              </w:rPr>
              <w:t> </w:t>
            </w:r>
            <w:r w:rsidRPr="00A67C33">
              <w:rPr>
                <w:bCs/>
              </w:rPr>
              <w:t xml:space="preserve">582 </w:t>
            </w:r>
          </w:p>
        </w:tc>
        <w:tc>
          <w:tcPr>
            <w:tcW w:w="471" w:type="pct"/>
            <w:shd w:val="clear" w:color="auto" w:fill="auto"/>
            <w:noWrap/>
          </w:tcPr>
          <w:p w:rsidR="006F1A75" w:rsidRPr="00A67C33" w:rsidRDefault="006F1A75" w:rsidP="00B15A74">
            <w:pPr>
              <w:pStyle w:val="TableTextRight"/>
              <w:rPr>
                <w:bCs/>
              </w:rPr>
            </w:pPr>
            <w:r w:rsidRPr="00A67C33">
              <w:rPr>
                <w:bCs/>
              </w:rPr>
              <w:t>7</w:t>
            </w:r>
            <w:r>
              <w:rPr>
                <w:bCs/>
              </w:rPr>
              <w:t> </w:t>
            </w:r>
            <w:r w:rsidRPr="00A67C33">
              <w:rPr>
                <w:bCs/>
              </w:rPr>
              <w:t xml:space="preserve">308 </w:t>
            </w:r>
          </w:p>
        </w:tc>
        <w:tc>
          <w:tcPr>
            <w:tcW w:w="485" w:type="pct"/>
            <w:shd w:val="clear" w:color="auto" w:fill="E0E0E0"/>
            <w:noWrap/>
          </w:tcPr>
          <w:p w:rsidR="006F1A75" w:rsidRPr="00A67C33" w:rsidRDefault="006F1A75" w:rsidP="00B15A74">
            <w:pPr>
              <w:pStyle w:val="TableTextRight"/>
              <w:rPr>
                <w:bCs/>
              </w:rPr>
            </w:pPr>
            <w:r w:rsidRPr="00A67C33">
              <w:rPr>
                <w:bCs/>
              </w:rPr>
              <w:t>6</w:t>
            </w:r>
            <w:r>
              <w:rPr>
                <w:bCs/>
              </w:rPr>
              <w:t> </w:t>
            </w:r>
            <w:r w:rsidRPr="00A67C33">
              <w:rPr>
                <w:bCs/>
              </w:rPr>
              <w:t xml:space="preserve">888 </w:t>
            </w:r>
          </w:p>
        </w:tc>
        <w:tc>
          <w:tcPr>
            <w:tcW w:w="485" w:type="pct"/>
            <w:shd w:val="clear" w:color="auto" w:fill="E0E0E0"/>
            <w:noWrap/>
          </w:tcPr>
          <w:p w:rsidR="006F1A75" w:rsidRPr="00A67C33" w:rsidRDefault="006F1A75" w:rsidP="00B15A74">
            <w:pPr>
              <w:pStyle w:val="TableTextRight"/>
              <w:rPr>
                <w:bCs/>
              </w:rPr>
            </w:pPr>
            <w:r w:rsidRPr="00A67C33">
              <w:rPr>
                <w:bCs/>
              </w:rPr>
              <w:t>7</w:t>
            </w:r>
            <w:r>
              <w:rPr>
                <w:bCs/>
              </w:rPr>
              <w:t> </w:t>
            </w:r>
            <w:r w:rsidRPr="00A67C33">
              <w:rPr>
                <w:bCs/>
              </w:rPr>
              <w:t xml:space="preserve">034 </w:t>
            </w:r>
          </w:p>
        </w:tc>
        <w:tc>
          <w:tcPr>
            <w:tcW w:w="485" w:type="pct"/>
            <w:shd w:val="clear" w:color="auto" w:fill="auto"/>
            <w:noWrap/>
          </w:tcPr>
          <w:p w:rsidR="006F1A75" w:rsidRPr="00A67C33" w:rsidRDefault="006F1A75" w:rsidP="00B15A74">
            <w:pPr>
              <w:pStyle w:val="TableTextRight"/>
              <w:rPr>
                <w:bCs/>
              </w:rPr>
            </w:pPr>
            <w:r w:rsidRPr="00A67C33">
              <w:rPr>
                <w:bCs/>
              </w:rPr>
              <w:t>10</w:t>
            </w:r>
            <w:r>
              <w:rPr>
                <w:bCs/>
              </w:rPr>
              <w:t> </w:t>
            </w:r>
            <w:r w:rsidRPr="00A67C33">
              <w:rPr>
                <w:bCs/>
              </w:rPr>
              <w:t xml:space="preserve">301 </w:t>
            </w:r>
          </w:p>
        </w:tc>
        <w:tc>
          <w:tcPr>
            <w:tcW w:w="483" w:type="pct"/>
            <w:shd w:val="clear" w:color="auto" w:fill="auto"/>
            <w:noWrap/>
          </w:tcPr>
          <w:p w:rsidR="006F1A75" w:rsidRPr="00A67C33" w:rsidRDefault="006F1A75" w:rsidP="00B15A74">
            <w:pPr>
              <w:pStyle w:val="TableTextRight"/>
              <w:rPr>
                <w:bCs/>
              </w:rPr>
            </w:pPr>
            <w:r w:rsidRPr="00A67C33">
              <w:rPr>
                <w:bCs/>
              </w:rPr>
              <w:t>8</w:t>
            </w:r>
            <w:r>
              <w:rPr>
                <w:bCs/>
              </w:rPr>
              <w:t> </w:t>
            </w:r>
            <w:r w:rsidRPr="00A67C33">
              <w:rPr>
                <w:bCs/>
              </w:rPr>
              <w:t xml:space="preserve">752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Payments to Consolidated Fund</w:t>
            </w:r>
          </w:p>
        </w:tc>
        <w:tc>
          <w:tcPr>
            <w:tcW w:w="498" w:type="pct"/>
            <w:gridSpan w:val="2"/>
            <w:shd w:val="clear" w:color="auto" w:fill="auto"/>
            <w:noWrap/>
          </w:tcPr>
          <w:p w:rsidR="006F1A75" w:rsidRPr="00A67C33" w:rsidRDefault="006F1A75" w:rsidP="00B15A74">
            <w:pPr>
              <w:pStyle w:val="TableTextRight"/>
              <w:rPr>
                <w:bCs/>
              </w:rPr>
            </w:pPr>
          </w:p>
        </w:tc>
        <w:tc>
          <w:tcPr>
            <w:tcW w:w="471" w:type="pct"/>
            <w:shd w:val="clear" w:color="auto" w:fill="auto"/>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048 </w:t>
            </w:r>
          </w:p>
        </w:tc>
        <w:tc>
          <w:tcPr>
            <w:tcW w:w="483"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594 </w:t>
            </w: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Total expenses from transactions</w:t>
            </w:r>
          </w:p>
        </w:tc>
        <w:tc>
          <w:tcPr>
            <w:tcW w:w="498" w:type="pct"/>
            <w:gridSpan w:val="2"/>
            <w:shd w:val="clear" w:color="auto" w:fill="auto"/>
            <w:noWrap/>
          </w:tcPr>
          <w:p w:rsidR="006F1A75" w:rsidRPr="00A26838" w:rsidRDefault="006F1A75" w:rsidP="00B15A74">
            <w:pPr>
              <w:pStyle w:val="TableTextRight"/>
              <w:rPr>
                <w:b/>
                <w:bCs/>
              </w:rPr>
            </w:pPr>
            <w:r w:rsidRPr="00A26838">
              <w:rPr>
                <w:b/>
                <w:bCs/>
              </w:rPr>
              <w:t xml:space="preserve">33 831 </w:t>
            </w:r>
          </w:p>
        </w:tc>
        <w:tc>
          <w:tcPr>
            <w:tcW w:w="471" w:type="pct"/>
            <w:shd w:val="clear" w:color="auto" w:fill="auto"/>
            <w:noWrap/>
          </w:tcPr>
          <w:p w:rsidR="006F1A75" w:rsidRPr="00A26838" w:rsidRDefault="006F1A75" w:rsidP="00B15A74">
            <w:pPr>
              <w:pStyle w:val="TableTextRight"/>
              <w:rPr>
                <w:b/>
                <w:bCs/>
              </w:rPr>
            </w:pPr>
            <w:r w:rsidRPr="00A26838">
              <w:rPr>
                <w:b/>
                <w:bCs/>
              </w:rPr>
              <w:t xml:space="preserve">35 792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20 596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22 663 </w:t>
            </w:r>
          </w:p>
        </w:tc>
        <w:tc>
          <w:tcPr>
            <w:tcW w:w="485" w:type="pct"/>
            <w:shd w:val="clear" w:color="auto" w:fill="auto"/>
            <w:noWrap/>
          </w:tcPr>
          <w:p w:rsidR="006F1A75" w:rsidRPr="00A26838" w:rsidRDefault="006F1A75" w:rsidP="00B15A74">
            <w:pPr>
              <w:pStyle w:val="TableTextRight"/>
              <w:rPr>
                <w:b/>
                <w:bCs/>
              </w:rPr>
            </w:pPr>
            <w:r w:rsidRPr="00A26838">
              <w:rPr>
                <w:b/>
                <w:bCs/>
              </w:rPr>
              <w:t xml:space="preserve">31 133 </w:t>
            </w:r>
          </w:p>
        </w:tc>
        <w:tc>
          <w:tcPr>
            <w:tcW w:w="483" w:type="pct"/>
            <w:shd w:val="clear" w:color="auto" w:fill="auto"/>
            <w:noWrap/>
          </w:tcPr>
          <w:p w:rsidR="006F1A75" w:rsidRPr="00A26838" w:rsidRDefault="006F1A75" w:rsidP="00B15A74">
            <w:pPr>
              <w:pStyle w:val="TableTextRight"/>
              <w:rPr>
                <w:b/>
                <w:bCs/>
              </w:rPr>
            </w:pPr>
            <w:r w:rsidRPr="00A26838">
              <w:rPr>
                <w:b/>
                <w:bCs/>
              </w:rPr>
              <w:t xml:space="preserve">29 863 </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A67C33" w:rsidRDefault="006F1A75" w:rsidP="00B15A74">
            <w:pPr>
              <w:pStyle w:val="TableTextRight"/>
              <w:rPr>
                <w:bCs/>
              </w:rPr>
            </w:pPr>
          </w:p>
        </w:tc>
        <w:tc>
          <w:tcPr>
            <w:tcW w:w="471" w:type="pct"/>
            <w:shd w:val="clear" w:color="auto" w:fill="auto"/>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auto"/>
            <w:noWrap/>
          </w:tcPr>
          <w:p w:rsidR="006F1A75" w:rsidRPr="00A67C33" w:rsidRDefault="006F1A75" w:rsidP="00B15A74">
            <w:pPr>
              <w:pStyle w:val="TableTextRight"/>
              <w:rPr>
                <w:bCs/>
              </w:rPr>
            </w:pPr>
          </w:p>
        </w:tc>
        <w:tc>
          <w:tcPr>
            <w:tcW w:w="483" w:type="pct"/>
            <w:shd w:val="clear" w:color="auto" w:fill="auto"/>
            <w:noWrap/>
          </w:tcPr>
          <w:p w:rsidR="006F1A75" w:rsidRPr="00A67C3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Net result from transactions</w:t>
            </w:r>
          </w:p>
        </w:tc>
        <w:tc>
          <w:tcPr>
            <w:tcW w:w="498" w:type="pct"/>
            <w:gridSpan w:val="2"/>
            <w:shd w:val="clear" w:color="auto" w:fill="auto"/>
            <w:noWrap/>
          </w:tcPr>
          <w:p w:rsidR="006F1A75" w:rsidRPr="00A26838" w:rsidRDefault="006F1A75" w:rsidP="00B15A74">
            <w:pPr>
              <w:pStyle w:val="TableTextRight"/>
              <w:rPr>
                <w:b/>
                <w:bCs/>
              </w:rPr>
            </w:pPr>
            <w:r w:rsidRPr="00A26838">
              <w:rPr>
                <w:b/>
                <w:bCs/>
              </w:rPr>
              <w:t xml:space="preserve">4 019 </w:t>
            </w:r>
          </w:p>
        </w:tc>
        <w:tc>
          <w:tcPr>
            <w:tcW w:w="471" w:type="pct"/>
            <w:shd w:val="clear" w:color="auto" w:fill="auto"/>
            <w:noWrap/>
          </w:tcPr>
          <w:p w:rsidR="006F1A75" w:rsidRPr="00A26838" w:rsidRDefault="006F1A75" w:rsidP="00B15A74">
            <w:pPr>
              <w:pStyle w:val="TableTextRight"/>
              <w:rPr>
                <w:b/>
                <w:bCs/>
              </w:rPr>
            </w:pPr>
            <w:r w:rsidRPr="00A26838">
              <w:rPr>
                <w:b/>
                <w:bCs/>
              </w:rPr>
              <w:t xml:space="preserve">5 648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2 107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15 </w:t>
            </w:r>
          </w:p>
        </w:tc>
        <w:tc>
          <w:tcPr>
            <w:tcW w:w="485" w:type="pct"/>
            <w:shd w:val="clear" w:color="auto" w:fill="auto"/>
            <w:noWrap/>
          </w:tcPr>
          <w:p w:rsidR="006F1A75" w:rsidRPr="00A26838" w:rsidRDefault="006F1A75" w:rsidP="00B15A74">
            <w:pPr>
              <w:pStyle w:val="TableTextRight"/>
              <w:rPr>
                <w:b/>
                <w:bCs/>
              </w:rPr>
            </w:pPr>
            <w:r w:rsidRPr="00A26838">
              <w:rPr>
                <w:b/>
                <w:bCs/>
              </w:rPr>
              <w:t xml:space="preserve">2 605 </w:t>
            </w:r>
          </w:p>
        </w:tc>
        <w:tc>
          <w:tcPr>
            <w:tcW w:w="483" w:type="pct"/>
            <w:shd w:val="clear" w:color="auto" w:fill="auto"/>
            <w:noWrap/>
          </w:tcPr>
          <w:p w:rsidR="006F1A75" w:rsidRPr="00A26838" w:rsidRDefault="006F1A75" w:rsidP="00B15A74">
            <w:pPr>
              <w:pStyle w:val="TableTextRight"/>
              <w:rPr>
                <w:b/>
                <w:bCs/>
              </w:rPr>
            </w:pPr>
            <w:r w:rsidRPr="00A26838">
              <w:rPr>
                <w:b/>
                <w:bCs/>
              </w:rPr>
              <w:t>(1 258)</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spacing w:after="0"/>
              <w:rPr>
                <w:szCs w:val="18"/>
              </w:rPr>
            </w:pPr>
            <w:r w:rsidRPr="00587EB3">
              <w:rPr>
                <w:b/>
                <w:bCs/>
                <w:szCs w:val="18"/>
              </w:rPr>
              <w:t>Other economic flows included in net result</w:t>
            </w:r>
          </w:p>
        </w:tc>
        <w:tc>
          <w:tcPr>
            <w:tcW w:w="498" w:type="pct"/>
            <w:gridSpan w:val="2"/>
            <w:shd w:val="clear" w:color="auto" w:fill="auto"/>
            <w:noWrap/>
          </w:tcPr>
          <w:p w:rsidR="006F1A75" w:rsidRPr="00587EB3" w:rsidRDefault="006F1A75" w:rsidP="00B15A74">
            <w:pPr>
              <w:pStyle w:val="TableTextRight"/>
              <w:spacing w:after="0"/>
              <w:rPr>
                <w:bCs/>
              </w:rPr>
            </w:pPr>
          </w:p>
        </w:tc>
        <w:tc>
          <w:tcPr>
            <w:tcW w:w="471" w:type="pct"/>
            <w:shd w:val="clear" w:color="auto" w:fill="auto"/>
            <w:noWrap/>
          </w:tcPr>
          <w:p w:rsidR="006F1A75" w:rsidRPr="00587EB3" w:rsidRDefault="006F1A75" w:rsidP="00B15A74">
            <w:pPr>
              <w:pStyle w:val="TableTextRight"/>
              <w:spacing w:after="0"/>
              <w:rPr>
                <w:bCs/>
              </w:rPr>
            </w:pPr>
          </w:p>
        </w:tc>
        <w:tc>
          <w:tcPr>
            <w:tcW w:w="485" w:type="pct"/>
            <w:shd w:val="clear" w:color="auto" w:fill="E0E0E0"/>
            <w:noWrap/>
          </w:tcPr>
          <w:p w:rsidR="006F1A75" w:rsidRPr="00587EB3" w:rsidRDefault="006F1A75" w:rsidP="00B15A74">
            <w:pPr>
              <w:pStyle w:val="TableTextRight"/>
              <w:spacing w:after="0"/>
              <w:rPr>
                <w:bCs/>
              </w:rPr>
            </w:pPr>
          </w:p>
        </w:tc>
        <w:tc>
          <w:tcPr>
            <w:tcW w:w="485" w:type="pct"/>
            <w:shd w:val="clear" w:color="auto" w:fill="E0E0E0"/>
            <w:noWrap/>
          </w:tcPr>
          <w:p w:rsidR="006F1A75" w:rsidRPr="00587EB3" w:rsidRDefault="006F1A75" w:rsidP="00B15A74">
            <w:pPr>
              <w:pStyle w:val="TableTextRight"/>
              <w:spacing w:after="0"/>
              <w:rPr>
                <w:bCs/>
              </w:rPr>
            </w:pPr>
          </w:p>
        </w:tc>
        <w:tc>
          <w:tcPr>
            <w:tcW w:w="485" w:type="pct"/>
            <w:shd w:val="clear" w:color="auto" w:fill="auto"/>
            <w:noWrap/>
          </w:tcPr>
          <w:p w:rsidR="006F1A75" w:rsidRPr="00587EB3" w:rsidRDefault="006F1A75" w:rsidP="00B15A74">
            <w:pPr>
              <w:pStyle w:val="TableTextRight"/>
              <w:spacing w:after="0"/>
              <w:rPr>
                <w:bCs/>
              </w:rPr>
            </w:pPr>
          </w:p>
        </w:tc>
        <w:tc>
          <w:tcPr>
            <w:tcW w:w="483" w:type="pct"/>
            <w:shd w:val="clear" w:color="auto" w:fill="auto"/>
            <w:noWrap/>
          </w:tcPr>
          <w:p w:rsidR="006F1A75" w:rsidRPr="00587EB3" w:rsidRDefault="006F1A75" w:rsidP="00B15A74">
            <w:pPr>
              <w:pStyle w:val="TableTextRight"/>
              <w:spacing w:after="0"/>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Net gain/(loss) on financial instruments</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Net gain/(loss) on disposal of property, plant and equipment</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Net gain/(loss) on revaluation of restoration costs provision</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Net gain/(loss) from revaluation</w:t>
            </w:r>
            <w:r>
              <w:rPr>
                <w:szCs w:val="18"/>
              </w:rPr>
              <w:t xml:space="preserve"> of long service leave liabilities</w:t>
            </w:r>
          </w:p>
        </w:tc>
        <w:tc>
          <w:tcPr>
            <w:tcW w:w="498" w:type="pct"/>
            <w:gridSpan w:val="2"/>
            <w:shd w:val="clear" w:color="auto" w:fill="auto"/>
            <w:noWrap/>
          </w:tcPr>
          <w:p w:rsidR="006F1A75" w:rsidRPr="00A67C33" w:rsidRDefault="006F1A75" w:rsidP="00B15A74">
            <w:pPr>
              <w:pStyle w:val="TableTextRight"/>
              <w:rPr>
                <w:bCs/>
              </w:rPr>
            </w:pPr>
            <w:r w:rsidRPr="00A67C33">
              <w:rPr>
                <w:bCs/>
              </w:rPr>
              <w:t>(14)</w:t>
            </w:r>
          </w:p>
        </w:tc>
        <w:tc>
          <w:tcPr>
            <w:tcW w:w="471" w:type="pct"/>
            <w:shd w:val="clear" w:color="auto" w:fill="auto"/>
            <w:noWrap/>
          </w:tcPr>
          <w:p w:rsidR="006F1A75" w:rsidRPr="00A67C33" w:rsidRDefault="006F1A75" w:rsidP="00B15A74">
            <w:pPr>
              <w:pStyle w:val="TableTextRight"/>
              <w:rPr>
                <w:bCs/>
              </w:rPr>
            </w:pPr>
            <w:r w:rsidRPr="00A67C33">
              <w:rPr>
                <w:bCs/>
              </w:rPr>
              <w:t xml:space="preserve">29 </w:t>
            </w:r>
          </w:p>
        </w:tc>
        <w:tc>
          <w:tcPr>
            <w:tcW w:w="485" w:type="pct"/>
            <w:shd w:val="clear" w:color="auto" w:fill="E0E0E0"/>
            <w:noWrap/>
          </w:tcPr>
          <w:p w:rsidR="006F1A75" w:rsidRPr="00A67C33" w:rsidRDefault="006F1A75" w:rsidP="00B15A74">
            <w:pPr>
              <w:pStyle w:val="TableTextRight"/>
              <w:rPr>
                <w:bCs/>
              </w:rPr>
            </w:pPr>
            <w:r w:rsidRPr="00A67C33">
              <w:rPr>
                <w:bCs/>
              </w:rPr>
              <w:t>(10)</w:t>
            </w:r>
          </w:p>
        </w:tc>
        <w:tc>
          <w:tcPr>
            <w:tcW w:w="485" w:type="pct"/>
            <w:shd w:val="clear" w:color="auto" w:fill="E0E0E0"/>
            <w:noWrap/>
          </w:tcPr>
          <w:p w:rsidR="006F1A75" w:rsidRPr="00A67C33" w:rsidRDefault="006F1A75" w:rsidP="00B15A74">
            <w:pPr>
              <w:pStyle w:val="TableTextRight"/>
              <w:rPr>
                <w:bCs/>
              </w:rPr>
            </w:pPr>
            <w:r w:rsidRPr="00A67C33">
              <w:rPr>
                <w:bCs/>
              </w:rPr>
              <w:t xml:space="preserve">16 </w:t>
            </w:r>
          </w:p>
        </w:tc>
        <w:tc>
          <w:tcPr>
            <w:tcW w:w="485" w:type="pct"/>
            <w:shd w:val="clear" w:color="auto" w:fill="auto"/>
            <w:noWrap/>
          </w:tcPr>
          <w:p w:rsidR="006F1A75" w:rsidRPr="00A67C33" w:rsidRDefault="006F1A75" w:rsidP="00B15A74">
            <w:pPr>
              <w:pStyle w:val="TableTextRight"/>
              <w:rPr>
                <w:bCs/>
              </w:rPr>
            </w:pPr>
            <w:r w:rsidRPr="00A67C33">
              <w:rPr>
                <w:bCs/>
              </w:rPr>
              <w:t>(6)</w:t>
            </w:r>
          </w:p>
        </w:tc>
        <w:tc>
          <w:tcPr>
            <w:tcW w:w="483" w:type="pct"/>
            <w:shd w:val="clear" w:color="auto" w:fill="auto"/>
            <w:noWrap/>
          </w:tcPr>
          <w:p w:rsidR="006F1A75" w:rsidRPr="00A67C33" w:rsidRDefault="006F1A75" w:rsidP="00B15A74">
            <w:pPr>
              <w:pStyle w:val="TableTextRight"/>
              <w:rPr>
                <w:bCs/>
              </w:rPr>
            </w:pPr>
            <w:r w:rsidRPr="00A67C33">
              <w:rPr>
                <w:bCs/>
              </w:rPr>
              <w:t xml:space="preserve">16 </w:t>
            </w:r>
          </w:p>
        </w:tc>
      </w:tr>
      <w:tr w:rsidR="006F1A75" w:rsidRPr="00587EB3" w:rsidTr="00643A24">
        <w:trPr>
          <w:cantSplit/>
        </w:trPr>
        <w:tc>
          <w:tcPr>
            <w:tcW w:w="2093" w:type="pct"/>
            <w:shd w:val="clear" w:color="auto" w:fill="auto"/>
          </w:tcPr>
          <w:p w:rsidR="006F1A75" w:rsidRPr="00587EB3" w:rsidRDefault="006F1A75" w:rsidP="00712279">
            <w:pPr>
              <w:pStyle w:val="TableText"/>
              <w:rPr>
                <w:bCs/>
                <w:szCs w:val="18"/>
              </w:rPr>
            </w:pPr>
            <w:r w:rsidRPr="00587EB3">
              <w:rPr>
                <w:b/>
                <w:bCs/>
                <w:szCs w:val="18"/>
              </w:rPr>
              <w:t>Total other economic flows included in net result</w:t>
            </w:r>
          </w:p>
        </w:tc>
        <w:tc>
          <w:tcPr>
            <w:tcW w:w="498" w:type="pct"/>
            <w:gridSpan w:val="2"/>
            <w:shd w:val="clear" w:color="auto" w:fill="auto"/>
            <w:noWrap/>
          </w:tcPr>
          <w:p w:rsidR="006F1A75" w:rsidRPr="00A26838" w:rsidRDefault="006F1A75" w:rsidP="00B15A74">
            <w:pPr>
              <w:pStyle w:val="TableTextRight"/>
              <w:rPr>
                <w:b/>
                <w:bCs/>
              </w:rPr>
            </w:pPr>
            <w:r w:rsidRPr="00A26838">
              <w:rPr>
                <w:b/>
                <w:bCs/>
              </w:rPr>
              <w:t>(14)</w:t>
            </w:r>
          </w:p>
        </w:tc>
        <w:tc>
          <w:tcPr>
            <w:tcW w:w="471" w:type="pct"/>
            <w:shd w:val="clear" w:color="auto" w:fill="auto"/>
            <w:noWrap/>
          </w:tcPr>
          <w:p w:rsidR="006F1A75" w:rsidRPr="00A26838" w:rsidRDefault="006F1A75" w:rsidP="00B15A74">
            <w:pPr>
              <w:pStyle w:val="TableTextRight"/>
              <w:rPr>
                <w:b/>
                <w:bCs/>
              </w:rPr>
            </w:pPr>
            <w:r w:rsidRPr="00A26838">
              <w:rPr>
                <w:b/>
                <w:bCs/>
              </w:rPr>
              <w:t xml:space="preserve">29 </w:t>
            </w:r>
          </w:p>
        </w:tc>
        <w:tc>
          <w:tcPr>
            <w:tcW w:w="485" w:type="pct"/>
            <w:shd w:val="clear" w:color="auto" w:fill="E0E0E0"/>
            <w:noWrap/>
          </w:tcPr>
          <w:p w:rsidR="006F1A75" w:rsidRPr="00A26838" w:rsidRDefault="006F1A75" w:rsidP="00B15A74">
            <w:pPr>
              <w:pStyle w:val="TableTextRight"/>
              <w:rPr>
                <w:b/>
                <w:bCs/>
              </w:rPr>
            </w:pPr>
            <w:r w:rsidRPr="00A26838">
              <w:rPr>
                <w:b/>
                <w:bCs/>
              </w:rPr>
              <w:t>(10)</w:t>
            </w:r>
          </w:p>
        </w:tc>
        <w:tc>
          <w:tcPr>
            <w:tcW w:w="485" w:type="pct"/>
            <w:shd w:val="clear" w:color="auto" w:fill="E0E0E0"/>
            <w:noWrap/>
          </w:tcPr>
          <w:p w:rsidR="006F1A75" w:rsidRPr="00A26838" w:rsidRDefault="006F1A75" w:rsidP="00B15A74">
            <w:pPr>
              <w:pStyle w:val="TableTextRight"/>
              <w:rPr>
                <w:b/>
                <w:bCs/>
              </w:rPr>
            </w:pPr>
            <w:r w:rsidRPr="00A26838">
              <w:rPr>
                <w:b/>
                <w:bCs/>
              </w:rPr>
              <w:t xml:space="preserve">16 </w:t>
            </w:r>
          </w:p>
        </w:tc>
        <w:tc>
          <w:tcPr>
            <w:tcW w:w="485" w:type="pct"/>
            <w:shd w:val="clear" w:color="auto" w:fill="auto"/>
            <w:noWrap/>
          </w:tcPr>
          <w:p w:rsidR="006F1A75" w:rsidRPr="00A26838" w:rsidRDefault="006F1A75" w:rsidP="00B15A74">
            <w:pPr>
              <w:pStyle w:val="TableTextRight"/>
              <w:rPr>
                <w:b/>
                <w:bCs/>
              </w:rPr>
            </w:pPr>
            <w:r w:rsidRPr="00A26838">
              <w:rPr>
                <w:b/>
                <w:bCs/>
              </w:rPr>
              <w:t>(6)</w:t>
            </w:r>
          </w:p>
        </w:tc>
        <w:tc>
          <w:tcPr>
            <w:tcW w:w="483" w:type="pct"/>
            <w:shd w:val="clear" w:color="auto" w:fill="auto"/>
            <w:noWrap/>
          </w:tcPr>
          <w:p w:rsidR="006F1A75" w:rsidRPr="00A26838" w:rsidRDefault="006F1A75" w:rsidP="00B15A74">
            <w:pPr>
              <w:pStyle w:val="TableTextRight"/>
              <w:rPr>
                <w:b/>
                <w:bCs/>
              </w:rPr>
            </w:pPr>
            <w:r w:rsidRPr="00A26838">
              <w:rPr>
                <w:b/>
                <w:bCs/>
              </w:rPr>
              <w:t xml:space="preserve">16 </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A67C33" w:rsidRDefault="006F1A75" w:rsidP="00B15A74">
            <w:pPr>
              <w:pStyle w:val="TableTextRight"/>
              <w:rPr>
                <w:bCs/>
              </w:rPr>
            </w:pPr>
          </w:p>
        </w:tc>
        <w:tc>
          <w:tcPr>
            <w:tcW w:w="471" w:type="pct"/>
            <w:shd w:val="clear" w:color="auto" w:fill="auto"/>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E0E0E0"/>
            <w:noWrap/>
          </w:tcPr>
          <w:p w:rsidR="006F1A75" w:rsidRPr="00A67C33" w:rsidRDefault="006F1A75" w:rsidP="00B15A74">
            <w:pPr>
              <w:pStyle w:val="TableTextRight"/>
              <w:rPr>
                <w:bCs/>
              </w:rPr>
            </w:pPr>
          </w:p>
        </w:tc>
        <w:tc>
          <w:tcPr>
            <w:tcW w:w="485" w:type="pct"/>
            <w:shd w:val="clear" w:color="auto" w:fill="auto"/>
            <w:noWrap/>
          </w:tcPr>
          <w:p w:rsidR="006F1A75" w:rsidRPr="00A67C33" w:rsidRDefault="006F1A75" w:rsidP="00B15A74">
            <w:pPr>
              <w:pStyle w:val="TableTextRight"/>
              <w:rPr>
                <w:bCs/>
              </w:rPr>
            </w:pPr>
          </w:p>
        </w:tc>
        <w:tc>
          <w:tcPr>
            <w:tcW w:w="483" w:type="pct"/>
            <w:shd w:val="clear" w:color="auto" w:fill="auto"/>
            <w:noWrap/>
          </w:tcPr>
          <w:p w:rsidR="006F1A75" w:rsidRPr="00A67C3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Net result</w:t>
            </w:r>
          </w:p>
        </w:tc>
        <w:tc>
          <w:tcPr>
            <w:tcW w:w="498" w:type="pct"/>
            <w:gridSpan w:val="2"/>
            <w:shd w:val="clear" w:color="auto" w:fill="auto"/>
            <w:noWrap/>
          </w:tcPr>
          <w:p w:rsidR="006F1A75" w:rsidRPr="00A26838" w:rsidRDefault="006F1A75" w:rsidP="00643A24">
            <w:pPr>
              <w:pStyle w:val="TableTextRight"/>
              <w:ind w:right="-47"/>
              <w:rPr>
                <w:b/>
                <w:bCs/>
              </w:rPr>
            </w:pPr>
            <w:r w:rsidRPr="00A26838">
              <w:rPr>
                <w:b/>
                <w:bCs/>
              </w:rPr>
              <w:t xml:space="preserve">4 005 </w:t>
            </w:r>
          </w:p>
        </w:tc>
        <w:tc>
          <w:tcPr>
            <w:tcW w:w="471" w:type="pct"/>
            <w:shd w:val="clear" w:color="auto" w:fill="auto"/>
            <w:noWrap/>
          </w:tcPr>
          <w:p w:rsidR="006F1A75" w:rsidRPr="00A26838" w:rsidRDefault="006F1A75" w:rsidP="00B15A74">
            <w:pPr>
              <w:pStyle w:val="TableTextRight"/>
              <w:rPr>
                <w:b/>
                <w:bCs/>
              </w:rPr>
            </w:pPr>
            <w:r w:rsidRPr="00A26838">
              <w:rPr>
                <w:b/>
                <w:bCs/>
              </w:rPr>
              <w:t xml:space="preserve">5 677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2 097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31 </w:t>
            </w:r>
          </w:p>
        </w:tc>
        <w:tc>
          <w:tcPr>
            <w:tcW w:w="485" w:type="pct"/>
            <w:shd w:val="clear" w:color="auto" w:fill="auto"/>
            <w:noWrap/>
          </w:tcPr>
          <w:p w:rsidR="006F1A75" w:rsidRPr="00A26838" w:rsidRDefault="006F1A75" w:rsidP="00B15A74">
            <w:pPr>
              <w:pStyle w:val="TableTextRight"/>
              <w:rPr>
                <w:b/>
                <w:bCs/>
              </w:rPr>
            </w:pPr>
            <w:r w:rsidRPr="00A26838">
              <w:rPr>
                <w:b/>
                <w:bCs/>
              </w:rPr>
              <w:t xml:space="preserve">2 599 </w:t>
            </w:r>
          </w:p>
        </w:tc>
        <w:tc>
          <w:tcPr>
            <w:tcW w:w="483" w:type="pct"/>
            <w:shd w:val="clear" w:color="auto" w:fill="auto"/>
            <w:noWrap/>
          </w:tcPr>
          <w:p w:rsidR="006F1A75" w:rsidRPr="00A26838" w:rsidRDefault="006F1A75" w:rsidP="00B15A74">
            <w:pPr>
              <w:pStyle w:val="TableTextRight"/>
              <w:rPr>
                <w:b/>
                <w:bCs/>
              </w:rPr>
            </w:pPr>
            <w:r w:rsidRPr="00A26838">
              <w:rPr>
                <w:b/>
                <w:bCs/>
              </w:rPr>
              <w:t>(1 242)</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272" w:type="pct"/>
            <w:gridSpan w:val="2"/>
            <w:shd w:val="clear" w:color="auto" w:fill="auto"/>
          </w:tcPr>
          <w:p w:rsidR="006F1A75" w:rsidRPr="00587EB3" w:rsidRDefault="006F1A75" w:rsidP="00B15A74">
            <w:pPr>
              <w:pStyle w:val="TableText"/>
              <w:rPr>
                <w:b/>
                <w:bCs/>
                <w:szCs w:val="18"/>
              </w:rPr>
            </w:pPr>
            <w:r w:rsidRPr="00587EB3">
              <w:rPr>
                <w:b/>
                <w:bCs/>
                <w:szCs w:val="18"/>
              </w:rPr>
              <w:t>Other economic flows – other comprehensive income</w:t>
            </w:r>
          </w:p>
        </w:tc>
        <w:tc>
          <w:tcPr>
            <w:tcW w:w="319" w:type="pct"/>
            <w:shd w:val="clear" w:color="auto" w:fill="auto"/>
            <w:noWrap/>
          </w:tcPr>
          <w:p w:rsidR="006F1A75" w:rsidRPr="00587EB3" w:rsidRDefault="00643A24" w:rsidP="00B15A74">
            <w:pPr>
              <w:pStyle w:val="TableTextRight"/>
              <w:rPr>
                <w:bCs/>
              </w:rPr>
            </w:pPr>
            <w:r>
              <w:rPr>
                <w:bCs/>
              </w:rPr>
              <w:t>–</w:t>
            </w:r>
          </w:p>
        </w:tc>
        <w:tc>
          <w:tcPr>
            <w:tcW w:w="471" w:type="pct"/>
            <w:shd w:val="clear" w:color="auto" w:fill="auto"/>
            <w:noWrap/>
          </w:tcPr>
          <w:p w:rsidR="006F1A75" w:rsidRPr="00587EB3" w:rsidRDefault="00643A24" w:rsidP="00B15A74">
            <w:pPr>
              <w:pStyle w:val="TableTextRight"/>
              <w:rPr>
                <w:bCs/>
              </w:rPr>
            </w:pPr>
            <w:r>
              <w:rPr>
                <w:bCs/>
              </w:rPr>
              <w:t>–</w:t>
            </w:r>
          </w:p>
        </w:tc>
        <w:tc>
          <w:tcPr>
            <w:tcW w:w="485" w:type="pct"/>
            <w:shd w:val="clear" w:color="auto" w:fill="E0E0E0"/>
            <w:noWrap/>
          </w:tcPr>
          <w:p w:rsidR="006F1A75" w:rsidRPr="00587EB3" w:rsidRDefault="00643A24" w:rsidP="00B15A74">
            <w:pPr>
              <w:pStyle w:val="TableTextRight"/>
              <w:rPr>
                <w:bCs/>
              </w:rPr>
            </w:pPr>
            <w:r>
              <w:rPr>
                <w:bCs/>
              </w:rPr>
              <w:t>–</w:t>
            </w:r>
          </w:p>
        </w:tc>
        <w:tc>
          <w:tcPr>
            <w:tcW w:w="485" w:type="pct"/>
            <w:shd w:val="clear" w:color="auto" w:fill="E0E0E0"/>
            <w:noWrap/>
          </w:tcPr>
          <w:p w:rsidR="006F1A75" w:rsidRPr="00587EB3" w:rsidRDefault="00643A24" w:rsidP="00B15A74">
            <w:pPr>
              <w:pStyle w:val="TableTextRight"/>
              <w:rPr>
                <w:bCs/>
              </w:rPr>
            </w:pPr>
            <w:r>
              <w:rPr>
                <w:bCs/>
              </w:rPr>
              <w:t>–</w:t>
            </w:r>
          </w:p>
        </w:tc>
        <w:tc>
          <w:tcPr>
            <w:tcW w:w="485" w:type="pct"/>
            <w:shd w:val="clear" w:color="auto" w:fill="auto"/>
            <w:noWrap/>
          </w:tcPr>
          <w:p w:rsidR="006F1A75" w:rsidRPr="00587EB3" w:rsidRDefault="00643A24" w:rsidP="00B15A74">
            <w:pPr>
              <w:pStyle w:val="TableTextRight"/>
              <w:rPr>
                <w:bCs/>
              </w:rPr>
            </w:pPr>
            <w:r>
              <w:rPr>
                <w:bCs/>
              </w:rPr>
              <w:t>–</w:t>
            </w:r>
          </w:p>
        </w:tc>
        <w:tc>
          <w:tcPr>
            <w:tcW w:w="483" w:type="pct"/>
            <w:shd w:val="clear" w:color="auto" w:fill="auto"/>
            <w:noWrap/>
          </w:tcPr>
          <w:p w:rsidR="006F1A75" w:rsidRPr="00587EB3" w:rsidRDefault="00643A24" w:rsidP="00B15A74">
            <w:pPr>
              <w:pStyle w:val="TableTextRight"/>
              <w:rPr>
                <w:bCs/>
              </w:rPr>
            </w:pPr>
            <w:r>
              <w:t>–</w:t>
            </w: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Comprehensive result</w:t>
            </w:r>
          </w:p>
        </w:tc>
        <w:tc>
          <w:tcPr>
            <w:tcW w:w="498" w:type="pct"/>
            <w:gridSpan w:val="2"/>
            <w:shd w:val="clear" w:color="auto" w:fill="auto"/>
            <w:noWrap/>
          </w:tcPr>
          <w:p w:rsidR="006F1A75" w:rsidRPr="00A26838" w:rsidRDefault="006F1A75" w:rsidP="00B15A74">
            <w:pPr>
              <w:pStyle w:val="TableTextRight"/>
              <w:rPr>
                <w:b/>
                <w:bCs/>
              </w:rPr>
            </w:pPr>
            <w:r w:rsidRPr="00A26838">
              <w:rPr>
                <w:b/>
                <w:bCs/>
              </w:rPr>
              <w:t xml:space="preserve">4 005 </w:t>
            </w:r>
          </w:p>
        </w:tc>
        <w:tc>
          <w:tcPr>
            <w:tcW w:w="471" w:type="pct"/>
            <w:shd w:val="clear" w:color="auto" w:fill="auto"/>
            <w:noWrap/>
          </w:tcPr>
          <w:p w:rsidR="006F1A75" w:rsidRPr="00A26838" w:rsidRDefault="006F1A75" w:rsidP="00B15A74">
            <w:pPr>
              <w:pStyle w:val="TableTextRight"/>
              <w:rPr>
                <w:b/>
                <w:bCs/>
              </w:rPr>
            </w:pPr>
            <w:r w:rsidRPr="00A26838">
              <w:rPr>
                <w:b/>
                <w:bCs/>
              </w:rPr>
              <w:t xml:space="preserve">5 677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2 097 </w:t>
            </w:r>
          </w:p>
        </w:tc>
        <w:tc>
          <w:tcPr>
            <w:tcW w:w="485" w:type="pct"/>
            <w:shd w:val="clear" w:color="auto" w:fill="E0E0E0"/>
            <w:noWrap/>
          </w:tcPr>
          <w:p w:rsidR="006F1A75" w:rsidRPr="00A26838" w:rsidRDefault="006F1A75" w:rsidP="00B15A74">
            <w:pPr>
              <w:pStyle w:val="TableTextRight"/>
              <w:rPr>
                <w:b/>
                <w:bCs/>
              </w:rPr>
            </w:pPr>
            <w:r w:rsidRPr="00A26838">
              <w:rPr>
                <w:b/>
                <w:bCs/>
              </w:rPr>
              <w:t xml:space="preserve">31 </w:t>
            </w:r>
          </w:p>
        </w:tc>
        <w:tc>
          <w:tcPr>
            <w:tcW w:w="485" w:type="pct"/>
            <w:shd w:val="clear" w:color="auto" w:fill="auto"/>
            <w:noWrap/>
          </w:tcPr>
          <w:p w:rsidR="006F1A75" w:rsidRPr="00A26838" w:rsidRDefault="006F1A75" w:rsidP="00B15A74">
            <w:pPr>
              <w:pStyle w:val="TableTextRight"/>
              <w:rPr>
                <w:b/>
                <w:bCs/>
              </w:rPr>
            </w:pPr>
            <w:r w:rsidRPr="00A26838">
              <w:rPr>
                <w:b/>
                <w:bCs/>
              </w:rPr>
              <w:t xml:space="preserve">2 599 </w:t>
            </w:r>
          </w:p>
        </w:tc>
        <w:tc>
          <w:tcPr>
            <w:tcW w:w="483" w:type="pct"/>
            <w:shd w:val="clear" w:color="auto" w:fill="auto"/>
            <w:noWrap/>
          </w:tcPr>
          <w:p w:rsidR="006F1A75" w:rsidRPr="00A26838" w:rsidRDefault="006F1A75" w:rsidP="00B15A74">
            <w:pPr>
              <w:pStyle w:val="TableTextRight"/>
              <w:rPr>
                <w:b/>
                <w:bCs/>
              </w:rPr>
            </w:pPr>
            <w:r w:rsidRPr="00A26838">
              <w:rPr>
                <w:b/>
                <w:bCs/>
              </w:rPr>
              <w:t>(1 242)</w:t>
            </w:r>
          </w:p>
        </w:tc>
      </w:tr>
      <w:tr w:rsidR="006F1A75" w:rsidRPr="00587EB3" w:rsidTr="00643A24">
        <w:trPr>
          <w:cantSplit/>
          <w:trHeight w:hRule="exact" w:val="58"/>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Controlled assets and liabilities as at 30 June 201</w:t>
            </w:r>
            <w:r>
              <w:rPr>
                <w:b/>
                <w:bCs/>
                <w:szCs w:val="18"/>
              </w:rPr>
              <w:t>4</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Assets</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Financial assets</w:t>
            </w:r>
          </w:p>
        </w:tc>
        <w:tc>
          <w:tcPr>
            <w:tcW w:w="498" w:type="pct"/>
            <w:gridSpan w:val="2"/>
            <w:shd w:val="clear" w:color="auto" w:fill="auto"/>
            <w:noWrap/>
          </w:tcPr>
          <w:p w:rsidR="006F1A75" w:rsidRPr="00A67C33" w:rsidRDefault="006F1A75" w:rsidP="00B15A74">
            <w:pPr>
              <w:pStyle w:val="TableTextRight"/>
              <w:rPr>
                <w:bCs/>
              </w:rPr>
            </w:pPr>
            <w:r w:rsidRPr="00A67C33">
              <w:rPr>
                <w:bCs/>
              </w:rPr>
              <w:t xml:space="preserve">916 </w:t>
            </w:r>
          </w:p>
        </w:tc>
        <w:tc>
          <w:tcPr>
            <w:tcW w:w="471" w:type="pct"/>
            <w:shd w:val="clear" w:color="auto" w:fill="auto"/>
            <w:noWrap/>
          </w:tcPr>
          <w:p w:rsidR="006F1A75" w:rsidRPr="00A67C33" w:rsidRDefault="006F1A75" w:rsidP="00B15A74">
            <w:pPr>
              <w:pStyle w:val="TableTextRight"/>
              <w:rPr>
                <w:bCs/>
              </w:rPr>
            </w:pPr>
            <w:r w:rsidRPr="00A67C33">
              <w:rPr>
                <w:bCs/>
              </w:rPr>
              <w:t xml:space="preserve">753 </w:t>
            </w:r>
          </w:p>
        </w:tc>
        <w:tc>
          <w:tcPr>
            <w:tcW w:w="485" w:type="pct"/>
            <w:shd w:val="clear" w:color="auto" w:fill="E0E0E0"/>
            <w:noWrap/>
          </w:tcPr>
          <w:p w:rsidR="006F1A75" w:rsidRPr="00A67C33" w:rsidRDefault="006F1A75" w:rsidP="00B15A74">
            <w:pPr>
              <w:pStyle w:val="TableTextRight"/>
              <w:rPr>
                <w:bCs/>
              </w:rPr>
            </w:pPr>
            <w:r w:rsidRPr="00A67C33">
              <w:rPr>
                <w:bCs/>
              </w:rPr>
              <w:t xml:space="preserve">250 </w:t>
            </w:r>
          </w:p>
        </w:tc>
        <w:tc>
          <w:tcPr>
            <w:tcW w:w="485" w:type="pct"/>
            <w:shd w:val="clear" w:color="auto" w:fill="E0E0E0"/>
            <w:noWrap/>
          </w:tcPr>
          <w:p w:rsidR="006F1A75" w:rsidRPr="00A67C33" w:rsidRDefault="006F1A75" w:rsidP="00B15A74">
            <w:pPr>
              <w:pStyle w:val="TableTextRight"/>
              <w:rPr>
                <w:bCs/>
              </w:rPr>
            </w:pPr>
            <w:r w:rsidRPr="00A67C33">
              <w:rPr>
                <w:bCs/>
              </w:rPr>
              <w:t xml:space="preserve">308 </w:t>
            </w:r>
          </w:p>
        </w:tc>
        <w:tc>
          <w:tcPr>
            <w:tcW w:w="485" w:type="pct"/>
            <w:shd w:val="clear" w:color="auto" w:fill="auto"/>
            <w:noWrap/>
          </w:tcPr>
          <w:p w:rsidR="006F1A75" w:rsidRPr="00A67C33" w:rsidRDefault="006F1A75" w:rsidP="00B15A74">
            <w:pPr>
              <w:pStyle w:val="TableTextRight"/>
              <w:rPr>
                <w:bCs/>
              </w:rPr>
            </w:pPr>
            <w:r w:rsidRPr="00A67C33">
              <w:rPr>
                <w:bCs/>
              </w:rPr>
              <w:t xml:space="preserve">980 </w:t>
            </w:r>
          </w:p>
        </w:tc>
        <w:tc>
          <w:tcPr>
            <w:tcW w:w="483"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215 </w:t>
            </w:r>
          </w:p>
        </w:tc>
      </w:tr>
      <w:tr w:rsidR="006F1A75" w:rsidRPr="00587EB3" w:rsidTr="00643A24">
        <w:trPr>
          <w:cantSplit/>
        </w:trPr>
        <w:tc>
          <w:tcPr>
            <w:tcW w:w="2093" w:type="pct"/>
            <w:shd w:val="clear" w:color="auto" w:fill="auto"/>
          </w:tcPr>
          <w:p w:rsidR="006F1A75" w:rsidRPr="00587EB3" w:rsidRDefault="006F1A75" w:rsidP="00712279">
            <w:pPr>
              <w:pStyle w:val="TableText"/>
              <w:rPr>
                <w:szCs w:val="18"/>
              </w:rPr>
            </w:pPr>
            <w:r w:rsidRPr="00587EB3">
              <w:rPr>
                <w:szCs w:val="18"/>
              </w:rPr>
              <w:t>Non</w:t>
            </w:r>
            <w:r w:rsidR="002F651E">
              <w:rPr>
                <w:szCs w:val="18"/>
              </w:rPr>
              <w:noBreakHyphen/>
            </w:r>
            <w:r w:rsidRPr="00587EB3">
              <w:rPr>
                <w:szCs w:val="18"/>
              </w:rPr>
              <w:t>financial assets</w:t>
            </w:r>
          </w:p>
        </w:tc>
        <w:tc>
          <w:tcPr>
            <w:tcW w:w="498" w:type="pct"/>
            <w:gridSpan w:val="2"/>
            <w:shd w:val="clear" w:color="auto" w:fill="auto"/>
            <w:noWrap/>
          </w:tcPr>
          <w:p w:rsidR="006F1A75" w:rsidRPr="00A67C33" w:rsidRDefault="006F1A75" w:rsidP="00B15A74">
            <w:pPr>
              <w:pStyle w:val="TableTextRight"/>
              <w:rPr>
                <w:bCs/>
              </w:rPr>
            </w:pPr>
            <w:r w:rsidRPr="00A67C33">
              <w:rPr>
                <w:bCs/>
              </w:rPr>
              <w:t>2</w:t>
            </w:r>
            <w:r>
              <w:rPr>
                <w:bCs/>
              </w:rPr>
              <w:t> </w:t>
            </w:r>
            <w:r w:rsidRPr="00A67C33">
              <w:rPr>
                <w:bCs/>
              </w:rPr>
              <w:t xml:space="preserve">143 </w:t>
            </w:r>
          </w:p>
        </w:tc>
        <w:tc>
          <w:tcPr>
            <w:tcW w:w="471" w:type="pct"/>
            <w:shd w:val="clear" w:color="auto" w:fill="auto"/>
            <w:noWrap/>
          </w:tcPr>
          <w:p w:rsidR="006F1A75" w:rsidRPr="00A67C33" w:rsidRDefault="006F1A75" w:rsidP="00B15A74">
            <w:pPr>
              <w:pStyle w:val="TableTextRight"/>
              <w:rPr>
                <w:bCs/>
              </w:rPr>
            </w:pPr>
            <w:r w:rsidRPr="00A67C33">
              <w:rPr>
                <w:bCs/>
              </w:rPr>
              <w:t>1</w:t>
            </w:r>
            <w:r>
              <w:rPr>
                <w:bCs/>
              </w:rPr>
              <w:t> </w:t>
            </w:r>
            <w:r w:rsidRPr="00A67C33">
              <w:rPr>
                <w:bCs/>
              </w:rPr>
              <w:t xml:space="preserve">971 </w:t>
            </w:r>
          </w:p>
        </w:tc>
        <w:tc>
          <w:tcPr>
            <w:tcW w:w="485" w:type="pct"/>
            <w:shd w:val="clear" w:color="auto" w:fill="E0E0E0"/>
            <w:noWrap/>
          </w:tcPr>
          <w:p w:rsidR="006F1A75" w:rsidRPr="00A67C33" w:rsidRDefault="006F1A75" w:rsidP="00B15A74">
            <w:pPr>
              <w:pStyle w:val="TableTextRight"/>
              <w:rPr>
                <w:bCs/>
              </w:rPr>
            </w:pPr>
            <w:r w:rsidRPr="00A67C33">
              <w:rPr>
                <w:bCs/>
              </w:rPr>
              <w:t>11</w:t>
            </w:r>
            <w:r>
              <w:rPr>
                <w:bCs/>
              </w:rPr>
              <w:t> </w:t>
            </w:r>
            <w:r w:rsidRPr="00A67C33">
              <w:rPr>
                <w:bCs/>
              </w:rPr>
              <w:t xml:space="preserve">567 </w:t>
            </w:r>
          </w:p>
        </w:tc>
        <w:tc>
          <w:tcPr>
            <w:tcW w:w="485" w:type="pct"/>
            <w:shd w:val="clear" w:color="auto" w:fill="E0E0E0"/>
            <w:noWrap/>
          </w:tcPr>
          <w:p w:rsidR="006F1A75" w:rsidRPr="00A67C33" w:rsidRDefault="006F1A75" w:rsidP="00B15A74">
            <w:pPr>
              <w:pStyle w:val="TableTextRight"/>
              <w:rPr>
                <w:bCs/>
              </w:rPr>
            </w:pPr>
            <w:r w:rsidRPr="00A67C33">
              <w:rPr>
                <w:bCs/>
              </w:rPr>
              <w:t>13</w:t>
            </w:r>
            <w:r>
              <w:rPr>
                <w:bCs/>
              </w:rPr>
              <w:t> </w:t>
            </w:r>
            <w:r w:rsidRPr="00A67C33">
              <w:rPr>
                <w:bCs/>
              </w:rPr>
              <w:t xml:space="preserve">808 </w:t>
            </w:r>
          </w:p>
        </w:tc>
        <w:tc>
          <w:tcPr>
            <w:tcW w:w="485" w:type="pct"/>
            <w:shd w:val="clear" w:color="auto" w:fill="auto"/>
            <w:noWrap/>
          </w:tcPr>
          <w:p w:rsidR="006F1A75" w:rsidRPr="00A67C33" w:rsidRDefault="006F1A75" w:rsidP="00B15A74">
            <w:pPr>
              <w:pStyle w:val="TableTextRight"/>
              <w:rPr>
                <w:bCs/>
              </w:rPr>
            </w:pPr>
            <w:r w:rsidRPr="00A67C33">
              <w:rPr>
                <w:bCs/>
              </w:rPr>
              <w:t>276</w:t>
            </w:r>
            <w:r>
              <w:rPr>
                <w:bCs/>
              </w:rPr>
              <w:t> </w:t>
            </w:r>
            <w:r w:rsidRPr="00A67C33">
              <w:rPr>
                <w:bCs/>
              </w:rPr>
              <w:t xml:space="preserve">923 </w:t>
            </w:r>
          </w:p>
        </w:tc>
        <w:tc>
          <w:tcPr>
            <w:tcW w:w="483" w:type="pct"/>
            <w:shd w:val="clear" w:color="auto" w:fill="auto"/>
            <w:noWrap/>
          </w:tcPr>
          <w:p w:rsidR="006F1A75" w:rsidRPr="00A67C33" w:rsidRDefault="006F1A75" w:rsidP="00B15A74">
            <w:pPr>
              <w:pStyle w:val="TableTextRight"/>
              <w:rPr>
                <w:bCs/>
              </w:rPr>
            </w:pPr>
            <w:r w:rsidRPr="00A67C33">
              <w:rPr>
                <w:bCs/>
              </w:rPr>
              <w:t>270</w:t>
            </w:r>
            <w:r>
              <w:rPr>
                <w:bCs/>
              </w:rPr>
              <w:t> </w:t>
            </w:r>
            <w:r w:rsidRPr="00A67C33">
              <w:rPr>
                <w:bCs/>
              </w:rPr>
              <w:t xml:space="preserve">433 </w:t>
            </w: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Total assets</w:t>
            </w:r>
          </w:p>
        </w:tc>
        <w:tc>
          <w:tcPr>
            <w:tcW w:w="498" w:type="pct"/>
            <w:gridSpan w:val="2"/>
            <w:shd w:val="clear" w:color="auto" w:fill="auto"/>
            <w:noWrap/>
          </w:tcPr>
          <w:p w:rsidR="006F1A75" w:rsidRPr="00FD37B6" w:rsidRDefault="006F1A75" w:rsidP="00B15A74">
            <w:pPr>
              <w:pStyle w:val="TableTextRight"/>
              <w:rPr>
                <w:b/>
                <w:bCs/>
              </w:rPr>
            </w:pPr>
            <w:r w:rsidRPr="00FD37B6">
              <w:rPr>
                <w:b/>
                <w:bCs/>
              </w:rPr>
              <w:t xml:space="preserve">3 059 </w:t>
            </w:r>
          </w:p>
        </w:tc>
        <w:tc>
          <w:tcPr>
            <w:tcW w:w="471" w:type="pct"/>
            <w:shd w:val="clear" w:color="auto" w:fill="auto"/>
            <w:noWrap/>
          </w:tcPr>
          <w:p w:rsidR="006F1A75" w:rsidRPr="00FD37B6" w:rsidRDefault="006F1A75" w:rsidP="00B15A74">
            <w:pPr>
              <w:pStyle w:val="TableTextRight"/>
              <w:rPr>
                <w:b/>
                <w:bCs/>
              </w:rPr>
            </w:pPr>
            <w:r w:rsidRPr="00FD37B6">
              <w:rPr>
                <w:b/>
                <w:bCs/>
              </w:rPr>
              <w:t xml:space="preserve">2 724 </w:t>
            </w:r>
          </w:p>
        </w:tc>
        <w:tc>
          <w:tcPr>
            <w:tcW w:w="485" w:type="pct"/>
            <w:shd w:val="clear" w:color="auto" w:fill="E0E0E0"/>
            <w:noWrap/>
          </w:tcPr>
          <w:p w:rsidR="006F1A75" w:rsidRPr="00FD37B6" w:rsidRDefault="006F1A75" w:rsidP="00B15A74">
            <w:pPr>
              <w:pStyle w:val="TableTextRight"/>
              <w:rPr>
                <w:b/>
                <w:bCs/>
              </w:rPr>
            </w:pPr>
            <w:r w:rsidRPr="00FD37B6">
              <w:rPr>
                <w:b/>
                <w:bCs/>
              </w:rPr>
              <w:t xml:space="preserve">11 817 </w:t>
            </w:r>
          </w:p>
        </w:tc>
        <w:tc>
          <w:tcPr>
            <w:tcW w:w="485" w:type="pct"/>
            <w:shd w:val="clear" w:color="auto" w:fill="E0E0E0"/>
            <w:noWrap/>
          </w:tcPr>
          <w:p w:rsidR="006F1A75" w:rsidRPr="00FD37B6" w:rsidRDefault="006F1A75" w:rsidP="00B15A74">
            <w:pPr>
              <w:pStyle w:val="TableTextRight"/>
              <w:rPr>
                <w:b/>
                <w:bCs/>
              </w:rPr>
            </w:pPr>
            <w:r w:rsidRPr="00FD37B6">
              <w:rPr>
                <w:b/>
                <w:bCs/>
              </w:rPr>
              <w:t xml:space="preserve">14 116 </w:t>
            </w:r>
          </w:p>
        </w:tc>
        <w:tc>
          <w:tcPr>
            <w:tcW w:w="485" w:type="pct"/>
            <w:shd w:val="clear" w:color="auto" w:fill="auto"/>
            <w:noWrap/>
          </w:tcPr>
          <w:p w:rsidR="006F1A75" w:rsidRPr="00FD37B6" w:rsidRDefault="006F1A75" w:rsidP="00B15A74">
            <w:pPr>
              <w:pStyle w:val="TableTextRight"/>
              <w:rPr>
                <w:b/>
                <w:bCs/>
              </w:rPr>
            </w:pPr>
            <w:r w:rsidRPr="00FD37B6">
              <w:rPr>
                <w:b/>
                <w:bCs/>
              </w:rPr>
              <w:t xml:space="preserve">277 903 </w:t>
            </w:r>
          </w:p>
        </w:tc>
        <w:tc>
          <w:tcPr>
            <w:tcW w:w="483" w:type="pct"/>
            <w:shd w:val="clear" w:color="auto" w:fill="auto"/>
            <w:noWrap/>
          </w:tcPr>
          <w:p w:rsidR="006F1A75" w:rsidRPr="00FD37B6" w:rsidRDefault="006F1A75" w:rsidP="00B15A74">
            <w:pPr>
              <w:pStyle w:val="TableTextRight"/>
              <w:rPr>
                <w:b/>
                <w:bCs/>
              </w:rPr>
            </w:pPr>
            <w:r w:rsidRPr="00FD37B6">
              <w:rPr>
                <w:b/>
                <w:bCs/>
              </w:rPr>
              <w:t xml:space="preserve">271 648 </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Liabilities</w:t>
            </w:r>
          </w:p>
        </w:tc>
        <w:tc>
          <w:tcPr>
            <w:tcW w:w="498" w:type="pct"/>
            <w:gridSpan w:val="2"/>
            <w:shd w:val="clear" w:color="auto" w:fill="auto"/>
            <w:noWrap/>
          </w:tcPr>
          <w:p w:rsidR="006F1A75" w:rsidRPr="00587EB3" w:rsidRDefault="006F1A75" w:rsidP="00B15A74">
            <w:pPr>
              <w:pStyle w:val="TableTextRight"/>
              <w:rPr>
                <w:bCs/>
              </w:rPr>
            </w:pPr>
          </w:p>
        </w:tc>
        <w:tc>
          <w:tcPr>
            <w:tcW w:w="471" w:type="pct"/>
            <w:shd w:val="clear" w:color="auto" w:fill="auto"/>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E0E0E0"/>
            <w:noWrap/>
          </w:tcPr>
          <w:p w:rsidR="006F1A75" w:rsidRPr="00587EB3" w:rsidRDefault="006F1A75" w:rsidP="00B15A74">
            <w:pPr>
              <w:pStyle w:val="TableTextRight"/>
              <w:rPr>
                <w:bCs/>
              </w:rPr>
            </w:pPr>
          </w:p>
        </w:tc>
        <w:tc>
          <w:tcPr>
            <w:tcW w:w="485" w:type="pct"/>
            <w:shd w:val="clear" w:color="auto" w:fill="auto"/>
            <w:noWrap/>
          </w:tcPr>
          <w:p w:rsidR="006F1A75" w:rsidRPr="00587EB3" w:rsidRDefault="006F1A75" w:rsidP="00B15A74">
            <w:pPr>
              <w:pStyle w:val="TableTextRight"/>
              <w:rPr>
                <w:bCs/>
              </w:rPr>
            </w:pPr>
          </w:p>
        </w:tc>
        <w:tc>
          <w:tcPr>
            <w:tcW w:w="483" w:type="pct"/>
            <w:shd w:val="clear" w:color="auto" w:fill="auto"/>
            <w:noWrap/>
          </w:tcPr>
          <w:p w:rsidR="006F1A75" w:rsidRPr="00587EB3" w:rsidRDefault="006F1A75" w:rsidP="00B15A74">
            <w:pPr>
              <w:pStyle w:val="TableTextRight"/>
              <w:rPr>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Total liabilities</w:t>
            </w:r>
          </w:p>
        </w:tc>
        <w:tc>
          <w:tcPr>
            <w:tcW w:w="498" w:type="pct"/>
            <w:gridSpan w:val="2"/>
            <w:shd w:val="clear" w:color="auto" w:fill="auto"/>
            <w:noWrap/>
          </w:tcPr>
          <w:p w:rsidR="006F1A75" w:rsidRPr="00FD37B6" w:rsidRDefault="006F1A75" w:rsidP="00B15A74">
            <w:pPr>
              <w:pStyle w:val="TableTextRight"/>
              <w:rPr>
                <w:b/>
                <w:bCs/>
              </w:rPr>
            </w:pPr>
            <w:r w:rsidRPr="00FD37B6">
              <w:rPr>
                <w:b/>
                <w:bCs/>
              </w:rPr>
              <w:t xml:space="preserve">10 796 </w:t>
            </w:r>
          </w:p>
        </w:tc>
        <w:tc>
          <w:tcPr>
            <w:tcW w:w="471" w:type="pct"/>
            <w:shd w:val="clear" w:color="auto" w:fill="auto"/>
            <w:noWrap/>
          </w:tcPr>
          <w:p w:rsidR="006F1A75" w:rsidRPr="00FD37B6" w:rsidRDefault="006F1A75" w:rsidP="00B15A74">
            <w:pPr>
              <w:pStyle w:val="TableTextRight"/>
              <w:rPr>
                <w:b/>
                <w:bCs/>
              </w:rPr>
            </w:pPr>
            <w:r w:rsidRPr="00FD37B6">
              <w:rPr>
                <w:b/>
                <w:bCs/>
              </w:rPr>
              <w:t xml:space="preserve">9 857 </w:t>
            </w:r>
          </w:p>
        </w:tc>
        <w:tc>
          <w:tcPr>
            <w:tcW w:w="485" w:type="pct"/>
            <w:shd w:val="clear" w:color="auto" w:fill="E0E0E0"/>
            <w:noWrap/>
          </w:tcPr>
          <w:p w:rsidR="006F1A75" w:rsidRPr="00FD37B6" w:rsidRDefault="006F1A75" w:rsidP="00B15A74">
            <w:pPr>
              <w:pStyle w:val="TableTextRight"/>
              <w:rPr>
                <w:b/>
                <w:bCs/>
              </w:rPr>
            </w:pPr>
            <w:r w:rsidRPr="00FD37B6">
              <w:rPr>
                <w:b/>
                <w:bCs/>
              </w:rPr>
              <w:t xml:space="preserve">5 240 </w:t>
            </w:r>
          </w:p>
        </w:tc>
        <w:tc>
          <w:tcPr>
            <w:tcW w:w="485" w:type="pct"/>
            <w:shd w:val="clear" w:color="auto" w:fill="E0E0E0"/>
            <w:noWrap/>
          </w:tcPr>
          <w:p w:rsidR="006F1A75" w:rsidRPr="00FD37B6" w:rsidRDefault="006F1A75" w:rsidP="00B15A74">
            <w:pPr>
              <w:pStyle w:val="TableTextRight"/>
              <w:rPr>
                <w:b/>
                <w:bCs/>
              </w:rPr>
            </w:pPr>
            <w:r w:rsidRPr="00FD37B6">
              <w:rPr>
                <w:b/>
                <w:bCs/>
              </w:rPr>
              <w:t xml:space="preserve">5 537 </w:t>
            </w:r>
          </w:p>
        </w:tc>
        <w:tc>
          <w:tcPr>
            <w:tcW w:w="485" w:type="pct"/>
            <w:shd w:val="clear" w:color="auto" w:fill="auto"/>
            <w:noWrap/>
          </w:tcPr>
          <w:p w:rsidR="006F1A75" w:rsidRPr="00FD37B6" w:rsidRDefault="006F1A75" w:rsidP="00B15A74">
            <w:pPr>
              <w:pStyle w:val="TableTextRight"/>
              <w:rPr>
                <w:b/>
                <w:bCs/>
              </w:rPr>
            </w:pPr>
            <w:r w:rsidRPr="00FD37B6">
              <w:rPr>
                <w:b/>
                <w:bCs/>
              </w:rPr>
              <w:t xml:space="preserve">5 895 </w:t>
            </w:r>
          </w:p>
        </w:tc>
        <w:tc>
          <w:tcPr>
            <w:tcW w:w="483" w:type="pct"/>
            <w:shd w:val="clear" w:color="auto" w:fill="auto"/>
            <w:noWrap/>
          </w:tcPr>
          <w:p w:rsidR="006F1A75" w:rsidRPr="00FD37B6" w:rsidRDefault="006F1A75" w:rsidP="00B15A74">
            <w:pPr>
              <w:pStyle w:val="TableTextRight"/>
              <w:rPr>
                <w:b/>
                <w:bCs/>
              </w:rPr>
            </w:pPr>
            <w:r w:rsidRPr="00FD37B6">
              <w:rPr>
                <w:b/>
                <w:bCs/>
              </w:rPr>
              <w:t xml:space="preserve">6 481 </w:t>
            </w:r>
          </w:p>
        </w:tc>
      </w:tr>
      <w:tr w:rsidR="006F1A75" w:rsidRPr="00587EB3" w:rsidTr="00643A24">
        <w:trPr>
          <w:cantSplit/>
          <w:trHeight w:hRule="exact" w:val="57"/>
        </w:trPr>
        <w:tc>
          <w:tcPr>
            <w:tcW w:w="2093" w:type="pct"/>
            <w:shd w:val="clear" w:color="auto" w:fill="auto"/>
          </w:tcPr>
          <w:p w:rsidR="006F1A75" w:rsidRPr="00587EB3" w:rsidRDefault="006F1A75" w:rsidP="00712279">
            <w:pPr>
              <w:pStyle w:val="TableText"/>
              <w:rPr>
                <w:b/>
                <w:bCs/>
                <w:szCs w:val="18"/>
              </w:rPr>
            </w:pPr>
          </w:p>
        </w:tc>
        <w:tc>
          <w:tcPr>
            <w:tcW w:w="498" w:type="pct"/>
            <w:gridSpan w:val="2"/>
            <w:shd w:val="clear" w:color="auto" w:fill="auto"/>
            <w:noWrap/>
          </w:tcPr>
          <w:p w:rsidR="006F1A75" w:rsidRPr="00FD37B6" w:rsidRDefault="006F1A75" w:rsidP="00B15A74">
            <w:pPr>
              <w:pStyle w:val="TableTextRight"/>
              <w:rPr>
                <w:b/>
                <w:bCs/>
              </w:rPr>
            </w:pPr>
          </w:p>
        </w:tc>
        <w:tc>
          <w:tcPr>
            <w:tcW w:w="471" w:type="pct"/>
            <w:shd w:val="clear" w:color="auto" w:fill="auto"/>
            <w:noWrap/>
          </w:tcPr>
          <w:p w:rsidR="006F1A75" w:rsidRPr="00FD37B6" w:rsidRDefault="006F1A75" w:rsidP="00B15A74">
            <w:pPr>
              <w:pStyle w:val="TableTextRight"/>
              <w:rPr>
                <w:b/>
                <w:bCs/>
              </w:rPr>
            </w:pPr>
          </w:p>
        </w:tc>
        <w:tc>
          <w:tcPr>
            <w:tcW w:w="485" w:type="pct"/>
            <w:shd w:val="clear" w:color="auto" w:fill="E0E0E0"/>
            <w:noWrap/>
          </w:tcPr>
          <w:p w:rsidR="006F1A75" w:rsidRPr="00FD37B6" w:rsidRDefault="006F1A75" w:rsidP="00B15A74">
            <w:pPr>
              <w:pStyle w:val="TableTextRight"/>
              <w:rPr>
                <w:b/>
                <w:bCs/>
              </w:rPr>
            </w:pPr>
          </w:p>
        </w:tc>
        <w:tc>
          <w:tcPr>
            <w:tcW w:w="485" w:type="pct"/>
            <w:shd w:val="clear" w:color="auto" w:fill="E0E0E0"/>
            <w:noWrap/>
          </w:tcPr>
          <w:p w:rsidR="006F1A75" w:rsidRPr="00FD37B6" w:rsidRDefault="006F1A75" w:rsidP="00B15A74">
            <w:pPr>
              <w:pStyle w:val="TableTextRight"/>
              <w:rPr>
                <w:b/>
                <w:bCs/>
              </w:rPr>
            </w:pPr>
          </w:p>
        </w:tc>
        <w:tc>
          <w:tcPr>
            <w:tcW w:w="485" w:type="pct"/>
            <w:shd w:val="clear" w:color="auto" w:fill="auto"/>
            <w:noWrap/>
          </w:tcPr>
          <w:p w:rsidR="006F1A75" w:rsidRPr="00FD37B6" w:rsidRDefault="006F1A75" w:rsidP="00B15A74">
            <w:pPr>
              <w:pStyle w:val="TableTextRight"/>
              <w:rPr>
                <w:b/>
                <w:bCs/>
              </w:rPr>
            </w:pPr>
          </w:p>
        </w:tc>
        <w:tc>
          <w:tcPr>
            <w:tcW w:w="483" w:type="pct"/>
            <w:shd w:val="clear" w:color="auto" w:fill="auto"/>
            <w:noWrap/>
          </w:tcPr>
          <w:p w:rsidR="006F1A75" w:rsidRPr="00FD37B6" w:rsidRDefault="006F1A75" w:rsidP="00B15A74">
            <w:pPr>
              <w:pStyle w:val="TableTextRight"/>
              <w:rPr>
                <w:b/>
                <w:bCs/>
              </w:rPr>
            </w:pPr>
          </w:p>
        </w:tc>
      </w:tr>
      <w:tr w:rsidR="006F1A75" w:rsidRPr="00587EB3" w:rsidTr="00643A24">
        <w:trPr>
          <w:cantSplit/>
        </w:trPr>
        <w:tc>
          <w:tcPr>
            <w:tcW w:w="2093" w:type="pct"/>
            <w:shd w:val="clear" w:color="auto" w:fill="auto"/>
          </w:tcPr>
          <w:p w:rsidR="006F1A75" w:rsidRPr="00587EB3" w:rsidRDefault="006F1A75" w:rsidP="00712279">
            <w:pPr>
              <w:pStyle w:val="TableText"/>
              <w:rPr>
                <w:b/>
                <w:bCs/>
                <w:szCs w:val="18"/>
              </w:rPr>
            </w:pPr>
            <w:r w:rsidRPr="00587EB3">
              <w:rPr>
                <w:b/>
                <w:bCs/>
                <w:szCs w:val="18"/>
              </w:rPr>
              <w:t>Net assets/(liabilities)</w:t>
            </w:r>
          </w:p>
        </w:tc>
        <w:tc>
          <w:tcPr>
            <w:tcW w:w="498" w:type="pct"/>
            <w:gridSpan w:val="2"/>
            <w:shd w:val="clear" w:color="auto" w:fill="auto"/>
            <w:noWrap/>
          </w:tcPr>
          <w:p w:rsidR="006F1A75" w:rsidRPr="00FD37B6" w:rsidRDefault="006F1A75" w:rsidP="00B15A74">
            <w:pPr>
              <w:pStyle w:val="TableTextRight"/>
              <w:rPr>
                <w:b/>
                <w:bCs/>
              </w:rPr>
            </w:pPr>
            <w:r w:rsidRPr="00FD37B6">
              <w:rPr>
                <w:b/>
                <w:bCs/>
              </w:rPr>
              <w:t>(7 737)</w:t>
            </w:r>
          </w:p>
        </w:tc>
        <w:tc>
          <w:tcPr>
            <w:tcW w:w="471" w:type="pct"/>
            <w:shd w:val="clear" w:color="auto" w:fill="auto"/>
            <w:noWrap/>
          </w:tcPr>
          <w:p w:rsidR="006F1A75" w:rsidRPr="00FD37B6" w:rsidRDefault="006F1A75" w:rsidP="00B15A74">
            <w:pPr>
              <w:pStyle w:val="TableTextRight"/>
              <w:rPr>
                <w:b/>
                <w:bCs/>
              </w:rPr>
            </w:pPr>
            <w:r w:rsidRPr="00FD37B6">
              <w:rPr>
                <w:b/>
                <w:bCs/>
              </w:rPr>
              <w:t>(7 133)</w:t>
            </w:r>
          </w:p>
        </w:tc>
        <w:tc>
          <w:tcPr>
            <w:tcW w:w="485" w:type="pct"/>
            <w:shd w:val="clear" w:color="auto" w:fill="E0E0E0"/>
            <w:noWrap/>
          </w:tcPr>
          <w:p w:rsidR="006F1A75" w:rsidRPr="00FD37B6" w:rsidRDefault="006F1A75" w:rsidP="00B15A74">
            <w:pPr>
              <w:pStyle w:val="TableTextRight"/>
              <w:rPr>
                <w:b/>
                <w:bCs/>
              </w:rPr>
            </w:pPr>
            <w:r w:rsidRPr="00FD37B6">
              <w:rPr>
                <w:b/>
                <w:bCs/>
              </w:rPr>
              <w:t xml:space="preserve">6 577 </w:t>
            </w:r>
          </w:p>
        </w:tc>
        <w:tc>
          <w:tcPr>
            <w:tcW w:w="485" w:type="pct"/>
            <w:shd w:val="clear" w:color="auto" w:fill="E0E0E0"/>
            <w:noWrap/>
          </w:tcPr>
          <w:p w:rsidR="006F1A75" w:rsidRPr="00FD37B6" w:rsidRDefault="006F1A75" w:rsidP="00B15A74">
            <w:pPr>
              <w:pStyle w:val="TableTextRight"/>
              <w:rPr>
                <w:b/>
                <w:bCs/>
              </w:rPr>
            </w:pPr>
            <w:r w:rsidRPr="00FD37B6">
              <w:rPr>
                <w:b/>
                <w:bCs/>
              </w:rPr>
              <w:t xml:space="preserve">8 579 </w:t>
            </w:r>
          </w:p>
        </w:tc>
        <w:tc>
          <w:tcPr>
            <w:tcW w:w="485" w:type="pct"/>
            <w:shd w:val="clear" w:color="auto" w:fill="auto"/>
            <w:noWrap/>
          </w:tcPr>
          <w:p w:rsidR="006F1A75" w:rsidRPr="00FD37B6" w:rsidRDefault="006F1A75" w:rsidP="00B15A74">
            <w:pPr>
              <w:pStyle w:val="TableTextRight"/>
              <w:rPr>
                <w:b/>
                <w:bCs/>
              </w:rPr>
            </w:pPr>
            <w:r w:rsidRPr="00FD37B6">
              <w:rPr>
                <w:b/>
                <w:bCs/>
              </w:rPr>
              <w:t xml:space="preserve">272 008 </w:t>
            </w:r>
          </w:p>
        </w:tc>
        <w:tc>
          <w:tcPr>
            <w:tcW w:w="483" w:type="pct"/>
            <w:shd w:val="clear" w:color="auto" w:fill="auto"/>
            <w:noWrap/>
          </w:tcPr>
          <w:p w:rsidR="006F1A75" w:rsidRPr="00FD37B6" w:rsidRDefault="006F1A75" w:rsidP="00B15A74">
            <w:pPr>
              <w:pStyle w:val="TableTextRight"/>
              <w:rPr>
                <w:b/>
                <w:bCs/>
              </w:rPr>
            </w:pPr>
            <w:r w:rsidRPr="00FD37B6">
              <w:rPr>
                <w:b/>
                <w:bCs/>
              </w:rPr>
              <w:t xml:space="preserve">265 167 </w:t>
            </w:r>
          </w:p>
        </w:tc>
      </w:tr>
    </w:tbl>
    <w:p w:rsidR="00340D0D" w:rsidRDefault="005B5BAD" w:rsidP="005B5BAD">
      <w:pPr>
        <w:pStyle w:val="Notes"/>
        <w:spacing w:after="0"/>
      </w:pPr>
      <w:r>
        <w:t>Note:</w:t>
      </w:r>
    </w:p>
    <w:p w:rsidR="005B5BAD" w:rsidRPr="00AF7882" w:rsidRDefault="005B5BAD" w:rsidP="005B5BAD">
      <w:pPr>
        <w:pStyle w:val="Notes"/>
        <w:spacing w:after="0"/>
      </w:pPr>
      <w:r w:rsidRPr="00AF7882">
        <w:t>(a) These amounts consist predominantly of the Department</w:t>
      </w:r>
      <w:r w:rsidR="00354A87">
        <w:t>’</w:t>
      </w:r>
      <w:r w:rsidRPr="00AF7882">
        <w:t xml:space="preserve">s </w:t>
      </w:r>
      <w:r w:rsidR="00D26976">
        <w:t xml:space="preserve">SAU </w:t>
      </w:r>
      <w:r w:rsidRPr="00AF7882">
        <w:t>balances with the Consolidated Fund and the Trust Fund.</w:t>
      </w:r>
    </w:p>
    <w:p w:rsidR="0064659B" w:rsidRDefault="0064659B" w:rsidP="0064659B">
      <w:pPr>
        <w:rPr>
          <w:rFonts w:ascii="Calibri" w:hAnsi="Calibri" w:cs="Arial"/>
          <w:color w:val="4F4F4F"/>
          <w:sz w:val="26"/>
          <w:szCs w:val="26"/>
        </w:rPr>
      </w:pPr>
      <w:r>
        <w:br w:type="page"/>
      </w:r>
    </w:p>
    <w:p w:rsidR="00C96E5B" w:rsidRPr="0064659B" w:rsidRDefault="00C96E5B" w:rsidP="0064659B">
      <w:pPr>
        <w:pStyle w:val="Heading3"/>
      </w:pPr>
    </w:p>
    <w:tbl>
      <w:tblPr>
        <w:tblW w:w="9655" w:type="dxa"/>
        <w:tblLayout w:type="fixed"/>
        <w:tblLook w:val="0000" w:firstRow="0" w:lastRow="0" w:firstColumn="0" w:lastColumn="0" w:noHBand="0" w:noVBand="0"/>
      </w:tblPr>
      <w:tblGrid>
        <w:gridCol w:w="962"/>
        <w:gridCol w:w="963"/>
        <w:gridCol w:w="962"/>
        <w:gridCol w:w="963"/>
        <w:gridCol w:w="907"/>
        <w:gridCol w:w="908"/>
        <w:gridCol w:w="963"/>
        <w:gridCol w:w="963"/>
        <w:gridCol w:w="6"/>
        <w:gridCol w:w="1046"/>
        <w:gridCol w:w="1012"/>
      </w:tblGrid>
      <w:tr w:rsidR="00F4008F" w:rsidRPr="005F3F5C" w:rsidTr="00712279">
        <w:trPr>
          <w:cantSplit/>
        </w:trPr>
        <w:tc>
          <w:tcPr>
            <w:tcW w:w="1925" w:type="dxa"/>
            <w:gridSpan w:val="2"/>
            <w:shd w:val="clear" w:color="auto" w:fill="auto"/>
            <w:noWrap/>
            <w:vAlign w:val="bottom"/>
          </w:tcPr>
          <w:p w:rsidR="00F4008F" w:rsidRPr="005F3F5C" w:rsidRDefault="00F4008F" w:rsidP="00712279">
            <w:pPr>
              <w:pStyle w:val="TableTextHeadingCentre"/>
              <w:rPr>
                <w:szCs w:val="19"/>
              </w:rPr>
            </w:pPr>
            <w:r w:rsidRPr="005F3F5C">
              <w:rPr>
                <w:szCs w:val="19"/>
              </w:rPr>
              <w:t>Resource</w:t>
            </w:r>
            <w:r w:rsidRPr="005F3F5C">
              <w:rPr>
                <w:szCs w:val="19"/>
              </w:rPr>
              <w:br/>
              <w:t>Management</w:t>
            </w:r>
            <w:r w:rsidRPr="005F3F5C">
              <w:rPr>
                <w:szCs w:val="19"/>
              </w:rPr>
              <w:br/>
              <w:t>Services</w:t>
            </w:r>
          </w:p>
        </w:tc>
        <w:tc>
          <w:tcPr>
            <w:tcW w:w="1925" w:type="dxa"/>
            <w:gridSpan w:val="2"/>
            <w:shd w:val="clear" w:color="auto" w:fill="auto"/>
            <w:noWrap/>
            <w:vAlign w:val="bottom"/>
          </w:tcPr>
          <w:p w:rsidR="00F4008F" w:rsidRPr="005F3F5C" w:rsidRDefault="00F4008F" w:rsidP="00712279">
            <w:pPr>
              <w:pStyle w:val="TableTextHeadingCentre"/>
              <w:rPr>
                <w:szCs w:val="19"/>
              </w:rPr>
            </w:pPr>
            <w:r w:rsidRPr="005F3F5C">
              <w:rPr>
                <w:szCs w:val="19"/>
              </w:rPr>
              <w:t>Regulatory</w:t>
            </w:r>
            <w:r w:rsidRPr="005F3F5C">
              <w:rPr>
                <w:szCs w:val="19"/>
              </w:rPr>
              <w:br/>
              <w:t>Services</w:t>
            </w:r>
          </w:p>
        </w:tc>
        <w:tc>
          <w:tcPr>
            <w:tcW w:w="1815" w:type="dxa"/>
            <w:gridSpan w:val="2"/>
            <w:shd w:val="clear" w:color="auto" w:fill="auto"/>
            <w:noWrap/>
            <w:vAlign w:val="bottom"/>
          </w:tcPr>
          <w:p w:rsidR="00F4008F" w:rsidRPr="005F3F5C" w:rsidRDefault="00F4008F" w:rsidP="00712279">
            <w:pPr>
              <w:pStyle w:val="TableTextHeadingCentre"/>
              <w:rPr>
                <w:szCs w:val="19"/>
              </w:rPr>
            </w:pPr>
            <w:r w:rsidRPr="005F3F5C">
              <w:rPr>
                <w:szCs w:val="19"/>
              </w:rPr>
              <w:t>Revenue</w:t>
            </w:r>
            <w:r w:rsidRPr="005F3F5C">
              <w:rPr>
                <w:szCs w:val="19"/>
              </w:rPr>
              <w:br/>
              <w:t>Management</w:t>
            </w:r>
            <w:r w:rsidRPr="005F3F5C">
              <w:rPr>
                <w:szCs w:val="19"/>
              </w:rPr>
              <w:br/>
              <w:t>Services</w:t>
            </w:r>
          </w:p>
        </w:tc>
        <w:tc>
          <w:tcPr>
            <w:tcW w:w="1932" w:type="dxa"/>
            <w:gridSpan w:val="3"/>
            <w:shd w:val="clear" w:color="auto" w:fill="auto"/>
            <w:noWrap/>
            <w:vAlign w:val="bottom"/>
          </w:tcPr>
          <w:p w:rsidR="00F4008F" w:rsidRPr="005F3F5C" w:rsidRDefault="00F4008F" w:rsidP="00712279">
            <w:pPr>
              <w:pStyle w:val="TableTextHeadingCentre"/>
              <w:rPr>
                <w:szCs w:val="19"/>
              </w:rPr>
            </w:pPr>
            <w:r w:rsidRPr="005F3F5C">
              <w:rPr>
                <w:szCs w:val="19"/>
              </w:rPr>
              <w:t xml:space="preserve">Other – not attributable </w:t>
            </w:r>
            <w:r w:rsidRPr="005F3F5C">
              <w:rPr>
                <w:szCs w:val="19"/>
                <w:vertAlign w:val="superscript"/>
              </w:rPr>
              <w:t>(a)</w:t>
            </w:r>
          </w:p>
        </w:tc>
        <w:tc>
          <w:tcPr>
            <w:tcW w:w="2058" w:type="dxa"/>
            <w:gridSpan w:val="2"/>
            <w:shd w:val="clear" w:color="auto" w:fill="auto"/>
            <w:noWrap/>
            <w:vAlign w:val="bottom"/>
          </w:tcPr>
          <w:p w:rsidR="00F4008F" w:rsidRPr="005F3F5C" w:rsidRDefault="00F4008F" w:rsidP="00712279">
            <w:pPr>
              <w:pStyle w:val="TableTextHeadingCentre"/>
              <w:rPr>
                <w:szCs w:val="19"/>
              </w:rPr>
            </w:pPr>
            <w:r w:rsidRPr="005F3F5C">
              <w:rPr>
                <w:szCs w:val="19"/>
              </w:rPr>
              <w:t>Departmental</w:t>
            </w:r>
            <w:r w:rsidRPr="005F3F5C">
              <w:rPr>
                <w:szCs w:val="19"/>
              </w:rPr>
              <w:br/>
              <w:t>total</w:t>
            </w:r>
          </w:p>
        </w:tc>
      </w:tr>
      <w:tr w:rsidR="00F4008F" w:rsidRPr="005F3F5C" w:rsidTr="00712279">
        <w:trPr>
          <w:cantSplit/>
        </w:trPr>
        <w:tc>
          <w:tcPr>
            <w:tcW w:w="962" w:type="dxa"/>
            <w:shd w:val="clear" w:color="auto" w:fill="auto"/>
            <w:noWrap/>
          </w:tcPr>
          <w:p w:rsidR="00F4008F" w:rsidRPr="005F3F5C" w:rsidRDefault="00F4008F" w:rsidP="00712279">
            <w:pPr>
              <w:pStyle w:val="TableTextHeadingRight"/>
              <w:rPr>
                <w:szCs w:val="19"/>
              </w:rPr>
            </w:pPr>
            <w:r w:rsidRPr="005F3F5C">
              <w:rPr>
                <w:szCs w:val="19"/>
              </w:rPr>
              <w:t>2014</w:t>
            </w:r>
          </w:p>
        </w:tc>
        <w:tc>
          <w:tcPr>
            <w:tcW w:w="963" w:type="dxa"/>
            <w:shd w:val="clear" w:color="auto" w:fill="auto"/>
            <w:noWrap/>
          </w:tcPr>
          <w:p w:rsidR="00F4008F" w:rsidRPr="005F3F5C" w:rsidRDefault="00F4008F" w:rsidP="00712279">
            <w:pPr>
              <w:pStyle w:val="TableTextHeadingRight"/>
              <w:rPr>
                <w:szCs w:val="19"/>
              </w:rPr>
            </w:pPr>
            <w:r w:rsidRPr="005F3F5C">
              <w:rPr>
                <w:szCs w:val="19"/>
              </w:rPr>
              <w:t>2013</w:t>
            </w:r>
          </w:p>
        </w:tc>
        <w:tc>
          <w:tcPr>
            <w:tcW w:w="962" w:type="dxa"/>
            <w:shd w:val="clear" w:color="auto" w:fill="auto"/>
            <w:noWrap/>
          </w:tcPr>
          <w:p w:rsidR="00F4008F" w:rsidRPr="005F3F5C" w:rsidRDefault="00F4008F" w:rsidP="00712279">
            <w:pPr>
              <w:pStyle w:val="TableTextHeadingRight"/>
              <w:rPr>
                <w:szCs w:val="19"/>
              </w:rPr>
            </w:pPr>
            <w:r w:rsidRPr="005F3F5C">
              <w:rPr>
                <w:szCs w:val="19"/>
              </w:rPr>
              <w:t>2014</w:t>
            </w:r>
          </w:p>
        </w:tc>
        <w:tc>
          <w:tcPr>
            <w:tcW w:w="963" w:type="dxa"/>
            <w:shd w:val="clear" w:color="auto" w:fill="auto"/>
            <w:noWrap/>
          </w:tcPr>
          <w:p w:rsidR="00F4008F" w:rsidRPr="005F3F5C" w:rsidRDefault="00F4008F" w:rsidP="00712279">
            <w:pPr>
              <w:pStyle w:val="TableTextHeadingRight"/>
              <w:rPr>
                <w:szCs w:val="19"/>
              </w:rPr>
            </w:pPr>
            <w:r w:rsidRPr="005F3F5C">
              <w:rPr>
                <w:szCs w:val="19"/>
              </w:rPr>
              <w:t>2013</w:t>
            </w:r>
          </w:p>
        </w:tc>
        <w:tc>
          <w:tcPr>
            <w:tcW w:w="907" w:type="dxa"/>
            <w:shd w:val="clear" w:color="auto" w:fill="auto"/>
            <w:noWrap/>
          </w:tcPr>
          <w:p w:rsidR="00F4008F" w:rsidRPr="005F3F5C" w:rsidRDefault="00F4008F" w:rsidP="00712279">
            <w:pPr>
              <w:pStyle w:val="TableTextHeadingRight"/>
              <w:rPr>
                <w:szCs w:val="19"/>
              </w:rPr>
            </w:pPr>
            <w:r w:rsidRPr="005F3F5C">
              <w:rPr>
                <w:szCs w:val="19"/>
              </w:rPr>
              <w:t>2014</w:t>
            </w:r>
          </w:p>
        </w:tc>
        <w:tc>
          <w:tcPr>
            <w:tcW w:w="908" w:type="dxa"/>
            <w:shd w:val="clear" w:color="auto" w:fill="auto"/>
            <w:noWrap/>
          </w:tcPr>
          <w:p w:rsidR="00F4008F" w:rsidRPr="005F3F5C" w:rsidRDefault="00F4008F" w:rsidP="00712279">
            <w:pPr>
              <w:pStyle w:val="TableTextHeadingRight"/>
              <w:rPr>
                <w:szCs w:val="19"/>
              </w:rPr>
            </w:pPr>
            <w:r w:rsidRPr="005F3F5C">
              <w:rPr>
                <w:szCs w:val="19"/>
              </w:rPr>
              <w:t>2013</w:t>
            </w:r>
          </w:p>
        </w:tc>
        <w:tc>
          <w:tcPr>
            <w:tcW w:w="963" w:type="dxa"/>
            <w:shd w:val="clear" w:color="auto" w:fill="auto"/>
            <w:noWrap/>
          </w:tcPr>
          <w:p w:rsidR="00F4008F" w:rsidRPr="005F3F5C" w:rsidRDefault="00F4008F" w:rsidP="00712279">
            <w:pPr>
              <w:pStyle w:val="TableTextHeadingRight"/>
              <w:rPr>
                <w:szCs w:val="19"/>
              </w:rPr>
            </w:pPr>
            <w:r w:rsidRPr="005F3F5C">
              <w:rPr>
                <w:szCs w:val="19"/>
              </w:rPr>
              <w:t>2014</w:t>
            </w:r>
          </w:p>
        </w:tc>
        <w:tc>
          <w:tcPr>
            <w:tcW w:w="963" w:type="dxa"/>
            <w:shd w:val="clear" w:color="auto" w:fill="auto"/>
            <w:noWrap/>
          </w:tcPr>
          <w:p w:rsidR="00F4008F" w:rsidRPr="005F3F5C" w:rsidRDefault="00F4008F" w:rsidP="00712279">
            <w:pPr>
              <w:pStyle w:val="TableTextHeadingRight"/>
              <w:rPr>
                <w:szCs w:val="19"/>
              </w:rPr>
            </w:pPr>
            <w:r w:rsidRPr="005F3F5C">
              <w:rPr>
                <w:szCs w:val="19"/>
              </w:rPr>
              <w:t>2013</w:t>
            </w:r>
          </w:p>
        </w:tc>
        <w:tc>
          <w:tcPr>
            <w:tcW w:w="1052" w:type="dxa"/>
            <w:gridSpan w:val="2"/>
            <w:shd w:val="clear" w:color="auto" w:fill="auto"/>
            <w:noWrap/>
          </w:tcPr>
          <w:p w:rsidR="00F4008F" w:rsidRPr="005F3F5C" w:rsidRDefault="00F4008F" w:rsidP="00712279">
            <w:pPr>
              <w:pStyle w:val="TableTextHeadingRight"/>
              <w:rPr>
                <w:szCs w:val="19"/>
              </w:rPr>
            </w:pPr>
            <w:r w:rsidRPr="005F3F5C">
              <w:rPr>
                <w:szCs w:val="19"/>
              </w:rPr>
              <w:t>2014</w:t>
            </w:r>
          </w:p>
        </w:tc>
        <w:tc>
          <w:tcPr>
            <w:tcW w:w="1012" w:type="dxa"/>
            <w:shd w:val="clear" w:color="auto" w:fill="auto"/>
            <w:noWrap/>
          </w:tcPr>
          <w:p w:rsidR="00F4008F" w:rsidRPr="005F3F5C" w:rsidRDefault="00F4008F" w:rsidP="00712279">
            <w:pPr>
              <w:pStyle w:val="TableTextHeadingRight"/>
              <w:rPr>
                <w:szCs w:val="19"/>
              </w:rPr>
            </w:pPr>
            <w:r w:rsidRPr="005F3F5C">
              <w:rPr>
                <w:szCs w:val="19"/>
              </w:rPr>
              <w:t>2013</w:t>
            </w:r>
          </w:p>
        </w:tc>
      </w:tr>
      <w:tr w:rsidR="00F4008F" w:rsidRPr="005F3F5C" w:rsidTr="00712279">
        <w:trPr>
          <w:cantSplit/>
        </w:trPr>
        <w:tc>
          <w:tcPr>
            <w:tcW w:w="962"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63"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62"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63"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07"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08"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63"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963"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1052" w:type="dxa"/>
            <w:gridSpan w:val="2"/>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c>
          <w:tcPr>
            <w:tcW w:w="1012" w:type="dxa"/>
            <w:shd w:val="clear" w:color="auto" w:fill="auto"/>
            <w:noWrap/>
          </w:tcPr>
          <w:p w:rsidR="00F4008F" w:rsidRPr="005F3F5C" w:rsidRDefault="00F4008F" w:rsidP="00712279">
            <w:pPr>
              <w:pStyle w:val="TableTextHeadingRight"/>
              <w:rPr>
                <w:szCs w:val="19"/>
              </w:rPr>
            </w:pPr>
            <w:r w:rsidRPr="005F3F5C">
              <w:rPr>
                <w:szCs w:val="19"/>
              </w:rPr>
              <w:t>$</w:t>
            </w:r>
            <w:r w:rsidR="00354A87" w:rsidRPr="005F3F5C">
              <w:rPr>
                <w:szCs w:val="19"/>
              </w:rPr>
              <w:t>’</w:t>
            </w:r>
            <w:r w:rsidRPr="005F3F5C">
              <w:rPr>
                <w:szCs w:val="19"/>
              </w:rPr>
              <w:t>000</w:t>
            </w:r>
          </w:p>
        </w:tc>
      </w:tr>
      <w:tr w:rsidR="00F4008F" w:rsidRPr="00F4008F" w:rsidTr="00B15A74">
        <w:trPr>
          <w:cantSplit/>
        </w:trPr>
        <w:tc>
          <w:tcPr>
            <w:tcW w:w="962" w:type="dxa"/>
            <w:shd w:val="clear" w:color="auto" w:fill="E0E0E0"/>
            <w:noWrap/>
          </w:tcPr>
          <w:p w:rsidR="00F4008F" w:rsidRPr="00F4008F" w:rsidRDefault="00F4008F" w:rsidP="00B15A74">
            <w:pPr>
              <w:pStyle w:val="TableTextBold"/>
              <w:spacing w:before="0" w:after="0"/>
              <w:jc w:val="right"/>
              <w:rPr>
                <w:szCs w:val="18"/>
              </w:rPr>
            </w:pPr>
          </w:p>
        </w:tc>
        <w:tc>
          <w:tcPr>
            <w:tcW w:w="963" w:type="dxa"/>
            <w:shd w:val="clear" w:color="auto" w:fill="E0E0E0"/>
            <w:noWrap/>
          </w:tcPr>
          <w:p w:rsidR="00F4008F" w:rsidRPr="00F4008F" w:rsidRDefault="00F4008F" w:rsidP="00B15A74">
            <w:pPr>
              <w:pStyle w:val="TableTextBold"/>
              <w:spacing w:before="0" w:after="0"/>
              <w:jc w:val="right"/>
              <w:rPr>
                <w:szCs w:val="18"/>
              </w:rPr>
            </w:pPr>
          </w:p>
        </w:tc>
        <w:tc>
          <w:tcPr>
            <w:tcW w:w="962" w:type="dxa"/>
            <w:shd w:val="clear" w:color="auto" w:fill="auto"/>
            <w:noWrap/>
          </w:tcPr>
          <w:p w:rsidR="00F4008F" w:rsidRPr="00F4008F" w:rsidRDefault="00F4008F" w:rsidP="00B15A74">
            <w:pPr>
              <w:pStyle w:val="TableTextRight"/>
              <w:spacing w:before="0" w:after="0"/>
            </w:pPr>
          </w:p>
        </w:tc>
        <w:tc>
          <w:tcPr>
            <w:tcW w:w="963" w:type="dxa"/>
            <w:shd w:val="clear" w:color="auto" w:fill="auto"/>
            <w:noWrap/>
          </w:tcPr>
          <w:p w:rsidR="00F4008F" w:rsidRPr="00F4008F" w:rsidRDefault="00F4008F" w:rsidP="00B15A74">
            <w:pPr>
              <w:pStyle w:val="TableTextRight"/>
              <w:spacing w:before="0" w:after="0"/>
            </w:pPr>
          </w:p>
        </w:tc>
        <w:tc>
          <w:tcPr>
            <w:tcW w:w="907" w:type="dxa"/>
            <w:shd w:val="clear" w:color="auto" w:fill="E0E0E0"/>
            <w:noWrap/>
          </w:tcPr>
          <w:p w:rsidR="00F4008F" w:rsidRPr="00F4008F" w:rsidRDefault="00F4008F" w:rsidP="00B15A74">
            <w:pPr>
              <w:pStyle w:val="TableTextRight"/>
              <w:spacing w:before="0" w:after="0"/>
            </w:pPr>
          </w:p>
        </w:tc>
        <w:tc>
          <w:tcPr>
            <w:tcW w:w="908" w:type="dxa"/>
            <w:shd w:val="clear" w:color="auto" w:fill="E0E0E0"/>
            <w:noWrap/>
          </w:tcPr>
          <w:p w:rsidR="00F4008F" w:rsidRPr="00F4008F" w:rsidRDefault="00F4008F" w:rsidP="00B15A74">
            <w:pPr>
              <w:pStyle w:val="TableTextRight"/>
              <w:spacing w:before="0" w:after="0"/>
            </w:pPr>
          </w:p>
        </w:tc>
        <w:tc>
          <w:tcPr>
            <w:tcW w:w="963" w:type="dxa"/>
            <w:shd w:val="clear" w:color="auto" w:fill="auto"/>
            <w:noWrap/>
          </w:tcPr>
          <w:p w:rsidR="00F4008F" w:rsidRPr="00F4008F" w:rsidRDefault="00F4008F" w:rsidP="00B15A74">
            <w:pPr>
              <w:pStyle w:val="TableTextRight"/>
              <w:spacing w:before="0" w:after="0"/>
            </w:pPr>
          </w:p>
        </w:tc>
        <w:tc>
          <w:tcPr>
            <w:tcW w:w="963" w:type="dxa"/>
            <w:shd w:val="clear" w:color="auto" w:fill="auto"/>
            <w:noWrap/>
          </w:tcPr>
          <w:p w:rsidR="00F4008F" w:rsidRPr="00F4008F" w:rsidRDefault="00F4008F" w:rsidP="00B15A74">
            <w:pPr>
              <w:pStyle w:val="TableTextRight"/>
              <w:spacing w:before="0" w:after="0"/>
            </w:pPr>
          </w:p>
        </w:tc>
        <w:tc>
          <w:tcPr>
            <w:tcW w:w="1052" w:type="dxa"/>
            <w:gridSpan w:val="2"/>
            <w:shd w:val="clear" w:color="auto" w:fill="E0E0E0"/>
            <w:noWrap/>
          </w:tcPr>
          <w:p w:rsidR="00F4008F" w:rsidRPr="00F4008F" w:rsidRDefault="00F4008F" w:rsidP="00B15A74">
            <w:pPr>
              <w:pStyle w:val="TableTextRight"/>
              <w:spacing w:before="0" w:after="0"/>
            </w:pPr>
          </w:p>
        </w:tc>
        <w:tc>
          <w:tcPr>
            <w:tcW w:w="1012" w:type="dxa"/>
            <w:shd w:val="clear" w:color="auto" w:fill="E0E0E0"/>
            <w:noWrap/>
          </w:tcPr>
          <w:p w:rsidR="00F4008F" w:rsidRPr="00F4008F" w:rsidRDefault="00F4008F" w:rsidP="00B15A74">
            <w:pPr>
              <w:pStyle w:val="TableTextRight"/>
              <w:spacing w:before="0" w:after="0"/>
            </w:pP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49 448</w:t>
            </w:r>
          </w:p>
        </w:tc>
        <w:tc>
          <w:tcPr>
            <w:tcW w:w="963" w:type="dxa"/>
            <w:shd w:val="clear" w:color="auto" w:fill="E0E0E0"/>
            <w:noWrap/>
          </w:tcPr>
          <w:p w:rsidR="00F4008F" w:rsidRPr="00F4008F" w:rsidRDefault="00F4008F" w:rsidP="00B15A74">
            <w:pPr>
              <w:pStyle w:val="TableTextRight"/>
              <w:rPr>
                <w:bCs/>
              </w:rPr>
            </w:pPr>
            <w:r w:rsidRPr="00F4008F">
              <w:rPr>
                <w:bCs/>
              </w:rPr>
              <w:t xml:space="preserve">61 513 </w:t>
            </w:r>
          </w:p>
        </w:tc>
        <w:tc>
          <w:tcPr>
            <w:tcW w:w="962" w:type="dxa"/>
            <w:shd w:val="clear" w:color="auto" w:fill="auto"/>
            <w:noWrap/>
          </w:tcPr>
          <w:p w:rsidR="00F4008F" w:rsidRPr="00F4008F" w:rsidRDefault="00F4008F" w:rsidP="00B15A74">
            <w:pPr>
              <w:pStyle w:val="TableTextRight"/>
              <w:rPr>
                <w:bCs/>
              </w:rPr>
            </w:pPr>
            <w:r w:rsidRPr="00F4008F">
              <w:rPr>
                <w:bCs/>
              </w:rPr>
              <w:t xml:space="preserve">20 923 </w:t>
            </w:r>
          </w:p>
        </w:tc>
        <w:tc>
          <w:tcPr>
            <w:tcW w:w="963" w:type="dxa"/>
            <w:shd w:val="clear" w:color="auto" w:fill="auto"/>
            <w:noWrap/>
          </w:tcPr>
          <w:p w:rsidR="00F4008F" w:rsidRPr="00F4008F" w:rsidRDefault="00F4008F" w:rsidP="00B15A74">
            <w:pPr>
              <w:pStyle w:val="TableTextRight"/>
              <w:rPr>
                <w:bCs/>
              </w:rPr>
            </w:pPr>
            <w:r w:rsidRPr="00F4008F">
              <w:rPr>
                <w:bCs/>
              </w:rPr>
              <w:t xml:space="preserve">23 782 </w:t>
            </w:r>
          </w:p>
        </w:tc>
        <w:tc>
          <w:tcPr>
            <w:tcW w:w="907" w:type="dxa"/>
            <w:shd w:val="clear" w:color="auto" w:fill="E0E0E0"/>
            <w:noWrap/>
          </w:tcPr>
          <w:p w:rsidR="00F4008F" w:rsidRPr="00F4008F" w:rsidRDefault="00F4008F" w:rsidP="00B15A74">
            <w:pPr>
              <w:pStyle w:val="TableTextRight"/>
              <w:rPr>
                <w:bCs/>
              </w:rPr>
            </w:pPr>
            <w:r w:rsidRPr="00F4008F">
              <w:rPr>
                <w:bCs/>
              </w:rPr>
              <w:t xml:space="preserve">93 990 </w:t>
            </w:r>
          </w:p>
        </w:tc>
        <w:tc>
          <w:tcPr>
            <w:tcW w:w="908" w:type="dxa"/>
            <w:shd w:val="clear" w:color="auto" w:fill="E0E0E0"/>
            <w:noWrap/>
          </w:tcPr>
          <w:p w:rsidR="00F4008F" w:rsidRPr="00F4008F" w:rsidRDefault="00F4008F" w:rsidP="00B15A74">
            <w:pPr>
              <w:pStyle w:val="TableTextRight"/>
              <w:rPr>
                <w:bCs/>
              </w:rPr>
            </w:pPr>
            <w:r w:rsidRPr="00F4008F">
              <w:rPr>
                <w:bCs/>
              </w:rPr>
              <w:t xml:space="preserve">74 072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254 827</w:t>
            </w:r>
          </w:p>
        </w:tc>
        <w:tc>
          <w:tcPr>
            <w:tcW w:w="1012" w:type="dxa"/>
            <w:shd w:val="clear" w:color="auto" w:fill="E0E0E0"/>
            <w:noWrap/>
          </w:tcPr>
          <w:p w:rsidR="00F4008F" w:rsidRPr="00F4008F" w:rsidRDefault="00F4008F" w:rsidP="00B15A74">
            <w:pPr>
              <w:pStyle w:val="TableTextRight"/>
              <w:rPr>
                <w:bCs/>
              </w:rPr>
            </w:pPr>
            <w:r w:rsidRPr="00F4008F">
              <w:rPr>
                <w:bCs/>
              </w:rPr>
              <w:t xml:space="preserve">246 198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B33C10" w:rsidP="00B15A74">
            <w:pPr>
              <w:pStyle w:val="TableTextRight"/>
              <w:rPr>
                <w:bCs/>
              </w:rPr>
            </w:pPr>
            <w:r>
              <w:rPr>
                <w:bCs/>
              </w:rPr>
              <w:t>–</w:t>
            </w:r>
          </w:p>
        </w:tc>
        <w:tc>
          <w:tcPr>
            <w:tcW w:w="1012" w:type="dxa"/>
            <w:shd w:val="clear" w:color="auto" w:fill="E0E0E0"/>
            <w:noWrap/>
          </w:tcPr>
          <w:p w:rsidR="00F4008F" w:rsidRPr="00F4008F" w:rsidRDefault="00F4008F" w:rsidP="00B15A74">
            <w:pPr>
              <w:pStyle w:val="TableTextRight"/>
              <w:rPr>
                <w:bCs/>
              </w:rPr>
            </w:pPr>
            <w:r w:rsidRPr="00F4008F">
              <w:rPr>
                <w:bCs/>
              </w:rPr>
              <w:t xml:space="preserve">1 588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47 697</w:t>
            </w:r>
          </w:p>
        </w:tc>
        <w:tc>
          <w:tcPr>
            <w:tcW w:w="963" w:type="dxa"/>
            <w:shd w:val="clear" w:color="auto" w:fill="E0E0E0"/>
            <w:noWrap/>
          </w:tcPr>
          <w:p w:rsidR="00F4008F" w:rsidRPr="00F4008F" w:rsidRDefault="00F4008F" w:rsidP="00B15A74">
            <w:pPr>
              <w:pStyle w:val="TableTextRight"/>
              <w:rPr>
                <w:bCs/>
              </w:rPr>
            </w:pPr>
            <w:r w:rsidRPr="00F4008F">
              <w:rPr>
                <w:bCs/>
              </w:rPr>
              <w:t xml:space="preserve">47 089 </w:t>
            </w:r>
          </w:p>
        </w:tc>
        <w:tc>
          <w:tcPr>
            <w:tcW w:w="962" w:type="dxa"/>
            <w:shd w:val="clear" w:color="auto" w:fill="auto"/>
            <w:noWrap/>
          </w:tcPr>
          <w:p w:rsidR="00F4008F" w:rsidRPr="00F4008F" w:rsidRDefault="00F4008F" w:rsidP="00B15A74">
            <w:pPr>
              <w:pStyle w:val="TableTextRight"/>
              <w:rPr>
                <w:bCs/>
              </w:rPr>
            </w:pPr>
            <w:r w:rsidRPr="00F4008F">
              <w:rPr>
                <w:bCs/>
              </w:rPr>
              <w:t xml:space="preserve">93 </w:t>
            </w:r>
          </w:p>
        </w:tc>
        <w:tc>
          <w:tcPr>
            <w:tcW w:w="963" w:type="dxa"/>
            <w:shd w:val="clear" w:color="auto" w:fill="auto"/>
            <w:noWrap/>
          </w:tcPr>
          <w:p w:rsidR="00F4008F" w:rsidRPr="00F4008F" w:rsidRDefault="00F4008F" w:rsidP="00B15A74">
            <w:pPr>
              <w:pStyle w:val="TableTextRight"/>
              <w:rPr>
                <w:bCs/>
              </w:rPr>
            </w:pPr>
            <w:r w:rsidRPr="00F4008F">
              <w:rPr>
                <w:bCs/>
              </w:rPr>
              <w:t xml:space="preserve">117 </w:t>
            </w:r>
          </w:p>
        </w:tc>
        <w:tc>
          <w:tcPr>
            <w:tcW w:w="907" w:type="dxa"/>
            <w:shd w:val="clear" w:color="auto" w:fill="E0E0E0"/>
            <w:noWrap/>
          </w:tcPr>
          <w:p w:rsidR="00F4008F" w:rsidRPr="00F4008F" w:rsidRDefault="00F4008F" w:rsidP="00B15A74">
            <w:pPr>
              <w:pStyle w:val="TableTextRight"/>
              <w:rPr>
                <w:bCs/>
              </w:rPr>
            </w:pPr>
            <w:r w:rsidRPr="00F4008F">
              <w:rPr>
                <w:bCs/>
              </w:rPr>
              <w:t xml:space="preserve">419 </w:t>
            </w:r>
          </w:p>
        </w:tc>
        <w:tc>
          <w:tcPr>
            <w:tcW w:w="908" w:type="dxa"/>
            <w:shd w:val="clear" w:color="auto" w:fill="E0E0E0"/>
            <w:noWrap/>
          </w:tcPr>
          <w:p w:rsidR="00F4008F" w:rsidRPr="00F4008F" w:rsidRDefault="00F4008F" w:rsidP="00B15A74">
            <w:pPr>
              <w:pStyle w:val="TableTextRight"/>
              <w:rPr>
                <w:bCs/>
              </w:rPr>
            </w:pPr>
            <w:r w:rsidRPr="00F4008F">
              <w:rPr>
                <w:bCs/>
              </w:rPr>
              <w:t xml:space="preserve">434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52 034</w:t>
            </w:r>
          </w:p>
        </w:tc>
        <w:tc>
          <w:tcPr>
            <w:tcW w:w="1012" w:type="dxa"/>
            <w:shd w:val="clear" w:color="auto" w:fill="E0E0E0"/>
            <w:noWrap/>
          </w:tcPr>
          <w:p w:rsidR="00F4008F" w:rsidRPr="00F4008F" w:rsidRDefault="00F4008F" w:rsidP="00B15A74">
            <w:pPr>
              <w:pStyle w:val="TableTextRight"/>
              <w:rPr>
                <w:bCs/>
              </w:rPr>
            </w:pPr>
            <w:r w:rsidRPr="00F4008F">
              <w:rPr>
                <w:bCs/>
              </w:rPr>
              <w:t xml:space="preserve">51 944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
                <w:bCs/>
              </w:rPr>
            </w:pPr>
            <w:r w:rsidRPr="00F4008F">
              <w:rPr>
                <w:b/>
                <w:bCs/>
              </w:rPr>
              <w:t>97 145</w:t>
            </w:r>
          </w:p>
        </w:tc>
        <w:tc>
          <w:tcPr>
            <w:tcW w:w="963" w:type="dxa"/>
            <w:shd w:val="clear" w:color="auto" w:fill="E0E0E0"/>
            <w:noWrap/>
          </w:tcPr>
          <w:p w:rsidR="00F4008F" w:rsidRPr="00F4008F" w:rsidRDefault="00F4008F" w:rsidP="00B15A74">
            <w:pPr>
              <w:pStyle w:val="TableTextRight"/>
              <w:rPr>
                <w:b/>
                <w:bCs/>
              </w:rPr>
            </w:pPr>
            <w:r w:rsidRPr="00F4008F">
              <w:rPr>
                <w:b/>
                <w:bCs/>
              </w:rPr>
              <w:t xml:space="preserve">108 602 </w:t>
            </w:r>
          </w:p>
        </w:tc>
        <w:tc>
          <w:tcPr>
            <w:tcW w:w="962" w:type="dxa"/>
            <w:shd w:val="clear" w:color="auto" w:fill="auto"/>
            <w:noWrap/>
          </w:tcPr>
          <w:p w:rsidR="00F4008F" w:rsidRPr="00F4008F" w:rsidRDefault="00F4008F" w:rsidP="00B15A74">
            <w:pPr>
              <w:pStyle w:val="TableTextRight"/>
              <w:rPr>
                <w:b/>
                <w:bCs/>
              </w:rPr>
            </w:pPr>
            <w:r w:rsidRPr="00F4008F">
              <w:rPr>
                <w:b/>
                <w:bCs/>
              </w:rPr>
              <w:t xml:space="preserve">21 016 </w:t>
            </w:r>
          </w:p>
        </w:tc>
        <w:tc>
          <w:tcPr>
            <w:tcW w:w="963" w:type="dxa"/>
            <w:shd w:val="clear" w:color="auto" w:fill="auto"/>
            <w:noWrap/>
          </w:tcPr>
          <w:p w:rsidR="00F4008F" w:rsidRPr="00F4008F" w:rsidRDefault="00F4008F" w:rsidP="00B15A74">
            <w:pPr>
              <w:pStyle w:val="TableTextRight"/>
              <w:rPr>
                <w:b/>
                <w:bCs/>
              </w:rPr>
            </w:pPr>
            <w:r w:rsidRPr="00F4008F">
              <w:rPr>
                <w:b/>
                <w:bCs/>
              </w:rPr>
              <w:t xml:space="preserve">23 899 </w:t>
            </w:r>
          </w:p>
        </w:tc>
        <w:tc>
          <w:tcPr>
            <w:tcW w:w="907" w:type="dxa"/>
            <w:shd w:val="clear" w:color="auto" w:fill="E0E0E0"/>
            <w:noWrap/>
          </w:tcPr>
          <w:p w:rsidR="00F4008F" w:rsidRPr="00F4008F" w:rsidRDefault="00F4008F" w:rsidP="00B15A74">
            <w:pPr>
              <w:pStyle w:val="TableTextRight"/>
              <w:rPr>
                <w:b/>
                <w:bCs/>
              </w:rPr>
            </w:pPr>
            <w:r w:rsidRPr="00F4008F">
              <w:rPr>
                <w:b/>
                <w:bCs/>
              </w:rPr>
              <w:t xml:space="preserve">94 409 </w:t>
            </w:r>
          </w:p>
        </w:tc>
        <w:tc>
          <w:tcPr>
            <w:tcW w:w="908" w:type="dxa"/>
            <w:shd w:val="clear" w:color="auto" w:fill="E0E0E0"/>
            <w:noWrap/>
          </w:tcPr>
          <w:p w:rsidR="00F4008F" w:rsidRPr="00F4008F" w:rsidRDefault="00F4008F" w:rsidP="00B15A74">
            <w:pPr>
              <w:pStyle w:val="TableTextRight"/>
              <w:rPr>
                <w:b/>
                <w:bCs/>
              </w:rPr>
            </w:pPr>
            <w:r w:rsidRPr="00F4008F">
              <w:rPr>
                <w:b/>
                <w:bCs/>
              </w:rPr>
              <w:t xml:space="preserve">74 506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1052" w:type="dxa"/>
            <w:gridSpan w:val="2"/>
            <w:shd w:val="clear" w:color="auto" w:fill="E0E0E0"/>
            <w:noWrap/>
          </w:tcPr>
          <w:p w:rsidR="00F4008F" w:rsidRPr="00F4008F" w:rsidRDefault="00F4008F" w:rsidP="00B15A74">
            <w:pPr>
              <w:pStyle w:val="TableTextRight"/>
              <w:rPr>
                <w:b/>
                <w:bCs/>
              </w:rPr>
            </w:pPr>
            <w:r w:rsidRPr="00F4008F">
              <w:rPr>
                <w:b/>
                <w:bCs/>
              </w:rPr>
              <w:t>306 861</w:t>
            </w:r>
          </w:p>
        </w:tc>
        <w:tc>
          <w:tcPr>
            <w:tcW w:w="1012" w:type="dxa"/>
            <w:shd w:val="clear" w:color="auto" w:fill="E0E0E0"/>
            <w:noWrap/>
          </w:tcPr>
          <w:p w:rsidR="00F4008F" w:rsidRPr="00F4008F" w:rsidRDefault="00F4008F" w:rsidP="00B15A74">
            <w:pPr>
              <w:pStyle w:val="TableTextRight"/>
              <w:rPr>
                <w:b/>
                <w:bCs/>
              </w:rPr>
            </w:pPr>
            <w:r w:rsidRPr="00F4008F">
              <w:rPr>
                <w:b/>
                <w:bCs/>
              </w:rPr>
              <w:t xml:space="preserve">299 730 </w:t>
            </w: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spacing w:after="0"/>
              <w:rPr>
                <w:bCs/>
              </w:rPr>
            </w:pPr>
          </w:p>
        </w:tc>
        <w:tc>
          <w:tcPr>
            <w:tcW w:w="963" w:type="dxa"/>
            <w:shd w:val="clear" w:color="auto" w:fill="E0E0E0"/>
            <w:noWrap/>
          </w:tcPr>
          <w:p w:rsidR="00F4008F" w:rsidRPr="00F4008F" w:rsidRDefault="00F4008F" w:rsidP="00B15A74">
            <w:pPr>
              <w:pStyle w:val="TableTextRight"/>
              <w:spacing w:after="0"/>
              <w:rPr>
                <w:bCs/>
              </w:rPr>
            </w:pPr>
          </w:p>
        </w:tc>
        <w:tc>
          <w:tcPr>
            <w:tcW w:w="962" w:type="dxa"/>
            <w:shd w:val="clear" w:color="auto" w:fill="auto"/>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907" w:type="dxa"/>
            <w:shd w:val="clear" w:color="auto" w:fill="E0E0E0"/>
            <w:noWrap/>
          </w:tcPr>
          <w:p w:rsidR="00F4008F" w:rsidRPr="00F4008F" w:rsidRDefault="00F4008F" w:rsidP="00B15A74">
            <w:pPr>
              <w:pStyle w:val="TableTextRight"/>
              <w:spacing w:after="0"/>
              <w:rPr>
                <w:bCs/>
              </w:rPr>
            </w:pPr>
          </w:p>
        </w:tc>
        <w:tc>
          <w:tcPr>
            <w:tcW w:w="908" w:type="dxa"/>
            <w:shd w:val="clear" w:color="auto" w:fill="E0E0E0"/>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1052" w:type="dxa"/>
            <w:gridSpan w:val="2"/>
            <w:shd w:val="clear" w:color="auto" w:fill="E0E0E0"/>
            <w:noWrap/>
          </w:tcPr>
          <w:p w:rsidR="00F4008F" w:rsidRPr="00F4008F" w:rsidRDefault="00F4008F" w:rsidP="00B15A74">
            <w:pPr>
              <w:pStyle w:val="TableTextRight"/>
              <w:spacing w:after="0"/>
              <w:rPr>
                <w:bCs/>
              </w:rPr>
            </w:pPr>
          </w:p>
        </w:tc>
        <w:tc>
          <w:tcPr>
            <w:tcW w:w="1012" w:type="dxa"/>
            <w:shd w:val="clear" w:color="auto" w:fill="E0E0E0"/>
            <w:noWrap/>
          </w:tcPr>
          <w:p w:rsidR="00F4008F" w:rsidRPr="00F4008F" w:rsidRDefault="00F4008F" w:rsidP="00B15A74">
            <w:pPr>
              <w:pStyle w:val="TableTextRight"/>
              <w:spacing w:after="0"/>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17 336</w:t>
            </w:r>
          </w:p>
        </w:tc>
        <w:tc>
          <w:tcPr>
            <w:tcW w:w="963" w:type="dxa"/>
            <w:shd w:val="clear" w:color="auto" w:fill="E0E0E0"/>
            <w:noWrap/>
          </w:tcPr>
          <w:p w:rsidR="00F4008F" w:rsidRPr="00F4008F" w:rsidRDefault="00F4008F" w:rsidP="00B15A74">
            <w:pPr>
              <w:pStyle w:val="TableTextRight"/>
              <w:rPr>
                <w:bCs/>
              </w:rPr>
            </w:pPr>
            <w:r w:rsidRPr="00F4008F">
              <w:rPr>
                <w:bCs/>
              </w:rPr>
              <w:t xml:space="preserve">23 067 </w:t>
            </w:r>
          </w:p>
        </w:tc>
        <w:tc>
          <w:tcPr>
            <w:tcW w:w="962" w:type="dxa"/>
            <w:shd w:val="clear" w:color="auto" w:fill="auto"/>
            <w:noWrap/>
          </w:tcPr>
          <w:p w:rsidR="00F4008F" w:rsidRPr="00F4008F" w:rsidRDefault="00F4008F" w:rsidP="00B15A74">
            <w:pPr>
              <w:pStyle w:val="TableTextRight"/>
              <w:rPr>
                <w:bCs/>
              </w:rPr>
            </w:pPr>
            <w:r w:rsidRPr="00F4008F">
              <w:rPr>
                <w:bCs/>
              </w:rPr>
              <w:t xml:space="preserve">4 393 </w:t>
            </w:r>
          </w:p>
        </w:tc>
        <w:tc>
          <w:tcPr>
            <w:tcW w:w="963" w:type="dxa"/>
            <w:shd w:val="clear" w:color="auto" w:fill="auto"/>
            <w:noWrap/>
          </w:tcPr>
          <w:p w:rsidR="00F4008F" w:rsidRPr="00F4008F" w:rsidRDefault="00F4008F" w:rsidP="00B15A74">
            <w:pPr>
              <w:pStyle w:val="TableTextRight"/>
              <w:rPr>
                <w:bCs/>
              </w:rPr>
            </w:pPr>
            <w:r w:rsidRPr="00F4008F">
              <w:rPr>
                <w:bCs/>
              </w:rPr>
              <w:t xml:space="preserve">4 659 </w:t>
            </w:r>
          </w:p>
        </w:tc>
        <w:tc>
          <w:tcPr>
            <w:tcW w:w="907" w:type="dxa"/>
            <w:shd w:val="clear" w:color="auto" w:fill="E0E0E0"/>
            <w:noWrap/>
          </w:tcPr>
          <w:p w:rsidR="00F4008F" w:rsidRPr="00F4008F" w:rsidRDefault="00F4008F" w:rsidP="00B15A74">
            <w:pPr>
              <w:pStyle w:val="TableTextRight"/>
              <w:rPr>
                <w:bCs/>
              </w:rPr>
            </w:pPr>
            <w:r w:rsidRPr="00F4008F">
              <w:rPr>
                <w:bCs/>
              </w:rPr>
              <w:t xml:space="preserve">45 432 </w:t>
            </w:r>
          </w:p>
        </w:tc>
        <w:tc>
          <w:tcPr>
            <w:tcW w:w="908" w:type="dxa"/>
            <w:shd w:val="clear" w:color="auto" w:fill="E0E0E0"/>
            <w:noWrap/>
          </w:tcPr>
          <w:p w:rsidR="00F4008F" w:rsidRPr="00F4008F" w:rsidRDefault="00F4008F" w:rsidP="00B15A74">
            <w:pPr>
              <w:pStyle w:val="TableTextRight"/>
              <w:rPr>
                <w:bCs/>
              </w:rPr>
            </w:pPr>
            <w:r w:rsidRPr="00F4008F">
              <w:rPr>
                <w:bCs/>
              </w:rPr>
              <w:t xml:space="preserve">44 990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117 083</w:t>
            </w:r>
          </w:p>
        </w:tc>
        <w:tc>
          <w:tcPr>
            <w:tcW w:w="1012" w:type="dxa"/>
            <w:shd w:val="clear" w:color="auto" w:fill="E0E0E0"/>
            <w:noWrap/>
          </w:tcPr>
          <w:p w:rsidR="00F4008F" w:rsidRPr="00F4008F" w:rsidRDefault="00F4008F" w:rsidP="00B15A74">
            <w:pPr>
              <w:pStyle w:val="TableTextRight"/>
              <w:rPr>
                <w:bCs/>
              </w:rPr>
            </w:pPr>
            <w:r w:rsidRPr="00F4008F">
              <w:rPr>
                <w:bCs/>
              </w:rPr>
              <w:t xml:space="preserve">126 141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21 954</w:t>
            </w:r>
          </w:p>
        </w:tc>
        <w:tc>
          <w:tcPr>
            <w:tcW w:w="963" w:type="dxa"/>
            <w:shd w:val="clear" w:color="auto" w:fill="E0E0E0"/>
            <w:noWrap/>
          </w:tcPr>
          <w:p w:rsidR="00F4008F" w:rsidRPr="00F4008F" w:rsidRDefault="00F4008F" w:rsidP="00B15A74">
            <w:pPr>
              <w:pStyle w:val="TableTextRight"/>
              <w:rPr>
                <w:bCs/>
              </w:rPr>
            </w:pPr>
            <w:r w:rsidRPr="00F4008F">
              <w:rPr>
                <w:bCs/>
              </w:rPr>
              <w:t xml:space="preserve">22 545 </w:t>
            </w:r>
          </w:p>
        </w:tc>
        <w:tc>
          <w:tcPr>
            <w:tcW w:w="962" w:type="dxa"/>
            <w:shd w:val="clear" w:color="auto" w:fill="auto"/>
            <w:noWrap/>
          </w:tcPr>
          <w:p w:rsidR="00F4008F" w:rsidRPr="00F4008F" w:rsidRDefault="00F4008F" w:rsidP="00B15A74">
            <w:pPr>
              <w:pStyle w:val="TableTextRight"/>
              <w:rPr>
                <w:bCs/>
              </w:rPr>
            </w:pPr>
            <w:r w:rsidRPr="00F4008F">
              <w:rPr>
                <w:bCs/>
              </w:rPr>
              <w:t xml:space="preserve">51 </w:t>
            </w:r>
          </w:p>
        </w:tc>
        <w:tc>
          <w:tcPr>
            <w:tcW w:w="963" w:type="dxa"/>
            <w:shd w:val="clear" w:color="auto" w:fill="auto"/>
            <w:noWrap/>
          </w:tcPr>
          <w:p w:rsidR="00F4008F" w:rsidRPr="00F4008F" w:rsidRDefault="00F4008F" w:rsidP="00B15A74">
            <w:pPr>
              <w:pStyle w:val="TableTextRight"/>
              <w:rPr>
                <w:bCs/>
              </w:rPr>
            </w:pPr>
            <w:r w:rsidRPr="00F4008F">
              <w:rPr>
                <w:bCs/>
              </w:rPr>
              <w:t xml:space="preserve">76 </w:t>
            </w:r>
          </w:p>
        </w:tc>
        <w:tc>
          <w:tcPr>
            <w:tcW w:w="907" w:type="dxa"/>
            <w:shd w:val="clear" w:color="auto" w:fill="E0E0E0"/>
            <w:noWrap/>
          </w:tcPr>
          <w:p w:rsidR="00F4008F" w:rsidRPr="00F4008F" w:rsidRDefault="00F4008F" w:rsidP="00B15A74">
            <w:pPr>
              <w:pStyle w:val="TableTextRight"/>
              <w:rPr>
                <w:bCs/>
              </w:rPr>
            </w:pPr>
            <w:r w:rsidRPr="00F4008F">
              <w:rPr>
                <w:bCs/>
              </w:rPr>
              <w:t xml:space="preserve">17 171 </w:t>
            </w:r>
          </w:p>
        </w:tc>
        <w:tc>
          <w:tcPr>
            <w:tcW w:w="908" w:type="dxa"/>
            <w:shd w:val="clear" w:color="auto" w:fill="E0E0E0"/>
            <w:noWrap/>
          </w:tcPr>
          <w:p w:rsidR="00F4008F" w:rsidRPr="00F4008F" w:rsidRDefault="00F4008F" w:rsidP="00B15A74">
            <w:pPr>
              <w:pStyle w:val="TableTextRight"/>
              <w:rPr>
                <w:bCs/>
              </w:rPr>
            </w:pPr>
            <w:r w:rsidRPr="00F4008F">
              <w:rPr>
                <w:bCs/>
              </w:rPr>
              <w:t xml:space="preserve">8 807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41 546</w:t>
            </w:r>
          </w:p>
        </w:tc>
        <w:tc>
          <w:tcPr>
            <w:tcW w:w="1012" w:type="dxa"/>
            <w:shd w:val="clear" w:color="auto" w:fill="E0E0E0"/>
            <w:noWrap/>
          </w:tcPr>
          <w:p w:rsidR="00F4008F" w:rsidRPr="00F4008F" w:rsidRDefault="00F4008F" w:rsidP="00B15A74">
            <w:pPr>
              <w:pStyle w:val="TableTextRight"/>
              <w:rPr>
                <w:bCs/>
              </w:rPr>
            </w:pPr>
            <w:r w:rsidRPr="00F4008F">
              <w:rPr>
                <w:bCs/>
              </w:rPr>
              <w:t xml:space="preserve">33 651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47</w:t>
            </w:r>
          </w:p>
        </w:tc>
        <w:tc>
          <w:tcPr>
            <w:tcW w:w="963" w:type="dxa"/>
            <w:shd w:val="clear" w:color="auto" w:fill="E0E0E0"/>
            <w:noWrap/>
          </w:tcPr>
          <w:p w:rsidR="00F4008F" w:rsidRPr="00F4008F" w:rsidRDefault="00F4008F" w:rsidP="00B15A74">
            <w:pPr>
              <w:pStyle w:val="TableTextRight"/>
              <w:rPr>
                <w:bCs/>
              </w:rPr>
            </w:pPr>
            <w:r w:rsidRPr="00F4008F">
              <w:rPr>
                <w:bCs/>
              </w:rPr>
              <w:t xml:space="preserve">198 </w:t>
            </w:r>
          </w:p>
        </w:tc>
        <w:tc>
          <w:tcPr>
            <w:tcW w:w="962" w:type="dxa"/>
            <w:shd w:val="clear" w:color="auto" w:fill="auto"/>
            <w:noWrap/>
          </w:tcPr>
          <w:p w:rsidR="00F4008F" w:rsidRPr="00F4008F" w:rsidRDefault="00F4008F" w:rsidP="00B15A74">
            <w:pPr>
              <w:pStyle w:val="TableTextRight"/>
              <w:rPr>
                <w:bCs/>
              </w:rPr>
            </w:pPr>
            <w:r w:rsidRPr="00F4008F">
              <w:rPr>
                <w:bCs/>
              </w:rPr>
              <w:t xml:space="preserve">2 </w:t>
            </w:r>
          </w:p>
        </w:tc>
        <w:tc>
          <w:tcPr>
            <w:tcW w:w="963" w:type="dxa"/>
            <w:shd w:val="clear" w:color="auto" w:fill="auto"/>
            <w:noWrap/>
          </w:tcPr>
          <w:p w:rsidR="00F4008F" w:rsidRPr="00F4008F" w:rsidRDefault="00F4008F" w:rsidP="00B15A74">
            <w:pPr>
              <w:pStyle w:val="TableTextRight"/>
              <w:rPr>
                <w:bCs/>
              </w:rPr>
            </w:pPr>
            <w:r w:rsidRPr="00F4008F">
              <w:rPr>
                <w:bCs/>
              </w:rPr>
              <w:t xml:space="preserve">3 </w:t>
            </w:r>
          </w:p>
        </w:tc>
        <w:tc>
          <w:tcPr>
            <w:tcW w:w="907" w:type="dxa"/>
            <w:shd w:val="clear" w:color="auto" w:fill="E0E0E0"/>
            <w:noWrap/>
          </w:tcPr>
          <w:p w:rsidR="00F4008F" w:rsidRPr="00F4008F" w:rsidRDefault="00F4008F" w:rsidP="00B15A74">
            <w:pPr>
              <w:pStyle w:val="TableTextRight"/>
              <w:rPr>
                <w:bCs/>
              </w:rPr>
            </w:pPr>
            <w:r w:rsidRPr="00F4008F">
              <w:rPr>
                <w:bCs/>
              </w:rPr>
              <w:t xml:space="preserve">8 </w:t>
            </w:r>
          </w:p>
        </w:tc>
        <w:tc>
          <w:tcPr>
            <w:tcW w:w="908" w:type="dxa"/>
            <w:shd w:val="clear" w:color="auto" w:fill="E0E0E0"/>
            <w:noWrap/>
          </w:tcPr>
          <w:p w:rsidR="00F4008F" w:rsidRPr="00F4008F" w:rsidRDefault="00F4008F" w:rsidP="00B15A74">
            <w:pPr>
              <w:pStyle w:val="TableTextRight"/>
              <w:rPr>
                <w:bCs/>
              </w:rPr>
            </w:pPr>
            <w:r w:rsidRPr="00F4008F">
              <w:rPr>
                <w:bCs/>
              </w:rPr>
              <w:t xml:space="preserve">13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109</w:t>
            </w:r>
          </w:p>
        </w:tc>
        <w:tc>
          <w:tcPr>
            <w:tcW w:w="1012" w:type="dxa"/>
            <w:shd w:val="clear" w:color="auto" w:fill="E0E0E0"/>
            <w:noWrap/>
          </w:tcPr>
          <w:p w:rsidR="00F4008F" w:rsidRPr="00F4008F" w:rsidRDefault="00F4008F" w:rsidP="00B15A74">
            <w:pPr>
              <w:pStyle w:val="TableTextRight"/>
              <w:rPr>
                <w:bCs/>
              </w:rPr>
            </w:pPr>
            <w:r w:rsidRPr="00F4008F">
              <w:rPr>
                <w:bCs/>
              </w:rPr>
              <w:t xml:space="preserve">278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34</w:t>
            </w:r>
          </w:p>
        </w:tc>
        <w:tc>
          <w:tcPr>
            <w:tcW w:w="963" w:type="dxa"/>
            <w:shd w:val="clear" w:color="auto" w:fill="E0E0E0"/>
            <w:noWrap/>
          </w:tcPr>
          <w:p w:rsidR="00F4008F" w:rsidRPr="00F4008F" w:rsidRDefault="00F4008F" w:rsidP="00B15A74">
            <w:pPr>
              <w:pStyle w:val="TableTextRight"/>
              <w:rPr>
                <w:bCs/>
              </w:rPr>
            </w:pPr>
            <w:r w:rsidRPr="00F4008F">
              <w:rPr>
                <w:bCs/>
              </w:rPr>
              <w:t xml:space="preserve">65 </w:t>
            </w:r>
          </w:p>
        </w:tc>
        <w:tc>
          <w:tcPr>
            <w:tcW w:w="962" w:type="dxa"/>
            <w:shd w:val="clear" w:color="auto" w:fill="auto"/>
            <w:noWrap/>
          </w:tcPr>
          <w:p w:rsidR="00F4008F" w:rsidRPr="00F4008F" w:rsidRDefault="00F4008F" w:rsidP="00B15A74">
            <w:pPr>
              <w:pStyle w:val="TableTextRight"/>
              <w:rPr>
                <w:bCs/>
              </w:rPr>
            </w:pPr>
            <w:r w:rsidRPr="00F4008F">
              <w:rPr>
                <w:bCs/>
              </w:rPr>
              <w:t xml:space="preserve">15 899 </w:t>
            </w:r>
          </w:p>
        </w:tc>
        <w:tc>
          <w:tcPr>
            <w:tcW w:w="963" w:type="dxa"/>
            <w:shd w:val="clear" w:color="auto" w:fill="auto"/>
            <w:noWrap/>
          </w:tcPr>
          <w:p w:rsidR="00F4008F" w:rsidRPr="00F4008F" w:rsidRDefault="00F4008F" w:rsidP="00B15A74">
            <w:pPr>
              <w:pStyle w:val="TableTextRight"/>
              <w:rPr>
                <w:bCs/>
              </w:rPr>
            </w:pPr>
            <w:r w:rsidRPr="00F4008F">
              <w:rPr>
                <w:bCs/>
              </w:rPr>
              <w:t xml:space="preserve">17 036 </w:t>
            </w:r>
          </w:p>
        </w:tc>
        <w:tc>
          <w:tcPr>
            <w:tcW w:w="907" w:type="dxa"/>
            <w:shd w:val="clear" w:color="auto" w:fill="E0E0E0"/>
            <w:noWrap/>
          </w:tcPr>
          <w:p w:rsidR="00F4008F" w:rsidRPr="00F4008F" w:rsidRDefault="00F4008F" w:rsidP="00B15A74">
            <w:pPr>
              <w:pStyle w:val="TableTextRight"/>
              <w:rPr>
                <w:bCs/>
              </w:rPr>
            </w:pPr>
            <w:r w:rsidRPr="00F4008F">
              <w:rPr>
                <w:bCs/>
              </w:rPr>
              <w:t xml:space="preserve">6 897 </w:t>
            </w:r>
          </w:p>
        </w:tc>
        <w:tc>
          <w:tcPr>
            <w:tcW w:w="908" w:type="dxa"/>
            <w:shd w:val="clear" w:color="auto" w:fill="E0E0E0"/>
            <w:noWrap/>
          </w:tcPr>
          <w:p w:rsidR="00F4008F" w:rsidRPr="00F4008F" w:rsidRDefault="00F4008F" w:rsidP="00B15A74">
            <w:pPr>
              <w:pStyle w:val="TableTextRight"/>
              <w:rPr>
                <w:bCs/>
              </w:rPr>
            </w:pPr>
            <w:r w:rsidRPr="00F4008F">
              <w:rPr>
                <w:bCs/>
              </w:rPr>
              <w:t xml:space="preserve">3 108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24 108</w:t>
            </w:r>
          </w:p>
        </w:tc>
        <w:tc>
          <w:tcPr>
            <w:tcW w:w="1012" w:type="dxa"/>
            <w:shd w:val="clear" w:color="auto" w:fill="E0E0E0"/>
            <w:noWrap/>
          </w:tcPr>
          <w:p w:rsidR="00F4008F" w:rsidRPr="00F4008F" w:rsidRDefault="00F4008F" w:rsidP="00B15A74">
            <w:pPr>
              <w:pStyle w:val="TableTextRight"/>
              <w:rPr>
                <w:bCs/>
              </w:rPr>
            </w:pPr>
            <w:r w:rsidRPr="00F4008F">
              <w:rPr>
                <w:bCs/>
              </w:rPr>
              <w:t xml:space="preserve">21 641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13 785</w:t>
            </w:r>
          </w:p>
        </w:tc>
        <w:tc>
          <w:tcPr>
            <w:tcW w:w="963" w:type="dxa"/>
            <w:shd w:val="clear" w:color="auto" w:fill="E0E0E0"/>
            <w:noWrap/>
          </w:tcPr>
          <w:p w:rsidR="00F4008F" w:rsidRPr="00F4008F" w:rsidRDefault="00F4008F" w:rsidP="00B15A74">
            <w:pPr>
              <w:pStyle w:val="TableTextRight"/>
              <w:rPr>
                <w:bCs/>
              </w:rPr>
            </w:pPr>
            <w:r w:rsidRPr="00F4008F">
              <w:rPr>
                <w:bCs/>
              </w:rPr>
              <w:t xml:space="preserve">14 380 </w:t>
            </w:r>
          </w:p>
        </w:tc>
        <w:tc>
          <w:tcPr>
            <w:tcW w:w="962" w:type="dxa"/>
            <w:shd w:val="clear" w:color="auto" w:fill="auto"/>
            <w:noWrap/>
          </w:tcPr>
          <w:p w:rsidR="00F4008F" w:rsidRPr="00F4008F" w:rsidRDefault="00F4008F" w:rsidP="00B15A74">
            <w:pPr>
              <w:pStyle w:val="TableTextRight"/>
              <w:rPr>
                <w:bCs/>
              </w:rPr>
            </w:pPr>
            <w:r w:rsidRPr="00F4008F">
              <w:rPr>
                <w:bCs/>
              </w:rPr>
              <w:t xml:space="preserve">44 </w:t>
            </w:r>
          </w:p>
        </w:tc>
        <w:tc>
          <w:tcPr>
            <w:tcW w:w="963" w:type="dxa"/>
            <w:shd w:val="clear" w:color="auto" w:fill="auto"/>
            <w:noWrap/>
          </w:tcPr>
          <w:p w:rsidR="00F4008F" w:rsidRPr="00F4008F" w:rsidRDefault="00F4008F" w:rsidP="00B15A74">
            <w:pPr>
              <w:pStyle w:val="TableTextRight"/>
              <w:rPr>
                <w:bCs/>
              </w:rPr>
            </w:pPr>
            <w:r w:rsidRPr="00F4008F">
              <w:rPr>
                <w:bCs/>
              </w:rPr>
              <w:t xml:space="preserve">30 </w:t>
            </w:r>
          </w:p>
        </w:tc>
        <w:tc>
          <w:tcPr>
            <w:tcW w:w="907" w:type="dxa"/>
            <w:shd w:val="clear" w:color="auto" w:fill="E0E0E0"/>
            <w:noWrap/>
          </w:tcPr>
          <w:p w:rsidR="00F4008F" w:rsidRPr="00F4008F" w:rsidRDefault="00F4008F" w:rsidP="00B15A74">
            <w:pPr>
              <w:pStyle w:val="TableTextRight"/>
              <w:rPr>
                <w:bCs/>
              </w:rPr>
            </w:pPr>
            <w:r w:rsidRPr="00F4008F">
              <w:rPr>
                <w:bCs/>
              </w:rPr>
              <w:t xml:space="preserve">207 </w:t>
            </w:r>
          </w:p>
        </w:tc>
        <w:tc>
          <w:tcPr>
            <w:tcW w:w="908" w:type="dxa"/>
            <w:shd w:val="clear" w:color="auto" w:fill="E0E0E0"/>
            <w:noWrap/>
          </w:tcPr>
          <w:p w:rsidR="00F4008F" w:rsidRPr="00F4008F" w:rsidRDefault="00F4008F" w:rsidP="00B15A74">
            <w:pPr>
              <w:pStyle w:val="TableTextRight"/>
              <w:rPr>
                <w:bCs/>
              </w:rPr>
            </w:pPr>
            <w:r w:rsidRPr="00F4008F">
              <w:rPr>
                <w:bCs/>
              </w:rPr>
              <w:t xml:space="preserve">252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21 155</w:t>
            </w:r>
          </w:p>
        </w:tc>
        <w:tc>
          <w:tcPr>
            <w:tcW w:w="1012" w:type="dxa"/>
            <w:shd w:val="clear" w:color="auto" w:fill="E0E0E0"/>
            <w:noWrap/>
          </w:tcPr>
          <w:p w:rsidR="00F4008F" w:rsidRPr="00F4008F" w:rsidRDefault="00F4008F" w:rsidP="00B15A74">
            <w:pPr>
              <w:pStyle w:val="TableTextRight"/>
              <w:rPr>
                <w:bCs/>
              </w:rPr>
            </w:pPr>
            <w:r w:rsidRPr="00F4008F">
              <w:rPr>
                <w:bCs/>
              </w:rPr>
              <w:t xml:space="preserve">21 148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32 072</w:t>
            </w:r>
          </w:p>
        </w:tc>
        <w:tc>
          <w:tcPr>
            <w:tcW w:w="963" w:type="dxa"/>
            <w:shd w:val="clear" w:color="auto" w:fill="E0E0E0"/>
            <w:noWrap/>
          </w:tcPr>
          <w:p w:rsidR="00F4008F" w:rsidRPr="00F4008F" w:rsidRDefault="00F4008F" w:rsidP="00B15A74">
            <w:pPr>
              <w:pStyle w:val="TableTextRight"/>
              <w:rPr>
                <w:bCs/>
              </w:rPr>
            </w:pPr>
            <w:r w:rsidRPr="00F4008F">
              <w:rPr>
                <w:bCs/>
              </w:rPr>
              <w:t xml:space="preserve">37 533 </w:t>
            </w:r>
          </w:p>
        </w:tc>
        <w:tc>
          <w:tcPr>
            <w:tcW w:w="962" w:type="dxa"/>
            <w:shd w:val="clear" w:color="auto" w:fill="auto"/>
            <w:noWrap/>
          </w:tcPr>
          <w:p w:rsidR="00F4008F" w:rsidRPr="00F4008F" w:rsidRDefault="00F4008F" w:rsidP="00B15A74">
            <w:pPr>
              <w:pStyle w:val="TableTextRight"/>
              <w:rPr>
                <w:bCs/>
              </w:rPr>
            </w:pPr>
            <w:r w:rsidRPr="00F4008F">
              <w:rPr>
                <w:bCs/>
              </w:rPr>
              <w:t xml:space="preserve">1 060 </w:t>
            </w:r>
          </w:p>
        </w:tc>
        <w:tc>
          <w:tcPr>
            <w:tcW w:w="963" w:type="dxa"/>
            <w:shd w:val="clear" w:color="auto" w:fill="auto"/>
            <w:noWrap/>
          </w:tcPr>
          <w:p w:rsidR="00F4008F" w:rsidRPr="00F4008F" w:rsidRDefault="00F4008F" w:rsidP="00B15A74">
            <w:pPr>
              <w:pStyle w:val="TableTextRight"/>
              <w:rPr>
                <w:bCs/>
              </w:rPr>
            </w:pPr>
            <w:r w:rsidRPr="00F4008F">
              <w:rPr>
                <w:bCs/>
              </w:rPr>
              <w:t xml:space="preserve">1 285 </w:t>
            </w:r>
          </w:p>
        </w:tc>
        <w:tc>
          <w:tcPr>
            <w:tcW w:w="907" w:type="dxa"/>
            <w:shd w:val="clear" w:color="auto" w:fill="E0E0E0"/>
            <w:noWrap/>
          </w:tcPr>
          <w:p w:rsidR="00F4008F" w:rsidRPr="00F4008F" w:rsidRDefault="00F4008F" w:rsidP="00B15A74">
            <w:pPr>
              <w:pStyle w:val="TableTextRight"/>
              <w:rPr>
                <w:bCs/>
              </w:rPr>
            </w:pPr>
            <w:r w:rsidRPr="00F4008F">
              <w:rPr>
                <w:bCs/>
              </w:rPr>
              <w:t xml:space="preserve">22 020 </w:t>
            </w:r>
          </w:p>
        </w:tc>
        <w:tc>
          <w:tcPr>
            <w:tcW w:w="908" w:type="dxa"/>
            <w:shd w:val="clear" w:color="auto" w:fill="E0E0E0"/>
            <w:noWrap/>
          </w:tcPr>
          <w:p w:rsidR="00F4008F" w:rsidRPr="00F4008F" w:rsidRDefault="00F4008F" w:rsidP="00B15A74">
            <w:pPr>
              <w:pStyle w:val="TableTextRight"/>
              <w:rPr>
                <w:bCs/>
              </w:rPr>
            </w:pPr>
            <w:r w:rsidRPr="00F4008F">
              <w:rPr>
                <w:bCs/>
              </w:rPr>
              <w:t xml:space="preserve">19 967 </w:t>
            </w: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78 923</w:t>
            </w:r>
          </w:p>
        </w:tc>
        <w:tc>
          <w:tcPr>
            <w:tcW w:w="1012" w:type="dxa"/>
            <w:shd w:val="clear" w:color="auto" w:fill="E0E0E0"/>
            <w:noWrap/>
          </w:tcPr>
          <w:p w:rsidR="00F4008F" w:rsidRPr="00F4008F" w:rsidRDefault="00F4008F" w:rsidP="00B15A74">
            <w:pPr>
              <w:pStyle w:val="TableTextRight"/>
              <w:rPr>
                <w:bCs/>
              </w:rPr>
            </w:pPr>
            <w:r w:rsidRPr="00F4008F">
              <w:rPr>
                <w:bCs/>
              </w:rPr>
              <w:t xml:space="preserve">81 879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5 886</w:t>
            </w:r>
          </w:p>
        </w:tc>
        <w:tc>
          <w:tcPr>
            <w:tcW w:w="963" w:type="dxa"/>
            <w:shd w:val="clear" w:color="auto" w:fill="E0E0E0"/>
            <w:noWrap/>
          </w:tcPr>
          <w:p w:rsidR="00F4008F" w:rsidRPr="00F4008F" w:rsidRDefault="00F4008F" w:rsidP="00B15A74">
            <w:pPr>
              <w:pStyle w:val="TableTextRight"/>
              <w:rPr>
                <w:bCs/>
              </w:rPr>
            </w:pPr>
            <w:r w:rsidRPr="00F4008F">
              <w:rPr>
                <w:bCs/>
              </w:rPr>
              <w:t xml:space="preserve">8 547 </w:t>
            </w: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6 934</w:t>
            </w:r>
          </w:p>
        </w:tc>
        <w:tc>
          <w:tcPr>
            <w:tcW w:w="1012" w:type="dxa"/>
            <w:shd w:val="clear" w:color="auto" w:fill="E0E0E0"/>
            <w:noWrap/>
          </w:tcPr>
          <w:p w:rsidR="00F4008F" w:rsidRPr="00F4008F" w:rsidRDefault="00F4008F" w:rsidP="00B15A74">
            <w:pPr>
              <w:pStyle w:val="TableTextRight"/>
              <w:rPr>
                <w:bCs/>
              </w:rPr>
            </w:pPr>
            <w:r w:rsidRPr="00F4008F">
              <w:rPr>
                <w:bCs/>
              </w:rPr>
              <w:t xml:space="preserve">10 141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
                <w:bCs/>
              </w:rPr>
            </w:pPr>
            <w:r w:rsidRPr="00F4008F">
              <w:rPr>
                <w:b/>
                <w:bCs/>
              </w:rPr>
              <w:t>91 114</w:t>
            </w:r>
          </w:p>
        </w:tc>
        <w:tc>
          <w:tcPr>
            <w:tcW w:w="963" w:type="dxa"/>
            <w:shd w:val="clear" w:color="auto" w:fill="E0E0E0"/>
            <w:noWrap/>
          </w:tcPr>
          <w:p w:rsidR="00F4008F" w:rsidRPr="00F4008F" w:rsidRDefault="00F4008F" w:rsidP="00B15A74">
            <w:pPr>
              <w:pStyle w:val="TableTextRight"/>
              <w:rPr>
                <w:b/>
                <w:bCs/>
              </w:rPr>
            </w:pPr>
            <w:r w:rsidRPr="00F4008F">
              <w:rPr>
                <w:b/>
                <w:bCs/>
              </w:rPr>
              <w:t xml:space="preserve">106 335 </w:t>
            </w:r>
          </w:p>
        </w:tc>
        <w:tc>
          <w:tcPr>
            <w:tcW w:w="962" w:type="dxa"/>
            <w:shd w:val="clear" w:color="auto" w:fill="auto"/>
            <w:noWrap/>
          </w:tcPr>
          <w:p w:rsidR="00F4008F" w:rsidRPr="00F4008F" w:rsidRDefault="00F4008F" w:rsidP="00B15A74">
            <w:pPr>
              <w:pStyle w:val="TableTextRight"/>
              <w:rPr>
                <w:b/>
                <w:bCs/>
              </w:rPr>
            </w:pPr>
            <w:r w:rsidRPr="00F4008F">
              <w:rPr>
                <w:b/>
                <w:bCs/>
              </w:rPr>
              <w:t xml:space="preserve">21 449 </w:t>
            </w:r>
          </w:p>
        </w:tc>
        <w:tc>
          <w:tcPr>
            <w:tcW w:w="963" w:type="dxa"/>
            <w:shd w:val="clear" w:color="auto" w:fill="auto"/>
            <w:noWrap/>
          </w:tcPr>
          <w:p w:rsidR="00F4008F" w:rsidRPr="00F4008F" w:rsidRDefault="00F4008F" w:rsidP="00B15A74">
            <w:pPr>
              <w:pStyle w:val="TableTextRight"/>
              <w:rPr>
                <w:b/>
                <w:bCs/>
              </w:rPr>
            </w:pPr>
            <w:r w:rsidRPr="00F4008F">
              <w:rPr>
                <w:b/>
                <w:bCs/>
              </w:rPr>
              <w:t xml:space="preserve">23 089 </w:t>
            </w:r>
          </w:p>
        </w:tc>
        <w:tc>
          <w:tcPr>
            <w:tcW w:w="907" w:type="dxa"/>
            <w:shd w:val="clear" w:color="auto" w:fill="E0E0E0"/>
            <w:noWrap/>
          </w:tcPr>
          <w:p w:rsidR="00F4008F" w:rsidRPr="00F4008F" w:rsidRDefault="00F4008F" w:rsidP="00B15A74">
            <w:pPr>
              <w:pStyle w:val="TableTextRight"/>
              <w:rPr>
                <w:b/>
                <w:bCs/>
              </w:rPr>
            </w:pPr>
            <w:r w:rsidRPr="00F4008F">
              <w:rPr>
                <w:b/>
                <w:bCs/>
              </w:rPr>
              <w:t xml:space="preserve">91 735 </w:t>
            </w:r>
          </w:p>
        </w:tc>
        <w:tc>
          <w:tcPr>
            <w:tcW w:w="908" w:type="dxa"/>
            <w:shd w:val="clear" w:color="auto" w:fill="E0E0E0"/>
            <w:noWrap/>
          </w:tcPr>
          <w:p w:rsidR="00F4008F" w:rsidRPr="00F4008F" w:rsidRDefault="00F4008F" w:rsidP="00B15A74">
            <w:pPr>
              <w:pStyle w:val="TableTextRight"/>
              <w:rPr>
                <w:b/>
                <w:bCs/>
              </w:rPr>
            </w:pPr>
            <w:r w:rsidRPr="00F4008F">
              <w:rPr>
                <w:b/>
                <w:bCs/>
              </w:rPr>
              <w:t xml:space="preserve">77 137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1052" w:type="dxa"/>
            <w:gridSpan w:val="2"/>
            <w:shd w:val="clear" w:color="auto" w:fill="E0E0E0"/>
            <w:noWrap/>
          </w:tcPr>
          <w:p w:rsidR="00F4008F" w:rsidRPr="00F4008F" w:rsidRDefault="00F4008F" w:rsidP="00B15A74">
            <w:pPr>
              <w:pStyle w:val="TableTextRight"/>
              <w:rPr>
                <w:b/>
                <w:bCs/>
              </w:rPr>
            </w:pPr>
            <w:r w:rsidRPr="00F4008F">
              <w:rPr>
                <w:b/>
                <w:bCs/>
              </w:rPr>
              <w:t>289 858</w:t>
            </w:r>
          </w:p>
        </w:tc>
        <w:tc>
          <w:tcPr>
            <w:tcW w:w="1012" w:type="dxa"/>
            <w:shd w:val="clear" w:color="auto" w:fill="E0E0E0"/>
            <w:noWrap/>
          </w:tcPr>
          <w:p w:rsidR="00F4008F" w:rsidRPr="00F4008F" w:rsidRDefault="00F4008F" w:rsidP="00B15A74">
            <w:pPr>
              <w:pStyle w:val="TableTextRight"/>
              <w:rPr>
                <w:b/>
                <w:bCs/>
              </w:rPr>
            </w:pPr>
            <w:r w:rsidRPr="00F4008F">
              <w:rPr>
                <w:b/>
                <w:bCs/>
              </w:rPr>
              <w:t xml:space="preserve">294 879 </w:t>
            </w: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
                <w:bCs/>
              </w:rPr>
            </w:pPr>
            <w:r w:rsidRPr="00F4008F">
              <w:rPr>
                <w:b/>
                <w:bCs/>
              </w:rPr>
              <w:t xml:space="preserve">6 031 </w:t>
            </w:r>
          </w:p>
        </w:tc>
        <w:tc>
          <w:tcPr>
            <w:tcW w:w="963" w:type="dxa"/>
            <w:shd w:val="clear" w:color="auto" w:fill="E0E0E0"/>
            <w:noWrap/>
          </w:tcPr>
          <w:p w:rsidR="00F4008F" w:rsidRPr="00F4008F" w:rsidRDefault="00F4008F" w:rsidP="00B15A74">
            <w:pPr>
              <w:pStyle w:val="TableTextRight"/>
              <w:rPr>
                <w:b/>
                <w:bCs/>
              </w:rPr>
            </w:pPr>
            <w:r w:rsidRPr="00F4008F">
              <w:rPr>
                <w:b/>
                <w:bCs/>
              </w:rPr>
              <w:t xml:space="preserve">2 267 </w:t>
            </w:r>
          </w:p>
        </w:tc>
        <w:tc>
          <w:tcPr>
            <w:tcW w:w="962" w:type="dxa"/>
            <w:shd w:val="clear" w:color="auto" w:fill="auto"/>
            <w:noWrap/>
          </w:tcPr>
          <w:p w:rsidR="00F4008F" w:rsidRPr="00F4008F" w:rsidRDefault="00F4008F" w:rsidP="00B15A74">
            <w:pPr>
              <w:pStyle w:val="TableTextRight"/>
              <w:rPr>
                <w:b/>
                <w:bCs/>
              </w:rPr>
            </w:pPr>
            <w:r w:rsidRPr="00F4008F">
              <w:rPr>
                <w:b/>
                <w:bCs/>
              </w:rPr>
              <w:t>(433)</w:t>
            </w:r>
          </w:p>
        </w:tc>
        <w:tc>
          <w:tcPr>
            <w:tcW w:w="963" w:type="dxa"/>
            <w:shd w:val="clear" w:color="auto" w:fill="auto"/>
            <w:noWrap/>
          </w:tcPr>
          <w:p w:rsidR="00F4008F" w:rsidRPr="00F4008F" w:rsidRDefault="00F4008F" w:rsidP="00B15A74">
            <w:pPr>
              <w:pStyle w:val="TableTextRight"/>
              <w:rPr>
                <w:b/>
                <w:bCs/>
              </w:rPr>
            </w:pPr>
            <w:r w:rsidRPr="00F4008F">
              <w:rPr>
                <w:b/>
                <w:bCs/>
              </w:rPr>
              <w:t xml:space="preserve">810 </w:t>
            </w:r>
          </w:p>
        </w:tc>
        <w:tc>
          <w:tcPr>
            <w:tcW w:w="907" w:type="dxa"/>
            <w:shd w:val="clear" w:color="auto" w:fill="E0E0E0"/>
            <w:noWrap/>
          </w:tcPr>
          <w:p w:rsidR="00F4008F" w:rsidRPr="00F4008F" w:rsidRDefault="00F4008F" w:rsidP="00B15A74">
            <w:pPr>
              <w:pStyle w:val="TableTextRight"/>
              <w:rPr>
                <w:b/>
                <w:bCs/>
              </w:rPr>
            </w:pPr>
            <w:r w:rsidRPr="00F4008F">
              <w:rPr>
                <w:b/>
                <w:bCs/>
              </w:rPr>
              <w:t xml:space="preserve">2 674 </w:t>
            </w:r>
          </w:p>
        </w:tc>
        <w:tc>
          <w:tcPr>
            <w:tcW w:w="908" w:type="dxa"/>
            <w:shd w:val="clear" w:color="auto" w:fill="E0E0E0"/>
            <w:noWrap/>
          </w:tcPr>
          <w:p w:rsidR="00F4008F" w:rsidRPr="00F4008F" w:rsidRDefault="00F4008F" w:rsidP="00B15A74">
            <w:pPr>
              <w:pStyle w:val="TableTextRight"/>
              <w:rPr>
                <w:b/>
                <w:bCs/>
              </w:rPr>
            </w:pPr>
            <w:r w:rsidRPr="00F4008F">
              <w:rPr>
                <w:b/>
                <w:bCs/>
              </w:rPr>
              <w:t>(2 631)</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1052" w:type="dxa"/>
            <w:gridSpan w:val="2"/>
            <w:shd w:val="clear" w:color="auto" w:fill="E0E0E0"/>
            <w:noWrap/>
          </w:tcPr>
          <w:p w:rsidR="00F4008F" w:rsidRPr="00F4008F" w:rsidRDefault="00F4008F" w:rsidP="00B15A74">
            <w:pPr>
              <w:pStyle w:val="TableTextRight"/>
              <w:rPr>
                <w:b/>
                <w:bCs/>
              </w:rPr>
            </w:pPr>
            <w:r w:rsidRPr="00F4008F">
              <w:rPr>
                <w:b/>
                <w:bCs/>
              </w:rPr>
              <w:t xml:space="preserve">17 003 </w:t>
            </w:r>
          </w:p>
        </w:tc>
        <w:tc>
          <w:tcPr>
            <w:tcW w:w="1012" w:type="dxa"/>
            <w:shd w:val="clear" w:color="auto" w:fill="E0E0E0"/>
            <w:noWrap/>
          </w:tcPr>
          <w:p w:rsidR="00F4008F" w:rsidRPr="00F4008F" w:rsidRDefault="00F4008F" w:rsidP="00B15A74">
            <w:pPr>
              <w:pStyle w:val="TableTextRight"/>
              <w:rPr>
                <w:b/>
                <w:bCs/>
              </w:rPr>
            </w:pPr>
            <w:r w:rsidRPr="00F4008F">
              <w:rPr>
                <w:b/>
                <w:bCs/>
              </w:rPr>
              <w:t xml:space="preserve">4 851 </w:t>
            </w: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spacing w:after="0"/>
              <w:rPr>
                <w:bCs/>
              </w:rPr>
            </w:pPr>
          </w:p>
        </w:tc>
        <w:tc>
          <w:tcPr>
            <w:tcW w:w="963" w:type="dxa"/>
            <w:shd w:val="clear" w:color="auto" w:fill="E0E0E0"/>
            <w:noWrap/>
          </w:tcPr>
          <w:p w:rsidR="00F4008F" w:rsidRPr="00F4008F" w:rsidRDefault="00F4008F" w:rsidP="00B15A74">
            <w:pPr>
              <w:pStyle w:val="TableTextRight"/>
              <w:spacing w:after="0"/>
              <w:rPr>
                <w:bCs/>
              </w:rPr>
            </w:pPr>
          </w:p>
        </w:tc>
        <w:tc>
          <w:tcPr>
            <w:tcW w:w="962" w:type="dxa"/>
            <w:shd w:val="clear" w:color="auto" w:fill="auto"/>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907" w:type="dxa"/>
            <w:shd w:val="clear" w:color="auto" w:fill="E0E0E0"/>
            <w:noWrap/>
          </w:tcPr>
          <w:p w:rsidR="00F4008F" w:rsidRPr="00F4008F" w:rsidRDefault="00F4008F" w:rsidP="00B15A74">
            <w:pPr>
              <w:pStyle w:val="TableTextRight"/>
              <w:spacing w:after="0"/>
              <w:rPr>
                <w:bCs/>
              </w:rPr>
            </w:pPr>
          </w:p>
        </w:tc>
        <w:tc>
          <w:tcPr>
            <w:tcW w:w="908" w:type="dxa"/>
            <w:shd w:val="clear" w:color="auto" w:fill="E0E0E0"/>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963" w:type="dxa"/>
            <w:shd w:val="clear" w:color="auto" w:fill="auto"/>
            <w:noWrap/>
          </w:tcPr>
          <w:p w:rsidR="00F4008F" w:rsidRPr="00F4008F" w:rsidRDefault="00F4008F" w:rsidP="00B15A74">
            <w:pPr>
              <w:pStyle w:val="TableTextRight"/>
              <w:spacing w:after="0"/>
              <w:rPr>
                <w:bCs/>
              </w:rPr>
            </w:pPr>
          </w:p>
        </w:tc>
        <w:tc>
          <w:tcPr>
            <w:tcW w:w="1052" w:type="dxa"/>
            <w:gridSpan w:val="2"/>
            <w:shd w:val="clear" w:color="auto" w:fill="E0E0E0"/>
            <w:noWrap/>
          </w:tcPr>
          <w:p w:rsidR="00F4008F" w:rsidRPr="00F4008F" w:rsidRDefault="00F4008F" w:rsidP="00B15A74">
            <w:pPr>
              <w:pStyle w:val="TableTextRight"/>
              <w:spacing w:after="0"/>
              <w:rPr>
                <w:bCs/>
              </w:rPr>
            </w:pPr>
          </w:p>
        </w:tc>
        <w:tc>
          <w:tcPr>
            <w:tcW w:w="1012" w:type="dxa"/>
            <w:shd w:val="clear" w:color="auto" w:fill="E0E0E0"/>
            <w:noWrap/>
          </w:tcPr>
          <w:p w:rsidR="00F4008F" w:rsidRPr="00F4008F" w:rsidRDefault="00F4008F" w:rsidP="00B15A74">
            <w:pPr>
              <w:pStyle w:val="TableTextRight"/>
              <w:spacing w:after="0"/>
              <w:rPr>
                <w:bCs/>
              </w:rPr>
            </w:pP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(3)</w:t>
            </w:r>
          </w:p>
        </w:tc>
        <w:tc>
          <w:tcPr>
            <w:tcW w:w="963" w:type="dxa"/>
            <w:shd w:val="clear" w:color="auto" w:fill="E0E0E0"/>
            <w:noWrap/>
          </w:tcPr>
          <w:p w:rsidR="00F4008F" w:rsidRPr="00F4008F" w:rsidRDefault="00F4008F" w:rsidP="00B15A74">
            <w:pPr>
              <w:pStyle w:val="TableTextRight"/>
              <w:rPr>
                <w:bCs/>
              </w:rPr>
            </w:pPr>
            <w:r w:rsidRPr="00F4008F">
              <w:rPr>
                <w:bCs/>
              </w:rPr>
              <w:t xml:space="preserve">9 </w:t>
            </w: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r w:rsidRPr="00F4008F">
              <w:rPr>
                <w:bCs/>
              </w:rPr>
              <w:t>(3)</w:t>
            </w:r>
          </w:p>
        </w:tc>
        <w:tc>
          <w:tcPr>
            <w:tcW w:w="1012" w:type="dxa"/>
            <w:shd w:val="clear" w:color="auto" w:fill="E0E0E0"/>
            <w:noWrap/>
          </w:tcPr>
          <w:p w:rsidR="00F4008F" w:rsidRPr="00F4008F" w:rsidRDefault="00F4008F" w:rsidP="00B15A74">
            <w:pPr>
              <w:pStyle w:val="TableTextRight"/>
              <w:rPr>
                <w:bCs/>
              </w:rPr>
            </w:pPr>
            <w:r w:rsidRPr="00F4008F">
              <w:rPr>
                <w:bCs/>
              </w:rPr>
              <w:t xml:space="preserve">9 </w:t>
            </w:r>
          </w:p>
        </w:tc>
      </w:tr>
      <w:tr w:rsidR="00F4008F" w:rsidRPr="00F4008F" w:rsidTr="00B15A74">
        <w:trPr>
          <w:cantSplit/>
        </w:trPr>
        <w:tc>
          <w:tcPr>
            <w:tcW w:w="962" w:type="dxa"/>
            <w:shd w:val="clear" w:color="auto" w:fill="E0E0E0"/>
            <w:noWrap/>
          </w:tcPr>
          <w:p w:rsidR="00F4008F" w:rsidRPr="00F4008F" w:rsidRDefault="00C31502" w:rsidP="00B15A74">
            <w:pPr>
              <w:pStyle w:val="TableTextRight"/>
              <w:rPr>
                <w:bCs/>
              </w:rPr>
            </w:pPr>
            <w:r>
              <w:rPr>
                <w:bCs/>
              </w:rPr>
              <w:t>643</w:t>
            </w:r>
            <w:r w:rsidR="00F4008F" w:rsidRPr="00F4008F">
              <w:rPr>
                <w:bCs/>
              </w:rPr>
              <w:br/>
            </w:r>
          </w:p>
        </w:tc>
        <w:tc>
          <w:tcPr>
            <w:tcW w:w="963" w:type="dxa"/>
            <w:shd w:val="clear" w:color="auto" w:fill="E0E0E0"/>
            <w:noWrap/>
          </w:tcPr>
          <w:p w:rsidR="00F4008F" w:rsidRPr="00F4008F" w:rsidRDefault="00F4008F" w:rsidP="00B15A74">
            <w:pPr>
              <w:pStyle w:val="TableTextRight"/>
              <w:rPr>
                <w:bCs/>
              </w:rPr>
            </w:pPr>
            <w:r w:rsidRPr="00F4008F">
              <w:rPr>
                <w:bCs/>
              </w:rPr>
              <w:t xml:space="preserve">24 </w:t>
            </w: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4C4E5B" w:rsidP="00B15A74">
            <w:pPr>
              <w:pStyle w:val="TableTextRight"/>
              <w:rPr>
                <w:bCs/>
              </w:rPr>
            </w:pPr>
            <w:r>
              <w:rPr>
                <w:bCs/>
              </w:rPr>
              <w:t>643</w:t>
            </w:r>
          </w:p>
        </w:tc>
        <w:tc>
          <w:tcPr>
            <w:tcW w:w="1012" w:type="dxa"/>
            <w:shd w:val="clear" w:color="auto" w:fill="E0E0E0"/>
            <w:noWrap/>
          </w:tcPr>
          <w:p w:rsidR="00F4008F" w:rsidRPr="00F4008F" w:rsidRDefault="00F4008F" w:rsidP="00B15A74">
            <w:pPr>
              <w:pStyle w:val="TableTextRight"/>
              <w:rPr>
                <w:bCs/>
              </w:rPr>
            </w:pPr>
            <w:r w:rsidRPr="00F4008F">
              <w:rPr>
                <w:bCs/>
              </w:rPr>
              <w:t xml:space="preserve">24 </w:t>
            </w:r>
          </w:p>
        </w:tc>
      </w:tr>
      <w:tr w:rsidR="00F4008F" w:rsidRPr="00F4008F" w:rsidTr="00B15A74">
        <w:trPr>
          <w:cantSplit/>
        </w:trPr>
        <w:tc>
          <w:tcPr>
            <w:tcW w:w="962" w:type="dxa"/>
            <w:shd w:val="clear" w:color="auto" w:fill="E0E0E0"/>
            <w:noWrap/>
          </w:tcPr>
          <w:p w:rsidR="00F4008F" w:rsidRPr="00F4008F" w:rsidRDefault="00B33C10" w:rsidP="00B15A74">
            <w:pPr>
              <w:pStyle w:val="TableTextRight"/>
              <w:rPr>
                <w:bCs/>
              </w:rPr>
            </w:pPr>
            <w:r>
              <w:rPr>
                <w:bCs/>
              </w:rPr>
              <w:t>–</w:t>
            </w:r>
            <w:r w:rsidR="00F4008F" w:rsidRPr="00F4008F">
              <w:rPr>
                <w:bCs/>
              </w:rPr>
              <w:br/>
            </w:r>
          </w:p>
        </w:tc>
        <w:tc>
          <w:tcPr>
            <w:tcW w:w="963" w:type="dxa"/>
            <w:shd w:val="clear" w:color="auto" w:fill="E0E0E0"/>
            <w:noWrap/>
          </w:tcPr>
          <w:p w:rsidR="00F4008F" w:rsidRPr="00F4008F" w:rsidRDefault="00F4008F" w:rsidP="00B15A74">
            <w:pPr>
              <w:pStyle w:val="TableTextRight"/>
              <w:rPr>
                <w:bCs/>
              </w:rPr>
            </w:pPr>
            <w:r w:rsidRPr="00F4008F">
              <w:rPr>
                <w:bCs/>
              </w:rPr>
              <w:t xml:space="preserve">425 </w:t>
            </w: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B33C10" w:rsidP="00B15A74">
            <w:pPr>
              <w:pStyle w:val="TableTextRight"/>
              <w:rPr>
                <w:bCs/>
              </w:rPr>
            </w:pPr>
            <w:r>
              <w:rPr>
                <w:bCs/>
              </w:rPr>
              <w:t>–</w:t>
            </w:r>
          </w:p>
        </w:tc>
        <w:tc>
          <w:tcPr>
            <w:tcW w:w="1012" w:type="dxa"/>
            <w:shd w:val="clear" w:color="auto" w:fill="E0E0E0"/>
            <w:noWrap/>
          </w:tcPr>
          <w:p w:rsidR="00F4008F" w:rsidRPr="00F4008F" w:rsidRDefault="00F4008F" w:rsidP="00B15A74">
            <w:pPr>
              <w:pStyle w:val="TableTextRight"/>
              <w:rPr>
                <w:bCs/>
              </w:rPr>
            </w:pPr>
            <w:r w:rsidRPr="00F4008F">
              <w:rPr>
                <w:bCs/>
              </w:rPr>
              <w:t xml:space="preserve">425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Cs/>
              </w:rPr>
            </w:pPr>
            <w:r w:rsidRPr="00F4008F">
              <w:rPr>
                <w:bCs/>
              </w:rPr>
              <w:t>(7)</w:t>
            </w:r>
            <w:r w:rsidRPr="00F4008F">
              <w:rPr>
                <w:bCs/>
              </w:rPr>
              <w:br/>
            </w:r>
          </w:p>
        </w:tc>
        <w:tc>
          <w:tcPr>
            <w:tcW w:w="963" w:type="dxa"/>
            <w:shd w:val="clear" w:color="auto" w:fill="E0E0E0"/>
            <w:noWrap/>
          </w:tcPr>
          <w:p w:rsidR="00F4008F" w:rsidRPr="00F4008F" w:rsidRDefault="00F4008F" w:rsidP="00B15A74">
            <w:pPr>
              <w:pStyle w:val="TableTextRight"/>
              <w:rPr>
                <w:bCs/>
              </w:rPr>
            </w:pPr>
            <w:r w:rsidRPr="00F4008F">
              <w:rPr>
                <w:bCs/>
              </w:rPr>
              <w:t xml:space="preserve">27 </w:t>
            </w:r>
          </w:p>
        </w:tc>
        <w:tc>
          <w:tcPr>
            <w:tcW w:w="962" w:type="dxa"/>
            <w:shd w:val="clear" w:color="auto" w:fill="auto"/>
            <w:noWrap/>
          </w:tcPr>
          <w:p w:rsidR="00F4008F" w:rsidRPr="00F4008F" w:rsidRDefault="00F4008F" w:rsidP="00B15A74">
            <w:pPr>
              <w:pStyle w:val="TableTextRight"/>
              <w:rPr>
                <w:bCs/>
              </w:rPr>
            </w:pPr>
            <w:r w:rsidRPr="00F4008F">
              <w:rPr>
                <w:bCs/>
              </w:rPr>
              <w:t>(2)</w:t>
            </w:r>
          </w:p>
        </w:tc>
        <w:tc>
          <w:tcPr>
            <w:tcW w:w="963" w:type="dxa"/>
            <w:shd w:val="clear" w:color="auto" w:fill="auto"/>
            <w:noWrap/>
          </w:tcPr>
          <w:p w:rsidR="00F4008F" w:rsidRPr="00F4008F" w:rsidRDefault="00F4008F" w:rsidP="00B15A74">
            <w:pPr>
              <w:pStyle w:val="TableTextRight"/>
              <w:rPr>
                <w:bCs/>
              </w:rPr>
            </w:pPr>
            <w:r w:rsidRPr="00F4008F">
              <w:rPr>
                <w:bCs/>
              </w:rPr>
              <w:t xml:space="preserve">7 </w:t>
            </w:r>
          </w:p>
        </w:tc>
        <w:tc>
          <w:tcPr>
            <w:tcW w:w="907" w:type="dxa"/>
            <w:shd w:val="clear" w:color="auto" w:fill="E0E0E0"/>
            <w:noWrap/>
          </w:tcPr>
          <w:p w:rsidR="00F4008F" w:rsidRPr="00F4008F" w:rsidRDefault="00F4008F" w:rsidP="00B15A74">
            <w:pPr>
              <w:pStyle w:val="TableTextRight"/>
              <w:rPr>
                <w:bCs/>
              </w:rPr>
            </w:pPr>
            <w:r w:rsidRPr="00F4008F">
              <w:rPr>
                <w:bCs/>
              </w:rPr>
              <w:t>(9)</w:t>
            </w:r>
          </w:p>
        </w:tc>
        <w:tc>
          <w:tcPr>
            <w:tcW w:w="908" w:type="dxa"/>
            <w:shd w:val="clear" w:color="auto" w:fill="E0E0E0"/>
            <w:noWrap/>
          </w:tcPr>
          <w:p w:rsidR="00F4008F" w:rsidRPr="00F4008F" w:rsidRDefault="00F4008F" w:rsidP="00B15A74">
            <w:pPr>
              <w:pStyle w:val="TableTextRight"/>
              <w:rPr>
                <w:bCs/>
              </w:rPr>
            </w:pPr>
            <w:r w:rsidRPr="00F4008F">
              <w:rPr>
                <w:bCs/>
              </w:rPr>
              <w:t xml:space="preserve">55 </w:t>
            </w:r>
          </w:p>
        </w:tc>
        <w:tc>
          <w:tcPr>
            <w:tcW w:w="963" w:type="dxa"/>
            <w:shd w:val="clear" w:color="auto" w:fill="auto"/>
            <w:noWrap/>
          </w:tcPr>
          <w:p w:rsidR="00F4008F" w:rsidRPr="00F4008F" w:rsidRDefault="00F4008F" w:rsidP="00B15A74">
            <w:pPr>
              <w:pStyle w:val="TableTextRight"/>
              <w:rPr>
                <w:bCs/>
              </w:rPr>
            </w:pPr>
            <w:r w:rsidRPr="00F4008F">
              <w:rPr>
                <w:bCs/>
              </w:rPr>
              <w:t> </w:t>
            </w:r>
          </w:p>
        </w:tc>
        <w:tc>
          <w:tcPr>
            <w:tcW w:w="963" w:type="dxa"/>
            <w:shd w:val="clear" w:color="auto" w:fill="auto"/>
            <w:noWrap/>
          </w:tcPr>
          <w:p w:rsidR="00F4008F" w:rsidRPr="00F4008F" w:rsidRDefault="00F4008F" w:rsidP="00B15A74">
            <w:pPr>
              <w:pStyle w:val="TableTextRight"/>
              <w:rPr>
                <w:bCs/>
              </w:rPr>
            </w:pPr>
            <w:r w:rsidRPr="00F4008F">
              <w:rPr>
                <w:bCs/>
              </w:rPr>
              <w:t> </w:t>
            </w:r>
          </w:p>
        </w:tc>
        <w:tc>
          <w:tcPr>
            <w:tcW w:w="1052" w:type="dxa"/>
            <w:gridSpan w:val="2"/>
            <w:shd w:val="clear" w:color="auto" w:fill="E0E0E0"/>
            <w:noWrap/>
          </w:tcPr>
          <w:p w:rsidR="00F4008F" w:rsidRPr="00F4008F" w:rsidRDefault="00F4008F" w:rsidP="00B15A74">
            <w:pPr>
              <w:pStyle w:val="TableTextRight"/>
              <w:rPr>
                <w:bCs/>
              </w:rPr>
            </w:pPr>
            <w:r w:rsidRPr="00F4008F">
              <w:rPr>
                <w:bCs/>
              </w:rPr>
              <w:t>(48)</w:t>
            </w:r>
          </w:p>
        </w:tc>
        <w:tc>
          <w:tcPr>
            <w:tcW w:w="1012" w:type="dxa"/>
            <w:shd w:val="clear" w:color="auto" w:fill="E0E0E0"/>
            <w:noWrap/>
          </w:tcPr>
          <w:p w:rsidR="00F4008F" w:rsidRPr="00F4008F" w:rsidRDefault="00F4008F" w:rsidP="00B15A74">
            <w:pPr>
              <w:pStyle w:val="TableTextRight"/>
              <w:rPr>
                <w:bCs/>
              </w:rPr>
            </w:pPr>
            <w:r w:rsidRPr="00F4008F">
              <w:rPr>
                <w:bCs/>
              </w:rPr>
              <w:t xml:space="preserve">150 </w:t>
            </w:r>
          </w:p>
        </w:tc>
      </w:tr>
      <w:tr w:rsidR="00F4008F" w:rsidRPr="00F4008F" w:rsidTr="00B15A74">
        <w:trPr>
          <w:cantSplit/>
        </w:trPr>
        <w:tc>
          <w:tcPr>
            <w:tcW w:w="962" w:type="dxa"/>
            <w:shd w:val="clear" w:color="auto" w:fill="E0E0E0"/>
            <w:noWrap/>
          </w:tcPr>
          <w:p w:rsidR="00F4008F" w:rsidRPr="00F4008F" w:rsidRDefault="00F4008F" w:rsidP="00B15A74">
            <w:pPr>
              <w:pStyle w:val="TableTextRight"/>
              <w:rPr>
                <w:b/>
                <w:bCs/>
              </w:rPr>
            </w:pPr>
            <w:r w:rsidRPr="00F4008F">
              <w:rPr>
                <w:b/>
                <w:bCs/>
              </w:rPr>
              <w:t>6</w:t>
            </w:r>
            <w:r w:rsidR="00C31502">
              <w:rPr>
                <w:b/>
                <w:bCs/>
              </w:rPr>
              <w:t>33</w:t>
            </w:r>
          </w:p>
        </w:tc>
        <w:tc>
          <w:tcPr>
            <w:tcW w:w="963" w:type="dxa"/>
            <w:shd w:val="clear" w:color="auto" w:fill="E0E0E0"/>
            <w:noWrap/>
          </w:tcPr>
          <w:p w:rsidR="00F4008F" w:rsidRPr="00F4008F" w:rsidRDefault="00F4008F" w:rsidP="00B15A74">
            <w:pPr>
              <w:pStyle w:val="TableTextRight"/>
              <w:rPr>
                <w:b/>
                <w:bCs/>
              </w:rPr>
            </w:pPr>
            <w:r w:rsidRPr="00F4008F">
              <w:rPr>
                <w:b/>
                <w:bCs/>
              </w:rPr>
              <w:t xml:space="preserve">485 </w:t>
            </w:r>
          </w:p>
        </w:tc>
        <w:tc>
          <w:tcPr>
            <w:tcW w:w="962" w:type="dxa"/>
            <w:shd w:val="clear" w:color="auto" w:fill="auto"/>
            <w:noWrap/>
          </w:tcPr>
          <w:p w:rsidR="00F4008F" w:rsidRPr="00F4008F" w:rsidRDefault="00F4008F" w:rsidP="00B15A74">
            <w:pPr>
              <w:pStyle w:val="TableTextRight"/>
              <w:rPr>
                <w:b/>
                <w:bCs/>
              </w:rPr>
            </w:pPr>
            <w:r w:rsidRPr="00F4008F">
              <w:rPr>
                <w:b/>
                <w:bCs/>
              </w:rPr>
              <w:t>(2)</w:t>
            </w:r>
          </w:p>
        </w:tc>
        <w:tc>
          <w:tcPr>
            <w:tcW w:w="963" w:type="dxa"/>
            <w:shd w:val="clear" w:color="auto" w:fill="auto"/>
            <w:noWrap/>
          </w:tcPr>
          <w:p w:rsidR="00F4008F" w:rsidRPr="00F4008F" w:rsidRDefault="00F4008F" w:rsidP="00B15A74">
            <w:pPr>
              <w:pStyle w:val="TableTextRight"/>
              <w:rPr>
                <w:b/>
                <w:bCs/>
              </w:rPr>
            </w:pPr>
            <w:r w:rsidRPr="00F4008F">
              <w:rPr>
                <w:b/>
                <w:bCs/>
              </w:rPr>
              <w:t xml:space="preserve">7 </w:t>
            </w:r>
          </w:p>
        </w:tc>
        <w:tc>
          <w:tcPr>
            <w:tcW w:w="907" w:type="dxa"/>
            <w:shd w:val="clear" w:color="auto" w:fill="E0E0E0"/>
            <w:noWrap/>
          </w:tcPr>
          <w:p w:rsidR="00F4008F" w:rsidRPr="00F4008F" w:rsidRDefault="00F4008F" w:rsidP="00B15A74">
            <w:pPr>
              <w:pStyle w:val="TableTextRight"/>
              <w:rPr>
                <w:b/>
                <w:bCs/>
              </w:rPr>
            </w:pPr>
            <w:r w:rsidRPr="00F4008F">
              <w:rPr>
                <w:b/>
                <w:bCs/>
              </w:rPr>
              <w:t>(9)</w:t>
            </w:r>
          </w:p>
        </w:tc>
        <w:tc>
          <w:tcPr>
            <w:tcW w:w="908" w:type="dxa"/>
            <w:shd w:val="clear" w:color="auto" w:fill="E0E0E0"/>
            <w:noWrap/>
          </w:tcPr>
          <w:p w:rsidR="00F4008F" w:rsidRPr="00F4008F" w:rsidRDefault="00F4008F" w:rsidP="00B15A74">
            <w:pPr>
              <w:pStyle w:val="TableTextRight"/>
              <w:rPr>
                <w:b/>
                <w:bCs/>
              </w:rPr>
            </w:pPr>
            <w:r w:rsidRPr="00F4008F">
              <w:rPr>
                <w:b/>
                <w:bCs/>
              </w:rPr>
              <w:t xml:space="preserve">55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1052" w:type="dxa"/>
            <w:gridSpan w:val="2"/>
            <w:shd w:val="clear" w:color="auto" w:fill="E0E0E0"/>
            <w:noWrap/>
          </w:tcPr>
          <w:p w:rsidR="00F4008F" w:rsidRPr="00F4008F" w:rsidRDefault="004C4E5B" w:rsidP="00B15A74">
            <w:pPr>
              <w:pStyle w:val="TableTextRight"/>
              <w:rPr>
                <w:b/>
                <w:bCs/>
              </w:rPr>
            </w:pPr>
            <w:r>
              <w:rPr>
                <w:b/>
                <w:bCs/>
              </w:rPr>
              <w:t>592</w:t>
            </w:r>
          </w:p>
        </w:tc>
        <w:tc>
          <w:tcPr>
            <w:tcW w:w="1012" w:type="dxa"/>
            <w:shd w:val="clear" w:color="auto" w:fill="E0E0E0"/>
            <w:noWrap/>
          </w:tcPr>
          <w:p w:rsidR="00F4008F" w:rsidRPr="00F4008F" w:rsidRDefault="00F4008F" w:rsidP="00B15A74">
            <w:pPr>
              <w:pStyle w:val="TableTextRight"/>
              <w:rPr>
                <w:b/>
                <w:bCs/>
              </w:rPr>
            </w:pPr>
            <w:r w:rsidRPr="00F4008F">
              <w:rPr>
                <w:b/>
                <w:bCs/>
              </w:rPr>
              <w:t xml:space="preserve">608 </w:t>
            </w: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C31502" w:rsidP="00B15A74">
            <w:pPr>
              <w:pStyle w:val="TableTextRight"/>
              <w:rPr>
                <w:b/>
                <w:bCs/>
              </w:rPr>
            </w:pPr>
            <w:r>
              <w:rPr>
                <w:b/>
                <w:bCs/>
              </w:rPr>
              <w:t>6 664</w:t>
            </w:r>
          </w:p>
        </w:tc>
        <w:tc>
          <w:tcPr>
            <w:tcW w:w="963" w:type="dxa"/>
            <w:shd w:val="clear" w:color="auto" w:fill="E0E0E0"/>
            <w:noWrap/>
          </w:tcPr>
          <w:p w:rsidR="00F4008F" w:rsidRPr="00F4008F" w:rsidRDefault="00F4008F" w:rsidP="00B15A74">
            <w:pPr>
              <w:pStyle w:val="TableTextRight"/>
              <w:rPr>
                <w:b/>
                <w:bCs/>
              </w:rPr>
            </w:pPr>
            <w:r w:rsidRPr="00F4008F">
              <w:rPr>
                <w:b/>
                <w:bCs/>
              </w:rPr>
              <w:t xml:space="preserve">2 752 </w:t>
            </w:r>
          </w:p>
        </w:tc>
        <w:tc>
          <w:tcPr>
            <w:tcW w:w="962" w:type="dxa"/>
            <w:shd w:val="clear" w:color="auto" w:fill="auto"/>
            <w:noWrap/>
          </w:tcPr>
          <w:p w:rsidR="00F4008F" w:rsidRPr="00F4008F" w:rsidRDefault="00F4008F" w:rsidP="00B15A74">
            <w:pPr>
              <w:pStyle w:val="TableTextRight"/>
              <w:rPr>
                <w:b/>
                <w:bCs/>
              </w:rPr>
            </w:pPr>
            <w:r w:rsidRPr="00F4008F">
              <w:rPr>
                <w:b/>
                <w:bCs/>
              </w:rPr>
              <w:t>(435)</w:t>
            </w:r>
          </w:p>
        </w:tc>
        <w:tc>
          <w:tcPr>
            <w:tcW w:w="963" w:type="dxa"/>
            <w:shd w:val="clear" w:color="auto" w:fill="auto"/>
            <w:noWrap/>
          </w:tcPr>
          <w:p w:rsidR="00F4008F" w:rsidRPr="00F4008F" w:rsidRDefault="00F4008F" w:rsidP="00B15A74">
            <w:pPr>
              <w:pStyle w:val="TableTextRight"/>
              <w:rPr>
                <w:b/>
                <w:bCs/>
              </w:rPr>
            </w:pPr>
            <w:r w:rsidRPr="00F4008F">
              <w:rPr>
                <w:b/>
                <w:bCs/>
              </w:rPr>
              <w:t xml:space="preserve">817 </w:t>
            </w:r>
          </w:p>
        </w:tc>
        <w:tc>
          <w:tcPr>
            <w:tcW w:w="907" w:type="dxa"/>
            <w:shd w:val="clear" w:color="auto" w:fill="E0E0E0"/>
            <w:noWrap/>
          </w:tcPr>
          <w:p w:rsidR="00F4008F" w:rsidRPr="00F4008F" w:rsidRDefault="00F4008F" w:rsidP="00B15A74">
            <w:pPr>
              <w:pStyle w:val="TableTextRight"/>
              <w:rPr>
                <w:b/>
                <w:bCs/>
              </w:rPr>
            </w:pPr>
            <w:r w:rsidRPr="00F4008F">
              <w:rPr>
                <w:b/>
                <w:bCs/>
              </w:rPr>
              <w:t xml:space="preserve">2 665 </w:t>
            </w:r>
          </w:p>
        </w:tc>
        <w:tc>
          <w:tcPr>
            <w:tcW w:w="908" w:type="dxa"/>
            <w:shd w:val="clear" w:color="auto" w:fill="E0E0E0"/>
            <w:noWrap/>
          </w:tcPr>
          <w:p w:rsidR="00F4008F" w:rsidRPr="00F4008F" w:rsidRDefault="00F4008F" w:rsidP="00B15A74">
            <w:pPr>
              <w:pStyle w:val="TableTextRight"/>
              <w:rPr>
                <w:b/>
                <w:bCs/>
              </w:rPr>
            </w:pPr>
            <w:r w:rsidRPr="00F4008F">
              <w:rPr>
                <w:b/>
                <w:bCs/>
              </w:rPr>
              <w:t>(2 576)</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963" w:type="dxa"/>
            <w:shd w:val="clear" w:color="auto" w:fill="auto"/>
            <w:noWrap/>
          </w:tcPr>
          <w:p w:rsidR="00F4008F" w:rsidRPr="00F4008F" w:rsidRDefault="00B33C10" w:rsidP="00B15A74">
            <w:pPr>
              <w:pStyle w:val="TableTextRight"/>
              <w:rPr>
                <w:b/>
                <w:bCs/>
              </w:rPr>
            </w:pPr>
            <w:r>
              <w:rPr>
                <w:b/>
                <w:bCs/>
              </w:rPr>
              <w:t>–</w:t>
            </w:r>
            <w:r w:rsidR="00F4008F" w:rsidRPr="00F4008F">
              <w:rPr>
                <w:b/>
                <w:bCs/>
              </w:rPr>
              <w:t xml:space="preserve"> </w:t>
            </w:r>
          </w:p>
        </w:tc>
        <w:tc>
          <w:tcPr>
            <w:tcW w:w="1052" w:type="dxa"/>
            <w:gridSpan w:val="2"/>
            <w:shd w:val="clear" w:color="auto" w:fill="E0E0E0"/>
            <w:noWrap/>
          </w:tcPr>
          <w:p w:rsidR="00F4008F" w:rsidRPr="00F4008F" w:rsidRDefault="004C4E5B" w:rsidP="00B15A74">
            <w:pPr>
              <w:pStyle w:val="TableTextRight"/>
              <w:rPr>
                <w:b/>
                <w:bCs/>
              </w:rPr>
            </w:pPr>
            <w:r>
              <w:rPr>
                <w:b/>
                <w:bCs/>
              </w:rPr>
              <w:t>17 595</w:t>
            </w:r>
          </w:p>
        </w:tc>
        <w:tc>
          <w:tcPr>
            <w:tcW w:w="1012" w:type="dxa"/>
            <w:shd w:val="clear" w:color="auto" w:fill="E0E0E0"/>
            <w:noWrap/>
          </w:tcPr>
          <w:p w:rsidR="00F4008F" w:rsidRPr="00F4008F" w:rsidRDefault="00F4008F" w:rsidP="00B15A74">
            <w:pPr>
              <w:pStyle w:val="TableTextRight"/>
              <w:rPr>
                <w:b/>
                <w:bCs/>
              </w:rPr>
            </w:pPr>
            <w:r w:rsidRPr="00F4008F">
              <w:rPr>
                <w:b/>
                <w:bCs/>
              </w:rPr>
              <w:t xml:space="preserve">5 459 </w:t>
            </w:r>
          </w:p>
        </w:tc>
      </w:tr>
      <w:tr w:rsidR="00F4008F" w:rsidRPr="00F4008F" w:rsidTr="00B15A74">
        <w:trPr>
          <w:cantSplit/>
          <w:trHeight w:hRule="exact" w:val="57"/>
        </w:trPr>
        <w:tc>
          <w:tcPr>
            <w:tcW w:w="962" w:type="dxa"/>
            <w:shd w:val="clear" w:color="auto" w:fill="E0E0E0"/>
            <w:noWrap/>
          </w:tcPr>
          <w:p w:rsidR="00F4008F" w:rsidRPr="00F4008F" w:rsidRDefault="00F4008F" w:rsidP="00B15A74">
            <w:pPr>
              <w:pStyle w:val="TableTextRight"/>
              <w:rPr>
                <w:bCs/>
              </w:rPr>
            </w:pPr>
          </w:p>
        </w:tc>
        <w:tc>
          <w:tcPr>
            <w:tcW w:w="963" w:type="dxa"/>
            <w:shd w:val="clear" w:color="auto" w:fill="E0E0E0"/>
            <w:noWrap/>
          </w:tcPr>
          <w:p w:rsidR="00F4008F" w:rsidRPr="00F4008F" w:rsidRDefault="00F4008F" w:rsidP="00B15A74">
            <w:pPr>
              <w:pStyle w:val="TableTextRight"/>
              <w:rPr>
                <w:bCs/>
              </w:rPr>
            </w:pPr>
          </w:p>
        </w:tc>
        <w:tc>
          <w:tcPr>
            <w:tcW w:w="962"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07" w:type="dxa"/>
            <w:shd w:val="clear" w:color="auto" w:fill="E0E0E0"/>
            <w:noWrap/>
          </w:tcPr>
          <w:p w:rsidR="00F4008F" w:rsidRPr="00F4008F" w:rsidRDefault="00F4008F" w:rsidP="00B15A74">
            <w:pPr>
              <w:pStyle w:val="TableTextRight"/>
              <w:rPr>
                <w:bCs/>
              </w:rPr>
            </w:pPr>
          </w:p>
        </w:tc>
        <w:tc>
          <w:tcPr>
            <w:tcW w:w="908" w:type="dxa"/>
            <w:shd w:val="clear" w:color="auto" w:fill="E0E0E0"/>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963" w:type="dxa"/>
            <w:shd w:val="clear" w:color="auto" w:fill="auto"/>
            <w:noWrap/>
          </w:tcPr>
          <w:p w:rsidR="00F4008F" w:rsidRPr="00F4008F" w:rsidRDefault="00F4008F" w:rsidP="00B15A74">
            <w:pPr>
              <w:pStyle w:val="TableTextRight"/>
              <w:rPr>
                <w:bCs/>
              </w:rPr>
            </w:pPr>
          </w:p>
        </w:tc>
        <w:tc>
          <w:tcPr>
            <w:tcW w:w="1052" w:type="dxa"/>
            <w:gridSpan w:val="2"/>
            <w:shd w:val="clear" w:color="auto" w:fill="E0E0E0"/>
            <w:noWrap/>
          </w:tcPr>
          <w:p w:rsidR="00F4008F" w:rsidRPr="00F4008F" w:rsidRDefault="00F4008F" w:rsidP="00B15A74">
            <w:pPr>
              <w:pStyle w:val="TableTextRight"/>
              <w:rPr>
                <w:bCs/>
              </w:rPr>
            </w:pPr>
          </w:p>
        </w:tc>
        <w:tc>
          <w:tcPr>
            <w:tcW w:w="1012" w:type="dxa"/>
            <w:shd w:val="clear" w:color="auto" w:fill="E0E0E0"/>
            <w:noWrap/>
          </w:tcPr>
          <w:p w:rsidR="00F4008F" w:rsidRPr="00F4008F" w:rsidRDefault="00F4008F" w:rsidP="00B15A74">
            <w:pPr>
              <w:pStyle w:val="TableTextRight"/>
              <w:rPr>
                <w:bCs/>
              </w:rPr>
            </w:pPr>
          </w:p>
        </w:tc>
      </w:tr>
      <w:tr w:rsidR="00F4008F" w:rsidRPr="00F4008F" w:rsidTr="00B15A74">
        <w:trPr>
          <w:cantSplit/>
        </w:trPr>
        <w:tc>
          <w:tcPr>
            <w:tcW w:w="962" w:type="dxa"/>
            <w:shd w:val="clear" w:color="auto" w:fill="E0E0E0"/>
            <w:noWrap/>
          </w:tcPr>
          <w:p w:rsidR="00F4008F" w:rsidRPr="00F4008F" w:rsidRDefault="00643A24" w:rsidP="00B15A74">
            <w:pPr>
              <w:pStyle w:val="TableTextRight"/>
            </w:pPr>
            <w:r>
              <w:t>–</w:t>
            </w:r>
          </w:p>
        </w:tc>
        <w:tc>
          <w:tcPr>
            <w:tcW w:w="963" w:type="dxa"/>
            <w:shd w:val="clear" w:color="auto" w:fill="E0E0E0"/>
            <w:noWrap/>
          </w:tcPr>
          <w:p w:rsidR="00F4008F" w:rsidRPr="00F4008F" w:rsidRDefault="00643A24" w:rsidP="00B15A74">
            <w:pPr>
              <w:pStyle w:val="TableTextRight"/>
            </w:pPr>
            <w:r>
              <w:t>–</w:t>
            </w:r>
          </w:p>
        </w:tc>
        <w:tc>
          <w:tcPr>
            <w:tcW w:w="962" w:type="dxa"/>
            <w:shd w:val="clear" w:color="auto" w:fill="auto"/>
            <w:noWrap/>
          </w:tcPr>
          <w:p w:rsidR="00F4008F" w:rsidRPr="00F4008F" w:rsidRDefault="00643A24" w:rsidP="00B15A74">
            <w:pPr>
              <w:pStyle w:val="TableTextRight"/>
            </w:pPr>
            <w:r>
              <w:t>–</w:t>
            </w:r>
          </w:p>
        </w:tc>
        <w:tc>
          <w:tcPr>
            <w:tcW w:w="963" w:type="dxa"/>
            <w:shd w:val="clear" w:color="auto" w:fill="auto"/>
            <w:noWrap/>
          </w:tcPr>
          <w:p w:rsidR="00F4008F" w:rsidRPr="00F4008F" w:rsidRDefault="00643A24" w:rsidP="00B15A74">
            <w:pPr>
              <w:pStyle w:val="TableTextRight"/>
            </w:pPr>
            <w:r>
              <w:t>–</w:t>
            </w:r>
          </w:p>
        </w:tc>
        <w:tc>
          <w:tcPr>
            <w:tcW w:w="907" w:type="dxa"/>
            <w:shd w:val="clear" w:color="auto" w:fill="E0E0E0"/>
            <w:noWrap/>
          </w:tcPr>
          <w:p w:rsidR="00F4008F" w:rsidRPr="00F4008F" w:rsidRDefault="00643A24" w:rsidP="00B15A74">
            <w:pPr>
              <w:pStyle w:val="TableTextRight"/>
            </w:pPr>
            <w:r>
              <w:t>–</w:t>
            </w:r>
          </w:p>
        </w:tc>
        <w:tc>
          <w:tcPr>
            <w:tcW w:w="908" w:type="dxa"/>
            <w:shd w:val="clear" w:color="auto" w:fill="E0E0E0"/>
            <w:noWrap/>
          </w:tcPr>
          <w:p w:rsidR="00F4008F" w:rsidRPr="00F4008F" w:rsidRDefault="00643A24" w:rsidP="00B15A74">
            <w:pPr>
              <w:pStyle w:val="TableTextRight"/>
            </w:pPr>
            <w:r>
              <w:t>–</w:t>
            </w:r>
          </w:p>
        </w:tc>
        <w:tc>
          <w:tcPr>
            <w:tcW w:w="963" w:type="dxa"/>
            <w:shd w:val="clear" w:color="auto" w:fill="auto"/>
            <w:noWrap/>
          </w:tcPr>
          <w:p w:rsidR="00F4008F" w:rsidRPr="00F4008F" w:rsidRDefault="00643A24" w:rsidP="00B15A74">
            <w:pPr>
              <w:pStyle w:val="TableTextRight"/>
            </w:pPr>
            <w:r>
              <w:t>–</w:t>
            </w:r>
          </w:p>
        </w:tc>
        <w:tc>
          <w:tcPr>
            <w:tcW w:w="963" w:type="dxa"/>
            <w:shd w:val="clear" w:color="auto" w:fill="auto"/>
            <w:noWrap/>
          </w:tcPr>
          <w:p w:rsidR="00F4008F" w:rsidRPr="00F4008F" w:rsidRDefault="00643A24" w:rsidP="00B15A74">
            <w:pPr>
              <w:pStyle w:val="TableTextRight"/>
            </w:pPr>
            <w:r>
              <w:t>–</w:t>
            </w:r>
          </w:p>
        </w:tc>
        <w:tc>
          <w:tcPr>
            <w:tcW w:w="1052" w:type="dxa"/>
            <w:gridSpan w:val="2"/>
            <w:shd w:val="clear" w:color="auto" w:fill="E0E0E0"/>
            <w:noWrap/>
          </w:tcPr>
          <w:p w:rsidR="00F4008F" w:rsidRPr="00F4008F" w:rsidRDefault="00643A24" w:rsidP="00B15A74">
            <w:pPr>
              <w:pStyle w:val="TableTextRight"/>
            </w:pPr>
            <w:r>
              <w:t>–</w:t>
            </w:r>
          </w:p>
        </w:tc>
        <w:tc>
          <w:tcPr>
            <w:tcW w:w="1012" w:type="dxa"/>
            <w:shd w:val="clear" w:color="auto" w:fill="E0E0E0"/>
            <w:noWrap/>
          </w:tcPr>
          <w:p w:rsidR="00F4008F" w:rsidRPr="00F4008F" w:rsidRDefault="00643A24" w:rsidP="00B15A74">
            <w:pPr>
              <w:pStyle w:val="TableTextRight"/>
            </w:pPr>
            <w:r>
              <w:t>–</w:t>
            </w:r>
          </w:p>
        </w:tc>
      </w:tr>
      <w:tr w:rsidR="00643A24" w:rsidRPr="00F4008F" w:rsidTr="00B15A74">
        <w:trPr>
          <w:cantSplit/>
        </w:trPr>
        <w:tc>
          <w:tcPr>
            <w:tcW w:w="962" w:type="dxa"/>
            <w:shd w:val="clear" w:color="auto" w:fill="E0E0E0"/>
            <w:noWrap/>
          </w:tcPr>
          <w:p w:rsidR="00643A24" w:rsidRPr="00F4008F" w:rsidRDefault="00643A24" w:rsidP="008B552F">
            <w:pPr>
              <w:pStyle w:val="TableTextRight"/>
              <w:rPr>
                <w:b/>
                <w:bCs/>
              </w:rPr>
            </w:pPr>
            <w:r>
              <w:rPr>
                <w:b/>
                <w:bCs/>
              </w:rPr>
              <w:t>6 664</w:t>
            </w:r>
          </w:p>
        </w:tc>
        <w:tc>
          <w:tcPr>
            <w:tcW w:w="963" w:type="dxa"/>
            <w:shd w:val="clear" w:color="auto" w:fill="E0E0E0"/>
            <w:noWrap/>
          </w:tcPr>
          <w:p w:rsidR="00643A24" w:rsidRPr="00F4008F" w:rsidRDefault="00643A24" w:rsidP="008B552F">
            <w:pPr>
              <w:pStyle w:val="TableTextRight"/>
              <w:rPr>
                <w:b/>
                <w:bCs/>
              </w:rPr>
            </w:pPr>
            <w:r w:rsidRPr="00F4008F">
              <w:rPr>
                <w:b/>
                <w:bCs/>
              </w:rPr>
              <w:t xml:space="preserve">2 752 </w:t>
            </w:r>
          </w:p>
        </w:tc>
        <w:tc>
          <w:tcPr>
            <w:tcW w:w="962" w:type="dxa"/>
            <w:shd w:val="clear" w:color="auto" w:fill="auto"/>
            <w:noWrap/>
          </w:tcPr>
          <w:p w:rsidR="00643A24" w:rsidRPr="00F4008F" w:rsidRDefault="00643A24" w:rsidP="008B552F">
            <w:pPr>
              <w:pStyle w:val="TableTextRight"/>
              <w:rPr>
                <w:b/>
                <w:bCs/>
              </w:rPr>
            </w:pPr>
            <w:r w:rsidRPr="00F4008F">
              <w:rPr>
                <w:b/>
                <w:bCs/>
              </w:rPr>
              <w:t>(435)</w:t>
            </w:r>
          </w:p>
        </w:tc>
        <w:tc>
          <w:tcPr>
            <w:tcW w:w="963" w:type="dxa"/>
            <w:shd w:val="clear" w:color="auto" w:fill="auto"/>
            <w:noWrap/>
          </w:tcPr>
          <w:p w:rsidR="00643A24" w:rsidRPr="00F4008F" w:rsidRDefault="00643A24" w:rsidP="008B552F">
            <w:pPr>
              <w:pStyle w:val="TableTextRight"/>
              <w:rPr>
                <w:b/>
                <w:bCs/>
              </w:rPr>
            </w:pPr>
            <w:r w:rsidRPr="00F4008F">
              <w:rPr>
                <w:b/>
                <w:bCs/>
              </w:rPr>
              <w:t xml:space="preserve">817 </w:t>
            </w:r>
          </w:p>
        </w:tc>
        <w:tc>
          <w:tcPr>
            <w:tcW w:w="907" w:type="dxa"/>
            <w:shd w:val="clear" w:color="auto" w:fill="E0E0E0"/>
            <w:noWrap/>
          </w:tcPr>
          <w:p w:rsidR="00643A24" w:rsidRPr="00F4008F" w:rsidRDefault="00643A24" w:rsidP="008B552F">
            <w:pPr>
              <w:pStyle w:val="TableTextRight"/>
              <w:rPr>
                <w:b/>
                <w:bCs/>
              </w:rPr>
            </w:pPr>
            <w:r w:rsidRPr="00F4008F">
              <w:rPr>
                <w:b/>
                <w:bCs/>
              </w:rPr>
              <w:t xml:space="preserve">2 665 </w:t>
            </w:r>
          </w:p>
        </w:tc>
        <w:tc>
          <w:tcPr>
            <w:tcW w:w="908" w:type="dxa"/>
            <w:shd w:val="clear" w:color="auto" w:fill="E0E0E0"/>
            <w:noWrap/>
          </w:tcPr>
          <w:p w:rsidR="00643A24" w:rsidRPr="00F4008F" w:rsidRDefault="00643A24" w:rsidP="008B552F">
            <w:pPr>
              <w:pStyle w:val="TableTextRight"/>
              <w:rPr>
                <w:b/>
                <w:bCs/>
              </w:rPr>
            </w:pPr>
            <w:r w:rsidRPr="00F4008F">
              <w:rPr>
                <w:b/>
                <w:bCs/>
              </w:rPr>
              <w:t>(2 576)</w:t>
            </w:r>
          </w:p>
        </w:tc>
        <w:tc>
          <w:tcPr>
            <w:tcW w:w="963" w:type="dxa"/>
            <w:shd w:val="clear" w:color="auto" w:fill="auto"/>
            <w:noWrap/>
          </w:tcPr>
          <w:p w:rsidR="00643A24" w:rsidRPr="00F4008F" w:rsidRDefault="00643A24" w:rsidP="008B552F">
            <w:pPr>
              <w:pStyle w:val="TableTextRight"/>
              <w:rPr>
                <w:b/>
                <w:bCs/>
              </w:rPr>
            </w:pPr>
            <w:r>
              <w:rPr>
                <w:b/>
                <w:bCs/>
              </w:rPr>
              <w:t>–</w:t>
            </w:r>
            <w:r w:rsidRPr="00F4008F">
              <w:rPr>
                <w:b/>
                <w:bCs/>
              </w:rPr>
              <w:t xml:space="preserve"> </w:t>
            </w:r>
          </w:p>
        </w:tc>
        <w:tc>
          <w:tcPr>
            <w:tcW w:w="963" w:type="dxa"/>
            <w:shd w:val="clear" w:color="auto" w:fill="auto"/>
            <w:noWrap/>
          </w:tcPr>
          <w:p w:rsidR="00643A24" w:rsidRPr="00F4008F" w:rsidRDefault="00643A24" w:rsidP="008B552F">
            <w:pPr>
              <w:pStyle w:val="TableTextRight"/>
              <w:rPr>
                <w:b/>
                <w:bCs/>
              </w:rPr>
            </w:pPr>
            <w:r>
              <w:rPr>
                <w:b/>
                <w:bCs/>
              </w:rPr>
              <w:t>–</w:t>
            </w:r>
            <w:r w:rsidRPr="00F4008F">
              <w:rPr>
                <w:b/>
                <w:bCs/>
              </w:rPr>
              <w:t xml:space="preserve"> </w:t>
            </w:r>
          </w:p>
        </w:tc>
        <w:tc>
          <w:tcPr>
            <w:tcW w:w="1052" w:type="dxa"/>
            <w:gridSpan w:val="2"/>
            <w:shd w:val="clear" w:color="auto" w:fill="E0E0E0"/>
            <w:noWrap/>
          </w:tcPr>
          <w:p w:rsidR="00643A24" w:rsidRPr="00F4008F" w:rsidRDefault="00643A24" w:rsidP="008B552F">
            <w:pPr>
              <w:pStyle w:val="TableTextRight"/>
              <w:rPr>
                <w:b/>
                <w:bCs/>
              </w:rPr>
            </w:pPr>
            <w:r>
              <w:rPr>
                <w:b/>
                <w:bCs/>
              </w:rPr>
              <w:t>17 595</w:t>
            </w:r>
          </w:p>
        </w:tc>
        <w:tc>
          <w:tcPr>
            <w:tcW w:w="1012" w:type="dxa"/>
            <w:shd w:val="clear" w:color="auto" w:fill="E0E0E0"/>
            <w:noWrap/>
          </w:tcPr>
          <w:p w:rsidR="00643A24" w:rsidRPr="00F4008F" w:rsidRDefault="00643A24" w:rsidP="008B552F">
            <w:pPr>
              <w:pStyle w:val="TableTextRight"/>
              <w:rPr>
                <w:b/>
                <w:bCs/>
              </w:rPr>
            </w:pPr>
            <w:r w:rsidRPr="00F4008F">
              <w:rPr>
                <w:b/>
                <w:bCs/>
              </w:rPr>
              <w:t xml:space="preserve">5 459 </w:t>
            </w: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
                <w:bCs/>
              </w:rPr>
            </w:pPr>
          </w:p>
        </w:tc>
        <w:tc>
          <w:tcPr>
            <w:tcW w:w="963" w:type="dxa"/>
            <w:shd w:val="clear" w:color="auto" w:fill="E0E0E0"/>
            <w:noWrap/>
          </w:tcPr>
          <w:p w:rsidR="00643A24" w:rsidRPr="00F4008F" w:rsidRDefault="00643A24" w:rsidP="00B15A74">
            <w:pPr>
              <w:pStyle w:val="TableTextRight"/>
              <w:rPr>
                <w:b/>
                <w:bCs/>
              </w:rPr>
            </w:pPr>
          </w:p>
        </w:tc>
        <w:tc>
          <w:tcPr>
            <w:tcW w:w="962" w:type="dxa"/>
            <w:shd w:val="clear" w:color="auto" w:fill="auto"/>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907" w:type="dxa"/>
            <w:shd w:val="clear" w:color="auto" w:fill="E0E0E0"/>
            <w:noWrap/>
          </w:tcPr>
          <w:p w:rsidR="00643A24" w:rsidRPr="00F4008F" w:rsidRDefault="00643A24" w:rsidP="00B15A74">
            <w:pPr>
              <w:pStyle w:val="TableTextRight"/>
              <w:rPr>
                <w:b/>
                <w:bCs/>
              </w:rPr>
            </w:pPr>
          </w:p>
        </w:tc>
        <w:tc>
          <w:tcPr>
            <w:tcW w:w="908" w:type="dxa"/>
            <w:shd w:val="clear" w:color="auto" w:fill="E0E0E0"/>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1052" w:type="dxa"/>
            <w:gridSpan w:val="2"/>
            <w:shd w:val="clear" w:color="auto" w:fill="E0E0E0"/>
            <w:noWrap/>
          </w:tcPr>
          <w:p w:rsidR="00643A24" w:rsidRPr="00F4008F" w:rsidRDefault="00643A24" w:rsidP="00B15A74">
            <w:pPr>
              <w:pStyle w:val="TableTextRight"/>
              <w:rPr>
                <w:b/>
                <w:bCs/>
              </w:rPr>
            </w:pPr>
          </w:p>
        </w:tc>
        <w:tc>
          <w:tcPr>
            <w:tcW w:w="1012" w:type="dxa"/>
            <w:shd w:val="clear" w:color="auto" w:fill="E0E0E0"/>
            <w:noWrap/>
          </w:tcPr>
          <w:p w:rsidR="00643A24" w:rsidRPr="00F4008F" w:rsidRDefault="00643A24" w:rsidP="00B15A74">
            <w:pPr>
              <w:pStyle w:val="TableTextRight"/>
              <w:rPr>
                <w:b/>
                <w:bCs/>
              </w:rPr>
            </w:pPr>
          </w:p>
        </w:tc>
      </w:tr>
      <w:tr w:rsidR="00643A24" w:rsidRPr="00F4008F" w:rsidTr="00B15A74">
        <w:trPr>
          <w:cantSplit/>
          <w:trHeight w:hRule="exact" w:val="57"/>
        </w:trPr>
        <w:tc>
          <w:tcPr>
            <w:tcW w:w="962" w:type="dxa"/>
            <w:shd w:val="clear" w:color="auto" w:fill="E0E0E0"/>
            <w:noWrap/>
          </w:tcPr>
          <w:p w:rsidR="00643A24" w:rsidRPr="00F4008F" w:rsidRDefault="00643A24" w:rsidP="00B15A74">
            <w:pPr>
              <w:pStyle w:val="TableTextRight"/>
              <w:rPr>
                <w:bCs/>
              </w:rPr>
            </w:pPr>
          </w:p>
        </w:tc>
        <w:tc>
          <w:tcPr>
            <w:tcW w:w="963" w:type="dxa"/>
            <w:shd w:val="clear" w:color="auto" w:fill="E0E0E0"/>
            <w:noWrap/>
          </w:tcPr>
          <w:p w:rsidR="00643A24" w:rsidRPr="00F4008F" w:rsidRDefault="00643A24" w:rsidP="00B15A74">
            <w:pPr>
              <w:pStyle w:val="TableTextRight"/>
              <w:rPr>
                <w:bCs/>
              </w:rPr>
            </w:pPr>
          </w:p>
        </w:tc>
        <w:tc>
          <w:tcPr>
            <w:tcW w:w="962" w:type="dxa"/>
            <w:shd w:val="clear" w:color="auto" w:fill="auto"/>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907" w:type="dxa"/>
            <w:shd w:val="clear" w:color="auto" w:fill="E0E0E0"/>
            <w:noWrap/>
          </w:tcPr>
          <w:p w:rsidR="00643A24" w:rsidRPr="00F4008F" w:rsidRDefault="00643A24" w:rsidP="00B15A74">
            <w:pPr>
              <w:pStyle w:val="TableTextRight"/>
              <w:rPr>
                <w:bCs/>
              </w:rPr>
            </w:pPr>
          </w:p>
        </w:tc>
        <w:tc>
          <w:tcPr>
            <w:tcW w:w="908" w:type="dxa"/>
            <w:shd w:val="clear" w:color="auto" w:fill="E0E0E0"/>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1052" w:type="dxa"/>
            <w:gridSpan w:val="2"/>
            <w:shd w:val="clear" w:color="auto" w:fill="E0E0E0"/>
            <w:noWrap/>
          </w:tcPr>
          <w:p w:rsidR="00643A24" w:rsidRPr="00F4008F" w:rsidRDefault="00643A24" w:rsidP="00B15A74">
            <w:pPr>
              <w:pStyle w:val="TableTextRight"/>
              <w:rPr>
                <w:bCs/>
              </w:rPr>
            </w:pPr>
          </w:p>
        </w:tc>
        <w:tc>
          <w:tcPr>
            <w:tcW w:w="1012" w:type="dxa"/>
            <w:shd w:val="clear" w:color="auto" w:fill="E0E0E0"/>
            <w:noWrap/>
          </w:tcPr>
          <w:p w:rsidR="00643A24" w:rsidRPr="00F4008F" w:rsidRDefault="00643A24" w:rsidP="00B15A74">
            <w:pPr>
              <w:pStyle w:val="TableTextRight"/>
              <w:rPr>
                <w:bCs/>
              </w:rPr>
            </w:pP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
                <w:bCs/>
              </w:rPr>
            </w:pPr>
          </w:p>
        </w:tc>
        <w:tc>
          <w:tcPr>
            <w:tcW w:w="963" w:type="dxa"/>
            <w:shd w:val="clear" w:color="auto" w:fill="E0E0E0"/>
            <w:noWrap/>
          </w:tcPr>
          <w:p w:rsidR="00643A24" w:rsidRPr="00F4008F" w:rsidRDefault="00643A24" w:rsidP="00B15A74">
            <w:pPr>
              <w:pStyle w:val="TableTextRight"/>
              <w:rPr>
                <w:b/>
                <w:bCs/>
              </w:rPr>
            </w:pPr>
          </w:p>
        </w:tc>
        <w:tc>
          <w:tcPr>
            <w:tcW w:w="962" w:type="dxa"/>
            <w:shd w:val="clear" w:color="auto" w:fill="auto"/>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907" w:type="dxa"/>
            <w:shd w:val="clear" w:color="auto" w:fill="E0E0E0"/>
            <w:noWrap/>
          </w:tcPr>
          <w:p w:rsidR="00643A24" w:rsidRPr="00F4008F" w:rsidRDefault="00643A24" w:rsidP="00B15A74">
            <w:pPr>
              <w:pStyle w:val="TableTextRight"/>
              <w:rPr>
                <w:b/>
                <w:bCs/>
              </w:rPr>
            </w:pPr>
          </w:p>
        </w:tc>
        <w:tc>
          <w:tcPr>
            <w:tcW w:w="908" w:type="dxa"/>
            <w:shd w:val="clear" w:color="auto" w:fill="E0E0E0"/>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963" w:type="dxa"/>
            <w:shd w:val="clear" w:color="auto" w:fill="auto"/>
            <w:noWrap/>
          </w:tcPr>
          <w:p w:rsidR="00643A24" w:rsidRPr="00F4008F" w:rsidRDefault="00643A24" w:rsidP="00B15A74">
            <w:pPr>
              <w:pStyle w:val="TableTextRight"/>
              <w:rPr>
                <w:b/>
                <w:bCs/>
              </w:rPr>
            </w:pPr>
          </w:p>
        </w:tc>
        <w:tc>
          <w:tcPr>
            <w:tcW w:w="1052" w:type="dxa"/>
            <w:gridSpan w:val="2"/>
            <w:shd w:val="clear" w:color="auto" w:fill="E0E0E0"/>
            <w:noWrap/>
          </w:tcPr>
          <w:p w:rsidR="00643A24" w:rsidRPr="00F4008F" w:rsidRDefault="00643A24" w:rsidP="00B15A74">
            <w:pPr>
              <w:pStyle w:val="TableTextRight"/>
              <w:rPr>
                <w:b/>
                <w:bCs/>
              </w:rPr>
            </w:pPr>
          </w:p>
        </w:tc>
        <w:tc>
          <w:tcPr>
            <w:tcW w:w="1012" w:type="dxa"/>
            <w:shd w:val="clear" w:color="auto" w:fill="E0E0E0"/>
            <w:noWrap/>
          </w:tcPr>
          <w:p w:rsidR="00643A24" w:rsidRPr="00F4008F" w:rsidRDefault="00643A24" w:rsidP="00B15A74">
            <w:pPr>
              <w:pStyle w:val="TableTextRight"/>
              <w:rPr>
                <w:b/>
                <w:bCs/>
              </w:rPr>
            </w:pPr>
          </w:p>
        </w:tc>
      </w:tr>
      <w:tr w:rsidR="00643A24" w:rsidRPr="00F4008F" w:rsidTr="00B15A74">
        <w:trPr>
          <w:cantSplit/>
          <w:trHeight w:hRule="exact" w:val="58"/>
        </w:trPr>
        <w:tc>
          <w:tcPr>
            <w:tcW w:w="962" w:type="dxa"/>
            <w:shd w:val="clear" w:color="auto" w:fill="E0E0E0"/>
            <w:noWrap/>
          </w:tcPr>
          <w:p w:rsidR="00643A24" w:rsidRPr="00F4008F" w:rsidRDefault="00643A24" w:rsidP="00B15A74">
            <w:pPr>
              <w:pStyle w:val="TableTextRight"/>
            </w:pPr>
          </w:p>
        </w:tc>
        <w:tc>
          <w:tcPr>
            <w:tcW w:w="963" w:type="dxa"/>
            <w:shd w:val="clear" w:color="auto" w:fill="E0E0E0"/>
            <w:noWrap/>
          </w:tcPr>
          <w:p w:rsidR="00643A24" w:rsidRPr="00F4008F" w:rsidRDefault="00643A24" w:rsidP="00B15A74">
            <w:pPr>
              <w:pStyle w:val="TableTextRight"/>
            </w:pPr>
          </w:p>
        </w:tc>
        <w:tc>
          <w:tcPr>
            <w:tcW w:w="962"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07" w:type="dxa"/>
            <w:shd w:val="clear" w:color="auto" w:fill="E0E0E0"/>
            <w:noWrap/>
          </w:tcPr>
          <w:p w:rsidR="00643A24" w:rsidRPr="00F4008F" w:rsidRDefault="00643A24" w:rsidP="00B15A74">
            <w:pPr>
              <w:pStyle w:val="TableTextRight"/>
            </w:pPr>
          </w:p>
        </w:tc>
        <w:tc>
          <w:tcPr>
            <w:tcW w:w="908" w:type="dxa"/>
            <w:shd w:val="clear" w:color="auto" w:fill="E0E0E0"/>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1052" w:type="dxa"/>
            <w:gridSpan w:val="2"/>
            <w:shd w:val="clear" w:color="auto" w:fill="E0E0E0"/>
            <w:noWrap/>
          </w:tcPr>
          <w:p w:rsidR="00643A24" w:rsidRPr="00F4008F" w:rsidRDefault="00643A24" w:rsidP="00B15A74">
            <w:pPr>
              <w:pStyle w:val="TableTextRight"/>
            </w:pPr>
          </w:p>
        </w:tc>
        <w:tc>
          <w:tcPr>
            <w:tcW w:w="1012" w:type="dxa"/>
            <w:shd w:val="clear" w:color="auto" w:fill="E0E0E0"/>
            <w:noWrap/>
          </w:tcPr>
          <w:p w:rsidR="00643A24" w:rsidRPr="00F4008F" w:rsidRDefault="00643A24" w:rsidP="00B15A74">
            <w:pPr>
              <w:pStyle w:val="TableTextRight"/>
            </w:pP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Cs/>
              </w:rPr>
            </w:pPr>
            <w:r w:rsidRPr="00F4008F">
              <w:rPr>
                <w:bCs/>
              </w:rPr>
              <w:t>27 455</w:t>
            </w:r>
          </w:p>
        </w:tc>
        <w:tc>
          <w:tcPr>
            <w:tcW w:w="963" w:type="dxa"/>
            <w:shd w:val="clear" w:color="auto" w:fill="E0E0E0"/>
            <w:noWrap/>
          </w:tcPr>
          <w:p w:rsidR="00643A24" w:rsidRPr="00F4008F" w:rsidRDefault="00643A24" w:rsidP="00B15A74">
            <w:pPr>
              <w:pStyle w:val="TableTextRight"/>
              <w:rPr>
                <w:bCs/>
              </w:rPr>
            </w:pPr>
            <w:r w:rsidRPr="00F4008F">
              <w:rPr>
                <w:bCs/>
              </w:rPr>
              <w:t xml:space="preserve">18 026 </w:t>
            </w:r>
          </w:p>
        </w:tc>
        <w:tc>
          <w:tcPr>
            <w:tcW w:w="962" w:type="dxa"/>
            <w:shd w:val="clear" w:color="auto" w:fill="auto"/>
            <w:noWrap/>
          </w:tcPr>
          <w:p w:rsidR="00643A24" w:rsidRPr="00F4008F" w:rsidRDefault="00643A24" w:rsidP="00B15A74">
            <w:pPr>
              <w:pStyle w:val="TableTextRight"/>
              <w:rPr>
                <w:bCs/>
              </w:rPr>
            </w:pPr>
            <w:r w:rsidRPr="00F4008F">
              <w:rPr>
                <w:bCs/>
              </w:rPr>
              <w:t xml:space="preserve">64 </w:t>
            </w:r>
          </w:p>
        </w:tc>
        <w:tc>
          <w:tcPr>
            <w:tcW w:w="963" w:type="dxa"/>
            <w:shd w:val="clear" w:color="auto" w:fill="auto"/>
            <w:noWrap/>
          </w:tcPr>
          <w:p w:rsidR="00643A24" w:rsidRPr="00F4008F" w:rsidRDefault="00643A24" w:rsidP="00B15A74">
            <w:pPr>
              <w:pStyle w:val="TableTextRight"/>
              <w:rPr>
                <w:bCs/>
              </w:rPr>
            </w:pPr>
            <w:r w:rsidRPr="00F4008F">
              <w:rPr>
                <w:bCs/>
              </w:rPr>
              <w:t xml:space="preserve">85 </w:t>
            </w:r>
          </w:p>
        </w:tc>
        <w:tc>
          <w:tcPr>
            <w:tcW w:w="907" w:type="dxa"/>
            <w:shd w:val="clear" w:color="auto" w:fill="E0E0E0"/>
            <w:noWrap/>
          </w:tcPr>
          <w:p w:rsidR="00643A24" w:rsidRPr="00F4008F" w:rsidRDefault="00643A24" w:rsidP="00B15A74">
            <w:pPr>
              <w:pStyle w:val="TableTextRight"/>
              <w:rPr>
                <w:bCs/>
              </w:rPr>
            </w:pPr>
            <w:r w:rsidRPr="00F4008F">
              <w:rPr>
                <w:bCs/>
              </w:rPr>
              <w:t xml:space="preserve">863 </w:t>
            </w:r>
          </w:p>
        </w:tc>
        <w:tc>
          <w:tcPr>
            <w:tcW w:w="908" w:type="dxa"/>
            <w:shd w:val="clear" w:color="auto" w:fill="E0E0E0"/>
            <w:noWrap/>
          </w:tcPr>
          <w:p w:rsidR="00643A24" w:rsidRPr="00F4008F" w:rsidRDefault="00643A24" w:rsidP="00B15A74">
            <w:pPr>
              <w:pStyle w:val="TableTextRight"/>
              <w:rPr>
                <w:bCs/>
              </w:rPr>
            </w:pPr>
            <w:r w:rsidRPr="00F4008F">
              <w:rPr>
                <w:bCs/>
              </w:rPr>
              <w:t xml:space="preserve">1 406 </w:t>
            </w:r>
          </w:p>
        </w:tc>
        <w:tc>
          <w:tcPr>
            <w:tcW w:w="963" w:type="dxa"/>
            <w:shd w:val="clear" w:color="auto" w:fill="auto"/>
            <w:noWrap/>
          </w:tcPr>
          <w:p w:rsidR="00643A24" w:rsidRPr="00F4008F" w:rsidRDefault="00643A24" w:rsidP="00B15A74">
            <w:pPr>
              <w:pStyle w:val="TableTextRight"/>
              <w:rPr>
                <w:bCs/>
              </w:rPr>
            </w:pPr>
            <w:r w:rsidRPr="00F4008F">
              <w:rPr>
                <w:bCs/>
              </w:rPr>
              <w:t xml:space="preserve">190 894 </w:t>
            </w:r>
          </w:p>
        </w:tc>
        <w:tc>
          <w:tcPr>
            <w:tcW w:w="963" w:type="dxa"/>
            <w:shd w:val="clear" w:color="auto" w:fill="auto"/>
            <w:noWrap/>
          </w:tcPr>
          <w:p w:rsidR="00643A24" w:rsidRPr="00F4008F" w:rsidRDefault="00643A24" w:rsidP="00B15A74">
            <w:pPr>
              <w:pStyle w:val="TableTextRight"/>
              <w:rPr>
                <w:bCs/>
              </w:rPr>
            </w:pPr>
            <w:r w:rsidRPr="00F4008F">
              <w:rPr>
                <w:bCs/>
              </w:rPr>
              <w:t xml:space="preserve">147 441 </w:t>
            </w:r>
          </w:p>
        </w:tc>
        <w:tc>
          <w:tcPr>
            <w:tcW w:w="1052" w:type="dxa"/>
            <w:gridSpan w:val="2"/>
            <w:shd w:val="clear" w:color="auto" w:fill="E0E0E0"/>
            <w:noWrap/>
          </w:tcPr>
          <w:p w:rsidR="00643A24" w:rsidRPr="00F4008F" w:rsidRDefault="00643A24" w:rsidP="00B15A74">
            <w:pPr>
              <w:pStyle w:val="TableTextRight"/>
              <w:rPr>
                <w:bCs/>
              </w:rPr>
            </w:pPr>
            <w:r w:rsidRPr="00F4008F">
              <w:rPr>
                <w:bCs/>
              </w:rPr>
              <w:t>221 422</w:t>
            </w:r>
          </w:p>
        </w:tc>
        <w:tc>
          <w:tcPr>
            <w:tcW w:w="1012" w:type="dxa"/>
            <w:shd w:val="clear" w:color="auto" w:fill="E0E0E0"/>
            <w:noWrap/>
          </w:tcPr>
          <w:p w:rsidR="00643A24" w:rsidRPr="00F4008F" w:rsidRDefault="00643A24" w:rsidP="00B15A74">
            <w:pPr>
              <w:pStyle w:val="TableTextRight"/>
              <w:rPr>
                <w:bCs/>
              </w:rPr>
            </w:pPr>
            <w:r w:rsidRPr="00F4008F">
              <w:rPr>
                <w:bCs/>
              </w:rPr>
              <w:t xml:space="preserve">169 234 </w:t>
            </w: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Cs/>
              </w:rPr>
            </w:pPr>
            <w:r>
              <w:rPr>
                <w:bCs/>
              </w:rPr>
              <w:t>245 691</w:t>
            </w:r>
          </w:p>
        </w:tc>
        <w:tc>
          <w:tcPr>
            <w:tcW w:w="963" w:type="dxa"/>
            <w:shd w:val="clear" w:color="auto" w:fill="E0E0E0"/>
            <w:noWrap/>
          </w:tcPr>
          <w:p w:rsidR="00643A24" w:rsidRPr="00F4008F" w:rsidRDefault="00643A24" w:rsidP="00B15A74">
            <w:pPr>
              <w:pStyle w:val="TableTextRight"/>
              <w:rPr>
                <w:bCs/>
              </w:rPr>
            </w:pPr>
            <w:r w:rsidRPr="00F4008F">
              <w:rPr>
                <w:bCs/>
              </w:rPr>
              <w:t xml:space="preserve">267 582 </w:t>
            </w:r>
          </w:p>
        </w:tc>
        <w:tc>
          <w:tcPr>
            <w:tcW w:w="962" w:type="dxa"/>
            <w:shd w:val="clear" w:color="auto" w:fill="auto"/>
            <w:noWrap/>
          </w:tcPr>
          <w:p w:rsidR="00643A24" w:rsidRPr="00F4008F" w:rsidRDefault="00643A24" w:rsidP="00B15A74">
            <w:pPr>
              <w:pStyle w:val="TableTextRight"/>
              <w:rPr>
                <w:bCs/>
              </w:rPr>
            </w:pPr>
            <w:r w:rsidRPr="00F4008F">
              <w:rPr>
                <w:bCs/>
              </w:rPr>
              <w:t xml:space="preserve">457 </w:t>
            </w:r>
          </w:p>
        </w:tc>
        <w:tc>
          <w:tcPr>
            <w:tcW w:w="963" w:type="dxa"/>
            <w:shd w:val="clear" w:color="auto" w:fill="auto"/>
            <w:noWrap/>
          </w:tcPr>
          <w:p w:rsidR="00643A24" w:rsidRPr="00F4008F" w:rsidRDefault="00643A24" w:rsidP="00B15A74">
            <w:pPr>
              <w:pStyle w:val="TableTextRight"/>
              <w:rPr>
                <w:bCs/>
              </w:rPr>
            </w:pPr>
            <w:r w:rsidRPr="00F4008F">
              <w:rPr>
                <w:bCs/>
              </w:rPr>
              <w:t xml:space="preserve">478 </w:t>
            </w:r>
          </w:p>
        </w:tc>
        <w:tc>
          <w:tcPr>
            <w:tcW w:w="907" w:type="dxa"/>
            <w:shd w:val="clear" w:color="auto" w:fill="E0E0E0"/>
            <w:noWrap/>
          </w:tcPr>
          <w:p w:rsidR="00643A24" w:rsidRPr="00F4008F" w:rsidRDefault="00643A24" w:rsidP="00B15A74">
            <w:pPr>
              <w:pStyle w:val="TableTextRight"/>
              <w:rPr>
                <w:bCs/>
              </w:rPr>
            </w:pPr>
            <w:r w:rsidRPr="00F4008F">
              <w:rPr>
                <w:bCs/>
              </w:rPr>
              <w:t xml:space="preserve">11 849 </w:t>
            </w:r>
          </w:p>
        </w:tc>
        <w:tc>
          <w:tcPr>
            <w:tcW w:w="908" w:type="dxa"/>
            <w:shd w:val="clear" w:color="auto" w:fill="E0E0E0"/>
            <w:noWrap/>
          </w:tcPr>
          <w:p w:rsidR="00643A24" w:rsidRPr="00F4008F" w:rsidRDefault="00643A24" w:rsidP="00B15A74">
            <w:pPr>
              <w:pStyle w:val="TableTextRight"/>
              <w:rPr>
                <w:bCs/>
              </w:rPr>
            </w:pPr>
            <w:r w:rsidRPr="00F4008F">
              <w:rPr>
                <w:bCs/>
              </w:rPr>
              <w:t xml:space="preserve">25 871 </w:t>
            </w:r>
          </w:p>
        </w:tc>
        <w:tc>
          <w:tcPr>
            <w:tcW w:w="963" w:type="dxa"/>
            <w:shd w:val="clear" w:color="auto" w:fill="auto"/>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1052" w:type="dxa"/>
            <w:gridSpan w:val="2"/>
            <w:shd w:val="clear" w:color="auto" w:fill="E0E0E0"/>
            <w:noWrap/>
          </w:tcPr>
          <w:p w:rsidR="00643A24" w:rsidRPr="00F4008F" w:rsidRDefault="00643A24" w:rsidP="00B15A74">
            <w:pPr>
              <w:pStyle w:val="TableTextRight"/>
              <w:rPr>
                <w:bCs/>
              </w:rPr>
            </w:pPr>
            <w:r w:rsidRPr="00F4008F">
              <w:rPr>
                <w:bCs/>
              </w:rPr>
              <w:t>548</w:t>
            </w:r>
            <w:r>
              <w:rPr>
                <w:bCs/>
              </w:rPr>
              <w:t> 630</w:t>
            </w:r>
          </w:p>
        </w:tc>
        <w:tc>
          <w:tcPr>
            <w:tcW w:w="1012" w:type="dxa"/>
            <w:shd w:val="clear" w:color="auto" w:fill="E0E0E0"/>
            <w:noWrap/>
          </w:tcPr>
          <w:p w:rsidR="00643A24" w:rsidRPr="00F4008F" w:rsidRDefault="00643A24" w:rsidP="00B15A74">
            <w:pPr>
              <w:pStyle w:val="TableTextRight"/>
              <w:rPr>
                <w:bCs/>
              </w:rPr>
            </w:pPr>
            <w:r w:rsidRPr="00F4008F">
              <w:rPr>
                <w:bCs/>
              </w:rPr>
              <w:t xml:space="preserve">580 143 </w:t>
            </w: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
                <w:bCs/>
              </w:rPr>
            </w:pPr>
            <w:r>
              <w:rPr>
                <w:b/>
                <w:bCs/>
              </w:rPr>
              <w:t>273 146</w:t>
            </w:r>
          </w:p>
        </w:tc>
        <w:tc>
          <w:tcPr>
            <w:tcW w:w="963" w:type="dxa"/>
            <w:shd w:val="clear" w:color="auto" w:fill="E0E0E0"/>
            <w:noWrap/>
          </w:tcPr>
          <w:p w:rsidR="00643A24" w:rsidRPr="00F4008F" w:rsidRDefault="00643A24" w:rsidP="00B15A74">
            <w:pPr>
              <w:pStyle w:val="TableTextRight"/>
              <w:rPr>
                <w:b/>
                <w:bCs/>
              </w:rPr>
            </w:pPr>
            <w:r w:rsidRPr="00F4008F">
              <w:rPr>
                <w:b/>
                <w:bCs/>
              </w:rPr>
              <w:t xml:space="preserve">285 608 </w:t>
            </w:r>
          </w:p>
        </w:tc>
        <w:tc>
          <w:tcPr>
            <w:tcW w:w="962" w:type="dxa"/>
            <w:shd w:val="clear" w:color="auto" w:fill="auto"/>
            <w:noWrap/>
          </w:tcPr>
          <w:p w:rsidR="00643A24" w:rsidRPr="00F4008F" w:rsidRDefault="00643A24" w:rsidP="00B15A74">
            <w:pPr>
              <w:pStyle w:val="TableTextRight"/>
              <w:rPr>
                <w:b/>
                <w:bCs/>
              </w:rPr>
            </w:pPr>
            <w:r w:rsidRPr="00F4008F">
              <w:rPr>
                <w:b/>
                <w:bCs/>
              </w:rPr>
              <w:t xml:space="preserve">521 </w:t>
            </w:r>
          </w:p>
        </w:tc>
        <w:tc>
          <w:tcPr>
            <w:tcW w:w="963" w:type="dxa"/>
            <w:shd w:val="clear" w:color="auto" w:fill="auto"/>
            <w:noWrap/>
          </w:tcPr>
          <w:p w:rsidR="00643A24" w:rsidRPr="00F4008F" w:rsidRDefault="00643A24" w:rsidP="00B15A74">
            <w:pPr>
              <w:pStyle w:val="TableTextRight"/>
              <w:rPr>
                <w:b/>
                <w:bCs/>
              </w:rPr>
            </w:pPr>
            <w:r w:rsidRPr="00F4008F">
              <w:rPr>
                <w:b/>
                <w:bCs/>
              </w:rPr>
              <w:t xml:space="preserve">563 </w:t>
            </w:r>
          </w:p>
        </w:tc>
        <w:tc>
          <w:tcPr>
            <w:tcW w:w="907" w:type="dxa"/>
            <w:shd w:val="clear" w:color="auto" w:fill="E0E0E0"/>
            <w:noWrap/>
          </w:tcPr>
          <w:p w:rsidR="00643A24" w:rsidRPr="00F4008F" w:rsidRDefault="00643A24" w:rsidP="00B15A74">
            <w:pPr>
              <w:pStyle w:val="TableTextRight"/>
              <w:rPr>
                <w:b/>
                <w:bCs/>
              </w:rPr>
            </w:pPr>
            <w:r w:rsidRPr="00F4008F">
              <w:rPr>
                <w:b/>
                <w:bCs/>
              </w:rPr>
              <w:t xml:space="preserve">12 712 </w:t>
            </w:r>
          </w:p>
        </w:tc>
        <w:tc>
          <w:tcPr>
            <w:tcW w:w="908" w:type="dxa"/>
            <w:shd w:val="clear" w:color="auto" w:fill="E0E0E0"/>
            <w:noWrap/>
          </w:tcPr>
          <w:p w:rsidR="00643A24" w:rsidRPr="00F4008F" w:rsidRDefault="00643A24" w:rsidP="00B15A74">
            <w:pPr>
              <w:pStyle w:val="TableTextRight"/>
              <w:rPr>
                <w:b/>
                <w:bCs/>
              </w:rPr>
            </w:pPr>
            <w:r w:rsidRPr="00F4008F">
              <w:rPr>
                <w:b/>
                <w:bCs/>
              </w:rPr>
              <w:t xml:space="preserve">27 277 </w:t>
            </w:r>
          </w:p>
        </w:tc>
        <w:tc>
          <w:tcPr>
            <w:tcW w:w="963" w:type="dxa"/>
            <w:shd w:val="clear" w:color="auto" w:fill="auto"/>
            <w:noWrap/>
          </w:tcPr>
          <w:p w:rsidR="00643A24" w:rsidRPr="00F4008F" w:rsidRDefault="00643A24" w:rsidP="00B15A74">
            <w:pPr>
              <w:pStyle w:val="TableTextRight"/>
              <w:rPr>
                <w:b/>
                <w:bCs/>
              </w:rPr>
            </w:pPr>
            <w:r w:rsidRPr="00F4008F">
              <w:rPr>
                <w:b/>
                <w:bCs/>
              </w:rPr>
              <w:t xml:space="preserve">190 894 </w:t>
            </w:r>
          </w:p>
        </w:tc>
        <w:tc>
          <w:tcPr>
            <w:tcW w:w="963" w:type="dxa"/>
            <w:shd w:val="clear" w:color="auto" w:fill="auto"/>
            <w:noWrap/>
          </w:tcPr>
          <w:p w:rsidR="00643A24" w:rsidRPr="00F4008F" w:rsidRDefault="00643A24" w:rsidP="00B15A74">
            <w:pPr>
              <w:pStyle w:val="TableTextRight"/>
              <w:rPr>
                <w:b/>
                <w:bCs/>
              </w:rPr>
            </w:pPr>
            <w:r w:rsidRPr="00F4008F">
              <w:rPr>
                <w:b/>
                <w:bCs/>
              </w:rPr>
              <w:t xml:space="preserve">147 441 </w:t>
            </w:r>
          </w:p>
        </w:tc>
        <w:tc>
          <w:tcPr>
            <w:tcW w:w="1052" w:type="dxa"/>
            <w:gridSpan w:val="2"/>
            <w:shd w:val="clear" w:color="auto" w:fill="E0E0E0"/>
            <w:noWrap/>
          </w:tcPr>
          <w:p w:rsidR="00643A24" w:rsidRPr="00F4008F" w:rsidRDefault="00643A24" w:rsidP="00B15A74">
            <w:pPr>
              <w:pStyle w:val="TableTextRight"/>
              <w:rPr>
                <w:b/>
                <w:bCs/>
              </w:rPr>
            </w:pPr>
            <w:r>
              <w:rPr>
                <w:b/>
                <w:bCs/>
              </w:rPr>
              <w:t>770 052</w:t>
            </w:r>
          </w:p>
        </w:tc>
        <w:tc>
          <w:tcPr>
            <w:tcW w:w="1012" w:type="dxa"/>
            <w:shd w:val="clear" w:color="auto" w:fill="E0E0E0"/>
            <w:noWrap/>
          </w:tcPr>
          <w:p w:rsidR="00643A24" w:rsidRPr="00F4008F" w:rsidRDefault="00643A24" w:rsidP="00B15A74">
            <w:pPr>
              <w:pStyle w:val="TableTextRight"/>
              <w:rPr>
                <w:b/>
                <w:bCs/>
              </w:rPr>
            </w:pPr>
            <w:r w:rsidRPr="00F4008F">
              <w:rPr>
                <w:b/>
                <w:bCs/>
              </w:rPr>
              <w:t xml:space="preserve">749 377 </w:t>
            </w:r>
          </w:p>
        </w:tc>
      </w:tr>
      <w:tr w:rsidR="00643A24" w:rsidRPr="00F4008F" w:rsidTr="00B15A74">
        <w:trPr>
          <w:cantSplit/>
          <w:trHeight w:hRule="exact" w:val="57"/>
        </w:trPr>
        <w:tc>
          <w:tcPr>
            <w:tcW w:w="962" w:type="dxa"/>
            <w:shd w:val="clear" w:color="auto" w:fill="E0E0E0"/>
            <w:noWrap/>
          </w:tcPr>
          <w:p w:rsidR="00643A24" w:rsidRPr="00F4008F" w:rsidRDefault="00643A24" w:rsidP="00B15A74">
            <w:pPr>
              <w:pStyle w:val="TableTextRight"/>
              <w:rPr>
                <w:bCs/>
              </w:rPr>
            </w:pPr>
          </w:p>
        </w:tc>
        <w:tc>
          <w:tcPr>
            <w:tcW w:w="963" w:type="dxa"/>
            <w:shd w:val="clear" w:color="auto" w:fill="E0E0E0"/>
            <w:noWrap/>
          </w:tcPr>
          <w:p w:rsidR="00643A24" w:rsidRPr="00F4008F" w:rsidRDefault="00643A24" w:rsidP="00B15A74">
            <w:pPr>
              <w:pStyle w:val="TableTextRight"/>
              <w:rPr>
                <w:bCs/>
              </w:rPr>
            </w:pPr>
          </w:p>
        </w:tc>
        <w:tc>
          <w:tcPr>
            <w:tcW w:w="962" w:type="dxa"/>
            <w:shd w:val="clear" w:color="auto" w:fill="auto"/>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907" w:type="dxa"/>
            <w:shd w:val="clear" w:color="auto" w:fill="E0E0E0"/>
            <w:noWrap/>
          </w:tcPr>
          <w:p w:rsidR="00643A24" w:rsidRPr="00F4008F" w:rsidRDefault="00643A24" w:rsidP="00B15A74">
            <w:pPr>
              <w:pStyle w:val="TableTextRight"/>
              <w:rPr>
                <w:bCs/>
              </w:rPr>
            </w:pPr>
          </w:p>
        </w:tc>
        <w:tc>
          <w:tcPr>
            <w:tcW w:w="908" w:type="dxa"/>
            <w:shd w:val="clear" w:color="auto" w:fill="E0E0E0"/>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963" w:type="dxa"/>
            <w:shd w:val="clear" w:color="auto" w:fill="auto"/>
            <w:noWrap/>
          </w:tcPr>
          <w:p w:rsidR="00643A24" w:rsidRPr="00F4008F" w:rsidRDefault="00643A24" w:rsidP="00B15A74">
            <w:pPr>
              <w:pStyle w:val="TableTextRight"/>
              <w:rPr>
                <w:bCs/>
              </w:rPr>
            </w:pPr>
          </w:p>
        </w:tc>
        <w:tc>
          <w:tcPr>
            <w:tcW w:w="1052" w:type="dxa"/>
            <w:gridSpan w:val="2"/>
            <w:shd w:val="clear" w:color="auto" w:fill="E0E0E0"/>
            <w:noWrap/>
          </w:tcPr>
          <w:p w:rsidR="00643A24" w:rsidRPr="00F4008F" w:rsidRDefault="00643A24" w:rsidP="00B15A74">
            <w:pPr>
              <w:pStyle w:val="TableTextRight"/>
              <w:rPr>
                <w:bCs/>
              </w:rPr>
            </w:pPr>
          </w:p>
        </w:tc>
        <w:tc>
          <w:tcPr>
            <w:tcW w:w="1012" w:type="dxa"/>
            <w:shd w:val="clear" w:color="auto" w:fill="E0E0E0"/>
            <w:noWrap/>
          </w:tcPr>
          <w:p w:rsidR="00643A24" w:rsidRPr="00F4008F" w:rsidRDefault="00643A24" w:rsidP="00B15A74">
            <w:pPr>
              <w:pStyle w:val="TableTextRight"/>
              <w:rPr>
                <w:bCs/>
              </w:rPr>
            </w:pPr>
          </w:p>
        </w:tc>
      </w:tr>
      <w:tr w:rsidR="00643A24" w:rsidRPr="00F4008F" w:rsidTr="00B15A74">
        <w:trPr>
          <w:cantSplit/>
        </w:trPr>
        <w:tc>
          <w:tcPr>
            <w:tcW w:w="962" w:type="dxa"/>
            <w:shd w:val="clear" w:color="auto" w:fill="E0E0E0"/>
            <w:noWrap/>
          </w:tcPr>
          <w:p w:rsidR="00643A24" w:rsidRPr="00F4008F" w:rsidRDefault="00643A24" w:rsidP="00B15A74">
            <w:pPr>
              <w:pStyle w:val="TableTextRight"/>
            </w:pPr>
          </w:p>
        </w:tc>
        <w:tc>
          <w:tcPr>
            <w:tcW w:w="963" w:type="dxa"/>
            <w:shd w:val="clear" w:color="auto" w:fill="E0E0E0"/>
            <w:noWrap/>
          </w:tcPr>
          <w:p w:rsidR="00643A24" w:rsidRPr="00F4008F" w:rsidRDefault="00643A24" w:rsidP="00B15A74">
            <w:pPr>
              <w:pStyle w:val="TableTextRight"/>
            </w:pPr>
          </w:p>
        </w:tc>
        <w:tc>
          <w:tcPr>
            <w:tcW w:w="962"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07" w:type="dxa"/>
            <w:shd w:val="clear" w:color="auto" w:fill="E0E0E0"/>
            <w:noWrap/>
          </w:tcPr>
          <w:p w:rsidR="00643A24" w:rsidRPr="00F4008F" w:rsidRDefault="00643A24" w:rsidP="00B15A74">
            <w:pPr>
              <w:pStyle w:val="TableTextRight"/>
            </w:pPr>
          </w:p>
        </w:tc>
        <w:tc>
          <w:tcPr>
            <w:tcW w:w="908" w:type="dxa"/>
            <w:shd w:val="clear" w:color="auto" w:fill="E0E0E0"/>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1052" w:type="dxa"/>
            <w:gridSpan w:val="2"/>
            <w:shd w:val="clear" w:color="auto" w:fill="E0E0E0"/>
            <w:noWrap/>
          </w:tcPr>
          <w:p w:rsidR="00643A24" w:rsidRPr="00F4008F" w:rsidRDefault="00643A24" w:rsidP="00B15A74">
            <w:pPr>
              <w:pStyle w:val="TableTextRight"/>
            </w:pPr>
          </w:p>
        </w:tc>
        <w:tc>
          <w:tcPr>
            <w:tcW w:w="1012" w:type="dxa"/>
            <w:shd w:val="clear" w:color="auto" w:fill="E0E0E0"/>
            <w:noWrap/>
          </w:tcPr>
          <w:p w:rsidR="00643A24" w:rsidRPr="00F4008F" w:rsidRDefault="00643A24" w:rsidP="00B15A74">
            <w:pPr>
              <w:pStyle w:val="TableTextRight"/>
            </w:pP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
                <w:bCs/>
              </w:rPr>
            </w:pPr>
            <w:r w:rsidRPr="00F4008F">
              <w:rPr>
                <w:b/>
                <w:bCs/>
              </w:rPr>
              <w:t xml:space="preserve">62 766 </w:t>
            </w:r>
          </w:p>
        </w:tc>
        <w:tc>
          <w:tcPr>
            <w:tcW w:w="963" w:type="dxa"/>
            <w:shd w:val="clear" w:color="auto" w:fill="E0E0E0"/>
            <w:noWrap/>
          </w:tcPr>
          <w:p w:rsidR="00643A24" w:rsidRPr="00F4008F" w:rsidRDefault="00643A24" w:rsidP="00B15A74">
            <w:pPr>
              <w:pStyle w:val="TableTextRight"/>
              <w:rPr>
                <w:b/>
                <w:bCs/>
              </w:rPr>
            </w:pPr>
            <w:r w:rsidRPr="00F4008F">
              <w:rPr>
                <w:b/>
                <w:bCs/>
              </w:rPr>
              <w:t xml:space="preserve">59 978 </w:t>
            </w:r>
          </w:p>
        </w:tc>
        <w:tc>
          <w:tcPr>
            <w:tcW w:w="962" w:type="dxa"/>
            <w:shd w:val="clear" w:color="auto" w:fill="auto"/>
            <w:noWrap/>
          </w:tcPr>
          <w:p w:rsidR="00643A24" w:rsidRPr="00F4008F" w:rsidRDefault="00643A24" w:rsidP="00B15A74">
            <w:pPr>
              <w:pStyle w:val="TableTextRight"/>
              <w:rPr>
                <w:b/>
                <w:bCs/>
              </w:rPr>
            </w:pPr>
            <w:r w:rsidRPr="00F4008F">
              <w:rPr>
                <w:b/>
                <w:bCs/>
              </w:rPr>
              <w:t xml:space="preserve">11 086 </w:t>
            </w:r>
          </w:p>
        </w:tc>
        <w:tc>
          <w:tcPr>
            <w:tcW w:w="963" w:type="dxa"/>
            <w:shd w:val="clear" w:color="auto" w:fill="auto"/>
            <w:noWrap/>
          </w:tcPr>
          <w:p w:rsidR="00643A24" w:rsidRPr="00F4008F" w:rsidRDefault="00643A24" w:rsidP="00B15A74">
            <w:pPr>
              <w:pStyle w:val="TableTextRight"/>
              <w:rPr>
                <w:b/>
                <w:bCs/>
              </w:rPr>
            </w:pPr>
            <w:r w:rsidRPr="00F4008F">
              <w:rPr>
                <w:b/>
                <w:bCs/>
              </w:rPr>
              <w:t xml:space="preserve">10 410 </w:t>
            </w:r>
          </w:p>
        </w:tc>
        <w:tc>
          <w:tcPr>
            <w:tcW w:w="907" w:type="dxa"/>
            <w:shd w:val="clear" w:color="auto" w:fill="E0E0E0"/>
            <w:noWrap/>
          </w:tcPr>
          <w:p w:rsidR="00643A24" w:rsidRPr="00F4008F" w:rsidRDefault="00643A24" w:rsidP="00B15A74">
            <w:pPr>
              <w:pStyle w:val="TableTextRight"/>
              <w:rPr>
                <w:b/>
                <w:bCs/>
              </w:rPr>
            </w:pPr>
            <w:r w:rsidRPr="00F4008F">
              <w:rPr>
                <w:b/>
                <w:bCs/>
              </w:rPr>
              <w:t xml:space="preserve">20 173 </w:t>
            </w:r>
          </w:p>
        </w:tc>
        <w:tc>
          <w:tcPr>
            <w:tcW w:w="908" w:type="dxa"/>
            <w:shd w:val="clear" w:color="auto" w:fill="E0E0E0"/>
            <w:noWrap/>
          </w:tcPr>
          <w:p w:rsidR="00643A24" w:rsidRPr="00F4008F" w:rsidRDefault="00643A24" w:rsidP="00B15A74">
            <w:pPr>
              <w:pStyle w:val="TableTextRight"/>
              <w:rPr>
                <w:b/>
                <w:bCs/>
              </w:rPr>
            </w:pPr>
            <w:r w:rsidRPr="00F4008F">
              <w:rPr>
                <w:b/>
                <w:bCs/>
              </w:rPr>
              <w:t xml:space="preserve">20 542 </w:t>
            </w:r>
          </w:p>
        </w:tc>
        <w:tc>
          <w:tcPr>
            <w:tcW w:w="963" w:type="dxa"/>
            <w:shd w:val="clear" w:color="auto" w:fill="auto"/>
            <w:noWrap/>
          </w:tcPr>
          <w:p w:rsidR="00643A24" w:rsidRPr="00F4008F" w:rsidRDefault="00643A24" w:rsidP="00B15A74">
            <w:pPr>
              <w:pStyle w:val="TableTextRight"/>
              <w:rPr>
                <w:b/>
                <w:bCs/>
              </w:rPr>
            </w:pPr>
            <w:r w:rsidRPr="00F4008F">
              <w:rPr>
                <w:b/>
                <w:bCs/>
              </w:rPr>
              <w:t> </w:t>
            </w:r>
          </w:p>
        </w:tc>
        <w:tc>
          <w:tcPr>
            <w:tcW w:w="963" w:type="dxa"/>
            <w:shd w:val="clear" w:color="auto" w:fill="auto"/>
            <w:noWrap/>
          </w:tcPr>
          <w:p w:rsidR="00643A24" w:rsidRPr="00F4008F" w:rsidRDefault="00643A24" w:rsidP="00B15A74">
            <w:pPr>
              <w:pStyle w:val="TableTextRight"/>
              <w:rPr>
                <w:b/>
                <w:bCs/>
              </w:rPr>
            </w:pPr>
            <w:r w:rsidRPr="00F4008F">
              <w:rPr>
                <w:b/>
                <w:bCs/>
              </w:rPr>
              <w:t> </w:t>
            </w:r>
          </w:p>
        </w:tc>
        <w:tc>
          <w:tcPr>
            <w:tcW w:w="1052" w:type="dxa"/>
            <w:gridSpan w:val="2"/>
            <w:shd w:val="clear" w:color="auto" w:fill="E0E0E0"/>
            <w:noWrap/>
          </w:tcPr>
          <w:p w:rsidR="00643A24" w:rsidRPr="00F4008F" w:rsidRDefault="00643A24" w:rsidP="00B15A74">
            <w:pPr>
              <w:pStyle w:val="TableTextRight"/>
              <w:rPr>
                <w:b/>
                <w:bCs/>
              </w:rPr>
            </w:pPr>
            <w:r w:rsidRPr="00F4008F">
              <w:rPr>
                <w:b/>
                <w:bCs/>
              </w:rPr>
              <w:t>115 956</w:t>
            </w:r>
          </w:p>
        </w:tc>
        <w:tc>
          <w:tcPr>
            <w:tcW w:w="1012" w:type="dxa"/>
            <w:shd w:val="clear" w:color="auto" w:fill="E0E0E0"/>
            <w:noWrap/>
          </w:tcPr>
          <w:p w:rsidR="00643A24" w:rsidRPr="00F4008F" w:rsidRDefault="00643A24" w:rsidP="00B15A74">
            <w:pPr>
              <w:pStyle w:val="TableTextRight"/>
              <w:rPr>
                <w:b/>
                <w:bCs/>
              </w:rPr>
            </w:pPr>
            <w:r w:rsidRPr="00F4008F">
              <w:rPr>
                <w:b/>
                <w:bCs/>
              </w:rPr>
              <w:t xml:space="preserve">112 805 </w:t>
            </w:r>
          </w:p>
        </w:tc>
      </w:tr>
      <w:tr w:rsidR="00643A24" w:rsidRPr="00F4008F" w:rsidTr="00B15A74">
        <w:trPr>
          <w:cantSplit/>
          <w:trHeight w:hRule="exact" w:val="57"/>
        </w:trPr>
        <w:tc>
          <w:tcPr>
            <w:tcW w:w="962" w:type="dxa"/>
            <w:shd w:val="clear" w:color="auto" w:fill="E0E0E0"/>
            <w:noWrap/>
          </w:tcPr>
          <w:p w:rsidR="00643A24" w:rsidRPr="00F4008F" w:rsidRDefault="00643A24" w:rsidP="00B15A74">
            <w:pPr>
              <w:pStyle w:val="TableTextRight"/>
            </w:pPr>
          </w:p>
        </w:tc>
        <w:tc>
          <w:tcPr>
            <w:tcW w:w="963" w:type="dxa"/>
            <w:shd w:val="clear" w:color="auto" w:fill="E0E0E0"/>
            <w:noWrap/>
          </w:tcPr>
          <w:p w:rsidR="00643A24" w:rsidRPr="00F4008F" w:rsidRDefault="00643A24" w:rsidP="00B15A74">
            <w:pPr>
              <w:pStyle w:val="TableTextRight"/>
            </w:pPr>
          </w:p>
        </w:tc>
        <w:tc>
          <w:tcPr>
            <w:tcW w:w="962"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07" w:type="dxa"/>
            <w:shd w:val="clear" w:color="auto" w:fill="E0E0E0"/>
            <w:noWrap/>
          </w:tcPr>
          <w:p w:rsidR="00643A24" w:rsidRPr="00F4008F" w:rsidRDefault="00643A24" w:rsidP="00B15A74">
            <w:pPr>
              <w:pStyle w:val="TableTextRight"/>
            </w:pPr>
          </w:p>
        </w:tc>
        <w:tc>
          <w:tcPr>
            <w:tcW w:w="908" w:type="dxa"/>
            <w:shd w:val="clear" w:color="auto" w:fill="E0E0E0"/>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963" w:type="dxa"/>
            <w:shd w:val="clear" w:color="auto" w:fill="auto"/>
            <w:noWrap/>
          </w:tcPr>
          <w:p w:rsidR="00643A24" w:rsidRPr="00F4008F" w:rsidRDefault="00643A24" w:rsidP="00B15A74">
            <w:pPr>
              <w:pStyle w:val="TableTextRight"/>
            </w:pPr>
          </w:p>
        </w:tc>
        <w:tc>
          <w:tcPr>
            <w:tcW w:w="1052" w:type="dxa"/>
            <w:gridSpan w:val="2"/>
            <w:shd w:val="clear" w:color="auto" w:fill="E0E0E0"/>
            <w:noWrap/>
          </w:tcPr>
          <w:p w:rsidR="00643A24" w:rsidRPr="00F4008F" w:rsidRDefault="00643A24" w:rsidP="00B15A74">
            <w:pPr>
              <w:pStyle w:val="TableTextRight"/>
            </w:pPr>
          </w:p>
        </w:tc>
        <w:tc>
          <w:tcPr>
            <w:tcW w:w="1012" w:type="dxa"/>
            <w:shd w:val="clear" w:color="auto" w:fill="E0E0E0"/>
            <w:noWrap/>
          </w:tcPr>
          <w:p w:rsidR="00643A24" w:rsidRPr="00F4008F" w:rsidRDefault="00643A24" w:rsidP="00B15A74">
            <w:pPr>
              <w:pStyle w:val="TableTextRight"/>
            </w:pPr>
          </w:p>
        </w:tc>
      </w:tr>
      <w:tr w:rsidR="00643A24" w:rsidRPr="00F4008F" w:rsidTr="00B15A74">
        <w:trPr>
          <w:cantSplit/>
        </w:trPr>
        <w:tc>
          <w:tcPr>
            <w:tcW w:w="962" w:type="dxa"/>
            <w:shd w:val="clear" w:color="auto" w:fill="E0E0E0"/>
            <w:noWrap/>
          </w:tcPr>
          <w:p w:rsidR="00643A24" w:rsidRPr="00F4008F" w:rsidRDefault="00643A24" w:rsidP="00B15A74">
            <w:pPr>
              <w:pStyle w:val="TableTextRight"/>
              <w:rPr>
                <w:b/>
                <w:bCs/>
              </w:rPr>
            </w:pPr>
            <w:r>
              <w:rPr>
                <w:b/>
                <w:bCs/>
              </w:rPr>
              <w:t>210 380</w:t>
            </w:r>
          </w:p>
        </w:tc>
        <w:tc>
          <w:tcPr>
            <w:tcW w:w="963" w:type="dxa"/>
            <w:shd w:val="clear" w:color="auto" w:fill="E0E0E0"/>
            <w:noWrap/>
          </w:tcPr>
          <w:p w:rsidR="00643A24" w:rsidRPr="00F4008F" w:rsidRDefault="00643A24" w:rsidP="00B15A74">
            <w:pPr>
              <w:pStyle w:val="TableTextRight"/>
              <w:rPr>
                <w:b/>
                <w:bCs/>
              </w:rPr>
            </w:pPr>
            <w:r w:rsidRPr="00F4008F">
              <w:rPr>
                <w:b/>
                <w:bCs/>
              </w:rPr>
              <w:t xml:space="preserve">225 630 </w:t>
            </w:r>
          </w:p>
        </w:tc>
        <w:tc>
          <w:tcPr>
            <w:tcW w:w="962" w:type="dxa"/>
            <w:shd w:val="clear" w:color="auto" w:fill="auto"/>
            <w:noWrap/>
          </w:tcPr>
          <w:p w:rsidR="00643A24" w:rsidRPr="00F4008F" w:rsidRDefault="00643A24" w:rsidP="00B15A74">
            <w:pPr>
              <w:pStyle w:val="TableTextRight"/>
              <w:rPr>
                <w:b/>
                <w:bCs/>
              </w:rPr>
            </w:pPr>
            <w:r w:rsidRPr="00F4008F">
              <w:rPr>
                <w:b/>
                <w:bCs/>
              </w:rPr>
              <w:t>(10 565)</w:t>
            </w:r>
          </w:p>
        </w:tc>
        <w:tc>
          <w:tcPr>
            <w:tcW w:w="963" w:type="dxa"/>
            <w:shd w:val="clear" w:color="auto" w:fill="auto"/>
            <w:noWrap/>
          </w:tcPr>
          <w:p w:rsidR="00643A24" w:rsidRPr="00F4008F" w:rsidRDefault="00643A24" w:rsidP="00B15A74">
            <w:pPr>
              <w:pStyle w:val="TableTextRight"/>
              <w:rPr>
                <w:b/>
                <w:bCs/>
              </w:rPr>
            </w:pPr>
            <w:r w:rsidRPr="00F4008F">
              <w:rPr>
                <w:b/>
                <w:bCs/>
              </w:rPr>
              <w:t>(9 847)</w:t>
            </w:r>
          </w:p>
        </w:tc>
        <w:tc>
          <w:tcPr>
            <w:tcW w:w="907" w:type="dxa"/>
            <w:shd w:val="clear" w:color="auto" w:fill="E0E0E0"/>
            <w:noWrap/>
          </w:tcPr>
          <w:p w:rsidR="00643A24" w:rsidRPr="00F4008F" w:rsidRDefault="00643A24" w:rsidP="00B15A74">
            <w:pPr>
              <w:pStyle w:val="TableTextRight"/>
              <w:rPr>
                <w:b/>
                <w:bCs/>
              </w:rPr>
            </w:pPr>
            <w:r w:rsidRPr="00F4008F">
              <w:rPr>
                <w:b/>
                <w:bCs/>
              </w:rPr>
              <w:t>(7 461)</w:t>
            </w:r>
          </w:p>
        </w:tc>
        <w:tc>
          <w:tcPr>
            <w:tcW w:w="908" w:type="dxa"/>
            <w:shd w:val="clear" w:color="auto" w:fill="E0E0E0"/>
            <w:noWrap/>
          </w:tcPr>
          <w:p w:rsidR="00643A24" w:rsidRPr="00F4008F" w:rsidRDefault="00643A24" w:rsidP="00B15A74">
            <w:pPr>
              <w:pStyle w:val="TableTextRight"/>
              <w:rPr>
                <w:b/>
                <w:bCs/>
              </w:rPr>
            </w:pPr>
            <w:r w:rsidRPr="00F4008F">
              <w:rPr>
                <w:b/>
                <w:bCs/>
              </w:rPr>
              <w:t xml:space="preserve">6 735 </w:t>
            </w:r>
          </w:p>
        </w:tc>
        <w:tc>
          <w:tcPr>
            <w:tcW w:w="963" w:type="dxa"/>
            <w:shd w:val="clear" w:color="auto" w:fill="auto"/>
            <w:noWrap/>
          </w:tcPr>
          <w:p w:rsidR="00643A24" w:rsidRPr="00F4008F" w:rsidRDefault="00643A24" w:rsidP="00B15A74">
            <w:pPr>
              <w:pStyle w:val="TableTextRight"/>
              <w:rPr>
                <w:b/>
                <w:bCs/>
              </w:rPr>
            </w:pPr>
            <w:r w:rsidRPr="00F4008F">
              <w:rPr>
                <w:b/>
                <w:bCs/>
              </w:rPr>
              <w:t xml:space="preserve">190 894 </w:t>
            </w:r>
          </w:p>
        </w:tc>
        <w:tc>
          <w:tcPr>
            <w:tcW w:w="963" w:type="dxa"/>
            <w:shd w:val="clear" w:color="auto" w:fill="auto"/>
            <w:noWrap/>
          </w:tcPr>
          <w:p w:rsidR="00643A24" w:rsidRPr="00F4008F" w:rsidRDefault="00643A24" w:rsidP="00B15A74">
            <w:pPr>
              <w:pStyle w:val="TableTextRight"/>
              <w:rPr>
                <w:b/>
                <w:bCs/>
              </w:rPr>
            </w:pPr>
            <w:r w:rsidRPr="00F4008F">
              <w:rPr>
                <w:b/>
                <w:bCs/>
              </w:rPr>
              <w:t xml:space="preserve">147 441 </w:t>
            </w:r>
          </w:p>
        </w:tc>
        <w:tc>
          <w:tcPr>
            <w:tcW w:w="1052" w:type="dxa"/>
            <w:gridSpan w:val="2"/>
            <w:shd w:val="clear" w:color="auto" w:fill="E0E0E0"/>
            <w:noWrap/>
          </w:tcPr>
          <w:p w:rsidR="00643A24" w:rsidRPr="00F4008F" w:rsidRDefault="00643A24" w:rsidP="00B15A74">
            <w:pPr>
              <w:pStyle w:val="TableTextRight"/>
              <w:rPr>
                <w:b/>
                <w:bCs/>
              </w:rPr>
            </w:pPr>
            <w:r>
              <w:rPr>
                <w:b/>
                <w:bCs/>
              </w:rPr>
              <w:t>654 096</w:t>
            </w:r>
          </w:p>
        </w:tc>
        <w:tc>
          <w:tcPr>
            <w:tcW w:w="1012" w:type="dxa"/>
            <w:shd w:val="clear" w:color="auto" w:fill="E0E0E0"/>
            <w:noWrap/>
          </w:tcPr>
          <w:p w:rsidR="00643A24" w:rsidRPr="00F4008F" w:rsidRDefault="00643A24" w:rsidP="00B15A74">
            <w:pPr>
              <w:pStyle w:val="TableTextRight"/>
              <w:rPr>
                <w:b/>
                <w:bCs/>
              </w:rPr>
            </w:pPr>
            <w:r w:rsidRPr="00F4008F">
              <w:rPr>
                <w:b/>
                <w:bCs/>
              </w:rPr>
              <w:t xml:space="preserve">636 572 </w:t>
            </w:r>
          </w:p>
        </w:tc>
      </w:tr>
    </w:tbl>
    <w:p w:rsidR="00F4008F" w:rsidRPr="00F4008F" w:rsidRDefault="00F4008F" w:rsidP="00F4008F"/>
    <w:p w:rsidR="00941409" w:rsidRPr="00AF2974" w:rsidRDefault="00941409" w:rsidP="003F7ADC">
      <w:pPr>
        <w:pStyle w:val="TableTextRightBold"/>
        <w:sectPr w:rsidR="00941409" w:rsidRPr="00AF2974" w:rsidSect="001A2F94">
          <w:type w:val="continuous"/>
          <w:pgSz w:w="11909" w:h="16834" w:code="9"/>
          <w:pgMar w:top="1728" w:right="1152" w:bottom="1152" w:left="1152" w:header="720" w:footer="288" w:gutter="0"/>
          <w:cols w:space="720"/>
          <w:noEndnote/>
        </w:sectPr>
      </w:pPr>
    </w:p>
    <w:p w:rsidR="007517CF" w:rsidRDefault="007517CF" w:rsidP="007517CF">
      <w:pPr>
        <w:pStyle w:val="Notes"/>
      </w:pPr>
      <w:bookmarkStart w:id="32" w:name="_Toc294622741"/>
    </w:p>
    <w:p w:rsidR="00E5546B" w:rsidRPr="00AF2974" w:rsidRDefault="000A6360" w:rsidP="00C77174">
      <w:r w:rsidRPr="00AF2974">
        <w:br w:type="page"/>
      </w:r>
      <w:bookmarkEnd w:id="32"/>
    </w:p>
    <w:p w:rsidR="00E5546B" w:rsidRPr="00AF2974" w:rsidRDefault="00E5546B" w:rsidP="00A05E4F">
      <w:pPr>
        <w:pStyle w:val="Heading2Notes"/>
        <w:sectPr w:rsidR="00E5546B" w:rsidRPr="00AF2974" w:rsidSect="001A2F94">
          <w:type w:val="continuous"/>
          <w:pgSz w:w="11909" w:h="16834" w:code="9"/>
          <w:pgMar w:top="1728" w:right="1152" w:bottom="1152" w:left="1152" w:header="720" w:footer="288" w:gutter="0"/>
          <w:cols w:space="720"/>
          <w:noEndnote/>
        </w:sectPr>
      </w:pPr>
    </w:p>
    <w:p w:rsidR="00941409" w:rsidRPr="00AF2974" w:rsidRDefault="00941409" w:rsidP="00A05E4F">
      <w:pPr>
        <w:pStyle w:val="Heading2Notes"/>
      </w:pPr>
      <w:bookmarkStart w:id="33" w:name="_Toc303670549"/>
      <w:bookmarkStart w:id="34" w:name="_Toc335740847"/>
      <w:bookmarkStart w:id="35" w:name="_Toc399334619"/>
      <w:r w:rsidRPr="00AF2974">
        <w:lastRenderedPageBreak/>
        <w:t xml:space="preserve">Note </w:t>
      </w:r>
      <w:r w:rsidR="00C77174">
        <w:t>3</w:t>
      </w:r>
      <w:r w:rsidRPr="00AF2974">
        <w:t xml:space="preserve">. </w:t>
      </w:r>
      <w:r w:rsidR="00A05E4F" w:rsidRPr="00AF2974">
        <w:tab/>
      </w:r>
      <w:r w:rsidRPr="00AF2974">
        <w:t>Income from transactions</w:t>
      </w:r>
      <w:bookmarkEnd w:id="33"/>
      <w:bookmarkEnd w:id="34"/>
      <w:bookmarkEnd w:id="35"/>
    </w:p>
    <w:p w:rsidR="00941409" w:rsidRDefault="00E5546B" w:rsidP="00941409">
      <w:r w:rsidRPr="00AF2974">
        <w:t>Income from transactions includes:</w:t>
      </w:r>
    </w:p>
    <w:tbl>
      <w:tblPr>
        <w:tblW w:w="4608" w:type="dxa"/>
        <w:tblLayout w:type="fixed"/>
        <w:tblLook w:val="0000" w:firstRow="0" w:lastRow="0" w:firstColumn="0" w:lastColumn="0" w:noHBand="0" w:noVBand="0"/>
      </w:tblPr>
      <w:tblGrid>
        <w:gridCol w:w="2718"/>
        <w:gridCol w:w="945"/>
        <w:gridCol w:w="945"/>
      </w:tblGrid>
      <w:tr w:rsidR="0004624F" w:rsidRPr="00AF2974" w:rsidTr="00712279">
        <w:trPr>
          <w:cantSplit/>
          <w:trHeight w:val="279"/>
        </w:trPr>
        <w:tc>
          <w:tcPr>
            <w:tcW w:w="2718" w:type="dxa"/>
          </w:tcPr>
          <w:p w:rsidR="0004624F" w:rsidRPr="00AF2974" w:rsidRDefault="0004624F" w:rsidP="00712279">
            <w:pPr>
              <w:pStyle w:val="TableText"/>
            </w:pPr>
          </w:p>
        </w:tc>
        <w:tc>
          <w:tcPr>
            <w:tcW w:w="945" w:type="dxa"/>
            <w:shd w:val="clear" w:color="auto" w:fill="auto"/>
          </w:tcPr>
          <w:p w:rsidR="0004624F" w:rsidRPr="00AF2974" w:rsidRDefault="0004624F" w:rsidP="00712279">
            <w:pPr>
              <w:pStyle w:val="TableTextHeadingRight"/>
            </w:pPr>
            <w:r w:rsidRPr="00AF2974">
              <w:t>201</w:t>
            </w:r>
            <w:r>
              <w:t>4</w:t>
            </w:r>
            <w:r>
              <w:br/>
            </w:r>
            <w:r w:rsidRPr="00AF2974">
              <w:t>$</w:t>
            </w:r>
            <w:r w:rsidR="00354A87">
              <w:t>’</w:t>
            </w:r>
            <w:r w:rsidRPr="00AF2974">
              <w:t>000</w:t>
            </w:r>
          </w:p>
        </w:tc>
        <w:tc>
          <w:tcPr>
            <w:tcW w:w="945" w:type="dxa"/>
            <w:shd w:val="clear" w:color="auto" w:fill="auto"/>
          </w:tcPr>
          <w:p w:rsidR="0004624F" w:rsidRPr="00AF2974" w:rsidRDefault="0004624F" w:rsidP="00712279">
            <w:pPr>
              <w:pStyle w:val="TableTextHeadingRight"/>
            </w:pPr>
            <w:r w:rsidRPr="00AF2974">
              <w:t>201</w:t>
            </w:r>
            <w:r>
              <w:t>3</w:t>
            </w:r>
            <w:r>
              <w:br/>
            </w:r>
            <w:r w:rsidRPr="00AF2974">
              <w:t>$</w:t>
            </w:r>
            <w:r w:rsidR="00354A87">
              <w:t>’</w:t>
            </w:r>
            <w:r w:rsidRPr="00AF2974">
              <w:t>000</w:t>
            </w:r>
          </w:p>
        </w:tc>
      </w:tr>
      <w:tr w:rsidR="0004624F" w:rsidRPr="00AF2974" w:rsidTr="00712279">
        <w:trPr>
          <w:cantSplit/>
        </w:trPr>
        <w:tc>
          <w:tcPr>
            <w:tcW w:w="2718" w:type="dxa"/>
          </w:tcPr>
          <w:p w:rsidR="0004624F" w:rsidRPr="00AF2974" w:rsidRDefault="0004624F" w:rsidP="00712279">
            <w:pPr>
              <w:pStyle w:val="TableText"/>
              <w:tabs>
                <w:tab w:val="left" w:pos="360"/>
              </w:tabs>
              <w:rPr>
                <w:b/>
                <w:bCs/>
              </w:rPr>
            </w:pPr>
            <w:r w:rsidRPr="00AF2974">
              <w:rPr>
                <w:b/>
                <w:bCs/>
              </w:rPr>
              <w:t>Other income</w:t>
            </w:r>
          </w:p>
        </w:tc>
        <w:tc>
          <w:tcPr>
            <w:tcW w:w="945" w:type="dxa"/>
            <w:shd w:val="clear" w:color="auto" w:fill="E0E0E0"/>
          </w:tcPr>
          <w:p w:rsidR="0004624F" w:rsidRPr="00AF2974" w:rsidRDefault="0004624F" w:rsidP="00712279">
            <w:pPr>
              <w:pStyle w:val="TableTextRight"/>
              <w:rPr>
                <w:bCs/>
              </w:rPr>
            </w:pPr>
          </w:p>
        </w:tc>
        <w:tc>
          <w:tcPr>
            <w:tcW w:w="945" w:type="dxa"/>
          </w:tcPr>
          <w:p w:rsidR="0004624F" w:rsidRPr="00AF2974" w:rsidRDefault="0004624F" w:rsidP="00712279">
            <w:pPr>
              <w:pStyle w:val="TableTextRight"/>
              <w:rPr>
                <w:bCs/>
              </w:rPr>
            </w:pPr>
          </w:p>
        </w:tc>
      </w:tr>
      <w:tr w:rsidR="0004624F" w:rsidRPr="00345E1F" w:rsidTr="00712279">
        <w:trPr>
          <w:cantSplit/>
          <w:trHeight w:val="254"/>
        </w:trPr>
        <w:tc>
          <w:tcPr>
            <w:tcW w:w="2718" w:type="dxa"/>
          </w:tcPr>
          <w:p w:rsidR="0004624F" w:rsidRPr="00AF2974" w:rsidRDefault="0004624F" w:rsidP="00712279">
            <w:pPr>
              <w:pStyle w:val="TableText"/>
            </w:pPr>
            <w:r w:rsidRPr="00AF2974">
              <w:t>Provision of services</w:t>
            </w:r>
          </w:p>
        </w:tc>
        <w:tc>
          <w:tcPr>
            <w:tcW w:w="945" w:type="dxa"/>
            <w:shd w:val="clear" w:color="auto" w:fill="E0E0E0"/>
          </w:tcPr>
          <w:p w:rsidR="0004624F" w:rsidRPr="005B10B7" w:rsidRDefault="0004624F" w:rsidP="00712279">
            <w:pPr>
              <w:pStyle w:val="TableTextRight"/>
            </w:pPr>
            <w:r w:rsidRPr="005B10B7">
              <w:t>20</w:t>
            </w:r>
            <w:r>
              <w:t> </w:t>
            </w:r>
            <w:r w:rsidRPr="005B10B7">
              <w:t>190</w:t>
            </w:r>
          </w:p>
        </w:tc>
        <w:tc>
          <w:tcPr>
            <w:tcW w:w="945" w:type="dxa"/>
          </w:tcPr>
          <w:p w:rsidR="0004624F" w:rsidRPr="008B49AC" w:rsidRDefault="0004624F" w:rsidP="00712279">
            <w:pPr>
              <w:pStyle w:val="TableTextRight"/>
            </w:pPr>
            <w:r w:rsidRPr="008B49AC">
              <w:t>19</w:t>
            </w:r>
            <w:r>
              <w:t> </w:t>
            </w:r>
            <w:r w:rsidR="006365A4">
              <w:t>812</w:t>
            </w:r>
          </w:p>
        </w:tc>
      </w:tr>
      <w:tr w:rsidR="0004624F" w:rsidRPr="00345E1F" w:rsidTr="00712279">
        <w:trPr>
          <w:cantSplit/>
          <w:trHeight w:val="254"/>
        </w:trPr>
        <w:tc>
          <w:tcPr>
            <w:tcW w:w="2718" w:type="dxa"/>
          </w:tcPr>
          <w:p w:rsidR="0004624F" w:rsidRPr="00AF2974" w:rsidRDefault="0004624F" w:rsidP="00712279">
            <w:pPr>
              <w:pStyle w:val="TableText"/>
            </w:pPr>
            <w:r w:rsidRPr="00AF2974">
              <w:t>Rental accommodation income</w:t>
            </w:r>
          </w:p>
        </w:tc>
        <w:tc>
          <w:tcPr>
            <w:tcW w:w="945" w:type="dxa"/>
            <w:shd w:val="clear" w:color="auto" w:fill="E0E0E0"/>
          </w:tcPr>
          <w:p w:rsidR="0004624F" w:rsidRPr="005B10B7" w:rsidRDefault="0004624F" w:rsidP="00712279">
            <w:pPr>
              <w:pStyle w:val="TableTextRight"/>
            </w:pPr>
            <w:r w:rsidRPr="005B10B7">
              <w:t>31</w:t>
            </w:r>
            <w:r>
              <w:t> </w:t>
            </w:r>
            <w:r w:rsidRPr="005B10B7">
              <w:t>607</w:t>
            </w:r>
          </w:p>
        </w:tc>
        <w:tc>
          <w:tcPr>
            <w:tcW w:w="945" w:type="dxa"/>
          </w:tcPr>
          <w:p w:rsidR="0004624F" w:rsidRPr="008B49AC" w:rsidRDefault="0004624F" w:rsidP="00712279">
            <w:pPr>
              <w:pStyle w:val="TableTextRight"/>
            </w:pPr>
            <w:r w:rsidRPr="008B49AC">
              <w:t>32</w:t>
            </w:r>
            <w:r>
              <w:t> </w:t>
            </w:r>
            <w:r w:rsidRPr="008B49AC">
              <w:t>091</w:t>
            </w:r>
          </w:p>
        </w:tc>
      </w:tr>
      <w:tr w:rsidR="0004624F" w:rsidRPr="00345E1F" w:rsidTr="00712279">
        <w:trPr>
          <w:cantSplit/>
        </w:trPr>
        <w:tc>
          <w:tcPr>
            <w:tcW w:w="2718" w:type="dxa"/>
          </w:tcPr>
          <w:p w:rsidR="0004624F" w:rsidRPr="00AF2974" w:rsidRDefault="0004624F" w:rsidP="00712279">
            <w:pPr>
              <w:pStyle w:val="TableText"/>
            </w:pPr>
            <w:r w:rsidRPr="00AF2974">
              <w:t>Resources received free of charge (</w:t>
            </w:r>
            <w:r w:rsidR="00705E65">
              <w:t xml:space="preserve">Note </w:t>
            </w:r>
            <w:r w:rsidRPr="00AF2974">
              <w:t>2</w:t>
            </w:r>
            <w:r>
              <w:t>1</w:t>
            </w:r>
            <w:r w:rsidRPr="00AF2974">
              <w:t>)</w:t>
            </w:r>
          </w:p>
        </w:tc>
        <w:tc>
          <w:tcPr>
            <w:tcW w:w="945" w:type="dxa"/>
            <w:shd w:val="clear" w:color="auto" w:fill="E0E0E0"/>
          </w:tcPr>
          <w:p w:rsidR="0004624F" w:rsidRPr="005B10B7" w:rsidRDefault="0004624F" w:rsidP="00712279">
            <w:pPr>
              <w:pStyle w:val="TableTextRight"/>
            </w:pPr>
            <w:r>
              <w:t>–</w:t>
            </w:r>
          </w:p>
        </w:tc>
        <w:tc>
          <w:tcPr>
            <w:tcW w:w="945" w:type="dxa"/>
          </w:tcPr>
          <w:p w:rsidR="0004624F" w:rsidRPr="008B49AC" w:rsidRDefault="0004624F" w:rsidP="00712279">
            <w:pPr>
              <w:pStyle w:val="TableTextRight"/>
            </w:pPr>
            <w:r w:rsidRPr="008B49AC">
              <w:t>4</w:t>
            </w:r>
          </w:p>
        </w:tc>
      </w:tr>
      <w:tr w:rsidR="0004624F" w:rsidRPr="00345E1F" w:rsidTr="00712279">
        <w:trPr>
          <w:cantSplit/>
        </w:trPr>
        <w:tc>
          <w:tcPr>
            <w:tcW w:w="2718" w:type="dxa"/>
          </w:tcPr>
          <w:p w:rsidR="0004624F" w:rsidRPr="00AF2974" w:rsidRDefault="0004624F" w:rsidP="00712279">
            <w:pPr>
              <w:pStyle w:val="TableText"/>
            </w:pPr>
            <w:r>
              <w:t>Other</w:t>
            </w:r>
          </w:p>
        </w:tc>
        <w:tc>
          <w:tcPr>
            <w:tcW w:w="945" w:type="dxa"/>
            <w:shd w:val="clear" w:color="auto" w:fill="E0E0E0"/>
          </w:tcPr>
          <w:p w:rsidR="0004624F" w:rsidRPr="005B10B7" w:rsidRDefault="0004624F" w:rsidP="00712279">
            <w:pPr>
              <w:pStyle w:val="TableTextRight"/>
            </w:pPr>
            <w:r w:rsidRPr="005B10B7">
              <w:t>237</w:t>
            </w:r>
          </w:p>
        </w:tc>
        <w:tc>
          <w:tcPr>
            <w:tcW w:w="945" w:type="dxa"/>
          </w:tcPr>
          <w:p w:rsidR="0004624F" w:rsidRPr="008B49AC" w:rsidRDefault="006365A4" w:rsidP="00712279">
            <w:pPr>
              <w:pStyle w:val="TableTextRight"/>
            </w:pPr>
            <w:r>
              <w:t>37</w:t>
            </w:r>
          </w:p>
        </w:tc>
      </w:tr>
      <w:tr w:rsidR="0004624F" w:rsidRPr="00345E1F" w:rsidTr="00712279">
        <w:trPr>
          <w:cantSplit/>
        </w:trPr>
        <w:tc>
          <w:tcPr>
            <w:tcW w:w="2718" w:type="dxa"/>
          </w:tcPr>
          <w:p w:rsidR="0004624F" w:rsidRPr="009D6218" w:rsidRDefault="0004624F" w:rsidP="00712279">
            <w:pPr>
              <w:pStyle w:val="TableText"/>
              <w:rPr>
                <w:b/>
              </w:rPr>
            </w:pPr>
            <w:r w:rsidRPr="009D6218">
              <w:rPr>
                <w:b/>
              </w:rPr>
              <w:t>Total other income</w:t>
            </w:r>
          </w:p>
        </w:tc>
        <w:tc>
          <w:tcPr>
            <w:tcW w:w="945" w:type="dxa"/>
            <w:shd w:val="clear" w:color="auto" w:fill="E0E0E0"/>
          </w:tcPr>
          <w:p w:rsidR="0004624F" w:rsidRPr="00FB25C5" w:rsidRDefault="0004624F" w:rsidP="00712279">
            <w:pPr>
              <w:pStyle w:val="TableTextRight"/>
              <w:rPr>
                <w:b/>
              </w:rPr>
            </w:pPr>
            <w:r w:rsidRPr="00FB25C5">
              <w:rPr>
                <w:b/>
              </w:rPr>
              <w:t>52 034</w:t>
            </w:r>
          </w:p>
        </w:tc>
        <w:tc>
          <w:tcPr>
            <w:tcW w:w="945" w:type="dxa"/>
          </w:tcPr>
          <w:p w:rsidR="0004624F" w:rsidRPr="00FB25C5" w:rsidRDefault="0004624F" w:rsidP="00712279">
            <w:pPr>
              <w:pStyle w:val="TableTextRight"/>
              <w:rPr>
                <w:b/>
              </w:rPr>
            </w:pPr>
            <w:r w:rsidRPr="00FB25C5">
              <w:rPr>
                <w:b/>
              </w:rPr>
              <w:t>51 944</w:t>
            </w:r>
          </w:p>
        </w:tc>
      </w:tr>
    </w:tbl>
    <w:p w:rsidR="00C77174" w:rsidRDefault="00C77174" w:rsidP="00941409"/>
    <w:p w:rsidR="000810A2" w:rsidRDefault="000810A2" w:rsidP="00A05E4F">
      <w:pPr>
        <w:pStyle w:val="Heading2Notes"/>
      </w:pPr>
      <w:bookmarkStart w:id="36" w:name="_Toc294622743"/>
    </w:p>
    <w:p w:rsidR="000810A2" w:rsidRPr="00AF2974" w:rsidRDefault="000810A2" w:rsidP="00A05E4F">
      <w:pPr>
        <w:pStyle w:val="Heading2Notes"/>
        <w:sectPr w:rsidR="000810A2" w:rsidRPr="00AF2974" w:rsidSect="001A2F94">
          <w:type w:val="continuous"/>
          <w:pgSz w:w="11909" w:h="16834" w:code="9"/>
          <w:pgMar w:top="1728" w:right="1152" w:bottom="1152" w:left="1152" w:header="720" w:footer="288" w:gutter="0"/>
          <w:cols w:space="720"/>
          <w:noEndnote/>
        </w:sectPr>
      </w:pPr>
    </w:p>
    <w:p w:rsidR="00941409" w:rsidRPr="00AF2974" w:rsidRDefault="00941409" w:rsidP="00A05E4F">
      <w:pPr>
        <w:pStyle w:val="Heading2Notes"/>
      </w:pPr>
      <w:bookmarkStart w:id="37" w:name="_Toc303670550"/>
      <w:bookmarkStart w:id="38" w:name="_Toc335740848"/>
      <w:bookmarkStart w:id="39" w:name="_Toc399334620"/>
      <w:r w:rsidRPr="00AF2974">
        <w:lastRenderedPageBreak/>
        <w:t xml:space="preserve">Note </w:t>
      </w:r>
      <w:r w:rsidR="00C77174">
        <w:t>4</w:t>
      </w:r>
      <w:r w:rsidRPr="00AF2974">
        <w:t xml:space="preserve">. </w:t>
      </w:r>
      <w:r w:rsidR="00A05E4F" w:rsidRPr="00AF2974">
        <w:tab/>
      </w:r>
      <w:r w:rsidRPr="00AF2974">
        <w:t>Summary of compliance with annual Parliamentary and special appropriations</w:t>
      </w:r>
      <w:bookmarkEnd w:id="36"/>
      <w:bookmarkEnd w:id="37"/>
      <w:bookmarkEnd w:id="38"/>
      <w:bookmarkEnd w:id="39"/>
    </w:p>
    <w:p w:rsidR="008001AF" w:rsidRPr="00AF2974" w:rsidRDefault="008001AF" w:rsidP="00941409">
      <w:pPr>
        <w:pStyle w:val="Heading3"/>
        <w:sectPr w:rsidR="008001AF" w:rsidRPr="00AF2974" w:rsidSect="001A2F94">
          <w:type w:val="continuous"/>
          <w:pgSz w:w="11909" w:h="16834" w:code="9"/>
          <w:pgMar w:top="1728" w:right="1152" w:bottom="1152" w:left="1152" w:header="720" w:footer="288" w:gutter="0"/>
          <w:cols w:space="720"/>
          <w:noEndnote/>
        </w:sectPr>
      </w:pPr>
    </w:p>
    <w:p w:rsidR="00941409" w:rsidRDefault="00C77174" w:rsidP="00A646ED">
      <w:pPr>
        <w:pStyle w:val="Heading3"/>
      </w:pPr>
      <w:r w:rsidRPr="00FD4BD9">
        <w:lastRenderedPageBreak/>
        <w:t>(a)</w:t>
      </w:r>
      <w:r>
        <w:t xml:space="preserve"> </w:t>
      </w:r>
      <w:r w:rsidRPr="00A646ED">
        <w:t>Summary</w:t>
      </w:r>
      <w:r w:rsidRPr="00FD4BD9">
        <w:t xml:space="preserve"> of compliance with annual Parliamentary appropriations</w:t>
      </w:r>
    </w:p>
    <w:p w:rsidR="00C77174" w:rsidRDefault="0004624F" w:rsidP="0004624F">
      <w:r>
        <w:t>The following table discloses the details of the various Parliamentary appropriations received by the Department during the year</w:t>
      </w:r>
      <w:r w:rsidR="00067E1F">
        <w:t xml:space="preserve">. </w:t>
      </w:r>
      <w:r>
        <w:t>In accordance with accrual output</w:t>
      </w:r>
      <w:r w:rsidR="002F651E">
        <w:noBreakHyphen/>
      </w:r>
      <w:r>
        <w:t xml:space="preserve">based management procedures, </w:t>
      </w:r>
      <w:r w:rsidR="00354A87">
        <w:t>‘</w:t>
      </w:r>
      <w:r>
        <w:t>provision of outputs</w:t>
      </w:r>
      <w:r w:rsidR="00354A87">
        <w:t>’</w:t>
      </w:r>
      <w:r>
        <w:t xml:space="preserve"> and </w:t>
      </w:r>
      <w:r w:rsidR="00354A87">
        <w:t>‘</w:t>
      </w:r>
      <w:r>
        <w:t>additions to net asset base</w:t>
      </w:r>
      <w:r w:rsidR="00354A87">
        <w:t>’</w:t>
      </w:r>
      <w:r w:rsidR="00067E1F">
        <w:t xml:space="preserve"> </w:t>
      </w:r>
      <w:r>
        <w:t xml:space="preserve">are disclosed as </w:t>
      </w:r>
      <w:r w:rsidR="00354A87">
        <w:t>‘</w:t>
      </w:r>
      <w:r>
        <w:t>controlled</w:t>
      </w:r>
      <w:r w:rsidR="00354A87">
        <w:t>’</w:t>
      </w:r>
      <w:r>
        <w:t xml:space="preserve"> activities of the Department</w:t>
      </w:r>
      <w:r w:rsidR="00067E1F">
        <w:t xml:space="preserve">. </w:t>
      </w:r>
      <w:r>
        <w:t>Administered transactions are those that are undertaken on behalf of the State, and over which the Department has no control or discretion</w:t>
      </w:r>
      <w:r>
        <w:rPr>
          <w:sz w:val="16"/>
        </w:rPr>
        <w:t>.</w:t>
      </w:r>
    </w:p>
    <w:p w:rsidR="00C77174" w:rsidRPr="00AF2974" w:rsidRDefault="00C77174" w:rsidP="00941409">
      <w:pPr>
        <w:rPr>
          <w:sz w:val="16"/>
        </w:rPr>
      </w:pPr>
      <w:r>
        <w:rPr>
          <w:sz w:val="16"/>
        </w:rPr>
        <w:br w:type="column"/>
      </w:r>
    </w:p>
    <w:p w:rsidR="008001AF" w:rsidRPr="00AF2974" w:rsidRDefault="008001AF" w:rsidP="00FE0DD2">
      <w:pPr>
        <w:sectPr w:rsidR="008001AF" w:rsidRPr="00AF2974" w:rsidSect="001A2F94">
          <w:type w:val="continuous"/>
          <w:pgSz w:w="11909" w:h="16834" w:code="9"/>
          <w:pgMar w:top="1728" w:right="1152" w:bottom="1152" w:left="1152" w:header="720" w:footer="288" w:gutter="0"/>
          <w:cols w:num="2" w:space="720" w:equalWidth="0">
            <w:col w:w="4448" w:space="708"/>
            <w:col w:w="4448"/>
          </w:cols>
          <w:noEndnote/>
        </w:sectPr>
      </w:pPr>
    </w:p>
    <w:p w:rsidR="008001AF" w:rsidRDefault="008001AF" w:rsidP="008001AF"/>
    <w:tbl>
      <w:tblPr>
        <w:tblW w:w="0" w:type="auto"/>
        <w:tblLayout w:type="fixed"/>
        <w:tblCellMar>
          <w:left w:w="58" w:type="dxa"/>
          <w:right w:w="58" w:type="dxa"/>
        </w:tblCellMar>
        <w:tblLook w:val="0000" w:firstRow="0" w:lastRow="0" w:firstColumn="0" w:lastColumn="0" w:noHBand="0" w:noVBand="0"/>
      </w:tblPr>
      <w:tblGrid>
        <w:gridCol w:w="4879"/>
        <w:gridCol w:w="1214"/>
        <w:gridCol w:w="1214"/>
        <w:gridCol w:w="1003"/>
        <w:gridCol w:w="1005"/>
      </w:tblGrid>
      <w:tr w:rsidR="00D440F5" w:rsidRPr="00AF2974" w:rsidTr="00712279">
        <w:trPr>
          <w:trHeight w:val="270"/>
        </w:trPr>
        <w:tc>
          <w:tcPr>
            <w:tcW w:w="4879" w:type="dxa"/>
          </w:tcPr>
          <w:p w:rsidR="00D440F5" w:rsidRPr="0013260A" w:rsidRDefault="00D440F5" w:rsidP="00712279">
            <w:pPr>
              <w:pStyle w:val="TableTextHeadingCentre"/>
              <w:rPr>
                <w:i/>
              </w:rPr>
            </w:pPr>
          </w:p>
        </w:tc>
        <w:tc>
          <w:tcPr>
            <w:tcW w:w="4436" w:type="dxa"/>
            <w:gridSpan w:val="4"/>
            <w:shd w:val="clear" w:color="auto" w:fill="DDDDDD"/>
          </w:tcPr>
          <w:p w:rsidR="00D440F5" w:rsidRPr="00AF2974" w:rsidRDefault="00D440F5" w:rsidP="00712279">
            <w:pPr>
              <w:pStyle w:val="TableTextHeadingCentre"/>
            </w:pPr>
            <w:r>
              <w:t>Appropriation Act</w:t>
            </w:r>
          </w:p>
        </w:tc>
      </w:tr>
      <w:tr w:rsidR="00D440F5" w:rsidRPr="00AF2974" w:rsidTr="00712279">
        <w:trPr>
          <w:trHeight w:val="270"/>
        </w:trPr>
        <w:tc>
          <w:tcPr>
            <w:tcW w:w="4879" w:type="dxa"/>
          </w:tcPr>
          <w:p w:rsidR="00D440F5" w:rsidRPr="00AF2974" w:rsidRDefault="00D440F5" w:rsidP="00712279">
            <w:pPr>
              <w:pStyle w:val="TableTextHeadingCentre"/>
            </w:pPr>
          </w:p>
        </w:tc>
        <w:tc>
          <w:tcPr>
            <w:tcW w:w="2428" w:type="dxa"/>
            <w:gridSpan w:val="2"/>
          </w:tcPr>
          <w:p w:rsidR="00D440F5" w:rsidRPr="00AF2974" w:rsidRDefault="00D440F5" w:rsidP="00712279">
            <w:pPr>
              <w:pStyle w:val="TableTextHeadingCentre"/>
            </w:pPr>
            <w:r w:rsidRPr="00AF2974">
              <w:t xml:space="preserve">Annual appropriations – </w:t>
            </w:r>
            <w:r w:rsidRPr="00AF2974">
              <w:br/>
              <w:t>as published</w:t>
            </w:r>
          </w:p>
        </w:tc>
        <w:tc>
          <w:tcPr>
            <w:tcW w:w="2008" w:type="dxa"/>
            <w:gridSpan w:val="2"/>
          </w:tcPr>
          <w:p w:rsidR="00D440F5" w:rsidRPr="00AF2974" w:rsidRDefault="00D440F5" w:rsidP="00712279">
            <w:pPr>
              <w:pStyle w:val="TableTextHeadingCentre"/>
            </w:pPr>
            <w:r w:rsidRPr="00AF2974">
              <w:t>Advance from Treasurer</w:t>
            </w:r>
          </w:p>
        </w:tc>
      </w:tr>
      <w:tr w:rsidR="00D440F5" w:rsidRPr="00AF2974" w:rsidTr="00712279">
        <w:trPr>
          <w:trHeight w:val="270"/>
        </w:trPr>
        <w:tc>
          <w:tcPr>
            <w:tcW w:w="4879" w:type="dxa"/>
          </w:tcPr>
          <w:p w:rsidR="00D440F5" w:rsidRPr="00AF2974" w:rsidRDefault="00D440F5" w:rsidP="00712279">
            <w:pPr>
              <w:pStyle w:val="TableTextHeadingCentre"/>
            </w:pPr>
          </w:p>
        </w:tc>
        <w:tc>
          <w:tcPr>
            <w:tcW w:w="2428" w:type="dxa"/>
            <w:gridSpan w:val="2"/>
          </w:tcPr>
          <w:p w:rsidR="00D440F5" w:rsidRPr="00AF2974" w:rsidRDefault="00D440F5" w:rsidP="00712279">
            <w:pPr>
              <w:pStyle w:val="TableTextHeadingCentre"/>
            </w:pPr>
            <w:r w:rsidRPr="00AF2974">
              <w:t>$</w:t>
            </w:r>
            <w:r w:rsidR="00354A87">
              <w:t>’</w:t>
            </w:r>
            <w:r w:rsidRPr="00AF2974">
              <w:t>000</w:t>
            </w:r>
          </w:p>
        </w:tc>
        <w:tc>
          <w:tcPr>
            <w:tcW w:w="2008" w:type="dxa"/>
            <w:gridSpan w:val="2"/>
          </w:tcPr>
          <w:p w:rsidR="00D440F5" w:rsidRPr="00AF2974" w:rsidRDefault="00D440F5" w:rsidP="00712279">
            <w:pPr>
              <w:pStyle w:val="TableTextHeadingCentre"/>
            </w:pPr>
            <w:r w:rsidRPr="00AF2974">
              <w:t>$</w:t>
            </w:r>
            <w:r w:rsidR="00354A87">
              <w:t>’</w:t>
            </w:r>
            <w:r w:rsidRPr="00AF2974">
              <w:t>000</w:t>
            </w:r>
          </w:p>
        </w:tc>
      </w:tr>
      <w:tr w:rsidR="00D440F5" w:rsidRPr="00AF2974" w:rsidTr="00712279">
        <w:trPr>
          <w:trHeight w:val="270"/>
        </w:trPr>
        <w:tc>
          <w:tcPr>
            <w:tcW w:w="4879" w:type="dxa"/>
          </w:tcPr>
          <w:p w:rsidR="00D440F5" w:rsidRDefault="00D440F5" w:rsidP="00712279">
            <w:pPr>
              <w:pStyle w:val="TableTextHeadingRight"/>
            </w:pPr>
          </w:p>
        </w:tc>
        <w:tc>
          <w:tcPr>
            <w:tcW w:w="1214" w:type="dxa"/>
          </w:tcPr>
          <w:p w:rsidR="00D440F5" w:rsidRPr="00AF2974" w:rsidRDefault="00D440F5" w:rsidP="00712279">
            <w:pPr>
              <w:pStyle w:val="TableTextHeadingRight"/>
            </w:pPr>
            <w:r>
              <w:t>2014</w:t>
            </w:r>
          </w:p>
        </w:tc>
        <w:tc>
          <w:tcPr>
            <w:tcW w:w="1214" w:type="dxa"/>
          </w:tcPr>
          <w:p w:rsidR="00D440F5" w:rsidRPr="00AF2974" w:rsidRDefault="00D440F5" w:rsidP="00712279">
            <w:pPr>
              <w:pStyle w:val="TableTextHeadingRight"/>
            </w:pPr>
            <w:r>
              <w:t>2013</w:t>
            </w:r>
          </w:p>
        </w:tc>
        <w:tc>
          <w:tcPr>
            <w:tcW w:w="1003" w:type="dxa"/>
          </w:tcPr>
          <w:p w:rsidR="00D440F5" w:rsidRPr="00AF2974" w:rsidRDefault="00D440F5" w:rsidP="00712279">
            <w:pPr>
              <w:pStyle w:val="TableTextHeadingRight"/>
            </w:pPr>
            <w:r>
              <w:t>2014</w:t>
            </w:r>
          </w:p>
        </w:tc>
        <w:tc>
          <w:tcPr>
            <w:tcW w:w="1005" w:type="dxa"/>
          </w:tcPr>
          <w:p w:rsidR="00D440F5" w:rsidRPr="00AF2974" w:rsidRDefault="00D440F5" w:rsidP="00712279">
            <w:pPr>
              <w:pStyle w:val="TableTextHeadingRight"/>
            </w:pPr>
            <w:r>
              <w:t>2013</w:t>
            </w:r>
          </w:p>
        </w:tc>
      </w:tr>
      <w:tr w:rsidR="00D440F5" w:rsidRPr="00AF2974" w:rsidTr="00712279">
        <w:trPr>
          <w:trHeight w:val="165"/>
        </w:trPr>
        <w:tc>
          <w:tcPr>
            <w:tcW w:w="4879" w:type="dxa"/>
          </w:tcPr>
          <w:p w:rsidR="00D440F5" w:rsidRPr="00AF2974" w:rsidRDefault="00D440F5" w:rsidP="00712279">
            <w:pPr>
              <w:pStyle w:val="TableText"/>
              <w:rPr>
                <w:b/>
                <w:szCs w:val="12"/>
              </w:rPr>
            </w:pPr>
            <w:r w:rsidRPr="00AF2974">
              <w:rPr>
                <w:b/>
                <w:szCs w:val="12"/>
              </w:rPr>
              <w:t>Controlled</w:t>
            </w:r>
          </w:p>
        </w:tc>
        <w:tc>
          <w:tcPr>
            <w:tcW w:w="1214" w:type="dxa"/>
            <w:shd w:val="clear" w:color="auto" w:fill="DDDDDD"/>
          </w:tcPr>
          <w:p w:rsidR="00D440F5" w:rsidRPr="00AF2974" w:rsidRDefault="00D440F5" w:rsidP="00712279">
            <w:pPr>
              <w:pStyle w:val="TableTextRight"/>
            </w:pPr>
          </w:p>
        </w:tc>
        <w:tc>
          <w:tcPr>
            <w:tcW w:w="1214" w:type="dxa"/>
            <w:shd w:val="clear" w:color="auto" w:fill="DDDDDD"/>
          </w:tcPr>
          <w:p w:rsidR="00D440F5" w:rsidRPr="00AF2974" w:rsidRDefault="00D440F5" w:rsidP="00712279">
            <w:pPr>
              <w:pStyle w:val="TableTextRight"/>
            </w:pPr>
          </w:p>
        </w:tc>
        <w:tc>
          <w:tcPr>
            <w:tcW w:w="1003" w:type="dxa"/>
          </w:tcPr>
          <w:p w:rsidR="00D440F5" w:rsidRPr="00AF2974" w:rsidRDefault="00D440F5" w:rsidP="00712279">
            <w:pPr>
              <w:pStyle w:val="TableTextRight"/>
              <w:rPr>
                <w:b/>
              </w:rPr>
            </w:pPr>
          </w:p>
        </w:tc>
        <w:tc>
          <w:tcPr>
            <w:tcW w:w="1005" w:type="dxa"/>
          </w:tcPr>
          <w:p w:rsidR="00D440F5" w:rsidRPr="00AF2974" w:rsidRDefault="00D440F5" w:rsidP="00712279">
            <w:pPr>
              <w:pStyle w:val="TableTextRight"/>
              <w:rPr>
                <w:b/>
              </w:rPr>
            </w:pPr>
          </w:p>
        </w:tc>
      </w:tr>
      <w:tr w:rsidR="00D440F5" w:rsidRPr="00E124CA" w:rsidTr="00D440F5">
        <w:trPr>
          <w:trHeight w:val="165"/>
        </w:trPr>
        <w:tc>
          <w:tcPr>
            <w:tcW w:w="4879" w:type="dxa"/>
          </w:tcPr>
          <w:p w:rsidR="00D440F5" w:rsidRPr="00AF2974" w:rsidRDefault="00D440F5" w:rsidP="00712279">
            <w:pPr>
              <w:pStyle w:val="TableText"/>
              <w:rPr>
                <w:szCs w:val="12"/>
              </w:rPr>
            </w:pPr>
            <w:r w:rsidRPr="00AF2974">
              <w:rPr>
                <w:szCs w:val="12"/>
              </w:rPr>
              <w:t>Provision of outputs</w:t>
            </w:r>
          </w:p>
        </w:tc>
        <w:tc>
          <w:tcPr>
            <w:tcW w:w="1214" w:type="dxa"/>
            <w:shd w:val="clear" w:color="auto" w:fill="DDDDDD"/>
          </w:tcPr>
          <w:p w:rsidR="00D440F5" w:rsidRPr="004D67DA" w:rsidRDefault="00D440F5" w:rsidP="00D440F5">
            <w:pPr>
              <w:pStyle w:val="TableTextRight"/>
            </w:pPr>
            <w:r w:rsidRPr="004D67DA">
              <w:t>239</w:t>
            </w:r>
            <w:r>
              <w:t> </w:t>
            </w:r>
            <w:r w:rsidRPr="004D67DA">
              <w:t>787</w:t>
            </w:r>
          </w:p>
        </w:tc>
        <w:tc>
          <w:tcPr>
            <w:tcW w:w="1214" w:type="dxa"/>
            <w:shd w:val="clear" w:color="auto" w:fill="DDDDDD"/>
          </w:tcPr>
          <w:p w:rsidR="00D440F5" w:rsidRPr="00B71D55" w:rsidRDefault="00D440F5" w:rsidP="00D440F5">
            <w:pPr>
              <w:pStyle w:val="TableTextRight"/>
            </w:pPr>
            <w:r w:rsidRPr="00B71D55">
              <w:t>225</w:t>
            </w:r>
            <w:r>
              <w:t> </w:t>
            </w:r>
            <w:r w:rsidRPr="00B71D55">
              <w:t>261 </w:t>
            </w:r>
          </w:p>
        </w:tc>
        <w:tc>
          <w:tcPr>
            <w:tcW w:w="1003" w:type="dxa"/>
          </w:tcPr>
          <w:p w:rsidR="00D440F5" w:rsidRPr="004D67DA" w:rsidRDefault="00D440F5" w:rsidP="00D440F5">
            <w:pPr>
              <w:pStyle w:val="TableTextRight"/>
            </w:pPr>
            <w:r w:rsidRPr="004D67DA">
              <w:t>2</w:t>
            </w:r>
            <w:r>
              <w:t> </w:t>
            </w:r>
            <w:r w:rsidRPr="004D67DA">
              <w:t>249</w:t>
            </w:r>
          </w:p>
        </w:tc>
        <w:tc>
          <w:tcPr>
            <w:tcW w:w="1005" w:type="dxa"/>
          </w:tcPr>
          <w:p w:rsidR="00D440F5" w:rsidRPr="00B71D55" w:rsidRDefault="00D440F5" w:rsidP="00D440F5">
            <w:pPr>
              <w:pStyle w:val="TableTextRight"/>
            </w:pPr>
            <w:r w:rsidRPr="00B71D55">
              <w:t>10</w:t>
            </w:r>
            <w:r>
              <w:t> </w:t>
            </w:r>
            <w:r w:rsidRPr="00B71D55">
              <w:t>119 </w:t>
            </w:r>
          </w:p>
        </w:tc>
      </w:tr>
      <w:tr w:rsidR="00D440F5" w:rsidRPr="00E124CA" w:rsidTr="00D440F5">
        <w:trPr>
          <w:trHeight w:val="165"/>
        </w:trPr>
        <w:tc>
          <w:tcPr>
            <w:tcW w:w="4879" w:type="dxa"/>
          </w:tcPr>
          <w:p w:rsidR="00D440F5" w:rsidRPr="00AF2974" w:rsidRDefault="00D440F5" w:rsidP="00712279">
            <w:pPr>
              <w:pStyle w:val="TableText"/>
              <w:rPr>
                <w:szCs w:val="12"/>
              </w:rPr>
            </w:pPr>
            <w:r w:rsidRPr="00AF2974">
              <w:rPr>
                <w:szCs w:val="12"/>
              </w:rPr>
              <w:t>Additions to net asset base</w:t>
            </w:r>
          </w:p>
        </w:tc>
        <w:tc>
          <w:tcPr>
            <w:tcW w:w="1214" w:type="dxa"/>
            <w:shd w:val="clear" w:color="auto" w:fill="DDDDDD"/>
          </w:tcPr>
          <w:p w:rsidR="00D440F5" w:rsidRPr="004D67DA" w:rsidRDefault="00D440F5" w:rsidP="00D440F5">
            <w:pPr>
              <w:pStyle w:val="TableTextRight"/>
            </w:pPr>
            <w:r w:rsidRPr="004D67DA">
              <w:t>26</w:t>
            </w:r>
            <w:r>
              <w:t> </w:t>
            </w:r>
            <w:r w:rsidRPr="004D67DA">
              <w:t>587</w:t>
            </w:r>
          </w:p>
        </w:tc>
        <w:tc>
          <w:tcPr>
            <w:tcW w:w="1214" w:type="dxa"/>
            <w:shd w:val="clear" w:color="auto" w:fill="DDDDDD"/>
          </w:tcPr>
          <w:p w:rsidR="00D440F5" w:rsidRPr="00B71D55" w:rsidRDefault="00D440F5" w:rsidP="00D440F5">
            <w:pPr>
              <w:pStyle w:val="TableTextRight"/>
            </w:pPr>
            <w:r w:rsidRPr="00B71D55">
              <w:t>32</w:t>
            </w:r>
            <w:r>
              <w:t> </w:t>
            </w:r>
            <w:r w:rsidRPr="00B71D55">
              <w:t>764 </w:t>
            </w:r>
          </w:p>
        </w:tc>
        <w:tc>
          <w:tcPr>
            <w:tcW w:w="1003" w:type="dxa"/>
          </w:tcPr>
          <w:p w:rsidR="00D440F5" w:rsidRPr="004D67DA" w:rsidRDefault="00B33C10" w:rsidP="00D440F5">
            <w:pPr>
              <w:pStyle w:val="TableTextRight"/>
            </w:pPr>
            <w:r>
              <w:t>–</w:t>
            </w:r>
          </w:p>
        </w:tc>
        <w:tc>
          <w:tcPr>
            <w:tcW w:w="1005" w:type="dxa"/>
          </w:tcPr>
          <w:p w:rsidR="00D440F5" w:rsidRPr="00B71D55" w:rsidRDefault="00B33C10" w:rsidP="00D440F5">
            <w:pPr>
              <w:pStyle w:val="TableTextRight"/>
            </w:pPr>
            <w:r>
              <w:t>–</w:t>
            </w:r>
          </w:p>
        </w:tc>
      </w:tr>
      <w:tr w:rsidR="00D440F5" w:rsidRPr="00AF2974" w:rsidTr="00D440F5">
        <w:trPr>
          <w:trHeight w:val="165"/>
        </w:trPr>
        <w:tc>
          <w:tcPr>
            <w:tcW w:w="4879" w:type="dxa"/>
          </w:tcPr>
          <w:p w:rsidR="00D440F5" w:rsidRPr="00AF2974" w:rsidRDefault="00D440F5" w:rsidP="00712279">
            <w:pPr>
              <w:pStyle w:val="TableText"/>
              <w:rPr>
                <w:b/>
                <w:szCs w:val="12"/>
              </w:rPr>
            </w:pPr>
          </w:p>
        </w:tc>
        <w:tc>
          <w:tcPr>
            <w:tcW w:w="1214" w:type="dxa"/>
            <w:shd w:val="clear" w:color="auto" w:fill="DDDDDD"/>
          </w:tcPr>
          <w:p w:rsidR="00D440F5" w:rsidRPr="004D67DA" w:rsidRDefault="00D440F5" w:rsidP="00D440F5">
            <w:pPr>
              <w:pStyle w:val="TableTextRight"/>
            </w:pPr>
          </w:p>
        </w:tc>
        <w:tc>
          <w:tcPr>
            <w:tcW w:w="1214" w:type="dxa"/>
            <w:shd w:val="clear" w:color="auto" w:fill="DDDDDD"/>
          </w:tcPr>
          <w:p w:rsidR="00D440F5" w:rsidRPr="00B71D55" w:rsidRDefault="00D440F5" w:rsidP="00D440F5">
            <w:pPr>
              <w:pStyle w:val="TableTextRight"/>
            </w:pPr>
          </w:p>
        </w:tc>
        <w:tc>
          <w:tcPr>
            <w:tcW w:w="1003" w:type="dxa"/>
          </w:tcPr>
          <w:p w:rsidR="00D440F5" w:rsidRPr="004D67DA" w:rsidRDefault="00D440F5" w:rsidP="00D440F5">
            <w:pPr>
              <w:pStyle w:val="TableTextRight"/>
            </w:pPr>
          </w:p>
        </w:tc>
        <w:tc>
          <w:tcPr>
            <w:tcW w:w="1005" w:type="dxa"/>
          </w:tcPr>
          <w:p w:rsidR="00D440F5" w:rsidRPr="00B71D55" w:rsidRDefault="00D440F5" w:rsidP="00D440F5">
            <w:pPr>
              <w:pStyle w:val="TableTextRight"/>
            </w:pPr>
            <w:r w:rsidRPr="00B71D55">
              <w:t> </w:t>
            </w:r>
          </w:p>
        </w:tc>
      </w:tr>
      <w:tr w:rsidR="00D440F5" w:rsidRPr="00AF2974" w:rsidTr="00D440F5">
        <w:trPr>
          <w:trHeight w:val="165"/>
        </w:trPr>
        <w:tc>
          <w:tcPr>
            <w:tcW w:w="4879" w:type="dxa"/>
          </w:tcPr>
          <w:p w:rsidR="00D440F5" w:rsidRPr="00AF2974" w:rsidRDefault="00D440F5" w:rsidP="00712279">
            <w:pPr>
              <w:pStyle w:val="TableText"/>
              <w:rPr>
                <w:b/>
                <w:szCs w:val="12"/>
              </w:rPr>
            </w:pPr>
            <w:r w:rsidRPr="00AF2974">
              <w:rPr>
                <w:b/>
                <w:szCs w:val="12"/>
              </w:rPr>
              <w:t>Administered</w:t>
            </w:r>
          </w:p>
        </w:tc>
        <w:tc>
          <w:tcPr>
            <w:tcW w:w="1214" w:type="dxa"/>
            <w:shd w:val="clear" w:color="auto" w:fill="DDDDDD"/>
          </w:tcPr>
          <w:p w:rsidR="00D440F5" w:rsidRPr="004D67DA" w:rsidRDefault="00D440F5" w:rsidP="00D440F5">
            <w:pPr>
              <w:pStyle w:val="TableTextRight"/>
            </w:pPr>
          </w:p>
        </w:tc>
        <w:tc>
          <w:tcPr>
            <w:tcW w:w="1214" w:type="dxa"/>
            <w:shd w:val="clear" w:color="auto" w:fill="DDDDDD"/>
          </w:tcPr>
          <w:p w:rsidR="00D440F5" w:rsidRPr="00B71D55" w:rsidRDefault="00D440F5" w:rsidP="00D440F5">
            <w:pPr>
              <w:pStyle w:val="TableTextRight"/>
            </w:pPr>
          </w:p>
        </w:tc>
        <w:tc>
          <w:tcPr>
            <w:tcW w:w="1003" w:type="dxa"/>
          </w:tcPr>
          <w:p w:rsidR="00D440F5" w:rsidRPr="004D67DA" w:rsidRDefault="00D440F5" w:rsidP="00D440F5">
            <w:pPr>
              <w:pStyle w:val="TableTextRight"/>
            </w:pPr>
          </w:p>
        </w:tc>
        <w:tc>
          <w:tcPr>
            <w:tcW w:w="1005" w:type="dxa"/>
          </w:tcPr>
          <w:p w:rsidR="00D440F5" w:rsidRPr="00B71D55" w:rsidRDefault="00D440F5" w:rsidP="00D440F5">
            <w:pPr>
              <w:pStyle w:val="TableTextRight"/>
            </w:pPr>
            <w:r w:rsidRPr="00B71D55">
              <w:t> </w:t>
            </w:r>
          </w:p>
        </w:tc>
      </w:tr>
      <w:tr w:rsidR="00D440F5" w:rsidRPr="00AF2974" w:rsidTr="00D440F5">
        <w:trPr>
          <w:trHeight w:val="165"/>
        </w:trPr>
        <w:tc>
          <w:tcPr>
            <w:tcW w:w="4879" w:type="dxa"/>
          </w:tcPr>
          <w:p w:rsidR="00D440F5" w:rsidRPr="00AF2974" w:rsidRDefault="00D440F5" w:rsidP="00712279">
            <w:pPr>
              <w:pStyle w:val="TableText"/>
              <w:rPr>
                <w:szCs w:val="12"/>
              </w:rPr>
            </w:pPr>
            <w:r w:rsidRPr="00AF2974">
              <w:rPr>
                <w:szCs w:val="12"/>
              </w:rPr>
              <w:t>Payments made on behalf of the State</w:t>
            </w:r>
          </w:p>
        </w:tc>
        <w:tc>
          <w:tcPr>
            <w:tcW w:w="1214" w:type="dxa"/>
            <w:shd w:val="clear" w:color="auto" w:fill="DDDDDD"/>
          </w:tcPr>
          <w:p w:rsidR="00D440F5" w:rsidRPr="004D67DA" w:rsidRDefault="00D440F5" w:rsidP="00D440F5">
            <w:pPr>
              <w:pStyle w:val="TableTextRight"/>
            </w:pPr>
            <w:r w:rsidRPr="004D67DA">
              <w:t>1</w:t>
            </w:r>
            <w:r>
              <w:t> </w:t>
            </w:r>
            <w:r w:rsidRPr="004D67DA">
              <w:t>792</w:t>
            </w:r>
            <w:r>
              <w:t> </w:t>
            </w:r>
            <w:r w:rsidRPr="004D67DA">
              <w:t>074</w:t>
            </w:r>
          </w:p>
        </w:tc>
        <w:tc>
          <w:tcPr>
            <w:tcW w:w="1214" w:type="dxa"/>
            <w:shd w:val="clear" w:color="auto" w:fill="DDDDDD"/>
          </w:tcPr>
          <w:p w:rsidR="00D440F5" w:rsidRPr="00B71D55" w:rsidRDefault="00D440F5" w:rsidP="00D440F5">
            <w:pPr>
              <w:pStyle w:val="TableTextRight"/>
            </w:pPr>
            <w:r w:rsidRPr="00B71D55">
              <w:t>2</w:t>
            </w:r>
            <w:r>
              <w:t> </w:t>
            </w:r>
            <w:r w:rsidRPr="00B71D55">
              <w:t>223</w:t>
            </w:r>
            <w:r>
              <w:t> </w:t>
            </w:r>
            <w:r w:rsidRPr="00B71D55">
              <w:t>997 </w:t>
            </w:r>
          </w:p>
        </w:tc>
        <w:tc>
          <w:tcPr>
            <w:tcW w:w="1003" w:type="dxa"/>
          </w:tcPr>
          <w:p w:rsidR="00D440F5" w:rsidRPr="004D67DA" w:rsidRDefault="003577A8" w:rsidP="00D440F5">
            <w:pPr>
              <w:pStyle w:val="TableTextRight"/>
            </w:pPr>
            <w:r>
              <w:t>47 582</w:t>
            </w:r>
          </w:p>
        </w:tc>
        <w:tc>
          <w:tcPr>
            <w:tcW w:w="1005" w:type="dxa"/>
          </w:tcPr>
          <w:p w:rsidR="00D440F5" w:rsidRPr="00B71D55" w:rsidRDefault="00D440F5" w:rsidP="00D440F5">
            <w:pPr>
              <w:pStyle w:val="TableTextRight"/>
            </w:pPr>
            <w:r w:rsidRPr="00B71D55">
              <w:t>6</w:t>
            </w:r>
            <w:r>
              <w:t> </w:t>
            </w:r>
            <w:r w:rsidRPr="00B71D55">
              <w:t>695 </w:t>
            </w:r>
          </w:p>
        </w:tc>
      </w:tr>
      <w:tr w:rsidR="00D440F5" w:rsidRPr="00AF2974" w:rsidTr="00D440F5">
        <w:trPr>
          <w:trHeight w:val="180"/>
        </w:trPr>
        <w:tc>
          <w:tcPr>
            <w:tcW w:w="4879" w:type="dxa"/>
          </w:tcPr>
          <w:p w:rsidR="00D440F5" w:rsidRPr="00AF2974" w:rsidRDefault="00D440F5" w:rsidP="00712279">
            <w:pPr>
              <w:pStyle w:val="TableText"/>
              <w:rPr>
                <w:szCs w:val="12"/>
              </w:rPr>
            </w:pPr>
            <w:r w:rsidRPr="00AF2974">
              <w:rPr>
                <w:szCs w:val="12"/>
              </w:rPr>
              <w:t> </w:t>
            </w:r>
          </w:p>
        </w:tc>
        <w:tc>
          <w:tcPr>
            <w:tcW w:w="1214" w:type="dxa"/>
            <w:shd w:val="clear" w:color="auto" w:fill="DDDDDD"/>
          </w:tcPr>
          <w:p w:rsidR="00D440F5" w:rsidRPr="004D67DA" w:rsidRDefault="00D440F5" w:rsidP="00D440F5">
            <w:pPr>
              <w:pStyle w:val="TableTextRight"/>
            </w:pPr>
          </w:p>
        </w:tc>
        <w:tc>
          <w:tcPr>
            <w:tcW w:w="1214" w:type="dxa"/>
            <w:shd w:val="clear" w:color="auto" w:fill="DDDDDD"/>
          </w:tcPr>
          <w:p w:rsidR="00D440F5" w:rsidRPr="00B71D55" w:rsidRDefault="00D440F5" w:rsidP="00D440F5">
            <w:pPr>
              <w:pStyle w:val="TableTextRight"/>
            </w:pPr>
          </w:p>
        </w:tc>
        <w:tc>
          <w:tcPr>
            <w:tcW w:w="1003" w:type="dxa"/>
          </w:tcPr>
          <w:p w:rsidR="00D440F5" w:rsidRPr="004D67DA" w:rsidRDefault="00D440F5" w:rsidP="00D440F5">
            <w:pPr>
              <w:pStyle w:val="TableTextRight"/>
            </w:pPr>
          </w:p>
        </w:tc>
        <w:tc>
          <w:tcPr>
            <w:tcW w:w="1005" w:type="dxa"/>
          </w:tcPr>
          <w:p w:rsidR="00D440F5" w:rsidRPr="00B71D55" w:rsidRDefault="00D440F5" w:rsidP="00D440F5">
            <w:pPr>
              <w:pStyle w:val="TableTextRight"/>
            </w:pPr>
          </w:p>
        </w:tc>
      </w:tr>
      <w:tr w:rsidR="00D440F5" w:rsidRPr="00B67D01" w:rsidTr="00D440F5">
        <w:trPr>
          <w:trHeight w:val="180"/>
        </w:trPr>
        <w:tc>
          <w:tcPr>
            <w:tcW w:w="4879" w:type="dxa"/>
          </w:tcPr>
          <w:p w:rsidR="00D440F5" w:rsidRPr="00AF2974" w:rsidRDefault="00D440F5" w:rsidP="00712279">
            <w:pPr>
              <w:pStyle w:val="TableText"/>
              <w:rPr>
                <w:b/>
                <w:szCs w:val="12"/>
              </w:rPr>
            </w:pPr>
            <w:r w:rsidRPr="00AF2974">
              <w:rPr>
                <w:b/>
                <w:szCs w:val="12"/>
              </w:rPr>
              <w:t>Total</w:t>
            </w:r>
          </w:p>
        </w:tc>
        <w:tc>
          <w:tcPr>
            <w:tcW w:w="1214" w:type="dxa"/>
            <w:shd w:val="clear" w:color="auto" w:fill="DDDDDD"/>
          </w:tcPr>
          <w:p w:rsidR="00D440F5" w:rsidRPr="00B67D01" w:rsidRDefault="00D440F5" w:rsidP="00D440F5">
            <w:pPr>
              <w:pStyle w:val="TableTextRight"/>
              <w:rPr>
                <w:b/>
              </w:rPr>
            </w:pPr>
            <w:r w:rsidRPr="00B67D01">
              <w:rPr>
                <w:b/>
              </w:rPr>
              <w:t>2 058 448</w:t>
            </w:r>
          </w:p>
        </w:tc>
        <w:tc>
          <w:tcPr>
            <w:tcW w:w="1214" w:type="dxa"/>
            <w:shd w:val="clear" w:color="auto" w:fill="DDDDDD"/>
          </w:tcPr>
          <w:p w:rsidR="00D440F5" w:rsidRPr="00B67D01" w:rsidRDefault="00D440F5" w:rsidP="00D440F5">
            <w:pPr>
              <w:pStyle w:val="TableTextRight"/>
              <w:rPr>
                <w:b/>
              </w:rPr>
            </w:pPr>
            <w:r w:rsidRPr="00B67D01">
              <w:rPr>
                <w:b/>
              </w:rPr>
              <w:t>2 482 022 </w:t>
            </w:r>
          </w:p>
        </w:tc>
        <w:tc>
          <w:tcPr>
            <w:tcW w:w="1003" w:type="dxa"/>
          </w:tcPr>
          <w:p w:rsidR="00D440F5" w:rsidRPr="00B67D01" w:rsidRDefault="003577A8" w:rsidP="00D440F5">
            <w:pPr>
              <w:pStyle w:val="TableTextRight"/>
              <w:rPr>
                <w:b/>
              </w:rPr>
            </w:pPr>
            <w:r>
              <w:rPr>
                <w:b/>
              </w:rPr>
              <w:t>49 831</w:t>
            </w:r>
          </w:p>
        </w:tc>
        <w:tc>
          <w:tcPr>
            <w:tcW w:w="1005" w:type="dxa"/>
          </w:tcPr>
          <w:p w:rsidR="00D440F5" w:rsidRPr="00B67D01" w:rsidRDefault="00D440F5" w:rsidP="00D440F5">
            <w:pPr>
              <w:pStyle w:val="TableTextRight"/>
              <w:rPr>
                <w:b/>
              </w:rPr>
            </w:pPr>
            <w:r w:rsidRPr="00B67D01">
              <w:rPr>
                <w:b/>
              </w:rPr>
              <w:t>16 814 </w:t>
            </w:r>
          </w:p>
        </w:tc>
      </w:tr>
    </w:tbl>
    <w:p w:rsidR="00082417" w:rsidRDefault="00082417" w:rsidP="008001AF"/>
    <w:p w:rsidR="00404120" w:rsidRPr="00AF2974" w:rsidRDefault="00082417" w:rsidP="00082417">
      <w:r>
        <w:br w:type="page"/>
      </w:r>
    </w:p>
    <w:p w:rsidR="00404120" w:rsidRPr="00AF2974" w:rsidRDefault="00404120" w:rsidP="005F6FCA">
      <w:pPr>
        <w:spacing w:after="160"/>
      </w:pPr>
    </w:p>
    <w:p w:rsidR="00404120" w:rsidRPr="00AF2974" w:rsidRDefault="00404120" w:rsidP="00FE0DD2"/>
    <w:p w:rsidR="00404120" w:rsidRPr="00AF2974" w:rsidRDefault="00404120" w:rsidP="00FE0DD2"/>
    <w:p w:rsidR="00404120" w:rsidRDefault="00404120"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C1439E" w:rsidRDefault="00C1439E" w:rsidP="00FE0DD2"/>
    <w:p w:rsidR="0004624F" w:rsidRDefault="0004624F" w:rsidP="00FE0DD2"/>
    <w:p w:rsidR="00082417" w:rsidRPr="00AF2974" w:rsidRDefault="00082417" w:rsidP="00FE0DD2">
      <w:r>
        <w:br/>
      </w:r>
    </w:p>
    <w:p w:rsidR="00404120" w:rsidRPr="00AF2974" w:rsidRDefault="003D5D69" w:rsidP="00FE0DD2">
      <w:r>
        <w:br/>
      </w:r>
    </w:p>
    <w:p w:rsidR="00404120" w:rsidRDefault="00F61991" w:rsidP="00D440F5">
      <w:pPr>
        <w:spacing w:before="140" w:after="160"/>
      </w:pPr>
      <w:r>
        <w:br/>
      </w:r>
    </w:p>
    <w:tbl>
      <w:tblPr>
        <w:tblW w:w="5176" w:type="pct"/>
        <w:tblLayout w:type="fixed"/>
        <w:tblCellMar>
          <w:left w:w="58" w:type="dxa"/>
          <w:right w:w="58" w:type="dxa"/>
        </w:tblCellMar>
        <w:tblLook w:val="0000" w:firstRow="0" w:lastRow="0" w:firstColumn="0" w:lastColumn="0" w:noHBand="0" w:noVBand="0"/>
      </w:tblPr>
      <w:tblGrid>
        <w:gridCol w:w="602"/>
        <w:gridCol w:w="634"/>
        <w:gridCol w:w="801"/>
        <w:gridCol w:w="631"/>
        <w:gridCol w:w="644"/>
        <w:gridCol w:w="618"/>
        <w:gridCol w:w="19"/>
        <w:gridCol w:w="691"/>
        <w:gridCol w:w="638"/>
        <w:gridCol w:w="898"/>
        <w:gridCol w:w="886"/>
        <w:gridCol w:w="851"/>
        <w:gridCol w:w="884"/>
        <w:gridCol w:w="633"/>
        <w:gridCol w:w="633"/>
      </w:tblGrid>
      <w:tr w:rsidR="00D440F5" w:rsidRPr="00AF2974" w:rsidTr="00D440F5">
        <w:trPr>
          <w:trHeight w:val="270"/>
        </w:trPr>
        <w:tc>
          <w:tcPr>
            <w:tcW w:w="5278" w:type="dxa"/>
            <w:gridSpan w:val="9"/>
            <w:shd w:val="clear" w:color="auto" w:fill="DDDDDD"/>
            <w:vAlign w:val="bottom"/>
          </w:tcPr>
          <w:p w:rsidR="00D440F5" w:rsidRPr="0013260A" w:rsidRDefault="00D440F5" w:rsidP="00712279">
            <w:pPr>
              <w:pStyle w:val="TableTextHeadingCentre"/>
              <w:rPr>
                <w:i/>
              </w:rPr>
            </w:pPr>
            <w:r w:rsidRPr="0013260A">
              <w:rPr>
                <w:i/>
              </w:rPr>
              <w:t>Financial Management Act 1994</w:t>
            </w:r>
          </w:p>
        </w:tc>
        <w:tc>
          <w:tcPr>
            <w:tcW w:w="1784" w:type="dxa"/>
            <w:gridSpan w:val="2"/>
            <w:shd w:val="clear" w:color="auto" w:fill="auto"/>
            <w:vAlign w:val="bottom"/>
          </w:tcPr>
          <w:p w:rsidR="00D440F5" w:rsidRPr="00AF2974" w:rsidRDefault="00D440F5" w:rsidP="00712279">
            <w:pPr>
              <w:pStyle w:val="TableTextHeadingCentre"/>
            </w:pPr>
          </w:p>
        </w:tc>
        <w:tc>
          <w:tcPr>
            <w:tcW w:w="1735" w:type="dxa"/>
            <w:gridSpan w:val="2"/>
            <w:shd w:val="clear" w:color="auto" w:fill="auto"/>
            <w:vAlign w:val="bottom"/>
          </w:tcPr>
          <w:p w:rsidR="00D440F5" w:rsidRPr="00AF2974" w:rsidRDefault="00D440F5" w:rsidP="00712279">
            <w:pPr>
              <w:pStyle w:val="TableTextHeadingCentre"/>
            </w:pPr>
          </w:p>
        </w:tc>
        <w:tc>
          <w:tcPr>
            <w:tcW w:w="1266" w:type="dxa"/>
            <w:gridSpan w:val="2"/>
            <w:shd w:val="clear" w:color="auto" w:fill="auto"/>
            <w:vAlign w:val="bottom"/>
          </w:tcPr>
          <w:p w:rsidR="00D440F5" w:rsidRPr="00AF2974" w:rsidRDefault="00D440F5" w:rsidP="00712279">
            <w:pPr>
              <w:pStyle w:val="TableTextHeadingCentre"/>
            </w:pPr>
          </w:p>
        </w:tc>
      </w:tr>
      <w:tr w:rsidR="00D440F5" w:rsidRPr="00AF2974" w:rsidTr="00D440F5">
        <w:trPr>
          <w:trHeight w:val="270"/>
        </w:trPr>
        <w:tc>
          <w:tcPr>
            <w:tcW w:w="1236" w:type="dxa"/>
            <w:gridSpan w:val="2"/>
            <w:vAlign w:val="bottom"/>
          </w:tcPr>
          <w:p w:rsidR="00D440F5" w:rsidRPr="00AF2974" w:rsidRDefault="00D440F5" w:rsidP="00712279">
            <w:pPr>
              <w:pStyle w:val="TableTextHeadingCentre"/>
            </w:pPr>
            <w:r w:rsidRPr="00AF2974">
              <w:t>Section 29</w:t>
            </w:r>
          </w:p>
        </w:tc>
        <w:tc>
          <w:tcPr>
            <w:tcW w:w="1432" w:type="dxa"/>
            <w:gridSpan w:val="2"/>
            <w:shd w:val="clear" w:color="auto" w:fill="auto"/>
            <w:vAlign w:val="bottom"/>
          </w:tcPr>
          <w:p w:rsidR="00D440F5" w:rsidRPr="00AF2974" w:rsidRDefault="00D440F5" w:rsidP="00712279">
            <w:pPr>
              <w:pStyle w:val="TableTextHeadingCentre"/>
            </w:pPr>
            <w:r>
              <w:t>Section 30</w:t>
            </w:r>
          </w:p>
        </w:tc>
        <w:tc>
          <w:tcPr>
            <w:tcW w:w="1262" w:type="dxa"/>
            <w:gridSpan w:val="2"/>
            <w:vAlign w:val="bottom"/>
          </w:tcPr>
          <w:p w:rsidR="00D440F5" w:rsidRPr="00AF2974" w:rsidRDefault="00D440F5" w:rsidP="00712279">
            <w:pPr>
              <w:pStyle w:val="TableTextHeadingCentre"/>
            </w:pPr>
            <w:r w:rsidRPr="00AF2974">
              <w:t>Section 32</w:t>
            </w:r>
          </w:p>
        </w:tc>
        <w:tc>
          <w:tcPr>
            <w:tcW w:w="1348" w:type="dxa"/>
            <w:gridSpan w:val="3"/>
            <w:vAlign w:val="bottom"/>
          </w:tcPr>
          <w:p w:rsidR="00D440F5" w:rsidRPr="00AF2974" w:rsidRDefault="00D440F5" w:rsidP="00712279">
            <w:pPr>
              <w:pStyle w:val="TableTextHeadingCentre"/>
            </w:pPr>
            <w:r>
              <w:t>Section 35</w:t>
            </w:r>
          </w:p>
        </w:tc>
        <w:tc>
          <w:tcPr>
            <w:tcW w:w="1784" w:type="dxa"/>
            <w:gridSpan w:val="2"/>
            <w:shd w:val="clear" w:color="auto" w:fill="auto"/>
            <w:vAlign w:val="bottom"/>
          </w:tcPr>
          <w:p w:rsidR="00D440F5" w:rsidRPr="00AF2974" w:rsidRDefault="00D440F5" w:rsidP="00712279">
            <w:pPr>
              <w:pStyle w:val="TableTextHeadingCentre"/>
            </w:pPr>
            <w:r w:rsidRPr="00AF2974">
              <w:t>Total Parliamentary authority</w:t>
            </w:r>
          </w:p>
        </w:tc>
        <w:tc>
          <w:tcPr>
            <w:tcW w:w="1735" w:type="dxa"/>
            <w:gridSpan w:val="2"/>
            <w:shd w:val="clear" w:color="auto" w:fill="auto"/>
            <w:vAlign w:val="bottom"/>
          </w:tcPr>
          <w:p w:rsidR="00D440F5" w:rsidRPr="00AF2974" w:rsidRDefault="00D440F5" w:rsidP="00712279">
            <w:pPr>
              <w:pStyle w:val="TableTextHeadingCentre"/>
            </w:pPr>
            <w:r w:rsidRPr="00AF2974">
              <w:t>Appropriations applied</w:t>
            </w:r>
          </w:p>
        </w:tc>
        <w:tc>
          <w:tcPr>
            <w:tcW w:w="1266" w:type="dxa"/>
            <w:gridSpan w:val="2"/>
            <w:shd w:val="clear" w:color="auto" w:fill="auto"/>
            <w:vAlign w:val="bottom"/>
          </w:tcPr>
          <w:p w:rsidR="00D440F5" w:rsidRPr="00AF2974" w:rsidRDefault="00D440F5" w:rsidP="00712279">
            <w:pPr>
              <w:pStyle w:val="TableTextHeadingCentre"/>
            </w:pPr>
            <w:r w:rsidRPr="00AF2974">
              <w:t>Variance</w:t>
            </w:r>
          </w:p>
        </w:tc>
      </w:tr>
      <w:tr w:rsidR="00D440F5" w:rsidRPr="00AF2974" w:rsidTr="00D440F5">
        <w:trPr>
          <w:trHeight w:val="270"/>
        </w:trPr>
        <w:tc>
          <w:tcPr>
            <w:tcW w:w="1236" w:type="dxa"/>
            <w:gridSpan w:val="2"/>
          </w:tcPr>
          <w:p w:rsidR="00D440F5" w:rsidRPr="00AF2974" w:rsidRDefault="00D440F5" w:rsidP="00712279">
            <w:pPr>
              <w:pStyle w:val="TableTextHeadingCentre"/>
            </w:pPr>
            <w:r w:rsidRPr="00AF2974">
              <w:t>$</w:t>
            </w:r>
            <w:r w:rsidR="00354A87">
              <w:t>’</w:t>
            </w:r>
            <w:r w:rsidRPr="00AF2974">
              <w:t>000</w:t>
            </w:r>
          </w:p>
        </w:tc>
        <w:tc>
          <w:tcPr>
            <w:tcW w:w="1432" w:type="dxa"/>
            <w:gridSpan w:val="2"/>
            <w:shd w:val="clear" w:color="auto" w:fill="auto"/>
          </w:tcPr>
          <w:p w:rsidR="00D440F5" w:rsidRPr="00AF2974" w:rsidRDefault="00D440F5" w:rsidP="00712279">
            <w:pPr>
              <w:pStyle w:val="TableTextHeadingCentre"/>
            </w:pPr>
            <w:r w:rsidRPr="00AF2974">
              <w:t>$</w:t>
            </w:r>
            <w:r w:rsidR="00354A87">
              <w:t>’</w:t>
            </w:r>
            <w:r w:rsidRPr="00AF2974">
              <w:t>000</w:t>
            </w:r>
          </w:p>
        </w:tc>
        <w:tc>
          <w:tcPr>
            <w:tcW w:w="1262" w:type="dxa"/>
            <w:gridSpan w:val="2"/>
          </w:tcPr>
          <w:p w:rsidR="00D440F5" w:rsidRPr="00AF2974" w:rsidRDefault="00D440F5" w:rsidP="00712279">
            <w:pPr>
              <w:pStyle w:val="TableTextHeadingCentre"/>
            </w:pPr>
            <w:r w:rsidRPr="00AF2974">
              <w:t>$</w:t>
            </w:r>
            <w:r w:rsidR="00354A87">
              <w:t>’</w:t>
            </w:r>
            <w:r w:rsidRPr="00AF2974">
              <w:t>000</w:t>
            </w:r>
          </w:p>
        </w:tc>
        <w:tc>
          <w:tcPr>
            <w:tcW w:w="1348" w:type="dxa"/>
            <w:gridSpan w:val="3"/>
          </w:tcPr>
          <w:p w:rsidR="00D440F5" w:rsidRPr="00AF2974" w:rsidRDefault="00D440F5" w:rsidP="00712279">
            <w:pPr>
              <w:pStyle w:val="TableTextHeadingCentre"/>
            </w:pPr>
            <w:r w:rsidRPr="00AF2974">
              <w:t>$</w:t>
            </w:r>
            <w:r w:rsidR="00354A87">
              <w:t>’</w:t>
            </w:r>
            <w:r w:rsidRPr="00AF2974">
              <w:t>000</w:t>
            </w:r>
          </w:p>
        </w:tc>
        <w:tc>
          <w:tcPr>
            <w:tcW w:w="1784" w:type="dxa"/>
            <w:gridSpan w:val="2"/>
            <w:shd w:val="clear" w:color="auto" w:fill="auto"/>
          </w:tcPr>
          <w:p w:rsidR="00D440F5" w:rsidRPr="00AF2974" w:rsidRDefault="00D440F5" w:rsidP="00712279">
            <w:pPr>
              <w:pStyle w:val="TableTextHeadingCentre"/>
            </w:pPr>
            <w:r w:rsidRPr="00AF2974">
              <w:t>$</w:t>
            </w:r>
            <w:r w:rsidR="00354A87">
              <w:t>’</w:t>
            </w:r>
            <w:r w:rsidRPr="00AF2974">
              <w:t>000</w:t>
            </w:r>
          </w:p>
        </w:tc>
        <w:tc>
          <w:tcPr>
            <w:tcW w:w="1735" w:type="dxa"/>
            <w:gridSpan w:val="2"/>
            <w:shd w:val="clear" w:color="auto" w:fill="auto"/>
          </w:tcPr>
          <w:p w:rsidR="00D440F5" w:rsidRPr="00AF2974" w:rsidRDefault="00D440F5" w:rsidP="00712279">
            <w:pPr>
              <w:pStyle w:val="TableTextHeadingCentre"/>
            </w:pPr>
            <w:r w:rsidRPr="00AF2974">
              <w:t>$</w:t>
            </w:r>
            <w:r w:rsidR="00354A87">
              <w:t>’</w:t>
            </w:r>
            <w:r w:rsidRPr="00AF2974">
              <w:t>000</w:t>
            </w:r>
          </w:p>
        </w:tc>
        <w:tc>
          <w:tcPr>
            <w:tcW w:w="1266" w:type="dxa"/>
            <w:gridSpan w:val="2"/>
            <w:shd w:val="clear" w:color="auto" w:fill="auto"/>
          </w:tcPr>
          <w:p w:rsidR="00D440F5" w:rsidRPr="00AF2974" w:rsidRDefault="00D440F5" w:rsidP="00712279">
            <w:pPr>
              <w:pStyle w:val="TableTextHeadingCentre"/>
            </w:pPr>
            <w:r w:rsidRPr="00AF2974">
              <w:t>$</w:t>
            </w:r>
            <w:r w:rsidR="00354A87">
              <w:t>’</w:t>
            </w:r>
            <w:r w:rsidRPr="00AF2974">
              <w:t>000</w:t>
            </w:r>
          </w:p>
        </w:tc>
      </w:tr>
      <w:tr w:rsidR="00D440F5" w:rsidRPr="00AF2974" w:rsidTr="00D440F5">
        <w:trPr>
          <w:trHeight w:val="270"/>
        </w:trPr>
        <w:tc>
          <w:tcPr>
            <w:tcW w:w="602" w:type="dxa"/>
          </w:tcPr>
          <w:p w:rsidR="00D440F5" w:rsidRPr="00AF2974" w:rsidRDefault="00D440F5" w:rsidP="00712279">
            <w:pPr>
              <w:pStyle w:val="TableTextHeadingRight"/>
            </w:pPr>
            <w:r>
              <w:t>2014</w:t>
            </w:r>
          </w:p>
        </w:tc>
        <w:tc>
          <w:tcPr>
            <w:tcW w:w="634" w:type="dxa"/>
          </w:tcPr>
          <w:p w:rsidR="00D440F5" w:rsidRPr="00AF2974" w:rsidRDefault="00D440F5" w:rsidP="00712279">
            <w:pPr>
              <w:pStyle w:val="TableTextHeadingRight"/>
            </w:pPr>
            <w:r>
              <w:t>2013</w:t>
            </w:r>
          </w:p>
        </w:tc>
        <w:tc>
          <w:tcPr>
            <w:tcW w:w="801" w:type="dxa"/>
            <w:shd w:val="clear" w:color="auto" w:fill="auto"/>
          </w:tcPr>
          <w:p w:rsidR="00D440F5" w:rsidRPr="00AF2974" w:rsidRDefault="00D440F5" w:rsidP="00712279">
            <w:pPr>
              <w:pStyle w:val="TableTextHeadingRight"/>
            </w:pPr>
            <w:r>
              <w:t>2014</w:t>
            </w:r>
          </w:p>
        </w:tc>
        <w:tc>
          <w:tcPr>
            <w:tcW w:w="631" w:type="dxa"/>
            <w:shd w:val="clear" w:color="auto" w:fill="auto"/>
          </w:tcPr>
          <w:p w:rsidR="00D440F5" w:rsidRPr="00AF2974" w:rsidRDefault="00D440F5" w:rsidP="00712279">
            <w:pPr>
              <w:pStyle w:val="TableTextHeadingRight"/>
            </w:pPr>
            <w:r>
              <w:t>2013</w:t>
            </w:r>
          </w:p>
        </w:tc>
        <w:tc>
          <w:tcPr>
            <w:tcW w:w="644" w:type="dxa"/>
          </w:tcPr>
          <w:p w:rsidR="00D440F5" w:rsidRPr="00AF2974" w:rsidRDefault="00D440F5" w:rsidP="00712279">
            <w:pPr>
              <w:pStyle w:val="TableTextHeadingRight"/>
            </w:pPr>
            <w:r>
              <w:t>2014</w:t>
            </w:r>
          </w:p>
        </w:tc>
        <w:tc>
          <w:tcPr>
            <w:tcW w:w="637" w:type="dxa"/>
            <w:gridSpan w:val="2"/>
          </w:tcPr>
          <w:p w:rsidR="00D440F5" w:rsidRPr="00AF2974" w:rsidRDefault="00D440F5" w:rsidP="00712279">
            <w:pPr>
              <w:pStyle w:val="TableTextHeadingRight"/>
            </w:pPr>
            <w:r>
              <w:t>2013</w:t>
            </w:r>
          </w:p>
        </w:tc>
        <w:tc>
          <w:tcPr>
            <w:tcW w:w="691" w:type="dxa"/>
          </w:tcPr>
          <w:p w:rsidR="00D440F5" w:rsidRPr="00AF2974" w:rsidRDefault="00D440F5" w:rsidP="00712279">
            <w:pPr>
              <w:pStyle w:val="TableTextHeadingRight"/>
            </w:pPr>
            <w:r>
              <w:t>2014</w:t>
            </w:r>
          </w:p>
        </w:tc>
        <w:tc>
          <w:tcPr>
            <w:tcW w:w="638" w:type="dxa"/>
          </w:tcPr>
          <w:p w:rsidR="00D440F5" w:rsidRPr="00AF2974" w:rsidRDefault="00D440F5" w:rsidP="00712279">
            <w:pPr>
              <w:pStyle w:val="TableTextHeadingRight"/>
            </w:pPr>
            <w:r>
              <w:t>2013</w:t>
            </w:r>
          </w:p>
        </w:tc>
        <w:tc>
          <w:tcPr>
            <w:tcW w:w="898" w:type="dxa"/>
            <w:shd w:val="clear" w:color="auto" w:fill="auto"/>
          </w:tcPr>
          <w:p w:rsidR="00D440F5" w:rsidRPr="00AF2974" w:rsidRDefault="00D440F5" w:rsidP="00712279">
            <w:pPr>
              <w:pStyle w:val="TableTextHeadingRight"/>
            </w:pPr>
            <w:r>
              <w:t>2014</w:t>
            </w:r>
          </w:p>
        </w:tc>
        <w:tc>
          <w:tcPr>
            <w:tcW w:w="886" w:type="dxa"/>
            <w:shd w:val="clear" w:color="auto" w:fill="auto"/>
          </w:tcPr>
          <w:p w:rsidR="00D440F5" w:rsidRPr="00AF2974" w:rsidRDefault="00D440F5" w:rsidP="00712279">
            <w:pPr>
              <w:pStyle w:val="TableTextHeadingRight"/>
            </w:pPr>
            <w:r>
              <w:t>2013</w:t>
            </w:r>
          </w:p>
        </w:tc>
        <w:tc>
          <w:tcPr>
            <w:tcW w:w="851" w:type="dxa"/>
            <w:shd w:val="clear" w:color="auto" w:fill="auto"/>
          </w:tcPr>
          <w:p w:rsidR="00D440F5" w:rsidRPr="00AF2974" w:rsidRDefault="00D440F5" w:rsidP="00712279">
            <w:pPr>
              <w:pStyle w:val="TableTextHeadingRight"/>
            </w:pPr>
            <w:r>
              <w:t>2014</w:t>
            </w:r>
          </w:p>
        </w:tc>
        <w:tc>
          <w:tcPr>
            <w:tcW w:w="884" w:type="dxa"/>
            <w:shd w:val="clear" w:color="auto" w:fill="auto"/>
          </w:tcPr>
          <w:p w:rsidR="00D440F5" w:rsidRPr="00AF2974" w:rsidRDefault="00D440F5" w:rsidP="00712279">
            <w:pPr>
              <w:pStyle w:val="TableTextHeadingRight"/>
            </w:pPr>
            <w:r>
              <w:t>2013</w:t>
            </w:r>
          </w:p>
        </w:tc>
        <w:tc>
          <w:tcPr>
            <w:tcW w:w="633" w:type="dxa"/>
            <w:shd w:val="clear" w:color="auto" w:fill="auto"/>
          </w:tcPr>
          <w:p w:rsidR="00D440F5" w:rsidRPr="00AF2974" w:rsidRDefault="00D440F5" w:rsidP="00712279">
            <w:pPr>
              <w:pStyle w:val="TableTextHeadingRight"/>
            </w:pPr>
            <w:r>
              <w:t>2014</w:t>
            </w:r>
          </w:p>
        </w:tc>
        <w:tc>
          <w:tcPr>
            <w:tcW w:w="633" w:type="dxa"/>
            <w:shd w:val="clear" w:color="auto" w:fill="auto"/>
          </w:tcPr>
          <w:p w:rsidR="00D440F5" w:rsidRPr="00AF2974" w:rsidRDefault="00D440F5" w:rsidP="00712279">
            <w:pPr>
              <w:pStyle w:val="TableTextHeadingRight"/>
            </w:pPr>
            <w:r>
              <w:t>2013</w:t>
            </w:r>
          </w:p>
        </w:tc>
      </w:tr>
      <w:tr w:rsidR="00D440F5" w:rsidRPr="00AF2974" w:rsidTr="00D440F5">
        <w:trPr>
          <w:trHeight w:val="165"/>
        </w:trPr>
        <w:tc>
          <w:tcPr>
            <w:tcW w:w="602" w:type="dxa"/>
            <w:shd w:val="clear" w:color="auto" w:fill="DDDDDD"/>
          </w:tcPr>
          <w:p w:rsidR="00D440F5" w:rsidRPr="00AF2974" w:rsidRDefault="00D440F5" w:rsidP="00712279">
            <w:pPr>
              <w:pStyle w:val="TableTextRight"/>
            </w:pPr>
          </w:p>
        </w:tc>
        <w:tc>
          <w:tcPr>
            <w:tcW w:w="634" w:type="dxa"/>
            <w:shd w:val="clear" w:color="auto" w:fill="DDDDDD"/>
          </w:tcPr>
          <w:p w:rsidR="00D440F5" w:rsidRPr="00AF2974" w:rsidRDefault="00D440F5" w:rsidP="00712279">
            <w:pPr>
              <w:pStyle w:val="TableTextRight"/>
            </w:pPr>
          </w:p>
        </w:tc>
        <w:tc>
          <w:tcPr>
            <w:tcW w:w="801" w:type="dxa"/>
            <w:shd w:val="clear" w:color="auto" w:fill="auto"/>
          </w:tcPr>
          <w:p w:rsidR="00D440F5" w:rsidRPr="00AF2974" w:rsidRDefault="00D440F5" w:rsidP="00712279">
            <w:pPr>
              <w:pStyle w:val="TableTextRight"/>
            </w:pPr>
          </w:p>
        </w:tc>
        <w:tc>
          <w:tcPr>
            <w:tcW w:w="631" w:type="dxa"/>
            <w:shd w:val="clear" w:color="auto" w:fill="auto"/>
          </w:tcPr>
          <w:p w:rsidR="00D440F5" w:rsidRPr="00AF2974" w:rsidRDefault="00D440F5" w:rsidP="00712279">
            <w:pPr>
              <w:pStyle w:val="TableTextRight"/>
            </w:pPr>
          </w:p>
        </w:tc>
        <w:tc>
          <w:tcPr>
            <w:tcW w:w="644" w:type="dxa"/>
            <w:shd w:val="clear" w:color="auto" w:fill="DDDDDD"/>
          </w:tcPr>
          <w:p w:rsidR="00D440F5" w:rsidRPr="00AF2974" w:rsidRDefault="00D440F5" w:rsidP="00712279">
            <w:pPr>
              <w:pStyle w:val="TableTextRight"/>
            </w:pPr>
          </w:p>
        </w:tc>
        <w:tc>
          <w:tcPr>
            <w:tcW w:w="637" w:type="dxa"/>
            <w:gridSpan w:val="2"/>
            <w:shd w:val="clear" w:color="auto" w:fill="DDDDDD"/>
          </w:tcPr>
          <w:p w:rsidR="00D440F5" w:rsidRPr="00AF2974" w:rsidRDefault="00D440F5" w:rsidP="00712279">
            <w:pPr>
              <w:pStyle w:val="TableTextRight"/>
            </w:pPr>
          </w:p>
        </w:tc>
        <w:tc>
          <w:tcPr>
            <w:tcW w:w="691" w:type="dxa"/>
          </w:tcPr>
          <w:p w:rsidR="00D440F5" w:rsidRPr="00AF2974" w:rsidRDefault="00D440F5" w:rsidP="00712279">
            <w:pPr>
              <w:pStyle w:val="TableTextRight"/>
            </w:pPr>
          </w:p>
        </w:tc>
        <w:tc>
          <w:tcPr>
            <w:tcW w:w="638" w:type="dxa"/>
          </w:tcPr>
          <w:p w:rsidR="00D440F5" w:rsidRPr="00AF2974" w:rsidRDefault="00D440F5" w:rsidP="00712279">
            <w:pPr>
              <w:pStyle w:val="TableTextRight"/>
            </w:pPr>
          </w:p>
        </w:tc>
        <w:tc>
          <w:tcPr>
            <w:tcW w:w="898" w:type="dxa"/>
            <w:shd w:val="clear" w:color="auto" w:fill="DDDDDD"/>
          </w:tcPr>
          <w:p w:rsidR="00D440F5" w:rsidRPr="00AF2974" w:rsidRDefault="00D440F5" w:rsidP="00712279">
            <w:pPr>
              <w:pStyle w:val="TableTextRight"/>
            </w:pPr>
          </w:p>
        </w:tc>
        <w:tc>
          <w:tcPr>
            <w:tcW w:w="886" w:type="dxa"/>
            <w:shd w:val="clear" w:color="auto" w:fill="DDDDDD"/>
          </w:tcPr>
          <w:p w:rsidR="00D440F5" w:rsidRPr="00AF2974" w:rsidRDefault="00D440F5" w:rsidP="00712279">
            <w:pPr>
              <w:pStyle w:val="TableTextRight"/>
            </w:pPr>
          </w:p>
        </w:tc>
        <w:tc>
          <w:tcPr>
            <w:tcW w:w="851" w:type="dxa"/>
            <w:shd w:val="clear" w:color="auto" w:fill="auto"/>
          </w:tcPr>
          <w:p w:rsidR="00D440F5" w:rsidRPr="00AF2974" w:rsidRDefault="00D440F5" w:rsidP="00712279">
            <w:pPr>
              <w:pStyle w:val="TableTextRight"/>
            </w:pPr>
          </w:p>
        </w:tc>
        <w:tc>
          <w:tcPr>
            <w:tcW w:w="884" w:type="dxa"/>
            <w:shd w:val="clear" w:color="auto" w:fill="auto"/>
          </w:tcPr>
          <w:p w:rsidR="00D440F5" w:rsidRPr="00AF2974" w:rsidRDefault="00D440F5" w:rsidP="00712279">
            <w:pPr>
              <w:pStyle w:val="TableTextRight"/>
            </w:pPr>
          </w:p>
        </w:tc>
        <w:tc>
          <w:tcPr>
            <w:tcW w:w="633" w:type="dxa"/>
            <w:shd w:val="clear" w:color="auto" w:fill="DDDDDD"/>
          </w:tcPr>
          <w:p w:rsidR="00D440F5" w:rsidRPr="00AF2974" w:rsidRDefault="00D440F5" w:rsidP="00712279">
            <w:pPr>
              <w:pStyle w:val="TableTextRight"/>
            </w:pPr>
          </w:p>
        </w:tc>
        <w:tc>
          <w:tcPr>
            <w:tcW w:w="633" w:type="dxa"/>
            <w:shd w:val="clear" w:color="auto" w:fill="DDDDDD"/>
          </w:tcPr>
          <w:p w:rsidR="00D440F5" w:rsidRPr="00AF2974" w:rsidRDefault="00D440F5" w:rsidP="00712279">
            <w:pPr>
              <w:pStyle w:val="TableTextRight"/>
            </w:pPr>
          </w:p>
        </w:tc>
      </w:tr>
      <w:tr w:rsidR="00D440F5" w:rsidRPr="00AF2974" w:rsidTr="00D440F5">
        <w:trPr>
          <w:trHeight w:val="165"/>
        </w:trPr>
        <w:tc>
          <w:tcPr>
            <w:tcW w:w="602" w:type="dxa"/>
            <w:shd w:val="clear" w:color="auto" w:fill="DDDDDD"/>
          </w:tcPr>
          <w:p w:rsidR="00D440F5" w:rsidRPr="004D67DA" w:rsidRDefault="00D440F5" w:rsidP="00D440F5">
            <w:pPr>
              <w:pStyle w:val="TableTextRight"/>
            </w:pPr>
            <w:r w:rsidRPr="004D67DA">
              <w:t>7</w:t>
            </w:r>
            <w:r>
              <w:t> </w:t>
            </w:r>
            <w:r w:rsidRPr="004D67DA">
              <w:t>363</w:t>
            </w:r>
          </w:p>
        </w:tc>
        <w:tc>
          <w:tcPr>
            <w:tcW w:w="634" w:type="dxa"/>
            <w:shd w:val="clear" w:color="auto" w:fill="DDDDDD"/>
          </w:tcPr>
          <w:p w:rsidR="00D440F5" w:rsidRPr="00B71D55" w:rsidRDefault="00D440F5" w:rsidP="00D440F5">
            <w:pPr>
              <w:pStyle w:val="TableTextRight"/>
            </w:pPr>
            <w:r w:rsidRPr="00B71D55">
              <w:t>6</w:t>
            </w:r>
            <w:r>
              <w:t> </w:t>
            </w:r>
            <w:r w:rsidRPr="00B71D55">
              <w:t>678 </w:t>
            </w:r>
          </w:p>
        </w:tc>
        <w:tc>
          <w:tcPr>
            <w:tcW w:w="801" w:type="dxa"/>
            <w:shd w:val="clear" w:color="auto" w:fill="auto"/>
          </w:tcPr>
          <w:p w:rsidR="00D440F5" w:rsidRPr="004D67DA" w:rsidRDefault="00D440F5" w:rsidP="00D440F5">
            <w:pPr>
              <w:pStyle w:val="TableTextRight"/>
            </w:pPr>
            <w:r w:rsidRPr="004D67DA">
              <w:t>4</w:t>
            </w:r>
            <w:r>
              <w:t> </w:t>
            </w:r>
            <w:r w:rsidRPr="004D67DA">
              <w:t>625</w:t>
            </w:r>
          </w:p>
        </w:tc>
        <w:tc>
          <w:tcPr>
            <w:tcW w:w="631" w:type="dxa"/>
            <w:shd w:val="clear" w:color="auto" w:fill="auto"/>
          </w:tcPr>
          <w:p w:rsidR="00D440F5" w:rsidRPr="00B71D55" w:rsidRDefault="00D440F5" w:rsidP="00D440F5">
            <w:pPr>
              <w:pStyle w:val="TableTextRight"/>
            </w:pPr>
            <w:r w:rsidRPr="00B71D55">
              <w:t>11</w:t>
            </w:r>
            <w:r>
              <w:t> 900</w:t>
            </w:r>
          </w:p>
        </w:tc>
        <w:tc>
          <w:tcPr>
            <w:tcW w:w="644" w:type="dxa"/>
            <w:shd w:val="clear" w:color="auto" w:fill="DDDDDD"/>
          </w:tcPr>
          <w:p w:rsidR="00D440F5" w:rsidRPr="004D67DA" w:rsidRDefault="00D440F5" w:rsidP="00D440F5">
            <w:pPr>
              <w:pStyle w:val="TableTextRight"/>
            </w:pPr>
            <w:r w:rsidRPr="004D67DA">
              <w:t>3</w:t>
            </w:r>
            <w:r>
              <w:t> </w:t>
            </w:r>
            <w:r w:rsidRPr="004D67DA">
              <w:t>775</w:t>
            </w:r>
          </w:p>
        </w:tc>
        <w:tc>
          <w:tcPr>
            <w:tcW w:w="637" w:type="dxa"/>
            <w:gridSpan w:val="2"/>
            <w:shd w:val="clear" w:color="auto" w:fill="DDDDDD"/>
          </w:tcPr>
          <w:p w:rsidR="00D440F5" w:rsidRPr="00B71D55" w:rsidRDefault="00D440F5" w:rsidP="00D440F5">
            <w:pPr>
              <w:pStyle w:val="TableTextRight"/>
            </w:pPr>
            <w:r w:rsidRPr="00B71D55">
              <w:t>5</w:t>
            </w:r>
            <w:r>
              <w:t> 956</w:t>
            </w:r>
          </w:p>
        </w:tc>
        <w:tc>
          <w:tcPr>
            <w:tcW w:w="691" w:type="dxa"/>
          </w:tcPr>
          <w:p w:rsidR="00D440F5" w:rsidRPr="004D67DA" w:rsidRDefault="00D440F5" w:rsidP="00D440F5">
            <w:pPr>
              <w:pStyle w:val="TableTextRight"/>
            </w:pPr>
            <w:r>
              <w:t>–</w:t>
            </w:r>
          </w:p>
        </w:tc>
        <w:tc>
          <w:tcPr>
            <w:tcW w:w="638" w:type="dxa"/>
          </w:tcPr>
          <w:p w:rsidR="00D440F5" w:rsidRPr="00B71D55" w:rsidRDefault="00D440F5" w:rsidP="00D440F5">
            <w:pPr>
              <w:pStyle w:val="TableTextRight"/>
            </w:pPr>
            <w:r>
              <w:t>–</w:t>
            </w:r>
          </w:p>
        </w:tc>
        <w:tc>
          <w:tcPr>
            <w:tcW w:w="898" w:type="dxa"/>
            <w:shd w:val="clear" w:color="auto" w:fill="DDDDDD"/>
          </w:tcPr>
          <w:p w:rsidR="00D440F5" w:rsidRPr="004D67DA" w:rsidRDefault="00D440F5" w:rsidP="00D440F5">
            <w:pPr>
              <w:pStyle w:val="TableTextRight"/>
            </w:pPr>
            <w:r w:rsidRPr="004D67DA">
              <w:t>257</w:t>
            </w:r>
            <w:r>
              <w:t> </w:t>
            </w:r>
            <w:r w:rsidRPr="004D67DA">
              <w:t>799</w:t>
            </w:r>
          </w:p>
        </w:tc>
        <w:tc>
          <w:tcPr>
            <w:tcW w:w="886" w:type="dxa"/>
            <w:shd w:val="clear" w:color="auto" w:fill="DDDDDD"/>
          </w:tcPr>
          <w:p w:rsidR="00D440F5" w:rsidRPr="00B71D55" w:rsidRDefault="00D440F5" w:rsidP="00D440F5">
            <w:pPr>
              <w:pStyle w:val="TableTextRight"/>
            </w:pPr>
            <w:r w:rsidRPr="00B71D55">
              <w:t>259</w:t>
            </w:r>
            <w:r>
              <w:t> </w:t>
            </w:r>
            <w:r w:rsidRPr="00B71D55">
              <w:t>914 </w:t>
            </w:r>
          </w:p>
        </w:tc>
        <w:tc>
          <w:tcPr>
            <w:tcW w:w="851" w:type="dxa"/>
            <w:shd w:val="clear" w:color="auto" w:fill="auto"/>
          </w:tcPr>
          <w:p w:rsidR="00D440F5" w:rsidRPr="004D67DA" w:rsidRDefault="00D440F5" w:rsidP="00D440F5">
            <w:pPr>
              <w:pStyle w:val="TableTextRight"/>
            </w:pPr>
            <w:r>
              <w:t>254 827</w:t>
            </w:r>
          </w:p>
        </w:tc>
        <w:tc>
          <w:tcPr>
            <w:tcW w:w="884" w:type="dxa"/>
            <w:shd w:val="clear" w:color="auto" w:fill="auto"/>
          </w:tcPr>
          <w:p w:rsidR="00D440F5" w:rsidRPr="00603846" w:rsidRDefault="00D440F5" w:rsidP="00D440F5">
            <w:pPr>
              <w:pStyle w:val="TableTextRight"/>
            </w:pPr>
            <w:r w:rsidRPr="00F74033">
              <w:t>246</w:t>
            </w:r>
            <w:r>
              <w:t> </w:t>
            </w:r>
            <w:r w:rsidRPr="00F74033">
              <w:t>198</w:t>
            </w:r>
          </w:p>
        </w:tc>
        <w:tc>
          <w:tcPr>
            <w:tcW w:w="633" w:type="dxa"/>
            <w:shd w:val="clear" w:color="auto" w:fill="DDDDDD"/>
          </w:tcPr>
          <w:p w:rsidR="00D440F5" w:rsidRPr="004D67DA" w:rsidRDefault="00D440F5" w:rsidP="00D440F5">
            <w:pPr>
              <w:pStyle w:val="TableTextRight"/>
            </w:pPr>
            <w:r w:rsidRPr="004D67DA">
              <w:t>2</w:t>
            </w:r>
            <w:r>
              <w:t> 972</w:t>
            </w:r>
          </w:p>
        </w:tc>
        <w:tc>
          <w:tcPr>
            <w:tcW w:w="633" w:type="dxa"/>
            <w:shd w:val="clear" w:color="auto" w:fill="DDDDDD"/>
          </w:tcPr>
          <w:p w:rsidR="00D440F5" w:rsidRPr="008B49AC" w:rsidRDefault="00D440F5" w:rsidP="00D440F5">
            <w:pPr>
              <w:pStyle w:val="TableTextRight"/>
            </w:pPr>
            <w:r w:rsidRPr="008B49AC">
              <w:t>13</w:t>
            </w:r>
            <w:r>
              <w:t> 716</w:t>
            </w:r>
          </w:p>
        </w:tc>
      </w:tr>
      <w:tr w:rsidR="00D440F5" w:rsidRPr="00AF2974" w:rsidTr="00D440F5">
        <w:trPr>
          <w:trHeight w:val="165"/>
        </w:trPr>
        <w:tc>
          <w:tcPr>
            <w:tcW w:w="602" w:type="dxa"/>
            <w:shd w:val="clear" w:color="auto" w:fill="DDDDDD"/>
          </w:tcPr>
          <w:p w:rsidR="00D440F5" w:rsidRPr="004D67DA" w:rsidRDefault="00D440F5" w:rsidP="00D440F5">
            <w:pPr>
              <w:pStyle w:val="TableTextRight"/>
            </w:pPr>
            <w:r>
              <w:t>–</w:t>
            </w:r>
          </w:p>
        </w:tc>
        <w:tc>
          <w:tcPr>
            <w:tcW w:w="634" w:type="dxa"/>
            <w:shd w:val="clear" w:color="auto" w:fill="DDDDDD"/>
          </w:tcPr>
          <w:p w:rsidR="00D440F5" w:rsidRPr="00B71D55" w:rsidRDefault="00D440F5" w:rsidP="00D440F5">
            <w:pPr>
              <w:pStyle w:val="TableTextRight"/>
            </w:pPr>
            <w:r>
              <w:t>–</w:t>
            </w:r>
          </w:p>
        </w:tc>
        <w:tc>
          <w:tcPr>
            <w:tcW w:w="801" w:type="dxa"/>
            <w:shd w:val="clear" w:color="auto" w:fill="auto"/>
          </w:tcPr>
          <w:p w:rsidR="00D440F5" w:rsidRPr="004D67DA" w:rsidRDefault="00D440F5" w:rsidP="00D440F5">
            <w:pPr>
              <w:pStyle w:val="TableTextRight"/>
            </w:pPr>
            <w:r w:rsidRPr="004D67DA">
              <w:t>(23</w:t>
            </w:r>
            <w:r>
              <w:t> </w:t>
            </w:r>
            <w:r w:rsidRPr="004D67DA">
              <w:t>625)</w:t>
            </w:r>
          </w:p>
        </w:tc>
        <w:tc>
          <w:tcPr>
            <w:tcW w:w="631" w:type="dxa"/>
            <w:shd w:val="clear" w:color="auto" w:fill="auto"/>
          </w:tcPr>
          <w:p w:rsidR="00D440F5" w:rsidRPr="00B71D55" w:rsidRDefault="00D440F5" w:rsidP="00D440F5">
            <w:pPr>
              <w:pStyle w:val="TableTextRight"/>
            </w:pPr>
            <w:r w:rsidRPr="00B71D55">
              <w:t>(7</w:t>
            </w:r>
            <w:r>
              <w:t> 830)</w:t>
            </w:r>
          </w:p>
        </w:tc>
        <w:tc>
          <w:tcPr>
            <w:tcW w:w="644" w:type="dxa"/>
            <w:shd w:val="clear" w:color="auto" w:fill="DDDDDD"/>
          </w:tcPr>
          <w:p w:rsidR="00D440F5" w:rsidRPr="004D67DA" w:rsidRDefault="00D440F5" w:rsidP="00D440F5">
            <w:pPr>
              <w:pStyle w:val="TableTextRight"/>
            </w:pPr>
            <w:r w:rsidRPr="004D67DA">
              <w:t>741</w:t>
            </w:r>
          </w:p>
        </w:tc>
        <w:tc>
          <w:tcPr>
            <w:tcW w:w="637" w:type="dxa"/>
            <w:gridSpan w:val="2"/>
            <w:shd w:val="clear" w:color="auto" w:fill="DDDDDD"/>
          </w:tcPr>
          <w:p w:rsidR="00D440F5" w:rsidRPr="00B71D55" w:rsidRDefault="00D440F5" w:rsidP="00D440F5">
            <w:pPr>
              <w:pStyle w:val="TableTextRight"/>
            </w:pPr>
            <w:r w:rsidRPr="00B71D55">
              <w:t>3</w:t>
            </w:r>
            <w:r>
              <w:t> 227</w:t>
            </w:r>
          </w:p>
        </w:tc>
        <w:tc>
          <w:tcPr>
            <w:tcW w:w="691" w:type="dxa"/>
          </w:tcPr>
          <w:p w:rsidR="00D440F5" w:rsidRPr="004D67DA" w:rsidRDefault="00D440F5" w:rsidP="00D440F5">
            <w:pPr>
              <w:pStyle w:val="TableTextRight"/>
            </w:pPr>
            <w:r>
              <w:t>–</w:t>
            </w:r>
          </w:p>
        </w:tc>
        <w:tc>
          <w:tcPr>
            <w:tcW w:w="638" w:type="dxa"/>
          </w:tcPr>
          <w:p w:rsidR="00D440F5" w:rsidRPr="00B71D55" w:rsidRDefault="00D440F5" w:rsidP="00D440F5">
            <w:pPr>
              <w:pStyle w:val="TableTextRight"/>
            </w:pPr>
            <w:r>
              <w:t>–</w:t>
            </w:r>
          </w:p>
        </w:tc>
        <w:tc>
          <w:tcPr>
            <w:tcW w:w="898" w:type="dxa"/>
            <w:shd w:val="clear" w:color="auto" w:fill="DDDDDD"/>
          </w:tcPr>
          <w:p w:rsidR="00D440F5" w:rsidRPr="004D67DA" w:rsidRDefault="00D440F5" w:rsidP="00D440F5">
            <w:pPr>
              <w:pStyle w:val="TableTextRight"/>
            </w:pPr>
            <w:r w:rsidRPr="004D67DA">
              <w:t>3</w:t>
            </w:r>
            <w:r>
              <w:t> </w:t>
            </w:r>
            <w:r w:rsidRPr="004D67DA">
              <w:t>703</w:t>
            </w:r>
          </w:p>
        </w:tc>
        <w:tc>
          <w:tcPr>
            <w:tcW w:w="886" w:type="dxa"/>
            <w:shd w:val="clear" w:color="auto" w:fill="DDDDDD"/>
          </w:tcPr>
          <w:p w:rsidR="00D440F5" w:rsidRPr="00B71D55" w:rsidRDefault="00D440F5" w:rsidP="00D440F5">
            <w:pPr>
              <w:pStyle w:val="TableTextRight"/>
            </w:pPr>
            <w:r w:rsidRPr="00B71D55">
              <w:t>28</w:t>
            </w:r>
            <w:r>
              <w:t> </w:t>
            </w:r>
            <w:r w:rsidRPr="00B71D55">
              <w:t>161 </w:t>
            </w:r>
          </w:p>
        </w:tc>
        <w:tc>
          <w:tcPr>
            <w:tcW w:w="851" w:type="dxa"/>
            <w:shd w:val="clear" w:color="auto" w:fill="auto"/>
          </w:tcPr>
          <w:p w:rsidR="00D440F5" w:rsidRPr="004D67DA" w:rsidRDefault="00D440F5" w:rsidP="00D440F5">
            <w:pPr>
              <w:pStyle w:val="TableTextRight"/>
            </w:pPr>
            <w:r>
              <w:t>–</w:t>
            </w:r>
          </w:p>
        </w:tc>
        <w:tc>
          <w:tcPr>
            <w:tcW w:w="884" w:type="dxa"/>
            <w:shd w:val="clear" w:color="auto" w:fill="auto"/>
          </w:tcPr>
          <w:p w:rsidR="00D440F5" w:rsidRPr="00603846" w:rsidRDefault="00D440F5" w:rsidP="00D440F5">
            <w:pPr>
              <w:pStyle w:val="TableTextRight"/>
            </w:pPr>
            <w:r w:rsidRPr="00F74033">
              <w:t>17</w:t>
            </w:r>
            <w:r>
              <w:t> </w:t>
            </w:r>
            <w:r w:rsidRPr="004430BE">
              <w:t>504</w:t>
            </w:r>
            <w:r w:rsidRPr="00603846">
              <w:t> </w:t>
            </w:r>
          </w:p>
        </w:tc>
        <w:tc>
          <w:tcPr>
            <w:tcW w:w="633" w:type="dxa"/>
            <w:shd w:val="clear" w:color="auto" w:fill="DDDDDD"/>
          </w:tcPr>
          <w:p w:rsidR="00D440F5" w:rsidRPr="004D67DA" w:rsidRDefault="00D440F5" w:rsidP="00D440F5">
            <w:pPr>
              <w:pStyle w:val="TableTextRight"/>
            </w:pPr>
            <w:r w:rsidRPr="004D67DA">
              <w:t>3</w:t>
            </w:r>
            <w:r>
              <w:t> </w:t>
            </w:r>
            <w:r w:rsidRPr="004D67DA">
              <w:t>703</w:t>
            </w:r>
          </w:p>
        </w:tc>
        <w:tc>
          <w:tcPr>
            <w:tcW w:w="633" w:type="dxa"/>
            <w:shd w:val="clear" w:color="auto" w:fill="DDDDDD"/>
          </w:tcPr>
          <w:p w:rsidR="00D440F5" w:rsidRPr="008B49AC" w:rsidRDefault="00D440F5" w:rsidP="00D440F5">
            <w:pPr>
              <w:pStyle w:val="TableTextRight"/>
            </w:pPr>
            <w:r w:rsidRPr="008B49AC">
              <w:t>10</w:t>
            </w:r>
            <w:r>
              <w:t> 657</w:t>
            </w:r>
          </w:p>
        </w:tc>
      </w:tr>
      <w:tr w:rsidR="00D440F5" w:rsidRPr="00AF2974" w:rsidTr="00D440F5">
        <w:trPr>
          <w:trHeight w:val="165"/>
        </w:trPr>
        <w:tc>
          <w:tcPr>
            <w:tcW w:w="602" w:type="dxa"/>
            <w:shd w:val="clear" w:color="auto" w:fill="DDDDDD"/>
          </w:tcPr>
          <w:p w:rsidR="00D440F5" w:rsidRPr="004D67DA" w:rsidRDefault="00D440F5" w:rsidP="00D440F5">
            <w:pPr>
              <w:pStyle w:val="TableTextRight"/>
            </w:pPr>
          </w:p>
        </w:tc>
        <w:tc>
          <w:tcPr>
            <w:tcW w:w="634" w:type="dxa"/>
            <w:shd w:val="clear" w:color="auto" w:fill="DDDDDD"/>
          </w:tcPr>
          <w:p w:rsidR="00D440F5" w:rsidRPr="00B71D55" w:rsidRDefault="00D440F5" w:rsidP="00D440F5">
            <w:pPr>
              <w:pStyle w:val="TableTextRight"/>
            </w:pPr>
          </w:p>
        </w:tc>
        <w:tc>
          <w:tcPr>
            <w:tcW w:w="801" w:type="dxa"/>
            <w:shd w:val="clear" w:color="auto" w:fill="auto"/>
          </w:tcPr>
          <w:p w:rsidR="00D440F5" w:rsidRPr="004D67DA" w:rsidRDefault="00D440F5" w:rsidP="00D440F5">
            <w:pPr>
              <w:pStyle w:val="TableTextRight"/>
            </w:pPr>
          </w:p>
        </w:tc>
        <w:tc>
          <w:tcPr>
            <w:tcW w:w="631" w:type="dxa"/>
            <w:shd w:val="clear" w:color="auto" w:fill="auto"/>
          </w:tcPr>
          <w:p w:rsidR="00D440F5" w:rsidRPr="00B71D55" w:rsidRDefault="00D440F5" w:rsidP="00D440F5">
            <w:pPr>
              <w:pStyle w:val="TableTextRight"/>
            </w:pPr>
          </w:p>
        </w:tc>
        <w:tc>
          <w:tcPr>
            <w:tcW w:w="644" w:type="dxa"/>
            <w:shd w:val="clear" w:color="auto" w:fill="DDDDDD"/>
          </w:tcPr>
          <w:p w:rsidR="00D440F5" w:rsidRPr="004D67DA" w:rsidRDefault="00D440F5" w:rsidP="00D440F5">
            <w:pPr>
              <w:pStyle w:val="TableTextRight"/>
            </w:pPr>
          </w:p>
        </w:tc>
        <w:tc>
          <w:tcPr>
            <w:tcW w:w="637" w:type="dxa"/>
            <w:gridSpan w:val="2"/>
            <w:shd w:val="clear" w:color="auto" w:fill="DDDDDD"/>
          </w:tcPr>
          <w:p w:rsidR="00D440F5" w:rsidRPr="00B71D55" w:rsidRDefault="00D440F5" w:rsidP="00D440F5">
            <w:pPr>
              <w:pStyle w:val="TableTextRight"/>
            </w:pPr>
          </w:p>
        </w:tc>
        <w:tc>
          <w:tcPr>
            <w:tcW w:w="691" w:type="dxa"/>
          </w:tcPr>
          <w:p w:rsidR="00D440F5" w:rsidRPr="00F74033" w:rsidRDefault="00D440F5" w:rsidP="00D440F5">
            <w:pPr>
              <w:pStyle w:val="TableTextRight"/>
            </w:pPr>
          </w:p>
        </w:tc>
        <w:tc>
          <w:tcPr>
            <w:tcW w:w="638" w:type="dxa"/>
          </w:tcPr>
          <w:p w:rsidR="00D440F5" w:rsidRPr="00603846" w:rsidRDefault="00D440F5" w:rsidP="00D440F5">
            <w:pPr>
              <w:pStyle w:val="TableTextRight"/>
            </w:pPr>
          </w:p>
        </w:tc>
        <w:tc>
          <w:tcPr>
            <w:tcW w:w="898" w:type="dxa"/>
            <w:shd w:val="clear" w:color="auto" w:fill="DDDDDD"/>
          </w:tcPr>
          <w:p w:rsidR="00D440F5" w:rsidRPr="004D67DA" w:rsidRDefault="00D440F5" w:rsidP="00D440F5">
            <w:pPr>
              <w:pStyle w:val="TableTextRight"/>
            </w:pPr>
          </w:p>
        </w:tc>
        <w:tc>
          <w:tcPr>
            <w:tcW w:w="886" w:type="dxa"/>
            <w:shd w:val="clear" w:color="auto" w:fill="DDDDDD"/>
          </w:tcPr>
          <w:p w:rsidR="00D440F5" w:rsidRPr="00B71D55" w:rsidRDefault="00D440F5" w:rsidP="00D440F5">
            <w:pPr>
              <w:pStyle w:val="TableTextRight"/>
            </w:pPr>
          </w:p>
        </w:tc>
        <w:tc>
          <w:tcPr>
            <w:tcW w:w="851" w:type="dxa"/>
            <w:shd w:val="clear" w:color="auto" w:fill="auto"/>
          </w:tcPr>
          <w:p w:rsidR="00D440F5" w:rsidRPr="004D67DA" w:rsidRDefault="00D440F5" w:rsidP="00D440F5">
            <w:pPr>
              <w:pStyle w:val="TableTextRight"/>
            </w:pPr>
          </w:p>
        </w:tc>
        <w:tc>
          <w:tcPr>
            <w:tcW w:w="884" w:type="dxa"/>
            <w:shd w:val="clear" w:color="auto" w:fill="auto"/>
          </w:tcPr>
          <w:p w:rsidR="00D440F5" w:rsidRPr="00B71D55" w:rsidRDefault="00D440F5" w:rsidP="00D440F5">
            <w:pPr>
              <w:pStyle w:val="TableTextRight"/>
            </w:pPr>
          </w:p>
        </w:tc>
        <w:tc>
          <w:tcPr>
            <w:tcW w:w="633" w:type="dxa"/>
            <w:shd w:val="clear" w:color="auto" w:fill="DDDDDD"/>
          </w:tcPr>
          <w:p w:rsidR="00D440F5" w:rsidRPr="004D67DA" w:rsidRDefault="00D440F5" w:rsidP="00D440F5">
            <w:pPr>
              <w:pStyle w:val="TableTextRight"/>
            </w:pPr>
          </w:p>
        </w:tc>
        <w:tc>
          <w:tcPr>
            <w:tcW w:w="633" w:type="dxa"/>
            <w:shd w:val="clear" w:color="auto" w:fill="DDDDDD"/>
          </w:tcPr>
          <w:p w:rsidR="00D440F5" w:rsidRPr="008B49AC" w:rsidRDefault="00D440F5" w:rsidP="00D440F5">
            <w:pPr>
              <w:pStyle w:val="TableTextRight"/>
            </w:pPr>
          </w:p>
        </w:tc>
      </w:tr>
      <w:tr w:rsidR="00D440F5" w:rsidRPr="00AF2974" w:rsidTr="00D440F5">
        <w:trPr>
          <w:trHeight w:val="165"/>
        </w:trPr>
        <w:tc>
          <w:tcPr>
            <w:tcW w:w="602" w:type="dxa"/>
            <w:shd w:val="clear" w:color="auto" w:fill="DDDDDD"/>
          </w:tcPr>
          <w:p w:rsidR="00D440F5" w:rsidRPr="004D67DA" w:rsidRDefault="00D440F5" w:rsidP="00D440F5">
            <w:pPr>
              <w:pStyle w:val="TableTextRight"/>
            </w:pPr>
          </w:p>
        </w:tc>
        <w:tc>
          <w:tcPr>
            <w:tcW w:w="634" w:type="dxa"/>
            <w:shd w:val="clear" w:color="auto" w:fill="DDDDDD"/>
          </w:tcPr>
          <w:p w:rsidR="00D440F5" w:rsidRPr="00B71D55" w:rsidRDefault="00D440F5" w:rsidP="00D440F5">
            <w:pPr>
              <w:pStyle w:val="TableTextRight"/>
            </w:pPr>
          </w:p>
        </w:tc>
        <w:tc>
          <w:tcPr>
            <w:tcW w:w="801" w:type="dxa"/>
            <w:shd w:val="clear" w:color="auto" w:fill="auto"/>
          </w:tcPr>
          <w:p w:rsidR="00D440F5" w:rsidRPr="004D67DA" w:rsidRDefault="00D440F5" w:rsidP="00D440F5">
            <w:pPr>
              <w:pStyle w:val="TableTextRight"/>
            </w:pPr>
          </w:p>
        </w:tc>
        <w:tc>
          <w:tcPr>
            <w:tcW w:w="631" w:type="dxa"/>
            <w:shd w:val="clear" w:color="auto" w:fill="auto"/>
          </w:tcPr>
          <w:p w:rsidR="00D440F5" w:rsidRPr="00B71D55" w:rsidRDefault="00D440F5" w:rsidP="00D440F5">
            <w:pPr>
              <w:pStyle w:val="TableTextRight"/>
            </w:pPr>
          </w:p>
        </w:tc>
        <w:tc>
          <w:tcPr>
            <w:tcW w:w="644" w:type="dxa"/>
            <w:shd w:val="clear" w:color="auto" w:fill="DDDDDD"/>
          </w:tcPr>
          <w:p w:rsidR="00D440F5" w:rsidRPr="004D67DA" w:rsidRDefault="00D440F5" w:rsidP="00D440F5">
            <w:pPr>
              <w:pStyle w:val="TableTextRight"/>
            </w:pPr>
          </w:p>
        </w:tc>
        <w:tc>
          <w:tcPr>
            <w:tcW w:w="637" w:type="dxa"/>
            <w:gridSpan w:val="2"/>
            <w:shd w:val="clear" w:color="auto" w:fill="DDDDDD"/>
          </w:tcPr>
          <w:p w:rsidR="00D440F5" w:rsidRPr="00B71D55" w:rsidRDefault="00D440F5" w:rsidP="00D440F5">
            <w:pPr>
              <w:pStyle w:val="TableTextRight"/>
            </w:pPr>
          </w:p>
        </w:tc>
        <w:tc>
          <w:tcPr>
            <w:tcW w:w="691" w:type="dxa"/>
          </w:tcPr>
          <w:p w:rsidR="00D440F5" w:rsidRPr="00F74033" w:rsidRDefault="00D440F5" w:rsidP="00D440F5">
            <w:pPr>
              <w:pStyle w:val="TableTextRight"/>
            </w:pPr>
          </w:p>
        </w:tc>
        <w:tc>
          <w:tcPr>
            <w:tcW w:w="638" w:type="dxa"/>
          </w:tcPr>
          <w:p w:rsidR="00D440F5" w:rsidRPr="00603846" w:rsidRDefault="00D440F5" w:rsidP="00D440F5">
            <w:pPr>
              <w:pStyle w:val="TableTextRight"/>
            </w:pPr>
          </w:p>
        </w:tc>
        <w:tc>
          <w:tcPr>
            <w:tcW w:w="898" w:type="dxa"/>
            <w:shd w:val="clear" w:color="auto" w:fill="DDDDDD"/>
          </w:tcPr>
          <w:p w:rsidR="00D440F5" w:rsidRPr="004D67DA" w:rsidRDefault="00D440F5" w:rsidP="00D440F5">
            <w:pPr>
              <w:pStyle w:val="TableTextRight"/>
            </w:pPr>
          </w:p>
        </w:tc>
        <w:tc>
          <w:tcPr>
            <w:tcW w:w="886" w:type="dxa"/>
            <w:shd w:val="clear" w:color="auto" w:fill="DDDDDD"/>
          </w:tcPr>
          <w:p w:rsidR="00D440F5" w:rsidRPr="00B71D55" w:rsidRDefault="00D440F5" w:rsidP="00D440F5">
            <w:pPr>
              <w:pStyle w:val="TableTextRight"/>
            </w:pPr>
          </w:p>
        </w:tc>
        <w:tc>
          <w:tcPr>
            <w:tcW w:w="851" w:type="dxa"/>
            <w:shd w:val="clear" w:color="auto" w:fill="auto"/>
          </w:tcPr>
          <w:p w:rsidR="00D440F5" w:rsidRPr="004D67DA" w:rsidRDefault="00D440F5" w:rsidP="00D440F5">
            <w:pPr>
              <w:pStyle w:val="TableTextRight"/>
            </w:pPr>
          </w:p>
        </w:tc>
        <w:tc>
          <w:tcPr>
            <w:tcW w:w="884" w:type="dxa"/>
            <w:shd w:val="clear" w:color="auto" w:fill="auto"/>
          </w:tcPr>
          <w:p w:rsidR="00D440F5" w:rsidRPr="00B71D55" w:rsidRDefault="00D440F5" w:rsidP="00D440F5">
            <w:pPr>
              <w:pStyle w:val="TableTextRight"/>
            </w:pPr>
          </w:p>
        </w:tc>
        <w:tc>
          <w:tcPr>
            <w:tcW w:w="633" w:type="dxa"/>
            <w:shd w:val="clear" w:color="auto" w:fill="DDDDDD"/>
          </w:tcPr>
          <w:p w:rsidR="00D440F5" w:rsidRPr="004D67DA" w:rsidRDefault="00D440F5" w:rsidP="00D440F5">
            <w:pPr>
              <w:pStyle w:val="TableTextRight"/>
            </w:pPr>
          </w:p>
        </w:tc>
        <w:tc>
          <w:tcPr>
            <w:tcW w:w="633" w:type="dxa"/>
            <w:shd w:val="clear" w:color="auto" w:fill="DDDDDD"/>
          </w:tcPr>
          <w:p w:rsidR="00D440F5" w:rsidRPr="008B49AC" w:rsidRDefault="00D440F5" w:rsidP="00D440F5">
            <w:pPr>
              <w:pStyle w:val="TableTextRight"/>
            </w:pPr>
          </w:p>
        </w:tc>
      </w:tr>
      <w:tr w:rsidR="00D440F5" w:rsidRPr="00AF2974" w:rsidTr="00D440F5">
        <w:trPr>
          <w:trHeight w:val="165"/>
        </w:trPr>
        <w:tc>
          <w:tcPr>
            <w:tcW w:w="602" w:type="dxa"/>
            <w:shd w:val="clear" w:color="auto" w:fill="DDDDDD"/>
          </w:tcPr>
          <w:p w:rsidR="00D440F5" w:rsidRPr="004D67DA" w:rsidRDefault="00D440F5" w:rsidP="00D440F5">
            <w:pPr>
              <w:pStyle w:val="TableTextRight"/>
            </w:pPr>
            <w:r>
              <w:t>–</w:t>
            </w:r>
          </w:p>
        </w:tc>
        <w:tc>
          <w:tcPr>
            <w:tcW w:w="634" w:type="dxa"/>
            <w:shd w:val="clear" w:color="auto" w:fill="DDDDDD"/>
          </w:tcPr>
          <w:p w:rsidR="00D440F5" w:rsidRPr="00B71D55" w:rsidRDefault="00D440F5" w:rsidP="00D440F5">
            <w:pPr>
              <w:pStyle w:val="TableTextRight"/>
            </w:pPr>
            <w:r>
              <w:t>–</w:t>
            </w:r>
          </w:p>
        </w:tc>
        <w:tc>
          <w:tcPr>
            <w:tcW w:w="801" w:type="dxa"/>
            <w:shd w:val="clear" w:color="auto" w:fill="auto"/>
          </w:tcPr>
          <w:p w:rsidR="00D440F5" w:rsidRPr="004D67DA" w:rsidRDefault="00D440F5" w:rsidP="00D440F5">
            <w:pPr>
              <w:pStyle w:val="TableTextRight"/>
            </w:pPr>
            <w:r w:rsidRPr="004D67DA">
              <w:t>19</w:t>
            </w:r>
            <w:r>
              <w:t> </w:t>
            </w:r>
            <w:r w:rsidRPr="004D67DA">
              <w:t>000</w:t>
            </w:r>
          </w:p>
        </w:tc>
        <w:tc>
          <w:tcPr>
            <w:tcW w:w="631" w:type="dxa"/>
            <w:shd w:val="clear" w:color="auto" w:fill="auto"/>
          </w:tcPr>
          <w:p w:rsidR="00D440F5" w:rsidRPr="00B71D55" w:rsidRDefault="00D440F5" w:rsidP="00D440F5">
            <w:pPr>
              <w:pStyle w:val="TableTextRight"/>
            </w:pPr>
            <w:r w:rsidRPr="00B71D55">
              <w:t>(4</w:t>
            </w:r>
            <w:r>
              <w:t> 070)</w:t>
            </w:r>
          </w:p>
        </w:tc>
        <w:tc>
          <w:tcPr>
            <w:tcW w:w="644" w:type="dxa"/>
            <w:shd w:val="clear" w:color="auto" w:fill="DDDDDD"/>
          </w:tcPr>
          <w:p w:rsidR="00D440F5" w:rsidRPr="004D67DA" w:rsidRDefault="00D440F5" w:rsidP="00D440F5">
            <w:pPr>
              <w:pStyle w:val="TableTextRight"/>
            </w:pPr>
            <w:r w:rsidRPr="004D67DA">
              <w:t>898</w:t>
            </w:r>
          </w:p>
        </w:tc>
        <w:tc>
          <w:tcPr>
            <w:tcW w:w="637" w:type="dxa"/>
            <w:gridSpan w:val="2"/>
            <w:shd w:val="clear" w:color="auto" w:fill="DDDDDD"/>
          </w:tcPr>
          <w:p w:rsidR="00D440F5" w:rsidRPr="00B71D55" w:rsidRDefault="00D440F5" w:rsidP="00D440F5">
            <w:pPr>
              <w:pStyle w:val="TableTextRight"/>
            </w:pPr>
            <w:r w:rsidRPr="00B71D55">
              <w:t>6</w:t>
            </w:r>
            <w:r>
              <w:t> 764</w:t>
            </w:r>
          </w:p>
        </w:tc>
        <w:tc>
          <w:tcPr>
            <w:tcW w:w="691" w:type="dxa"/>
          </w:tcPr>
          <w:p w:rsidR="00D440F5" w:rsidRPr="004D67DA" w:rsidRDefault="00D440F5" w:rsidP="00D440F5">
            <w:pPr>
              <w:pStyle w:val="TableTextRight"/>
            </w:pPr>
            <w:r w:rsidRPr="004D67DA">
              <w:t>24</w:t>
            </w:r>
            <w:r>
              <w:t> </w:t>
            </w:r>
            <w:r w:rsidRPr="004D67DA">
              <w:t>320</w:t>
            </w:r>
          </w:p>
        </w:tc>
        <w:tc>
          <w:tcPr>
            <w:tcW w:w="638" w:type="dxa"/>
          </w:tcPr>
          <w:p w:rsidR="00D440F5" w:rsidRPr="00B71D55" w:rsidRDefault="00D440F5" w:rsidP="00D440F5">
            <w:pPr>
              <w:pStyle w:val="TableTextRight"/>
            </w:pPr>
            <w:r>
              <w:t>–</w:t>
            </w:r>
          </w:p>
        </w:tc>
        <w:tc>
          <w:tcPr>
            <w:tcW w:w="898" w:type="dxa"/>
            <w:shd w:val="clear" w:color="auto" w:fill="DDDDDD"/>
          </w:tcPr>
          <w:p w:rsidR="00D440F5" w:rsidRPr="004D67DA" w:rsidRDefault="00D440F5" w:rsidP="00D440F5">
            <w:pPr>
              <w:pStyle w:val="TableTextRight"/>
            </w:pPr>
            <w:r w:rsidRPr="004D67DA">
              <w:t>1</w:t>
            </w:r>
            <w:r>
              <w:t> </w:t>
            </w:r>
            <w:r w:rsidR="003577A8">
              <w:t>883</w:t>
            </w:r>
            <w:r>
              <w:t> </w:t>
            </w:r>
            <w:r w:rsidR="003577A8">
              <w:t>874</w:t>
            </w:r>
          </w:p>
        </w:tc>
        <w:tc>
          <w:tcPr>
            <w:tcW w:w="886" w:type="dxa"/>
            <w:shd w:val="clear" w:color="auto" w:fill="DDDDDD"/>
          </w:tcPr>
          <w:p w:rsidR="00D440F5" w:rsidRPr="00B71D55" w:rsidRDefault="00D440F5" w:rsidP="00D440F5">
            <w:pPr>
              <w:pStyle w:val="TableTextRight"/>
            </w:pPr>
            <w:r w:rsidRPr="00B71D55">
              <w:t>2</w:t>
            </w:r>
            <w:r>
              <w:t> </w:t>
            </w:r>
            <w:r w:rsidRPr="00B71D55">
              <w:t>233</w:t>
            </w:r>
            <w:r>
              <w:t> 386</w:t>
            </w:r>
          </w:p>
        </w:tc>
        <w:tc>
          <w:tcPr>
            <w:tcW w:w="851" w:type="dxa"/>
            <w:shd w:val="clear" w:color="auto" w:fill="auto"/>
          </w:tcPr>
          <w:p w:rsidR="00D440F5" w:rsidRPr="004D67DA" w:rsidRDefault="00D440F5" w:rsidP="00D440F5">
            <w:pPr>
              <w:pStyle w:val="TableTextRight"/>
            </w:pPr>
            <w:r>
              <w:t>1 880 349</w:t>
            </w:r>
          </w:p>
        </w:tc>
        <w:tc>
          <w:tcPr>
            <w:tcW w:w="884" w:type="dxa"/>
            <w:shd w:val="clear" w:color="auto" w:fill="auto"/>
          </w:tcPr>
          <w:p w:rsidR="00D440F5" w:rsidRPr="00157384" w:rsidRDefault="00D440F5" w:rsidP="00D440F5">
            <w:pPr>
              <w:pStyle w:val="TableTextRight"/>
            </w:pPr>
            <w:r w:rsidRPr="00F74033">
              <w:t>2</w:t>
            </w:r>
            <w:r>
              <w:t> </w:t>
            </w:r>
            <w:r w:rsidRPr="002F4410">
              <w:t>229</w:t>
            </w:r>
            <w:r>
              <w:t> </w:t>
            </w:r>
            <w:r w:rsidRPr="002F4410">
              <w:t>134</w:t>
            </w:r>
          </w:p>
        </w:tc>
        <w:tc>
          <w:tcPr>
            <w:tcW w:w="633" w:type="dxa"/>
            <w:shd w:val="clear" w:color="auto" w:fill="DDDDDD"/>
          </w:tcPr>
          <w:p w:rsidR="00D440F5" w:rsidRPr="004D67DA" w:rsidRDefault="003577A8" w:rsidP="00E06AF2">
            <w:pPr>
              <w:pStyle w:val="TableTextRight"/>
            </w:pPr>
            <w:r>
              <w:t>3 52</w:t>
            </w:r>
            <w:r w:rsidR="00E06AF2">
              <w:t>5</w:t>
            </w:r>
          </w:p>
        </w:tc>
        <w:tc>
          <w:tcPr>
            <w:tcW w:w="633" w:type="dxa"/>
            <w:shd w:val="clear" w:color="auto" w:fill="DDDDDD"/>
          </w:tcPr>
          <w:p w:rsidR="00D440F5" w:rsidRPr="008B49AC" w:rsidRDefault="00D440F5" w:rsidP="00D440F5">
            <w:pPr>
              <w:pStyle w:val="TableTextRight"/>
            </w:pPr>
            <w:r w:rsidRPr="008B49AC">
              <w:t>4</w:t>
            </w:r>
            <w:r>
              <w:t> </w:t>
            </w:r>
            <w:r w:rsidRPr="008B49AC">
              <w:t>252</w:t>
            </w:r>
          </w:p>
        </w:tc>
      </w:tr>
      <w:tr w:rsidR="00D440F5" w:rsidRPr="00AF2974" w:rsidTr="00D440F5">
        <w:trPr>
          <w:trHeight w:val="180"/>
        </w:trPr>
        <w:tc>
          <w:tcPr>
            <w:tcW w:w="602" w:type="dxa"/>
            <w:shd w:val="clear" w:color="auto" w:fill="DDDDDD"/>
          </w:tcPr>
          <w:p w:rsidR="00D440F5" w:rsidRPr="004D67DA" w:rsidRDefault="00D440F5" w:rsidP="00D440F5">
            <w:pPr>
              <w:pStyle w:val="TableTextRight"/>
            </w:pPr>
          </w:p>
        </w:tc>
        <w:tc>
          <w:tcPr>
            <w:tcW w:w="634" w:type="dxa"/>
            <w:shd w:val="clear" w:color="auto" w:fill="DDDDDD"/>
          </w:tcPr>
          <w:p w:rsidR="00D440F5" w:rsidRDefault="00D440F5" w:rsidP="00D440F5">
            <w:pPr>
              <w:pStyle w:val="TableTextRight"/>
            </w:pPr>
          </w:p>
        </w:tc>
        <w:tc>
          <w:tcPr>
            <w:tcW w:w="801" w:type="dxa"/>
            <w:shd w:val="clear" w:color="auto" w:fill="auto"/>
          </w:tcPr>
          <w:p w:rsidR="00D440F5" w:rsidRPr="004D67DA" w:rsidRDefault="00D440F5" w:rsidP="00D440F5">
            <w:pPr>
              <w:pStyle w:val="TableTextRight"/>
            </w:pPr>
          </w:p>
        </w:tc>
        <w:tc>
          <w:tcPr>
            <w:tcW w:w="631" w:type="dxa"/>
            <w:shd w:val="clear" w:color="auto" w:fill="auto"/>
          </w:tcPr>
          <w:p w:rsidR="00D440F5" w:rsidRPr="00B71D55" w:rsidRDefault="00D440F5" w:rsidP="00D440F5">
            <w:pPr>
              <w:pStyle w:val="TableTextRight"/>
            </w:pPr>
          </w:p>
        </w:tc>
        <w:tc>
          <w:tcPr>
            <w:tcW w:w="644" w:type="dxa"/>
            <w:shd w:val="clear" w:color="auto" w:fill="DDDDDD"/>
          </w:tcPr>
          <w:p w:rsidR="00D440F5" w:rsidRPr="004D67DA" w:rsidRDefault="00D440F5" w:rsidP="00D440F5">
            <w:pPr>
              <w:pStyle w:val="TableTextRight"/>
            </w:pPr>
          </w:p>
        </w:tc>
        <w:tc>
          <w:tcPr>
            <w:tcW w:w="637" w:type="dxa"/>
            <w:gridSpan w:val="2"/>
            <w:shd w:val="clear" w:color="auto" w:fill="DDDDDD"/>
          </w:tcPr>
          <w:p w:rsidR="00D440F5" w:rsidRPr="00B71D55" w:rsidRDefault="00D440F5" w:rsidP="00D440F5">
            <w:pPr>
              <w:pStyle w:val="TableTextRight"/>
            </w:pPr>
          </w:p>
        </w:tc>
        <w:tc>
          <w:tcPr>
            <w:tcW w:w="691" w:type="dxa"/>
          </w:tcPr>
          <w:p w:rsidR="00D440F5" w:rsidRPr="004D67DA" w:rsidRDefault="00D440F5" w:rsidP="00D440F5">
            <w:pPr>
              <w:pStyle w:val="TableTextRight"/>
            </w:pPr>
          </w:p>
        </w:tc>
        <w:tc>
          <w:tcPr>
            <w:tcW w:w="638" w:type="dxa"/>
          </w:tcPr>
          <w:p w:rsidR="00D440F5" w:rsidRPr="00B71D55" w:rsidRDefault="00D440F5" w:rsidP="00D440F5">
            <w:pPr>
              <w:pStyle w:val="TableTextRight"/>
            </w:pPr>
          </w:p>
        </w:tc>
        <w:tc>
          <w:tcPr>
            <w:tcW w:w="898" w:type="dxa"/>
            <w:shd w:val="clear" w:color="auto" w:fill="DDDDDD"/>
          </w:tcPr>
          <w:p w:rsidR="00D440F5" w:rsidRPr="004D67DA" w:rsidRDefault="00D440F5" w:rsidP="00D440F5">
            <w:pPr>
              <w:pStyle w:val="TableTextRight"/>
            </w:pPr>
          </w:p>
        </w:tc>
        <w:tc>
          <w:tcPr>
            <w:tcW w:w="886" w:type="dxa"/>
            <w:shd w:val="clear" w:color="auto" w:fill="DDDDDD"/>
          </w:tcPr>
          <w:p w:rsidR="00D440F5" w:rsidRPr="00B71D55" w:rsidRDefault="00D440F5" w:rsidP="00D440F5">
            <w:pPr>
              <w:pStyle w:val="TableTextRight"/>
            </w:pPr>
          </w:p>
        </w:tc>
        <w:tc>
          <w:tcPr>
            <w:tcW w:w="851" w:type="dxa"/>
            <w:shd w:val="clear" w:color="auto" w:fill="auto"/>
          </w:tcPr>
          <w:p w:rsidR="00D440F5" w:rsidRDefault="00D440F5" w:rsidP="00D440F5">
            <w:pPr>
              <w:pStyle w:val="TableTextRight"/>
            </w:pPr>
          </w:p>
        </w:tc>
        <w:tc>
          <w:tcPr>
            <w:tcW w:w="884" w:type="dxa"/>
            <w:shd w:val="clear" w:color="auto" w:fill="auto"/>
          </w:tcPr>
          <w:p w:rsidR="00D440F5" w:rsidRPr="00F74033" w:rsidRDefault="00D440F5" w:rsidP="00D440F5">
            <w:pPr>
              <w:pStyle w:val="TableTextRight"/>
            </w:pPr>
          </w:p>
        </w:tc>
        <w:tc>
          <w:tcPr>
            <w:tcW w:w="633" w:type="dxa"/>
            <w:shd w:val="clear" w:color="auto" w:fill="DDDDDD"/>
          </w:tcPr>
          <w:p w:rsidR="00D440F5" w:rsidRDefault="00D440F5" w:rsidP="00D440F5">
            <w:pPr>
              <w:pStyle w:val="TableTextRight"/>
            </w:pPr>
          </w:p>
        </w:tc>
        <w:tc>
          <w:tcPr>
            <w:tcW w:w="633" w:type="dxa"/>
            <w:shd w:val="clear" w:color="auto" w:fill="DDDDDD"/>
          </w:tcPr>
          <w:p w:rsidR="00D440F5" w:rsidRPr="008B49AC" w:rsidRDefault="00D440F5" w:rsidP="00D440F5">
            <w:pPr>
              <w:pStyle w:val="TableTextRight"/>
            </w:pPr>
          </w:p>
        </w:tc>
      </w:tr>
      <w:tr w:rsidR="00D440F5" w:rsidRPr="00AF2974" w:rsidTr="00D440F5">
        <w:trPr>
          <w:trHeight w:val="180"/>
        </w:trPr>
        <w:tc>
          <w:tcPr>
            <w:tcW w:w="602" w:type="dxa"/>
            <w:shd w:val="clear" w:color="auto" w:fill="DDDDDD"/>
          </w:tcPr>
          <w:p w:rsidR="00D440F5" w:rsidRPr="00B67D01" w:rsidRDefault="00D440F5" w:rsidP="00D440F5">
            <w:pPr>
              <w:pStyle w:val="TableTextRight"/>
              <w:rPr>
                <w:b/>
              </w:rPr>
            </w:pPr>
            <w:r w:rsidRPr="00B67D01">
              <w:rPr>
                <w:b/>
              </w:rPr>
              <w:t>7 363</w:t>
            </w:r>
          </w:p>
        </w:tc>
        <w:tc>
          <w:tcPr>
            <w:tcW w:w="634" w:type="dxa"/>
            <w:shd w:val="clear" w:color="auto" w:fill="DDDDDD"/>
          </w:tcPr>
          <w:p w:rsidR="00D440F5" w:rsidRPr="00B67D01" w:rsidRDefault="00D440F5" w:rsidP="00D440F5">
            <w:pPr>
              <w:pStyle w:val="TableTextRight"/>
              <w:rPr>
                <w:b/>
              </w:rPr>
            </w:pPr>
            <w:r w:rsidRPr="00B67D01">
              <w:rPr>
                <w:b/>
              </w:rPr>
              <w:t>6 678</w:t>
            </w:r>
          </w:p>
        </w:tc>
        <w:tc>
          <w:tcPr>
            <w:tcW w:w="801" w:type="dxa"/>
            <w:shd w:val="clear" w:color="auto" w:fill="auto"/>
          </w:tcPr>
          <w:p w:rsidR="00D440F5" w:rsidRPr="00B67D01" w:rsidRDefault="00D440F5" w:rsidP="00D440F5">
            <w:pPr>
              <w:pStyle w:val="TableTextRight"/>
              <w:rPr>
                <w:b/>
              </w:rPr>
            </w:pPr>
            <w:r>
              <w:t>–</w:t>
            </w:r>
          </w:p>
        </w:tc>
        <w:tc>
          <w:tcPr>
            <w:tcW w:w="631" w:type="dxa"/>
            <w:shd w:val="clear" w:color="auto" w:fill="auto"/>
          </w:tcPr>
          <w:p w:rsidR="00D440F5" w:rsidRPr="00B67D01" w:rsidRDefault="00D440F5" w:rsidP="00D440F5">
            <w:pPr>
              <w:pStyle w:val="TableTextRight"/>
              <w:rPr>
                <w:b/>
              </w:rPr>
            </w:pPr>
            <w:r>
              <w:t>–</w:t>
            </w:r>
          </w:p>
        </w:tc>
        <w:tc>
          <w:tcPr>
            <w:tcW w:w="644" w:type="dxa"/>
            <w:shd w:val="clear" w:color="auto" w:fill="DDDDDD"/>
          </w:tcPr>
          <w:p w:rsidR="00D440F5" w:rsidRPr="00B67D01" w:rsidRDefault="00D440F5" w:rsidP="00D440F5">
            <w:pPr>
              <w:pStyle w:val="TableTextRight"/>
              <w:rPr>
                <w:b/>
              </w:rPr>
            </w:pPr>
            <w:r w:rsidRPr="00B67D01">
              <w:rPr>
                <w:b/>
              </w:rPr>
              <w:t>5 414</w:t>
            </w:r>
          </w:p>
        </w:tc>
        <w:tc>
          <w:tcPr>
            <w:tcW w:w="637" w:type="dxa"/>
            <w:gridSpan w:val="2"/>
            <w:shd w:val="clear" w:color="auto" w:fill="DDDDDD"/>
          </w:tcPr>
          <w:p w:rsidR="00D440F5" w:rsidRPr="00B67D01" w:rsidRDefault="00D440F5" w:rsidP="00D440F5">
            <w:pPr>
              <w:pStyle w:val="TableTextRight"/>
              <w:rPr>
                <w:b/>
              </w:rPr>
            </w:pPr>
            <w:r w:rsidRPr="00B67D01">
              <w:rPr>
                <w:b/>
              </w:rPr>
              <w:t>15 947</w:t>
            </w:r>
          </w:p>
        </w:tc>
        <w:tc>
          <w:tcPr>
            <w:tcW w:w="691" w:type="dxa"/>
          </w:tcPr>
          <w:p w:rsidR="00D440F5" w:rsidRPr="00B67D01" w:rsidRDefault="00D440F5" w:rsidP="00D440F5">
            <w:pPr>
              <w:pStyle w:val="TableTextRight"/>
              <w:rPr>
                <w:b/>
              </w:rPr>
            </w:pPr>
            <w:r w:rsidRPr="00B67D01">
              <w:rPr>
                <w:b/>
              </w:rPr>
              <w:t>24 320</w:t>
            </w:r>
          </w:p>
        </w:tc>
        <w:tc>
          <w:tcPr>
            <w:tcW w:w="638" w:type="dxa"/>
          </w:tcPr>
          <w:p w:rsidR="00D440F5" w:rsidRPr="00B67D01" w:rsidRDefault="00D440F5" w:rsidP="00D440F5">
            <w:pPr>
              <w:pStyle w:val="TableTextRight"/>
              <w:rPr>
                <w:b/>
              </w:rPr>
            </w:pPr>
            <w:r>
              <w:t>–</w:t>
            </w:r>
          </w:p>
        </w:tc>
        <w:tc>
          <w:tcPr>
            <w:tcW w:w="898" w:type="dxa"/>
            <w:shd w:val="clear" w:color="auto" w:fill="DDDDDD"/>
          </w:tcPr>
          <w:p w:rsidR="00D440F5" w:rsidRPr="00B67D01" w:rsidRDefault="003577A8" w:rsidP="003577A8">
            <w:pPr>
              <w:pStyle w:val="TableTextRight"/>
              <w:rPr>
                <w:b/>
              </w:rPr>
            </w:pPr>
            <w:r>
              <w:rPr>
                <w:b/>
              </w:rPr>
              <w:t>2 145</w:t>
            </w:r>
            <w:r w:rsidR="00D440F5" w:rsidRPr="00B67D01">
              <w:rPr>
                <w:b/>
              </w:rPr>
              <w:t> </w:t>
            </w:r>
            <w:r w:rsidR="00E06AF2">
              <w:rPr>
                <w:b/>
              </w:rPr>
              <w:t>376</w:t>
            </w:r>
          </w:p>
        </w:tc>
        <w:tc>
          <w:tcPr>
            <w:tcW w:w="886" w:type="dxa"/>
            <w:shd w:val="clear" w:color="auto" w:fill="DDDDDD"/>
          </w:tcPr>
          <w:p w:rsidR="00D440F5" w:rsidRPr="00B67D01" w:rsidRDefault="00D440F5" w:rsidP="00D440F5">
            <w:pPr>
              <w:pStyle w:val="TableTextRight"/>
              <w:rPr>
                <w:b/>
              </w:rPr>
            </w:pPr>
            <w:r w:rsidRPr="00B67D01">
              <w:rPr>
                <w:b/>
              </w:rPr>
              <w:t>2 521 </w:t>
            </w:r>
            <w:r>
              <w:rPr>
                <w:b/>
              </w:rPr>
              <w:t>461</w:t>
            </w:r>
          </w:p>
        </w:tc>
        <w:tc>
          <w:tcPr>
            <w:tcW w:w="851" w:type="dxa"/>
            <w:shd w:val="clear" w:color="auto" w:fill="auto"/>
          </w:tcPr>
          <w:p w:rsidR="00D440F5" w:rsidRPr="00B67D01" w:rsidRDefault="00D440F5" w:rsidP="00D440F5">
            <w:pPr>
              <w:pStyle w:val="TableTextRight"/>
              <w:rPr>
                <w:b/>
              </w:rPr>
            </w:pPr>
            <w:r w:rsidRPr="00B67D01">
              <w:rPr>
                <w:b/>
              </w:rPr>
              <w:t>2 135 176</w:t>
            </w:r>
          </w:p>
        </w:tc>
        <w:tc>
          <w:tcPr>
            <w:tcW w:w="884" w:type="dxa"/>
            <w:shd w:val="clear" w:color="auto" w:fill="auto"/>
          </w:tcPr>
          <w:p w:rsidR="00D440F5" w:rsidRPr="00B67D01" w:rsidRDefault="00D440F5" w:rsidP="00D440F5">
            <w:pPr>
              <w:pStyle w:val="TableTextRight"/>
              <w:rPr>
                <w:b/>
              </w:rPr>
            </w:pPr>
            <w:r w:rsidRPr="00B67D01">
              <w:rPr>
                <w:b/>
              </w:rPr>
              <w:t>2 492 836</w:t>
            </w:r>
          </w:p>
        </w:tc>
        <w:tc>
          <w:tcPr>
            <w:tcW w:w="633" w:type="dxa"/>
            <w:shd w:val="clear" w:color="auto" w:fill="DDDDDD"/>
          </w:tcPr>
          <w:p w:rsidR="00D440F5" w:rsidRPr="00B67D01" w:rsidRDefault="00E06AF2" w:rsidP="00D440F5">
            <w:pPr>
              <w:pStyle w:val="TableTextRight"/>
              <w:rPr>
                <w:b/>
              </w:rPr>
            </w:pPr>
            <w:r>
              <w:rPr>
                <w:b/>
              </w:rPr>
              <w:t>10 200</w:t>
            </w:r>
          </w:p>
        </w:tc>
        <w:tc>
          <w:tcPr>
            <w:tcW w:w="633" w:type="dxa"/>
            <w:shd w:val="clear" w:color="auto" w:fill="DDDDDD"/>
          </w:tcPr>
          <w:p w:rsidR="00D440F5" w:rsidRPr="00B67D01" w:rsidRDefault="00D440F5" w:rsidP="00D440F5">
            <w:pPr>
              <w:pStyle w:val="TableTextRight"/>
              <w:rPr>
                <w:b/>
              </w:rPr>
            </w:pPr>
            <w:r w:rsidRPr="00B67D01">
              <w:rPr>
                <w:b/>
              </w:rPr>
              <w:t>28 625</w:t>
            </w:r>
          </w:p>
        </w:tc>
      </w:tr>
    </w:tbl>
    <w:p w:rsidR="00F61991" w:rsidRDefault="00F61991" w:rsidP="00404120">
      <w:pPr>
        <w:spacing w:after="160"/>
      </w:pPr>
    </w:p>
    <w:p w:rsidR="00F61991" w:rsidRPr="00AF2974" w:rsidRDefault="00F61991" w:rsidP="00404120">
      <w:pPr>
        <w:spacing w:after="160"/>
      </w:pPr>
    </w:p>
    <w:p w:rsidR="00404120" w:rsidRPr="00AF2974" w:rsidRDefault="00404120" w:rsidP="00FE0DD2"/>
    <w:p w:rsidR="008001AF" w:rsidRPr="00AF2974" w:rsidRDefault="008001AF" w:rsidP="00941409">
      <w:pPr>
        <w:sectPr w:rsidR="008001AF" w:rsidRPr="00AF2974" w:rsidSect="001A2F94">
          <w:type w:val="continuous"/>
          <w:pgSz w:w="11909" w:h="16834" w:code="9"/>
          <w:pgMar w:top="1728" w:right="1152" w:bottom="1152" w:left="1152" w:header="720" w:footer="288" w:gutter="0"/>
          <w:cols w:space="720"/>
          <w:noEndnote/>
        </w:sectPr>
      </w:pPr>
    </w:p>
    <w:p w:rsidR="00AA11EE" w:rsidRDefault="006277EF" w:rsidP="00AA11EE">
      <w:r w:rsidRPr="00420C02">
        <w:lastRenderedPageBreak/>
        <w:t xml:space="preserve">Explanation of variances between total Parliamentary authority and appropriations applied </w:t>
      </w:r>
      <w:r>
        <w:t>–</w:t>
      </w:r>
      <w:r w:rsidRPr="00420C02">
        <w:t xml:space="preserve"> year ended </w:t>
      </w:r>
      <w:r>
        <w:t>30 </w:t>
      </w:r>
      <w:r w:rsidRPr="00E75044">
        <w:t xml:space="preserve">June </w:t>
      </w:r>
      <w:r>
        <w:t>2014.</w:t>
      </w:r>
    </w:p>
    <w:p w:rsidR="00AA11EE" w:rsidRDefault="00AA11EE" w:rsidP="00AA11EE">
      <w:pPr>
        <w:pStyle w:val="Bullet"/>
      </w:pPr>
      <w:r>
        <w:t>Provision of outputs</w:t>
      </w:r>
    </w:p>
    <w:p w:rsidR="00AA11EE" w:rsidRDefault="00D9799D" w:rsidP="00D9799D">
      <w:pPr>
        <w:pStyle w:val="Dash"/>
      </w:pPr>
      <w:r>
        <w:t>$1.9</w:t>
      </w:r>
      <w:r w:rsidR="002F651E">
        <w:t> million</w:t>
      </w:r>
      <w:r w:rsidRPr="00D9799D">
        <w:t xml:space="preserve"> has been carried over to 2</w:t>
      </w:r>
      <w:r>
        <w:t>014</w:t>
      </w:r>
      <w:r w:rsidR="002F651E">
        <w:noBreakHyphen/>
      </w:r>
      <w:r w:rsidRPr="00D9799D">
        <w:t>15, in respect of various projects not completed as expected in 2013</w:t>
      </w:r>
      <w:r w:rsidR="002F651E">
        <w:noBreakHyphen/>
      </w:r>
      <w:r w:rsidRPr="00D9799D">
        <w:t>14. $0.6</w:t>
      </w:r>
      <w:r w:rsidR="002F651E">
        <w:t> million</w:t>
      </w:r>
      <w:r w:rsidRPr="00D9799D">
        <w:t xml:space="preserve"> was not drawn down as a result of </w:t>
      </w:r>
      <w:r>
        <w:t>efficiencies found in 2013</w:t>
      </w:r>
      <w:r w:rsidR="002F651E">
        <w:noBreakHyphen/>
      </w:r>
      <w:r>
        <w:t xml:space="preserve">14. </w:t>
      </w:r>
      <w:r w:rsidRPr="00D9799D">
        <w:t>A further $0.3</w:t>
      </w:r>
      <w:r w:rsidR="002F651E">
        <w:t> million</w:t>
      </w:r>
      <w:r w:rsidRPr="00D9799D">
        <w:t xml:space="preserve"> was not utilised due to the transfer of functions to </w:t>
      </w:r>
      <w:r w:rsidR="00434F18">
        <w:t xml:space="preserve">the </w:t>
      </w:r>
      <w:r w:rsidRPr="00D9799D">
        <w:t>Department of State Development, Business and Innovation following machinery</w:t>
      </w:r>
      <w:r>
        <w:t xml:space="preserve"> of government changes and $0.1</w:t>
      </w:r>
      <w:r w:rsidR="002F651E">
        <w:t> million</w:t>
      </w:r>
      <w:r w:rsidRPr="00D9799D">
        <w:t xml:space="preserve"> relates to underutilisation of </w:t>
      </w:r>
      <w:r w:rsidR="00F963B9">
        <w:t xml:space="preserve">the </w:t>
      </w:r>
      <w:r w:rsidRPr="00D9799D">
        <w:t>Treasurer’s Advance.</w:t>
      </w:r>
    </w:p>
    <w:p w:rsidR="00AA11EE" w:rsidRDefault="00AA11EE" w:rsidP="00AA11EE">
      <w:pPr>
        <w:pStyle w:val="Bullet"/>
      </w:pPr>
      <w:r>
        <w:t xml:space="preserve">Additions to net asset base </w:t>
      </w:r>
    </w:p>
    <w:p w:rsidR="00AA11EE" w:rsidRDefault="00B33C10" w:rsidP="006277EF">
      <w:pPr>
        <w:pStyle w:val="Dash"/>
      </w:pPr>
      <w:r w:rsidRPr="00CE72CD">
        <w:t xml:space="preserve">capital </w:t>
      </w:r>
      <w:r w:rsidR="006277EF" w:rsidRPr="00CE72CD">
        <w:t xml:space="preserve">funding </w:t>
      </w:r>
      <w:r w:rsidR="006277EF">
        <w:t>was not applied as expected in 2013</w:t>
      </w:r>
      <w:r w:rsidR="002F651E">
        <w:noBreakHyphen/>
      </w:r>
      <w:r w:rsidR="006277EF">
        <w:t>14 given the Department</w:t>
      </w:r>
      <w:r w:rsidR="00354A87">
        <w:t>’</w:t>
      </w:r>
      <w:r w:rsidR="006277EF">
        <w:t xml:space="preserve">s utilisation of </w:t>
      </w:r>
      <w:r w:rsidR="00CD3762">
        <w:t>depreciation equivalent</w:t>
      </w:r>
      <w:r w:rsidR="006277EF">
        <w:t>.</w:t>
      </w:r>
    </w:p>
    <w:p w:rsidR="006277EF" w:rsidRDefault="006277EF" w:rsidP="006277EF">
      <w:pPr>
        <w:pStyle w:val="Bullet"/>
      </w:pPr>
      <w:r w:rsidRPr="005B10B7">
        <w:t>Payments made on behalf of State</w:t>
      </w:r>
    </w:p>
    <w:p w:rsidR="006277EF" w:rsidRDefault="006277EF" w:rsidP="00CD3762">
      <w:pPr>
        <w:pStyle w:val="Dash"/>
      </w:pPr>
      <w:r w:rsidRPr="005B10B7">
        <w:t>$2.6</w:t>
      </w:r>
      <w:r w:rsidR="002F651E">
        <w:t> million</w:t>
      </w:r>
      <w:r w:rsidRPr="005B10B7">
        <w:t xml:space="preserve"> variance relates to a carryover for Melbourne major events</w:t>
      </w:r>
      <w:r w:rsidR="00CD3762">
        <w:t xml:space="preserve"> and $0.9</w:t>
      </w:r>
      <w:r w:rsidR="002F651E">
        <w:t> million</w:t>
      </w:r>
      <w:r w:rsidR="00CD3762" w:rsidRPr="00CD3762">
        <w:t xml:space="preserve"> variance relates to underutilisation of </w:t>
      </w:r>
      <w:r w:rsidR="00F963B9">
        <w:t xml:space="preserve">the </w:t>
      </w:r>
      <w:r w:rsidR="00CD3762" w:rsidRPr="00CD3762">
        <w:t>Treasurer</w:t>
      </w:r>
      <w:r w:rsidR="00354A87">
        <w:t>’</w:t>
      </w:r>
      <w:r w:rsidR="00CD3762" w:rsidRPr="00CD3762">
        <w:t>s Advance.</w:t>
      </w:r>
    </w:p>
    <w:p w:rsidR="00AA11EE" w:rsidRDefault="00AA11EE" w:rsidP="006C6FD5">
      <w:pPr>
        <w:pStyle w:val="Bullet"/>
        <w:numPr>
          <w:ilvl w:val="0"/>
          <w:numId w:val="0"/>
        </w:numPr>
        <w:ind w:left="360"/>
      </w:pPr>
      <w:r>
        <w:br w:type="column"/>
      </w:r>
      <w:r w:rsidR="006C6FD5">
        <w:lastRenderedPageBreak/>
        <w:t xml:space="preserve"> </w:t>
      </w:r>
    </w:p>
    <w:p w:rsidR="00AA11EE" w:rsidRDefault="00AA11EE" w:rsidP="00336C9C">
      <w:pPr>
        <w:pStyle w:val="Heading3"/>
        <w:sectPr w:rsidR="00AA11EE" w:rsidSect="000A6790">
          <w:pgSz w:w="11909" w:h="16834" w:code="9"/>
          <w:pgMar w:top="1728" w:right="1152" w:bottom="1152" w:left="1152" w:header="720" w:footer="288" w:gutter="0"/>
          <w:cols w:num="2" w:space="720"/>
          <w:noEndnote/>
        </w:sectPr>
      </w:pPr>
    </w:p>
    <w:p w:rsidR="00B01F8C" w:rsidRPr="00AF2974" w:rsidRDefault="00716EB7" w:rsidP="00336C9C">
      <w:pPr>
        <w:pStyle w:val="Heading3"/>
      </w:pPr>
      <w:r>
        <w:lastRenderedPageBreak/>
        <w:br w:type="column"/>
      </w:r>
      <w:r w:rsidR="002E3FD9" w:rsidRPr="00AF2974">
        <w:lastRenderedPageBreak/>
        <w:t>(b)</w:t>
      </w:r>
      <w:r w:rsidR="00FC0FC1" w:rsidRPr="00AF2974">
        <w:t xml:space="preserve"> </w:t>
      </w:r>
      <w:r w:rsidR="002E3FD9" w:rsidRPr="00AF2974">
        <w:t>Summary of compliance with special appropriations</w:t>
      </w:r>
    </w:p>
    <w:p w:rsidR="001E7003" w:rsidRPr="00AF2974" w:rsidRDefault="001E7003" w:rsidP="00FE0DD2"/>
    <w:p w:rsidR="001E7003" w:rsidRPr="00AF2974" w:rsidRDefault="001E7003" w:rsidP="00FE0DD2">
      <w:pPr>
        <w:sectPr w:rsidR="001E7003" w:rsidRPr="00AF2974" w:rsidSect="001A2F94">
          <w:type w:val="continuous"/>
          <w:pgSz w:w="11909" w:h="16834" w:code="9"/>
          <w:pgMar w:top="1728" w:right="1152" w:bottom="1152" w:left="1152" w:header="720" w:footer="288" w:gutter="0"/>
          <w:cols w:space="720"/>
          <w:noEndnote/>
        </w:sectPr>
      </w:pPr>
    </w:p>
    <w:tbl>
      <w:tblPr>
        <w:tblW w:w="0" w:type="auto"/>
        <w:tblLayout w:type="fixed"/>
        <w:tblCellMar>
          <w:left w:w="115" w:type="dxa"/>
          <w:right w:w="115" w:type="dxa"/>
        </w:tblCellMar>
        <w:tblLook w:val="0000" w:firstRow="0" w:lastRow="0" w:firstColumn="0" w:lastColumn="0" w:noHBand="0" w:noVBand="0"/>
      </w:tblPr>
      <w:tblGrid>
        <w:gridCol w:w="3865"/>
        <w:gridCol w:w="2340"/>
        <w:gridCol w:w="1110"/>
        <w:gridCol w:w="1080"/>
      </w:tblGrid>
      <w:tr w:rsidR="00266E63" w:rsidRPr="00AF2974" w:rsidTr="00712279">
        <w:trPr>
          <w:cantSplit/>
        </w:trPr>
        <w:tc>
          <w:tcPr>
            <w:tcW w:w="3865" w:type="dxa"/>
          </w:tcPr>
          <w:p w:rsidR="00266E63" w:rsidRPr="00AF2974" w:rsidRDefault="00266E63" w:rsidP="00712279">
            <w:pPr>
              <w:pStyle w:val="TableTextHeadingLeft"/>
            </w:pPr>
            <w:r w:rsidRPr="00AF2974">
              <w:lastRenderedPageBreak/>
              <w:t>Authority</w:t>
            </w:r>
          </w:p>
        </w:tc>
        <w:tc>
          <w:tcPr>
            <w:tcW w:w="2340" w:type="dxa"/>
          </w:tcPr>
          <w:p w:rsidR="00266E63" w:rsidRPr="00AF2974" w:rsidRDefault="00266E63" w:rsidP="00712279">
            <w:pPr>
              <w:pStyle w:val="TableTextHeadingLeft"/>
            </w:pPr>
            <w:r w:rsidRPr="00AF2974">
              <w:t>Purpose</w:t>
            </w:r>
          </w:p>
        </w:tc>
        <w:tc>
          <w:tcPr>
            <w:tcW w:w="2190" w:type="dxa"/>
            <w:gridSpan w:val="2"/>
          </w:tcPr>
          <w:p w:rsidR="00266E63" w:rsidRPr="00AF2974" w:rsidRDefault="00266E63" w:rsidP="00712279">
            <w:pPr>
              <w:pStyle w:val="TableTextHeadingCentre"/>
            </w:pPr>
            <w:r w:rsidRPr="00AF2974">
              <w:t>Appropriations applied</w:t>
            </w:r>
          </w:p>
        </w:tc>
      </w:tr>
      <w:tr w:rsidR="00266E63" w:rsidRPr="00AF2974" w:rsidTr="00712279">
        <w:trPr>
          <w:cantSplit/>
        </w:trPr>
        <w:tc>
          <w:tcPr>
            <w:tcW w:w="3865" w:type="dxa"/>
          </w:tcPr>
          <w:p w:rsidR="00266E63" w:rsidRPr="00AF2974" w:rsidRDefault="00266E63" w:rsidP="00712279">
            <w:pPr>
              <w:pStyle w:val="TableText"/>
            </w:pPr>
          </w:p>
        </w:tc>
        <w:tc>
          <w:tcPr>
            <w:tcW w:w="2340" w:type="dxa"/>
          </w:tcPr>
          <w:p w:rsidR="00266E63" w:rsidRPr="00AF2974" w:rsidRDefault="00266E63" w:rsidP="00712279">
            <w:pPr>
              <w:pStyle w:val="TableText"/>
            </w:pPr>
          </w:p>
        </w:tc>
        <w:tc>
          <w:tcPr>
            <w:tcW w:w="1110" w:type="dxa"/>
          </w:tcPr>
          <w:p w:rsidR="00266E63" w:rsidRPr="00AF2974" w:rsidRDefault="00266E63" w:rsidP="00712279">
            <w:pPr>
              <w:pStyle w:val="TableTextHeadingRight"/>
            </w:pPr>
            <w:r>
              <w:t>2014</w:t>
            </w:r>
          </w:p>
        </w:tc>
        <w:tc>
          <w:tcPr>
            <w:tcW w:w="1080" w:type="dxa"/>
          </w:tcPr>
          <w:p w:rsidR="00266E63" w:rsidRPr="00AF2974" w:rsidRDefault="00266E63" w:rsidP="00712279">
            <w:pPr>
              <w:pStyle w:val="TableTextHeadingRight"/>
            </w:pPr>
            <w:r>
              <w:t>2013</w:t>
            </w:r>
          </w:p>
        </w:tc>
      </w:tr>
      <w:tr w:rsidR="00266E63" w:rsidRPr="00AF2974" w:rsidTr="00712279">
        <w:trPr>
          <w:cantSplit/>
        </w:trPr>
        <w:tc>
          <w:tcPr>
            <w:tcW w:w="3865" w:type="dxa"/>
          </w:tcPr>
          <w:p w:rsidR="00266E63" w:rsidRPr="00AF2974" w:rsidRDefault="00266E63" w:rsidP="00712279">
            <w:pPr>
              <w:pStyle w:val="TableText"/>
            </w:pPr>
          </w:p>
        </w:tc>
        <w:tc>
          <w:tcPr>
            <w:tcW w:w="2340" w:type="dxa"/>
          </w:tcPr>
          <w:p w:rsidR="00266E63" w:rsidRPr="00AF2974" w:rsidRDefault="00266E63" w:rsidP="00712279">
            <w:pPr>
              <w:pStyle w:val="TableText"/>
            </w:pPr>
          </w:p>
        </w:tc>
        <w:tc>
          <w:tcPr>
            <w:tcW w:w="1110" w:type="dxa"/>
          </w:tcPr>
          <w:p w:rsidR="00266E63" w:rsidRPr="00AF2974" w:rsidRDefault="00266E63" w:rsidP="00712279">
            <w:pPr>
              <w:pStyle w:val="TableTextHeadingRight"/>
            </w:pPr>
            <w:r w:rsidRPr="00AF2974">
              <w:t>$</w:t>
            </w:r>
            <w:r w:rsidR="00354A87">
              <w:t>’</w:t>
            </w:r>
            <w:r w:rsidRPr="00AF2974">
              <w:t>000</w:t>
            </w:r>
          </w:p>
        </w:tc>
        <w:tc>
          <w:tcPr>
            <w:tcW w:w="1080" w:type="dxa"/>
          </w:tcPr>
          <w:p w:rsidR="00266E63" w:rsidRPr="00AF2974" w:rsidRDefault="00266E63" w:rsidP="00712279">
            <w:pPr>
              <w:pStyle w:val="TableTextHeadingRight"/>
            </w:pPr>
            <w:r w:rsidRPr="00AF2974">
              <w:t>$</w:t>
            </w:r>
            <w:r w:rsidR="00354A87">
              <w:t>’</w:t>
            </w:r>
            <w:r w:rsidRPr="00AF2974">
              <w:t>000</w:t>
            </w:r>
          </w:p>
        </w:tc>
      </w:tr>
      <w:tr w:rsidR="00266E63" w:rsidRPr="00AF2974" w:rsidTr="00712279">
        <w:trPr>
          <w:cantSplit/>
        </w:trPr>
        <w:tc>
          <w:tcPr>
            <w:tcW w:w="3865" w:type="dxa"/>
          </w:tcPr>
          <w:p w:rsidR="00266E63" w:rsidRPr="00AF2974" w:rsidRDefault="00266E63" w:rsidP="00712279">
            <w:pPr>
              <w:pStyle w:val="TableText"/>
              <w:rPr>
                <w:b/>
              </w:rPr>
            </w:pPr>
            <w:r>
              <w:rPr>
                <w:b/>
              </w:rPr>
              <w:t>Controlled</w:t>
            </w:r>
          </w:p>
        </w:tc>
        <w:tc>
          <w:tcPr>
            <w:tcW w:w="2340" w:type="dxa"/>
          </w:tcPr>
          <w:p w:rsidR="00266E63" w:rsidRPr="00AF2974" w:rsidRDefault="00266E63" w:rsidP="00712279">
            <w:pPr>
              <w:pStyle w:val="TableText"/>
              <w:rPr>
                <w:b/>
              </w:rPr>
            </w:pPr>
          </w:p>
        </w:tc>
        <w:tc>
          <w:tcPr>
            <w:tcW w:w="1110" w:type="dxa"/>
            <w:shd w:val="clear" w:color="auto" w:fill="E0E0E0"/>
          </w:tcPr>
          <w:p w:rsidR="00266E63" w:rsidRPr="00AF2974" w:rsidRDefault="00266E63" w:rsidP="00712279">
            <w:pPr>
              <w:pStyle w:val="TableTextRight"/>
              <w:rPr>
                <w:b/>
              </w:rPr>
            </w:pPr>
          </w:p>
        </w:tc>
        <w:tc>
          <w:tcPr>
            <w:tcW w:w="1080" w:type="dxa"/>
          </w:tcPr>
          <w:p w:rsidR="00266E63" w:rsidRPr="00AF2974" w:rsidRDefault="00266E63" w:rsidP="00712279">
            <w:pPr>
              <w:pStyle w:val="TableTextRight"/>
              <w:rPr>
                <w:b/>
              </w:rPr>
            </w:pPr>
          </w:p>
        </w:tc>
      </w:tr>
      <w:tr w:rsidR="00266E63" w:rsidRPr="00AF2974" w:rsidTr="00712279">
        <w:trPr>
          <w:cantSplit/>
        </w:trPr>
        <w:tc>
          <w:tcPr>
            <w:tcW w:w="3865" w:type="dxa"/>
          </w:tcPr>
          <w:p w:rsidR="00266E63" w:rsidRPr="00583470" w:rsidRDefault="00266E63" w:rsidP="00712279">
            <w:pPr>
              <w:pStyle w:val="TableText"/>
            </w:pPr>
            <w:r w:rsidRPr="00583470">
              <w:rPr>
                <w:i/>
              </w:rPr>
              <w:t>Financial Management Act, No. 18 of 1994</w:t>
            </w:r>
            <w:r w:rsidRPr="00583470">
              <w:t>, Section 10</w:t>
            </w:r>
          </w:p>
        </w:tc>
        <w:tc>
          <w:tcPr>
            <w:tcW w:w="2340" w:type="dxa"/>
          </w:tcPr>
          <w:p w:rsidR="00266E63" w:rsidRPr="00AF2974" w:rsidRDefault="00266E63" w:rsidP="00712279">
            <w:pPr>
              <w:pStyle w:val="TableText"/>
            </w:pPr>
            <w:r w:rsidRPr="00583470">
              <w:t>National Occupational Licensing Scheme</w:t>
            </w:r>
          </w:p>
        </w:tc>
        <w:tc>
          <w:tcPr>
            <w:tcW w:w="1110" w:type="dxa"/>
            <w:shd w:val="clear" w:color="auto" w:fill="E0E0E0"/>
          </w:tcPr>
          <w:p w:rsidR="00266E63" w:rsidRPr="00AF2974" w:rsidRDefault="00266E63" w:rsidP="00712279">
            <w:pPr>
              <w:pStyle w:val="TableTextRight"/>
            </w:pPr>
            <w:r>
              <w:t>–</w:t>
            </w:r>
          </w:p>
        </w:tc>
        <w:tc>
          <w:tcPr>
            <w:tcW w:w="1080" w:type="dxa"/>
          </w:tcPr>
          <w:p w:rsidR="00266E63" w:rsidRPr="00AF2974" w:rsidRDefault="00266E63" w:rsidP="00712279">
            <w:pPr>
              <w:pStyle w:val="TableTextRight"/>
            </w:pPr>
            <w:r>
              <w:t>1 588</w:t>
            </w:r>
          </w:p>
        </w:tc>
      </w:tr>
      <w:tr w:rsidR="00266E63" w:rsidRPr="00AF2974" w:rsidTr="00712279">
        <w:trPr>
          <w:cantSplit/>
        </w:trPr>
        <w:tc>
          <w:tcPr>
            <w:tcW w:w="3865" w:type="dxa"/>
          </w:tcPr>
          <w:p w:rsidR="00266E63" w:rsidRPr="00AF2974" w:rsidRDefault="00266E63" w:rsidP="00712279">
            <w:pPr>
              <w:pStyle w:val="TableText"/>
              <w:rPr>
                <w:b/>
              </w:rPr>
            </w:pPr>
            <w:r w:rsidRPr="00AF2974">
              <w:rPr>
                <w:b/>
              </w:rPr>
              <w:t>Administered (</w:t>
            </w:r>
            <w:r w:rsidR="00705E65">
              <w:rPr>
                <w:b/>
              </w:rPr>
              <w:t xml:space="preserve">Note </w:t>
            </w:r>
            <w:r w:rsidRPr="00AF2974">
              <w:rPr>
                <w:b/>
              </w:rPr>
              <w:t>2</w:t>
            </w:r>
            <w:r>
              <w:rPr>
                <w:b/>
              </w:rPr>
              <w:t>2</w:t>
            </w:r>
            <w:r w:rsidRPr="00AF2974">
              <w:rPr>
                <w:b/>
              </w:rPr>
              <w:t>)</w:t>
            </w:r>
          </w:p>
        </w:tc>
        <w:tc>
          <w:tcPr>
            <w:tcW w:w="2340" w:type="dxa"/>
          </w:tcPr>
          <w:p w:rsidR="00266E63" w:rsidRPr="00AF2974" w:rsidRDefault="00266E63" w:rsidP="00712279">
            <w:pPr>
              <w:pStyle w:val="TableText"/>
              <w:rPr>
                <w:b/>
              </w:rPr>
            </w:pPr>
          </w:p>
        </w:tc>
        <w:tc>
          <w:tcPr>
            <w:tcW w:w="1110" w:type="dxa"/>
            <w:shd w:val="clear" w:color="auto" w:fill="E0E0E0"/>
          </w:tcPr>
          <w:p w:rsidR="00266E63" w:rsidRPr="00AF2974" w:rsidRDefault="00266E63" w:rsidP="00712279">
            <w:pPr>
              <w:pStyle w:val="TableTextRight"/>
              <w:rPr>
                <w:b/>
              </w:rPr>
            </w:pPr>
          </w:p>
        </w:tc>
        <w:tc>
          <w:tcPr>
            <w:tcW w:w="1080" w:type="dxa"/>
          </w:tcPr>
          <w:p w:rsidR="00266E63" w:rsidRPr="00AF2974" w:rsidRDefault="00266E63" w:rsidP="00712279">
            <w:pPr>
              <w:pStyle w:val="TableTextRight"/>
              <w:rPr>
                <w:b/>
              </w:rPr>
            </w:pPr>
          </w:p>
        </w:tc>
      </w:tr>
      <w:tr w:rsidR="00266E63" w:rsidRPr="00F76A6C" w:rsidTr="00712279">
        <w:trPr>
          <w:cantSplit/>
        </w:trPr>
        <w:tc>
          <w:tcPr>
            <w:tcW w:w="3865" w:type="dxa"/>
          </w:tcPr>
          <w:p w:rsidR="00266E63" w:rsidRPr="00AF2974" w:rsidRDefault="00266E63" w:rsidP="00712279">
            <w:pPr>
              <w:pStyle w:val="TableText"/>
            </w:pPr>
            <w:r w:rsidRPr="00AF2974">
              <w:rPr>
                <w:i/>
              </w:rPr>
              <w:t>Constitution Act, No. 8750 of 1975</w:t>
            </w:r>
            <w:r w:rsidRPr="00AF2974">
              <w:t xml:space="preserve"> – Governors</w:t>
            </w:r>
            <w:r w:rsidR="00354A87">
              <w:t>’</w:t>
            </w:r>
            <w:r w:rsidRPr="00AF2974">
              <w:t xml:space="preserve"> Pensions</w:t>
            </w:r>
          </w:p>
        </w:tc>
        <w:tc>
          <w:tcPr>
            <w:tcW w:w="2340" w:type="dxa"/>
          </w:tcPr>
          <w:p w:rsidR="00266E63" w:rsidRPr="00AF2974" w:rsidRDefault="00266E63" w:rsidP="00712279">
            <w:pPr>
              <w:pStyle w:val="TableText"/>
            </w:pPr>
            <w:r w:rsidRPr="00AF2974">
              <w:t>Governors</w:t>
            </w:r>
            <w:r w:rsidR="00354A87">
              <w:t>’</w:t>
            </w:r>
            <w:r w:rsidRPr="00AF2974">
              <w:t xml:space="preserve"> pensions</w:t>
            </w:r>
          </w:p>
        </w:tc>
        <w:tc>
          <w:tcPr>
            <w:tcW w:w="1110" w:type="dxa"/>
            <w:shd w:val="clear" w:color="auto" w:fill="E0E0E0"/>
          </w:tcPr>
          <w:p w:rsidR="00266E63" w:rsidRPr="00F76A6C" w:rsidRDefault="00266E63" w:rsidP="00712279">
            <w:pPr>
              <w:pStyle w:val="TableTextRight"/>
            </w:pPr>
            <w:r>
              <w:t>983</w:t>
            </w:r>
          </w:p>
        </w:tc>
        <w:tc>
          <w:tcPr>
            <w:tcW w:w="1080" w:type="dxa"/>
          </w:tcPr>
          <w:p w:rsidR="00266E63" w:rsidRPr="00F76A6C" w:rsidRDefault="00266E63" w:rsidP="00712279">
            <w:pPr>
              <w:pStyle w:val="TableTextRight"/>
            </w:pPr>
            <w:r>
              <w:t>946</w:t>
            </w:r>
          </w:p>
        </w:tc>
      </w:tr>
      <w:tr w:rsidR="00266E63" w:rsidRPr="00F76A6C" w:rsidTr="00712279">
        <w:trPr>
          <w:cantSplit/>
        </w:trPr>
        <w:tc>
          <w:tcPr>
            <w:tcW w:w="3865" w:type="dxa"/>
          </w:tcPr>
          <w:p w:rsidR="00266E63" w:rsidRPr="00AF2974" w:rsidRDefault="00266E63" w:rsidP="00712279">
            <w:pPr>
              <w:pStyle w:val="TableText"/>
            </w:pPr>
            <w:r w:rsidRPr="00AF2974">
              <w:rPr>
                <w:i/>
              </w:rPr>
              <w:t>County Court Act, No. 6230 of 1958</w:t>
            </w:r>
            <w:r w:rsidRPr="00AF2974">
              <w:t xml:space="preserve"> – Judges </w:t>
            </w:r>
          </w:p>
        </w:tc>
        <w:tc>
          <w:tcPr>
            <w:tcW w:w="2340" w:type="dxa"/>
          </w:tcPr>
          <w:p w:rsidR="00266E63" w:rsidRPr="00AF2974" w:rsidRDefault="00266E63" w:rsidP="00712279">
            <w:pPr>
              <w:pStyle w:val="TableText"/>
            </w:pPr>
            <w:r w:rsidRPr="00AF2974">
              <w:t>Judges</w:t>
            </w:r>
            <w:r w:rsidR="00354A87">
              <w:t>’</w:t>
            </w:r>
            <w:r w:rsidRPr="00AF2974">
              <w:t xml:space="preserve"> pensions</w:t>
            </w:r>
          </w:p>
        </w:tc>
        <w:tc>
          <w:tcPr>
            <w:tcW w:w="1110" w:type="dxa"/>
            <w:shd w:val="clear" w:color="auto" w:fill="E0E0E0"/>
          </w:tcPr>
          <w:p w:rsidR="00266E63" w:rsidRPr="00F76A6C" w:rsidRDefault="00266E63" w:rsidP="00712279">
            <w:pPr>
              <w:pStyle w:val="TableTextRight"/>
            </w:pPr>
            <w:r>
              <w:t>13 238</w:t>
            </w:r>
          </w:p>
        </w:tc>
        <w:tc>
          <w:tcPr>
            <w:tcW w:w="1080" w:type="dxa"/>
          </w:tcPr>
          <w:p w:rsidR="00266E63" w:rsidRPr="00F76A6C" w:rsidRDefault="00266E63" w:rsidP="00712279">
            <w:pPr>
              <w:pStyle w:val="TableTextRight"/>
            </w:pPr>
            <w:r>
              <w:t>12 915</w:t>
            </w:r>
          </w:p>
        </w:tc>
      </w:tr>
      <w:tr w:rsidR="00266E63" w:rsidRPr="00F76A6C" w:rsidTr="00712279">
        <w:trPr>
          <w:cantSplit/>
        </w:trPr>
        <w:tc>
          <w:tcPr>
            <w:tcW w:w="3865" w:type="dxa"/>
          </w:tcPr>
          <w:p w:rsidR="00266E63" w:rsidRPr="00AF2974" w:rsidRDefault="00266E63" w:rsidP="00712279">
            <w:pPr>
              <w:pStyle w:val="TableText"/>
            </w:pPr>
            <w:r w:rsidRPr="00AF2974">
              <w:rPr>
                <w:i/>
              </w:rPr>
              <w:t>Constitution Act, No. 8750 of 1975</w:t>
            </w:r>
            <w:r w:rsidRPr="00AF2974">
              <w:t xml:space="preserve"> – Supreme Court Judges</w:t>
            </w:r>
          </w:p>
        </w:tc>
        <w:tc>
          <w:tcPr>
            <w:tcW w:w="2340" w:type="dxa"/>
          </w:tcPr>
          <w:p w:rsidR="00266E63" w:rsidRPr="00AF2974" w:rsidRDefault="00266E63" w:rsidP="00712279">
            <w:pPr>
              <w:pStyle w:val="TableText"/>
            </w:pPr>
            <w:r w:rsidRPr="00AF2974">
              <w:t>Judges</w:t>
            </w:r>
            <w:r w:rsidR="00354A87">
              <w:t>’</w:t>
            </w:r>
            <w:r w:rsidRPr="00AF2974">
              <w:t xml:space="preserve"> pensions</w:t>
            </w:r>
          </w:p>
        </w:tc>
        <w:tc>
          <w:tcPr>
            <w:tcW w:w="1110" w:type="dxa"/>
            <w:shd w:val="clear" w:color="auto" w:fill="E0E0E0"/>
          </w:tcPr>
          <w:p w:rsidR="00266E63" w:rsidRPr="00F76A6C" w:rsidRDefault="00266E63" w:rsidP="00712279">
            <w:pPr>
              <w:pStyle w:val="TableTextRight"/>
            </w:pPr>
            <w:r w:rsidRPr="005B10B7">
              <w:t>9</w:t>
            </w:r>
            <w:r>
              <w:t> </w:t>
            </w:r>
            <w:r w:rsidRPr="005B10B7">
              <w:t>561</w:t>
            </w:r>
          </w:p>
        </w:tc>
        <w:tc>
          <w:tcPr>
            <w:tcW w:w="1080" w:type="dxa"/>
          </w:tcPr>
          <w:p w:rsidR="00266E63" w:rsidRPr="00F76A6C" w:rsidRDefault="00266E63" w:rsidP="00712279">
            <w:pPr>
              <w:pStyle w:val="TableTextRight"/>
            </w:pPr>
            <w:r>
              <w:t>9 327</w:t>
            </w:r>
          </w:p>
        </w:tc>
      </w:tr>
      <w:tr w:rsidR="00266E63" w:rsidRPr="00F76A6C" w:rsidTr="00712279">
        <w:trPr>
          <w:cantSplit/>
        </w:trPr>
        <w:tc>
          <w:tcPr>
            <w:tcW w:w="3865" w:type="dxa"/>
          </w:tcPr>
          <w:p w:rsidR="00266E63" w:rsidRPr="00AF2974" w:rsidRDefault="00266E63" w:rsidP="00712279">
            <w:pPr>
              <w:pStyle w:val="TableText"/>
            </w:pPr>
            <w:r w:rsidRPr="00AF2974">
              <w:rPr>
                <w:i/>
              </w:rPr>
              <w:t>State Superannuation Act, No. 50 of 1988</w:t>
            </w:r>
            <w:r w:rsidRPr="00AF2974">
              <w:t>, Section 90(2) – Contributions</w:t>
            </w:r>
          </w:p>
        </w:tc>
        <w:tc>
          <w:tcPr>
            <w:tcW w:w="2340" w:type="dxa"/>
          </w:tcPr>
          <w:p w:rsidR="00266E63" w:rsidRPr="00AF2974" w:rsidRDefault="00266E63" w:rsidP="00712279">
            <w:pPr>
              <w:pStyle w:val="TableText"/>
            </w:pPr>
            <w:r w:rsidRPr="00AF2974">
              <w:t>Superannuation contributions</w:t>
            </w:r>
          </w:p>
        </w:tc>
        <w:tc>
          <w:tcPr>
            <w:tcW w:w="1110" w:type="dxa"/>
            <w:shd w:val="clear" w:color="auto" w:fill="E0E0E0"/>
          </w:tcPr>
          <w:p w:rsidR="00266E63" w:rsidRPr="00F76A6C" w:rsidRDefault="00266E63" w:rsidP="00712279">
            <w:pPr>
              <w:pStyle w:val="TableTextRight"/>
            </w:pPr>
            <w:r w:rsidRPr="005B10B7">
              <w:t>1</w:t>
            </w:r>
            <w:r>
              <w:t> </w:t>
            </w:r>
            <w:r w:rsidRPr="005B10B7">
              <w:t>035</w:t>
            </w:r>
            <w:r>
              <w:t> </w:t>
            </w:r>
            <w:r w:rsidRPr="005B10B7">
              <w:t>753</w:t>
            </w:r>
          </w:p>
        </w:tc>
        <w:tc>
          <w:tcPr>
            <w:tcW w:w="1080" w:type="dxa"/>
          </w:tcPr>
          <w:p w:rsidR="00266E63" w:rsidRPr="00F76A6C" w:rsidRDefault="00266E63" w:rsidP="00712279">
            <w:pPr>
              <w:pStyle w:val="TableTextRight"/>
            </w:pPr>
            <w:r>
              <w:t>934 881</w:t>
            </w:r>
          </w:p>
        </w:tc>
      </w:tr>
      <w:tr w:rsidR="00266E63" w:rsidRPr="00F76A6C" w:rsidTr="00712279">
        <w:trPr>
          <w:cantSplit/>
        </w:trPr>
        <w:tc>
          <w:tcPr>
            <w:tcW w:w="3865" w:type="dxa"/>
          </w:tcPr>
          <w:p w:rsidR="00266E63" w:rsidRPr="00AF2974" w:rsidRDefault="00266E63" w:rsidP="00712279">
            <w:pPr>
              <w:pStyle w:val="TableText"/>
            </w:pPr>
            <w:r w:rsidRPr="00AF2974">
              <w:rPr>
                <w:i/>
              </w:rPr>
              <w:t>State Electricity Commission Act, No. 6377 of 1958</w:t>
            </w:r>
            <w:r w:rsidRPr="00AF2974">
              <w:t>, Section 85B(2)</w:t>
            </w:r>
          </w:p>
        </w:tc>
        <w:tc>
          <w:tcPr>
            <w:tcW w:w="2340" w:type="dxa"/>
          </w:tcPr>
          <w:p w:rsidR="00266E63" w:rsidRPr="00AF2974" w:rsidRDefault="00266E63" w:rsidP="00712279">
            <w:pPr>
              <w:pStyle w:val="TableText"/>
            </w:pPr>
            <w:r w:rsidRPr="00AF2974">
              <w:t>Indemnity</w:t>
            </w:r>
          </w:p>
        </w:tc>
        <w:tc>
          <w:tcPr>
            <w:tcW w:w="1110" w:type="dxa"/>
            <w:shd w:val="clear" w:color="auto" w:fill="E0E0E0"/>
          </w:tcPr>
          <w:p w:rsidR="00266E63" w:rsidRPr="00F76A6C" w:rsidRDefault="00266E63" w:rsidP="00712279">
            <w:pPr>
              <w:pStyle w:val="TableTextRight"/>
            </w:pPr>
            <w:r w:rsidRPr="005B10B7">
              <w:t>104</w:t>
            </w:r>
            <w:r>
              <w:t> </w:t>
            </w:r>
            <w:r w:rsidRPr="005B10B7">
              <w:t>604</w:t>
            </w:r>
          </w:p>
        </w:tc>
        <w:tc>
          <w:tcPr>
            <w:tcW w:w="1080" w:type="dxa"/>
          </w:tcPr>
          <w:p w:rsidR="00266E63" w:rsidRPr="00F76A6C" w:rsidRDefault="00266E63" w:rsidP="00712279">
            <w:pPr>
              <w:pStyle w:val="TableTextRight"/>
            </w:pPr>
            <w:r>
              <w:t>126 004</w:t>
            </w:r>
          </w:p>
        </w:tc>
      </w:tr>
      <w:tr w:rsidR="00266E63" w:rsidRPr="00F76A6C" w:rsidTr="00712279">
        <w:trPr>
          <w:cantSplit/>
        </w:trPr>
        <w:tc>
          <w:tcPr>
            <w:tcW w:w="3865" w:type="dxa"/>
          </w:tcPr>
          <w:p w:rsidR="00266E63" w:rsidRPr="00AF2974" w:rsidRDefault="00266E63" w:rsidP="00712279">
            <w:pPr>
              <w:pStyle w:val="TableText"/>
            </w:pPr>
            <w:r w:rsidRPr="00AF2974">
              <w:rPr>
                <w:i/>
              </w:rPr>
              <w:t>Treasury Corporation of Victoria Act, No. 80 of 1992</w:t>
            </w:r>
            <w:r w:rsidRPr="00AF2974">
              <w:t>, Section 38 – Debt Retirement</w:t>
            </w:r>
          </w:p>
        </w:tc>
        <w:tc>
          <w:tcPr>
            <w:tcW w:w="2340" w:type="dxa"/>
          </w:tcPr>
          <w:p w:rsidR="00266E63" w:rsidRPr="00AF2974" w:rsidRDefault="00266E63" w:rsidP="00712279">
            <w:pPr>
              <w:pStyle w:val="TableText"/>
            </w:pPr>
            <w:r w:rsidRPr="00AF2974">
              <w:t>Budget sector debt retirement</w:t>
            </w:r>
          </w:p>
        </w:tc>
        <w:tc>
          <w:tcPr>
            <w:tcW w:w="1110" w:type="dxa"/>
            <w:shd w:val="clear" w:color="auto" w:fill="E0E0E0"/>
          </w:tcPr>
          <w:p w:rsidR="00266E63" w:rsidRPr="00F76A6C" w:rsidRDefault="00266E63" w:rsidP="00712279">
            <w:pPr>
              <w:pStyle w:val="TableTextRight"/>
            </w:pPr>
            <w:r w:rsidRPr="005B10B7">
              <w:t>14</w:t>
            </w:r>
            <w:r>
              <w:t> </w:t>
            </w:r>
            <w:r w:rsidRPr="005B10B7">
              <w:t>536</w:t>
            </w:r>
          </w:p>
        </w:tc>
        <w:tc>
          <w:tcPr>
            <w:tcW w:w="1080" w:type="dxa"/>
          </w:tcPr>
          <w:p w:rsidR="00266E63" w:rsidRPr="00F76A6C" w:rsidRDefault="00266E63" w:rsidP="00712279">
            <w:pPr>
              <w:pStyle w:val="TableTextRight"/>
            </w:pPr>
            <w:r>
              <w:t>6 870</w:t>
            </w:r>
          </w:p>
        </w:tc>
      </w:tr>
      <w:tr w:rsidR="00266E63" w:rsidRPr="00F76A6C" w:rsidTr="00712279">
        <w:trPr>
          <w:cantSplit/>
        </w:trPr>
        <w:tc>
          <w:tcPr>
            <w:tcW w:w="3865" w:type="dxa"/>
          </w:tcPr>
          <w:p w:rsidR="00266E63" w:rsidRPr="00AF2974" w:rsidRDefault="00266E63" w:rsidP="00712279">
            <w:pPr>
              <w:pStyle w:val="TableText"/>
            </w:pPr>
            <w:r w:rsidRPr="00AF2974">
              <w:rPr>
                <w:i/>
              </w:rPr>
              <w:t>Taxation (Interest on Overpayments) Act, No. 35 of 1986</w:t>
            </w:r>
            <w:r w:rsidRPr="00AF2974">
              <w:t>, Section 11</w:t>
            </w:r>
          </w:p>
        </w:tc>
        <w:tc>
          <w:tcPr>
            <w:tcW w:w="2340" w:type="dxa"/>
          </w:tcPr>
          <w:p w:rsidR="00266E63" w:rsidRPr="00AF2974" w:rsidRDefault="00266E63" w:rsidP="00712279">
            <w:pPr>
              <w:pStyle w:val="TableText"/>
            </w:pPr>
            <w:r w:rsidRPr="00AF2974">
              <w:t>Interest on overpayments of tax</w:t>
            </w:r>
          </w:p>
        </w:tc>
        <w:tc>
          <w:tcPr>
            <w:tcW w:w="1110" w:type="dxa"/>
            <w:shd w:val="clear" w:color="auto" w:fill="E0E0E0"/>
          </w:tcPr>
          <w:p w:rsidR="00266E63" w:rsidRPr="008002E5" w:rsidRDefault="00266E63" w:rsidP="00712279">
            <w:pPr>
              <w:pStyle w:val="TableTextRight"/>
            </w:pPr>
            <w:r w:rsidRPr="005B10B7">
              <w:t>1</w:t>
            </w:r>
            <w:r>
              <w:t> </w:t>
            </w:r>
            <w:r w:rsidRPr="005B10B7">
              <w:t>725</w:t>
            </w:r>
          </w:p>
        </w:tc>
        <w:tc>
          <w:tcPr>
            <w:tcW w:w="1080" w:type="dxa"/>
          </w:tcPr>
          <w:p w:rsidR="00266E63" w:rsidRPr="00F76A6C" w:rsidRDefault="00266E63" w:rsidP="00712279">
            <w:pPr>
              <w:pStyle w:val="TableTextRight"/>
            </w:pPr>
            <w:r>
              <w:t>829</w:t>
            </w:r>
          </w:p>
        </w:tc>
      </w:tr>
      <w:tr w:rsidR="00266E63" w:rsidRPr="00F76A6C" w:rsidTr="00712279">
        <w:trPr>
          <w:cantSplit/>
        </w:trPr>
        <w:tc>
          <w:tcPr>
            <w:tcW w:w="3865" w:type="dxa"/>
          </w:tcPr>
          <w:p w:rsidR="00266E63" w:rsidRPr="00AF2974" w:rsidRDefault="00266E63" w:rsidP="00712279">
            <w:pPr>
              <w:pStyle w:val="TableText"/>
            </w:pPr>
            <w:r w:rsidRPr="00AF2974">
              <w:rPr>
                <w:i/>
              </w:rPr>
              <w:t>State Owned Enterprises Act, No. 94 of 1994</w:t>
            </w:r>
            <w:r w:rsidRPr="00AF2974">
              <w:t>, Section 10</w:t>
            </w:r>
          </w:p>
        </w:tc>
        <w:tc>
          <w:tcPr>
            <w:tcW w:w="2340" w:type="dxa"/>
          </w:tcPr>
          <w:p w:rsidR="00266E63" w:rsidRPr="00AF2974" w:rsidRDefault="00266E63" w:rsidP="00712279">
            <w:pPr>
              <w:pStyle w:val="TableText"/>
            </w:pPr>
            <w:r w:rsidRPr="00AF2974">
              <w:t>State equivalent tax refunds</w:t>
            </w:r>
          </w:p>
        </w:tc>
        <w:tc>
          <w:tcPr>
            <w:tcW w:w="1110" w:type="dxa"/>
            <w:shd w:val="clear" w:color="auto" w:fill="E0E0E0"/>
          </w:tcPr>
          <w:p w:rsidR="00266E63" w:rsidRPr="00F76A6C" w:rsidRDefault="00266E63" w:rsidP="00712279">
            <w:pPr>
              <w:pStyle w:val="TableTextRight"/>
            </w:pPr>
            <w:r w:rsidRPr="005B10B7">
              <w:t>1</w:t>
            </w:r>
            <w:r>
              <w:t> </w:t>
            </w:r>
            <w:r w:rsidRPr="005B10B7">
              <w:t>039</w:t>
            </w:r>
          </w:p>
        </w:tc>
        <w:tc>
          <w:tcPr>
            <w:tcW w:w="1080" w:type="dxa"/>
          </w:tcPr>
          <w:p w:rsidR="00266E63" w:rsidRPr="00F76A6C" w:rsidRDefault="00266E63" w:rsidP="00712279">
            <w:pPr>
              <w:pStyle w:val="TableTextRight"/>
            </w:pPr>
            <w:r>
              <w:t>835</w:t>
            </w:r>
          </w:p>
        </w:tc>
      </w:tr>
      <w:tr w:rsidR="00266E63" w:rsidRPr="00F76A6C" w:rsidTr="00712279">
        <w:trPr>
          <w:cantSplit/>
        </w:trPr>
        <w:tc>
          <w:tcPr>
            <w:tcW w:w="3865" w:type="dxa"/>
          </w:tcPr>
          <w:p w:rsidR="00266E63" w:rsidRPr="00AF2974" w:rsidRDefault="00266E63" w:rsidP="00712279">
            <w:pPr>
              <w:pStyle w:val="TableText"/>
            </w:pPr>
            <w:r w:rsidRPr="00AF2974">
              <w:rPr>
                <w:i/>
              </w:rPr>
              <w:t>Liquor Control Reform Act, No. 94 of 1988</w:t>
            </w:r>
            <w:r w:rsidRPr="00AF2974">
              <w:t>, Section 177(2)</w:t>
            </w:r>
          </w:p>
        </w:tc>
        <w:tc>
          <w:tcPr>
            <w:tcW w:w="2340" w:type="dxa"/>
          </w:tcPr>
          <w:p w:rsidR="00266E63" w:rsidRPr="00AF2974" w:rsidRDefault="00266E63" w:rsidP="00712279">
            <w:pPr>
              <w:pStyle w:val="TableText"/>
            </w:pPr>
            <w:r w:rsidRPr="00AF2974">
              <w:t>Safety net payments</w:t>
            </w:r>
          </w:p>
        </w:tc>
        <w:tc>
          <w:tcPr>
            <w:tcW w:w="1110" w:type="dxa"/>
            <w:shd w:val="clear" w:color="auto" w:fill="E0E0E0"/>
          </w:tcPr>
          <w:p w:rsidR="00266E63" w:rsidRPr="00F76A6C" w:rsidRDefault="00266E63" w:rsidP="00712279">
            <w:pPr>
              <w:pStyle w:val="TableTextRight"/>
            </w:pPr>
            <w:r w:rsidRPr="005B10B7">
              <w:t>2</w:t>
            </w:r>
            <w:r>
              <w:t> </w:t>
            </w:r>
            <w:r w:rsidRPr="005B10B7">
              <w:t>487</w:t>
            </w:r>
          </w:p>
        </w:tc>
        <w:tc>
          <w:tcPr>
            <w:tcW w:w="1080" w:type="dxa"/>
          </w:tcPr>
          <w:p w:rsidR="00266E63" w:rsidRPr="00F76A6C" w:rsidRDefault="00266E63" w:rsidP="00712279">
            <w:pPr>
              <w:pStyle w:val="TableTextRight"/>
            </w:pPr>
            <w:r>
              <w:t>3 023</w:t>
            </w:r>
          </w:p>
        </w:tc>
      </w:tr>
      <w:tr w:rsidR="00266E63" w:rsidRPr="00F76A6C" w:rsidTr="00712279">
        <w:trPr>
          <w:cantSplit/>
        </w:trPr>
        <w:tc>
          <w:tcPr>
            <w:tcW w:w="3865" w:type="dxa"/>
          </w:tcPr>
          <w:p w:rsidR="00266E63" w:rsidRPr="00AF2974" w:rsidRDefault="00266E63" w:rsidP="00712279">
            <w:pPr>
              <w:pStyle w:val="TableText"/>
            </w:pPr>
            <w:r w:rsidRPr="00AF2974">
              <w:rPr>
                <w:i/>
              </w:rPr>
              <w:t>Gambling Regulation Act, No. 114 of 2003</w:t>
            </w:r>
            <w:r w:rsidRPr="00AF2974">
              <w:t>, Section 3.6.12</w:t>
            </w:r>
          </w:p>
        </w:tc>
        <w:tc>
          <w:tcPr>
            <w:tcW w:w="2340" w:type="dxa"/>
          </w:tcPr>
          <w:p w:rsidR="00266E63" w:rsidRPr="00AF2974" w:rsidRDefault="00266E63" w:rsidP="00712279">
            <w:pPr>
              <w:pStyle w:val="TableText"/>
            </w:pPr>
            <w:r>
              <w:t xml:space="preserve">Payments to </w:t>
            </w:r>
            <w:r w:rsidRPr="00AF2974">
              <w:t>Community Support Fund</w:t>
            </w:r>
          </w:p>
        </w:tc>
        <w:tc>
          <w:tcPr>
            <w:tcW w:w="1110" w:type="dxa"/>
            <w:shd w:val="clear" w:color="auto" w:fill="E0E0E0"/>
          </w:tcPr>
          <w:p w:rsidR="00266E63" w:rsidRPr="008002E5" w:rsidRDefault="00266E63" w:rsidP="00712279">
            <w:pPr>
              <w:pStyle w:val="TableTextRight"/>
            </w:pPr>
            <w:r w:rsidRPr="005B10B7">
              <w:t>93</w:t>
            </w:r>
            <w:r>
              <w:t> </w:t>
            </w:r>
            <w:r w:rsidRPr="005B10B7">
              <w:t>211</w:t>
            </w:r>
          </w:p>
        </w:tc>
        <w:tc>
          <w:tcPr>
            <w:tcW w:w="1080" w:type="dxa"/>
          </w:tcPr>
          <w:p w:rsidR="00266E63" w:rsidRPr="00F76A6C" w:rsidRDefault="00266E63" w:rsidP="00712279">
            <w:pPr>
              <w:pStyle w:val="TableTextRight"/>
            </w:pPr>
            <w:r>
              <w:t>84 973</w:t>
            </w:r>
          </w:p>
        </w:tc>
      </w:tr>
      <w:tr w:rsidR="00266E63" w:rsidRPr="00F76A6C" w:rsidTr="00712279">
        <w:trPr>
          <w:cantSplit/>
        </w:trPr>
        <w:tc>
          <w:tcPr>
            <w:tcW w:w="3865" w:type="dxa"/>
          </w:tcPr>
          <w:p w:rsidR="00266E63" w:rsidRPr="00AF2974" w:rsidRDefault="00266E63" w:rsidP="00712279">
            <w:pPr>
              <w:pStyle w:val="TableText"/>
            </w:pPr>
            <w:r w:rsidRPr="00AF2974">
              <w:rPr>
                <w:i/>
              </w:rPr>
              <w:t>Financial Management Act, No. 18 of 1994</w:t>
            </w:r>
            <w:r w:rsidRPr="00AF2974">
              <w:t>, Section 39</w:t>
            </w:r>
          </w:p>
        </w:tc>
        <w:tc>
          <w:tcPr>
            <w:tcW w:w="2340" w:type="dxa"/>
          </w:tcPr>
          <w:p w:rsidR="00266E63" w:rsidRPr="00AF2974" w:rsidRDefault="00266E63" w:rsidP="00712279">
            <w:pPr>
              <w:pStyle w:val="TableText"/>
            </w:pPr>
            <w:r w:rsidRPr="00AF2974">
              <w:t>Interest on advances</w:t>
            </w:r>
          </w:p>
        </w:tc>
        <w:tc>
          <w:tcPr>
            <w:tcW w:w="1110" w:type="dxa"/>
            <w:shd w:val="clear" w:color="auto" w:fill="E0E0E0"/>
          </w:tcPr>
          <w:p w:rsidR="00266E63" w:rsidRPr="00F76A6C" w:rsidRDefault="00266E63" w:rsidP="00712279">
            <w:pPr>
              <w:pStyle w:val="TableTextRight"/>
            </w:pPr>
            <w:r w:rsidRPr="005B10B7">
              <w:t>8</w:t>
            </w:r>
            <w:r>
              <w:t> </w:t>
            </w:r>
            <w:r w:rsidRPr="005B10B7">
              <w:t>681</w:t>
            </w:r>
          </w:p>
        </w:tc>
        <w:tc>
          <w:tcPr>
            <w:tcW w:w="1080" w:type="dxa"/>
          </w:tcPr>
          <w:p w:rsidR="00266E63" w:rsidRPr="00F76A6C" w:rsidRDefault="00266E63" w:rsidP="00712279">
            <w:pPr>
              <w:pStyle w:val="TableTextRight"/>
            </w:pPr>
            <w:r>
              <w:t>1 152</w:t>
            </w:r>
          </w:p>
        </w:tc>
      </w:tr>
      <w:tr w:rsidR="00266E63" w:rsidRPr="00AF2974" w:rsidTr="00712279">
        <w:trPr>
          <w:cantSplit/>
        </w:trPr>
        <w:tc>
          <w:tcPr>
            <w:tcW w:w="3865" w:type="dxa"/>
            <w:vAlign w:val="bottom"/>
          </w:tcPr>
          <w:p w:rsidR="00266E63" w:rsidRPr="00AF2974" w:rsidRDefault="00266E63" w:rsidP="00712279">
            <w:pPr>
              <w:pStyle w:val="TableText"/>
              <w:rPr>
                <w:b/>
              </w:rPr>
            </w:pPr>
          </w:p>
        </w:tc>
        <w:tc>
          <w:tcPr>
            <w:tcW w:w="2340" w:type="dxa"/>
            <w:vAlign w:val="bottom"/>
          </w:tcPr>
          <w:p w:rsidR="00266E63" w:rsidRPr="00AF2974" w:rsidRDefault="00266E63" w:rsidP="00712279">
            <w:pPr>
              <w:pStyle w:val="TableText"/>
              <w:rPr>
                <w:b/>
              </w:rPr>
            </w:pPr>
          </w:p>
        </w:tc>
        <w:tc>
          <w:tcPr>
            <w:tcW w:w="1110" w:type="dxa"/>
            <w:shd w:val="clear" w:color="auto" w:fill="E0E0E0"/>
          </w:tcPr>
          <w:p w:rsidR="00266E63" w:rsidRPr="00266E63" w:rsidRDefault="00266E63" w:rsidP="00712279">
            <w:pPr>
              <w:pStyle w:val="TableTextRight"/>
              <w:rPr>
                <w:b/>
              </w:rPr>
            </w:pPr>
            <w:r w:rsidRPr="00266E63">
              <w:rPr>
                <w:b/>
              </w:rPr>
              <w:t>1 285 818</w:t>
            </w:r>
          </w:p>
        </w:tc>
        <w:tc>
          <w:tcPr>
            <w:tcW w:w="1080" w:type="dxa"/>
          </w:tcPr>
          <w:p w:rsidR="00266E63" w:rsidRDefault="00266E63" w:rsidP="00712279">
            <w:pPr>
              <w:pStyle w:val="TableTextRight"/>
              <w:rPr>
                <w:b/>
              </w:rPr>
            </w:pPr>
            <w:r>
              <w:rPr>
                <w:b/>
              </w:rPr>
              <w:t>1 181 755</w:t>
            </w:r>
          </w:p>
        </w:tc>
      </w:tr>
      <w:tr w:rsidR="00A42481" w:rsidRPr="00AF2974" w:rsidTr="00712279">
        <w:trPr>
          <w:cantSplit/>
        </w:trPr>
        <w:tc>
          <w:tcPr>
            <w:tcW w:w="3865" w:type="dxa"/>
            <w:vAlign w:val="bottom"/>
          </w:tcPr>
          <w:p w:rsidR="00A42481" w:rsidRPr="00AF2974" w:rsidRDefault="00A42481" w:rsidP="00712279">
            <w:pPr>
              <w:pStyle w:val="TableText"/>
              <w:rPr>
                <w:b/>
              </w:rPr>
            </w:pPr>
          </w:p>
        </w:tc>
        <w:tc>
          <w:tcPr>
            <w:tcW w:w="2340" w:type="dxa"/>
            <w:vAlign w:val="bottom"/>
          </w:tcPr>
          <w:p w:rsidR="00A42481" w:rsidRPr="00AF2974" w:rsidRDefault="00A42481" w:rsidP="00712279">
            <w:pPr>
              <w:pStyle w:val="TableText"/>
              <w:rPr>
                <w:b/>
              </w:rPr>
            </w:pPr>
          </w:p>
        </w:tc>
        <w:tc>
          <w:tcPr>
            <w:tcW w:w="1110" w:type="dxa"/>
            <w:shd w:val="clear" w:color="auto" w:fill="E0E0E0"/>
          </w:tcPr>
          <w:p w:rsidR="00A42481" w:rsidRPr="00266E63" w:rsidRDefault="00A42481" w:rsidP="00712279">
            <w:pPr>
              <w:pStyle w:val="TableTextRight"/>
              <w:rPr>
                <w:b/>
              </w:rPr>
            </w:pPr>
          </w:p>
        </w:tc>
        <w:tc>
          <w:tcPr>
            <w:tcW w:w="1080" w:type="dxa"/>
          </w:tcPr>
          <w:p w:rsidR="00A42481" w:rsidRDefault="00A42481" w:rsidP="00712279">
            <w:pPr>
              <w:pStyle w:val="TableTextRight"/>
              <w:rPr>
                <w:b/>
              </w:rPr>
            </w:pPr>
          </w:p>
        </w:tc>
      </w:tr>
      <w:tr w:rsidR="00266E63" w:rsidRPr="00AF2974" w:rsidTr="00712279">
        <w:trPr>
          <w:cantSplit/>
        </w:trPr>
        <w:tc>
          <w:tcPr>
            <w:tcW w:w="3865" w:type="dxa"/>
            <w:vAlign w:val="bottom"/>
          </w:tcPr>
          <w:p w:rsidR="00266E63" w:rsidRPr="00AF2974" w:rsidRDefault="00266E63" w:rsidP="00712279">
            <w:pPr>
              <w:pStyle w:val="TableText"/>
              <w:rPr>
                <w:b/>
              </w:rPr>
            </w:pPr>
            <w:r w:rsidRPr="00AF2974">
              <w:rPr>
                <w:b/>
              </w:rPr>
              <w:t>Total</w:t>
            </w:r>
            <w:r>
              <w:rPr>
                <w:b/>
              </w:rPr>
              <w:t xml:space="preserve"> special appropration</w:t>
            </w:r>
            <w:r w:rsidR="00A42481">
              <w:rPr>
                <w:b/>
              </w:rPr>
              <w:t>s</w:t>
            </w:r>
          </w:p>
        </w:tc>
        <w:tc>
          <w:tcPr>
            <w:tcW w:w="2340" w:type="dxa"/>
            <w:vAlign w:val="bottom"/>
          </w:tcPr>
          <w:p w:rsidR="00266E63" w:rsidRPr="00AF2974" w:rsidRDefault="00266E63" w:rsidP="00712279">
            <w:pPr>
              <w:pStyle w:val="TableText"/>
              <w:rPr>
                <w:b/>
              </w:rPr>
            </w:pPr>
          </w:p>
        </w:tc>
        <w:tc>
          <w:tcPr>
            <w:tcW w:w="1110" w:type="dxa"/>
            <w:shd w:val="clear" w:color="auto" w:fill="E0E0E0"/>
          </w:tcPr>
          <w:p w:rsidR="00266E63" w:rsidRPr="008002E5" w:rsidRDefault="00266E63" w:rsidP="00712279">
            <w:pPr>
              <w:pStyle w:val="TableTextRight"/>
              <w:rPr>
                <w:b/>
              </w:rPr>
            </w:pPr>
            <w:r w:rsidRPr="008002E5">
              <w:rPr>
                <w:b/>
              </w:rPr>
              <w:t>1 285 818</w:t>
            </w:r>
          </w:p>
        </w:tc>
        <w:tc>
          <w:tcPr>
            <w:tcW w:w="1080" w:type="dxa"/>
          </w:tcPr>
          <w:p w:rsidR="00266E63" w:rsidRPr="00E124CA" w:rsidRDefault="00266E63" w:rsidP="00712279">
            <w:pPr>
              <w:pStyle w:val="TableTextRight"/>
              <w:rPr>
                <w:b/>
              </w:rPr>
            </w:pPr>
            <w:r>
              <w:rPr>
                <w:b/>
              </w:rPr>
              <w:t>1 183 343</w:t>
            </w:r>
          </w:p>
        </w:tc>
      </w:tr>
    </w:tbl>
    <w:p w:rsidR="00716EB7" w:rsidRDefault="00716EB7" w:rsidP="00632A59"/>
    <w:p w:rsidR="002E3FD9" w:rsidRPr="00AF2974" w:rsidRDefault="00716EB7" w:rsidP="00336C9C">
      <w:pPr>
        <w:pStyle w:val="Heading3"/>
      </w:pPr>
      <w:r>
        <w:br w:type="column"/>
      </w:r>
      <w:r w:rsidR="002E3FD9" w:rsidRPr="00AF2974">
        <w:lastRenderedPageBreak/>
        <w:t>(c)</w:t>
      </w:r>
      <w:r w:rsidR="00FC0FC1" w:rsidRPr="00AF2974">
        <w:t xml:space="preserve"> </w:t>
      </w:r>
      <w:r w:rsidR="002E3FD9" w:rsidRPr="00AF2974">
        <w:t>Annotated revenue agreements</w:t>
      </w:r>
    </w:p>
    <w:p w:rsidR="001E7003" w:rsidRDefault="002E3FD9" w:rsidP="002E3FD9">
      <w:r w:rsidRPr="00AF2974">
        <w:t>Section</w:t>
      </w:r>
      <w:r w:rsidR="0039631D">
        <w:t> </w:t>
      </w:r>
      <w:r w:rsidRPr="00AF2974">
        <w:t>29 annotated revenue agreements included in the financial statements are:</w:t>
      </w:r>
    </w:p>
    <w:tbl>
      <w:tblPr>
        <w:tblW w:w="7225" w:type="dxa"/>
        <w:tblLayout w:type="fixed"/>
        <w:tblCellMar>
          <w:left w:w="115" w:type="dxa"/>
          <w:right w:w="115" w:type="dxa"/>
        </w:tblCellMar>
        <w:tblLook w:val="0000" w:firstRow="0" w:lastRow="0" w:firstColumn="0" w:lastColumn="0" w:noHBand="0" w:noVBand="0"/>
      </w:tblPr>
      <w:tblGrid>
        <w:gridCol w:w="5155"/>
        <w:gridCol w:w="1035"/>
        <w:gridCol w:w="1035"/>
      </w:tblGrid>
      <w:tr w:rsidR="00AA40E2" w:rsidRPr="00AF2974" w:rsidTr="00F63DD9">
        <w:trPr>
          <w:trHeight w:val="284"/>
        </w:trPr>
        <w:tc>
          <w:tcPr>
            <w:tcW w:w="5155" w:type="dxa"/>
          </w:tcPr>
          <w:p w:rsidR="00AA40E2" w:rsidRPr="00AF2974" w:rsidRDefault="00AA40E2" w:rsidP="00F63DD9">
            <w:pPr>
              <w:pStyle w:val="TableText"/>
            </w:pPr>
          </w:p>
        </w:tc>
        <w:tc>
          <w:tcPr>
            <w:tcW w:w="1035" w:type="dxa"/>
          </w:tcPr>
          <w:p w:rsidR="00AA40E2" w:rsidRDefault="00AA40E2" w:rsidP="00E23723">
            <w:pPr>
              <w:pStyle w:val="TableTextHeadingRight"/>
            </w:pPr>
            <w:r>
              <w:t>201</w:t>
            </w:r>
            <w:r w:rsidR="00E20842">
              <w:t>4</w:t>
            </w:r>
          </w:p>
          <w:p w:rsidR="00586845" w:rsidRPr="00AF2974" w:rsidRDefault="00586845" w:rsidP="00E23723">
            <w:pPr>
              <w:pStyle w:val="TableTextHeadingRight"/>
              <w:rPr>
                <w:color w:val="000000"/>
              </w:rPr>
            </w:pPr>
            <w:r w:rsidRPr="00AF2974">
              <w:t>$</w:t>
            </w:r>
            <w:r w:rsidR="00354A87">
              <w:t>’</w:t>
            </w:r>
            <w:r w:rsidRPr="00AF2974">
              <w:t>000</w:t>
            </w:r>
          </w:p>
        </w:tc>
        <w:tc>
          <w:tcPr>
            <w:tcW w:w="1035" w:type="dxa"/>
          </w:tcPr>
          <w:p w:rsidR="00AA40E2" w:rsidRDefault="00E20842" w:rsidP="00F63DD9">
            <w:pPr>
              <w:pStyle w:val="TableTextHeadingRight"/>
            </w:pPr>
            <w:r>
              <w:t>2013</w:t>
            </w:r>
          </w:p>
          <w:p w:rsidR="00586845" w:rsidRPr="00AF2974" w:rsidRDefault="00586845" w:rsidP="00F63DD9">
            <w:pPr>
              <w:pStyle w:val="TableTextHeadingRight"/>
              <w:rPr>
                <w:color w:val="000000"/>
              </w:rPr>
            </w:pPr>
            <w:r w:rsidRPr="00AF2974">
              <w:t>$</w:t>
            </w:r>
            <w:r w:rsidR="00354A87">
              <w:t>’</w:t>
            </w:r>
            <w:r w:rsidRPr="00AF2974">
              <w:t>000</w:t>
            </w:r>
          </w:p>
        </w:tc>
      </w:tr>
      <w:tr w:rsidR="00586845" w:rsidRPr="00AF2974" w:rsidTr="000E449E">
        <w:trPr>
          <w:trHeight w:val="284"/>
        </w:trPr>
        <w:tc>
          <w:tcPr>
            <w:tcW w:w="5155" w:type="dxa"/>
          </w:tcPr>
          <w:p w:rsidR="00586845" w:rsidRPr="00AF2974" w:rsidDel="00CB02D5" w:rsidRDefault="00586845" w:rsidP="00F63DD9">
            <w:pPr>
              <w:pStyle w:val="TableText"/>
            </w:pPr>
            <w:r w:rsidRPr="00AF2974">
              <w:t>Section 97 land tax certificates</w:t>
            </w:r>
          </w:p>
        </w:tc>
        <w:tc>
          <w:tcPr>
            <w:tcW w:w="1035" w:type="dxa"/>
            <w:shd w:val="clear" w:color="auto" w:fill="E0E0E0"/>
          </w:tcPr>
          <w:p w:rsidR="00586845" w:rsidRPr="005B10B7" w:rsidRDefault="00586845" w:rsidP="00712279">
            <w:pPr>
              <w:pStyle w:val="TableTextRight"/>
            </w:pPr>
            <w:r w:rsidRPr="005B10B7">
              <w:t>2</w:t>
            </w:r>
            <w:r>
              <w:t> </w:t>
            </w:r>
            <w:r w:rsidRPr="005B10B7">
              <w:t>981</w:t>
            </w:r>
          </w:p>
        </w:tc>
        <w:tc>
          <w:tcPr>
            <w:tcW w:w="1035" w:type="dxa"/>
          </w:tcPr>
          <w:p w:rsidR="00586845" w:rsidRPr="00E124CA" w:rsidRDefault="00586845" w:rsidP="00E20842">
            <w:pPr>
              <w:pStyle w:val="TableTextRight"/>
            </w:pPr>
            <w:r>
              <w:t>2 603</w:t>
            </w:r>
          </w:p>
        </w:tc>
      </w:tr>
      <w:tr w:rsidR="00586845" w:rsidRPr="00AF2974" w:rsidTr="000E449E">
        <w:trPr>
          <w:trHeight w:val="284"/>
        </w:trPr>
        <w:tc>
          <w:tcPr>
            <w:tcW w:w="5155" w:type="dxa"/>
          </w:tcPr>
          <w:p w:rsidR="00586845" w:rsidRPr="00AF2974" w:rsidRDefault="00586845" w:rsidP="00F63DD9">
            <w:pPr>
              <w:pStyle w:val="TableText"/>
            </w:pPr>
            <w:r w:rsidRPr="00AF2974">
              <w:t>Collaborative inter</w:t>
            </w:r>
            <w:r w:rsidR="002F651E">
              <w:noBreakHyphen/>
            </w:r>
            <w:r w:rsidRPr="00AF2974">
              <w:t>governmental projects</w:t>
            </w:r>
          </w:p>
        </w:tc>
        <w:tc>
          <w:tcPr>
            <w:tcW w:w="1035" w:type="dxa"/>
            <w:shd w:val="clear" w:color="auto" w:fill="E0E0E0"/>
          </w:tcPr>
          <w:p w:rsidR="00586845" w:rsidRPr="005B10B7" w:rsidRDefault="00586845" w:rsidP="00712279">
            <w:pPr>
              <w:pStyle w:val="TableTextRight"/>
            </w:pPr>
            <w:r w:rsidRPr="005B10B7">
              <w:t>2</w:t>
            </w:r>
            <w:r>
              <w:t> </w:t>
            </w:r>
            <w:r w:rsidRPr="005B10B7">
              <w:t>097</w:t>
            </w:r>
          </w:p>
        </w:tc>
        <w:tc>
          <w:tcPr>
            <w:tcW w:w="1035" w:type="dxa"/>
          </w:tcPr>
          <w:p w:rsidR="00586845" w:rsidRPr="00E124CA" w:rsidRDefault="00586845" w:rsidP="00E20842">
            <w:pPr>
              <w:pStyle w:val="TableTextRight"/>
            </w:pPr>
            <w:r>
              <w:t>1 068</w:t>
            </w:r>
          </w:p>
        </w:tc>
      </w:tr>
      <w:tr w:rsidR="00586845" w:rsidRPr="00AF2974" w:rsidTr="000E449E">
        <w:trPr>
          <w:trHeight w:val="284"/>
        </w:trPr>
        <w:tc>
          <w:tcPr>
            <w:tcW w:w="5155" w:type="dxa"/>
          </w:tcPr>
          <w:p w:rsidR="00586845" w:rsidRPr="00AF2974" w:rsidRDefault="00586845" w:rsidP="00F63DD9">
            <w:pPr>
              <w:pStyle w:val="TableText"/>
              <w:rPr>
                <w:b/>
              </w:rPr>
            </w:pPr>
            <w:r w:rsidRPr="00AF2974">
              <w:t>Government land and property</w:t>
            </w:r>
          </w:p>
        </w:tc>
        <w:tc>
          <w:tcPr>
            <w:tcW w:w="1035" w:type="dxa"/>
            <w:shd w:val="clear" w:color="auto" w:fill="E0E0E0"/>
          </w:tcPr>
          <w:p w:rsidR="00586845" w:rsidRPr="005B10B7" w:rsidRDefault="00586845" w:rsidP="00712279">
            <w:pPr>
              <w:pStyle w:val="TableTextRight"/>
            </w:pPr>
            <w:r w:rsidRPr="005B10B7">
              <w:t>1</w:t>
            </w:r>
            <w:r>
              <w:t> </w:t>
            </w:r>
            <w:r w:rsidRPr="005B10B7">
              <w:t>170</w:t>
            </w:r>
          </w:p>
        </w:tc>
        <w:tc>
          <w:tcPr>
            <w:tcW w:w="1035" w:type="dxa"/>
          </w:tcPr>
          <w:p w:rsidR="00586845" w:rsidRPr="00E124CA" w:rsidRDefault="00586845" w:rsidP="00E20842">
            <w:pPr>
              <w:pStyle w:val="TableTextRight"/>
            </w:pPr>
            <w:r>
              <w:t>1 108</w:t>
            </w:r>
          </w:p>
        </w:tc>
      </w:tr>
      <w:tr w:rsidR="00586845" w:rsidRPr="00AF2974" w:rsidTr="000E449E">
        <w:trPr>
          <w:trHeight w:val="284"/>
        </w:trPr>
        <w:tc>
          <w:tcPr>
            <w:tcW w:w="5155" w:type="dxa"/>
          </w:tcPr>
          <w:p w:rsidR="00586845" w:rsidRPr="00AF2974" w:rsidRDefault="00586845" w:rsidP="00F63DD9">
            <w:pPr>
              <w:pStyle w:val="TableText"/>
            </w:pPr>
            <w:r w:rsidRPr="00AF2974">
              <w:t>Public financial corporations risk management and reporting framework</w:t>
            </w:r>
          </w:p>
        </w:tc>
        <w:tc>
          <w:tcPr>
            <w:tcW w:w="1035" w:type="dxa"/>
            <w:shd w:val="clear" w:color="auto" w:fill="E0E0E0"/>
          </w:tcPr>
          <w:p w:rsidR="00586845" w:rsidRPr="005B10B7" w:rsidRDefault="00586845" w:rsidP="00712279">
            <w:pPr>
              <w:pStyle w:val="TableTextRight"/>
            </w:pPr>
            <w:r w:rsidRPr="005B10B7">
              <w:t>129</w:t>
            </w:r>
          </w:p>
        </w:tc>
        <w:tc>
          <w:tcPr>
            <w:tcW w:w="1035" w:type="dxa"/>
          </w:tcPr>
          <w:p w:rsidR="00586845" w:rsidRPr="00E124CA" w:rsidRDefault="00586845" w:rsidP="00E20842">
            <w:pPr>
              <w:pStyle w:val="TableTextRight"/>
            </w:pPr>
            <w:r>
              <w:t>193</w:t>
            </w:r>
          </w:p>
        </w:tc>
      </w:tr>
      <w:tr w:rsidR="00586845" w:rsidRPr="00AF2974" w:rsidTr="000E449E">
        <w:trPr>
          <w:trHeight w:val="284"/>
        </w:trPr>
        <w:tc>
          <w:tcPr>
            <w:tcW w:w="5155" w:type="dxa"/>
          </w:tcPr>
          <w:p w:rsidR="00586845" w:rsidRPr="00AF2974" w:rsidRDefault="00586845" w:rsidP="00F63DD9">
            <w:pPr>
              <w:pStyle w:val="TableText"/>
            </w:pPr>
            <w:r w:rsidRPr="00AF2974">
              <w:t>Government bodies gymnasium</w:t>
            </w:r>
          </w:p>
        </w:tc>
        <w:tc>
          <w:tcPr>
            <w:tcW w:w="1035" w:type="dxa"/>
            <w:shd w:val="clear" w:color="auto" w:fill="E0E0E0"/>
          </w:tcPr>
          <w:p w:rsidR="00586845" w:rsidRPr="005B10B7" w:rsidRDefault="00586845" w:rsidP="00712279">
            <w:pPr>
              <w:pStyle w:val="TableTextRight"/>
            </w:pPr>
            <w:r w:rsidRPr="005B10B7">
              <w:t>136</w:t>
            </w:r>
          </w:p>
        </w:tc>
        <w:tc>
          <w:tcPr>
            <w:tcW w:w="1035" w:type="dxa"/>
          </w:tcPr>
          <w:p w:rsidR="00586845" w:rsidRPr="00E124CA" w:rsidRDefault="00586845" w:rsidP="00E20842">
            <w:pPr>
              <w:pStyle w:val="TableTextRight"/>
            </w:pPr>
            <w:r>
              <w:t>144</w:t>
            </w:r>
          </w:p>
        </w:tc>
      </w:tr>
      <w:tr w:rsidR="00586845" w:rsidRPr="00AF2974" w:rsidTr="000E449E">
        <w:trPr>
          <w:trHeight w:val="284"/>
        </w:trPr>
        <w:tc>
          <w:tcPr>
            <w:tcW w:w="5155" w:type="dxa"/>
          </w:tcPr>
          <w:p w:rsidR="00586845" w:rsidRPr="00AF2974" w:rsidRDefault="00586845" w:rsidP="00F63DD9">
            <w:pPr>
              <w:pStyle w:val="TableText"/>
            </w:pPr>
            <w:r w:rsidRPr="00E124CA">
              <w:t>Victorian Energy and Efficiency Target expansion</w:t>
            </w:r>
          </w:p>
        </w:tc>
        <w:tc>
          <w:tcPr>
            <w:tcW w:w="1035" w:type="dxa"/>
            <w:shd w:val="clear" w:color="auto" w:fill="E0E0E0"/>
          </w:tcPr>
          <w:p w:rsidR="00586845" w:rsidRPr="005B10B7" w:rsidRDefault="00586845" w:rsidP="00712279">
            <w:pPr>
              <w:pStyle w:val="TableTextRight"/>
            </w:pPr>
            <w:r w:rsidRPr="005B10B7">
              <w:t>850</w:t>
            </w:r>
          </w:p>
        </w:tc>
        <w:tc>
          <w:tcPr>
            <w:tcW w:w="1035" w:type="dxa"/>
          </w:tcPr>
          <w:p w:rsidR="00586845" w:rsidRPr="00E124CA" w:rsidRDefault="00586845" w:rsidP="00E20842">
            <w:pPr>
              <w:pStyle w:val="TableTextRight"/>
            </w:pPr>
            <w:r>
              <w:t>1 562</w:t>
            </w:r>
          </w:p>
        </w:tc>
      </w:tr>
      <w:tr w:rsidR="00586845" w:rsidRPr="00AF2974" w:rsidTr="000E449E">
        <w:trPr>
          <w:trHeight w:val="284"/>
        </w:trPr>
        <w:tc>
          <w:tcPr>
            <w:tcW w:w="5155" w:type="dxa"/>
          </w:tcPr>
          <w:p w:rsidR="00586845" w:rsidRPr="00AF2974" w:rsidRDefault="00586845" w:rsidP="00F63DD9">
            <w:pPr>
              <w:pStyle w:val="TableText"/>
              <w:rPr>
                <w:b/>
              </w:rPr>
            </w:pPr>
          </w:p>
        </w:tc>
        <w:tc>
          <w:tcPr>
            <w:tcW w:w="1035" w:type="dxa"/>
            <w:shd w:val="clear" w:color="auto" w:fill="E0E0E0"/>
          </w:tcPr>
          <w:p w:rsidR="00586845" w:rsidRPr="00586845" w:rsidRDefault="00586845" w:rsidP="00712279">
            <w:pPr>
              <w:pStyle w:val="TableTextRight"/>
              <w:rPr>
                <w:b/>
              </w:rPr>
            </w:pPr>
            <w:r w:rsidRPr="00586845">
              <w:rPr>
                <w:b/>
              </w:rPr>
              <w:t>7 363</w:t>
            </w:r>
          </w:p>
        </w:tc>
        <w:tc>
          <w:tcPr>
            <w:tcW w:w="1035" w:type="dxa"/>
          </w:tcPr>
          <w:p w:rsidR="00586845" w:rsidRPr="00E124CA" w:rsidRDefault="00586845" w:rsidP="00E20842">
            <w:pPr>
              <w:pStyle w:val="TableTextRight"/>
              <w:rPr>
                <w:b/>
              </w:rPr>
            </w:pPr>
            <w:r>
              <w:rPr>
                <w:b/>
              </w:rPr>
              <w:t>6 678</w:t>
            </w:r>
          </w:p>
        </w:tc>
      </w:tr>
    </w:tbl>
    <w:p w:rsidR="004B0D87" w:rsidRPr="00AF2974" w:rsidRDefault="004B0D87" w:rsidP="004B0D87"/>
    <w:p w:rsidR="002E3FD9" w:rsidRDefault="00716EB7" w:rsidP="00A05E4F">
      <w:pPr>
        <w:pStyle w:val="Heading2Notes"/>
      </w:pPr>
      <w:bookmarkStart w:id="40" w:name="_Toc303670551"/>
      <w:bookmarkStart w:id="41" w:name="_Toc335740849"/>
      <w:r>
        <w:br w:type="column"/>
      </w:r>
      <w:bookmarkStart w:id="42" w:name="_Toc399334621"/>
      <w:r w:rsidR="004B0D87" w:rsidRPr="00AF2974">
        <w:lastRenderedPageBreak/>
        <w:t xml:space="preserve">Note </w:t>
      </w:r>
      <w:r w:rsidR="00AA40E2">
        <w:t>5</w:t>
      </w:r>
      <w:r w:rsidR="004B0D87" w:rsidRPr="00AF2974">
        <w:t>.</w:t>
      </w:r>
      <w:r w:rsidR="00A05E4F" w:rsidRPr="00AF2974">
        <w:tab/>
      </w:r>
      <w:r w:rsidR="004B0D87" w:rsidRPr="00AF2974">
        <w:t>Expenses from transactions</w:t>
      </w:r>
      <w:bookmarkEnd w:id="40"/>
      <w:bookmarkEnd w:id="41"/>
      <w:bookmarkEnd w:id="42"/>
    </w:p>
    <w:tbl>
      <w:tblPr>
        <w:tblW w:w="0" w:type="auto"/>
        <w:tblLayout w:type="fixed"/>
        <w:tblLook w:val="0000" w:firstRow="0" w:lastRow="0" w:firstColumn="0" w:lastColumn="0" w:noHBand="0" w:noVBand="0"/>
      </w:tblPr>
      <w:tblGrid>
        <w:gridCol w:w="5148"/>
        <w:gridCol w:w="1035"/>
        <w:gridCol w:w="1035"/>
      </w:tblGrid>
      <w:tr w:rsidR="00586845" w:rsidRPr="00AF2974" w:rsidTr="00712279">
        <w:trPr>
          <w:cantSplit/>
          <w:trHeight w:val="279"/>
        </w:trPr>
        <w:tc>
          <w:tcPr>
            <w:tcW w:w="5148" w:type="dxa"/>
          </w:tcPr>
          <w:p w:rsidR="00586845" w:rsidRPr="00AF2974" w:rsidRDefault="00586845" w:rsidP="00712279">
            <w:pPr>
              <w:pStyle w:val="TableText"/>
            </w:pPr>
          </w:p>
        </w:tc>
        <w:tc>
          <w:tcPr>
            <w:tcW w:w="1035" w:type="dxa"/>
          </w:tcPr>
          <w:p w:rsidR="00586845" w:rsidRPr="00AF2974" w:rsidRDefault="00586845" w:rsidP="00712279">
            <w:pPr>
              <w:pStyle w:val="TableTextHeadingRight"/>
            </w:pPr>
            <w:r>
              <w:t>2014</w:t>
            </w:r>
          </w:p>
          <w:p w:rsidR="00586845" w:rsidRPr="00AF2974" w:rsidRDefault="00586845" w:rsidP="00712279">
            <w:pPr>
              <w:pStyle w:val="TableTextHeadingRight"/>
            </w:pPr>
            <w:r w:rsidRPr="00AF2974">
              <w:t>$</w:t>
            </w:r>
            <w:r w:rsidR="00354A87">
              <w:t>’</w:t>
            </w:r>
            <w:r w:rsidRPr="00AF2974">
              <w:t>000</w:t>
            </w:r>
          </w:p>
        </w:tc>
        <w:tc>
          <w:tcPr>
            <w:tcW w:w="1035" w:type="dxa"/>
          </w:tcPr>
          <w:p w:rsidR="00586845" w:rsidRPr="00AF2974" w:rsidRDefault="00586845" w:rsidP="00712279">
            <w:pPr>
              <w:pStyle w:val="TableTextHeadingRight"/>
            </w:pPr>
            <w:r>
              <w:t>2013</w:t>
            </w:r>
          </w:p>
          <w:p w:rsidR="00586845" w:rsidRPr="00AF2974" w:rsidRDefault="00586845" w:rsidP="00712279">
            <w:pPr>
              <w:pStyle w:val="TableTextHeadingRight"/>
            </w:pPr>
            <w:r w:rsidRPr="00AF2974">
              <w:t>$</w:t>
            </w:r>
            <w:r w:rsidR="00354A87">
              <w:t>’</w:t>
            </w:r>
            <w:r w:rsidRPr="00AF2974">
              <w:t>000</w:t>
            </w:r>
          </w:p>
        </w:tc>
      </w:tr>
      <w:tr w:rsidR="00586845" w:rsidRPr="00F76A6C" w:rsidTr="00712279">
        <w:trPr>
          <w:cantSplit/>
          <w:trHeight w:val="279"/>
        </w:trPr>
        <w:tc>
          <w:tcPr>
            <w:tcW w:w="5148" w:type="dxa"/>
          </w:tcPr>
          <w:p w:rsidR="00586845" w:rsidRPr="00AF2974" w:rsidRDefault="00586845" w:rsidP="00712279">
            <w:pPr>
              <w:pStyle w:val="TableText"/>
            </w:pPr>
            <w:r w:rsidRPr="00AF2974">
              <w:t>Expenses from transactions includes:</w:t>
            </w:r>
          </w:p>
        </w:tc>
        <w:tc>
          <w:tcPr>
            <w:tcW w:w="1035" w:type="dxa"/>
            <w:shd w:val="clear" w:color="auto" w:fill="E0E0E0"/>
          </w:tcPr>
          <w:p w:rsidR="00586845" w:rsidRPr="00F76A6C" w:rsidRDefault="00586845" w:rsidP="00712279">
            <w:pPr>
              <w:pStyle w:val="TableTextRight"/>
            </w:pPr>
          </w:p>
        </w:tc>
        <w:tc>
          <w:tcPr>
            <w:tcW w:w="1035" w:type="dxa"/>
          </w:tcPr>
          <w:p w:rsidR="00586845" w:rsidRPr="00F76A6C" w:rsidRDefault="00586845" w:rsidP="00712279">
            <w:pPr>
              <w:pStyle w:val="TableTextRight"/>
            </w:pPr>
          </w:p>
        </w:tc>
      </w:tr>
      <w:tr w:rsidR="00586845" w:rsidRPr="00F76A6C" w:rsidTr="00712279">
        <w:trPr>
          <w:cantSplit/>
        </w:trPr>
        <w:tc>
          <w:tcPr>
            <w:tcW w:w="5148" w:type="dxa"/>
          </w:tcPr>
          <w:p w:rsidR="00586845" w:rsidRPr="00AF2974" w:rsidRDefault="00586845" w:rsidP="00712279">
            <w:pPr>
              <w:pStyle w:val="TableTextBold"/>
            </w:pPr>
            <w:r w:rsidRPr="00AF2974">
              <w:t xml:space="preserve">Employee </w:t>
            </w:r>
            <w:r>
              <w:t>expenses</w:t>
            </w:r>
          </w:p>
        </w:tc>
        <w:tc>
          <w:tcPr>
            <w:tcW w:w="1035" w:type="dxa"/>
            <w:shd w:val="clear" w:color="auto" w:fill="E0E0E0"/>
          </w:tcPr>
          <w:p w:rsidR="00586845" w:rsidRPr="00F76A6C" w:rsidRDefault="00586845" w:rsidP="00712279">
            <w:pPr>
              <w:pStyle w:val="TableTextRight"/>
            </w:pPr>
          </w:p>
        </w:tc>
        <w:tc>
          <w:tcPr>
            <w:tcW w:w="1035" w:type="dxa"/>
          </w:tcPr>
          <w:p w:rsidR="00586845" w:rsidRPr="00F76A6C" w:rsidRDefault="00586845" w:rsidP="00712279">
            <w:pPr>
              <w:pStyle w:val="TableTextRight"/>
            </w:pPr>
          </w:p>
        </w:tc>
      </w:tr>
      <w:tr w:rsidR="00586845" w:rsidRPr="00F76A6C" w:rsidTr="00712279">
        <w:trPr>
          <w:cantSplit/>
        </w:trPr>
        <w:tc>
          <w:tcPr>
            <w:tcW w:w="5148" w:type="dxa"/>
          </w:tcPr>
          <w:p w:rsidR="00586845" w:rsidRPr="00AF2974" w:rsidRDefault="00586845" w:rsidP="00712279">
            <w:pPr>
              <w:pStyle w:val="TableText"/>
            </w:pPr>
            <w:r w:rsidRPr="00AF2974">
              <w:t>Salaries and wages</w:t>
            </w:r>
          </w:p>
        </w:tc>
        <w:tc>
          <w:tcPr>
            <w:tcW w:w="1035" w:type="dxa"/>
            <w:shd w:val="clear" w:color="auto" w:fill="E0E0E0"/>
          </w:tcPr>
          <w:p w:rsidR="00586845" w:rsidRPr="005B10B7" w:rsidRDefault="00586845" w:rsidP="00712279">
            <w:pPr>
              <w:pStyle w:val="TableTextRight"/>
              <w:rPr>
                <w:bCs/>
              </w:rPr>
            </w:pPr>
            <w:r w:rsidRPr="005B10B7">
              <w:rPr>
                <w:bCs/>
              </w:rPr>
              <w:t>90</w:t>
            </w:r>
            <w:r>
              <w:rPr>
                <w:bCs/>
              </w:rPr>
              <w:t> </w:t>
            </w:r>
            <w:r w:rsidRPr="005B10B7">
              <w:rPr>
                <w:bCs/>
              </w:rPr>
              <w:t>948</w:t>
            </w:r>
          </w:p>
        </w:tc>
        <w:tc>
          <w:tcPr>
            <w:tcW w:w="1035" w:type="dxa"/>
          </w:tcPr>
          <w:p w:rsidR="00586845" w:rsidRPr="00F76A6C" w:rsidRDefault="00586845" w:rsidP="00712279">
            <w:pPr>
              <w:pStyle w:val="TableTextRight"/>
            </w:pPr>
            <w:r>
              <w:t>98 249</w:t>
            </w:r>
          </w:p>
        </w:tc>
      </w:tr>
      <w:tr w:rsidR="00586845" w:rsidRPr="00F76A6C" w:rsidTr="00712279">
        <w:trPr>
          <w:cantSplit/>
          <w:trHeight w:val="159"/>
        </w:trPr>
        <w:tc>
          <w:tcPr>
            <w:tcW w:w="5148" w:type="dxa"/>
          </w:tcPr>
          <w:p w:rsidR="00586845" w:rsidRPr="00AF2974" w:rsidRDefault="00586845" w:rsidP="00712279">
            <w:pPr>
              <w:pStyle w:val="TableText"/>
            </w:pPr>
            <w:r w:rsidRPr="00AF2974">
              <w:t>Annual and long service leave expense</w:t>
            </w:r>
          </w:p>
        </w:tc>
        <w:tc>
          <w:tcPr>
            <w:tcW w:w="1035" w:type="dxa"/>
            <w:shd w:val="clear" w:color="auto" w:fill="E0E0E0"/>
          </w:tcPr>
          <w:p w:rsidR="00586845" w:rsidRPr="005B10B7" w:rsidRDefault="00586845" w:rsidP="00712279">
            <w:pPr>
              <w:pStyle w:val="TableTextRight"/>
              <w:rPr>
                <w:bCs/>
              </w:rPr>
            </w:pPr>
            <w:r w:rsidRPr="005B10B7">
              <w:rPr>
                <w:bCs/>
              </w:rPr>
              <w:t>10</w:t>
            </w:r>
            <w:r>
              <w:rPr>
                <w:bCs/>
              </w:rPr>
              <w:t> </w:t>
            </w:r>
            <w:r w:rsidRPr="005B10B7">
              <w:rPr>
                <w:bCs/>
              </w:rPr>
              <w:t>921</w:t>
            </w:r>
          </w:p>
        </w:tc>
        <w:tc>
          <w:tcPr>
            <w:tcW w:w="1035" w:type="dxa"/>
          </w:tcPr>
          <w:p w:rsidR="00586845" w:rsidRPr="00F76A6C" w:rsidRDefault="00586845" w:rsidP="00712279">
            <w:pPr>
              <w:pStyle w:val="TableTextRight"/>
            </w:pPr>
            <w:r>
              <w:t>12 120</w:t>
            </w:r>
          </w:p>
        </w:tc>
      </w:tr>
      <w:tr w:rsidR="00586845" w:rsidRPr="00F76A6C" w:rsidTr="00712279">
        <w:trPr>
          <w:cantSplit/>
          <w:trHeight w:val="259"/>
        </w:trPr>
        <w:tc>
          <w:tcPr>
            <w:tcW w:w="5148" w:type="dxa"/>
          </w:tcPr>
          <w:p w:rsidR="00586845" w:rsidRPr="00AF2974" w:rsidRDefault="00586845" w:rsidP="00712279">
            <w:pPr>
              <w:pStyle w:val="TableText"/>
            </w:pPr>
            <w:r w:rsidRPr="00AF2974">
              <w:t>Superannuation</w:t>
            </w:r>
          </w:p>
        </w:tc>
        <w:tc>
          <w:tcPr>
            <w:tcW w:w="1035" w:type="dxa"/>
            <w:shd w:val="clear" w:color="auto" w:fill="E0E0E0"/>
          </w:tcPr>
          <w:p w:rsidR="00586845" w:rsidRPr="00F76A6C" w:rsidRDefault="00586845" w:rsidP="00712279">
            <w:pPr>
              <w:pStyle w:val="TableTextRight"/>
            </w:pPr>
          </w:p>
        </w:tc>
        <w:tc>
          <w:tcPr>
            <w:tcW w:w="1035" w:type="dxa"/>
          </w:tcPr>
          <w:p w:rsidR="00586845" w:rsidRPr="00F76A6C" w:rsidRDefault="00586845" w:rsidP="00712279">
            <w:pPr>
              <w:pStyle w:val="TableTextRight"/>
            </w:pPr>
          </w:p>
        </w:tc>
      </w:tr>
      <w:tr w:rsidR="00586845" w:rsidRPr="00F76A6C" w:rsidTr="00712279">
        <w:trPr>
          <w:cantSplit/>
          <w:trHeight w:val="159"/>
        </w:trPr>
        <w:tc>
          <w:tcPr>
            <w:tcW w:w="5148" w:type="dxa"/>
          </w:tcPr>
          <w:p w:rsidR="00586845" w:rsidRPr="00AF2974" w:rsidRDefault="00586845" w:rsidP="00586845">
            <w:pPr>
              <w:pStyle w:val="TableBullet"/>
            </w:pPr>
            <w:r w:rsidRPr="00AF2974">
              <w:t>defined contribution plans</w:t>
            </w:r>
          </w:p>
        </w:tc>
        <w:tc>
          <w:tcPr>
            <w:tcW w:w="1035" w:type="dxa"/>
            <w:shd w:val="clear" w:color="auto" w:fill="E0E0E0"/>
          </w:tcPr>
          <w:p w:rsidR="00586845" w:rsidRPr="005B10B7" w:rsidRDefault="00586845" w:rsidP="00712279">
            <w:pPr>
              <w:pStyle w:val="TableTextRight"/>
              <w:rPr>
                <w:bCs/>
              </w:rPr>
            </w:pPr>
            <w:r w:rsidRPr="005B10B7">
              <w:rPr>
                <w:bCs/>
              </w:rPr>
              <w:t>7</w:t>
            </w:r>
            <w:r>
              <w:rPr>
                <w:bCs/>
              </w:rPr>
              <w:t> </w:t>
            </w:r>
            <w:r w:rsidRPr="005B10B7">
              <w:rPr>
                <w:bCs/>
              </w:rPr>
              <w:t>340</w:t>
            </w:r>
          </w:p>
        </w:tc>
        <w:tc>
          <w:tcPr>
            <w:tcW w:w="1035" w:type="dxa"/>
          </w:tcPr>
          <w:p w:rsidR="00586845" w:rsidRPr="00F76A6C" w:rsidRDefault="00586845" w:rsidP="00712279">
            <w:pPr>
              <w:pStyle w:val="TableTextRight"/>
            </w:pPr>
            <w:r>
              <w:t>7 623</w:t>
            </w:r>
          </w:p>
        </w:tc>
      </w:tr>
      <w:tr w:rsidR="00586845" w:rsidRPr="00F76A6C" w:rsidTr="00712279">
        <w:trPr>
          <w:cantSplit/>
          <w:trHeight w:val="159"/>
        </w:trPr>
        <w:tc>
          <w:tcPr>
            <w:tcW w:w="5148" w:type="dxa"/>
          </w:tcPr>
          <w:p w:rsidR="00586845" w:rsidRPr="00AF2974" w:rsidRDefault="00586845" w:rsidP="00586845">
            <w:pPr>
              <w:pStyle w:val="TableBullet"/>
            </w:pPr>
            <w:r w:rsidRPr="00AF2974">
              <w:t>defined benefits plans</w:t>
            </w:r>
          </w:p>
        </w:tc>
        <w:tc>
          <w:tcPr>
            <w:tcW w:w="1035" w:type="dxa"/>
            <w:shd w:val="clear" w:color="auto" w:fill="E0E0E0"/>
          </w:tcPr>
          <w:p w:rsidR="00586845" w:rsidRPr="005B10B7" w:rsidRDefault="00586845" w:rsidP="00712279">
            <w:pPr>
              <w:pStyle w:val="TableTextRight"/>
              <w:rPr>
                <w:bCs/>
              </w:rPr>
            </w:pPr>
            <w:r w:rsidRPr="005B10B7">
              <w:rPr>
                <w:bCs/>
              </w:rPr>
              <w:t>1</w:t>
            </w:r>
            <w:r>
              <w:rPr>
                <w:bCs/>
              </w:rPr>
              <w:t> </w:t>
            </w:r>
            <w:r w:rsidRPr="005B10B7">
              <w:rPr>
                <w:bCs/>
              </w:rPr>
              <w:t>679</w:t>
            </w:r>
          </w:p>
        </w:tc>
        <w:tc>
          <w:tcPr>
            <w:tcW w:w="1035" w:type="dxa"/>
          </w:tcPr>
          <w:p w:rsidR="00586845" w:rsidRPr="00F76A6C" w:rsidRDefault="00586845" w:rsidP="00712279">
            <w:pPr>
              <w:pStyle w:val="TableTextRight"/>
            </w:pPr>
            <w:r>
              <w:t>1 877</w:t>
            </w:r>
          </w:p>
        </w:tc>
      </w:tr>
      <w:tr w:rsidR="00586845" w:rsidRPr="00F76A6C" w:rsidTr="00712279">
        <w:trPr>
          <w:cantSplit/>
          <w:trHeight w:val="159"/>
        </w:trPr>
        <w:tc>
          <w:tcPr>
            <w:tcW w:w="5148" w:type="dxa"/>
          </w:tcPr>
          <w:p w:rsidR="00586845" w:rsidRPr="00AF2974" w:rsidRDefault="00586845" w:rsidP="00712279">
            <w:pPr>
              <w:pStyle w:val="TableText"/>
            </w:pPr>
            <w:r w:rsidRPr="00AF2974">
              <w:t>Other on</w:t>
            </w:r>
            <w:r w:rsidR="002F651E">
              <w:noBreakHyphen/>
            </w:r>
            <w:r w:rsidRPr="00AF2974">
              <w:t>costs</w:t>
            </w:r>
          </w:p>
        </w:tc>
        <w:tc>
          <w:tcPr>
            <w:tcW w:w="1035" w:type="dxa"/>
            <w:shd w:val="clear" w:color="auto" w:fill="E0E0E0"/>
          </w:tcPr>
          <w:p w:rsidR="00586845" w:rsidRPr="005B10B7" w:rsidRDefault="00586845" w:rsidP="00712279">
            <w:pPr>
              <w:pStyle w:val="TableTextRight"/>
              <w:rPr>
                <w:bCs/>
              </w:rPr>
            </w:pPr>
            <w:r w:rsidRPr="005B10B7">
              <w:rPr>
                <w:bCs/>
              </w:rPr>
              <w:t>6</w:t>
            </w:r>
            <w:r>
              <w:rPr>
                <w:bCs/>
              </w:rPr>
              <w:t> </w:t>
            </w:r>
            <w:r w:rsidRPr="005B10B7">
              <w:rPr>
                <w:bCs/>
              </w:rPr>
              <w:t>195</w:t>
            </w:r>
          </w:p>
        </w:tc>
        <w:tc>
          <w:tcPr>
            <w:tcW w:w="1035" w:type="dxa"/>
          </w:tcPr>
          <w:p w:rsidR="00586845" w:rsidRPr="00F76A6C" w:rsidRDefault="00586845" w:rsidP="00712279">
            <w:pPr>
              <w:pStyle w:val="TableTextRight"/>
            </w:pPr>
            <w:r>
              <w:t>6 272</w:t>
            </w:r>
          </w:p>
        </w:tc>
      </w:tr>
      <w:tr w:rsidR="00586845" w:rsidRPr="009D6218" w:rsidTr="00712279">
        <w:trPr>
          <w:cantSplit/>
          <w:trHeight w:val="159"/>
        </w:trPr>
        <w:tc>
          <w:tcPr>
            <w:tcW w:w="5148" w:type="dxa"/>
          </w:tcPr>
          <w:p w:rsidR="00586845" w:rsidRPr="009D6218" w:rsidRDefault="00586845" w:rsidP="00712279">
            <w:pPr>
              <w:pStyle w:val="TableTextBold"/>
            </w:pPr>
            <w:r w:rsidRPr="009D6218">
              <w:t xml:space="preserve">Total employee </w:t>
            </w:r>
            <w:r>
              <w:t>expenses</w:t>
            </w:r>
          </w:p>
        </w:tc>
        <w:tc>
          <w:tcPr>
            <w:tcW w:w="1035" w:type="dxa"/>
            <w:shd w:val="clear" w:color="auto" w:fill="E0E0E0"/>
          </w:tcPr>
          <w:p w:rsidR="00586845" w:rsidRPr="00AC44D9" w:rsidRDefault="00586845" w:rsidP="00712279">
            <w:pPr>
              <w:pStyle w:val="TableTextRight"/>
              <w:rPr>
                <w:b/>
                <w:bCs/>
              </w:rPr>
            </w:pPr>
            <w:r w:rsidRPr="00AC44D9">
              <w:rPr>
                <w:b/>
                <w:bCs/>
              </w:rPr>
              <w:t>117 083</w:t>
            </w:r>
          </w:p>
        </w:tc>
        <w:tc>
          <w:tcPr>
            <w:tcW w:w="1035" w:type="dxa"/>
          </w:tcPr>
          <w:p w:rsidR="00586845" w:rsidRPr="00E124CA" w:rsidRDefault="00586845" w:rsidP="00712279">
            <w:pPr>
              <w:pStyle w:val="TableTextRight"/>
              <w:rPr>
                <w:b/>
                <w:bCs/>
              </w:rPr>
            </w:pPr>
            <w:r>
              <w:rPr>
                <w:b/>
                <w:bCs/>
              </w:rPr>
              <w:t>126 141</w:t>
            </w:r>
          </w:p>
        </w:tc>
      </w:tr>
      <w:tr w:rsidR="00586845" w:rsidRPr="00AF2974" w:rsidTr="00712279">
        <w:trPr>
          <w:cantSplit/>
          <w:trHeight w:val="159"/>
        </w:trPr>
        <w:tc>
          <w:tcPr>
            <w:tcW w:w="5148" w:type="dxa"/>
          </w:tcPr>
          <w:p w:rsidR="00586845" w:rsidRPr="00AF2974" w:rsidRDefault="00586845" w:rsidP="00712279">
            <w:pPr>
              <w:pStyle w:val="TableText"/>
            </w:pPr>
          </w:p>
        </w:tc>
        <w:tc>
          <w:tcPr>
            <w:tcW w:w="1035" w:type="dxa"/>
            <w:shd w:val="clear" w:color="auto" w:fill="E0E0E0"/>
            <w:vAlign w:val="bottom"/>
          </w:tcPr>
          <w:p w:rsidR="00586845" w:rsidRPr="00AF2974" w:rsidRDefault="00586845" w:rsidP="00712279">
            <w:pPr>
              <w:pStyle w:val="TableTextRight"/>
            </w:pPr>
          </w:p>
        </w:tc>
        <w:tc>
          <w:tcPr>
            <w:tcW w:w="1035" w:type="dxa"/>
            <w:vAlign w:val="bottom"/>
          </w:tcPr>
          <w:p w:rsidR="00586845" w:rsidRPr="00AF2974" w:rsidRDefault="00586845" w:rsidP="00712279">
            <w:pPr>
              <w:pStyle w:val="TableTextRight"/>
            </w:pPr>
          </w:p>
        </w:tc>
      </w:tr>
      <w:tr w:rsidR="00586845" w:rsidRPr="00AF2974" w:rsidTr="00712279">
        <w:trPr>
          <w:cantSplit/>
          <w:trHeight w:val="159"/>
        </w:trPr>
        <w:tc>
          <w:tcPr>
            <w:tcW w:w="5148" w:type="dxa"/>
          </w:tcPr>
          <w:p w:rsidR="00586845" w:rsidRPr="00AF2974" w:rsidRDefault="00586845" w:rsidP="00712279">
            <w:pPr>
              <w:pStyle w:val="TableText"/>
              <w:rPr>
                <w:b/>
              </w:rPr>
            </w:pPr>
            <w:r w:rsidRPr="00AF2974">
              <w:rPr>
                <w:b/>
              </w:rPr>
              <w:t xml:space="preserve">Depreciation </w:t>
            </w:r>
          </w:p>
        </w:tc>
        <w:tc>
          <w:tcPr>
            <w:tcW w:w="1035" w:type="dxa"/>
            <w:shd w:val="clear" w:color="auto" w:fill="E0E0E0"/>
            <w:vAlign w:val="bottom"/>
          </w:tcPr>
          <w:p w:rsidR="00586845" w:rsidRPr="00AF2974" w:rsidRDefault="00586845" w:rsidP="00712279">
            <w:pPr>
              <w:pStyle w:val="TableTextRight"/>
            </w:pPr>
          </w:p>
        </w:tc>
        <w:tc>
          <w:tcPr>
            <w:tcW w:w="1035" w:type="dxa"/>
            <w:vAlign w:val="bottom"/>
          </w:tcPr>
          <w:p w:rsidR="00586845" w:rsidRPr="00AF2974" w:rsidRDefault="00586845" w:rsidP="00712279">
            <w:pPr>
              <w:pStyle w:val="TableTextRight"/>
            </w:pPr>
          </w:p>
        </w:tc>
      </w:tr>
      <w:tr w:rsidR="00586845" w:rsidRPr="00AF2974" w:rsidTr="00712279">
        <w:trPr>
          <w:cantSplit/>
          <w:trHeight w:val="159"/>
        </w:trPr>
        <w:tc>
          <w:tcPr>
            <w:tcW w:w="5148" w:type="dxa"/>
          </w:tcPr>
          <w:p w:rsidR="00586845" w:rsidRPr="00AF2974" w:rsidRDefault="00586845" w:rsidP="00712279">
            <w:pPr>
              <w:pStyle w:val="TableText"/>
            </w:pPr>
            <w:r w:rsidRPr="00AF2974">
              <w:t>Buildings</w:t>
            </w:r>
          </w:p>
        </w:tc>
        <w:tc>
          <w:tcPr>
            <w:tcW w:w="1035" w:type="dxa"/>
            <w:shd w:val="clear" w:color="auto" w:fill="E0E0E0"/>
          </w:tcPr>
          <w:p w:rsidR="00586845" w:rsidRPr="005B10B7" w:rsidRDefault="00586845" w:rsidP="00712279">
            <w:pPr>
              <w:pStyle w:val="TableTextRight"/>
              <w:rPr>
                <w:bCs/>
              </w:rPr>
            </w:pPr>
            <w:r w:rsidRPr="005B10B7">
              <w:rPr>
                <w:bCs/>
              </w:rPr>
              <w:t>19</w:t>
            </w:r>
            <w:r>
              <w:rPr>
                <w:bCs/>
              </w:rPr>
              <w:t> </w:t>
            </w:r>
            <w:r w:rsidRPr="005B10B7">
              <w:rPr>
                <w:bCs/>
              </w:rPr>
              <w:t>740</w:t>
            </w:r>
          </w:p>
        </w:tc>
        <w:tc>
          <w:tcPr>
            <w:tcW w:w="1035" w:type="dxa"/>
          </w:tcPr>
          <w:p w:rsidR="00586845" w:rsidRPr="00E124CA" w:rsidRDefault="00586845" w:rsidP="00712279">
            <w:pPr>
              <w:pStyle w:val="TableTextRight"/>
            </w:pPr>
            <w:r>
              <w:t>19 867</w:t>
            </w:r>
          </w:p>
        </w:tc>
      </w:tr>
      <w:tr w:rsidR="00586845" w:rsidRPr="00AF2974" w:rsidTr="00712279">
        <w:trPr>
          <w:cantSplit/>
        </w:trPr>
        <w:tc>
          <w:tcPr>
            <w:tcW w:w="5148" w:type="dxa"/>
          </w:tcPr>
          <w:p w:rsidR="00586845" w:rsidRPr="00AF2974" w:rsidRDefault="00586845" w:rsidP="00712279">
            <w:pPr>
              <w:pStyle w:val="TableText"/>
            </w:pPr>
            <w:r w:rsidRPr="00AF2974">
              <w:t>Office and computer equipment</w:t>
            </w:r>
          </w:p>
        </w:tc>
        <w:tc>
          <w:tcPr>
            <w:tcW w:w="1035" w:type="dxa"/>
            <w:shd w:val="clear" w:color="auto" w:fill="E0E0E0"/>
          </w:tcPr>
          <w:p w:rsidR="00586845" w:rsidRPr="005B10B7" w:rsidRDefault="00586845" w:rsidP="00712279">
            <w:pPr>
              <w:pStyle w:val="TableTextRight"/>
              <w:rPr>
                <w:bCs/>
              </w:rPr>
            </w:pPr>
            <w:r w:rsidRPr="005B10B7">
              <w:rPr>
                <w:bCs/>
              </w:rPr>
              <w:t>1</w:t>
            </w:r>
            <w:r>
              <w:rPr>
                <w:bCs/>
              </w:rPr>
              <w:t> </w:t>
            </w:r>
            <w:r w:rsidRPr="005B10B7">
              <w:rPr>
                <w:bCs/>
              </w:rPr>
              <w:t>763</w:t>
            </w:r>
          </w:p>
        </w:tc>
        <w:tc>
          <w:tcPr>
            <w:tcW w:w="1035" w:type="dxa"/>
          </w:tcPr>
          <w:p w:rsidR="00586845" w:rsidRPr="00E124CA" w:rsidRDefault="00586845" w:rsidP="00712279">
            <w:pPr>
              <w:pStyle w:val="TableTextRight"/>
            </w:pPr>
            <w:r>
              <w:t>1 795</w:t>
            </w:r>
          </w:p>
        </w:tc>
      </w:tr>
      <w:tr w:rsidR="00586845" w:rsidRPr="00AF2974" w:rsidTr="00712279">
        <w:trPr>
          <w:cantSplit/>
        </w:trPr>
        <w:tc>
          <w:tcPr>
            <w:tcW w:w="5148" w:type="dxa"/>
          </w:tcPr>
          <w:p w:rsidR="00586845" w:rsidRPr="00AF2974" w:rsidRDefault="00586845" w:rsidP="00712279">
            <w:pPr>
              <w:pStyle w:val="TableText"/>
            </w:pPr>
            <w:r w:rsidRPr="00AF2974">
              <w:t>Motor vehicles under finance lease</w:t>
            </w:r>
          </w:p>
        </w:tc>
        <w:tc>
          <w:tcPr>
            <w:tcW w:w="1035" w:type="dxa"/>
            <w:shd w:val="clear" w:color="auto" w:fill="E0E0E0"/>
          </w:tcPr>
          <w:p w:rsidR="00586845" w:rsidRPr="005B10B7" w:rsidRDefault="00586845" w:rsidP="00712279">
            <w:pPr>
              <w:pStyle w:val="TableTextRight"/>
              <w:rPr>
                <w:bCs/>
              </w:rPr>
            </w:pPr>
            <w:r w:rsidRPr="005B10B7">
              <w:rPr>
                <w:bCs/>
              </w:rPr>
              <w:t>1</w:t>
            </w:r>
            <w:r>
              <w:rPr>
                <w:bCs/>
              </w:rPr>
              <w:t> </w:t>
            </w:r>
            <w:r w:rsidRPr="005B10B7">
              <w:rPr>
                <w:bCs/>
              </w:rPr>
              <w:t>592</w:t>
            </w:r>
          </w:p>
        </w:tc>
        <w:tc>
          <w:tcPr>
            <w:tcW w:w="1035" w:type="dxa"/>
          </w:tcPr>
          <w:p w:rsidR="00586845" w:rsidRPr="00E124CA" w:rsidRDefault="00586845" w:rsidP="00712279">
            <w:pPr>
              <w:pStyle w:val="TableTextRight"/>
            </w:pPr>
            <w:r>
              <w:t>1 985</w:t>
            </w:r>
          </w:p>
        </w:tc>
      </w:tr>
      <w:tr w:rsidR="00586845" w:rsidRPr="00AF2974" w:rsidTr="00712279">
        <w:trPr>
          <w:cantSplit/>
        </w:trPr>
        <w:tc>
          <w:tcPr>
            <w:tcW w:w="5148" w:type="dxa"/>
          </w:tcPr>
          <w:p w:rsidR="00586845" w:rsidRPr="00AF2974" w:rsidRDefault="00586845" w:rsidP="00712279">
            <w:pPr>
              <w:pStyle w:val="TableText"/>
            </w:pPr>
            <w:r w:rsidRPr="00AF2974">
              <w:t>Capitalised software development</w:t>
            </w:r>
          </w:p>
        </w:tc>
        <w:tc>
          <w:tcPr>
            <w:tcW w:w="1035" w:type="dxa"/>
            <w:shd w:val="clear" w:color="auto" w:fill="E0E0E0"/>
          </w:tcPr>
          <w:p w:rsidR="00586845" w:rsidRPr="005B10B7" w:rsidRDefault="00586845" w:rsidP="00712279">
            <w:pPr>
              <w:pStyle w:val="TableTextRight"/>
              <w:rPr>
                <w:bCs/>
              </w:rPr>
            </w:pPr>
            <w:r w:rsidRPr="005B10B7">
              <w:rPr>
                <w:bCs/>
              </w:rPr>
              <w:t>4</w:t>
            </w:r>
            <w:r>
              <w:rPr>
                <w:bCs/>
              </w:rPr>
              <w:t> </w:t>
            </w:r>
            <w:r w:rsidRPr="005B10B7">
              <w:rPr>
                <w:bCs/>
              </w:rPr>
              <w:t>078</w:t>
            </w:r>
          </w:p>
        </w:tc>
        <w:tc>
          <w:tcPr>
            <w:tcW w:w="1035" w:type="dxa"/>
          </w:tcPr>
          <w:p w:rsidR="00586845" w:rsidRPr="00E124CA" w:rsidRDefault="00586845" w:rsidP="00712279">
            <w:pPr>
              <w:pStyle w:val="TableTextRight"/>
            </w:pPr>
            <w:r>
              <w:t>3 617</w:t>
            </w:r>
          </w:p>
        </w:tc>
      </w:tr>
      <w:tr w:rsidR="00586845" w:rsidRPr="00AF2974" w:rsidTr="00712279">
        <w:trPr>
          <w:cantSplit/>
        </w:trPr>
        <w:tc>
          <w:tcPr>
            <w:tcW w:w="5148" w:type="dxa"/>
          </w:tcPr>
          <w:p w:rsidR="00586845" w:rsidRPr="00AF2974" w:rsidRDefault="00586845" w:rsidP="00712279">
            <w:pPr>
              <w:pStyle w:val="TableText"/>
            </w:pPr>
            <w:r w:rsidRPr="00AF2974">
              <w:t>Municipal valuations database</w:t>
            </w:r>
          </w:p>
        </w:tc>
        <w:tc>
          <w:tcPr>
            <w:tcW w:w="1035" w:type="dxa"/>
            <w:shd w:val="clear" w:color="auto" w:fill="E0E0E0"/>
          </w:tcPr>
          <w:p w:rsidR="00586845" w:rsidRPr="005B10B7" w:rsidRDefault="00586845" w:rsidP="00712279">
            <w:pPr>
              <w:pStyle w:val="TableTextRight"/>
              <w:rPr>
                <w:bCs/>
              </w:rPr>
            </w:pPr>
            <w:r w:rsidRPr="005B10B7">
              <w:rPr>
                <w:bCs/>
              </w:rPr>
              <w:t>14</w:t>
            </w:r>
            <w:r>
              <w:rPr>
                <w:bCs/>
              </w:rPr>
              <w:t> </w:t>
            </w:r>
            <w:r w:rsidRPr="005B10B7">
              <w:rPr>
                <w:bCs/>
              </w:rPr>
              <w:t>373</w:t>
            </w:r>
          </w:p>
        </w:tc>
        <w:tc>
          <w:tcPr>
            <w:tcW w:w="1035" w:type="dxa"/>
          </w:tcPr>
          <w:p w:rsidR="00586845" w:rsidRPr="00E124CA" w:rsidRDefault="00586845" w:rsidP="00712279">
            <w:pPr>
              <w:pStyle w:val="TableTextRight"/>
            </w:pPr>
            <w:r>
              <w:t>6 387</w:t>
            </w:r>
          </w:p>
        </w:tc>
      </w:tr>
      <w:tr w:rsidR="00586845" w:rsidRPr="009D6218" w:rsidTr="00712279">
        <w:trPr>
          <w:cantSplit/>
        </w:trPr>
        <w:tc>
          <w:tcPr>
            <w:tcW w:w="5148" w:type="dxa"/>
          </w:tcPr>
          <w:p w:rsidR="00586845" w:rsidRPr="009D6218" w:rsidRDefault="00586845" w:rsidP="00712279">
            <w:pPr>
              <w:pStyle w:val="TableTextBold"/>
            </w:pPr>
            <w:r>
              <w:t>Total depreciation</w:t>
            </w:r>
          </w:p>
        </w:tc>
        <w:tc>
          <w:tcPr>
            <w:tcW w:w="1035" w:type="dxa"/>
            <w:shd w:val="clear" w:color="auto" w:fill="E0E0E0"/>
          </w:tcPr>
          <w:p w:rsidR="00586845" w:rsidRPr="00AC44D9" w:rsidRDefault="00586845" w:rsidP="00712279">
            <w:pPr>
              <w:pStyle w:val="TableTextRight"/>
              <w:rPr>
                <w:b/>
                <w:bCs/>
              </w:rPr>
            </w:pPr>
            <w:r w:rsidRPr="00AC44D9">
              <w:rPr>
                <w:b/>
                <w:bCs/>
              </w:rPr>
              <w:t>41 546</w:t>
            </w:r>
          </w:p>
        </w:tc>
        <w:tc>
          <w:tcPr>
            <w:tcW w:w="1035" w:type="dxa"/>
          </w:tcPr>
          <w:p w:rsidR="00586845" w:rsidRPr="00E124CA" w:rsidRDefault="00586845" w:rsidP="00712279">
            <w:pPr>
              <w:pStyle w:val="TableTextRight"/>
              <w:rPr>
                <w:b/>
                <w:bCs/>
              </w:rPr>
            </w:pPr>
            <w:r>
              <w:rPr>
                <w:b/>
                <w:bCs/>
              </w:rPr>
              <w:t>33 651</w:t>
            </w:r>
          </w:p>
        </w:tc>
      </w:tr>
      <w:tr w:rsidR="00586845" w:rsidRPr="00AF2974" w:rsidTr="00712279">
        <w:trPr>
          <w:cantSplit/>
        </w:trPr>
        <w:tc>
          <w:tcPr>
            <w:tcW w:w="5148" w:type="dxa"/>
          </w:tcPr>
          <w:p w:rsidR="00586845" w:rsidRPr="00AF2974" w:rsidRDefault="00586845" w:rsidP="00712279">
            <w:pPr>
              <w:pStyle w:val="TableText"/>
            </w:pPr>
          </w:p>
        </w:tc>
        <w:tc>
          <w:tcPr>
            <w:tcW w:w="1035" w:type="dxa"/>
            <w:shd w:val="clear" w:color="auto" w:fill="E0E0E0"/>
            <w:vAlign w:val="bottom"/>
          </w:tcPr>
          <w:p w:rsidR="00586845" w:rsidRPr="00AF2974" w:rsidRDefault="00586845" w:rsidP="00712279">
            <w:pPr>
              <w:pStyle w:val="TableTextRight"/>
            </w:pPr>
          </w:p>
        </w:tc>
        <w:tc>
          <w:tcPr>
            <w:tcW w:w="1035" w:type="dxa"/>
            <w:vAlign w:val="bottom"/>
          </w:tcPr>
          <w:p w:rsidR="00586845" w:rsidRPr="00AF2974" w:rsidRDefault="00586845" w:rsidP="00712279">
            <w:pPr>
              <w:pStyle w:val="TableTextRight"/>
            </w:pPr>
          </w:p>
        </w:tc>
      </w:tr>
      <w:tr w:rsidR="00586845" w:rsidRPr="00AF2974" w:rsidTr="00712279">
        <w:trPr>
          <w:cantSplit/>
        </w:trPr>
        <w:tc>
          <w:tcPr>
            <w:tcW w:w="5148" w:type="dxa"/>
          </w:tcPr>
          <w:p w:rsidR="00586845" w:rsidRPr="00AF2974" w:rsidRDefault="00586845" w:rsidP="00712279">
            <w:pPr>
              <w:pStyle w:val="TableText"/>
              <w:rPr>
                <w:b/>
              </w:rPr>
            </w:pPr>
            <w:r w:rsidRPr="00AF2974">
              <w:rPr>
                <w:b/>
              </w:rPr>
              <w:t>Grants expense</w:t>
            </w:r>
          </w:p>
        </w:tc>
        <w:tc>
          <w:tcPr>
            <w:tcW w:w="1035" w:type="dxa"/>
            <w:shd w:val="clear" w:color="auto" w:fill="E0E0E0"/>
            <w:vAlign w:val="bottom"/>
          </w:tcPr>
          <w:p w:rsidR="00586845" w:rsidRPr="00AF2974" w:rsidRDefault="00586845" w:rsidP="00712279">
            <w:pPr>
              <w:pStyle w:val="TableTextRight"/>
            </w:pPr>
          </w:p>
        </w:tc>
        <w:tc>
          <w:tcPr>
            <w:tcW w:w="1035" w:type="dxa"/>
            <w:vAlign w:val="bottom"/>
          </w:tcPr>
          <w:p w:rsidR="00586845" w:rsidRPr="00AF2974" w:rsidRDefault="00586845" w:rsidP="00712279">
            <w:pPr>
              <w:pStyle w:val="TableTextRight"/>
            </w:pPr>
          </w:p>
        </w:tc>
      </w:tr>
      <w:tr w:rsidR="00586845" w:rsidRPr="00AF2974" w:rsidTr="00712279">
        <w:trPr>
          <w:cantSplit/>
        </w:trPr>
        <w:tc>
          <w:tcPr>
            <w:tcW w:w="5148" w:type="dxa"/>
          </w:tcPr>
          <w:p w:rsidR="00586845" w:rsidRPr="00AF2974" w:rsidRDefault="00586845" w:rsidP="00712279">
            <w:pPr>
              <w:pStyle w:val="TableText"/>
            </w:pPr>
            <w:r w:rsidRPr="00AF2974">
              <w:t>Victorian Government entities</w:t>
            </w:r>
          </w:p>
        </w:tc>
        <w:tc>
          <w:tcPr>
            <w:tcW w:w="1035" w:type="dxa"/>
            <w:shd w:val="clear" w:color="auto" w:fill="E0E0E0"/>
          </w:tcPr>
          <w:p w:rsidR="00586845" w:rsidRPr="005B10B7" w:rsidRDefault="00586845" w:rsidP="00712279">
            <w:pPr>
              <w:pStyle w:val="TableTextRight"/>
              <w:rPr>
                <w:bCs/>
              </w:rPr>
            </w:pPr>
            <w:r w:rsidRPr="005B10B7">
              <w:rPr>
                <w:bCs/>
              </w:rPr>
              <w:t>16</w:t>
            </w:r>
            <w:r>
              <w:rPr>
                <w:bCs/>
              </w:rPr>
              <w:t> </w:t>
            </w:r>
            <w:r w:rsidRPr="005B10B7">
              <w:rPr>
                <w:bCs/>
              </w:rPr>
              <w:t>847</w:t>
            </w:r>
          </w:p>
        </w:tc>
        <w:tc>
          <w:tcPr>
            <w:tcW w:w="1035" w:type="dxa"/>
          </w:tcPr>
          <w:p w:rsidR="00586845" w:rsidRPr="00E124CA" w:rsidRDefault="00586845" w:rsidP="00712279">
            <w:pPr>
              <w:pStyle w:val="TableTextRight"/>
            </w:pPr>
            <w:r>
              <w:t>18 </w:t>
            </w:r>
            <w:r w:rsidRPr="001240F4">
              <w:t>373</w:t>
            </w:r>
          </w:p>
        </w:tc>
      </w:tr>
      <w:tr w:rsidR="00586845" w:rsidRPr="00AF2974" w:rsidTr="00712279">
        <w:trPr>
          <w:cantSplit/>
        </w:trPr>
        <w:tc>
          <w:tcPr>
            <w:tcW w:w="5148" w:type="dxa"/>
          </w:tcPr>
          <w:p w:rsidR="00586845" w:rsidRPr="00AF2974" w:rsidRDefault="00586845" w:rsidP="00712279">
            <w:pPr>
              <w:pStyle w:val="TableText"/>
            </w:pPr>
            <w:r>
              <w:t>Local Government entities</w:t>
            </w:r>
          </w:p>
        </w:tc>
        <w:tc>
          <w:tcPr>
            <w:tcW w:w="1035" w:type="dxa"/>
            <w:shd w:val="clear" w:color="auto" w:fill="E0E0E0"/>
          </w:tcPr>
          <w:p w:rsidR="00586845" w:rsidRPr="005B10B7" w:rsidRDefault="00586845" w:rsidP="00712279">
            <w:pPr>
              <w:pStyle w:val="TableTextRight"/>
              <w:rPr>
                <w:bCs/>
              </w:rPr>
            </w:pPr>
            <w:r>
              <w:rPr>
                <w:bCs/>
              </w:rPr>
              <w:t>6 987</w:t>
            </w:r>
          </w:p>
        </w:tc>
        <w:tc>
          <w:tcPr>
            <w:tcW w:w="1035" w:type="dxa"/>
          </w:tcPr>
          <w:p w:rsidR="00586845" w:rsidRDefault="00586845" w:rsidP="00712279">
            <w:pPr>
              <w:pStyle w:val="TableTextRight"/>
            </w:pPr>
            <w:r>
              <w:t>3 108</w:t>
            </w:r>
          </w:p>
        </w:tc>
      </w:tr>
      <w:tr w:rsidR="00586845" w:rsidRPr="00AF2974" w:rsidTr="00712279">
        <w:trPr>
          <w:cantSplit/>
        </w:trPr>
        <w:tc>
          <w:tcPr>
            <w:tcW w:w="5148" w:type="dxa"/>
          </w:tcPr>
          <w:p w:rsidR="00586845" w:rsidRPr="00AF2974" w:rsidRDefault="00586845" w:rsidP="00712279">
            <w:pPr>
              <w:pStyle w:val="TableText"/>
            </w:pPr>
            <w:r w:rsidRPr="00AF2974">
              <w:t>Other organisations</w:t>
            </w:r>
          </w:p>
        </w:tc>
        <w:tc>
          <w:tcPr>
            <w:tcW w:w="1035" w:type="dxa"/>
            <w:shd w:val="clear" w:color="auto" w:fill="E0E0E0"/>
          </w:tcPr>
          <w:p w:rsidR="00586845" w:rsidRPr="005B10B7" w:rsidRDefault="00586845" w:rsidP="00712279">
            <w:pPr>
              <w:pStyle w:val="TableTextRight"/>
              <w:rPr>
                <w:bCs/>
              </w:rPr>
            </w:pPr>
            <w:r>
              <w:rPr>
                <w:bCs/>
              </w:rPr>
              <w:t>274</w:t>
            </w:r>
          </w:p>
        </w:tc>
        <w:tc>
          <w:tcPr>
            <w:tcW w:w="1035" w:type="dxa"/>
          </w:tcPr>
          <w:p w:rsidR="00586845" w:rsidRPr="00E124CA" w:rsidRDefault="00586845" w:rsidP="00712279">
            <w:pPr>
              <w:pStyle w:val="TableTextRight"/>
            </w:pPr>
            <w:r>
              <w:t>160</w:t>
            </w:r>
          </w:p>
        </w:tc>
      </w:tr>
      <w:tr w:rsidR="00586845" w:rsidRPr="009D6218" w:rsidTr="00712279">
        <w:trPr>
          <w:cantSplit/>
        </w:trPr>
        <w:tc>
          <w:tcPr>
            <w:tcW w:w="5148" w:type="dxa"/>
          </w:tcPr>
          <w:p w:rsidR="00586845" w:rsidRPr="009D6218" w:rsidRDefault="00586845" w:rsidP="00712279">
            <w:pPr>
              <w:pStyle w:val="TableTextBold"/>
            </w:pPr>
            <w:r w:rsidRPr="009D6218">
              <w:t>Total grants expense</w:t>
            </w:r>
          </w:p>
        </w:tc>
        <w:tc>
          <w:tcPr>
            <w:tcW w:w="1035" w:type="dxa"/>
            <w:shd w:val="clear" w:color="auto" w:fill="E0E0E0"/>
          </w:tcPr>
          <w:p w:rsidR="00586845" w:rsidRPr="00AC44D9" w:rsidRDefault="00586845" w:rsidP="00712279">
            <w:pPr>
              <w:pStyle w:val="TableTextRight"/>
              <w:rPr>
                <w:b/>
                <w:bCs/>
              </w:rPr>
            </w:pPr>
            <w:r w:rsidRPr="00AC44D9">
              <w:rPr>
                <w:b/>
                <w:bCs/>
              </w:rPr>
              <w:t>24 108</w:t>
            </w:r>
          </w:p>
        </w:tc>
        <w:tc>
          <w:tcPr>
            <w:tcW w:w="1035" w:type="dxa"/>
          </w:tcPr>
          <w:p w:rsidR="00586845" w:rsidRPr="00E124CA" w:rsidRDefault="00586845" w:rsidP="00712279">
            <w:pPr>
              <w:pStyle w:val="TableTextRight"/>
              <w:rPr>
                <w:b/>
                <w:bCs/>
              </w:rPr>
            </w:pPr>
            <w:r>
              <w:rPr>
                <w:b/>
                <w:bCs/>
              </w:rPr>
              <w:t>21 641</w:t>
            </w:r>
          </w:p>
        </w:tc>
      </w:tr>
      <w:tr w:rsidR="00586845" w:rsidRPr="009D6218" w:rsidTr="00712279">
        <w:trPr>
          <w:cantSplit/>
        </w:trPr>
        <w:tc>
          <w:tcPr>
            <w:tcW w:w="5148" w:type="dxa"/>
          </w:tcPr>
          <w:p w:rsidR="00586845" w:rsidRPr="009D6218" w:rsidRDefault="00586845" w:rsidP="00712279">
            <w:pPr>
              <w:pStyle w:val="TableTextBold"/>
            </w:pPr>
          </w:p>
        </w:tc>
        <w:tc>
          <w:tcPr>
            <w:tcW w:w="1035" w:type="dxa"/>
            <w:shd w:val="clear" w:color="auto" w:fill="E0E0E0"/>
          </w:tcPr>
          <w:p w:rsidR="00586845" w:rsidRPr="00AC44D9" w:rsidRDefault="00586845" w:rsidP="00712279">
            <w:pPr>
              <w:pStyle w:val="TableTextRight"/>
              <w:rPr>
                <w:bCs/>
              </w:rPr>
            </w:pPr>
          </w:p>
        </w:tc>
        <w:tc>
          <w:tcPr>
            <w:tcW w:w="1035" w:type="dxa"/>
          </w:tcPr>
          <w:p w:rsidR="00586845" w:rsidRPr="00AC44D9" w:rsidRDefault="00586845" w:rsidP="00712279">
            <w:pPr>
              <w:pStyle w:val="TableTextRight"/>
              <w:rPr>
                <w:bCs/>
              </w:rPr>
            </w:pPr>
          </w:p>
        </w:tc>
      </w:tr>
      <w:tr w:rsidR="00586845" w:rsidRPr="009D6218" w:rsidTr="00712279">
        <w:trPr>
          <w:cantSplit/>
        </w:trPr>
        <w:tc>
          <w:tcPr>
            <w:tcW w:w="5148" w:type="dxa"/>
          </w:tcPr>
          <w:p w:rsidR="00586845" w:rsidRPr="00AC44D9" w:rsidRDefault="00586845" w:rsidP="00712279">
            <w:pPr>
              <w:pStyle w:val="TableText"/>
              <w:rPr>
                <w:b/>
              </w:rPr>
            </w:pPr>
            <w:r w:rsidRPr="00AC44D9">
              <w:rPr>
                <w:b/>
              </w:rPr>
              <w:t>Supplies and services</w:t>
            </w:r>
          </w:p>
        </w:tc>
        <w:tc>
          <w:tcPr>
            <w:tcW w:w="1035" w:type="dxa"/>
            <w:shd w:val="clear" w:color="auto" w:fill="E0E0E0"/>
          </w:tcPr>
          <w:p w:rsidR="00586845" w:rsidRPr="00AC44D9" w:rsidRDefault="00586845" w:rsidP="00712279">
            <w:pPr>
              <w:pStyle w:val="TableTextRight"/>
              <w:rPr>
                <w:bCs/>
              </w:rPr>
            </w:pPr>
          </w:p>
        </w:tc>
        <w:tc>
          <w:tcPr>
            <w:tcW w:w="1035" w:type="dxa"/>
          </w:tcPr>
          <w:p w:rsidR="00586845" w:rsidRPr="00AC44D9" w:rsidRDefault="00586845" w:rsidP="00712279">
            <w:pPr>
              <w:pStyle w:val="TableTextRight"/>
              <w:rPr>
                <w:bCs/>
              </w:rPr>
            </w:pPr>
          </w:p>
        </w:tc>
      </w:tr>
      <w:tr w:rsidR="00586845" w:rsidRPr="009D6218" w:rsidTr="00712279">
        <w:trPr>
          <w:cantSplit/>
        </w:trPr>
        <w:tc>
          <w:tcPr>
            <w:tcW w:w="5148" w:type="dxa"/>
          </w:tcPr>
          <w:p w:rsidR="00586845" w:rsidRPr="00B05BCC" w:rsidRDefault="00632A59" w:rsidP="00632A59">
            <w:pPr>
              <w:pStyle w:val="TableText"/>
            </w:pPr>
            <w:r>
              <w:t>Rentals and p</w:t>
            </w:r>
            <w:r w:rsidR="00586845">
              <w:t>roperty outgoings</w:t>
            </w:r>
          </w:p>
        </w:tc>
        <w:tc>
          <w:tcPr>
            <w:tcW w:w="1035" w:type="dxa"/>
            <w:shd w:val="clear" w:color="auto" w:fill="E0E0E0"/>
          </w:tcPr>
          <w:p w:rsidR="00586845" w:rsidRPr="005B10B7" w:rsidRDefault="00586845" w:rsidP="00712279">
            <w:pPr>
              <w:pStyle w:val="TableTextRight"/>
              <w:rPr>
                <w:bCs/>
              </w:rPr>
            </w:pPr>
            <w:r>
              <w:rPr>
                <w:bCs/>
              </w:rPr>
              <w:t>24 560</w:t>
            </w:r>
          </w:p>
        </w:tc>
        <w:tc>
          <w:tcPr>
            <w:tcW w:w="1035" w:type="dxa"/>
          </w:tcPr>
          <w:p w:rsidR="00586845" w:rsidRPr="008B49AC" w:rsidRDefault="00586845" w:rsidP="00712279">
            <w:pPr>
              <w:pStyle w:val="TableTextRight"/>
              <w:rPr>
                <w:bCs/>
              </w:rPr>
            </w:pPr>
            <w:r>
              <w:rPr>
                <w:bCs/>
              </w:rPr>
              <w:t>26 781</w:t>
            </w:r>
          </w:p>
        </w:tc>
      </w:tr>
      <w:tr w:rsidR="00586845" w:rsidRPr="009D6218" w:rsidTr="00712279">
        <w:trPr>
          <w:cantSplit/>
        </w:trPr>
        <w:tc>
          <w:tcPr>
            <w:tcW w:w="5148" w:type="dxa"/>
          </w:tcPr>
          <w:p w:rsidR="00586845" w:rsidRPr="00B05BCC" w:rsidRDefault="00586845" w:rsidP="00712279">
            <w:pPr>
              <w:pStyle w:val="TableText"/>
            </w:pPr>
            <w:r>
              <w:t>Purchase of services</w:t>
            </w:r>
          </w:p>
        </w:tc>
        <w:tc>
          <w:tcPr>
            <w:tcW w:w="1035" w:type="dxa"/>
            <w:shd w:val="clear" w:color="auto" w:fill="E0E0E0"/>
          </w:tcPr>
          <w:p w:rsidR="00586845" w:rsidRPr="005B10B7" w:rsidRDefault="00632A59" w:rsidP="00712279">
            <w:pPr>
              <w:pStyle w:val="TableTextRight"/>
              <w:rPr>
                <w:bCs/>
              </w:rPr>
            </w:pPr>
            <w:r>
              <w:rPr>
                <w:bCs/>
              </w:rPr>
              <w:t>33 258</w:t>
            </w:r>
          </w:p>
        </w:tc>
        <w:tc>
          <w:tcPr>
            <w:tcW w:w="1035" w:type="dxa"/>
          </w:tcPr>
          <w:p w:rsidR="00586845" w:rsidRPr="008B49AC" w:rsidRDefault="00632A59" w:rsidP="00712279">
            <w:pPr>
              <w:pStyle w:val="TableTextRight"/>
              <w:rPr>
                <w:bCs/>
              </w:rPr>
            </w:pPr>
            <w:r>
              <w:rPr>
                <w:bCs/>
              </w:rPr>
              <w:t>31 736</w:t>
            </w:r>
          </w:p>
        </w:tc>
      </w:tr>
      <w:tr w:rsidR="00586845" w:rsidRPr="009D6218" w:rsidTr="00712279">
        <w:trPr>
          <w:cantSplit/>
        </w:trPr>
        <w:tc>
          <w:tcPr>
            <w:tcW w:w="5148" w:type="dxa"/>
          </w:tcPr>
          <w:p w:rsidR="00586845" w:rsidRPr="00B05BCC" w:rsidRDefault="00586845" w:rsidP="00712279">
            <w:pPr>
              <w:pStyle w:val="TableText"/>
            </w:pPr>
            <w:r>
              <w:t xml:space="preserve">Information </w:t>
            </w:r>
            <w:r w:rsidR="00632A59">
              <w:t xml:space="preserve">and communication </w:t>
            </w:r>
            <w:r>
              <w:t>technology costs</w:t>
            </w:r>
          </w:p>
        </w:tc>
        <w:tc>
          <w:tcPr>
            <w:tcW w:w="1035" w:type="dxa"/>
            <w:shd w:val="clear" w:color="auto" w:fill="E0E0E0"/>
          </w:tcPr>
          <w:p w:rsidR="00586845" w:rsidRPr="005B10B7" w:rsidRDefault="00632A59" w:rsidP="00712279">
            <w:pPr>
              <w:pStyle w:val="TableTextRight"/>
              <w:rPr>
                <w:bCs/>
              </w:rPr>
            </w:pPr>
            <w:r>
              <w:rPr>
                <w:bCs/>
              </w:rPr>
              <w:t>13 572</w:t>
            </w:r>
          </w:p>
        </w:tc>
        <w:tc>
          <w:tcPr>
            <w:tcW w:w="1035" w:type="dxa"/>
          </w:tcPr>
          <w:p w:rsidR="00586845" w:rsidRPr="008B49AC" w:rsidRDefault="00632A59" w:rsidP="00712279">
            <w:pPr>
              <w:pStyle w:val="TableTextRight"/>
              <w:rPr>
                <w:bCs/>
              </w:rPr>
            </w:pPr>
            <w:r>
              <w:rPr>
                <w:bCs/>
              </w:rPr>
              <w:t>14 267</w:t>
            </w:r>
          </w:p>
        </w:tc>
      </w:tr>
      <w:tr w:rsidR="00586845" w:rsidRPr="009D6218" w:rsidTr="00712279">
        <w:trPr>
          <w:cantSplit/>
        </w:trPr>
        <w:tc>
          <w:tcPr>
            <w:tcW w:w="5148" w:type="dxa"/>
          </w:tcPr>
          <w:p w:rsidR="00586845" w:rsidRPr="00B05BCC" w:rsidRDefault="00586845" w:rsidP="00712279">
            <w:pPr>
              <w:pStyle w:val="TableText"/>
            </w:pPr>
            <w:r>
              <w:t>Others</w:t>
            </w:r>
          </w:p>
        </w:tc>
        <w:tc>
          <w:tcPr>
            <w:tcW w:w="1035" w:type="dxa"/>
            <w:shd w:val="clear" w:color="auto" w:fill="E0E0E0"/>
          </w:tcPr>
          <w:p w:rsidR="00586845" w:rsidRPr="005B10B7" w:rsidRDefault="00632A59" w:rsidP="00712279">
            <w:pPr>
              <w:pStyle w:val="TableTextRight"/>
              <w:rPr>
                <w:bCs/>
              </w:rPr>
            </w:pPr>
            <w:r>
              <w:rPr>
                <w:bCs/>
              </w:rPr>
              <w:t>7 533</w:t>
            </w:r>
          </w:p>
        </w:tc>
        <w:tc>
          <w:tcPr>
            <w:tcW w:w="1035" w:type="dxa"/>
          </w:tcPr>
          <w:p w:rsidR="00586845" w:rsidRPr="008B49AC" w:rsidRDefault="00632A59" w:rsidP="00712279">
            <w:pPr>
              <w:pStyle w:val="TableTextRight"/>
              <w:rPr>
                <w:bCs/>
              </w:rPr>
            </w:pPr>
            <w:r>
              <w:rPr>
                <w:bCs/>
              </w:rPr>
              <w:t>9 095</w:t>
            </w:r>
          </w:p>
        </w:tc>
      </w:tr>
      <w:tr w:rsidR="00586845" w:rsidRPr="009D6218" w:rsidTr="00712279">
        <w:trPr>
          <w:cantSplit/>
        </w:trPr>
        <w:tc>
          <w:tcPr>
            <w:tcW w:w="5148" w:type="dxa"/>
          </w:tcPr>
          <w:p w:rsidR="00586845" w:rsidRPr="00AC44D9" w:rsidRDefault="00586845" w:rsidP="00712279">
            <w:pPr>
              <w:pStyle w:val="TableText"/>
              <w:rPr>
                <w:b/>
              </w:rPr>
            </w:pPr>
            <w:r w:rsidRPr="00AC44D9">
              <w:rPr>
                <w:b/>
              </w:rPr>
              <w:t>Total supplies and services</w:t>
            </w:r>
          </w:p>
        </w:tc>
        <w:tc>
          <w:tcPr>
            <w:tcW w:w="1035" w:type="dxa"/>
            <w:shd w:val="clear" w:color="auto" w:fill="E0E0E0"/>
          </w:tcPr>
          <w:p w:rsidR="00586845" w:rsidRPr="00AC44D9" w:rsidRDefault="00586845" w:rsidP="00712279">
            <w:pPr>
              <w:pStyle w:val="TableTextRight"/>
              <w:rPr>
                <w:b/>
                <w:bCs/>
              </w:rPr>
            </w:pPr>
            <w:r w:rsidRPr="00AC44D9">
              <w:rPr>
                <w:b/>
                <w:bCs/>
              </w:rPr>
              <w:t>78 923</w:t>
            </w:r>
          </w:p>
        </w:tc>
        <w:tc>
          <w:tcPr>
            <w:tcW w:w="1035" w:type="dxa"/>
          </w:tcPr>
          <w:p w:rsidR="00586845" w:rsidRPr="00AC44D9" w:rsidRDefault="00586845" w:rsidP="00712279">
            <w:pPr>
              <w:pStyle w:val="TableTextRight"/>
              <w:rPr>
                <w:b/>
                <w:bCs/>
              </w:rPr>
            </w:pPr>
            <w:r w:rsidRPr="00AC44D9">
              <w:rPr>
                <w:b/>
                <w:bCs/>
              </w:rPr>
              <w:t>81 879</w:t>
            </w:r>
          </w:p>
        </w:tc>
      </w:tr>
    </w:tbl>
    <w:p w:rsidR="004B0D87" w:rsidRPr="00AF2974" w:rsidRDefault="004B0D87" w:rsidP="004B0D87"/>
    <w:p w:rsidR="00F44430" w:rsidRDefault="006B1461" w:rsidP="00A05E4F">
      <w:pPr>
        <w:pStyle w:val="Heading2Notes"/>
      </w:pPr>
      <w:r w:rsidRPr="00AF2974">
        <w:br w:type="page"/>
      </w:r>
      <w:bookmarkStart w:id="43" w:name="_Toc303670552"/>
      <w:bookmarkStart w:id="44" w:name="_Toc335740850"/>
      <w:bookmarkStart w:id="45" w:name="_Toc399334622"/>
      <w:r w:rsidR="00A05E4F" w:rsidRPr="00AF2974">
        <w:lastRenderedPageBreak/>
        <w:t xml:space="preserve">Note </w:t>
      </w:r>
      <w:r w:rsidR="00AA40E2">
        <w:t>6</w:t>
      </w:r>
      <w:r w:rsidR="00A05E4F" w:rsidRPr="00AF2974">
        <w:t>.</w:t>
      </w:r>
      <w:r w:rsidR="00A05E4F" w:rsidRPr="00AF2974">
        <w:tab/>
      </w:r>
      <w:r w:rsidRPr="00AF2974">
        <w:t>Receivables</w:t>
      </w:r>
      <w:bookmarkEnd w:id="43"/>
      <w:bookmarkEnd w:id="44"/>
      <w:bookmarkEnd w:id="45"/>
    </w:p>
    <w:tbl>
      <w:tblPr>
        <w:tblW w:w="0" w:type="auto"/>
        <w:tblLayout w:type="fixed"/>
        <w:tblLook w:val="0000" w:firstRow="0" w:lastRow="0" w:firstColumn="0" w:lastColumn="0" w:noHBand="0" w:noVBand="0"/>
      </w:tblPr>
      <w:tblGrid>
        <w:gridCol w:w="5148"/>
        <w:gridCol w:w="1035"/>
        <w:gridCol w:w="1035"/>
      </w:tblGrid>
      <w:tr w:rsidR="0064441D" w:rsidRPr="00AF2974" w:rsidTr="00712279">
        <w:trPr>
          <w:cantSplit/>
        </w:trPr>
        <w:tc>
          <w:tcPr>
            <w:tcW w:w="5148" w:type="dxa"/>
          </w:tcPr>
          <w:p w:rsidR="0064441D" w:rsidRPr="00AF2974" w:rsidRDefault="0064441D" w:rsidP="00712279">
            <w:pPr>
              <w:pStyle w:val="TableText"/>
            </w:pPr>
          </w:p>
        </w:tc>
        <w:tc>
          <w:tcPr>
            <w:tcW w:w="1035" w:type="dxa"/>
          </w:tcPr>
          <w:p w:rsidR="0064441D" w:rsidRDefault="0064441D" w:rsidP="00712279">
            <w:pPr>
              <w:pStyle w:val="TableTextHeadingRight"/>
            </w:pPr>
            <w:r>
              <w:t>2014</w:t>
            </w:r>
          </w:p>
          <w:p w:rsidR="0064441D" w:rsidRPr="00AF2974" w:rsidRDefault="0064441D" w:rsidP="00712279">
            <w:pPr>
              <w:pStyle w:val="TableTextHeadingRight"/>
            </w:pPr>
            <w:r w:rsidRPr="00AF2974">
              <w:t>$</w:t>
            </w:r>
            <w:r w:rsidR="00354A87">
              <w:t>’</w:t>
            </w:r>
            <w:r w:rsidRPr="00AF2974">
              <w:t>000</w:t>
            </w:r>
          </w:p>
        </w:tc>
        <w:tc>
          <w:tcPr>
            <w:tcW w:w="1035" w:type="dxa"/>
          </w:tcPr>
          <w:p w:rsidR="0064441D" w:rsidRDefault="0064441D" w:rsidP="00712279">
            <w:pPr>
              <w:pStyle w:val="TableTextHeadingRight"/>
            </w:pPr>
            <w:r>
              <w:t>2013</w:t>
            </w:r>
          </w:p>
          <w:p w:rsidR="0064441D" w:rsidRPr="00AF2974" w:rsidRDefault="0064441D" w:rsidP="00712279">
            <w:pPr>
              <w:pStyle w:val="TableTextHeadingRight"/>
            </w:pPr>
            <w:r w:rsidRPr="00AF2974">
              <w:t>$</w:t>
            </w:r>
            <w:r w:rsidR="00354A87">
              <w:t>’</w:t>
            </w:r>
            <w:r w:rsidRPr="00AF2974">
              <w:t>000</w:t>
            </w:r>
          </w:p>
        </w:tc>
      </w:tr>
      <w:tr w:rsidR="0064441D" w:rsidRPr="00AF2974" w:rsidTr="00712279">
        <w:trPr>
          <w:cantSplit/>
        </w:trPr>
        <w:tc>
          <w:tcPr>
            <w:tcW w:w="5148" w:type="dxa"/>
          </w:tcPr>
          <w:p w:rsidR="0064441D" w:rsidRPr="00AF2974" w:rsidRDefault="0064441D" w:rsidP="00712279">
            <w:pPr>
              <w:pStyle w:val="TableText"/>
              <w:rPr>
                <w:b/>
              </w:rPr>
            </w:pPr>
            <w:r w:rsidRPr="00AF2974">
              <w:rPr>
                <w:b/>
              </w:rPr>
              <w:t>Current:</w:t>
            </w:r>
          </w:p>
        </w:tc>
        <w:tc>
          <w:tcPr>
            <w:tcW w:w="1035" w:type="dxa"/>
            <w:shd w:val="clear" w:color="auto" w:fill="E0E0E0"/>
          </w:tcPr>
          <w:p w:rsidR="0064441D" w:rsidRPr="00AF2974" w:rsidRDefault="0064441D" w:rsidP="00712279">
            <w:pPr>
              <w:pStyle w:val="TableTextRight"/>
            </w:pPr>
          </w:p>
        </w:tc>
        <w:tc>
          <w:tcPr>
            <w:tcW w:w="1035" w:type="dxa"/>
          </w:tcPr>
          <w:p w:rsidR="0064441D" w:rsidRPr="00AF2974" w:rsidRDefault="0064441D" w:rsidP="00712279">
            <w:pPr>
              <w:pStyle w:val="TableTextRight"/>
            </w:pPr>
          </w:p>
        </w:tc>
      </w:tr>
      <w:tr w:rsidR="0064441D" w:rsidRPr="00AF2974" w:rsidTr="00712279">
        <w:trPr>
          <w:cantSplit/>
        </w:trPr>
        <w:tc>
          <w:tcPr>
            <w:tcW w:w="5148" w:type="dxa"/>
          </w:tcPr>
          <w:p w:rsidR="0064441D" w:rsidRPr="00AF2974" w:rsidRDefault="0064441D" w:rsidP="00712279">
            <w:pPr>
              <w:pStyle w:val="TableText"/>
              <w:rPr>
                <w:b/>
              </w:rPr>
            </w:pPr>
            <w:r w:rsidRPr="00AF2974">
              <w:rPr>
                <w:b/>
              </w:rPr>
              <w:t>Contractual</w:t>
            </w:r>
          </w:p>
        </w:tc>
        <w:tc>
          <w:tcPr>
            <w:tcW w:w="1035" w:type="dxa"/>
            <w:shd w:val="clear" w:color="auto" w:fill="E0E0E0"/>
          </w:tcPr>
          <w:p w:rsidR="0064441D" w:rsidRPr="00AF2974" w:rsidRDefault="0064441D" w:rsidP="00712279">
            <w:pPr>
              <w:pStyle w:val="TableTextRight"/>
            </w:pPr>
          </w:p>
        </w:tc>
        <w:tc>
          <w:tcPr>
            <w:tcW w:w="1035" w:type="dxa"/>
          </w:tcPr>
          <w:p w:rsidR="0064441D" w:rsidRPr="00AF2974" w:rsidRDefault="0064441D" w:rsidP="00712279">
            <w:pPr>
              <w:pStyle w:val="TableTextRight"/>
            </w:pPr>
          </w:p>
        </w:tc>
      </w:tr>
      <w:tr w:rsidR="0064441D" w:rsidRPr="00AF2974" w:rsidTr="00712279">
        <w:trPr>
          <w:cantSplit/>
        </w:trPr>
        <w:tc>
          <w:tcPr>
            <w:tcW w:w="5148" w:type="dxa"/>
          </w:tcPr>
          <w:p w:rsidR="0064441D" w:rsidRPr="00AF2974" w:rsidRDefault="0064441D" w:rsidP="00712279">
            <w:pPr>
              <w:pStyle w:val="TableText"/>
            </w:pPr>
            <w:r w:rsidRPr="00AF2974">
              <w:t>Debtors</w:t>
            </w:r>
          </w:p>
        </w:tc>
        <w:tc>
          <w:tcPr>
            <w:tcW w:w="1035" w:type="dxa"/>
            <w:shd w:val="clear" w:color="auto" w:fill="E0E0E0"/>
            <w:vAlign w:val="bottom"/>
          </w:tcPr>
          <w:p w:rsidR="0064441D" w:rsidRPr="005B10B7" w:rsidRDefault="0064441D" w:rsidP="00712279">
            <w:pPr>
              <w:pStyle w:val="TableTextRight"/>
            </w:pPr>
            <w:r w:rsidRPr="005B10B7">
              <w:t>28</w:t>
            </w:r>
            <w:r>
              <w:t> </w:t>
            </w:r>
            <w:r w:rsidRPr="005B10B7">
              <w:t>651</w:t>
            </w:r>
          </w:p>
        </w:tc>
        <w:tc>
          <w:tcPr>
            <w:tcW w:w="1035" w:type="dxa"/>
            <w:vAlign w:val="bottom"/>
          </w:tcPr>
          <w:p w:rsidR="0064441D" w:rsidRPr="008B49AC" w:rsidRDefault="0064441D" w:rsidP="00712279">
            <w:pPr>
              <w:pStyle w:val="TableTextRight"/>
            </w:pPr>
            <w:r w:rsidRPr="0077274F">
              <w:t>19</w:t>
            </w:r>
            <w:r>
              <w:t> </w:t>
            </w:r>
            <w:r w:rsidRPr="0077274F">
              <w:t>425</w:t>
            </w:r>
          </w:p>
        </w:tc>
      </w:tr>
      <w:tr w:rsidR="0064441D" w:rsidRPr="00AF2974" w:rsidTr="00712279">
        <w:trPr>
          <w:cantSplit/>
        </w:trPr>
        <w:tc>
          <w:tcPr>
            <w:tcW w:w="5148" w:type="dxa"/>
          </w:tcPr>
          <w:p w:rsidR="0064441D" w:rsidRPr="00AF2974" w:rsidRDefault="0064441D" w:rsidP="00712279">
            <w:pPr>
              <w:pStyle w:val="TableText"/>
              <w:rPr>
                <w:b/>
              </w:rPr>
            </w:pPr>
          </w:p>
        </w:tc>
        <w:tc>
          <w:tcPr>
            <w:tcW w:w="1035" w:type="dxa"/>
            <w:shd w:val="clear" w:color="auto" w:fill="E0E0E0"/>
            <w:vAlign w:val="bottom"/>
          </w:tcPr>
          <w:p w:rsidR="0064441D" w:rsidRPr="009C3DCD" w:rsidRDefault="0064441D" w:rsidP="00712279">
            <w:pPr>
              <w:pStyle w:val="TableTextRight"/>
              <w:rPr>
                <w:b/>
              </w:rPr>
            </w:pPr>
            <w:r w:rsidRPr="009C3DCD">
              <w:rPr>
                <w:b/>
              </w:rPr>
              <w:t>28 651</w:t>
            </w:r>
          </w:p>
        </w:tc>
        <w:tc>
          <w:tcPr>
            <w:tcW w:w="1035" w:type="dxa"/>
            <w:vAlign w:val="bottom"/>
          </w:tcPr>
          <w:p w:rsidR="0064441D" w:rsidRPr="009C3DCD" w:rsidRDefault="0064441D" w:rsidP="00712279">
            <w:pPr>
              <w:pStyle w:val="TableTextRight"/>
              <w:rPr>
                <w:b/>
              </w:rPr>
            </w:pPr>
            <w:r w:rsidRPr="009C3DCD">
              <w:rPr>
                <w:b/>
              </w:rPr>
              <w:t>19 425</w:t>
            </w:r>
          </w:p>
        </w:tc>
      </w:tr>
      <w:tr w:rsidR="0064441D" w:rsidRPr="00AF2974" w:rsidTr="00712279">
        <w:trPr>
          <w:cantSplit/>
        </w:trPr>
        <w:tc>
          <w:tcPr>
            <w:tcW w:w="5148" w:type="dxa"/>
          </w:tcPr>
          <w:p w:rsidR="0064441D" w:rsidRPr="00AF2974" w:rsidRDefault="0064441D" w:rsidP="00712279">
            <w:pPr>
              <w:pStyle w:val="TableText"/>
              <w:rPr>
                <w:b/>
              </w:rPr>
            </w:pPr>
            <w:r w:rsidRPr="00AF2974">
              <w:rPr>
                <w:b/>
              </w:rPr>
              <w:t>Statutory</w:t>
            </w:r>
          </w:p>
        </w:tc>
        <w:tc>
          <w:tcPr>
            <w:tcW w:w="1035" w:type="dxa"/>
            <w:shd w:val="clear" w:color="auto" w:fill="E0E0E0"/>
            <w:vAlign w:val="bottom"/>
          </w:tcPr>
          <w:p w:rsidR="0064441D" w:rsidRPr="00AF2974" w:rsidRDefault="0064441D" w:rsidP="00712279">
            <w:pPr>
              <w:pStyle w:val="TableTextRight"/>
            </w:pPr>
          </w:p>
        </w:tc>
        <w:tc>
          <w:tcPr>
            <w:tcW w:w="1035" w:type="dxa"/>
            <w:vAlign w:val="bottom"/>
          </w:tcPr>
          <w:p w:rsidR="0064441D" w:rsidRPr="00AF2974" w:rsidRDefault="0064441D" w:rsidP="00712279">
            <w:pPr>
              <w:pStyle w:val="TableTextRight"/>
            </w:pPr>
          </w:p>
        </w:tc>
      </w:tr>
      <w:tr w:rsidR="0064441D" w:rsidRPr="00AF2974" w:rsidTr="00712279">
        <w:trPr>
          <w:cantSplit/>
        </w:trPr>
        <w:tc>
          <w:tcPr>
            <w:tcW w:w="5148" w:type="dxa"/>
          </w:tcPr>
          <w:p w:rsidR="0064441D" w:rsidRPr="00AF7882" w:rsidRDefault="0064441D" w:rsidP="00712279">
            <w:pPr>
              <w:pStyle w:val="TableText"/>
              <w:rPr>
                <w:vertAlign w:val="superscript"/>
              </w:rPr>
            </w:pPr>
            <w:r w:rsidRPr="00AF2974">
              <w:t>Amounts o</w:t>
            </w:r>
            <w:r>
              <w:t xml:space="preserve">wing from Victorian Government </w:t>
            </w:r>
            <w:r>
              <w:rPr>
                <w:vertAlign w:val="superscript"/>
              </w:rPr>
              <w:t>(a)</w:t>
            </w:r>
          </w:p>
        </w:tc>
        <w:tc>
          <w:tcPr>
            <w:tcW w:w="1035" w:type="dxa"/>
            <w:shd w:val="clear" w:color="auto" w:fill="E0E0E0"/>
            <w:vAlign w:val="bottom"/>
          </w:tcPr>
          <w:p w:rsidR="0064441D" w:rsidRPr="005B10B7" w:rsidRDefault="0064441D" w:rsidP="00712279">
            <w:pPr>
              <w:pStyle w:val="TableTextRight"/>
            </w:pPr>
            <w:r w:rsidRPr="005B10B7">
              <w:t>126</w:t>
            </w:r>
            <w:r>
              <w:t> 320</w:t>
            </w:r>
          </w:p>
        </w:tc>
        <w:tc>
          <w:tcPr>
            <w:tcW w:w="1035" w:type="dxa"/>
            <w:vAlign w:val="bottom"/>
          </w:tcPr>
          <w:p w:rsidR="0064441D" w:rsidRPr="008B49AC" w:rsidRDefault="0064441D" w:rsidP="00712279">
            <w:pPr>
              <w:pStyle w:val="TableTextRight"/>
            </w:pPr>
            <w:r w:rsidRPr="008B49AC">
              <w:t>85</w:t>
            </w:r>
            <w:r>
              <w:t> </w:t>
            </w:r>
            <w:r w:rsidRPr="008B49AC">
              <w:t>145</w:t>
            </w:r>
          </w:p>
        </w:tc>
      </w:tr>
      <w:tr w:rsidR="0064441D" w:rsidRPr="00AF2974" w:rsidTr="00712279">
        <w:trPr>
          <w:cantSplit/>
        </w:trPr>
        <w:tc>
          <w:tcPr>
            <w:tcW w:w="5148" w:type="dxa"/>
          </w:tcPr>
          <w:p w:rsidR="0064441D" w:rsidRPr="00AF2974" w:rsidRDefault="0064441D" w:rsidP="00712279">
            <w:pPr>
              <w:pStyle w:val="TableText"/>
            </w:pPr>
            <w:r w:rsidRPr="00AF2974">
              <w:t>GST recoverable</w:t>
            </w:r>
          </w:p>
        </w:tc>
        <w:tc>
          <w:tcPr>
            <w:tcW w:w="1035" w:type="dxa"/>
            <w:shd w:val="clear" w:color="auto" w:fill="E0E0E0"/>
            <w:vAlign w:val="bottom"/>
          </w:tcPr>
          <w:p w:rsidR="0064441D" w:rsidRPr="005B10B7" w:rsidRDefault="0064441D" w:rsidP="00712279">
            <w:pPr>
              <w:pStyle w:val="TableTextRight"/>
            </w:pPr>
            <w:r w:rsidRPr="005B10B7">
              <w:t>1</w:t>
            </w:r>
            <w:r>
              <w:t> </w:t>
            </w:r>
            <w:r w:rsidRPr="005B10B7">
              <w:t>871</w:t>
            </w:r>
          </w:p>
        </w:tc>
        <w:tc>
          <w:tcPr>
            <w:tcW w:w="1035" w:type="dxa"/>
            <w:vAlign w:val="bottom"/>
          </w:tcPr>
          <w:p w:rsidR="0064441D" w:rsidRPr="008B49AC" w:rsidRDefault="0064441D" w:rsidP="00712279">
            <w:pPr>
              <w:pStyle w:val="TableTextRight"/>
            </w:pPr>
            <w:r w:rsidRPr="0077274F">
              <w:t>2</w:t>
            </w:r>
            <w:r>
              <w:t> </w:t>
            </w:r>
            <w:r w:rsidRPr="0077274F">
              <w:t>360</w:t>
            </w:r>
          </w:p>
        </w:tc>
      </w:tr>
      <w:tr w:rsidR="0064441D" w:rsidRPr="00AF2974" w:rsidTr="00712279">
        <w:trPr>
          <w:cantSplit/>
        </w:trPr>
        <w:tc>
          <w:tcPr>
            <w:tcW w:w="5148" w:type="dxa"/>
          </w:tcPr>
          <w:p w:rsidR="0064441D" w:rsidRPr="00AF2974" w:rsidRDefault="0064441D" w:rsidP="00712279">
            <w:pPr>
              <w:pStyle w:val="TableText"/>
              <w:rPr>
                <w:b/>
              </w:rPr>
            </w:pPr>
          </w:p>
        </w:tc>
        <w:tc>
          <w:tcPr>
            <w:tcW w:w="1035" w:type="dxa"/>
            <w:shd w:val="clear" w:color="auto" w:fill="E0E0E0"/>
            <w:vAlign w:val="bottom"/>
          </w:tcPr>
          <w:p w:rsidR="0064441D" w:rsidRPr="009C3DCD" w:rsidRDefault="0064441D" w:rsidP="00712279">
            <w:pPr>
              <w:pStyle w:val="TableTextRight"/>
              <w:rPr>
                <w:b/>
              </w:rPr>
            </w:pPr>
            <w:r w:rsidRPr="009C3DCD">
              <w:rPr>
                <w:b/>
              </w:rPr>
              <w:t>128 191</w:t>
            </w:r>
          </w:p>
        </w:tc>
        <w:tc>
          <w:tcPr>
            <w:tcW w:w="1035" w:type="dxa"/>
            <w:vAlign w:val="bottom"/>
          </w:tcPr>
          <w:p w:rsidR="0064441D" w:rsidRPr="009C3DCD" w:rsidRDefault="0064441D" w:rsidP="00712279">
            <w:pPr>
              <w:pStyle w:val="TableTextRight"/>
              <w:rPr>
                <w:b/>
              </w:rPr>
            </w:pPr>
            <w:r w:rsidRPr="009C3DCD">
              <w:rPr>
                <w:b/>
              </w:rPr>
              <w:t>87 505</w:t>
            </w:r>
          </w:p>
        </w:tc>
      </w:tr>
      <w:tr w:rsidR="0064441D" w:rsidRPr="00A03437" w:rsidTr="00712279">
        <w:trPr>
          <w:cantSplit/>
        </w:trPr>
        <w:tc>
          <w:tcPr>
            <w:tcW w:w="5148" w:type="dxa"/>
          </w:tcPr>
          <w:p w:rsidR="0064441D" w:rsidRPr="00A03437" w:rsidRDefault="0064441D" w:rsidP="00712279">
            <w:pPr>
              <w:pStyle w:val="TableText"/>
              <w:rPr>
                <w:b/>
              </w:rPr>
            </w:pPr>
            <w:r w:rsidRPr="00A03437">
              <w:rPr>
                <w:b/>
              </w:rPr>
              <w:t>Total current receivables</w:t>
            </w:r>
          </w:p>
        </w:tc>
        <w:tc>
          <w:tcPr>
            <w:tcW w:w="1035" w:type="dxa"/>
            <w:shd w:val="clear" w:color="auto" w:fill="E0E0E0"/>
            <w:vAlign w:val="bottom"/>
          </w:tcPr>
          <w:p w:rsidR="0064441D" w:rsidRPr="009C3DCD" w:rsidRDefault="0064441D" w:rsidP="00712279">
            <w:pPr>
              <w:pStyle w:val="TableTextRight"/>
              <w:rPr>
                <w:b/>
              </w:rPr>
            </w:pPr>
            <w:r w:rsidRPr="009C3DCD">
              <w:rPr>
                <w:b/>
              </w:rPr>
              <w:t>156 842</w:t>
            </w:r>
          </w:p>
        </w:tc>
        <w:tc>
          <w:tcPr>
            <w:tcW w:w="1035" w:type="dxa"/>
            <w:vAlign w:val="bottom"/>
          </w:tcPr>
          <w:p w:rsidR="0064441D" w:rsidRPr="009C3DCD" w:rsidRDefault="0064441D" w:rsidP="00712279">
            <w:pPr>
              <w:pStyle w:val="TableTextRight"/>
              <w:rPr>
                <w:b/>
              </w:rPr>
            </w:pPr>
            <w:r w:rsidRPr="009C3DCD">
              <w:rPr>
                <w:b/>
              </w:rPr>
              <w:t>106 930</w:t>
            </w:r>
          </w:p>
        </w:tc>
      </w:tr>
      <w:tr w:rsidR="0064441D" w:rsidRPr="00AF2974" w:rsidTr="00712279">
        <w:trPr>
          <w:cantSplit/>
        </w:trPr>
        <w:tc>
          <w:tcPr>
            <w:tcW w:w="5148" w:type="dxa"/>
          </w:tcPr>
          <w:p w:rsidR="0064441D" w:rsidRPr="00AF2974" w:rsidRDefault="0064441D" w:rsidP="00712279">
            <w:pPr>
              <w:pStyle w:val="TableText"/>
            </w:pPr>
          </w:p>
        </w:tc>
        <w:tc>
          <w:tcPr>
            <w:tcW w:w="1035" w:type="dxa"/>
            <w:shd w:val="clear" w:color="auto" w:fill="E0E0E0"/>
            <w:vAlign w:val="bottom"/>
          </w:tcPr>
          <w:p w:rsidR="0064441D" w:rsidRPr="00AF2974" w:rsidRDefault="0064441D" w:rsidP="00712279">
            <w:pPr>
              <w:pStyle w:val="TableTextRight"/>
            </w:pPr>
          </w:p>
        </w:tc>
        <w:tc>
          <w:tcPr>
            <w:tcW w:w="1035" w:type="dxa"/>
            <w:vAlign w:val="bottom"/>
          </w:tcPr>
          <w:p w:rsidR="0064441D" w:rsidRPr="00AF2974" w:rsidRDefault="0064441D" w:rsidP="00712279">
            <w:pPr>
              <w:pStyle w:val="TableTextRight"/>
            </w:pPr>
          </w:p>
        </w:tc>
      </w:tr>
      <w:tr w:rsidR="0064441D" w:rsidRPr="00AF2974" w:rsidTr="00712279">
        <w:trPr>
          <w:cantSplit/>
        </w:trPr>
        <w:tc>
          <w:tcPr>
            <w:tcW w:w="5148" w:type="dxa"/>
          </w:tcPr>
          <w:p w:rsidR="0064441D" w:rsidRPr="00AF2974" w:rsidRDefault="0064441D" w:rsidP="00712279">
            <w:pPr>
              <w:pStyle w:val="TableText"/>
              <w:rPr>
                <w:b/>
              </w:rPr>
            </w:pPr>
            <w:r w:rsidRPr="00AF2974">
              <w:rPr>
                <w:b/>
              </w:rPr>
              <w:t>Non</w:t>
            </w:r>
            <w:r w:rsidR="002F651E">
              <w:rPr>
                <w:b/>
              </w:rPr>
              <w:noBreakHyphen/>
            </w:r>
            <w:r w:rsidRPr="00AF2974">
              <w:rPr>
                <w:b/>
              </w:rPr>
              <w:t>current:</w:t>
            </w:r>
          </w:p>
        </w:tc>
        <w:tc>
          <w:tcPr>
            <w:tcW w:w="1035" w:type="dxa"/>
            <w:shd w:val="clear" w:color="auto" w:fill="E0E0E0"/>
            <w:vAlign w:val="bottom"/>
          </w:tcPr>
          <w:p w:rsidR="0064441D" w:rsidRPr="00AF2974" w:rsidRDefault="0064441D" w:rsidP="00712279">
            <w:pPr>
              <w:pStyle w:val="TableTextRight"/>
            </w:pPr>
          </w:p>
        </w:tc>
        <w:tc>
          <w:tcPr>
            <w:tcW w:w="1035" w:type="dxa"/>
            <w:vAlign w:val="bottom"/>
          </w:tcPr>
          <w:p w:rsidR="0064441D" w:rsidRPr="00AF2974" w:rsidRDefault="0064441D" w:rsidP="00712279">
            <w:pPr>
              <w:pStyle w:val="TableTextRight"/>
            </w:pPr>
          </w:p>
        </w:tc>
      </w:tr>
      <w:tr w:rsidR="0064441D" w:rsidRPr="00AF2974" w:rsidTr="00712279">
        <w:trPr>
          <w:cantSplit/>
        </w:trPr>
        <w:tc>
          <w:tcPr>
            <w:tcW w:w="5148" w:type="dxa"/>
          </w:tcPr>
          <w:p w:rsidR="0064441D" w:rsidRPr="00AF2974" w:rsidRDefault="0064441D" w:rsidP="00712279">
            <w:pPr>
              <w:pStyle w:val="TableText"/>
              <w:rPr>
                <w:b/>
              </w:rPr>
            </w:pPr>
            <w:r w:rsidRPr="00AF2974">
              <w:rPr>
                <w:b/>
              </w:rPr>
              <w:t>Statutory</w:t>
            </w:r>
          </w:p>
        </w:tc>
        <w:tc>
          <w:tcPr>
            <w:tcW w:w="1035" w:type="dxa"/>
            <w:shd w:val="clear" w:color="auto" w:fill="E0E0E0"/>
            <w:vAlign w:val="bottom"/>
          </w:tcPr>
          <w:p w:rsidR="0064441D" w:rsidRPr="00F038FC" w:rsidRDefault="0064441D" w:rsidP="00712279">
            <w:pPr>
              <w:pStyle w:val="TableTextRight"/>
            </w:pPr>
          </w:p>
        </w:tc>
        <w:tc>
          <w:tcPr>
            <w:tcW w:w="1035" w:type="dxa"/>
            <w:vAlign w:val="bottom"/>
          </w:tcPr>
          <w:p w:rsidR="0064441D" w:rsidRPr="00F038FC" w:rsidRDefault="0064441D" w:rsidP="00712279">
            <w:pPr>
              <w:pStyle w:val="TableTextRight"/>
            </w:pPr>
          </w:p>
        </w:tc>
      </w:tr>
      <w:tr w:rsidR="0064441D" w:rsidRPr="00AF2974" w:rsidTr="00712279">
        <w:trPr>
          <w:cantSplit/>
        </w:trPr>
        <w:tc>
          <w:tcPr>
            <w:tcW w:w="5148" w:type="dxa"/>
          </w:tcPr>
          <w:p w:rsidR="0064441D" w:rsidRPr="00AF2974" w:rsidRDefault="0064441D" w:rsidP="00712279">
            <w:pPr>
              <w:pStyle w:val="TableText"/>
            </w:pPr>
            <w:r w:rsidRPr="00AF2974">
              <w:t>Amounts o</w:t>
            </w:r>
            <w:r>
              <w:t xml:space="preserve">wing from Victorian Government </w:t>
            </w:r>
            <w:r>
              <w:rPr>
                <w:vertAlign w:val="superscript"/>
              </w:rPr>
              <w:t>(a)</w:t>
            </w:r>
          </w:p>
        </w:tc>
        <w:tc>
          <w:tcPr>
            <w:tcW w:w="1035" w:type="dxa"/>
            <w:shd w:val="clear" w:color="auto" w:fill="E0E0E0"/>
            <w:vAlign w:val="bottom"/>
          </w:tcPr>
          <w:p w:rsidR="0064441D" w:rsidRPr="005B10B7" w:rsidRDefault="0064441D" w:rsidP="00712279">
            <w:pPr>
              <w:pStyle w:val="TableTextRight"/>
            </w:pPr>
            <w:r w:rsidRPr="005B10B7">
              <w:t>2</w:t>
            </w:r>
            <w:r>
              <w:t> </w:t>
            </w:r>
            <w:r w:rsidRPr="005B10B7">
              <w:t>932</w:t>
            </w:r>
          </w:p>
        </w:tc>
        <w:tc>
          <w:tcPr>
            <w:tcW w:w="1035" w:type="dxa"/>
            <w:vAlign w:val="bottom"/>
          </w:tcPr>
          <w:p w:rsidR="0064441D" w:rsidRPr="008B49AC" w:rsidRDefault="0064441D" w:rsidP="00712279">
            <w:pPr>
              <w:pStyle w:val="TableTextRight"/>
            </w:pPr>
            <w:r w:rsidRPr="008B49AC">
              <w:t>3</w:t>
            </w:r>
            <w:r>
              <w:t> </w:t>
            </w:r>
            <w:r w:rsidRPr="008B49AC">
              <w:t>106</w:t>
            </w:r>
          </w:p>
        </w:tc>
      </w:tr>
      <w:tr w:rsidR="0064441D" w:rsidRPr="000C2885" w:rsidTr="00712279">
        <w:trPr>
          <w:cantSplit/>
        </w:trPr>
        <w:tc>
          <w:tcPr>
            <w:tcW w:w="5148" w:type="dxa"/>
          </w:tcPr>
          <w:p w:rsidR="0064441D" w:rsidRPr="000C2885" w:rsidRDefault="0064441D" w:rsidP="00712279">
            <w:pPr>
              <w:pStyle w:val="TableText"/>
              <w:rPr>
                <w:b/>
              </w:rPr>
            </w:pPr>
            <w:r w:rsidRPr="000C2885">
              <w:rPr>
                <w:b/>
              </w:rPr>
              <w:t>Total non</w:t>
            </w:r>
            <w:r w:rsidR="002F651E">
              <w:rPr>
                <w:b/>
              </w:rPr>
              <w:noBreakHyphen/>
            </w:r>
            <w:r w:rsidRPr="000C2885">
              <w:rPr>
                <w:b/>
              </w:rPr>
              <w:t>current receivables</w:t>
            </w:r>
          </w:p>
        </w:tc>
        <w:tc>
          <w:tcPr>
            <w:tcW w:w="1035" w:type="dxa"/>
            <w:shd w:val="clear" w:color="auto" w:fill="E0E0E0"/>
            <w:vAlign w:val="bottom"/>
          </w:tcPr>
          <w:p w:rsidR="0064441D" w:rsidRPr="009C3DCD" w:rsidRDefault="0064441D" w:rsidP="00712279">
            <w:pPr>
              <w:pStyle w:val="TableTextRight"/>
              <w:rPr>
                <w:b/>
              </w:rPr>
            </w:pPr>
            <w:r w:rsidRPr="009C3DCD">
              <w:rPr>
                <w:b/>
              </w:rPr>
              <w:t>2 932</w:t>
            </w:r>
          </w:p>
        </w:tc>
        <w:tc>
          <w:tcPr>
            <w:tcW w:w="1035" w:type="dxa"/>
            <w:vAlign w:val="bottom"/>
          </w:tcPr>
          <w:p w:rsidR="0064441D" w:rsidRPr="009C3DCD" w:rsidRDefault="0064441D" w:rsidP="00712279">
            <w:pPr>
              <w:pStyle w:val="TableTextRight"/>
              <w:rPr>
                <w:b/>
              </w:rPr>
            </w:pPr>
            <w:r w:rsidRPr="009C3DCD">
              <w:rPr>
                <w:b/>
              </w:rPr>
              <w:t>3 106</w:t>
            </w:r>
          </w:p>
        </w:tc>
      </w:tr>
      <w:tr w:rsidR="0064441D" w:rsidRPr="00AF2974" w:rsidTr="00712279">
        <w:trPr>
          <w:cantSplit/>
        </w:trPr>
        <w:tc>
          <w:tcPr>
            <w:tcW w:w="5148" w:type="dxa"/>
          </w:tcPr>
          <w:p w:rsidR="0064441D" w:rsidRPr="00AF2974" w:rsidRDefault="0064441D" w:rsidP="00712279">
            <w:pPr>
              <w:pStyle w:val="TableText"/>
            </w:pPr>
          </w:p>
        </w:tc>
        <w:tc>
          <w:tcPr>
            <w:tcW w:w="1035" w:type="dxa"/>
            <w:shd w:val="clear" w:color="auto" w:fill="E0E0E0"/>
            <w:vAlign w:val="bottom"/>
          </w:tcPr>
          <w:p w:rsidR="0064441D" w:rsidRPr="00AF2974" w:rsidRDefault="0064441D" w:rsidP="00712279">
            <w:pPr>
              <w:pStyle w:val="TableTextRight"/>
            </w:pPr>
          </w:p>
        </w:tc>
        <w:tc>
          <w:tcPr>
            <w:tcW w:w="1035" w:type="dxa"/>
            <w:vAlign w:val="bottom"/>
          </w:tcPr>
          <w:p w:rsidR="0064441D" w:rsidRPr="00AF2974" w:rsidRDefault="0064441D" w:rsidP="00712279">
            <w:pPr>
              <w:pStyle w:val="TableTextRight"/>
            </w:pPr>
          </w:p>
        </w:tc>
      </w:tr>
      <w:tr w:rsidR="0064441D" w:rsidRPr="00AF2974" w:rsidTr="00712279">
        <w:trPr>
          <w:cantSplit/>
        </w:trPr>
        <w:tc>
          <w:tcPr>
            <w:tcW w:w="5148" w:type="dxa"/>
          </w:tcPr>
          <w:p w:rsidR="0064441D" w:rsidRPr="00EA593C" w:rsidRDefault="0064441D" w:rsidP="00712279">
            <w:pPr>
              <w:pStyle w:val="TableTextBold"/>
            </w:pPr>
            <w:r w:rsidRPr="00EA593C">
              <w:t>Total receivables</w:t>
            </w:r>
          </w:p>
        </w:tc>
        <w:tc>
          <w:tcPr>
            <w:tcW w:w="1035" w:type="dxa"/>
            <w:shd w:val="clear" w:color="auto" w:fill="E0E0E0"/>
            <w:vAlign w:val="bottom"/>
          </w:tcPr>
          <w:p w:rsidR="0064441D" w:rsidRPr="009C3DCD" w:rsidRDefault="0064441D" w:rsidP="00712279">
            <w:pPr>
              <w:pStyle w:val="TableTextRight"/>
              <w:rPr>
                <w:b/>
              </w:rPr>
            </w:pPr>
            <w:r w:rsidRPr="009C3DCD">
              <w:rPr>
                <w:b/>
              </w:rPr>
              <w:t>159 774</w:t>
            </w:r>
          </w:p>
        </w:tc>
        <w:tc>
          <w:tcPr>
            <w:tcW w:w="1035" w:type="dxa"/>
            <w:vAlign w:val="bottom"/>
          </w:tcPr>
          <w:p w:rsidR="0064441D" w:rsidRPr="009C3DCD" w:rsidRDefault="0064441D" w:rsidP="00712279">
            <w:pPr>
              <w:pStyle w:val="TableTextRight"/>
              <w:rPr>
                <w:b/>
              </w:rPr>
            </w:pPr>
            <w:r w:rsidRPr="009C3DCD">
              <w:rPr>
                <w:b/>
              </w:rPr>
              <w:t>110 036</w:t>
            </w:r>
          </w:p>
        </w:tc>
      </w:tr>
    </w:tbl>
    <w:p w:rsidR="00AA40E2" w:rsidRPr="00EB62C3" w:rsidRDefault="00AA40E2" w:rsidP="00EB62C3">
      <w:pPr>
        <w:pStyle w:val="Notes"/>
      </w:pPr>
      <w:r>
        <w:t>Note:</w:t>
      </w:r>
    </w:p>
    <w:p w:rsidR="00AA40E2" w:rsidRDefault="00AA40E2" w:rsidP="002871C2">
      <w:pPr>
        <w:pStyle w:val="Notes"/>
      </w:pPr>
      <w:r>
        <w:t>(a)</w:t>
      </w:r>
      <w:r w:rsidRPr="00AF2974">
        <w:t xml:space="preserve"> </w:t>
      </w:r>
      <w:r w:rsidR="005F6FAB" w:rsidRPr="005F6FAB">
        <w:t xml:space="preserve">Represents balance of appropriations relating to the provision of outputs and for additions to the </w:t>
      </w:r>
      <w:r w:rsidR="001240F4">
        <w:br/>
      </w:r>
      <w:r w:rsidR="005F6FAB" w:rsidRPr="005F6FAB">
        <w:t xml:space="preserve">net asset base, for which payments had not been disbursed at balance date, and accordingly had not been </w:t>
      </w:r>
      <w:r w:rsidR="001240F4">
        <w:br/>
      </w:r>
      <w:r w:rsidR="005F6FAB" w:rsidRPr="005F6FAB">
        <w:t xml:space="preserve">drawn from the </w:t>
      </w:r>
      <w:r w:rsidR="005F6FAB" w:rsidRPr="002871C2">
        <w:t>Consolidated</w:t>
      </w:r>
      <w:r w:rsidR="005F6FAB" w:rsidRPr="005F6FAB">
        <w:t xml:space="preserve"> Fund.</w:t>
      </w:r>
    </w:p>
    <w:p w:rsidR="001240F4" w:rsidRDefault="001240F4" w:rsidP="002871C2">
      <w:pPr>
        <w:pStyle w:val="Notes"/>
      </w:pPr>
    </w:p>
    <w:p w:rsidR="006B1461" w:rsidRPr="00AF2974" w:rsidRDefault="0064441D" w:rsidP="001240F4">
      <w:r w:rsidRPr="00B169B9">
        <w:t>Note 1</w:t>
      </w:r>
      <w:r>
        <w:t>4</w:t>
      </w:r>
      <w:r w:rsidRPr="00B169B9">
        <w:t xml:space="preserve"> </w:t>
      </w:r>
      <w:r>
        <w:t>discloses</w:t>
      </w:r>
      <w:r w:rsidRPr="00B169B9">
        <w:t xml:space="preserve"> an ageing analysis of </w:t>
      </w:r>
      <w:r>
        <w:t xml:space="preserve">contractual </w:t>
      </w:r>
      <w:r w:rsidRPr="00B169B9">
        <w:t xml:space="preserve">receivables and the nature of and extent </w:t>
      </w:r>
      <w:r>
        <w:br/>
      </w:r>
      <w:r w:rsidRPr="00B169B9">
        <w:t>of credit risk arising from the receivables.</w:t>
      </w:r>
    </w:p>
    <w:p w:rsidR="006B1461" w:rsidRPr="00AF2974" w:rsidRDefault="006B1461" w:rsidP="00FE0DD2"/>
    <w:p w:rsidR="006B1461" w:rsidRPr="00AF2974" w:rsidRDefault="006B1461" w:rsidP="00FE0DD2"/>
    <w:p w:rsidR="006B1461" w:rsidRDefault="00A05E4F" w:rsidP="00A05E4F">
      <w:pPr>
        <w:pStyle w:val="Heading2Notes"/>
      </w:pPr>
      <w:bookmarkStart w:id="46" w:name="_Toc303670553"/>
      <w:bookmarkStart w:id="47" w:name="_Toc335740851"/>
      <w:bookmarkStart w:id="48" w:name="_Toc399334623"/>
      <w:r w:rsidRPr="00AF2974">
        <w:t xml:space="preserve">Note </w:t>
      </w:r>
      <w:r w:rsidR="00AA40E2">
        <w:t>7</w:t>
      </w:r>
      <w:r w:rsidRPr="00AF2974">
        <w:t>.</w:t>
      </w:r>
      <w:r w:rsidRPr="00AF2974">
        <w:tab/>
      </w:r>
      <w:r w:rsidR="006B1461" w:rsidRPr="00AF2974">
        <w:t>Non</w:t>
      </w:r>
      <w:r w:rsidR="002F651E">
        <w:noBreakHyphen/>
      </w:r>
      <w:r w:rsidR="006B1461" w:rsidRPr="00AF2974">
        <w:t>financial assets classified as held for sale</w:t>
      </w:r>
      <w:bookmarkEnd w:id="46"/>
      <w:bookmarkEnd w:id="47"/>
      <w:bookmarkEnd w:id="48"/>
    </w:p>
    <w:tbl>
      <w:tblPr>
        <w:tblW w:w="0" w:type="auto"/>
        <w:tblLayout w:type="fixed"/>
        <w:tblLook w:val="0000" w:firstRow="0" w:lastRow="0" w:firstColumn="0" w:lastColumn="0" w:noHBand="0" w:noVBand="0"/>
      </w:tblPr>
      <w:tblGrid>
        <w:gridCol w:w="5148"/>
        <w:gridCol w:w="1035"/>
        <w:gridCol w:w="1035"/>
      </w:tblGrid>
      <w:tr w:rsidR="00712279" w:rsidRPr="00AF2974" w:rsidTr="00712279">
        <w:trPr>
          <w:cantSplit/>
        </w:trPr>
        <w:tc>
          <w:tcPr>
            <w:tcW w:w="5148" w:type="dxa"/>
            <w:vAlign w:val="bottom"/>
          </w:tcPr>
          <w:p w:rsidR="00712279" w:rsidRPr="00AF2974" w:rsidRDefault="00712279" w:rsidP="00712279">
            <w:pPr>
              <w:pStyle w:val="TableText"/>
            </w:pPr>
          </w:p>
        </w:tc>
        <w:tc>
          <w:tcPr>
            <w:tcW w:w="1035" w:type="dxa"/>
            <w:vAlign w:val="bottom"/>
          </w:tcPr>
          <w:p w:rsidR="00712279" w:rsidRPr="00AF2974" w:rsidRDefault="00712279" w:rsidP="00712279">
            <w:pPr>
              <w:pStyle w:val="TableTextHeadingRight"/>
            </w:pPr>
            <w:r>
              <w:t>2014</w:t>
            </w:r>
          </w:p>
          <w:p w:rsidR="00712279" w:rsidRPr="00AF2974" w:rsidRDefault="00712279" w:rsidP="00712279">
            <w:pPr>
              <w:pStyle w:val="TableTextHeadingRight"/>
              <w:rPr>
                <w:bCs/>
              </w:rPr>
            </w:pPr>
            <w:r w:rsidRPr="00AF2974">
              <w:t>$</w:t>
            </w:r>
            <w:r w:rsidR="00354A87">
              <w:t>’</w:t>
            </w:r>
            <w:r w:rsidRPr="00AF2974">
              <w:t>000</w:t>
            </w:r>
          </w:p>
        </w:tc>
        <w:tc>
          <w:tcPr>
            <w:tcW w:w="1035" w:type="dxa"/>
            <w:vAlign w:val="bottom"/>
          </w:tcPr>
          <w:p w:rsidR="00712279" w:rsidRPr="00AF2974" w:rsidRDefault="00712279" w:rsidP="00712279">
            <w:pPr>
              <w:pStyle w:val="TableTextHeadingRight"/>
            </w:pPr>
            <w:r>
              <w:t>2013</w:t>
            </w:r>
          </w:p>
          <w:p w:rsidR="00712279" w:rsidRPr="00AF2974" w:rsidRDefault="00712279" w:rsidP="00712279">
            <w:pPr>
              <w:pStyle w:val="TableTextHeadingRight"/>
              <w:rPr>
                <w:bCs/>
              </w:rPr>
            </w:pPr>
            <w:r w:rsidRPr="00AF2974">
              <w:t>$</w:t>
            </w:r>
            <w:r w:rsidR="00354A87">
              <w:t>’</w:t>
            </w:r>
            <w:r w:rsidRPr="00AF2974">
              <w:t>000</w:t>
            </w:r>
          </w:p>
        </w:tc>
      </w:tr>
      <w:tr w:rsidR="00712279" w:rsidRPr="00AF2974" w:rsidTr="00712279">
        <w:trPr>
          <w:cantSplit/>
        </w:trPr>
        <w:tc>
          <w:tcPr>
            <w:tcW w:w="5148" w:type="dxa"/>
            <w:vAlign w:val="bottom"/>
          </w:tcPr>
          <w:p w:rsidR="00712279" w:rsidRPr="00AF2974" w:rsidRDefault="00712279" w:rsidP="00712279">
            <w:pPr>
              <w:pStyle w:val="TableText"/>
            </w:pPr>
            <w:r>
              <w:t>Property</w:t>
            </w:r>
            <w:r w:rsidRPr="00AF2974">
              <w:t xml:space="preserve"> </w:t>
            </w:r>
            <w:r>
              <w:t xml:space="preserve">and vehicles </w:t>
            </w:r>
            <w:r w:rsidRPr="00AF2974">
              <w:t>held for sale</w:t>
            </w:r>
          </w:p>
        </w:tc>
        <w:tc>
          <w:tcPr>
            <w:tcW w:w="1035" w:type="dxa"/>
            <w:shd w:val="clear" w:color="auto" w:fill="E0E0E0"/>
            <w:vAlign w:val="bottom"/>
          </w:tcPr>
          <w:p w:rsidR="00712279" w:rsidRPr="005B10B7" w:rsidRDefault="00712279" w:rsidP="00632A59">
            <w:pPr>
              <w:pStyle w:val="TableTextRight"/>
            </w:pPr>
            <w:r w:rsidRPr="005B10B7">
              <w:t>6</w:t>
            </w:r>
            <w:r>
              <w:t> </w:t>
            </w:r>
            <w:r w:rsidR="00632A59">
              <w:t>119</w:t>
            </w:r>
          </w:p>
        </w:tc>
        <w:tc>
          <w:tcPr>
            <w:tcW w:w="1035" w:type="dxa"/>
            <w:vAlign w:val="bottom"/>
          </w:tcPr>
          <w:p w:rsidR="00712279" w:rsidRPr="00F038FC" w:rsidRDefault="00712279" w:rsidP="00712279">
            <w:pPr>
              <w:pStyle w:val="TableTextRight"/>
            </w:pPr>
            <w:r>
              <w:t>145</w:t>
            </w:r>
          </w:p>
        </w:tc>
      </w:tr>
      <w:tr w:rsidR="00712279" w:rsidRPr="00AF2974" w:rsidTr="00712279">
        <w:trPr>
          <w:cantSplit/>
          <w:trHeight w:hRule="exact" w:val="115"/>
        </w:trPr>
        <w:tc>
          <w:tcPr>
            <w:tcW w:w="5148" w:type="dxa"/>
            <w:vAlign w:val="bottom"/>
          </w:tcPr>
          <w:p w:rsidR="00712279" w:rsidRPr="00AF2974" w:rsidRDefault="00712279" w:rsidP="00712279">
            <w:pPr>
              <w:pStyle w:val="TableText"/>
            </w:pPr>
          </w:p>
        </w:tc>
        <w:tc>
          <w:tcPr>
            <w:tcW w:w="1035" w:type="dxa"/>
            <w:shd w:val="clear" w:color="auto" w:fill="E0E0E0"/>
            <w:vAlign w:val="bottom"/>
          </w:tcPr>
          <w:p w:rsidR="00712279" w:rsidRPr="005B10B7" w:rsidRDefault="00712279" w:rsidP="00712279">
            <w:pPr>
              <w:pStyle w:val="TableTextRight"/>
            </w:pPr>
          </w:p>
        </w:tc>
        <w:tc>
          <w:tcPr>
            <w:tcW w:w="1035" w:type="dxa"/>
            <w:vAlign w:val="bottom"/>
          </w:tcPr>
          <w:p w:rsidR="00712279" w:rsidRPr="00F038FC" w:rsidRDefault="00712279" w:rsidP="00712279">
            <w:pPr>
              <w:pStyle w:val="TableTextRight"/>
            </w:pPr>
          </w:p>
        </w:tc>
      </w:tr>
      <w:tr w:rsidR="00712279" w:rsidRPr="00AF7882" w:rsidTr="00712279">
        <w:trPr>
          <w:cantSplit/>
        </w:trPr>
        <w:tc>
          <w:tcPr>
            <w:tcW w:w="5148" w:type="dxa"/>
            <w:vAlign w:val="bottom"/>
          </w:tcPr>
          <w:p w:rsidR="00712279" w:rsidRPr="00AF7882" w:rsidRDefault="00712279" w:rsidP="00712279">
            <w:pPr>
              <w:pStyle w:val="TableText"/>
              <w:rPr>
                <w:b/>
              </w:rPr>
            </w:pPr>
            <w:r w:rsidRPr="00AF7882">
              <w:rPr>
                <w:b/>
              </w:rPr>
              <w:t>Total non</w:t>
            </w:r>
            <w:r w:rsidR="002F651E">
              <w:rPr>
                <w:b/>
              </w:rPr>
              <w:noBreakHyphen/>
            </w:r>
            <w:r w:rsidRPr="00AF7882">
              <w:rPr>
                <w:b/>
              </w:rPr>
              <w:t>financial assets classified as held for sale</w:t>
            </w:r>
          </w:p>
        </w:tc>
        <w:tc>
          <w:tcPr>
            <w:tcW w:w="1035" w:type="dxa"/>
            <w:shd w:val="clear" w:color="auto" w:fill="E0E0E0"/>
            <w:vAlign w:val="bottom"/>
          </w:tcPr>
          <w:p w:rsidR="00712279" w:rsidRPr="009C3DCD" w:rsidRDefault="00712279" w:rsidP="00632A59">
            <w:pPr>
              <w:pStyle w:val="TableTextRight"/>
              <w:rPr>
                <w:b/>
              </w:rPr>
            </w:pPr>
            <w:r w:rsidRPr="009C3DCD">
              <w:rPr>
                <w:b/>
              </w:rPr>
              <w:t>6 </w:t>
            </w:r>
            <w:r w:rsidR="00632A59">
              <w:rPr>
                <w:b/>
              </w:rPr>
              <w:t>119</w:t>
            </w:r>
          </w:p>
        </w:tc>
        <w:tc>
          <w:tcPr>
            <w:tcW w:w="1035" w:type="dxa"/>
            <w:vAlign w:val="bottom"/>
          </w:tcPr>
          <w:p w:rsidR="00712279" w:rsidRPr="00F038FC" w:rsidRDefault="00712279" w:rsidP="00712279">
            <w:pPr>
              <w:pStyle w:val="TableTextRight"/>
              <w:rPr>
                <w:b/>
              </w:rPr>
            </w:pPr>
            <w:r>
              <w:rPr>
                <w:b/>
              </w:rPr>
              <w:t>145</w:t>
            </w:r>
          </w:p>
        </w:tc>
      </w:tr>
    </w:tbl>
    <w:p w:rsidR="00712279" w:rsidRDefault="00712279" w:rsidP="006B1461">
      <w:pPr>
        <w:rPr>
          <w:bCs/>
          <w:color w:val="000000"/>
        </w:rPr>
      </w:pPr>
    </w:p>
    <w:p w:rsidR="006B1461" w:rsidRPr="00AF2974" w:rsidRDefault="00712279" w:rsidP="006B1461">
      <w:r w:rsidRPr="003A3F46">
        <w:rPr>
          <w:bCs/>
          <w:color w:val="000000"/>
        </w:rPr>
        <w:t xml:space="preserve">The Department intends to dispose of certain </w:t>
      </w:r>
      <w:r w:rsidRPr="004D67DA">
        <w:rPr>
          <w:bCs/>
          <w:color w:val="000000"/>
        </w:rPr>
        <w:t>land</w:t>
      </w:r>
      <w:r w:rsidR="00067E1F">
        <w:rPr>
          <w:bCs/>
          <w:color w:val="000000"/>
        </w:rPr>
        <w:t xml:space="preserve"> </w:t>
      </w:r>
      <w:r>
        <w:rPr>
          <w:bCs/>
          <w:color w:val="000000"/>
        </w:rPr>
        <w:t xml:space="preserve">and vehicles </w:t>
      </w:r>
      <w:r w:rsidRPr="0024282A">
        <w:rPr>
          <w:bCs/>
          <w:color w:val="000000"/>
        </w:rPr>
        <w:t>it no longer utili</w:t>
      </w:r>
      <w:r>
        <w:rPr>
          <w:bCs/>
          <w:color w:val="000000"/>
        </w:rPr>
        <w:t xml:space="preserve">ses within </w:t>
      </w:r>
      <w:r>
        <w:rPr>
          <w:bCs/>
          <w:color w:val="000000"/>
        </w:rPr>
        <w:br/>
        <w:t xml:space="preserve">the next 12 months. </w:t>
      </w:r>
      <w:r w:rsidRPr="0024282A">
        <w:rPr>
          <w:bCs/>
          <w:color w:val="000000"/>
        </w:rPr>
        <w:t xml:space="preserve">No impairment losses were recognised on reclassification of property as </w:t>
      </w:r>
      <w:r>
        <w:rPr>
          <w:bCs/>
          <w:color w:val="000000"/>
        </w:rPr>
        <w:br/>
      </w:r>
      <w:r w:rsidRPr="0024282A">
        <w:rPr>
          <w:bCs/>
          <w:color w:val="000000"/>
        </w:rPr>
        <w:t>held for sale or at balance date.</w:t>
      </w:r>
    </w:p>
    <w:p w:rsidR="00712279" w:rsidRPr="00AF2974" w:rsidRDefault="00712279" w:rsidP="00712279">
      <w:pPr>
        <w:pStyle w:val="Heading4"/>
      </w:pPr>
      <w:r w:rsidRPr="00496199">
        <w:t xml:space="preserve">Fair value measurement of </w:t>
      </w:r>
      <w:r w:rsidR="00632A59">
        <w:t xml:space="preserve">land </w:t>
      </w:r>
      <w:r w:rsidRPr="00496199">
        <w:t>held for sale</w:t>
      </w:r>
    </w:p>
    <w:tbl>
      <w:tblPr>
        <w:tblW w:w="4056" w:type="pct"/>
        <w:tblLayout w:type="fixed"/>
        <w:tblCellMar>
          <w:top w:w="11" w:type="dxa"/>
          <w:left w:w="115" w:type="dxa"/>
          <w:bottom w:w="11" w:type="dxa"/>
          <w:right w:w="115" w:type="dxa"/>
        </w:tblCellMar>
        <w:tblLook w:val="04A0" w:firstRow="1" w:lastRow="0" w:firstColumn="1" w:lastColumn="0" w:noHBand="0" w:noVBand="1"/>
      </w:tblPr>
      <w:tblGrid>
        <w:gridCol w:w="4248"/>
        <w:gridCol w:w="932"/>
        <w:gridCol w:w="933"/>
        <w:gridCol w:w="932"/>
        <w:gridCol w:w="933"/>
      </w:tblGrid>
      <w:tr w:rsidR="00C80842" w:rsidRPr="004E0807" w:rsidTr="00C80842">
        <w:trPr>
          <w:trHeight w:val="255"/>
        </w:trPr>
        <w:tc>
          <w:tcPr>
            <w:tcW w:w="2662" w:type="pct"/>
            <w:shd w:val="clear" w:color="auto" w:fill="auto"/>
            <w:noWrap/>
            <w:vAlign w:val="bottom"/>
            <w:hideMark/>
          </w:tcPr>
          <w:p w:rsidR="00C80842" w:rsidRPr="004E0807" w:rsidRDefault="00C80842" w:rsidP="00C80842">
            <w:pPr>
              <w:pStyle w:val="TableTextHeadingLeft"/>
            </w:pPr>
            <w:r w:rsidRPr="004E0807">
              <w:t>Fair value measurement hierarchy</w:t>
            </w:r>
            <w:r>
              <w:t xml:space="preserve"> </w:t>
            </w:r>
            <w:r>
              <w:br/>
              <w:t>at 30 June 2014</w:t>
            </w:r>
          </w:p>
        </w:tc>
        <w:tc>
          <w:tcPr>
            <w:tcW w:w="584" w:type="pct"/>
            <w:shd w:val="clear" w:color="auto" w:fill="auto"/>
            <w:noWrap/>
            <w:vAlign w:val="bottom"/>
            <w:hideMark/>
          </w:tcPr>
          <w:p w:rsidR="00C80842" w:rsidRPr="004E0807" w:rsidRDefault="00C80842" w:rsidP="00C80842">
            <w:pPr>
              <w:pStyle w:val="TableTextHeadingRight"/>
            </w:pPr>
            <w:r w:rsidRPr="004E0807">
              <w:t>Carrying</w:t>
            </w:r>
            <w:r w:rsidRPr="004E0807">
              <w:br/>
              <w:t>amount</w:t>
            </w:r>
          </w:p>
        </w:tc>
        <w:tc>
          <w:tcPr>
            <w:tcW w:w="1754" w:type="pct"/>
            <w:gridSpan w:val="3"/>
            <w:shd w:val="clear" w:color="auto" w:fill="E0E0E0"/>
            <w:noWrap/>
            <w:vAlign w:val="bottom"/>
          </w:tcPr>
          <w:p w:rsidR="00C80842" w:rsidRPr="004E0807" w:rsidRDefault="00C80842" w:rsidP="00C80842">
            <w:pPr>
              <w:pStyle w:val="TableTextHeadingRight"/>
              <w:jc w:val="center"/>
            </w:pPr>
            <w:r w:rsidRPr="004E0807">
              <w:t xml:space="preserve">Fair value </w:t>
            </w:r>
            <w:r>
              <w:br/>
            </w:r>
            <w:r w:rsidRPr="004E0807">
              <w:t>measurement using:</w:t>
            </w:r>
          </w:p>
        </w:tc>
      </w:tr>
      <w:tr w:rsidR="00C80842" w:rsidRPr="004E0807" w:rsidTr="002871C2">
        <w:tc>
          <w:tcPr>
            <w:tcW w:w="2662" w:type="pct"/>
            <w:shd w:val="clear" w:color="auto" w:fill="auto"/>
            <w:noWrap/>
          </w:tcPr>
          <w:p w:rsidR="00C80842" w:rsidRPr="004E0807" w:rsidRDefault="00C80842" w:rsidP="002871C2">
            <w:pPr>
              <w:pStyle w:val="TableText"/>
              <w:spacing w:before="0" w:after="0"/>
            </w:pPr>
          </w:p>
        </w:tc>
        <w:tc>
          <w:tcPr>
            <w:tcW w:w="584" w:type="pct"/>
            <w:shd w:val="clear" w:color="auto" w:fill="auto"/>
            <w:noWrap/>
          </w:tcPr>
          <w:p w:rsidR="00C80842" w:rsidRPr="002871C2" w:rsidRDefault="00C80842" w:rsidP="002871C2">
            <w:pPr>
              <w:pStyle w:val="TableTextHeadingRight"/>
              <w:spacing w:before="0" w:after="0"/>
              <w:rPr>
                <w:b w:val="0"/>
              </w:rPr>
            </w:pPr>
          </w:p>
        </w:tc>
        <w:tc>
          <w:tcPr>
            <w:tcW w:w="585" w:type="pct"/>
            <w:shd w:val="clear" w:color="auto" w:fill="auto"/>
            <w:noWrap/>
          </w:tcPr>
          <w:p w:rsidR="00C80842" w:rsidRPr="004E0807" w:rsidRDefault="00C80842" w:rsidP="002871C2">
            <w:pPr>
              <w:pStyle w:val="TableTextHeadingRight"/>
              <w:spacing w:before="0" w:after="0"/>
            </w:pPr>
            <w:r w:rsidRPr="004E0807">
              <w:t>Level 1</w:t>
            </w:r>
          </w:p>
        </w:tc>
        <w:tc>
          <w:tcPr>
            <w:tcW w:w="584" w:type="pct"/>
            <w:shd w:val="clear" w:color="auto" w:fill="auto"/>
            <w:noWrap/>
          </w:tcPr>
          <w:p w:rsidR="00C80842" w:rsidRPr="004E0807" w:rsidRDefault="00C80842" w:rsidP="002871C2">
            <w:pPr>
              <w:pStyle w:val="TableTextHeadingRight"/>
              <w:spacing w:before="0" w:after="0"/>
            </w:pPr>
            <w:r w:rsidRPr="004E0807">
              <w:t>Level 2</w:t>
            </w:r>
          </w:p>
        </w:tc>
        <w:tc>
          <w:tcPr>
            <w:tcW w:w="585" w:type="pct"/>
            <w:shd w:val="clear" w:color="auto" w:fill="auto"/>
            <w:noWrap/>
          </w:tcPr>
          <w:p w:rsidR="00C80842" w:rsidRPr="004E0807" w:rsidRDefault="00C80842" w:rsidP="002871C2">
            <w:pPr>
              <w:pStyle w:val="TableTextHeadingRight"/>
              <w:spacing w:before="0" w:after="0"/>
            </w:pPr>
            <w:r w:rsidRPr="004E0807">
              <w:t>Level 3</w:t>
            </w:r>
          </w:p>
        </w:tc>
      </w:tr>
      <w:tr w:rsidR="00C80842" w:rsidRPr="004E0807" w:rsidTr="002871C2">
        <w:tc>
          <w:tcPr>
            <w:tcW w:w="2662" w:type="pct"/>
            <w:shd w:val="clear" w:color="auto" w:fill="auto"/>
            <w:noWrap/>
            <w:hideMark/>
          </w:tcPr>
          <w:p w:rsidR="00C80842" w:rsidRPr="004E0807" w:rsidRDefault="00C80842" w:rsidP="002871C2">
            <w:pPr>
              <w:pStyle w:val="TableText"/>
              <w:spacing w:before="0" w:after="0"/>
            </w:pPr>
          </w:p>
        </w:tc>
        <w:tc>
          <w:tcPr>
            <w:tcW w:w="584" w:type="pct"/>
            <w:shd w:val="clear" w:color="auto" w:fill="auto"/>
            <w:noWrap/>
            <w:hideMark/>
          </w:tcPr>
          <w:p w:rsidR="00C80842" w:rsidRPr="004E0807" w:rsidRDefault="00C80842" w:rsidP="002871C2">
            <w:pPr>
              <w:pStyle w:val="TableTextHeadingRight"/>
              <w:spacing w:before="0" w:after="0"/>
            </w:pPr>
            <w:r w:rsidRPr="004E0807">
              <w:t>$</w:t>
            </w:r>
            <w:r w:rsidR="00354A87">
              <w:t>’</w:t>
            </w:r>
            <w:r w:rsidRPr="004E0807">
              <w:t>000</w:t>
            </w:r>
          </w:p>
        </w:tc>
        <w:tc>
          <w:tcPr>
            <w:tcW w:w="585" w:type="pct"/>
            <w:shd w:val="clear" w:color="auto" w:fill="auto"/>
            <w:noWrap/>
            <w:hideMark/>
          </w:tcPr>
          <w:p w:rsidR="00C80842" w:rsidRPr="004E0807" w:rsidRDefault="00C80842" w:rsidP="002871C2">
            <w:pPr>
              <w:pStyle w:val="TableTextHeadingRight"/>
              <w:spacing w:before="0" w:after="0"/>
            </w:pPr>
            <w:r w:rsidRPr="004E0807">
              <w:t>$</w:t>
            </w:r>
            <w:r w:rsidR="00354A87">
              <w:t>’</w:t>
            </w:r>
            <w:r w:rsidRPr="004E0807">
              <w:t>000</w:t>
            </w:r>
          </w:p>
        </w:tc>
        <w:tc>
          <w:tcPr>
            <w:tcW w:w="584" w:type="pct"/>
            <w:shd w:val="clear" w:color="auto" w:fill="auto"/>
            <w:noWrap/>
            <w:hideMark/>
          </w:tcPr>
          <w:p w:rsidR="00C80842" w:rsidRPr="004E0807" w:rsidRDefault="00C80842" w:rsidP="002871C2">
            <w:pPr>
              <w:pStyle w:val="TableTextHeadingRight"/>
              <w:spacing w:before="0" w:after="0"/>
            </w:pPr>
            <w:r w:rsidRPr="004E0807">
              <w:t>$</w:t>
            </w:r>
            <w:r w:rsidR="00354A87">
              <w:t>’</w:t>
            </w:r>
            <w:r w:rsidRPr="004E0807">
              <w:t>000</w:t>
            </w:r>
          </w:p>
        </w:tc>
        <w:tc>
          <w:tcPr>
            <w:tcW w:w="585" w:type="pct"/>
            <w:shd w:val="clear" w:color="auto" w:fill="auto"/>
            <w:noWrap/>
            <w:hideMark/>
          </w:tcPr>
          <w:p w:rsidR="00C80842" w:rsidRPr="004E0807" w:rsidRDefault="00C80842" w:rsidP="002871C2">
            <w:pPr>
              <w:pStyle w:val="TableTextHeadingRight"/>
              <w:spacing w:before="0" w:after="0"/>
            </w:pPr>
            <w:r w:rsidRPr="004E0807">
              <w:t>$</w:t>
            </w:r>
            <w:r w:rsidR="00354A87">
              <w:t>’</w:t>
            </w:r>
            <w:r w:rsidRPr="004E0807">
              <w:t>000</w:t>
            </w:r>
          </w:p>
        </w:tc>
      </w:tr>
      <w:tr w:rsidR="00C80842" w:rsidRPr="004E0807" w:rsidTr="00C80842">
        <w:trPr>
          <w:trHeight w:val="255"/>
        </w:trPr>
        <w:tc>
          <w:tcPr>
            <w:tcW w:w="2662" w:type="pct"/>
            <w:shd w:val="clear" w:color="auto" w:fill="auto"/>
            <w:noWrap/>
            <w:hideMark/>
          </w:tcPr>
          <w:p w:rsidR="00C80842" w:rsidRPr="004E0807" w:rsidRDefault="00C80842" w:rsidP="00C80842">
            <w:pPr>
              <w:pStyle w:val="TableText"/>
              <w:rPr>
                <w:b/>
                <w:bCs/>
              </w:rPr>
            </w:pPr>
            <w:r w:rsidRPr="004E0807">
              <w:rPr>
                <w:b/>
                <w:bCs/>
              </w:rPr>
              <w:t>Land at fair value</w:t>
            </w:r>
          </w:p>
        </w:tc>
        <w:tc>
          <w:tcPr>
            <w:tcW w:w="584" w:type="pct"/>
            <w:shd w:val="clear" w:color="auto" w:fill="auto"/>
            <w:noWrap/>
            <w:hideMark/>
          </w:tcPr>
          <w:p w:rsidR="00C80842" w:rsidRPr="004E0807" w:rsidRDefault="00C80842" w:rsidP="00C80842">
            <w:pPr>
              <w:pStyle w:val="TableTextRight"/>
            </w:pPr>
          </w:p>
        </w:tc>
        <w:tc>
          <w:tcPr>
            <w:tcW w:w="585" w:type="pct"/>
            <w:shd w:val="clear" w:color="auto" w:fill="E0E0E0"/>
            <w:noWrap/>
            <w:hideMark/>
          </w:tcPr>
          <w:p w:rsidR="00C80842" w:rsidRPr="004E0807" w:rsidRDefault="00C80842" w:rsidP="00C80842">
            <w:pPr>
              <w:pStyle w:val="TableTextRight"/>
            </w:pPr>
          </w:p>
        </w:tc>
        <w:tc>
          <w:tcPr>
            <w:tcW w:w="584" w:type="pct"/>
            <w:shd w:val="clear" w:color="auto" w:fill="auto"/>
            <w:noWrap/>
            <w:hideMark/>
          </w:tcPr>
          <w:p w:rsidR="00C80842" w:rsidRPr="004E0807" w:rsidRDefault="00C80842" w:rsidP="00C80842">
            <w:pPr>
              <w:pStyle w:val="TableTextRight"/>
            </w:pPr>
          </w:p>
        </w:tc>
        <w:tc>
          <w:tcPr>
            <w:tcW w:w="585" w:type="pct"/>
            <w:shd w:val="clear" w:color="auto" w:fill="E0E0E0"/>
            <w:noWrap/>
            <w:hideMark/>
          </w:tcPr>
          <w:p w:rsidR="00C80842" w:rsidRPr="004E0807" w:rsidRDefault="00C80842" w:rsidP="00C80842">
            <w:pPr>
              <w:pStyle w:val="TableTextRight"/>
            </w:pPr>
          </w:p>
        </w:tc>
      </w:tr>
      <w:tr w:rsidR="00C80842" w:rsidRPr="004E0807" w:rsidTr="00C80842">
        <w:trPr>
          <w:trHeight w:val="255"/>
        </w:trPr>
        <w:tc>
          <w:tcPr>
            <w:tcW w:w="2662" w:type="pct"/>
            <w:shd w:val="clear" w:color="auto" w:fill="auto"/>
            <w:noWrap/>
            <w:hideMark/>
          </w:tcPr>
          <w:p w:rsidR="00C80842" w:rsidRPr="004E0807" w:rsidRDefault="00C80842" w:rsidP="00C80842">
            <w:pPr>
              <w:pStyle w:val="TableText"/>
            </w:pPr>
            <w:r w:rsidRPr="004E0807">
              <w:t>Specialised land</w:t>
            </w:r>
          </w:p>
        </w:tc>
        <w:tc>
          <w:tcPr>
            <w:tcW w:w="584" w:type="pct"/>
            <w:shd w:val="clear" w:color="auto" w:fill="auto"/>
            <w:noWrap/>
            <w:hideMark/>
          </w:tcPr>
          <w:p w:rsidR="00C80842" w:rsidRPr="004E0807" w:rsidRDefault="00C80842" w:rsidP="00632A59">
            <w:pPr>
              <w:pStyle w:val="TableTextRight"/>
            </w:pPr>
            <w:r>
              <w:t>5 </w:t>
            </w:r>
            <w:r w:rsidR="00632A59">
              <w:t>891</w:t>
            </w:r>
          </w:p>
        </w:tc>
        <w:tc>
          <w:tcPr>
            <w:tcW w:w="585" w:type="pct"/>
            <w:shd w:val="clear" w:color="auto" w:fill="E0E0E0"/>
            <w:noWrap/>
            <w:hideMark/>
          </w:tcPr>
          <w:p w:rsidR="00C80842" w:rsidRPr="004E0807" w:rsidRDefault="00C80842" w:rsidP="00C80842">
            <w:pPr>
              <w:pStyle w:val="TableTextRight"/>
            </w:pPr>
          </w:p>
        </w:tc>
        <w:tc>
          <w:tcPr>
            <w:tcW w:w="584" w:type="pct"/>
            <w:shd w:val="clear" w:color="auto" w:fill="auto"/>
            <w:noWrap/>
            <w:hideMark/>
          </w:tcPr>
          <w:p w:rsidR="00C80842" w:rsidRPr="004E0807" w:rsidRDefault="00C80842" w:rsidP="00C80842">
            <w:pPr>
              <w:pStyle w:val="TableTextRight"/>
            </w:pPr>
          </w:p>
        </w:tc>
        <w:tc>
          <w:tcPr>
            <w:tcW w:w="585" w:type="pct"/>
            <w:shd w:val="clear" w:color="auto" w:fill="E0E0E0"/>
            <w:noWrap/>
            <w:hideMark/>
          </w:tcPr>
          <w:p w:rsidR="00C80842" w:rsidRPr="004E0807" w:rsidRDefault="00C80842" w:rsidP="00632A59">
            <w:pPr>
              <w:pStyle w:val="TableTextRight"/>
            </w:pPr>
            <w:r>
              <w:t>5 </w:t>
            </w:r>
            <w:r w:rsidR="00632A59">
              <w:t>891</w:t>
            </w:r>
          </w:p>
        </w:tc>
      </w:tr>
      <w:tr w:rsidR="00C80842" w:rsidRPr="004E0807" w:rsidTr="00C80842">
        <w:trPr>
          <w:trHeight w:val="255"/>
        </w:trPr>
        <w:tc>
          <w:tcPr>
            <w:tcW w:w="2662" w:type="pct"/>
            <w:shd w:val="clear" w:color="auto" w:fill="auto"/>
            <w:noWrap/>
          </w:tcPr>
          <w:p w:rsidR="00C80842" w:rsidRPr="004E0807" w:rsidRDefault="00732AE4" w:rsidP="00C80842">
            <w:pPr>
              <w:pStyle w:val="TableText"/>
            </w:pPr>
            <w:r>
              <w:t>Non</w:t>
            </w:r>
            <w:r w:rsidR="002F651E">
              <w:noBreakHyphen/>
            </w:r>
            <w:r w:rsidR="00C80842">
              <w:t>specialised land</w:t>
            </w:r>
          </w:p>
        </w:tc>
        <w:tc>
          <w:tcPr>
            <w:tcW w:w="584" w:type="pct"/>
            <w:shd w:val="clear" w:color="auto" w:fill="auto"/>
            <w:noWrap/>
          </w:tcPr>
          <w:p w:rsidR="00C80842" w:rsidRPr="004E0807" w:rsidRDefault="00C80842" w:rsidP="00C80842">
            <w:pPr>
              <w:pStyle w:val="TableTextRight"/>
            </w:pPr>
            <w:r>
              <w:t>114</w:t>
            </w:r>
          </w:p>
        </w:tc>
        <w:tc>
          <w:tcPr>
            <w:tcW w:w="585" w:type="pct"/>
            <w:shd w:val="clear" w:color="auto" w:fill="E0E0E0"/>
            <w:noWrap/>
          </w:tcPr>
          <w:p w:rsidR="00C80842" w:rsidRPr="004E0807" w:rsidRDefault="00C80842" w:rsidP="00C80842">
            <w:pPr>
              <w:pStyle w:val="TableTextRight"/>
            </w:pPr>
          </w:p>
        </w:tc>
        <w:tc>
          <w:tcPr>
            <w:tcW w:w="584" w:type="pct"/>
            <w:shd w:val="clear" w:color="auto" w:fill="auto"/>
            <w:noWrap/>
          </w:tcPr>
          <w:p w:rsidR="00C80842" w:rsidRPr="004E0807" w:rsidRDefault="00C80842" w:rsidP="00C80842">
            <w:pPr>
              <w:pStyle w:val="TableTextRight"/>
            </w:pPr>
          </w:p>
        </w:tc>
        <w:tc>
          <w:tcPr>
            <w:tcW w:w="585" w:type="pct"/>
            <w:shd w:val="clear" w:color="auto" w:fill="E0E0E0"/>
            <w:noWrap/>
          </w:tcPr>
          <w:p w:rsidR="00C80842" w:rsidRPr="004E0807" w:rsidRDefault="00C80842" w:rsidP="00C80842">
            <w:pPr>
              <w:pStyle w:val="TableTextRight"/>
            </w:pPr>
            <w:r>
              <w:t>114</w:t>
            </w:r>
          </w:p>
        </w:tc>
      </w:tr>
      <w:tr w:rsidR="00C80842" w:rsidRPr="009C3DCD" w:rsidTr="00C80842">
        <w:trPr>
          <w:trHeight w:val="255"/>
        </w:trPr>
        <w:tc>
          <w:tcPr>
            <w:tcW w:w="2662" w:type="pct"/>
            <w:shd w:val="clear" w:color="auto" w:fill="auto"/>
            <w:noWrap/>
            <w:hideMark/>
          </w:tcPr>
          <w:p w:rsidR="00C80842" w:rsidRPr="009C3DCD" w:rsidRDefault="00C80842" w:rsidP="00C80842">
            <w:pPr>
              <w:pStyle w:val="TableText"/>
              <w:rPr>
                <w:b/>
              </w:rPr>
            </w:pPr>
            <w:r w:rsidRPr="009C3DCD">
              <w:rPr>
                <w:b/>
              </w:rPr>
              <w:t>Total land at fair value</w:t>
            </w:r>
          </w:p>
        </w:tc>
        <w:tc>
          <w:tcPr>
            <w:tcW w:w="584" w:type="pct"/>
            <w:shd w:val="clear" w:color="auto" w:fill="auto"/>
            <w:noWrap/>
            <w:hideMark/>
          </w:tcPr>
          <w:p w:rsidR="00C80842" w:rsidRPr="009C3DCD" w:rsidRDefault="00C80842" w:rsidP="00632A59">
            <w:pPr>
              <w:pStyle w:val="TableTextRight"/>
              <w:rPr>
                <w:b/>
              </w:rPr>
            </w:pPr>
            <w:r w:rsidRPr="009C3DCD">
              <w:rPr>
                <w:b/>
              </w:rPr>
              <w:t>6</w:t>
            </w:r>
            <w:r>
              <w:rPr>
                <w:b/>
              </w:rPr>
              <w:t> </w:t>
            </w:r>
            <w:r w:rsidR="00C053F6">
              <w:rPr>
                <w:b/>
              </w:rPr>
              <w:t>0</w:t>
            </w:r>
            <w:r w:rsidR="00632A59">
              <w:rPr>
                <w:b/>
              </w:rPr>
              <w:t>05</w:t>
            </w:r>
          </w:p>
        </w:tc>
        <w:tc>
          <w:tcPr>
            <w:tcW w:w="585" w:type="pct"/>
            <w:shd w:val="clear" w:color="auto" w:fill="E0E0E0"/>
            <w:noWrap/>
            <w:hideMark/>
          </w:tcPr>
          <w:p w:rsidR="00C80842" w:rsidRPr="009C3DCD" w:rsidRDefault="00C80842" w:rsidP="00C80842">
            <w:pPr>
              <w:pStyle w:val="TableTextRight"/>
              <w:rPr>
                <w:b/>
              </w:rPr>
            </w:pPr>
          </w:p>
        </w:tc>
        <w:tc>
          <w:tcPr>
            <w:tcW w:w="584" w:type="pct"/>
            <w:shd w:val="clear" w:color="auto" w:fill="auto"/>
            <w:noWrap/>
            <w:hideMark/>
          </w:tcPr>
          <w:p w:rsidR="00C80842" w:rsidRPr="009C3DCD" w:rsidRDefault="00C80842" w:rsidP="00C80842">
            <w:pPr>
              <w:pStyle w:val="TableTextRight"/>
              <w:rPr>
                <w:b/>
              </w:rPr>
            </w:pPr>
          </w:p>
        </w:tc>
        <w:tc>
          <w:tcPr>
            <w:tcW w:w="585" w:type="pct"/>
            <w:shd w:val="clear" w:color="auto" w:fill="E0E0E0"/>
            <w:noWrap/>
            <w:hideMark/>
          </w:tcPr>
          <w:p w:rsidR="00C80842" w:rsidRPr="009C3DCD" w:rsidRDefault="00C80842" w:rsidP="00C053F6">
            <w:pPr>
              <w:pStyle w:val="TableTextRight"/>
              <w:rPr>
                <w:b/>
              </w:rPr>
            </w:pPr>
            <w:r w:rsidRPr="009C3DCD">
              <w:rPr>
                <w:b/>
              </w:rPr>
              <w:t>6</w:t>
            </w:r>
            <w:r>
              <w:rPr>
                <w:b/>
              </w:rPr>
              <w:t> </w:t>
            </w:r>
            <w:r w:rsidR="00C053F6">
              <w:rPr>
                <w:b/>
              </w:rPr>
              <w:t>0</w:t>
            </w:r>
            <w:r w:rsidR="00632A59">
              <w:rPr>
                <w:b/>
              </w:rPr>
              <w:t>05</w:t>
            </w:r>
          </w:p>
        </w:tc>
      </w:tr>
    </w:tbl>
    <w:p w:rsidR="00220718" w:rsidRDefault="00336C9C" w:rsidP="00A05E4F">
      <w:pPr>
        <w:pStyle w:val="Heading2Notes"/>
      </w:pPr>
      <w:r w:rsidRPr="00AF2974">
        <w:br w:type="page"/>
      </w:r>
      <w:bookmarkStart w:id="49" w:name="_Toc303670554"/>
      <w:bookmarkStart w:id="50" w:name="_Toc335740852"/>
      <w:bookmarkStart w:id="51" w:name="_Toc399334624"/>
      <w:r w:rsidR="00220718" w:rsidRPr="00AF2974">
        <w:lastRenderedPageBreak/>
        <w:t xml:space="preserve">Note </w:t>
      </w:r>
      <w:r w:rsidR="00AA40E2">
        <w:t>8</w:t>
      </w:r>
      <w:r w:rsidR="00220718" w:rsidRPr="00AF2974">
        <w:t>.</w:t>
      </w:r>
      <w:r w:rsidR="00A05E4F" w:rsidRPr="00AF2974">
        <w:tab/>
      </w:r>
      <w:r w:rsidR="00220718" w:rsidRPr="00AF2974">
        <w:t>Property, plant and equipment</w:t>
      </w:r>
      <w:bookmarkEnd w:id="49"/>
      <w:bookmarkEnd w:id="50"/>
      <w:bookmarkEnd w:id="51"/>
    </w:p>
    <w:tbl>
      <w:tblPr>
        <w:tblW w:w="7110" w:type="dxa"/>
        <w:tblInd w:w="108" w:type="dxa"/>
        <w:tblLayout w:type="fixed"/>
        <w:tblLook w:val="0000" w:firstRow="0" w:lastRow="0" w:firstColumn="0" w:lastColumn="0" w:noHBand="0" w:noVBand="0"/>
      </w:tblPr>
      <w:tblGrid>
        <w:gridCol w:w="5040"/>
        <w:gridCol w:w="1035"/>
        <w:gridCol w:w="1035"/>
      </w:tblGrid>
      <w:tr w:rsidR="005777BA" w:rsidRPr="00AF2974" w:rsidTr="00732AE4">
        <w:trPr>
          <w:cantSplit/>
        </w:trPr>
        <w:tc>
          <w:tcPr>
            <w:tcW w:w="5040" w:type="dxa"/>
            <w:vAlign w:val="bottom"/>
          </w:tcPr>
          <w:p w:rsidR="005777BA" w:rsidRPr="00AF2974" w:rsidRDefault="005777BA" w:rsidP="00732AE4">
            <w:pPr>
              <w:pStyle w:val="TableText"/>
            </w:pPr>
          </w:p>
        </w:tc>
        <w:tc>
          <w:tcPr>
            <w:tcW w:w="1035" w:type="dxa"/>
          </w:tcPr>
          <w:p w:rsidR="005777BA" w:rsidRPr="00AF2974" w:rsidRDefault="005777BA" w:rsidP="00732AE4">
            <w:pPr>
              <w:pStyle w:val="TableTextHeadingRight"/>
            </w:pPr>
            <w:r>
              <w:t>2014</w:t>
            </w:r>
          </w:p>
          <w:p w:rsidR="005777BA" w:rsidRPr="00AF2974" w:rsidRDefault="005777BA" w:rsidP="00732AE4">
            <w:pPr>
              <w:pStyle w:val="TableTextHeadingRight"/>
            </w:pPr>
            <w:r w:rsidRPr="00AF2974">
              <w:t>$</w:t>
            </w:r>
            <w:r w:rsidR="00354A87">
              <w:t>’</w:t>
            </w:r>
            <w:r w:rsidRPr="00AF2974">
              <w:t>000</w:t>
            </w:r>
          </w:p>
        </w:tc>
        <w:tc>
          <w:tcPr>
            <w:tcW w:w="1035" w:type="dxa"/>
            <w:vAlign w:val="bottom"/>
          </w:tcPr>
          <w:p w:rsidR="005777BA" w:rsidRPr="00AF2974" w:rsidRDefault="005777BA" w:rsidP="00732AE4">
            <w:pPr>
              <w:pStyle w:val="TableTextHeadingRight"/>
            </w:pPr>
            <w:r>
              <w:t>2013</w:t>
            </w:r>
          </w:p>
          <w:p w:rsidR="005777BA" w:rsidRPr="00AF2974" w:rsidRDefault="005777BA" w:rsidP="00732AE4">
            <w:pPr>
              <w:pStyle w:val="TableTextHeadingRight"/>
            </w:pPr>
            <w:r w:rsidRPr="00AF2974">
              <w:t>$</w:t>
            </w:r>
            <w:r w:rsidR="00354A87">
              <w:t>’</w:t>
            </w:r>
            <w:r w:rsidRPr="00AF2974">
              <w:t>000</w:t>
            </w:r>
          </w:p>
        </w:tc>
      </w:tr>
      <w:tr w:rsidR="005777BA" w:rsidRPr="00AF2974" w:rsidTr="00732AE4">
        <w:trPr>
          <w:cantSplit/>
        </w:trPr>
        <w:tc>
          <w:tcPr>
            <w:tcW w:w="5040" w:type="dxa"/>
            <w:vAlign w:val="bottom"/>
          </w:tcPr>
          <w:p w:rsidR="005777BA" w:rsidRPr="00AF2974" w:rsidRDefault="005777BA" w:rsidP="00732AE4">
            <w:pPr>
              <w:pStyle w:val="TableText"/>
              <w:rPr>
                <w:b/>
              </w:rPr>
            </w:pPr>
            <w:r w:rsidRPr="00AF2974">
              <w:rPr>
                <w:b/>
              </w:rPr>
              <w:t>Land</w:t>
            </w:r>
          </w:p>
        </w:tc>
        <w:tc>
          <w:tcPr>
            <w:tcW w:w="1035" w:type="dxa"/>
            <w:shd w:val="clear" w:color="auto" w:fill="E0E0E0"/>
          </w:tcPr>
          <w:p w:rsidR="005777BA" w:rsidRPr="00AF2974" w:rsidRDefault="005777BA" w:rsidP="00732AE4">
            <w:pPr>
              <w:pStyle w:val="TableTextRight"/>
              <w:rPr>
                <w:bCs/>
              </w:rPr>
            </w:pPr>
          </w:p>
        </w:tc>
        <w:tc>
          <w:tcPr>
            <w:tcW w:w="1035" w:type="dxa"/>
            <w:vAlign w:val="bottom"/>
          </w:tcPr>
          <w:p w:rsidR="005777BA" w:rsidRPr="00AF2974" w:rsidRDefault="005777BA" w:rsidP="00732AE4">
            <w:pPr>
              <w:pStyle w:val="TableTextRight"/>
              <w:rPr>
                <w:color w:val="000000"/>
              </w:rPr>
            </w:pPr>
          </w:p>
        </w:tc>
      </w:tr>
      <w:tr w:rsidR="005777BA" w:rsidRPr="00AF2974" w:rsidTr="00732AE4">
        <w:trPr>
          <w:cantSplit/>
        </w:trPr>
        <w:tc>
          <w:tcPr>
            <w:tcW w:w="5040" w:type="dxa"/>
            <w:vAlign w:val="bottom"/>
          </w:tcPr>
          <w:p w:rsidR="005777BA" w:rsidRPr="00AF2974" w:rsidRDefault="005777BA" w:rsidP="00732AE4">
            <w:pPr>
              <w:pStyle w:val="TableText"/>
            </w:pPr>
            <w:r w:rsidRPr="00AF2974">
              <w:t>At independent valuation</w:t>
            </w:r>
          </w:p>
        </w:tc>
        <w:tc>
          <w:tcPr>
            <w:tcW w:w="1035" w:type="dxa"/>
            <w:shd w:val="clear" w:color="auto" w:fill="E0E0E0"/>
          </w:tcPr>
          <w:p w:rsidR="005777BA" w:rsidRPr="00AF2974" w:rsidRDefault="005777BA" w:rsidP="00732AE4">
            <w:pPr>
              <w:pStyle w:val="TableTextRight"/>
              <w:rPr>
                <w:bCs/>
              </w:rPr>
            </w:pPr>
            <w:r w:rsidRPr="005B10B7">
              <w:rPr>
                <w:bCs/>
              </w:rPr>
              <w:t>366</w:t>
            </w:r>
            <w:r>
              <w:rPr>
                <w:bCs/>
              </w:rPr>
              <w:t> </w:t>
            </w:r>
            <w:r w:rsidRPr="005B10B7">
              <w:rPr>
                <w:bCs/>
              </w:rPr>
              <w:t>180</w:t>
            </w:r>
          </w:p>
        </w:tc>
        <w:tc>
          <w:tcPr>
            <w:tcW w:w="1035" w:type="dxa"/>
            <w:vAlign w:val="bottom"/>
          </w:tcPr>
          <w:p w:rsidR="005777BA" w:rsidRPr="00AF2974" w:rsidRDefault="005777BA" w:rsidP="00732AE4">
            <w:pPr>
              <w:pStyle w:val="TableTextRight"/>
              <w:rPr>
                <w:bCs/>
              </w:rPr>
            </w:pPr>
            <w:r>
              <w:rPr>
                <w:bCs/>
              </w:rPr>
              <w:t>371 784</w:t>
            </w:r>
          </w:p>
        </w:tc>
      </w:tr>
      <w:tr w:rsidR="005777BA" w:rsidRPr="00AF2974" w:rsidTr="00732AE4">
        <w:trPr>
          <w:cantSplit/>
          <w:trHeight w:hRule="exact" w:val="120"/>
        </w:trPr>
        <w:tc>
          <w:tcPr>
            <w:tcW w:w="5040" w:type="dxa"/>
            <w:vAlign w:val="bottom"/>
          </w:tcPr>
          <w:p w:rsidR="005777BA" w:rsidRPr="00AF2974" w:rsidRDefault="005777BA" w:rsidP="00732AE4">
            <w:pPr>
              <w:pStyle w:val="TableText"/>
              <w:rPr>
                <w:color w:val="000000"/>
              </w:rPr>
            </w:pPr>
          </w:p>
        </w:tc>
        <w:tc>
          <w:tcPr>
            <w:tcW w:w="1035" w:type="dxa"/>
            <w:shd w:val="clear" w:color="auto" w:fill="E0E0E0"/>
          </w:tcPr>
          <w:p w:rsidR="005777BA" w:rsidRPr="00AF2974" w:rsidRDefault="005777BA" w:rsidP="00732AE4">
            <w:pPr>
              <w:pStyle w:val="TableTextRight"/>
              <w:rPr>
                <w:bCs/>
              </w:rPr>
            </w:pPr>
          </w:p>
        </w:tc>
        <w:tc>
          <w:tcPr>
            <w:tcW w:w="1035" w:type="dxa"/>
            <w:vAlign w:val="bottom"/>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rPr>
                <w:b/>
              </w:rPr>
            </w:pPr>
            <w:r w:rsidRPr="00AF2974">
              <w:rPr>
                <w:b/>
              </w:rPr>
              <w:t>Buildings (including heritage buildings)</w:t>
            </w:r>
          </w:p>
        </w:tc>
        <w:tc>
          <w:tcPr>
            <w:tcW w:w="1035" w:type="dxa"/>
            <w:shd w:val="clear" w:color="auto" w:fill="E0E0E0"/>
          </w:tcPr>
          <w:p w:rsidR="005777BA" w:rsidRPr="00AF2974" w:rsidRDefault="005777BA" w:rsidP="00732AE4">
            <w:pPr>
              <w:pStyle w:val="TableTextRight"/>
              <w:rPr>
                <w:bCs/>
              </w:rPr>
            </w:pPr>
          </w:p>
        </w:tc>
        <w:tc>
          <w:tcPr>
            <w:tcW w:w="1035" w:type="dxa"/>
            <w:vAlign w:val="bottom"/>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pPr>
            <w:r w:rsidRPr="00AF2974">
              <w:t>At independent valuation</w:t>
            </w:r>
          </w:p>
        </w:tc>
        <w:tc>
          <w:tcPr>
            <w:tcW w:w="1035" w:type="dxa"/>
            <w:shd w:val="clear" w:color="auto" w:fill="E0E0E0"/>
          </w:tcPr>
          <w:p w:rsidR="005777BA" w:rsidRPr="005B10B7" w:rsidRDefault="005777BA" w:rsidP="00732AE4">
            <w:pPr>
              <w:pStyle w:val="TableTextRight"/>
              <w:rPr>
                <w:bCs/>
              </w:rPr>
            </w:pPr>
            <w:r w:rsidRPr="005B10B7">
              <w:rPr>
                <w:bCs/>
              </w:rPr>
              <w:t>170</w:t>
            </w:r>
            <w:r>
              <w:rPr>
                <w:bCs/>
              </w:rPr>
              <w:t> </w:t>
            </w:r>
            <w:r w:rsidRPr="005B10B7">
              <w:rPr>
                <w:bCs/>
              </w:rPr>
              <w:t>812</w:t>
            </w:r>
          </w:p>
        </w:tc>
        <w:tc>
          <w:tcPr>
            <w:tcW w:w="1035" w:type="dxa"/>
          </w:tcPr>
          <w:p w:rsidR="005777BA" w:rsidRPr="00F038FC" w:rsidRDefault="005777BA" w:rsidP="00732AE4">
            <w:pPr>
              <w:pStyle w:val="TableTextRight"/>
              <w:rPr>
                <w:bCs/>
              </w:rPr>
            </w:pPr>
            <w:r w:rsidRPr="001240F4">
              <w:t>170</w:t>
            </w:r>
            <w:r>
              <w:t> </w:t>
            </w:r>
            <w:r w:rsidRPr="001240F4">
              <w:t>812</w:t>
            </w:r>
          </w:p>
        </w:tc>
      </w:tr>
      <w:tr w:rsidR="005777BA" w:rsidRPr="00AF2974" w:rsidTr="00732AE4">
        <w:trPr>
          <w:cantSplit/>
        </w:trPr>
        <w:tc>
          <w:tcPr>
            <w:tcW w:w="5040" w:type="dxa"/>
            <w:vAlign w:val="bottom"/>
          </w:tcPr>
          <w:p w:rsidR="005777BA" w:rsidRPr="00AF2974" w:rsidRDefault="005777BA" w:rsidP="00732AE4">
            <w:pPr>
              <w:pStyle w:val="TableText"/>
            </w:pPr>
            <w:r w:rsidRPr="00AF2974">
              <w:t>At cost</w:t>
            </w:r>
          </w:p>
        </w:tc>
        <w:tc>
          <w:tcPr>
            <w:tcW w:w="1035" w:type="dxa"/>
            <w:shd w:val="clear" w:color="auto" w:fill="E0E0E0"/>
          </w:tcPr>
          <w:p w:rsidR="005777BA" w:rsidRPr="005B10B7" w:rsidRDefault="005777BA" w:rsidP="00732AE4">
            <w:pPr>
              <w:pStyle w:val="TableTextRight"/>
              <w:rPr>
                <w:bCs/>
              </w:rPr>
            </w:pPr>
            <w:r w:rsidRPr="005B10B7">
              <w:rPr>
                <w:bCs/>
              </w:rPr>
              <w:t>16</w:t>
            </w:r>
            <w:r>
              <w:rPr>
                <w:bCs/>
              </w:rPr>
              <w:t> </w:t>
            </w:r>
            <w:r w:rsidRPr="005B10B7">
              <w:rPr>
                <w:bCs/>
              </w:rPr>
              <w:t>905</w:t>
            </w:r>
          </w:p>
        </w:tc>
        <w:tc>
          <w:tcPr>
            <w:tcW w:w="1035" w:type="dxa"/>
          </w:tcPr>
          <w:p w:rsidR="005777BA" w:rsidRPr="00382F49" w:rsidRDefault="005777BA" w:rsidP="00732AE4">
            <w:pPr>
              <w:pStyle w:val="TableTextRight"/>
            </w:pPr>
            <w:r w:rsidRPr="00382F49">
              <w:t>14</w:t>
            </w:r>
            <w:r>
              <w:t> </w:t>
            </w:r>
            <w:r w:rsidRPr="00382F49">
              <w:t>955</w:t>
            </w:r>
          </w:p>
        </w:tc>
      </w:tr>
      <w:tr w:rsidR="005777BA" w:rsidRPr="00AF2974" w:rsidTr="00732AE4">
        <w:trPr>
          <w:cantSplit/>
        </w:trPr>
        <w:tc>
          <w:tcPr>
            <w:tcW w:w="5040" w:type="dxa"/>
            <w:vAlign w:val="bottom"/>
          </w:tcPr>
          <w:p w:rsidR="005777BA" w:rsidRPr="00AF2974" w:rsidRDefault="005777BA" w:rsidP="00732AE4">
            <w:pPr>
              <w:pStyle w:val="TableText"/>
            </w:pPr>
            <w:r w:rsidRPr="00AF2974">
              <w:t>Less: accumulated depreciation</w:t>
            </w:r>
          </w:p>
        </w:tc>
        <w:tc>
          <w:tcPr>
            <w:tcW w:w="1035" w:type="dxa"/>
            <w:shd w:val="clear" w:color="auto" w:fill="E0E0E0"/>
          </w:tcPr>
          <w:p w:rsidR="005777BA" w:rsidRPr="005B10B7" w:rsidRDefault="005777BA" w:rsidP="00732AE4">
            <w:pPr>
              <w:pStyle w:val="TableTextRight"/>
              <w:rPr>
                <w:bCs/>
              </w:rPr>
            </w:pPr>
            <w:r w:rsidRPr="005B10B7">
              <w:rPr>
                <w:bCs/>
              </w:rPr>
              <w:t>(44</w:t>
            </w:r>
            <w:r>
              <w:rPr>
                <w:bCs/>
              </w:rPr>
              <w:t> </w:t>
            </w:r>
            <w:r w:rsidRPr="005B10B7">
              <w:rPr>
                <w:bCs/>
              </w:rPr>
              <w:t>953)</w:t>
            </w:r>
          </w:p>
        </w:tc>
        <w:tc>
          <w:tcPr>
            <w:tcW w:w="1035" w:type="dxa"/>
          </w:tcPr>
          <w:p w:rsidR="005777BA" w:rsidRPr="00382F49" w:rsidRDefault="005777BA" w:rsidP="00732AE4">
            <w:pPr>
              <w:pStyle w:val="TableTextRight"/>
            </w:pPr>
            <w:r w:rsidRPr="00382F49">
              <w:t>(25</w:t>
            </w:r>
            <w:r>
              <w:t> </w:t>
            </w:r>
            <w:r w:rsidRPr="00382F49">
              <w:t>216)</w:t>
            </w:r>
          </w:p>
        </w:tc>
      </w:tr>
      <w:tr w:rsidR="005777BA" w:rsidRPr="00AF2974" w:rsidTr="00732AE4">
        <w:trPr>
          <w:cantSplit/>
        </w:trPr>
        <w:tc>
          <w:tcPr>
            <w:tcW w:w="5040" w:type="dxa"/>
            <w:vAlign w:val="bottom"/>
          </w:tcPr>
          <w:p w:rsidR="005777BA" w:rsidRPr="00AF2974" w:rsidRDefault="005777BA" w:rsidP="00732AE4">
            <w:pPr>
              <w:pStyle w:val="TableText"/>
              <w:rPr>
                <w:b/>
                <w:color w:val="000000"/>
              </w:rPr>
            </w:pPr>
          </w:p>
        </w:tc>
        <w:tc>
          <w:tcPr>
            <w:tcW w:w="1035" w:type="dxa"/>
            <w:shd w:val="clear" w:color="auto" w:fill="E0E0E0"/>
          </w:tcPr>
          <w:p w:rsidR="005777BA" w:rsidRPr="009C3DCD" w:rsidRDefault="005777BA" w:rsidP="00732AE4">
            <w:pPr>
              <w:pStyle w:val="TableTextRight"/>
              <w:rPr>
                <w:b/>
                <w:bCs/>
              </w:rPr>
            </w:pPr>
            <w:r w:rsidRPr="009C3DCD">
              <w:rPr>
                <w:b/>
                <w:bCs/>
              </w:rPr>
              <w:t>142 764</w:t>
            </w:r>
          </w:p>
        </w:tc>
        <w:tc>
          <w:tcPr>
            <w:tcW w:w="1035" w:type="dxa"/>
          </w:tcPr>
          <w:p w:rsidR="005777BA" w:rsidRPr="001240F4" w:rsidRDefault="005777BA" w:rsidP="00732AE4">
            <w:pPr>
              <w:pStyle w:val="TableTextRight"/>
              <w:rPr>
                <w:b/>
              </w:rPr>
            </w:pPr>
            <w:r w:rsidRPr="001240F4">
              <w:rPr>
                <w:b/>
              </w:rPr>
              <w:t>160</w:t>
            </w:r>
            <w:r>
              <w:rPr>
                <w:b/>
              </w:rPr>
              <w:t> </w:t>
            </w:r>
            <w:r w:rsidRPr="001240F4">
              <w:rPr>
                <w:b/>
              </w:rPr>
              <w:t>551</w:t>
            </w:r>
          </w:p>
        </w:tc>
      </w:tr>
      <w:tr w:rsidR="005777BA" w:rsidRPr="00AF2974" w:rsidTr="00732AE4">
        <w:trPr>
          <w:cantSplit/>
        </w:trPr>
        <w:tc>
          <w:tcPr>
            <w:tcW w:w="5040" w:type="dxa"/>
            <w:vAlign w:val="bottom"/>
          </w:tcPr>
          <w:p w:rsidR="005777BA" w:rsidRPr="00AF2974" w:rsidRDefault="005777BA" w:rsidP="00732AE4">
            <w:pPr>
              <w:pStyle w:val="TableText"/>
            </w:pPr>
            <w:r w:rsidRPr="00AF2974">
              <w:t xml:space="preserve">Construction in progress – at cost </w:t>
            </w:r>
          </w:p>
        </w:tc>
        <w:tc>
          <w:tcPr>
            <w:tcW w:w="1035" w:type="dxa"/>
            <w:shd w:val="clear" w:color="auto" w:fill="E0E0E0"/>
          </w:tcPr>
          <w:p w:rsidR="005777BA" w:rsidRPr="00F505C5" w:rsidRDefault="005777BA" w:rsidP="00732AE4">
            <w:pPr>
              <w:pStyle w:val="TableTextRight"/>
            </w:pPr>
            <w:r w:rsidRPr="005B10B7">
              <w:rPr>
                <w:bCs/>
              </w:rPr>
              <w:t>2</w:t>
            </w:r>
            <w:r>
              <w:rPr>
                <w:bCs/>
              </w:rPr>
              <w:t> </w:t>
            </w:r>
            <w:r w:rsidRPr="005B10B7">
              <w:rPr>
                <w:bCs/>
              </w:rPr>
              <w:t>124</w:t>
            </w:r>
          </w:p>
        </w:tc>
        <w:tc>
          <w:tcPr>
            <w:tcW w:w="1035" w:type="dxa"/>
            <w:vAlign w:val="bottom"/>
          </w:tcPr>
          <w:p w:rsidR="005777BA" w:rsidRPr="00F505C5" w:rsidRDefault="005777BA" w:rsidP="00732AE4">
            <w:pPr>
              <w:pStyle w:val="TableTextRight"/>
            </w:pPr>
            <w:r>
              <w:t>1 143</w:t>
            </w:r>
          </w:p>
        </w:tc>
      </w:tr>
      <w:tr w:rsidR="005777BA" w:rsidRPr="00AF2974" w:rsidTr="00732AE4">
        <w:trPr>
          <w:cantSplit/>
        </w:trPr>
        <w:tc>
          <w:tcPr>
            <w:tcW w:w="5040" w:type="dxa"/>
            <w:vAlign w:val="bottom"/>
          </w:tcPr>
          <w:p w:rsidR="005777BA" w:rsidRPr="00AF2974" w:rsidRDefault="005777BA" w:rsidP="00732AE4">
            <w:pPr>
              <w:pStyle w:val="TableTextBold"/>
            </w:pPr>
            <w:r w:rsidRPr="00AF2974">
              <w:t>Total buildings</w:t>
            </w:r>
          </w:p>
        </w:tc>
        <w:tc>
          <w:tcPr>
            <w:tcW w:w="1035" w:type="dxa"/>
            <w:shd w:val="clear" w:color="auto" w:fill="E0E0E0"/>
          </w:tcPr>
          <w:p w:rsidR="005777BA" w:rsidRPr="009C3DCD" w:rsidRDefault="005777BA" w:rsidP="00732AE4">
            <w:pPr>
              <w:pStyle w:val="TableTextRight"/>
              <w:rPr>
                <w:b/>
                <w:bCs/>
              </w:rPr>
            </w:pPr>
            <w:r w:rsidRPr="009C3DCD">
              <w:rPr>
                <w:b/>
                <w:bCs/>
              </w:rPr>
              <w:t>144 888</w:t>
            </w:r>
          </w:p>
        </w:tc>
        <w:tc>
          <w:tcPr>
            <w:tcW w:w="1035" w:type="dxa"/>
            <w:vAlign w:val="bottom"/>
          </w:tcPr>
          <w:p w:rsidR="005777BA" w:rsidRPr="00F038FC" w:rsidRDefault="005777BA" w:rsidP="00732AE4">
            <w:pPr>
              <w:pStyle w:val="TableTextRight"/>
              <w:rPr>
                <w:b/>
                <w:bCs/>
              </w:rPr>
            </w:pPr>
            <w:r>
              <w:rPr>
                <w:b/>
                <w:bCs/>
              </w:rPr>
              <w:t>161 694</w:t>
            </w:r>
          </w:p>
        </w:tc>
      </w:tr>
      <w:tr w:rsidR="005777BA" w:rsidRPr="00AF2974" w:rsidTr="00732AE4">
        <w:trPr>
          <w:cantSplit/>
          <w:trHeight w:hRule="exact" w:val="120"/>
        </w:trPr>
        <w:tc>
          <w:tcPr>
            <w:tcW w:w="5040" w:type="dxa"/>
            <w:vAlign w:val="bottom"/>
          </w:tcPr>
          <w:p w:rsidR="005777BA" w:rsidRPr="00AF2974" w:rsidRDefault="005777BA" w:rsidP="00732AE4">
            <w:pPr>
              <w:pStyle w:val="TableText"/>
              <w:rPr>
                <w:b/>
                <w:bCs/>
                <w:i/>
                <w:iCs/>
                <w:color w:val="000000"/>
              </w:rPr>
            </w:pPr>
          </w:p>
        </w:tc>
        <w:tc>
          <w:tcPr>
            <w:tcW w:w="1035" w:type="dxa"/>
            <w:shd w:val="clear" w:color="auto" w:fill="E0E0E0"/>
          </w:tcPr>
          <w:p w:rsidR="005777BA" w:rsidRPr="00AF2974" w:rsidRDefault="005777BA" w:rsidP="00732AE4">
            <w:pPr>
              <w:pStyle w:val="TableTextRight"/>
              <w:rPr>
                <w:bCs/>
              </w:rPr>
            </w:pPr>
          </w:p>
        </w:tc>
        <w:tc>
          <w:tcPr>
            <w:tcW w:w="1035" w:type="dxa"/>
            <w:vAlign w:val="bottom"/>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rPr>
                <w:b/>
              </w:rPr>
            </w:pPr>
            <w:r w:rsidRPr="00AF2974">
              <w:rPr>
                <w:b/>
              </w:rPr>
              <w:t>Plant and equipment</w:t>
            </w:r>
          </w:p>
        </w:tc>
        <w:tc>
          <w:tcPr>
            <w:tcW w:w="1035" w:type="dxa"/>
            <w:shd w:val="clear" w:color="auto" w:fill="E0E0E0"/>
          </w:tcPr>
          <w:p w:rsidR="005777BA" w:rsidRPr="00AF2974" w:rsidRDefault="005777BA" w:rsidP="00732AE4">
            <w:pPr>
              <w:pStyle w:val="TableTextRight"/>
              <w:rPr>
                <w:bCs/>
              </w:rPr>
            </w:pPr>
          </w:p>
        </w:tc>
        <w:tc>
          <w:tcPr>
            <w:tcW w:w="1035" w:type="dxa"/>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pPr>
            <w:r w:rsidRPr="00AF2974">
              <w:t>Office and computer equipment – at cost</w:t>
            </w:r>
          </w:p>
        </w:tc>
        <w:tc>
          <w:tcPr>
            <w:tcW w:w="1035" w:type="dxa"/>
            <w:shd w:val="clear" w:color="auto" w:fill="E0E0E0"/>
          </w:tcPr>
          <w:p w:rsidR="005777BA" w:rsidRPr="005B10B7" w:rsidRDefault="005777BA" w:rsidP="00732AE4">
            <w:pPr>
              <w:pStyle w:val="TableTextRight"/>
              <w:rPr>
                <w:bCs/>
              </w:rPr>
            </w:pPr>
            <w:r w:rsidRPr="005B10B7">
              <w:rPr>
                <w:bCs/>
              </w:rPr>
              <w:t>13</w:t>
            </w:r>
            <w:r>
              <w:rPr>
                <w:bCs/>
              </w:rPr>
              <w:t> </w:t>
            </w:r>
            <w:r w:rsidRPr="005B10B7">
              <w:rPr>
                <w:bCs/>
              </w:rPr>
              <w:t>195</w:t>
            </w:r>
          </w:p>
        </w:tc>
        <w:tc>
          <w:tcPr>
            <w:tcW w:w="1035" w:type="dxa"/>
          </w:tcPr>
          <w:p w:rsidR="005777BA" w:rsidRPr="000A6E37" w:rsidRDefault="005777BA" w:rsidP="00732AE4">
            <w:pPr>
              <w:pStyle w:val="TableTextRight"/>
            </w:pPr>
            <w:r w:rsidRPr="000A6E37">
              <w:t>12</w:t>
            </w:r>
            <w:r>
              <w:t> </w:t>
            </w:r>
            <w:r w:rsidRPr="000A6E37">
              <w:t>735</w:t>
            </w:r>
          </w:p>
        </w:tc>
      </w:tr>
      <w:tr w:rsidR="005777BA" w:rsidRPr="00AF2974" w:rsidTr="00732AE4">
        <w:trPr>
          <w:cantSplit/>
        </w:trPr>
        <w:tc>
          <w:tcPr>
            <w:tcW w:w="5040" w:type="dxa"/>
            <w:vAlign w:val="bottom"/>
          </w:tcPr>
          <w:p w:rsidR="005777BA" w:rsidRPr="00AF2974" w:rsidRDefault="005777BA" w:rsidP="00732AE4">
            <w:pPr>
              <w:pStyle w:val="TableText"/>
            </w:pPr>
            <w:r w:rsidRPr="00AF2974">
              <w:t>Less: accumulated depreciation</w:t>
            </w:r>
          </w:p>
        </w:tc>
        <w:tc>
          <w:tcPr>
            <w:tcW w:w="1035" w:type="dxa"/>
            <w:shd w:val="clear" w:color="auto" w:fill="E0E0E0"/>
          </w:tcPr>
          <w:p w:rsidR="005777BA" w:rsidRPr="005B10B7" w:rsidRDefault="005777BA" w:rsidP="00732AE4">
            <w:pPr>
              <w:pStyle w:val="TableTextRight"/>
              <w:rPr>
                <w:bCs/>
              </w:rPr>
            </w:pPr>
            <w:r w:rsidRPr="005B10B7">
              <w:rPr>
                <w:bCs/>
              </w:rPr>
              <w:t>(9</w:t>
            </w:r>
            <w:r>
              <w:rPr>
                <w:bCs/>
              </w:rPr>
              <w:t> </w:t>
            </w:r>
            <w:r w:rsidRPr="005B10B7">
              <w:rPr>
                <w:bCs/>
              </w:rPr>
              <w:t>317)</w:t>
            </w:r>
          </w:p>
        </w:tc>
        <w:tc>
          <w:tcPr>
            <w:tcW w:w="1035" w:type="dxa"/>
          </w:tcPr>
          <w:p w:rsidR="005777BA" w:rsidRPr="000A6E37" w:rsidRDefault="005777BA" w:rsidP="00732AE4">
            <w:pPr>
              <w:pStyle w:val="TableTextRight"/>
            </w:pPr>
            <w:r w:rsidRPr="000A6E37">
              <w:t>(7</w:t>
            </w:r>
            <w:r>
              <w:t> </w:t>
            </w:r>
            <w:r w:rsidRPr="000A6E37">
              <w:t>675)</w:t>
            </w:r>
          </w:p>
        </w:tc>
      </w:tr>
      <w:tr w:rsidR="005777BA" w:rsidRPr="00AF2974" w:rsidTr="00732AE4">
        <w:trPr>
          <w:cantSplit/>
        </w:trPr>
        <w:tc>
          <w:tcPr>
            <w:tcW w:w="5040" w:type="dxa"/>
            <w:vAlign w:val="bottom"/>
          </w:tcPr>
          <w:p w:rsidR="005777BA" w:rsidRPr="00AF2974" w:rsidRDefault="005777BA" w:rsidP="00732AE4">
            <w:pPr>
              <w:pStyle w:val="TableText"/>
              <w:rPr>
                <w:b/>
                <w:color w:val="000000"/>
              </w:rPr>
            </w:pPr>
          </w:p>
        </w:tc>
        <w:tc>
          <w:tcPr>
            <w:tcW w:w="1035" w:type="dxa"/>
            <w:shd w:val="clear" w:color="auto" w:fill="E0E0E0"/>
          </w:tcPr>
          <w:p w:rsidR="005777BA" w:rsidRPr="009C3DCD" w:rsidRDefault="005777BA" w:rsidP="00732AE4">
            <w:pPr>
              <w:pStyle w:val="TableTextRight"/>
              <w:rPr>
                <w:b/>
                <w:bCs/>
              </w:rPr>
            </w:pPr>
            <w:r w:rsidRPr="009C3DCD">
              <w:rPr>
                <w:b/>
                <w:bCs/>
              </w:rPr>
              <w:t>3 878</w:t>
            </w:r>
          </w:p>
        </w:tc>
        <w:tc>
          <w:tcPr>
            <w:tcW w:w="1035" w:type="dxa"/>
          </w:tcPr>
          <w:p w:rsidR="005777BA" w:rsidRPr="001240F4" w:rsidRDefault="005777BA" w:rsidP="00732AE4">
            <w:pPr>
              <w:pStyle w:val="TableTextRight"/>
              <w:rPr>
                <w:b/>
              </w:rPr>
            </w:pPr>
            <w:r w:rsidRPr="001240F4">
              <w:rPr>
                <w:b/>
              </w:rPr>
              <w:t>5 060</w:t>
            </w:r>
          </w:p>
        </w:tc>
      </w:tr>
      <w:tr w:rsidR="005777BA" w:rsidRPr="00AF2974" w:rsidTr="00732AE4">
        <w:trPr>
          <w:cantSplit/>
          <w:trHeight w:hRule="exact" w:val="120"/>
        </w:trPr>
        <w:tc>
          <w:tcPr>
            <w:tcW w:w="5040" w:type="dxa"/>
            <w:vAlign w:val="bottom"/>
          </w:tcPr>
          <w:p w:rsidR="005777BA" w:rsidRPr="00AF2974" w:rsidRDefault="005777BA" w:rsidP="00732AE4">
            <w:pPr>
              <w:pStyle w:val="TableText"/>
              <w:rPr>
                <w:color w:val="000000"/>
              </w:rPr>
            </w:pPr>
          </w:p>
        </w:tc>
        <w:tc>
          <w:tcPr>
            <w:tcW w:w="1035" w:type="dxa"/>
            <w:shd w:val="clear" w:color="auto" w:fill="E0E0E0"/>
          </w:tcPr>
          <w:p w:rsidR="005777BA" w:rsidRPr="00AF2974" w:rsidRDefault="005777BA" w:rsidP="00732AE4">
            <w:pPr>
              <w:pStyle w:val="TableTextRight"/>
              <w:rPr>
                <w:bCs/>
              </w:rPr>
            </w:pPr>
          </w:p>
        </w:tc>
        <w:tc>
          <w:tcPr>
            <w:tcW w:w="1035" w:type="dxa"/>
            <w:vAlign w:val="bottom"/>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pPr>
            <w:r w:rsidRPr="00AF2974">
              <w:t>Motor vehicles under finance lease</w:t>
            </w:r>
          </w:p>
        </w:tc>
        <w:tc>
          <w:tcPr>
            <w:tcW w:w="1035" w:type="dxa"/>
            <w:shd w:val="clear" w:color="auto" w:fill="E0E0E0"/>
          </w:tcPr>
          <w:p w:rsidR="005777BA" w:rsidRPr="005B10B7" w:rsidRDefault="005777BA" w:rsidP="00732AE4">
            <w:pPr>
              <w:pStyle w:val="TableTextRight"/>
              <w:rPr>
                <w:bCs/>
              </w:rPr>
            </w:pPr>
            <w:r w:rsidRPr="005B10B7">
              <w:rPr>
                <w:bCs/>
              </w:rPr>
              <w:t>6</w:t>
            </w:r>
            <w:r>
              <w:rPr>
                <w:bCs/>
              </w:rPr>
              <w:t> </w:t>
            </w:r>
            <w:r w:rsidRPr="005B10B7">
              <w:rPr>
                <w:bCs/>
              </w:rPr>
              <w:t>443</w:t>
            </w:r>
          </w:p>
        </w:tc>
        <w:tc>
          <w:tcPr>
            <w:tcW w:w="1035" w:type="dxa"/>
          </w:tcPr>
          <w:p w:rsidR="005777BA" w:rsidRPr="00DE3F55" w:rsidRDefault="005777BA" w:rsidP="00732AE4">
            <w:pPr>
              <w:pStyle w:val="TableTextRight"/>
            </w:pPr>
            <w:r w:rsidRPr="00DE3F55">
              <w:t>7</w:t>
            </w:r>
            <w:r>
              <w:t> </w:t>
            </w:r>
            <w:r w:rsidRPr="00DE3F55">
              <w:t>518</w:t>
            </w:r>
          </w:p>
        </w:tc>
      </w:tr>
      <w:tr w:rsidR="005777BA" w:rsidRPr="00AF2974" w:rsidTr="00732AE4">
        <w:trPr>
          <w:cantSplit/>
        </w:trPr>
        <w:tc>
          <w:tcPr>
            <w:tcW w:w="5040" w:type="dxa"/>
            <w:vAlign w:val="bottom"/>
          </w:tcPr>
          <w:p w:rsidR="005777BA" w:rsidRPr="00AF2974" w:rsidRDefault="005777BA" w:rsidP="00732AE4">
            <w:pPr>
              <w:pStyle w:val="TableText"/>
            </w:pPr>
            <w:r w:rsidRPr="00AF2974">
              <w:t>Less: accumulated depreciation</w:t>
            </w:r>
          </w:p>
        </w:tc>
        <w:tc>
          <w:tcPr>
            <w:tcW w:w="1035" w:type="dxa"/>
            <w:shd w:val="clear" w:color="auto" w:fill="E0E0E0"/>
          </w:tcPr>
          <w:p w:rsidR="005777BA" w:rsidRPr="005B10B7" w:rsidRDefault="005777BA" w:rsidP="00732AE4">
            <w:pPr>
              <w:pStyle w:val="TableTextRight"/>
              <w:rPr>
                <w:bCs/>
              </w:rPr>
            </w:pPr>
            <w:r w:rsidRPr="005B10B7">
              <w:rPr>
                <w:bCs/>
              </w:rPr>
              <w:t>(2</w:t>
            </w:r>
            <w:r>
              <w:rPr>
                <w:bCs/>
              </w:rPr>
              <w:t> </w:t>
            </w:r>
            <w:r w:rsidRPr="005B10B7">
              <w:rPr>
                <w:bCs/>
              </w:rPr>
              <w:t>109)</w:t>
            </w:r>
          </w:p>
        </w:tc>
        <w:tc>
          <w:tcPr>
            <w:tcW w:w="1035" w:type="dxa"/>
          </w:tcPr>
          <w:p w:rsidR="005777BA" w:rsidRPr="00DE3F55" w:rsidRDefault="005777BA" w:rsidP="00732AE4">
            <w:pPr>
              <w:pStyle w:val="TableTextRight"/>
            </w:pPr>
            <w:r w:rsidRPr="00DE3F55">
              <w:t>(3</w:t>
            </w:r>
            <w:r>
              <w:t> </w:t>
            </w:r>
            <w:r w:rsidRPr="00DE3F55">
              <w:t>297)</w:t>
            </w:r>
          </w:p>
        </w:tc>
      </w:tr>
      <w:tr w:rsidR="005777BA" w:rsidRPr="000E449E" w:rsidTr="00732AE4">
        <w:trPr>
          <w:cantSplit/>
        </w:trPr>
        <w:tc>
          <w:tcPr>
            <w:tcW w:w="5040" w:type="dxa"/>
            <w:vAlign w:val="bottom"/>
          </w:tcPr>
          <w:p w:rsidR="005777BA" w:rsidRPr="00AF2974" w:rsidRDefault="005777BA" w:rsidP="00732AE4">
            <w:pPr>
              <w:pStyle w:val="TableText"/>
              <w:rPr>
                <w:color w:val="000000"/>
              </w:rPr>
            </w:pPr>
          </w:p>
        </w:tc>
        <w:tc>
          <w:tcPr>
            <w:tcW w:w="1035" w:type="dxa"/>
            <w:shd w:val="clear" w:color="auto" w:fill="E0E0E0"/>
          </w:tcPr>
          <w:p w:rsidR="005777BA" w:rsidRPr="009C3DCD" w:rsidRDefault="005777BA" w:rsidP="00732AE4">
            <w:pPr>
              <w:pStyle w:val="TableTextRight"/>
              <w:rPr>
                <w:b/>
                <w:bCs/>
              </w:rPr>
            </w:pPr>
            <w:r w:rsidRPr="009C3DCD">
              <w:rPr>
                <w:b/>
                <w:bCs/>
              </w:rPr>
              <w:t>4 334</w:t>
            </w:r>
          </w:p>
        </w:tc>
        <w:tc>
          <w:tcPr>
            <w:tcW w:w="1035" w:type="dxa"/>
          </w:tcPr>
          <w:p w:rsidR="005777BA" w:rsidRPr="001240F4" w:rsidRDefault="005777BA" w:rsidP="00732AE4">
            <w:pPr>
              <w:pStyle w:val="TableTextRight"/>
              <w:rPr>
                <w:b/>
              </w:rPr>
            </w:pPr>
            <w:r w:rsidRPr="001240F4">
              <w:rPr>
                <w:b/>
              </w:rPr>
              <w:t>4 221</w:t>
            </w:r>
          </w:p>
        </w:tc>
      </w:tr>
      <w:tr w:rsidR="005777BA" w:rsidRPr="00AF2974" w:rsidTr="00732AE4">
        <w:trPr>
          <w:cantSplit/>
        </w:trPr>
        <w:tc>
          <w:tcPr>
            <w:tcW w:w="5040" w:type="dxa"/>
            <w:vAlign w:val="bottom"/>
          </w:tcPr>
          <w:p w:rsidR="005777BA" w:rsidRPr="00AF2974" w:rsidRDefault="005777BA" w:rsidP="00732AE4">
            <w:pPr>
              <w:pStyle w:val="TableTextBold"/>
            </w:pPr>
            <w:r w:rsidRPr="00AF2974">
              <w:t>Total plant and equipment</w:t>
            </w:r>
          </w:p>
        </w:tc>
        <w:tc>
          <w:tcPr>
            <w:tcW w:w="1035" w:type="dxa"/>
            <w:shd w:val="clear" w:color="auto" w:fill="E0E0E0"/>
          </w:tcPr>
          <w:p w:rsidR="005777BA" w:rsidRPr="00AC4A6C" w:rsidRDefault="005777BA" w:rsidP="00732AE4">
            <w:pPr>
              <w:pStyle w:val="TableTextRight"/>
              <w:rPr>
                <w:b/>
                <w:bCs/>
              </w:rPr>
            </w:pPr>
            <w:r w:rsidRPr="00AC4A6C">
              <w:rPr>
                <w:b/>
                <w:bCs/>
              </w:rPr>
              <w:t>8 212</w:t>
            </w:r>
          </w:p>
        </w:tc>
        <w:tc>
          <w:tcPr>
            <w:tcW w:w="1035" w:type="dxa"/>
          </w:tcPr>
          <w:p w:rsidR="005777BA" w:rsidRPr="00F038FC" w:rsidRDefault="005777BA" w:rsidP="00732AE4">
            <w:pPr>
              <w:pStyle w:val="TableTextRight"/>
              <w:rPr>
                <w:b/>
              </w:rPr>
            </w:pPr>
            <w:r>
              <w:rPr>
                <w:b/>
              </w:rPr>
              <w:t>9 281</w:t>
            </w:r>
          </w:p>
        </w:tc>
      </w:tr>
      <w:tr w:rsidR="005777BA" w:rsidRPr="00AF2974" w:rsidTr="00732AE4">
        <w:trPr>
          <w:cantSplit/>
          <w:trHeight w:hRule="exact" w:val="120"/>
        </w:trPr>
        <w:tc>
          <w:tcPr>
            <w:tcW w:w="5040" w:type="dxa"/>
            <w:vAlign w:val="bottom"/>
          </w:tcPr>
          <w:p w:rsidR="005777BA" w:rsidRPr="00AF2974" w:rsidRDefault="005777BA" w:rsidP="00732AE4">
            <w:pPr>
              <w:pStyle w:val="TableText"/>
              <w:rPr>
                <w:color w:val="000000"/>
              </w:rPr>
            </w:pPr>
          </w:p>
        </w:tc>
        <w:tc>
          <w:tcPr>
            <w:tcW w:w="1035" w:type="dxa"/>
            <w:shd w:val="clear" w:color="auto" w:fill="E0E0E0"/>
          </w:tcPr>
          <w:p w:rsidR="005777BA" w:rsidRPr="005B10B7" w:rsidRDefault="005777BA" w:rsidP="00732AE4">
            <w:pPr>
              <w:pStyle w:val="TableTextRight"/>
              <w:rPr>
                <w:bCs/>
              </w:rPr>
            </w:pPr>
          </w:p>
        </w:tc>
        <w:tc>
          <w:tcPr>
            <w:tcW w:w="1035" w:type="dxa"/>
          </w:tcPr>
          <w:p w:rsidR="005777BA" w:rsidRPr="00AF2974" w:rsidRDefault="005777BA" w:rsidP="00732AE4">
            <w:pPr>
              <w:pStyle w:val="TableTextRight"/>
              <w:rPr>
                <w:bCs/>
              </w:rPr>
            </w:pPr>
          </w:p>
        </w:tc>
      </w:tr>
      <w:tr w:rsidR="005777BA" w:rsidRPr="00AF2974" w:rsidTr="00732AE4">
        <w:trPr>
          <w:cantSplit/>
        </w:trPr>
        <w:tc>
          <w:tcPr>
            <w:tcW w:w="5040" w:type="dxa"/>
            <w:vAlign w:val="bottom"/>
          </w:tcPr>
          <w:p w:rsidR="005777BA" w:rsidRPr="00AF2974" w:rsidRDefault="005777BA" w:rsidP="00732AE4">
            <w:pPr>
              <w:pStyle w:val="TableText"/>
              <w:rPr>
                <w:b/>
              </w:rPr>
            </w:pPr>
            <w:r w:rsidRPr="00AF2974">
              <w:rPr>
                <w:b/>
              </w:rPr>
              <w:t>Total property, plant and equipment</w:t>
            </w:r>
          </w:p>
        </w:tc>
        <w:tc>
          <w:tcPr>
            <w:tcW w:w="1035" w:type="dxa"/>
            <w:shd w:val="clear" w:color="auto" w:fill="E0E0E0"/>
          </w:tcPr>
          <w:p w:rsidR="005777BA" w:rsidRPr="009C3DCD" w:rsidRDefault="005777BA" w:rsidP="00732AE4">
            <w:pPr>
              <w:pStyle w:val="TableTextRight"/>
              <w:rPr>
                <w:b/>
                <w:bCs/>
              </w:rPr>
            </w:pPr>
            <w:r w:rsidRPr="009C3DCD">
              <w:rPr>
                <w:b/>
                <w:bCs/>
              </w:rPr>
              <w:t>519 280</w:t>
            </w:r>
          </w:p>
        </w:tc>
        <w:tc>
          <w:tcPr>
            <w:tcW w:w="1035" w:type="dxa"/>
          </w:tcPr>
          <w:p w:rsidR="005777BA" w:rsidRPr="00F038FC" w:rsidRDefault="005777BA" w:rsidP="00732AE4">
            <w:pPr>
              <w:pStyle w:val="TableTextRight"/>
              <w:rPr>
                <w:b/>
              </w:rPr>
            </w:pPr>
            <w:r>
              <w:rPr>
                <w:b/>
              </w:rPr>
              <w:t>542 759</w:t>
            </w:r>
          </w:p>
        </w:tc>
      </w:tr>
    </w:tbl>
    <w:p w:rsidR="00336C9C" w:rsidRPr="00AF2974" w:rsidRDefault="00336C9C" w:rsidP="006B1461"/>
    <w:p w:rsidR="00336C9C" w:rsidRPr="00AF2974" w:rsidRDefault="00336C9C" w:rsidP="00336C9C">
      <w:pPr>
        <w:pStyle w:val="Heading4"/>
        <w:sectPr w:rsidR="00336C9C" w:rsidRPr="00AF2974" w:rsidSect="001A2F94">
          <w:type w:val="continuous"/>
          <w:pgSz w:w="11909" w:h="16834" w:code="9"/>
          <w:pgMar w:top="1728" w:right="1152" w:bottom="1152" w:left="1152" w:header="720" w:footer="288" w:gutter="0"/>
          <w:cols w:space="720"/>
          <w:noEndnote/>
        </w:sectPr>
      </w:pPr>
    </w:p>
    <w:p w:rsidR="00AA40E2" w:rsidRDefault="00AA40E2" w:rsidP="00AA40E2">
      <w:pPr>
        <w:pStyle w:val="Heading4"/>
      </w:pPr>
      <w:r>
        <w:lastRenderedPageBreak/>
        <w:t xml:space="preserve">Valuations </w:t>
      </w:r>
    </w:p>
    <w:p w:rsidR="003434A7" w:rsidRDefault="005777BA" w:rsidP="003434A7">
      <w:r w:rsidRPr="0063110A">
        <w:t xml:space="preserve">The basis of valuation of land and buildings </w:t>
      </w:r>
      <w:r w:rsidR="00632A59">
        <w:t xml:space="preserve">(including heritage buildings) </w:t>
      </w:r>
      <w:r w:rsidRPr="0063110A">
        <w:t>is fair value</w:t>
      </w:r>
      <w:r w:rsidR="00067E1F">
        <w:t xml:space="preserve">. </w:t>
      </w:r>
      <w:r w:rsidRPr="006A6A9E">
        <w:t>Fair value is determined by direct reference to recent market transactions for land of comparable size and location</w:t>
      </w:r>
      <w:r w:rsidR="00067E1F">
        <w:t xml:space="preserve">. </w:t>
      </w:r>
      <w:r w:rsidR="00632A59" w:rsidRPr="00632A59">
        <w:t>For buildings (including heritage buildings), fair value is determined by applying an appropriate capitalisation rate based on factors such as building design, location, tenancy size on the average rental income of the building area</w:t>
      </w:r>
      <w:r w:rsidR="00632A59">
        <w:t xml:space="preserve">. </w:t>
      </w:r>
      <w:r w:rsidRPr="0063110A">
        <w:t>The latest revaluations were based on independent assessments as at 30</w:t>
      </w:r>
      <w:r>
        <w:t> </w:t>
      </w:r>
      <w:r w:rsidRPr="0063110A">
        <w:t>June</w:t>
      </w:r>
      <w:r>
        <w:t> 2012</w:t>
      </w:r>
      <w:r w:rsidRPr="0063110A">
        <w:t xml:space="preserve">, carried out by </w:t>
      </w:r>
      <w:r>
        <w:t>Valuer</w:t>
      </w:r>
      <w:r w:rsidR="002F651E">
        <w:noBreakHyphen/>
      </w:r>
      <w:r>
        <w:t>General Victoria, Urbis, Napier and Blakeley Pty. Ltd. and Herron Todd White Pty. Ltd.</w:t>
      </w:r>
    </w:p>
    <w:p w:rsidR="00AA40E2" w:rsidRDefault="005777BA" w:rsidP="003434A7">
      <w:r w:rsidRPr="00CC65FE">
        <w:rPr>
          <w:color w:val="000000"/>
        </w:rPr>
        <w:t>Th</w:t>
      </w:r>
      <w:r>
        <w:rPr>
          <w:color w:val="000000"/>
        </w:rPr>
        <w:t>e</w:t>
      </w:r>
      <w:r w:rsidRPr="00CC65FE">
        <w:rPr>
          <w:color w:val="000000"/>
        </w:rPr>
        <w:t xml:space="preserve"> revaluation process normally occurs every five years</w:t>
      </w:r>
      <w:r w:rsidRPr="005B76DB">
        <w:rPr>
          <w:color w:val="000000"/>
        </w:rPr>
        <w:t>, based on the asset</w:t>
      </w:r>
      <w:r w:rsidR="00354A87">
        <w:rPr>
          <w:color w:val="000000"/>
        </w:rPr>
        <w:t>’</w:t>
      </w:r>
      <w:r w:rsidRPr="005B76DB">
        <w:rPr>
          <w:color w:val="000000"/>
        </w:rPr>
        <w:t>s government purpose classification</w:t>
      </w:r>
      <w:r w:rsidR="00067E1F">
        <w:rPr>
          <w:color w:val="000000"/>
        </w:rPr>
        <w:t xml:space="preserve">. </w:t>
      </w:r>
      <w:r w:rsidRPr="00CC65FE">
        <w:rPr>
          <w:color w:val="000000"/>
        </w:rPr>
        <w:t>In the intervening period, annual assessments are made</w:t>
      </w:r>
      <w:r>
        <w:rPr>
          <w:color w:val="000000"/>
        </w:rPr>
        <w:t xml:space="preserve"> of all property, plant and equipment</w:t>
      </w:r>
      <w:r w:rsidRPr="00CC65FE">
        <w:rPr>
          <w:color w:val="000000"/>
        </w:rPr>
        <w:t xml:space="preserve"> as to whether the fair value of a class of assets may differ materially from its carrying amount</w:t>
      </w:r>
      <w:r>
        <w:rPr>
          <w:color w:val="000000"/>
        </w:rPr>
        <w:t>, being revalued amount, or cost for recently acquired items, less applicable accumulated depreciation.</w:t>
      </w:r>
    </w:p>
    <w:p w:rsidR="00AA40E2" w:rsidRPr="00F038FC" w:rsidRDefault="005777BA" w:rsidP="00AA40E2">
      <w:pPr>
        <w:pStyle w:val="Heading4"/>
      </w:pPr>
      <w:r>
        <w:br w:type="column"/>
      </w:r>
      <w:r w:rsidR="00AA40E2" w:rsidRPr="00F038FC">
        <w:lastRenderedPageBreak/>
        <w:t>Restricted assets</w:t>
      </w:r>
    </w:p>
    <w:p w:rsidR="00336C9C" w:rsidRDefault="005777BA" w:rsidP="006B1461">
      <w:r>
        <w:t xml:space="preserve">The </w:t>
      </w:r>
      <w:r w:rsidR="005C7625">
        <w:t>c</w:t>
      </w:r>
      <w:r w:rsidR="00312796">
        <w:t xml:space="preserve">arrying amount of </w:t>
      </w:r>
      <w:r w:rsidRPr="008E18A4">
        <w:t>buildings listed as heritage asset</w:t>
      </w:r>
      <w:r w:rsidRPr="008D206D">
        <w:t>s</w:t>
      </w:r>
      <w:r w:rsidR="00312796">
        <w:t xml:space="preserve"> is $88.7</w:t>
      </w:r>
      <w:r w:rsidR="002F651E">
        <w:t> million</w:t>
      </w:r>
      <w:r w:rsidR="00312796">
        <w:t xml:space="preserve"> (2013 – $98.3</w:t>
      </w:r>
      <w:r w:rsidR="002F651E">
        <w:t> million</w:t>
      </w:r>
      <w:r w:rsidR="00312796">
        <w:t>)</w:t>
      </w:r>
      <w:r w:rsidR="00067E1F">
        <w:t xml:space="preserve">. </w:t>
      </w:r>
      <w:r>
        <w:t>These heritage assets cannot be modified nor disposed of without formal Ministerial approval.</w:t>
      </w:r>
    </w:p>
    <w:p w:rsidR="00E20842" w:rsidRPr="00AF2974" w:rsidRDefault="00E20842" w:rsidP="006B1461"/>
    <w:p w:rsidR="00336C9C" w:rsidRPr="00AF2974" w:rsidRDefault="00336C9C" w:rsidP="00FE0DD2">
      <w:pPr>
        <w:sectPr w:rsidR="00336C9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3434A7" w:rsidRDefault="00CF130D">
      <w:pPr>
        <w:spacing w:before="0" w:after="0"/>
        <w:rPr>
          <w:rFonts w:ascii="Calibri" w:hAnsi="Calibri"/>
          <w:b/>
          <w:color w:val="404040"/>
          <w:sz w:val="28"/>
          <w:szCs w:val="28"/>
        </w:rPr>
      </w:pPr>
      <w:r>
        <w:lastRenderedPageBreak/>
        <w:br w:type="page"/>
      </w:r>
    </w:p>
    <w:p w:rsidR="007641E7" w:rsidRPr="00AF2974" w:rsidRDefault="00A05E4F" w:rsidP="00A05E4F">
      <w:pPr>
        <w:pStyle w:val="Heading2NotesContinued"/>
      </w:pPr>
      <w:r w:rsidRPr="00AF2974">
        <w:lastRenderedPageBreak/>
        <w:t xml:space="preserve">Note </w:t>
      </w:r>
      <w:r w:rsidR="00AA40E2">
        <w:t>8</w:t>
      </w:r>
      <w:r w:rsidRPr="00AF2974">
        <w:t>.</w:t>
      </w:r>
      <w:r w:rsidRPr="00AF2974">
        <w:tab/>
      </w:r>
      <w:r w:rsidR="007641E7" w:rsidRPr="00AF2974">
        <w:t>Property, plant and equipment (continued)</w:t>
      </w:r>
    </w:p>
    <w:p w:rsidR="007641E7" w:rsidRPr="00AF2974" w:rsidRDefault="007641E7" w:rsidP="007641E7">
      <w:pPr>
        <w:pStyle w:val="Heading3"/>
      </w:pPr>
      <w:r w:rsidRPr="00AF2974">
        <w:t>Reconciliations of carrying amounts</w:t>
      </w:r>
    </w:p>
    <w:p w:rsidR="00336C9C" w:rsidRPr="00AF2974" w:rsidRDefault="007641E7" w:rsidP="007641E7">
      <w:r w:rsidRPr="00AF2974">
        <w:t>Reconciliations of the carrying amounts of each class of property, plant and equipment at the start and end of the year are set out below.</w:t>
      </w:r>
    </w:p>
    <w:p w:rsidR="00336C9C" w:rsidRPr="00AF2974" w:rsidRDefault="00336C9C" w:rsidP="00FE0DD2"/>
    <w:tbl>
      <w:tblPr>
        <w:tblW w:w="4819" w:type="pct"/>
        <w:tblLook w:val="0000" w:firstRow="0" w:lastRow="0" w:firstColumn="0" w:lastColumn="0" w:noHBand="0" w:noVBand="0"/>
      </w:tblPr>
      <w:tblGrid>
        <w:gridCol w:w="4069"/>
        <w:gridCol w:w="1769"/>
        <w:gridCol w:w="1814"/>
        <w:gridCol w:w="1813"/>
      </w:tblGrid>
      <w:tr w:rsidR="00B33C10" w:rsidRPr="00AF2974" w:rsidTr="00B33C10">
        <w:trPr>
          <w:cantSplit/>
        </w:trPr>
        <w:tc>
          <w:tcPr>
            <w:tcW w:w="2149" w:type="pct"/>
            <w:shd w:val="clear" w:color="auto" w:fill="auto"/>
            <w:vAlign w:val="bottom"/>
          </w:tcPr>
          <w:p w:rsidR="00B33C10" w:rsidRPr="00AF2974" w:rsidRDefault="00B33C10" w:rsidP="007641E7">
            <w:pPr>
              <w:pStyle w:val="TableText"/>
            </w:pPr>
          </w:p>
        </w:tc>
        <w:tc>
          <w:tcPr>
            <w:tcW w:w="934" w:type="pct"/>
            <w:shd w:val="clear" w:color="auto" w:fill="auto"/>
            <w:vAlign w:val="bottom"/>
          </w:tcPr>
          <w:p w:rsidR="00B33C10" w:rsidRPr="00AF2974" w:rsidRDefault="00B33C10" w:rsidP="002871C2">
            <w:pPr>
              <w:pStyle w:val="TableTextHeadingRight"/>
            </w:pPr>
            <w:r w:rsidRPr="00AF2974">
              <w:br/>
            </w:r>
            <w:r w:rsidRPr="00AF2974">
              <w:rPr>
                <w:sz w:val="18"/>
              </w:rPr>
              <w:br/>
            </w:r>
            <w:r w:rsidRPr="00AF2974">
              <w:t>Land</w:t>
            </w:r>
          </w:p>
        </w:tc>
        <w:tc>
          <w:tcPr>
            <w:tcW w:w="958" w:type="pct"/>
            <w:shd w:val="clear" w:color="auto" w:fill="auto"/>
            <w:vAlign w:val="bottom"/>
          </w:tcPr>
          <w:p w:rsidR="00B33C10" w:rsidRPr="00AF2974" w:rsidRDefault="00B33C10" w:rsidP="007641E7">
            <w:pPr>
              <w:pStyle w:val="TableTextHeadingRight"/>
            </w:pPr>
            <w:r w:rsidRPr="00AF2974">
              <w:t>Buildings</w:t>
            </w:r>
            <w:r w:rsidR="002871C2">
              <w:t xml:space="preserve"> </w:t>
            </w:r>
            <w:r w:rsidR="002871C2">
              <w:br/>
            </w:r>
            <w:r w:rsidR="002871C2" w:rsidRPr="002871C2">
              <w:t>(including heritage buildings)</w:t>
            </w:r>
          </w:p>
        </w:tc>
        <w:tc>
          <w:tcPr>
            <w:tcW w:w="958" w:type="pct"/>
            <w:vAlign w:val="bottom"/>
          </w:tcPr>
          <w:p w:rsidR="00B33C10" w:rsidRPr="00AF2974" w:rsidRDefault="00B33C10" w:rsidP="00B33C10">
            <w:pPr>
              <w:pStyle w:val="TableTextHeadingRight"/>
            </w:pPr>
            <w:r w:rsidRPr="00AF2974">
              <w:t>Building construction in progress</w:t>
            </w:r>
          </w:p>
        </w:tc>
      </w:tr>
      <w:tr w:rsidR="00B33C10" w:rsidRPr="00AF2974" w:rsidTr="00B33C10">
        <w:trPr>
          <w:cantSplit/>
        </w:trPr>
        <w:tc>
          <w:tcPr>
            <w:tcW w:w="2149" w:type="pct"/>
            <w:shd w:val="clear" w:color="auto" w:fill="auto"/>
            <w:vAlign w:val="bottom"/>
          </w:tcPr>
          <w:p w:rsidR="00B33C10" w:rsidRPr="00AF2974" w:rsidRDefault="00B33C10" w:rsidP="007641E7">
            <w:pPr>
              <w:pStyle w:val="TableText"/>
            </w:pPr>
          </w:p>
        </w:tc>
        <w:tc>
          <w:tcPr>
            <w:tcW w:w="934" w:type="pct"/>
            <w:shd w:val="clear" w:color="auto" w:fill="auto"/>
            <w:vAlign w:val="bottom"/>
          </w:tcPr>
          <w:p w:rsidR="00B33C10" w:rsidRPr="00AF2974" w:rsidRDefault="00B33C10" w:rsidP="007641E7">
            <w:pPr>
              <w:pStyle w:val="TableTextHeadingRight"/>
            </w:pPr>
            <w:r w:rsidRPr="00AF2974">
              <w:t>$</w:t>
            </w:r>
            <w:r w:rsidR="00354A87">
              <w:t>’</w:t>
            </w:r>
            <w:r w:rsidRPr="00AF2974">
              <w:t>000</w:t>
            </w:r>
          </w:p>
        </w:tc>
        <w:tc>
          <w:tcPr>
            <w:tcW w:w="958" w:type="pct"/>
            <w:shd w:val="clear" w:color="auto" w:fill="auto"/>
            <w:vAlign w:val="bottom"/>
          </w:tcPr>
          <w:p w:rsidR="00B33C10" w:rsidRPr="00AF2974" w:rsidRDefault="00B33C10" w:rsidP="007641E7">
            <w:pPr>
              <w:pStyle w:val="TableTextHeadingRight"/>
            </w:pPr>
            <w:r w:rsidRPr="00AF2974">
              <w:t>$</w:t>
            </w:r>
            <w:r w:rsidR="00354A87">
              <w:t>’</w:t>
            </w:r>
            <w:r w:rsidRPr="00AF2974">
              <w:t>000</w:t>
            </w:r>
          </w:p>
        </w:tc>
        <w:tc>
          <w:tcPr>
            <w:tcW w:w="958" w:type="pct"/>
            <w:vAlign w:val="bottom"/>
          </w:tcPr>
          <w:p w:rsidR="00B33C10" w:rsidRPr="00AF2974" w:rsidRDefault="00B33C10" w:rsidP="00B33C10">
            <w:pPr>
              <w:pStyle w:val="TableTextHeadingRight"/>
            </w:pPr>
            <w:r w:rsidRPr="00AF2974">
              <w:t>$</w:t>
            </w:r>
            <w:r w:rsidR="00354A87">
              <w:t>’</w:t>
            </w:r>
            <w:r w:rsidRPr="00AF2974">
              <w:t>000</w:t>
            </w: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rPr>
                <w:b/>
                <w:bCs/>
              </w:rPr>
            </w:pPr>
            <w:r>
              <w:rPr>
                <w:b/>
                <w:bCs/>
              </w:rPr>
              <w:t>2014</w:t>
            </w:r>
          </w:p>
        </w:tc>
        <w:tc>
          <w:tcPr>
            <w:tcW w:w="934" w:type="pct"/>
            <w:shd w:val="clear" w:color="auto" w:fill="E0E0E0"/>
            <w:vAlign w:val="bottom"/>
          </w:tcPr>
          <w:p w:rsidR="00994E09" w:rsidRPr="00AF2974" w:rsidRDefault="00994E09" w:rsidP="00FE17AF">
            <w:pPr>
              <w:pStyle w:val="TableTextRight"/>
            </w:pPr>
          </w:p>
        </w:tc>
        <w:tc>
          <w:tcPr>
            <w:tcW w:w="958" w:type="pct"/>
            <w:shd w:val="clear" w:color="auto" w:fill="auto"/>
            <w:vAlign w:val="bottom"/>
          </w:tcPr>
          <w:p w:rsidR="00994E09" w:rsidRPr="00AF2974" w:rsidRDefault="00994E09" w:rsidP="00FE17AF">
            <w:pPr>
              <w:pStyle w:val="TableTextRight"/>
            </w:pPr>
          </w:p>
        </w:tc>
        <w:tc>
          <w:tcPr>
            <w:tcW w:w="958" w:type="pct"/>
            <w:shd w:val="clear" w:color="auto" w:fill="E0E0E0"/>
            <w:vAlign w:val="bottom"/>
          </w:tcPr>
          <w:p w:rsidR="00994E09" w:rsidRPr="00AF2974" w:rsidRDefault="00994E09" w:rsidP="00FE17AF">
            <w:pPr>
              <w:pStyle w:val="TableTextRight"/>
              <w:rPr>
                <w:rFonts w:ascii="Arial" w:hAnsi="Arial" w:cs="Arial"/>
              </w:rPr>
            </w:pP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AF2974">
              <w:t>Carrying amount at the start of the year</w:t>
            </w:r>
          </w:p>
        </w:tc>
        <w:tc>
          <w:tcPr>
            <w:tcW w:w="934" w:type="pct"/>
            <w:shd w:val="clear" w:color="auto" w:fill="E0E0E0"/>
            <w:vAlign w:val="bottom"/>
          </w:tcPr>
          <w:p w:rsidR="00994E09" w:rsidRPr="005B10B7" w:rsidRDefault="00994E09" w:rsidP="00FE17AF">
            <w:pPr>
              <w:pStyle w:val="TableTextRight"/>
              <w:rPr>
                <w:bCs/>
              </w:rPr>
            </w:pPr>
            <w:r w:rsidRPr="005B10B7">
              <w:rPr>
                <w:bCs/>
              </w:rPr>
              <w:t>371</w:t>
            </w:r>
            <w:r>
              <w:rPr>
                <w:bCs/>
              </w:rPr>
              <w:t> </w:t>
            </w:r>
            <w:r w:rsidRPr="005B10B7">
              <w:rPr>
                <w:bCs/>
              </w:rPr>
              <w:t>784</w:t>
            </w:r>
          </w:p>
        </w:tc>
        <w:tc>
          <w:tcPr>
            <w:tcW w:w="958" w:type="pct"/>
            <w:shd w:val="clear" w:color="auto" w:fill="auto"/>
            <w:vAlign w:val="bottom"/>
          </w:tcPr>
          <w:p w:rsidR="00994E09" w:rsidRPr="005B10B7" w:rsidRDefault="00994E09" w:rsidP="00FE17AF">
            <w:pPr>
              <w:pStyle w:val="TableTextRight"/>
              <w:rPr>
                <w:bCs/>
              </w:rPr>
            </w:pPr>
            <w:r w:rsidRPr="005B10B7">
              <w:rPr>
                <w:bCs/>
              </w:rPr>
              <w:t>160</w:t>
            </w:r>
            <w:r>
              <w:rPr>
                <w:bCs/>
              </w:rPr>
              <w:t> </w:t>
            </w:r>
            <w:r w:rsidRPr="005B10B7">
              <w:rPr>
                <w:bCs/>
              </w:rPr>
              <w:t>551</w:t>
            </w:r>
          </w:p>
        </w:tc>
        <w:tc>
          <w:tcPr>
            <w:tcW w:w="958" w:type="pct"/>
            <w:shd w:val="clear" w:color="auto" w:fill="E0E0E0"/>
            <w:vAlign w:val="bottom"/>
          </w:tcPr>
          <w:p w:rsidR="00994E09" w:rsidRPr="005B10B7" w:rsidRDefault="00994E09" w:rsidP="00FE17AF">
            <w:pPr>
              <w:pStyle w:val="TableTextRight"/>
              <w:rPr>
                <w:bCs/>
              </w:rPr>
            </w:pPr>
            <w:r w:rsidRPr="005B10B7">
              <w:rPr>
                <w:bCs/>
              </w:rPr>
              <w:t>1</w:t>
            </w:r>
            <w:r>
              <w:rPr>
                <w:bCs/>
              </w:rPr>
              <w:t> </w:t>
            </w:r>
            <w:r w:rsidRPr="005B10B7">
              <w:rPr>
                <w:bCs/>
              </w:rPr>
              <w:t>143</w:t>
            </w: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AF2974">
              <w:t>Additions</w:t>
            </w:r>
          </w:p>
        </w:tc>
        <w:tc>
          <w:tcPr>
            <w:tcW w:w="934" w:type="pct"/>
            <w:shd w:val="clear" w:color="auto" w:fill="E0E0E0"/>
            <w:vAlign w:val="bottom"/>
          </w:tcPr>
          <w:p w:rsidR="00994E09" w:rsidRPr="005B10B7" w:rsidRDefault="00994E09" w:rsidP="00FE17AF">
            <w:pPr>
              <w:pStyle w:val="TableTextRight"/>
              <w:rPr>
                <w:bCs/>
              </w:rPr>
            </w:pPr>
            <w:r w:rsidRPr="005B10B7">
              <w:rPr>
                <w:bCs/>
              </w:rPr>
              <w:t>402</w:t>
            </w:r>
          </w:p>
        </w:tc>
        <w:tc>
          <w:tcPr>
            <w:tcW w:w="958" w:type="pct"/>
            <w:shd w:val="clear" w:color="auto" w:fill="auto"/>
            <w:vAlign w:val="bottom"/>
          </w:tcPr>
          <w:p w:rsidR="00994E09" w:rsidRPr="005B10B7" w:rsidRDefault="00994E09" w:rsidP="00FE17AF">
            <w:pPr>
              <w:pStyle w:val="TableTextRight"/>
              <w:rPr>
                <w:bCs/>
              </w:rPr>
            </w:pPr>
          </w:p>
        </w:tc>
        <w:tc>
          <w:tcPr>
            <w:tcW w:w="958" w:type="pct"/>
            <w:shd w:val="clear" w:color="auto" w:fill="E0E0E0"/>
            <w:vAlign w:val="bottom"/>
          </w:tcPr>
          <w:p w:rsidR="00994E09" w:rsidRPr="005B10B7" w:rsidRDefault="00994E09" w:rsidP="00FE17AF">
            <w:pPr>
              <w:pStyle w:val="TableTextRight"/>
              <w:rPr>
                <w:bCs/>
              </w:rPr>
            </w:pPr>
            <w:r w:rsidRPr="005B10B7">
              <w:rPr>
                <w:bCs/>
              </w:rPr>
              <w:t>3</w:t>
            </w:r>
            <w:r>
              <w:rPr>
                <w:bCs/>
              </w:rPr>
              <w:t> </w:t>
            </w:r>
            <w:r w:rsidRPr="005B10B7">
              <w:rPr>
                <w:bCs/>
              </w:rPr>
              <w:t>031</w:t>
            </w: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AF2974">
              <w:t>Disposals</w:t>
            </w:r>
          </w:p>
        </w:tc>
        <w:tc>
          <w:tcPr>
            <w:tcW w:w="934" w:type="pct"/>
            <w:shd w:val="clear" w:color="auto" w:fill="E0E0E0"/>
            <w:vAlign w:val="bottom"/>
          </w:tcPr>
          <w:p w:rsidR="00994E09" w:rsidRPr="005B10B7" w:rsidRDefault="00994E09" w:rsidP="00FE17AF">
            <w:pPr>
              <w:pStyle w:val="TableTextRight"/>
              <w:rPr>
                <w:bCs/>
              </w:rPr>
            </w:pPr>
          </w:p>
        </w:tc>
        <w:tc>
          <w:tcPr>
            <w:tcW w:w="958" w:type="pct"/>
            <w:shd w:val="clear" w:color="auto" w:fill="auto"/>
            <w:vAlign w:val="bottom"/>
          </w:tcPr>
          <w:p w:rsidR="00994E09" w:rsidRPr="005B10B7" w:rsidRDefault="00994E09" w:rsidP="00FE17AF">
            <w:pPr>
              <w:pStyle w:val="TableTextRight"/>
              <w:rPr>
                <w:bCs/>
              </w:rPr>
            </w:pPr>
          </w:p>
        </w:tc>
        <w:tc>
          <w:tcPr>
            <w:tcW w:w="958" w:type="pct"/>
            <w:shd w:val="clear" w:color="auto" w:fill="E0E0E0"/>
            <w:vAlign w:val="bottom"/>
          </w:tcPr>
          <w:p w:rsidR="00994E09" w:rsidRPr="005B10B7" w:rsidRDefault="00994E09" w:rsidP="00FE17AF">
            <w:pPr>
              <w:pStyle w:val="TableTextRight"/>
              <w:rPr>
                <w:bCs/>
              </w:rPr>
            </w:pP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AF2974">
              <w:t>Transfers between classes</w:t>
            </w:r>
          </w:p>
        </w:tc>
        <w:tc>
          <w:tcPr>
            <w:tcW w:w="934" w:type="pct"/>
            <w:shd w:val="clear" w:color="auto" w:fill="E0E0E0"/>
            <w:vAlign w:val="bottom"/>
          </w:tcPr>
          <w:p w:rsidR="00994E09" w:rsidRPr="005B10B7" w:rsidRDefault="00994E09" w:rsidP="00FE17AF">
            <w:pPr>
              <w:pStyle w:val="TableTextRight"/>
              <w:rPr>
                <w:bCs/>
              </w:rPr>
            </w:pPr>
          </w:p>
        </w:tc>
        <w:tc>
          <w:tcPr>
            <w:tcW w:w="958" w:type="pct"/>
            <w:shd w:val="clear" w:color="auto" w:fill="auto"/>
            <w:vAlign w:val="bottom"/>
          </w:tcPr>
          <w:p w:rsidR="00994E09" w:rsidRPr="005B10B7" w:rsidRDefault="00994E09" w:rsidP="00FE17AF">
            <w:pPr>
              <w:pStyle w:val="TableTextRight"/>
              <w:rPr>
                <w:bCs/>
              </w:rPr>
            </w:pPr>
            <w:r>
              <w:rPr>
                <w:bCs/>
              </w:rPr>
              <w:t>2 012</w:t>
            </w:r>
          </w:p>
        </w:tc>
        <w:tc>
          <w:tcPr>
            <w:tcW w:w="958" w:type="pct"/>
            <w:shd w:val="clear" w:color="auto" w:fill="E0E0E0"/>
            <w:vAlign w:val="bottom"/>
          </w:tcPr>
          <w:p w:rsidR="00994E09" w:rsidRPr="005B10B7" w:rsidRDefault="00994E09" w:rsidP="00FE17AF">
            <w:pPr>
              <w:pStyle w:val="TableTextRight"/>
              <w:rPr>
                <w:bCs/>
              </w:rPr>
            </w:pPr>
            <w:r w:rsidRPr="005B10B7">
              <w:rPr>
                <w:bCs/>
              </w:rPr>
              <w:t>(2</w:t>
            </w:r>
            <w:r>
              <w:rPr>
                <w:bCs/>
              </w:rPr>
              <w:t> </w:t>
            </w:r>
            <w:r w:rsidRPr="005B10B7">
              <w:rPr>
                <w:bCs/>
              </w:rPr>
              <w:t>050)</w:t>
            </w: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9C3DCD">
              <w:rPr>
                <w:szCs w:val="18"/>
              </w:rPr>
              <w:t>Transfers to intangible assets</w:t>
            </w:r>
          </w:p>
        </w:tc>
        <w:tc>
          <w:tcPr>
            <w:tcW w:w="934" w:type="pct"/>
            <w:shd w:val="clear" w:color="auto" w:fill="E0E0E0"/>
            <w:vAlign w:val="bottom"/>
          </w:tcPr>
          <w:p w:rsidR="00994E09" w:rsidRPr="005B10B7" w:rsidRDefault="00994E09" w:rsidP="00FE17AF">
            <w:pPr>
              <w:pStyle w:val="TableTextRight"/>
              <w:rPr>
                <w:bCs/>
              </w:rPr>
            </w:pPr>
          </w:p>
        </w:tc>
        <w:tc>
          <w:tcPr>
            <w:tcW w:w="958" w:type="pct"/>
            <w:shd w:val="clear" w:color="auto" w:fill="auto"/>
            <w:vAlign w:val="bottom"/>
          </w:tcPr>
          <w:p w:rsidR="00994E09" w:rsidRPr="005B10B7" w:rsidRDefault="00994E09" w:rsidP="00FE17AF">
            <w:pPr>
              <w:pStyle w:val="TableTextRight"/>
              <w:rPr>
                <w:bCs/>
              </w:rPr>
            </w:pPr>
          </w:p>
        </w:tc>
        <w:tc>
          <w:tcPr>
            <w:tcW w:w="958" w:type="pct"/>
            <w:shd w:val="clear" w:color="auto" w:fill="E0E0E0"/>
            <w:vAlign w:val="bottom"/>
          </w:tcPr>
          <w:p w:rsidR="00994E09" w:rsidRPr="005B10B7" w:rsidRDefault="00994E09" w:rsidP="00FE17AF">
            <w:pPr>
              <w:pStyle w:val="TableTextRight"/>
              <w:rPr>
                <w:bCs/>
              </w:rPr>
            </w:pPr>
          </w:p>
        </w:tc>
      </w:tr>
      <w:tr w:rsidR="00994E09" w:rsidRPr="00AF2974" w:rsidTr="00FE17AF">
        <w:trPr>
          <w:cantSplit/>
        </w:trPr>
        <w:tc>
          <w:tcPr>
            <w:tcW w:w="2149" w:type="pct"/>
            <w:shd w:val="clear" w:color="auto" w:fill="auto"/>
            <w:vAlign w:val="bottom"/>
          </w:tcPr>
          <w:p w:rsidR="00994E09" w:rsidRPr="003434A7" w:rsidRDefault="00994E09" w:rsidP="00FE17AF">
            <w:pPr>
              <w:pStyle w:val="TableText"/>
            </w:pPr>
            <w:r>
              <w:t>Net transfers to property held for sale</w:t>
            </w:r>
          </w:p>
        </w:tc>
        <w:tc>
          <w:tcPr>
            <w:tcW w:w="934" w:type="pct"/>
            <w:shd w:val="clear" w:color="auto" w:fill="E0E0E0"/>
            <w:vAlign w:val="bottom"/>
          </w:tcPr>
          <w:p w:rsidR="00994E09" w:rsidRPr="005B10B7" w:rsidRDefault="00994E09" w:rsidP="00FE17AF">
            <w:pPr>
              <w:pStyle w:val="TableTextRight"/>
              <w:rPr>
                <w:bCs/>
              </w:rPr>
            </w:pPr>
            <w:r w:rsidRPr="005B10B7">
              <w:rPr>
                <w:bCs/>
              </w:rPr>
              <w:t>(5</w:t>
            </w:r>
            <w:r>
              <w:rPr>
                <w:bCs/>
              </w:rPr>
              <w:t> 935</w:t>
            </w:r>
            <w:r w:rsidRPr="005B10B7">
              <w:rPr>
                <w:bCs/>
              </w:rPr>
              <w:t>)</w:t>
            </w:r>
          </w:p>
        </w:tc>
        <w:tc>
          <w:tcPr>
            <w:tcW w:w="958" w:type="pct"/>
            <w:shd w:val="clear" w:color="auto" w:fill="auto"/>
            <w:vAlign w:val="bottom"/>
          </w:tcPr>
          <w:p w:rsidR="00994E09" w:rsidRPr="005B10B7" w:rsidRDefault="00994E09" w:rsidP="00FE17AF">
            <w:pPr>
              <w:pStyle w:val="TableTextRight"/>
              <w:rPr>
                <w:bCs/>
              </w:rPr>
            </w:pPr>
            <w:r>
              <w:rPr>
                <w:bCs/>
              </w:rPr>
              <w:t>(59)</w:t>
            </w:r>
          </w:p>
        </w:tc>
        <w:tc>
          <w:tcPr>
            <w:tcW w:w="958" w:type="pct"/>
            <w:shd w:val="clear" w:color="auto" w:fill="E0E0E0"/>
            <w:vAlign w:val="bottom"/>
          </w:tcPr>
          <w:p w:rsidR="00994E09" w:rsidRPr="005B10B7" w:rsidRDefault="00994E09" w:rsidP="00FE17AF">
            <w:pPr>
              <w:pStyle w:val="TableTextRight"/>
              <w:rPr>
                <w:bCs/>
              </w:rPr>
            </w:pP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3434A7">
              <w:t>Transfers through contributed capital</w:t>
            </w:r>
          </w:p>
        </w:tc>
        <w:tc>
          <w:tcPr>
            <w:tcW w:w="934" w:type="pct"/>
            <w:shd w:val="clear" w:color="auto" w:fill="E0E0E0"/>
            <w:vAlign w:val="bottom"/>
          </w:tcPr>
          <w:p w:rsidR="00994E09" w:rsidRPr="005B10B7" w:rsidRDefault="00994E09" w:rsidP="00FE17AF">
            <w:pPr>
              <w:pStyle w:val="TableTextRight"/>
              <w:rPr>
                <w:bCs/>
              </w:rPr>
            </w:pPr>
            <w:r w:rsidRPr="005B10B7">
              <w:rPr>
                <w:bCs/>
              </w:rPr>
              <w:t>(71)</w:t>
            </w:r>
          </w:p>
        </w:tc>
        <w:tc>
          <w:tcPr>
            <w:tcW w:w="958" w:type="pct"/>
            <w:shd w:val="clear" w:color="auto" w:fill="auto"/>
            <w:vAlign w:val="bottom"/>
          </w:tcPr>
          <w:p w:rsidR="00994E09" w:rsidRPr="005B10B7" w:rsidRDefault="00994E09" w:rsidP="00FE17AF">
            <w:pPr>
              <w:pStyle w:val="TableTextRight"/>
              <w:rPr>
                <w:bCs/>
              </w:rPr>
            </w:pPr>
          </w:p>
        </w:tc>
        <w:tc>
          <w:tcPr>
            <w:tcW w:w="958" w:type="pct"/>
            <w:shd w:val="clear" w:color="auto" w:fill="E0E0E0"/>
            <w:vAlign w:val="bottom"/>
          </w:tcPr>
          <w:p w:rsidR="00994E09" w:rsidRPr="005B10B7" w:rsidRDefault="00994E09" w:rsidP="00FE17AF">
            <w:pPr>
              <w:pStyle w:val="TableTextRight"/>
              <w:rPr>
                <w:bCs/>
              </w:rPr>
            </w:pP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r w:rsidRPr="00AF2974">
              <w:t>Net transfers free of charge</w:t>
            </w:r>
          </w:p>
        </w:tc>
        <w:tc>
          <w:tcPr>
            <w:tcW w:w="934" w:type="pct"/>
            <w:shd w:val="clear" w:color="auto" w:fill="E0E0E0"/>
            <w:vAlign w:val="bottom"/>
          </w:tcPr>
          <w:p w:rsidR="00994E09" w:rsidRPr="005B10B7" w:rsidRDefault="00994E09" w:rsidP="00FE17AF">
            <w:pPr>
              <w:pStyle w:val="TableTextRight"/>
              <w:rPr>
                <w:bCs/>
              </w:rPr>
            </w:pPr>
          </w:p>
        </w:tc>
        <w:tc>
          <w:tcPr>
            <w:tcW w:w="958" w:type="pct"/>
            <w:shd w:val="clear" w:color="auto" w:fill="auto"/>
            <w:vAlign w:val="bottom"/>
          </w:tcPr>
          <w:p w:rsidR="00994E09" w:rsidRPr="005B10B7" w:rsidRDefault="00994E09" w:rsidP="00FE17AF">
            <w:pPr>
              <w:pStyle w:val="TableTextRight"/>
              <w:rPr>
                <w:bCs/>
              </w:rPr>
            </w:pPr>
          </w:p>
        </w:tc>
        <w:tc>
          <w:tcPr>
            <w:tcW w:w="958" w:type="pct"/>
            <w:shd w:val="clear" w:color="auto" w:fill="E0E0E0"/>
            <w:vAlign w:val="bottom"/>
          </w:tcPr>
          <w:p w:rsidR="00994E09" w:rsidRPr="005B10B7" w:rsidRDefault="00994E09" w:rsidP="00FE17AF">
            <w:pPr>
              <w:pStyle w:val="TableTextRight"/>
              <w:rPr>
                <w:bCs/>
              </w:rPr>
            </w:pPr>
          </w:p>
        </w:tc>
      </w:tr>
      <w:tr w:rsidR="00994E09" w:rsidRPr="00F505C5" w:rsidTr="00FE17AF">
        <w:trPr>
          <w:cantSplit/>
        </w:trPr>
        <w:tc>
          <w:tcPr>
            <w:tcW w:w="2149" w:type="pct"/>
            <w:shd w:val="clear" w:color="auto" w:fill="auto"/>
            <w:vAlign w:val="bottom"/>
          </w:tcPr>
          <w:p w:rsidR="00994E09" w:rsidRPr="00AF2974" w:rsidRDefault="00994E09" w:rsidP="00FE17AF">
            <w:pPr>
              <w:pStyle w:val="TableText"/>
            </w:pPr>
            <w:r w:rsidRPr="00AF2974">
              <w:t>Depreciation expense (</w:t>
            </w:r>
            <w:r>
              <w:t>Note 5</w:t>
            </w:r>
            <w:r w:rsidRPr="00AF2974">
              <w:t>)</w:t>
            </w:r>
          </w:p>
        </w:tc>
        <w:tc>
          <w:tcPr>
            <w:tcW w:w="934" w:type="pct"/>
            <w:shd w:val="clear" w:color="auto" w:fill="E0E0E0"/>
            <w:vAlign w:val="bottom"/>
          </w:tcPr>
          <w:p w:rsidR="00994E09" w:rsidRPr="005B10B7" w:rsidRDefault="00994E09" w:rsidP="00FE17AF">
            <w:pPr>
              <w:pStyle w:val="TableTextRight"/>
              <w:rPr>
                <w:bCs/>
              </w:rPr>
            </w:pPr>
          </w:p>
        </w:tc>
        <w:tc>
          <w:tcPr>
            <w:tcW w:w="958" w:type="pct"/>
            <w:shd w:val="clear" w:color="auto" w:fill="auto"/>
            <w:vAlign w:val="bottom"/>
          </w:tcPr>
          <w:p w:rsidR="00994E09" w:rsidRPr="005B10B7" w:rsidRDefault="00994E09" w:rsidP="00FE17AF">
            <w:pPr>
              <w:pStyle w:val="TableTextRight"/>
              <w:rPr>
                <w:bCs/>
              </w:rPr>
            </w:pPr>
            <w:r w:rsidRPr="005B10B7">
              <w:rPr>
                <w:bCs/>
              </w:rPr>
              <w:t>(19</w:t>
            </w:r>
            <w:r>
              <w:rPr>
                <w:bCs/>
              </w:rPr>
              <w:t> </w:t>
            </w:r>
            <w:r w:rsidRPr="005B10B7">
              <w:rPr>
                <w:bCs/>
              </w:rPr>
              <w:t>740)</w:t>
            </w:r>
          </w:p>
        </w:tc>
        <w:tc>
          <w:tcPr>
            <w:tcW w:w="958" w:type="pct"/>
            <w:shd w:val="clear" w:color="auto" w:fill="E0E0E0"/>
            <w:vAlign w:val="bottom"/>
          </w:tcPr>
          <w:p w:rsidR="00994E09" w:rsidRPr="005B10B7" w:rsidRDefault="00994E09" w:rsidP="00FE17AF">
            <w:pPr>
              <w:pStyle w:val="TableTextRight"/>
              <w:rPr>
                <w:bCs/>
              </w:rPr>
            </w:pPr>
          </w:p>
        </w:tc>
      </w:tr>
      <w:tr w:rsidR="00994E09" w:rsidRPr="00AF2974" w:rsidTr="00FE17AF">
        <w:trPr>
          <w:cantSplit/>
        </w:trPr>
        <w:tc>
          <w:tcPr>
            <w:tcW w:w="2149" w:type="pct"/>
            <w:shd w:val="clear" w:color="auto" w:fill="auto"/>
            <w:vAlign w:val="bottom"/>
          </w:tcPr>
          <w:p w:rsidR="00994E09" w:rsidRPr="00AF2974" w:rsidRDefault="00994E09" w:rsidP="00FE17AF">
            <w:pPr>
              <w:pStyle w:val="TableText"/>
            </w:pPr>
          </w:p>
        </w:tc>
        <w:tc>
          <w:tcPr>
            <w:tcW w:w="934" w:type="pct"/>
            <w:shd w:val="clear" w:color="auto" w:fill="E0E0E0"/>
            <w:vAlign w:val="bottom"/>
          </w:tcPr>
          <w:p w:rsidR="00994E09" w:rsidRPr="005B10B7" w:rsidRDefault="00994E09" w:rsidP="00FE17AF">
            <w:pPr>
              <w:pStyle w:val="TableTextRight"/>
            </w:pPr>
          </w:p>
        </w:tc>
        <w:tc>
          <w:tcPr>
            <w:tcW w:w="958" w:type="pct"/>
            <w:shd w:val="clear" w:color="auto" w:fill="auto"/>
            <w:vAlign w:val="bottom"/>
          </w:tcPr>
          <w:p w:rsidR="00994E09" w:rsidRPr="005B10B7" w:rsidRDefault="00994E09" w:rsidP="00FE17AF">
            <w:pPr>
              <w:pStyle w:val="TableTextRight"/>
            </w:pPr>
          </w:p>
        </w:tc>
        <w:tc>
          <w:tcPr>
            <w:tcW w:w="958" w:type="pct"/>
            <w:shd w:val="clear" w:color="auto" w:fill="E0E0E0"/>
            <w:vAlign w:val="bottom"/>
          </w:tcPr>
          <w:p w:rsidR="00994E09" w:rsidRPr="005B10B7" w:rsidRDefault="00994E09" w:rsidP="00FE17AF">
            <w:pPr>
              <w:pStyle w:val="TableTextRight"/>
            </w:pPr>
          </w:p>
        </w:tc>
      </w:tr>
      <w:tr w:rsidR="00994E09" w:rsidRPr="00AF2974" w:rsidTr="00FE17AF">
        <w:trPr>
          <w:cantSplit/>
        </w:trPr>
        <w:tc>
          <w:tcPr>
            <w:tcW w:w="2149" w:type="pct"/>
            <w:shd w:val="clear" w:color="auto" w:fill="auto"/>
            <w:vAlign w:val="bottom"/>
          </w:tcPr>
          <w:p w:rsidR="00994E09" w:rsidRPr="00F505C5" w:rsidRDefault="00994E09" w:rsidP="00FE17AF">
            <w:pPr>
              <w:pStyle w:val="TableText"/>
              <w:rPr>
                <w:b/>
              </w:rPr>
            </w:pPr>
            <w:r w:rsidRPr="00F505C5">
              <w:rPr>
                <w:b/>
              </w:rPr>
              <w:t>Carrying amount at the end of the year</w:t>
            </w:r>
          </w:p>
        </w:tc>
        <w:tc>
          <w:tcPr>
            <w:tcW w:w="934" w:type="pct"/>
            <w:shd w:val="clear" w:color="auto" w:fill="E0E0E0"/>
            <w:vAlign w:val="bottom"/>
          </w:tcPr>
          <w:p w:rsidR="00994E09" w:rsidRPr="00ED1DFE" w:rsidRDefault="00994E09" w:rsidP="00FE17AF">
            <w:pPr>
              <w:pStyle w:val="TableTextRight"/>
              <w:rPr>
                <w:b/>
                <w:bCs/>
              </w:rPr>
            </w:pPr>
            <w:r w:rsidRPr="00ED1DFE">
              <w:rPr>
                <w:b/>
                <w:bCs/>
              </w:rPr>
              <w:t>366 180</w:t>
            </w:r>
          </w:p>
        </w:tc>
        <w:tc>
          <w:tcPr>
            <w:tcW w:w="958" w:type="pct"/>
            <w:shd w:val="clear" w:color="auto" w:fill="auto"/>
            <w:vAlign w:val="bottom"/>
          </w:tcPr>
          <w:p w:rsidR="00994E09" w:rsidRPr="00ED1DFE" w:rsidRDefault="00994E09" w:rsidP="00FE17AF">
            <w:pPr>
              <w:pStyle w:val="TableTextRight"/>
              <w:rPr>
                <w:b/>
                <w:bCs/>
              </w:rPr>
            </w:pPr>
            <w:r w:rsidRPr="00ED1DFE">
              <w:rPr>
                <w:b/>
                <w:bCs/>
              </w:rPr>
              <w:t>142 764</w:t>
            </w:r>
          </w:p>
        </w:tc>
        <w:tc>
          <w:tcPr>
            <w:tcW w:w="958" w:type="pct"/>
            <w:shd w:val="clear" w:color="auto" w:fill="E0E0E0"/>
            <w:vAlign w:val="bottom"/>
          </w:tcPr>
          <w:p w:rsidR="00994E09" w:rsidRPr="00ED1DFE" w:rsidRDefault="00994E09" w:rsidP="00FE17AF">
            <w:pPr>
              <w:pStyle w:val="TableTextRight"/>
              <w:rPr>
                <w:b/>
                <w:bCs/>
              </w:rPr>
            </w:pPr>
            <w:r w:rsidRPr="00ED1DFE">
              <w:rPr>
                <w:b/>
                <w:bCs/>
              </w:rPr>
              <w:t>2 124</w:t>
            </w:r>
          </w:p>
        </w:tc>
      </w:tr>
      <w:tr w:rsidR="00994E09" w:rsidRPr="00AF2974" w:rsidTr="00FE17AF">
        <w:trPr>
          <w:cantSplit/>
        </w:trPr>
        <w:tc>
          <w:tcPr>
            <w:tcW w:w="2149" w:type="pct"/>
            <w:shd w:val="clear" w:color="auto" w:fill="auto"/>
            <w:vAlign w:val="bottom"/>
          </w:tcPr>
          <w:p w:rsidR="00994E09" w:rsidRPr="00F505C5" w:rsidRDefault="00994E09" w:rsidP="00FE17AF">
            <w:pPr>
              <w:pStyle w:val="TableText"/>
              <w:rPr>
                <w:b/>
              </w:rPr>
            </w:pPr>
          </w:p>
        </w:tc>
        <w:tc>
          <w:tcPr>
            <w:tcW w:w="934" w:type="pct"/>
            <w:shd w:val="clear" w:color="auto" w:fill="E0E0E0"/>
            <w:vAlign w:val="bottom"/>
          </w:tcPr>
          <w:p w:rsidR="00994E09" w:rsidRPr="00ED1DFE" w:rsidRDefault="00994E09" w:rsidP="00FE17AF">
            <w:pPr>
              <w:pStyle w:val="TableTextRight"/>
              <w:rPr>
                <w:b/>
                <w:bCs/>
              </w:rPr>
            </w:pPr>
          </w:p>
        </w:tc>
        <w:tc>
          <w:tcPr>
            <w:tcW w:w="958" w:type="pct"/>
            <w:shd w:val="clear" w:color="auto" w:fill="auto"/>
            <w:vAlign w:val="bottom"/>
          </w:tcPr>
          <w:p w:rsidR="00994E09" w:rsidRPr="00ED1DFE" w:rsidRDefault="00994E09" w:rsidP="00FE17AF">
            <w:pPr>
              <w:pStyle w:val="TableTextRight"/>
              <w:rPr>
                <w:b/>
                <w:bCs/>
              </w:rPr>
            </w:pPr>
          </w:p>
        </w:tc>
        <w:tc>
          <w:tcPr>
            <w:tcW w:w="958" w:type="pct"/>
            <w:shd w:val="clear" w:color="auto" w:fill="E0E0E0"/>
            <w:vAlign w:val="bottom"/>
          </w:tcPr>
          <w:p w:rsidR="00994E09" w:rsidRPr="00ED1DFE" w:rsidRDefault="00994E09" w:rsidP="00FE17AF">
            <w:pPr>
              <w:pStyle w:val="TableTextRight"/>
              <w:rPr>
                <w:b/>
                <w:bCs/>
              </w:rPr>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rPr>
                <w:b/>
                <w:bCs/>
              </w:rPr>
            </w:pPr>
            <w:r>
              <w:rPr>
                <w:b/>
                <w:bCs/>
              </w:rPr>
              <w:t>2013</w:t>
            </w:r>
          </w:p>
        </w:tc>
        <w:tc>
          <w:tcPr>
            <w:tcW w:w="934" w:type="pct"/>
            <w:shd w:val="clear" w:color="auto" w:fill="E0E0E0"/>
            <w:vAlign w:val="bottom"/>
          </w:tcPr>
          <w:p w:rsidR="00B33C10" w:rsidRPr="00AF2974" w:rsidRDefault="00B33C10" w:rsidP="00E23723">
            <w:pPr>
              <w:pStyle w:val="TableTextRight"/>
            </w:pPr>
          </w:p>
        </w:tc>
        <w:tc>
          <w:tcPr>
            <w:tcW w:w="958" w:type="pct"/>
            <w:shd w:val="clear" w:color="auto" w:fill="auto"/>
            <w:vAlign w:val="bottom"/>
          </w:tcPr>
          <w:p w:rsidR="00B33C10" w:rsidRPr="00AF2974" w:rsidRDefault="00B33C10" w:rsidP="00E23723">
            <w:pPr>
              <w:pStyle w:val="TableTextRight"/>
            </w:pPr>
          </w:p>
        </w:tc>
        <w:tc>
          <w:tcPr>
            <w:tcW w:w="958" w:type="pct"/>
            <w:shd w:val="clear" w:color="auto" w:fill="E0E0E0"/>
            <w:vAlign w:val="bottom"/>
          </w:tcPr>
          <w:p w:rsidR="00B33C10" w:rsidRPr="00AF2974" w:rsidRDefault="00B33C10" w:rsidP="00B33C10">
            <w:pPr>
              <w:pStyle w:val="TableTextRight"/>
              <w:rPr>
                <w:rFonts w:ascii="Arial" w:hAnsi="Arial" w:cs="Arial"/>
              </w:rPr>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AF2974">
              <w:t>Carrying amount at the start of the year</w:t>
            </w:r>
          </w:p>
        </w:tc>
        <w:tc>
          <w:tcPr>
            <w:tcW w:w="934" w:type="pct"/>
            <w:shd w:val="clear" w:color="auto" w:fill="E0E0E0"/>
            <w:vAlign w:val="bottom"/>
          </w:tcPr>
          <w:p w:rsidR="00B33C10" w:rsidRPr="009E6167" w:rsidRDefault="00B33C10" w:rsidP="005F46DF">
            <w:pPr>
              <w:pStyle w:val="TableTextRight"/>
              <w:rPr>
                <w:bCs/>
              </w:rPr>
            </w:pPr>
            <w:r>
              <w:rPr>
                <w:bCs/>
              </w:rPr>
              <w:t>374 039</w:t>
            </w:r>
          </w:p>
        </w:tc>
        <w:tc>
          <w:tcPr>
            <w:tcW w:w="958" w:type="pct"/>
            <w:shd w:val="clear" w:color="auto" w:fill="auto"/>
            <w:vAlign w:val="bottom"/>
          </w:tcPr>
          <w:p w:rsidR="00B33C10" w:rsidRPr="009E6167" w:rsidRDefault="00B33C10" w:rsidP="00E23723">
            <w:pPr>
              <w:pStyle w:val="TableTextRight"/>
              <w:rPr>
                <w:bCs/>
              </w:rPr>
            </w:pPr>
            <w:r>
              <w:rPr>
                <w:bCs/>
              </w:rPr>
              <w:t>174 459</w:t>
            </w:r>
          </w:p>
        </w:tc>
        <w:tc>
          <w:tcPr>
            <w:tcW w:w="958" w:type="pct"/>
            <w:shd w:val="clear" w:color="auto" w:fill="E0E0E0"/>
            <w:vAlign w:val="bottom"/>
          </w:tcPr>
          <w:p w:rsidR="00B33C10" w:rsidRPr="00AF2974" w:rsidRDefault="00B33C10" w:rsidP="00B33C10">
            <w:pPr>
              <w:pStyle w:val="TableTextRight"/>
            </w:pPr>
            <w:r>
              <w:t>2 507</w:t>
            </w: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AF2974">
              <w:t>Additions</w:t>
            </w: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E23723">
            <w:pPr>
              <w:pStyle w:val="TableTextRight"/>
              <w:rPr>
                <w:bCs/>
              </w:rPr>
            </w:pPr>
            <w:r>
              <w:rPr>
                <w:bCs/>
              </w:rPr>
              <w:t>324</w:t>
            </w:r>
          </w:p>
        </w:tc>
        <w:tc>
          <w:tcPr>
            <w:tcW w:w="958" w:type="pct"/>
            <w:shd w:val="clear" w:color="auto" w:fill="E0E0E0"/>
            <w:vAlign w:val="bottom"/>
          </w:tcPr>
          <w:p w:rsidR="00B33C10" w:rsidRPr="00FD4BD9" w:rsidRDefault="00B33C10" w:rsidP="00B33C10">
            <w:pPr>
              <w:pStyle w:val="TableTextRight"/>
            </w:pPr>
            <w:r>
              <w:t>4 603</w:t>
            </w: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AF2974">
              <w:t>Disposals</w:t>
            </w: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E23723">
            <w:pPr>
              <w:pStyle w:val="TableTextRight"/>
              <w:rPr>
                <w:bCs/>
              </w:rPr>
            </w:pPr>
            <w:r>
              <w:rPr>
                <w:bCs/>
              </w:rPr>
              <w:t>(177)</w:t>
            </w:r>
          </w:p>
        </w:tc>
        <w:tc>
          <w:tcPr>
            <w:tcW w:w="958" w:type="pct"/>
            <w:shd w:val="clear" w:color="auto" w:fill="E0E0E0"/>
            <w:vAlign w:val="bottom"/>
          </w:tcPr>
          <w:p w:rsidR="00B33C10" w:rsidRPr="00FD4BD9" w:rsidRDefault="00B33C10" w:rsidP="00B33C10">
            <w:pPr>
              <w:pStyle w:val="TableTextRight"/>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AF2974">
              <w:t>Transfers between classes</w:t>
            </w: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E23723">
            <w:pPr>
              <w:pStyle w:val="TableTextRight"/>
              <w:rPr>
                <w:bCs/>
              </w:rPr>
            </w:pPr>
            <w:r>
              <w:rPr>
                <w:bCs/>
              </w:rPr>
              <w:t>5 812</w:t>
            </w:r>
          </w:p>
        </w:tc>
        <w:tc>
          <w:tcPr>
            <w:tcW w:w="958" w:type="pct"/>
            <w:shd w:val="clear" w:color="auto" w:fill="E0E0E0"/>
            <w:vAlign w:val="bottom"/>
          </w:tcPr>
          <w:p w:rsidR="00B33C10" w:rsidRPr="00FD4BD9" w:rsidRDefault="00B33C10" w:rsidP="00B33C10">
            <w:pPr>
              <w:pStyle w:val="TableTextRight"/>
            </w:pPr>
            <w:r>
              <w:t>(5 967)</w:t>
            </w:r>
          </w:p>
        </w:tc>
      </w:tr>
      <w:tr w:rsidR="00B33C10" w:rsidRPr="00AF2974" w:rsidTr="00B33C10">
        <w:trPr>
          <w:cantSplit/>
        </w:trPr>
        <w:tc>
          <w:tcPr>
            <w:tcW w:w="2149" w:type="pct"/>
            <w:shd w:val="clear" w:color="auto" w:fill="auto"/>
            <w:vAlign w:val="bottom"/>
          </w:tcPr>
          <w:p w:rsidR="00B33C10" w:rsidRPr="003434A7" w:rsidRDefault="00B33C10" w:rsidP="00E23723">
            <w:pPr>
              <w:pStyle w:val="TableText"/>
            </w:pPr>
            <w:r>
              <w:t>Net transfers to property held for sale</w:t>
            </w:r>
          </w:p>
        </w:tc>
        <w:tc>
          <w:tcPr>
            <w:tcW w:w="934" w:type="pct"/>
            <w:shd w:val="clear" w:color="auto" w:fill="E0E0E0"/>
            <w:vAlign w:val="bottom"/>
          </w:tcPr>
          <w:p w:rsidR="00B33C10" w:rsidRDefault="00B33C10" w:rsidP="00E23723">
            <w:pPr>
              <w:pStyle w:val="TableTextRight"/>
              <w:rPr>
                <w:bCs/>
              </w:rPr>
            </w:pPr>
            <w:r>
              <w:rPr>
                <w:bCs/>
              </w:rPr>
              <w:t>(55)</w:t>
            </w:r>
          </w:p>
        </w:tc>
        <w:tc>
          <w:tcPr>
            <w:tcW w:w="958" w:type="pct"/>
            <w:shd w:val="clear" w:color="auto" w:fill="auto"/>
            <w:vAlign w:val="bottom"/>
          </w:tcPr>
          <w:p w:rsidR="00B33C10" w:rsidRPr="009E6167" w:rsidRDefault="00B33C10" w:rsidP="00E23723">
            <w:pPr>
              <w:pStyle w:val="TableTextRight"/>
              <w:rPr>
                <w:bCs/>
              </w:rPr>
            </w:pPr>
          </w:p>
        </w:tc>
        <w:tc>
          <w:tcPr>
            <w:tcW w:w="958" w:type="pct"/>
            <w:shd w:val="clear" w:color="auto" w:fill="E0E0E0"/>
            <w:vAlign w:val="bottom"/>
          </w:tcPr>
          <w:p w:rsidR="00B33C10" w:rsidRPr="00FD4BD9" w:rsidRDefault="00B33C10" w:rsidP="00B33C10">
            <w:pPr>
              <w:pStyle w:val="TableTextRight"/>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3434A7">
              <w:t>Transfers through contributed capital</w:t>
            </w:r>
          </w:p>
        </w:tc>
        <w:tc>
          <w:tcPr>
            <w:tcW w:w="934" w:type="pct"/>
            <w:shd w:val="clear" w:color="auto" w:fill="E0E0E0"/>
            <w:vAlign w:val="bottom"/>
          </w:tcPr>
          <w:p w:rsidR="00B33C10" w:rsidRPr="009E6167" w:rsidRDefault="00B33C10" w:rsidP="00E23723">
            <w:pPr>
              <w:pStyle w:val="TableTextRight"/>
              <w:rPr>
                <w:bCs/>
              </w:rPr>
            </w:pPr>
            <w:r>
              <w:rPr>
                <w:bCs/>
              </w:rPr>
              <w:t>(2 200)</w:t>
            </w:r>
          </w:p>
        </w:tc>
        <w:tc>
          <w:tcPr>
            <w:tcW w:w="958" w:type="pct"/>
            <w:shd w:val="clear" w:color="auto" w:fill="auto"/>
            <w:vAlign w:val="bottom"/>
          </w:tcPr>
          <w:p w:rsidR="00B33C10" w:rsidRPr="009E6167" w:rsidRDefault="00B33C10" w:rsidP="00E23723">
            <w:pPr>
              <w:pStyle w:val="TableTextRight"/>
              <w:rPr>
                <w:bCs/>
              </w:rPr>
            </w:pPr>
          </w:p>
        </w:tc>
        <w:tc>
          <w:tcPr>
            <w:tcW w:w="958" w:type="pct"/>
            <w:shd w:val="clear" w:color="auto" w:fill="E0E0E0"/>
            <w:vAlign w:val="bottom"/>
          </w:tcPr>
          <w:p w:rsidR="00B33C10" w:rsidRPr="00FD4BD9" w:rsidRDefault="00B33C10" w:rsidP="00B33C10">
            <w:pPr>
              <w:pStyle w:val="TableTextRight"/>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r w:rsidRPr="00AF2974">
              <w:t>Net transfers free of charge</w:t>
            </w: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E23723">
            <w:pPr>
              <w:pStyle w:val="TableTextRight"/>
              <w:rPr>
                <w:bCs/>
              </w:rPr>
            </w:pPr>
          </w:p>
        </w:tc>
        <w:tc>
          <w:tcPr>
            <w:tcW w:w="958" w:type="pct"/>
            <w:shd w:val="clear" w:color="auto" w:fill="E0E0E0"/>
            <w:vAlign w:val="bottom"/>
          </w:tcPr>
          <w:p w:rsidR="00B33C10" w:rsidRPr="00FD4BD9" w:rsidRDefault="00B33C10" w:rsidP="00B33C10">
            <w:pPr>
              <w:pStyle w:val="TableTextRight"/>
            </w:pPr>
          </w:p>
        </w:tc>
      </w:tr>
      <w:tr w:rsidR="00B33C10" w:rsidRPr="00F505C5" w:rsidTr="00B33C10">
        <w:trPr>
          <w:cantSplit/>
        </w:trPr>
        <w:tc>
          <w:tcPr>
            <w:tcW w:w="2149" w:type="pct"/>
            <w:shd w:val="clear" w:color="auto" w:fill="auto"/>
            <w:vAlign w:val="bottom"/>
          </w:tcPr>
          <w:p w:rsidR="00B33C10" w:rsidRPr="00AF2974" w:rsidRDefault="00B33C10" w:rsidP="00E23723">
            <w:pPr>
              <w:pStyle w:val="TableText"/>
            </w:pPr>
            <w:r w:rsidRPr="00AF2974">
              <w:t>Depreciation expense (</w:t>
            </w:r>
            <w:r w:rsidR="00705E65">
              <w:t xml:space="preserve">Note </w:t>
            </w:r>
            <w:r>
              <w:t>5</w:t>
            </w:r>
            <w:r w:rsidRPr="00AF2974">
              <w:t>)</w:t>
            </w: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FB19FC">
            <w:pPr>
              <w:pStyle w:val="TableTextRight"/>
              <w:rPr>
                <w:bCs/>
              </w:rPr>
            </w:pPr>
            <w:r>
              <w:rPr>
                <w:bCs/>
              </w:rPr>
              <w:t>(19 867)</w:t>
            </w:r>
          </w:p>
        </w:tc>
        <w:tc>
          <w:tcPr>
            <w:tcW w:w="958" w:type="pct"/>
            <w:shd w:val="clear" w:color="auto" w:fill="E0E0E0"/>
            <w:vAlign w:val="bottom"/>
          </w:tcPr>
          <w:p w:rsidR="00B33C10" w:rsidRPr="00FD4BD9" w:rsidRDefault="00B33C10" w:rsidP="00B33C10">
            <w:pPr>
              <w:pStyle w:val="TableTextRight"/>
            </w:pPr>
          </w:p>
        </w:tc>
      </w:tr>
      <w:tr w:rsidR="00B33C10" w:rsidRPr="00AF2974" w:rsidTr="00B33C10">
        <w:trPr>
          <w:cantSplit/>
        </w:trPr>
        <w:tc>
          <w:tcPr>
            <w:tcW w:w="2149" w:type="pct"/>
            <w:shd w:val="clear" w:color="auto" w:fill="auto"/>
            <w:vAlign w:val="bottom"/>
          </w:tcPr>
          <w:p w:rsidR="00B33C10" w:rsidRPr="00AF2974" w:rsidRDefault="00B33C10" w:rsidP="00E23723">
            <w:pPr>
              <w:pStyle w:val="TableText"/>
            </w:pPr>
          </w:p>
        </w:tc>
        <w:tc>
          <w:tcPr>
            <w:tcW w:w="934" w:type="pct"/>
            <w:shd w:val="clear" w:color="auto" w:fill="E0E0E0"/>
            <w:vAlign w:val="bottom"/>
          </w:tcPr>
          <w:p w:rsidR="00B33C10" w:rsidRPr="009E6167" w:rsidRDefault="00B33C10" w:rsidP="00E23723">
            <w:pPr>
              <w:pStyle w:val="TableTextRight"/>
              <w:rPr>
                <w:bCs/>
              </w:rPr>
            </w:pPr>
          </w:p>
        </w:tc>
        <w:tc>
          <w:tcPr>
            <w:tcW w:w="958" w:type="pct"/>
            <w:shd w:val="clear" w:color="auto" w:fill="auto"/>
            <w:vAlign w:val="bottom"/>
          </w:tcPr>
          <w:p w:rsidR="00B33C10" w:rsidRPr="009E6167" w:rsidRDefault="00B33C10" w:rsidP="00E23723">
            <w:pPr>
              <w:pStyle w:val="TableTextRight"/>
              <w:rPr>
                <w:bCs/>
              </w:rPr>
            </w:pPr>
          </w:p>
        </w:tc>
        <w:tc>
          <w:tcPr>
            <w:tcW w:w="958" w:type="pct"/>
            <w:shd w:val="clear" w:color="auto" w:fill="E0E0E0"/>
            <w:vAlign w:val="bottom"/>
          </w:tcPr>
          <w:p w:rsidR="00B33C10" w:rsidRPr="00FD4BD9" w:rsidRDefault="00B33C10" w:rsidP="00B33C10">
            <w:pPr>
              <w:pStyle w:val="TableTextRight"/>
            </w:pPr>
          </w:p>
        </w:tc>
      </w:tr>
      <w:tr w:rsidR="00B33C10" w:rsidRPr="00AF2974" w:rsidTr="00B33C10">
        <w:trPr>
          <w:cantSplit/>
        </w:trPr>
        <w:tc>
          <w:tcPr>
            <w:tcW w:w="2149" w:type="pct"/>
            <w:shd w:val="clear" w:color="auto" w:fill="auto"/>
            <w:vAlign w:val="bottom"/>
          </w:tcPr>
          <w:p w:rsidR="00B33C10" w:rsidRPr="00F505C5" w:rsidRDefault="00B33C10" w:rsidP="00E23723">
            <w:pPr>
              <w:pStyle w:val="TableText"/>
              <w:rPr>
                <w:b/>
              </w:rPr>
            </w:pPr>
            <w:r w:rsidRPr="00F505C5">
              <w:rPr>
                <w:b/>
              </w:rPr>
              <w:t>Carrying amount at the end of the year</w:t>
            </w:r>
          </w:p>
        </w:tc>
        <w:tc>
          <w:tcPr>
            <w:tcW w:w="934" w:type="pct"/>
            <w:shd w:val="clear" w:color="auto" w:fill="E0E0E0"/>
            <w:vAlign w:val="bottom"/>
          </w:tcPr>
          <w:p w:rsidR="00B33C10" w:rsidRPr="009E6167" w:rsidRDefault="00B33C10" w:rsidP="005F46DF">
            <w:pPr>
              <w:pStyle w:val="TableTextRight"/>
              <w:rPr>
                <w:b/>
                <w:bCs/>
              </w:rPr>
            </w:pPr>
            <w:r>
              <w:rPr>
                <w:b/>
                <w:bCs/>
              </w:rPr>
              <w:t>371 784</w:t>
            </w:r>
          </w:p>
        </w:tc>
        <w:tc>
          <w:tcPr>
            <w:tcW w:w="958" w:type="pct"/>
            <w:shd w:val="clear" w:color="auto" w:fill="auto"/>
            <w:vAlign w:val="bottom"/>
          </w:tcPr>
          <w:p w:rsidR="00B33C10" w:rsidRPr="009E6167" w:rsidRDefault="00B33C10" w:rsidP="00E23723">
            <w:pPr>
              <w:pStyle w:val="TableTextRight"/>
              <w:rPr>
                <w:b/>
                <w:bCs/>
              </w:rPr>
            </w:pPr>
            <w:r>
              <w:rPr>
                <w:b/>
                <w:bCs/>
              </w:rPr>
              <w:t>160 551</w:t>
            </w:r>
          </w:p>
        </w:tc>
        <w:tc>
          <w:tcPr>
            <w:tcW w:w="958" w:type="pct"/>
            <w:shd w:val="clear" w:color="auto" w:fill="E0E0E0"/>
            <w:vAlign w:val="bottom"/>
          </w:tcPr>
          <w:p w:rsidR="00B33C10" w:rsidRPr="00FD4BD9" w:rsidRDefault="00B33C10" w:rsidP="00B33C10">
            <w:pPr>
              <w:pStyle w:val="TableTextRight"/>
            </w:pPr>
            <w:r>
              <w:rPr>
                <w:b/>
              </w:rPr>
              <w:t>1 143</w:t>
            </w:r>
          </w:p>
        </w:tc>
      </w:tr>
    </w:tbl>
    <w:p w:rsidR="007641E7" w:rsidRPr="00AF2974" w:rsidRDefault="007641E7" w:rsidP="00FE0DD2"/>
    <w:p w:rsidR="00CF130D" w:rsidRPr="00AF2974" w:rsidRDefault="007641E7" w:rsidP="00CF130D">
      <w:pPr>
        <w:pStyle w:val="Heading2NotesContinued"/>
      </w:pPr>
      <w:r w:rsidRPr="00AF2974">
        <w:br w:type="page"/>
      </w:r>
    </w:p>
    <w:p w:rsidR="005973C2" w:rsidRPr="00AF2974" w:rsidRDefault="005973C2" w:rsidP="005973C2">
      <w:pPr>
        <w:pStyle w:val="Heading2NotesContinued"/>
      </w:pPr>
    </w:p>
    <w:p w:rsidR="005973C2" w:rsidRPr="00AF2974" w:rsidRDefault="005973C2" w:rsidP="005973C2">
      <w:pPr>
        <w:pStyle w:val="Heading3"/>
      </w:pPr>
    </w:p>
    <w:p w:rsidR="005973C2" w:rsidRPr="00AF2974" w:rsidRDefault="005973C2" w:rsidP="005973C2">
      <w:r>
        <w:br/>
      </w:r>
    </w:p>
    <w:p w:rsidR="005973C2" w:rsidRPr="00AF2974" w:rsidRDefault="005973C2" w:rsidP="005973C2">
      <w:pPr>
        <w:spacing w:after="80"/>
      </w:pPr>
    </w:p>
    <w:tbl>
      <w:tblPr>
        <w:tblW w:w="2642" w:type="pct"/>
        <w:tblLook w:val="0000" w:firstRow="0" w:lastRow="0" w:firstColumn="0" w:lastColumn="0" w:noHBand="0" w:noVBand="0"/>
      </w:tblPr>
      <w:tblGrid>
        <w:gridCol w:w="1552"/>
        <w:gridCol w:w="1821"/>
        <w:gridCol w:w="1816"/>
      </w:tblGrid>
      <w:tr w:rsidR="00B33C10" w:rsidRPr="00AF2974" w:rsidTr="00E325CD">
        <w:trPr>
          <w:cantSplit/>
        </w:trPr>
        <w:tc>
          <w:tcPr>
            <w:tcW w:w="1495" w:type="pct"/>
            <w:shd w:val="clear" w:color="auto" w:fill="auto"/>
            <w:vAlign w:val="bottom"/>
          </w:tcPr>
          <w:p w:rsidR="00B33C10" w:rsidRPr="00AF2974" w:rsidRDefault="00B33C10" w:rsidP="00F63DD9">
            <w:pPr>
              <w:pStyle w:val="TableTextHeadingRight"/>
            </w:pPr>
            <w:r w:rsidRPr="00AF2974">
              <w:t>Office and computer equipment</w:t>
            </w:r>
          </w:p>
        </w:tc>
        <w:tc>
          <w:tcPr>
            <w:tcW w:w="1755" w:type="pct"/>
            <w:shd w:val="clear" w:color="auto" w:fill="auto"/>
            <w:vAlign w:val="bottom"/>
          </w:tcPr>
          <w:p w:rsidR="00B33C10" w:rsidRPr="00AF2974" w:rsidRDefault="002871C2" w:rsidP="00F63DD9">
            <w:pPr>
              <w:pStyle w:val="TableTextHeadingRight"/>
            </w:pPr>
            <w:r w:rsidRPr="002871C2">
              <w:t xml:space="preserve">Motor </w:t>
            </w:r>
            <w:r>
              <w:br/>
            </w:r>
            <w:r w:rsidRPr="002871C2">
              <w:t xml:space="preserve">vehicles under </w:t>
            </w:r>
            <w:r>
              <w:br/>
            </w:r>
            <w:r w:rsidRPr="002871C2">
              <w:t>finance lease</w:t>
            </w:r>
          </w:p>
        </w:tc>
        <w:tc>
          <w:tcPr>
            <w:tcW w:w="1750" w:type="pct"/>
            <w:shd w:val="clear" w:color="auto" w:fill="auto"/>
            <w:vAlign w:val="bottom"/>
          </w:tcPr>
          <w:p w:rsidR="00B33C10" w:rsidRPr="00AF2974" w:rsidRDefault="00B33C10" w:rsidP="00F63DD9">
            <w:pPr>
              <w:pStyle w:val="TableTextHeadingRight"/>
            </w:pPr>
            <w:r w:rsidRPr="00AF2974">
              <w:t>Total</w:t>
            </w:r>
          </w:p>
        </w:tc>
      </w:tr>
      <w:tr w:rsidR="00B33C10" w:rsidRPr="00AF2974" w:rsidTr="00E325CD">
        <w:trPr>
          <w:cantSplit/>
        </w:trPr>
        <w:tc>
          <w:tcPr>
            <w:tcW w:w="1495" w:type="pct"/>
            <w:shd w:val="clear" w:color="auto" w:fill="auto"/>
            <w:vAlign w:val="bottom"/>
          </w:tcPr>
          <w:p w:rsidR="00B33C10" w:rsidRPr="00AF2974" w:rsidRDefault="00B33C10" w:rsidP="00F63DD9">
            <w:pPr>
              <w:pStyle w:val="TableTextHeadingRight"/>
            </w:pPr>
            <w:r w:rsidRPr="00AF2974">
              <w:t>$</w:t>
            </w:r>
            <w:r w:rsidR="00354A87">
              <w:t>’</w:t>
            </w:r>
            <w:r w:rsidRPr="00AF2974">
              <w:t>000</w:t>
            </w:r>
          </w:p>
        </w:tc>
        <w:tc>
          <w:tcPr>
            <w:tcW w:w="1755" w:type="pct"/>
            <w:shd w:val="clear" w:color="auto" w:fill="auto"/>
            <w:vAlign w:val="bottom"/>
          </w:tcPr>
          <w:p w:rsidR="00B33C10" w:rsidRPr="00AF2974" w:rsidRDefault="00B33C10" w:rsidP="00F63DD9">
            <w:pPr>
              <w:pStyle w:val="TableTextHeadingRight"/>
            </w:pPr>
            <w:r w:rsidRPr="00AF2974">
              <w:t>$</w:t>
            </w:r>
            <w:r w:rsidR="00354A87">
              <w:t>’</w:t>
            </w:r>
            <w:r w:rsidRPr="00AF2974">
              <w:t>000</w:t>
            </w:r>
          </w:p>
        </w:tc>
        <w:tc>
          <w:tcPr>
            <w:tcW w:w="1750" w:type="pct"/>
            <w:shd w:val="clear" w:color="auto" w:fill="auto"/>
            <w:vAlign w:val="bottom"/>
          </w:tcPr>
          <w:p w:rsidR="00B33C10" w:rsidRPr="00AF2974" w:rsidRDefault="00B33C10" w:rsidP="00F63DD9">
            <w:pPr>
              <w:pStyle w:val="TableTextHeadingRight"/>
            </w:pPr>
            <w:r w:rsidRPr="00AF2974">
              <w:t>$</w:t>
            </w:r>
            <w:r w:rsidR="00354A87">
              <w:t>’</w:t>
            </w:r>
            <w:r w:rsidRPr="00AF2974">
              <w:t>000</w:t>
            </w:r>
          </w:p>
        </w:tc>
      </w:tr>
      <w:tr w:rsidR="00994E09" w:rsidRPr="00AF2974" w:rsidTr="00E325CD">
        <w:trPr>
          <w:cantSplit/>
        </w:trPr>
        <w:tc>
          <w:tcPr>
            <w:tcW w:w="1495" w:type="pct"/>
            <w:shd w:val="clear" w:color="auto" w:fill="auto"/>
            <w:vAlign w:val="bottom"/>
          </w:tcPr>
          <w:p w:rsidR="00994E09" w:rsidRPr="00AF2974" w:rsidRDefault="00994E09" w:rsidP="00FE17AF">
            <w:pPr>
              <w:pStyle w:val="TableTextRight"/>
            </w:pPr>
          </w:p>
        </w:tc>
        <w:tc>
          <w:tcPr>
            <w:tcW w:w="1755" w:type="pct"/>
            <w:shd w:val="clear" w:color="auto" w:fill="E0E0E0"/>
            <w:vAlign w:val="bottom"/>
          </w:tcPr>
          <w:p w:rsidR="00994E09" w:rsidRPr="00AF2974" w:rsidRDefault="00994E09" w:rsidP="00FE17AF">
            <w:pPr>
              <w:pStyle w:val="TableTextRight"/>
            </w:pPr>
          </w:p>
        </w:tc>
        <w:tc>
          <w:tcPr>
            <w:tcW w:w="1750" w:type="pct"/>
            <w:shd w:val="clear" w:color="auto" w:fill="FFFFFF" w:themeFill="background1"/>
            <w:vAlign w:val="bottom"/>
          </w:tcPr>
          <w:p w:rsidR="00994E09" w:rsidRPr="00AF2974" w:rsidRDefault="00994E09" w:rsidP="00FE17AF">
            <w:pPr>
              <w:pStyle w:val="TableTextRight"/>
            </w:pP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5</w:t>
            </w:r>
            <w:r>
              <w:rPr>
                <w:bCs/>
              </w:rPr>
              <w:t> </w:t>
            </w:r>
            <w:r w:rsidRPr="005B10B7">
              <w:rPr>
                <w:bCs/>
              </w:rPr>
              <w:t>060</w:t>
            </w:r>
          </w:p>
        </w:tc>
        <w:tc>
          <w:tcPr>
            <w:tcW w:w="1755" w:type="pct"/>
            <w:shd w:val="clear" w:color="auto" w:fill="E0E0E0"/>
            <w:vAlign w:val="bottom"/>
          </w:tcPr>
          <w:p w:rsidR="00994E09" w:rsidRPr="005B10B7" w:rsidRDefault="00994E09" w:rsidP="00FE17AF">
            <w:pPr>
              <w:pStyle w:val="TableTextRight"/>
              <w:rPr>
                <w:bCs/>
              </w:rPr>
            </w:pPr>
            <w:r w:rsidRPr="005B10B7">
              <w:rPr>
                <w:bCs/>
              </w:rPr>
              <w:t>4</w:t>
            </w:r>
            <w:r>
              <w:rPr>
                <w:bCs/>
              </w:rPr>
              <w:t> </w:t>
            </w:r>
            <w:r w:rsidRPr="005B10B7">
              <w:rPr>
                <w:bCs/>
              </w:rPr>
              <w:t>221</w:t>
            </w: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542</w:t>
            </w:r>
            <w:r>
              <w:rPr>
                <w:bCs/>
              </w:rPr>
              <w:t> </w:t>
            </w:r>
            <w:r w:rsidRPr="005B10B7">
              <w:rPr>
                <w:bCs/>
              </w:rPr>
              <w:t>759</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648</w:t>
            </w:r>
          </w:p>
        </w:tc>
        <w:tc>
          <w:tcPr>
            <w:tcW w:w="1755" w:type="pct"/>
            <w:shd w:val="clear" w:color="auto" w:fill="E0E0E0"/>
            <w:vAlign w:val="bottom"/>
          </w:tcPr>
          <w:p w:rsidR="00994E09" w:rsidRPr="005B10B7" w:rsidRDefault="00994E09" w:rsidP="00FE17AF">
            <w:pPr>
              <w:pStyle w:val="TableTextRight"/>
              <w:rPr>
                <w:bCs/>
              </w:rPr>
            </w:pPr>
            <w:r w:rsidRPr="005B10B7">
              <w:rPr>
                <w:bCs/>
              </w:rPr>
              <w:t>2</w:t>
            </w:r>
            <w:r>
              <w:rPr>
                <w:bCs/>
              </w:rPr>
              <w:t> </w:t>
            </w:r>
            <w:r w:rsidRPr="005B10B7">
              <w:rPr>
                <w:bCs/>
              </w:rPr>
              <w:t>925</w:t>
            </w: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7</w:t>
            </w:r>
            <w:r>
              <w:rPr>
                <w:bCs/>
              </w:rPr>
              <w:t> </w:t>
            </w:r>
            <w:r w:rsidRPr="005B10B7">
              <w:rPr>
                <w:bCs/>
              </w:rPr>
              <w:t>006</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(2)</w:t>
            </w:r>
          </w:p>
        </w:tc>
        <w:tc>
          <w:tcPr>
            <w:tcW w:w="1755" w:type="pct"/>
            <w:shd w:val="clear" w:color="auto" w:fill="E0E0E0"/>
            <w:vAlign w:val="bottom"/>
          </w:tcPr>
          <w:p w:rsidR="00994E09" w:rsidRPr="005B10B7" w:rsidRDefault="00994E09" w:rsidP="00FE17AF">
            <w:pPr>
              <w:pStyle w:val="TableTextRight"/>
              <w:rPr>
                <w:bCs/>
              </w:rPr>
            </w:pPr>
            <w:r w:rsidRPr="005B10B7">
              <w:rPr>
                <w:bCs/>
              </w:rPr>
              <w:t>(1</w:t>
            </w:r>
            <w:r>
              <w:rPr>
                <w:bCs/>
              </w:rPr>
              <w:t> </w:t>
            </w:r>
            <w:r w:rsidRPr="005B10B7">
              <w:rPr>
                <w:bCs/>
              </w:rPr>
              <w:t>221)</w:t>
            </w: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(1</w:t>
            </w:r>
            <w:r>
              <w:rPr>
                <w:bCs/>
              </w:rPr>
              <w:t> </w:t>
            </w:r>
            <w:r w:rsidRPr="005B10B7">
              <w:rPr>
                <w:bCs/>
              </w:rPr>
              <w:t>223)</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38</w:t>
            </w:r>
          </w:p>
        </w:tc>
        <w:tc>
          <w:tcPr>
            <w:tcW w:w="1755" w:type="pct"/>
            <w:shd w:val="clear" w:color="auto" w:fill="E0E0E0"/>
            <w:vAlign w:val="bottom"/>
          </w:tcPr>
          <w:p w:rsidR="00994E09" w:rsidRPr="005B10B7" w:rsidRDefault="00994E09" w:rsidP="00FE17AF">
            <w:pPr>
              <w:pStyle w:val="TableTextRight"/>
              <w:rPr>
                <w:bCs/>
              </w:rPr>
            </w:pPr>
          </w:p>
        </w:tc>
        <w:tc>
          <w:tcPr>
            <w:tcW w:w="1750" w:type="pct"/>
            <w:shd w:val="clear" w:color="auto" w:fill="FFFFFF" w:themeFill="background1"/>
            <w:vAlign w:val="bottom"/>
          </w:tcPr>
          <w:p w:rsidR="00994E09" w:rsidRPr="005B10B7" w:rsidRDefault="002F651E" w:rsidP="00FE17AF">
            <w:pPr>
              <w:pStyle w:val="TableTextRight"/>
              <w:rPr>
                <w:bCs/>
              </w:rPr>
            </w:pPr>
            <w:r>
              <w:rPr>
                <w:bCs/>
              </w:rPr>
              <w:noBreakHyphen/>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(103)</w:t>
            </w:r>
          </w:p>
        </w:tc>
        <w:tc>
          <w:tcPr>
            <w:tcW w:w="1755" w:type="pct"/>
            <w:shd w:val="clear" w:color="auto" w:fill="E0E0E0"/>
            <w:vAlign w:val="bottom"/>
          </w:tcPr>
          <w:p w:rsidR="00994E09" w:rsidRPr="005B10B7" w:rsidRDefault="00994E09" w:rsidP="00FE17AF">
            <w:pPr>
              <w:pStyle w:val="TableTextRight"/>
              <w:rPr>
                <w:bCs/>
              </w:rPr>
            </w:pP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(103)</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p>
        </w:tc>
        <w:tc>
          <w:tcPr>
            <w:tcW w:w="1755" w:type="pct"/>
            <w:shd w:val="clear" w:color="auto" w:fill="E0E0E0"/>
            <w:vAlign w:val="bottom"/>
          </w:tcPr>
          <w:p w:rsidR="00994E09" w:rsidRPr="005B10B7" w:rsidRDefault="00994E09" w:rsidP="00FE17AF">
            <w:pPr>
              <w:pStyle w:val="TableTextRight"/>
              <w:rPr>
                <w:bCs/>
              </w:rPr>
            </w:pP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(5</w:t>
            </w:r>
            <w:r>
              <w:rPr>
                <w:bCs/>
              </w:rPr>
              <w:t> </w:t>
            </w:r>
            <w:r w:rsidRPr="005B10B7">
              <w:rPr>
                <w:bCs/>
              </w:rPr>
              <w:t>994)</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p>
        </w:tc>
        <w:tc>
          <w:tcPr>
            <w:tcW w:w="1755" w:type="pct"/>
            <w:shd w:val="clear" w:color="auto" w:fill="E0E0E0"/>
            <w:vAlign w:val="bottom"/>
          </w:tcPr>
          <w:p w:rsidR="00994E09" w:rsidRPr="005B10B7" w:rsidRDefault="00994E09" w:rsidP="00FE17AF">
            <w:pPr>
              <w:pStyle w:val="TableTextRight"/>
              <w:rPr>
                <w:bCs/>
              </w:rPr>
            </w:pP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(71)</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p>
        </w:tc>
        <w:tc>
          <w:tcPr>
            <w:tcW w:w="1755" w:type="pct"/>
            <w:shd w:val="clear" w:color="auto" w:fill="E0E0E0"/>
            <w:vAlign w:val="bottom"/>
          </w:tcPr>
          <w:p w:rsidR="00994E09" w:rsidRPr="005B10B7" w:rsidRDefault="00994E09" w:rsidP="00FE17AF">
            <w:pPr>
              <w:pStyle w:val="TableTextRight"/>
              <w:rPr>
                <w:bCs/>
              </w:rPr>
            </w:pPr>
            <w:r w:rsidRPr="005B10B7">
              <w:rPr>
                <w:bCs/>
              </w:rPr>
              <w:t>1</w:t>
            </w: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1</w:t>
            </w:r>
          </w:p>
        </w:tc>
      </w:tr>
      <w:tr w:rsidR="00994E09" w:rsidRPr="00AF2974" w:rsidTr="00E325CD">
        <w:trPr>
          <w:cantSplit/>
        </w:trPr>
        <w:tc>
          <w:tcPr>
            <w:tcW w:w="1495" w:type="pct"/>
            <w:shd w:val="clear" w:color="auto" w:fill="auto"/>
            <w:vAlign w:val="bottom"/>
          </w:tcPr>
          <w:p w:rsidR="00994E09" w:rsidRPr="005B10B7" w:rsidRDefault="00994E09" w:rsidP="00FE17AF">
            <w:pPr>
              <w:pStyle w:val="TableTextRight"/>
              <w:rPr>
                <w:bCs/>
              </w:rPr>
            </w:pPr>
            <w:r w:rsidRPr="005B10B7">
              <w:rPr>
                <w:bCs/>
              </w:rPr>
              <w:t>(1</w:t>
            </w:r>
            <w:r>
              <w:rPr>
                <w:bCs/>
              </w:rPr>
              <w:t> </w:t>
            </w:r>
            <w:r w:rsidRPr="005B10B7">
              <w:rPr>
                <w:bCs/>
              </w:rPr>
              <w:t>763)</w:t>
            </w:r>
          </w:p>
        </w:tc>
        <w:tc>
          <w:tcPr>
            <w:tcW w:w="1755" w:type="pct"/>
            <w:shd w:val="clear" w:color="auto" w:fill="E0E0E0"/>
            <w:vAlign w:val="bottom"/>
          </w:tcPr>
          <w:p w:rsidR="00994E09" w:rsidRPr="005B10B7" w:rsidRDefault="00994E09" w:rsidP="00FE17AF">
            <w:pPr>
              <w:pStyle w:val="TableTextRight"/>
              <w:rPr>
                <w:bCs/>
              </w:rPr>
            </w:pPr>
            <w:r w:rsidRPr="005B10B7">
              <w:rPr>
                <w:bCs/>
              </w:rPr>
              <w:t>(1</w:t>
            </w:r>
            <w:r>
              <w:rPr>
                <w:bCs/>
              </w:rPr>
              <w:t> </w:t>
            </w:r>
            <w:r w:rsidRPr="005B10B7">
              <w:rPr>
                <w:bCs/>
              </w:rPr>
              <w:t>592)</w:t>
            </w:r>
          </w:p>
        </w:tc>
        <w:tc>
          <w:tcPr>
            <w:tcW w:w="1750" w:type="pct"/>
            <w:shd w:val="clear" w:color="auto" w:fill="FFFFFF" w:themeFill="background1"/>
            <w:vAlign w:val="bottom"/>
          </w:tcPr>
          <w:p w:rsidR="00994E09" w:rsidRPr="005B10B7" w:rsidRDefault="00994E09" w:rsidP="00FE17AF">
            <w:pPr>
              <w:pStyle w:val="TableTextRight"/>
              <w:rPr>
                <w:bCs/>
              </w:rPr>
            </w:pPr>
            <w:r w:rsidRPr="005B10B7">
              <w:rPr>
                <w:bCs/>
              </w:rPr>
              <w:t>(23</w:t>
            </w:r>
            <w:r>
              <w:rPr>
                <w:bCs/>
              </w:rPr>
              <w:t> </w:t>
            </w:r>
            <w:r w:rsidRPr="005B10B7">
              <w:rPr>
                <w:bCs/>
              </w:rPr>
              <w:t>095)</w:t>
            </w:r>
          </w:p>
        </w:tc>
      </w:tr>
      <w:tr w:rsidR="00994E09" w:rsidRPr="00F505C5" w:rsidTr="00E325CD">
        <w:trPr>
          <w:cantSplit/>
        </w:trPr>
        <w:tc>
          <w:tcPr>
            <w:tcW w:w="1495" w:type="pct"/>
            <w:shd w:val="clear" w:color="auto" w:fill="auto"/>
            <w:vAlign w:val="bottom"/>
          </w:tcPr>
          <w:p w:rsidR="00994E09" w:rsidRPr="005B10B7" w:rsidRDefault="00994E09" w:rsidP="00FE17AF">
            <w:pPr>
              <w:pStyle w:val="TableTextRight"/>
            </w:pPr>
          </w:p>
        </w:tc>
        <w:tc>
          <w:tcPr>
            <w:tcW w:w="1755" w:type="pct"/>
            <w:shd w:val="clear" w:color="auto" w:fill="E0E0E0"/>
            <w:vAlign w:val="bottom"/>
          </w:tcPr>
          <w:p w:rsidR="00994E09" w:rsidRPr="005B10B7" w:rsidRDefault="00994E09" w:rsidP="00FE17AF">
            <w:pPr>
              <w:pStyle w:val="TableTextRight"/>
            </w:pPr>
          </w:p>
        </w:tc>
        <w:tc>
          <w:tcPr>
            <w:tcW w:w="1750" w:type="pct"/>
            <w:shd w:val="clear" w:color="auto" w:fill="FFFFFF" w:themeFill="background1"/>
            <w:vAlign w:val="bottom"/>
          </w:tcPr>
          <w:p w:rsidR="00994E09" w:rsidRPr="005B10B7" w:rsidRDefault="00994E09" w:rsidP="00FE17AF">
            <w:pPr>
              <w:pStyle w:val="TableTextRight"/>
              <w:rPr>
                <w:bCs/>
              </w:rPr>
            </w:pPr>
          </w:p>
        </w:tc>
      </w:tr>
      <w:tr w:rsidR="00994E09" w:rsidRPr="00F505C5" w:rsidTr="00E325CD">
        <w:trPr>
          <w:cantSplit/>
        </w:trPr>
        <w:tc>
          <w:tcPr>
            <w:tcW w:w="1495" w:type="pct"/>
            <w:shd w:val="clear" w:color="auto" w:fill="auto"/>
            <w:vAlign w:val="bottom"/>
          </w:tcPr>
          <w:p w:rsidR="00994E09" w:rsidRPr="00ED1DFE" w:rsidRDefault="00994E09" w:rsidP="00FE17AF">
            <w:pPr>
              <w:pStyle w:val="TableTextRight"/>
              <w:rPr>
                <w:b/>
                <w:bCs/>
              </w:rPr>
            </w:pPr>
            <w:r w:rsidRPr="00ED1DFE">
              <w:rPr>
                <w:b/>
                <w:bCs/>
              </w:rPr>
              <w:t>3 878</w:t>
            </w:r>
          </w:p>
        </w:tc>
        <w:tc>
          <w:tcPr>
            <w:tcW w:w="1755" w:type="pct"/>
            <w:shd w:val="clear" w:color="auto" w:fill="E0E0E0"/>
            <w:vAlign w:val="bottom"/>
          </w:tcPr>
          <w:p w:rsidR="00994E09" w:rsidRPr="00ED1DFE" w:rsidRDefault="00994E09" w:rsidP="00FE17AF">
            <w:pPr>
              <w:pStyle w:val="TableTextRight"/>
              <w:rPr>
                <w:b/>
                <w:bCs/>
              </w:rPr>
            </w:pPr>
            <w:r w:rsidRPr="00ED1DFE">
              <w:rPr>
                <w:b/>
                <w:bCs/>
              </w:rPr>
              <w:t>4 334</w:t>
            </w:r>
          </w:p>
        </w:tc>
        <w:tc>
          <w:tcPr>
            <w:tcW w:w="1750" w:type="pct"/>
            <w:shd w:val="clear" w:color="auto" w:fill="FFFFFF" w:themeFill="background1"/>
            <w:vAlign w:val="bottom"/>
          </w:tcPr>
          <w:p w:rsidR="00994E09" w:rsidRPr="00ED1DFE" w:rsidRDefault="00994E09" w:rsidP="00FE17AF">
            <w:pPr>
              <w:pStyle w:val="TableTextRight"/>
              <w:rPr>
                <w:b/>
                <w:bCs/>
              </w:rPr>
            </w:pPr>
            <w:r w:rsidRPr="00ED1DFE">
              <w:rPr>
                <w:b/>
                <w:bCs/>
              </w:rPr>
              <w:t>519 280</w:t>
            </w:r>
          </w:p>
        </w:tc>
      </w:tr>
      <w:tr w:rsidR="00994E09" w:rsidRPr="00F505C5" w:rsidTr="00E325CD">
        <w:trPr>
          <w:cantSplit/>
        </w:trPr>
        <w:tc>
          <w:tcPr>
            <w:tcW w:w="1495" w:type="pct"/>
            <w:shd w:val="clear" w:color="auto" w:fill="auto"/>
            <w:vAlign w:val="bottom"/>
          </w:tcPr>
          <w:p w:rsidR="00994E09" w:rsidRPr="00ED1DFE" w:rsidRDefault="00994E09" w:rsidP="00FE17AF">
            <w:pPr>
              <w:pStyle w:val="TableTextRight"/>
              <w:rPr>
                <w:b/>
                <w:bCs/>
              </w:rPr>
            </w:pPr>
          </w:p>
        </w:tc>
        <w:tc>
          <w:tcPr>
            <w:tcW w:w="1755" w:type="pct"/>
            <w:shd w:val="clear" w:color="auto" w:fill="E0E0E0"/>
            <w:vAlign w:val="bottom"/>
          </w:tcPr>
          <w:p w:rsidR="00994E09" w:rsidRPr="00ED1DFE" w:rsidRDefault="00994E09" w:rsidP="00FE17AF">
            <w:pPr>
              <w:pStyle w:val="TableTextRight"/>
              <w:rPr>
                <w:b/>
                <w:bCs/>
              </w:rPr>
            </w:pPr>
          </w:p>
        </w:tc>
        <w:tc>
          <w:tcPr>
            <w:tcW w:w="1750" w:type="pct"/>
            <w:shd w:val="clear" w:color="auto" w:fill="FFFFFF" w:themeFill="background1"/>
            <w:vAlign w:val="bottom"/>
          </w:tcPr>
          <w:p w:rsidR="00994E09" w:rsidRPr="00ED1DFE" w:rsidRDefault="00994E09" w:rsidP="00FE17AF">
            <w:pPr>
              <w:pStyle w:val="TableTextRight"/>
              <w:rPr>
                <w:b/>
                <w:bCs/>
              </w:rPr>
            </w:pPr>
          </w:p>
        </w:tc>
      </w:tr>
      <w:tr w:rsidR="00B33C10" w:rsidRPr="00AF2974" w:rsidTr="00E325CD">
        <w:trPr>
          <w:cantSplit/>
        </w:trPr>
        <w:tc>
          <w:tcPr>
            <w:tcW w:w="1495" w:type="pct"/>
            <w:shd w:val="clear" w:color="auto" w:fill="auto"/>
            <w:vAlign w:val="bottom"/>
          </w:tcPr>
          <w:p w:rsidR="00B33C10" w:rsidRPr="00AF2974" w:rsidRDefault="00B33C10" w:rsidP="00B33C10">
            <w:pPr>
              <w:pStyle w:val="TableTextRight"/>
            </w:pPr>
          </w:p>
        </w:tc>
        <w:tc>
          <w:tcPr>
            <w:tcW w:w="1755" w:type="pct"/>
            <w:shd w:val="clear" w:color="auto" w:fill="E0E0E0"/>
            <w:vAlign w:val="bottom"/>
          </w:tcPr>
          <w:p w:rsidR="00B33C10" w:rsidRPr="00AF2974" w:rsidRDefault="00B33C10" w:rsidP="00B33C10">
            <w:pPr>
              <w:pStyle w:val="TableTextRight"/>
            </w:pPr>
          </w:p>
        </w:tc>
        <w:tc>
          <w:tcPr>
            <w:tcW w:w="1750" w:type="pct"/>
            <w:shd w:val="clear" w:color="auto" w:fill="FFFFFF" w:themeFill="background1"/>
            <w:vAlign w:val="bottom"/>
          </w:tcPr>
          <w:p w:rsidR="00B33C10" w:rsidRPr="00AF2974" w:rsidRDefault="00B33C10" w:rsidP="00B33C10">
            <w:pPr>
              <w:pStyle w:val="TableTextRight"/>
            </w:pPr>
          </w:p>
        </w:tc>
      </w:tr>
      <w:tr w:rsidR="00E325CD" w:rsidRPr="00AF2974" w:rsidTr="00E325CD">
        <w:trPr>
          <w:cantSplit/>
        </w:trPr>
        <w:tc>
          <w:tcPr>
            <w:tcW w:w="1495" w:type="pct"/>
            <w:shd w:val="clear" w:color="auto" w:fill="auto"/>
            <w:vAlign w:val="bottom"/>
          </w:tcPr>
          <w:p w:rsidR="00E325CD" w:rsidRPr="00AF2974" w:rsidRDefault="00E325CD" w:rsidP="00B33C10">
            <w:pPr>
              <w:pStyle w:val="TableTextRight"/>
            </w:pPr>
            <w:r>
              <w:t>6 679</w:t>
            </w:r>
          </w:p>
        </w:tc>
        <w:tc>
          <w:tcPr>
            <w:tcW w:w="1755" w:type="pct"/>
            <w:shd w:val="clear" w:color="auto" w:fill="E0E0E0"/>
            <w:vAlign w:val="bottom"/>
          </w:tcPr>
          <w:p w:rsidR="00E325CD" w:rsidRPr="0051389E" w:rsidRDefault="00E325CD" w:rsidP="00433AE3">
            <w:pPr>
              <w:pStyle w:val="TableTextRight"/>
              <w:rPr>
                <w:bCs/>
              </w:rPr>
            </w:pPr>
            <w:r w:rsidRPr="0051389E">
              <w:rPr>
                <w:bCs/>
              </w:rPr>
              <w:t xml:space="preserve">6 486 </w:t>
            </w:r>
          </w:p>
        </w:tc>
        <w:tc>
          <w:tcPr>
            <w:tcW w:w="1750" w:type="pct"/>
            <w:shd w:val="clear" w:color="auto" w:fill="FFFFFF" w:themeFill="background1"/>
            <w:vAlign w:val="bottom"/>
          </w:tcPr>
          <w:p w:rsidR="00E325CD" w:rsidRPr="00AF2974" w:rsidRDefault="00E325CD" w:rsidP="00B33C10">
            <w:pPr>
              <w:pStyle w:val="TableTextRight"/>
            </w:pPr>
            <w:r>
              <w:t>564 170</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r>
              <w:t>146</w:t>
            </w:r>
          </w:p>
        </w:tc>
        <w:tc>
          <w:tcPr>
            <w:tcW w:w="1755" w:type="pct"/>
            <w:shd w:val="clear" w:color="auto" w:fill="E0E0E0"/>
            <w:vAlign w:val="bottom"/>
          </w:tcPr>
          <w:p w:rsidR="00E325CD" w:rsidRPr="0051389E" w:rsidRDefault="00E325CD" w:rsidP="00433AE3">
            <w:pPr>
              <w:pStyle w:val="TableTextRight"/>
              <w:rPr>
                <w:bCs/>
              </w:rPr>
            </w:pPr>
            <w:r w:rsidRPr="0051389E">
              <w:rPr>
                <w:bCs/>
              </w:rPr>
              <w:t>1 258</w:t>
            </w:r>
          </w:p>
        </w:tc>
        <w:tc>
          <w:tcPr>
            <w:tcW w:w="1750" w:type="pct"/>
            <w:shd w:val="clear" w:color="auto" w:fill="FFFFFF" w:themeFill="background1"/>
            <w:vAlign w:val="bottom"/>
          </w:tcPr>
          <w:p w:rsidR="00E325CD" w:rsidRPr="00FD4BD9" w:rsidRDefault="00E325CD" w:rsidP="00B33C10">
            <w:pPr>
              <w:pStyle w:val="TableTextRight"/>
            </w:pPr>
            <w:r>
              <w:t>6 331</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r>
              <w:t>(125)</w:t>
            </w:r>
          </w:p>
        </w:tc>
        <w:tc>
          <w:tcPr>
            <w:tcW w:w="1755" w:type="pct"/>
            <w:shd w:val="clear" w:color="auto" w:fill="E0E0E0"/>
            <w:vAlign w:val="bottom"/>
          </w:tcPr>
          <w:p w:rsidR="00E325CD" w:rsidRPr="0051389E" w:rsidRDefault="00E325CD" w:rsidP="00433AE3">
            <w:pPr>
              <w:pStyle w:val="TableTextRight"/>
              <w:rPr>
                <w:bCs/>
              </w:rPr>
            </w:pPr>
            <w:r w:rsidRPr="0051389E">
              <w:rPr>
                <w:bCs/>
              </w:rPr>
              <w:t>(1 542)</w:t>
            </w:r>
          </w:p>
        </w:tc>
        <w:tc>
          <w:tcPr>
            <w:tcW w:w="1750" w:type="pct"/>
            <w:shd w:val="clear" w:color="auto" w:fill="FFFFFF" w:themeFill="background1"/>
            <w:vAlign w:val="bottom"/>
          </w:tcPr>
          <w:p w:rsidR="00E325CD" w:rsidRPr="00FD4BD9" w:rsidRDefault="00E325CD" w:rsidP="00B33C10">
            <w:pPr>
              <w:pStyle w:val="TableTextRight"/>
            </w:pPr>
            <w:r>
              <w:t>(1 844)</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r>
              <w:t>155</w:t>
            </w:r>
          </w:p>
        </w:tc>
        <w:tc>
          <w:tcPr>
            <w:tcW w:w="1755" w:type="pct"/>
            <w:shd w:val="clear" w:color="auto" w:fill="E0E0E0"/>
            <w:vAlign w:val="bottom"/>
          </w:tcPr>
          <w:p w:rsidR="00E325CD" w:rsidRPr="0051389E" w:rsidRDefault="00E325CD" w:rsidP="00433AE3">
            <w:pPr>
              <w:pStyle w:val="TableTextRight"/>
              <w:rPr>
                <w:bCs/>
              </w:rPr>
            </w:pPr>
          </w:p>
        </w:tc>
        <w:tc>
          <w:tcPr>
            <w:tcW w:w="1750" w:type="pct"/>
            <w:shd w:val="clear" w:color="auto" w:fill="FFFFFF" w:themeFill="background1"/>
            <w:vAlign w:val="bottom"/>
          </w:tcPr>
          <w:p w:rsidR="00E325CD" w:rsidRPr="00FD4BD9" w:rsidRDefault="00E325CD" w:rsidP="00B33C10">
            <w:pPr>
              <w:pStyle w:val="TableTextRight"/>
            </w:pPr>
            <w:r>
              <w:t>–</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p>
        </w:tc>
        <w:tc>
          <w:tcPr>
            <w:tcW w:w="1755" w:type="pct"/>
            <w:shd w:val="clear" w:color="auto" w:fill="E0E0E0"/>
            <w:vAlign w:val="bottom"/>
          </w:tcPr>
          <w:p w:rsidR="00E325CD" w:rsidRPr="0051389E" w:rsidRDefault="00E325CD" w:rsidP="00433AE3">
            <w:pPr>
              <w:pStyle w:val="TableTextRight"/>
              <w:rPr>
                <w:bCs/>
              </w:rPr>
            </w:pPr>
          </w:p>
        </w:tc>
        <w:tc>
          <w:tcPr>
            <w:tcW w:w="1750" w:type="pct"/>
            <w:shd w:val="clear" w:color="auto" w:fill="FFFFFF" w:themeFill="background1"/>
            <w:vAlign w:val="bottom"/>
          </w:tcPr>
          <w:p w:rsidR="00E325CD" w:rsidRDefault="00E325CD" w:rsidP="00B33C10">
            <w:pPr>
              <w:pStyle w:val="TableTextRight"/>
            </w:pPr>
            <w:r>
              <w:t>(55)</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p>
        </w:tc>
        <w:tc>
          <w:tcPr>
            <w:tcW w:w="1755" w:type="pct"/>
            <w:shd w:val="clear" w:color="auto" w:fill="E0E0E0"/>
            <w:vAlign w:val="bottom"/>
          </w:tcPr>
          <w:p w:rsidR="00E325CD" w:rsidRPr="0051389E" w:rsidRDefault="00E325CD" w:rsidP="00433AE3">
            <w:pPr>
              <w:pStyle w:val="TableTextRight"/>
              <w:rPr>
                <w:bCs/>
              </w:rPr>
            </w:pPr>
          </w:p>
        </w:tc>
        <w:tc>
          <w:tcPr>
            <w:tcW w:w="1750" w:type="pct"/>
            <w:shd w:val="clear" w:color="auto" w:fill="FFFFFF" w:themeFill="background1"/>
            <w:vAlign w:val="bottom"/>
          </w:tcPr>
          <w:p w:rsidR="00E325CD" w:rsidRPr="00FD4BD9" w:rsidRDefault="00E325CD" w:rsidP="00B33C10">
            <w:pPr>
              <w:pStyle w:val="TableTextRight"/>
            </w:pPr>
            <w:r>
              <w:t>(2 200)</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p>
        </w:tc>
        <w:tc>
          <w:tcPr>
            <w:tcW w:w="1755" w:type="pct"/>
            <w:shd w:val="clear" w:color="auto" w:fill="E0E0E0"/>
            <w:vAlign w:val="bottom"/>
          </w:tcPr>
          <w:p w:rsidR="00E325CD" w:rsidRPr="0051389E" w:rsidRDefault="00E325CD" w:rsidP="00433AE3">
            <w:pPr>
              <w:pStyle w:val="TableTextRight"/>
              <w:rPr>
                <w:bCs/>
              </w:rPr>
            </w:pPr>
            <w:r w:rsidRPr="0051389E">
              <w:rPr>
                <w:bCs/>
              </w:rPr>
              <w:t>4</w:t>
            </w:r>
          </w:p>
        </w:tc>
        <w:tc>
          <w:tcPr>
            <w:tcW w:w="1750" w:type="pct"/>
            <w:shd w:val="clear" w:color="auto" w:fill="FFFFFF" w:themeFill="background1"/>
            <w:vAlign w:val="bottom"/>
          </w:tcPr>
          <w:p w:rsidR="00E325CD" w:rsidRPr="00FD4BD9" w:rsidRDefault="00E325CD" w:rsidP="00B33C10">
            <w:pPr>
              <w:pStyle w:val="TableTextRight"/>
            </w:pPr>
            <w:r>
              <w:t>4</w:t>
            </w:r>
          </w:p>
        </w:tc>
      </w:tr>
      <w:tr w:rsidR="00E325CD" w:rsidRPr="00AF2974" w:rsidTr="00E325CD">
        <w:trPr>
          <w:cantSplit/>
        </w:trPr>
        <w:tc>
          <w:tcPr>
            <w:tcW w:w="1495" w:type="pct"/>
            <w:shd w:val="clear" w:color="auto" w:fill="auto"/>
            <w:vAlign w:val="bottom"/>
          </w:tcPr>
          <w:p w:rsidR="00E325CD" w:rsidRPr="00FD4BD9" w:rsidRDefault="00E325CD" w:rsidP="00B33C10">
            <w:pPr>
              <w:pStyle w:val="TableTextRight"/>
            </w:pPr>
            <w:r>
              <w:t>(1 795)</w:t>
            </w:r>
          </w:p>
        </w:tc>
        <w:tc>
          <w:tcPr>
            <w:tcW w:w="1755" w:type="pct"/>
            <w:shd w:val="clear" w:color="auto" w:fill="E0E0E0"/>
            <w:vAlign w:val="bottom"/>
          </w:tcPr>
          <w:p w:rsidR="00E325CD" w:rsidRPr="0051389E" w:rsidRDefault="00E325CD" w:rsidP="00433AE3">
            <w:pPr>
              <w:pStyle w:val="TableTextRight"/>
              <w:rPr>
                <w:bCs/>
              </w:rPr>
            </w:pPr>
            <w:r w:rsidRPr="0051389E">
              <w:rPr>
                <w:bCs/>
              </w:rPr>
              <w:t>(1 985)</w:t>
            </w:r>
          </w:p>
        </w:tc>
        <w:tc>
          <w:tcPr>
            <w:tcW w:w="1750" w:type="pct"/>
            <w:shd w:val="clear" w:color="auto" w:fill="FFFFFF" w:themeFill="background1"/>
            <w:vAlign w:val="bottom"/>
          </w:tcPr>
          <w:p w:rsidR="00E325CD" w:rsidRPr="00FD4BD9" w:rsidRDefault="00E325CD" w:rsidP="00B33C10">
            <w:pPr>
              <w:pStyle w:val="TableTextRight"/>
            </w:pPr>
            <w:r>
              <w:t>(23 647)</w:t>
            </w:r>
          </w:p>
        </w:tc>
      </w:tr>
      <w:tr w:rsidR="00E325CD" w:rsidRPr="00F505C5" w:rsidTr="00E325CD">
        <w:trPr>
          <w:cantSplit/>
        </w:trPr>
        <w:tc>
          <w:tcPr>
            <w:tcW w:w="1495" w:type="pct"/>
            <w:shd w:val="clear" w:color="auto" w:fill="auto"/>
            <w:vAlign w:val="bottom"/>
          </w:tcPr>
          <w:p w:rsidR="00E325CD" w:rsidRPr="00FD4BD9" w:rsidRDefault="00E325CD" w:rsidP="00B33C10">
            <w:pPr>
              <w:pStyle w:val="TableTextRight"/>
            </w:pPr>
          </w:p>
        </w:tc>
        <w:tc>
          <w:tcPr>
            <w:tcW w:w="1755" w:type="pct"/>
            <w:shd w:val="clear" w:color="auto" w:fill="E0E0E0"/>
            <w:vAlign w:val="bottom"/>
          </w:tcPr>
          <w:p w:rsidR="00E325CD" w:rsidRPr="0051389E" w:rsidRDefault="00E325CD" w:rsidP="00433AE3">
            <w:pPr>
              <w:pStyle w:val="TableTextRight"/>
              <w:rPr>
                <w:bCs/>
              </w:rPr>
            </w:pPr>
          </w:p>
        </w:tc>
        <w:tc>
          <w:tcPr>
            <w:tcW w:w="1750" w:type="pct"/>
            <w:shd w:val="clear" w:color="auto" w:fill="FFFFFF" w:themeFill="background1"/>
            <w:vAlign w:val="bottom"/>
          </w:tcPr>
          <w:p w:rsidR="00E325CD" w:rsidRPr="00FD4BD9" w:rsidRDefault="00E325CD" w:rsidP="00B33C10">
            <w:pPr>
              <w:pStyle w:val="TableTextRight"/>
            </w:pPr>
          </w:p>
        </w:tc>
      </w:tr>
      <w:tr w:rsidR="00E325CD" w:rsidRPr="00F505C5" w:rsidTr="00E325CD">
        <w:trPr>
          <w:cantSplit/>
        </w:trPr>
        <w:tc>
          <w:tcPr>
            <w:tcW w:w="1495" w:type="pct"/>
            <w:shd w:val="clear" w:color="auto" w:fill="auto"/>
            <w:vAlign w:val="bottom"/>
          </w:tcPr>
          <w:p w:rsidR="00E325CD" w:rsidRPr="00FD4BD9" w:rsidRDefault="00E325CD" w:rsidP="00B33C10">
            <w:pPr>
              <w:pStyle w:val="TableTextRight"/>
            </w:pPr>
            <w:r>
              <w:rPr>
                <w:b/>
              </w:rPr>
              <w:t>5 060</w:t>
            </w:r>
          </w:p>
        </w:tc>
        <w:tc>
          <w:tcPr>
            <w:tcW w:w="1755" w:type="pct"/>
            <w:shd w:val="clear" w:color="auto" w:fill="E0E0E0"/>
            <w:vAlign w:val="bottom"/>
          </w:tcPr>
          <w:p w:rsidR="00E325CD" w:rsidRPr="00701B85" w:rsidRDefault="00E325CD" w:rsidP="00433AE3">
            <w:pPr>
              <w:pStyle w:val="TableTextRight"/>
              <w:rPr>
                <w:b/>
                <w:bCs/>
              </w:rPr>
            </w:pPr>
            <w:r w:rsidRPr="00701B85">
              <w:rPr>
                <w:b/>
                <w:bCs/>
              </w:rPr>
              <w:t>4 221</w:t>
            </w:r>
          </w:p>
        </w:tc>
        <w:tc>
          <w:tcPr>
            <w:tcW w:w="1750" w:type="pct"/>
            <w:shd w:val="clear" w:color="auto" w:fill="FFFFFF" w:themeFill="background1"/>
            <w:vAlign w:val="bottom"/>
          </w:tcPr>
          <w:p w:rsidR="00E325CD" w:rsidRPr="00FD4BD9" w:rsidRDefault="00E325CD" w:rsidP="00B33C10">
            <w:pPr>
              <w:pStyle w:val="TableTextRight"/>
            </w:pPr>
            <w:r>
              <w:rPr>
                <w:b/>
              </w:rPr>
              <w:t>542 759</w:t>
            </w:r>
          </w:p>
        </w:tc>
      </w:tr>
    </w:tbl>
    <w:p w:rsidR="007641E7" w:rsidRDefault="007641E7" w:rsidP="007641E7"/>
    <w:p w:rsidR="00EE07A1" w:rsidRPr="00AF2974" w:rsidRDefault="00EE07A1" w:rsidP="00EE07A1">
      <w:pPr>
        <w:pStyle w:val="TableTextRight"/>
      </w:pPr>
    </w:p>
    <w:p w:rsidR="00732AE4" w:rsidRDefault="00732AE4">
      <w:pPr>
        <w:spacing w:before="0" w:after="0"/>
      </w:pPr>
      <w:r>
        <w:br w:type="page"/>
      </w:r>
    </w:p>
    <w:p w:rsidR="00732AE4" w:rsidRDefault="00732AE4" w:rsidP="00732AE4"/>
    <w:tbl>
      <w:tblPr>
        <w:tblW w:w="4056" w:type="pct"/>
        <w:tblLayout w:type="fixed"/>
        <w:tblCellMar>
          <w:top w:w="11" w:type="dxa"/>
          <w:left w:w="115" w:type="dxa"/>
          <w:bottom w:w="11" w:type="dxa"/>
          <w:right w:w="115" w:type="dxa"/>
        </w:tblCellMar>
        <w:tblLook w:val="04A0" w:firstRow="1" w:lastRow="0" w:firstColumn="1" w:lastColumn="0" w:noHBand="0" w:noVBand="1"/>
      </w:tblPr>
      <w:tblGrid>
        <w:gridCol w:w="4248"/>
        <w:gridCol w:w="932"/>
        <w:gridCol w:w="933"/>
        <w:gridCol w:w="932"/>
        <w:gridCol w:w="933"/>
      </w:tblGrid>
      <w:tr w:rsidR="00642B27" w:rsidRPr="004E0807" w:rsidTr="00957320">
        <w:trPr>
          <w:trHeight w:val="255"/>
        </w:trPr>
        <w:tc>
          <w:tcPr>
            <w:tcW w:w="2662" w:type="pct"/>
            <w:shd w:val="clear" w:color="auto" w:fill="auto"/>
            <w:noWrap/>
            <w:vAlign w:val="bottom"/>
            <w:hideMark/>
          </w:tcPr>
          <w:p w:rsidR="00642B27" w:rsidRPr="004E0807" w:rsidRDefault="00642B27" w:rsidP="00957320">
            <w:pPr>
              <w:pStyle w:val="TableTextHeadingLeft"/>
            </w:pPr>
            <w:r w:rsidRPr="004E0807">
              <w:t>Fair value measurement hierarchy</w:t>
            </w:r>
            <w:r>
              <w:t xml:space="preserve"> </w:t>
            </w:r>
            <w:r>
              <w:br/>
              <w:t xml:space="preserve">at 30 June 2014 </w:t>
            </w:r>
            <w:r w:rsidRPr="00642B27">
              <w:rPr>
                <w:vertAlign w:val="superscript"/>
              </w:rPr>
              <w:t>(a)</w:t>
            </w:r>
          </w:p>
        </w:tc>
        <w:tc>
          <w:tcPr>
            <w:tcW w:w="584" w:type="pct"/>
            <w:shd w:val="clear" w:color="auto" w:fill="auto"/>
            <w:noWrap/>
            <w:vAlign w:val="bottom"/>
            <w:hideMark/>
          </w:tcPr>
          <w:p w:rsidR="00642B27" w:rsidRPr="004E0807" w:rsidRDefault="00642B27" w:rsidP="00957320">
            <w:pPr>
              <w:pStyle w:val="TableTextHeadingRight"/>
            </w:pPr>
            <w:r w:rsidRPr="004E0807">
              <w:t>Carrying</w:t>
            </w:r>
            <w:r w:rsidRPr="004E0807">
              <w:br/>
              <w:t>amount</w:t>
            </w:r>
          </w:p>
        </w:tc>
        <w:tc>
          <w:tcPr>
            <w:tcW w:w="1754" w:type="pct"/>
            <w:gridSpan w:val="3"/>
            <w:shd w:val="clear" w:color="auto" w:fill="E0E0E0"/>
            <w:noWrap/>
            <w:vAlign w:val="bottom"/>
          </w:tcPr>
          <w:p w:rsidR="00642B27" w:rsidRPr="004E0807" w:rsidRDefault="00642B27" w:rsidP="00957320">
            <w:pPr>
              <w:pStyle w:val="TableTextHeadingRight"/>
              <w:jc w:val="center"/>
            </w:pPr>
            <w:r w:rsidRPr="004E0807">
              <w:t xml:space="preserve">Fair value </w:t>
            </w:r>
            <w:r>
              <w:br/>
            </w:r>
            <w:r w:rsidRPr="004E0807">
              <w:t>measurement using:</w:t>
            </w:r>
          </w:p>
        </w:tc>
      </w:tr>
      <w:tr w:rsidR="00642B27" w:rsidRPr="004E0807" w:rsidTr="00957320">
        <w:trPr>
          <w:trHeight w:val="255"/>
        </w:trPr>
        <w:tc>
          <w:tcPr>
            <w:tcW w:w="2662" w:type="pct"/>
            <w:shd w:val="clear" w:color="auto" w:fill="auto"/>
            <w:noWrap/>
          </w:tcPr>
          <w:p w:rsidR="00642B27" w:rsidRPr="004E0807" w:rsidRDefault="00642B27" w:rsidP="00957320">
            <w:pPr>
              <w:pStyle w:val="TableText"/>
            </w:pPr>
          </w:p>
        </w:tc>
        <w:tc>
          <w:tcPr>
            <w:tcW w:w="584" w:type="pct"/>
            <w:shd w:val="clear" w:color="auto" w:fill="auto"/>
            <w:noWrap/>
          </w:tcPr>
          <w:p w:rsidR="00642B27" w:rsidRPr="004E0807" w:rsidRDefault="00642B27" w:rsidP="00957320">
            <w:pPr>
              <w:pStyle w:val="TableTextHeadingRight"/>
            </w:pPr>
          </w:p>
        </w:tc>
        <w:tc>
          <w:tcPr>
            <w:tcW w:w="585" w:type="pct"/>
            <w:shd w:val="clear" w:color="auto" w:fill="auto"/>
            <w:noWrap/>
          </w:tcPr>
          <w:p w:rsidR="00642B27" w:rsidRPr="004E0807" w:rsidRDefault="00642B27" w:rsidP="00957320">
            <w:pPr>
              <w:pStyle w:val="TableTextHeadingRight"/>
            </w:pPr>
            <w:r w:rsidRPr="004E0807">
              <w:t>Level 1</w:t>
            </w:r>
          </w:p>
        </w:tc>
        <w:tc>
          <w:tcPr>
            <w:tcW w:w="584" w:type="pct"/>
            <w:shd w:val="clear" w:color="auto" w:fill="auto"/>
            <w:noWrap/>
          </w:tcPr>
          <w:p w:rsidR="00642B27" w:rsidRPr="004E0807" w:rsidRDefault="00642B27" w:rsidP="00957320">
            <w:pPr>
              <w:pStyle w:val="TableTextHeadingRight"/>
            </w:pPr>
            <w:r w:rsidRPr="004E0807">
              <w:t>Level 2</w:t>
            </w:r>
          </w:p>
        </w:tc>
        <w:tc>
          <w:tcPr>
            <w:tcW w:w="585" w:type="pct"/>
            <w:shd w:val="clear" w:color="auto" w:fill="auto"/>
            <w:noWrap/>
          </w:tcPr>
          <w:p w:rsidR="00642B27" w:rsidRPr="004E0807" w:rsidRDefault="00642B27" w:rsidP="00957320">
            <w:pPr>
              <w:pStyle w:val="TableTextHeadingRight"/>
            </w:pPr>
            <w:r w:rsidRPr="004E0807">
              <w:t>Level 3</w:t>
            </w:r>
          </w:p>
        </w:tc>
      </w:tr>
      <w:tr w:rsidR="00642B27" w:rsidRPr="004E0807" w:rsidTr="00957320">
        <w:trPr>
          <w:trHeight w:val="255"/>
        </w:trPr>
        <w:tc>
          <w:tcPr>
            <w:tcW w:w="2662" w:type="pct"/>
            <w:shd w:val="clear" w:color="auto" w:fill="auto"/>
            <w:noWrap/>
            <w:hideMark/>
          </w:tcPr>
          <w:p w:rsidR="00642B27" w:rsidRPr="004E0807" w:rsidRDefault="00642B27" w:rsidP="00957320">
            <w:pPr>
              <w:pStyle w:val="TableText"/>
            </w:pPr>
          </w:p>
        </w:tc>
        <w:tc>
          <w:tcPr>
            <w:tcW w:w="584" w:type="pct"/>
            <w:shd w:val="clear" w:color="auto" w:fill="auto"/>
            <w:noWrap/>
            <w:hideMark/>
          </w:tcPr>
          <w:p w:rsidR="00642B27" w:rsidRPr="004E0807" w:rsidRDefault="00642B27" w:rsidP="00957320">
            <w:pPr>
              <w:pStyle w:val="TableTextHeadingRight"/>
            </w:pPr>
            <w:r w:rsidRPr="004E0807">
              <w:t>$</w:t>
            </w:r>
            <w:r w:rsidR="00354A87">
              <w:t>’</w:t>
            </w:r>
            <w:r w:rsidRPr="004E0807">
              <w:t>000</w:t>
            </w:r>
          </w:p>
        </w:tc>
        <w:tc>
          <w:tcPr>
            <w:tcW w:w="585" w:type="pct"/>
            <w:shd w:val="clear" w:color="auto" w:fill="auto"/>
            <w:noWrap/>
            <w:hideMark/>
          </w:tcPr>
          <w:p w:rsidR="00642B27" w:rsidRPr="004E0807" w:rsidRDefault="00642B27" w:rsidP="00957320">
            <w:pPr>
              <w:pStyle w:val="TableTextHeadingRight"/>
            </w:pPr>
            <w:r w:rsidRPr="004E0807">
              <w:t>$</w:t>
            </w:r>
            <w:r w:rsidR="00354A87">
              <w:t>’</w:t>
            </w:r>
            <w:r w:rsidRPr="004E0807">
              <w:t>000</w:t>
            </w:r>
          </w:p>
        </w:tc>
        <w:tc>
          <w:tcPr>
            <w:tcW w:w="584" w:type="pct"/>
            <w:shd w:val="clear" w:color="auto" w:fill="auto"/>
            <w:noWrap/>
            <w:hideMark/>
          </w:tcPr>
          <w:p w:rsidR="00642B27" w:rsidRPr="004E0807" w:rsidRDefault="00642B27" w:rsidP="00957320">
            <w:pPr>
              <w:pStyle w:val="TableTextHeadingRight"/>
            </w:pPr>
            <w:r w:rsidRPr="004E0807">
              <w:t>$</w:t>
            </w:r>
            <w:r w:rsidR="00354A87">
              <w:t>’</w:t>
            </w:r>
            <w:r w:rsidRPr="004E0807">
              <w:t>000</w:t>
            </w:r>
          </w:p>
        </w:tc>
        <w:tc>
          <w:tcPr>
            <w:tcW w:w="585" w:type="pct"/>
            <w:shd w:val="clear" w:color="auto" w:fill="auto"/>
            <w:noWrap/>
            <w:hideMark/>
          </w:tcPr>
          <w:p w:rsidR="00642B27" w:rsidRPr="004E0807" w:rsidRDefault="00642B27" w:rsidP="00957320">
            <w:pPr>
              <w:pStyle w:val="TableTextHeadingRight"/>
            </w:pPr>
            <w:r w:rsidRPr="004E0807">
              <w:t>$</w:t>
            </w:r>
            <w:r w:rsidR="00354A87">
              <w:t>’</w:t>
            </w:r>
            <w:r w:rsidRPr="004E0807">
              <w:t>000</w:t>
            </w:r>
          </w:p>
        </w:tc>
      </w:tr>
      <w:tr w:rsidR="00642B27" w:rsidRPr="004E0807" w:rsidTr="00957320">
        <w:trPr>
          <w:trHeight w:val="255"/>
        </w:trPr>
        <w:tc>
          <w:tcPr>
            <w:tcW w:w="2662" w:type="pct"/>
            <w:shd w:val="clear" w:color="auto" w:fill="auto"/>
            <w:noWrap/>
            <w:hideMark/>
          </w:tcPr>
          <w:p w:rsidR="00642B27" w:rsidRPr="004E0807" w:rsidRDefault="00642B27" w:rsidP="00957320">
            <w:pPr>
              <w:pStyle w:val="TableText"/>
              <w:rPr>
                <w:b/>
                <w:bCs/>
              </w:rPr>
            </w:pPr>
            <w:r w:rsidRPr="004E0807">
              <w:rPr>
                <w:b/>
                <w:bCs/>
              </w:rPr>
              <w:t>Land at fair value</w:t>
            </w:r>
          </w:p>
        </w:tc>
        <w:tc>
          <w:tcPr>
            <w:tcW w:w="584" w:type="pct"/>
            <w:shd w:val="clear" w:color="auto" w:fill="auto"/>
            <w:noWrap/>
            <w:hideMark/>
          </w:tcPr>
          <w:p w:rsidR="00642B27" w:rsidRPr="004E0807" w:rsidRDefault="00642B27" w:rsidP="00957320">
            <w:pPr>
              <w:pStyle w:val="TableTextRight"/>
            </w:pPr>
          </w:p>
        </w:tc>
        <w:tc>
          <w:tcPr>
            <w:tcW w:w="585" w:type="pct"/>
            <w:shd w:val="clear" w:color="auto" w:fill="E0E0E0"/>
            <w:noWrap/>
            <w:hideMark/>
          </w:tcPr>
          <w:p w:rsidR="00642B27" w:rsidRPr="004E0807" w:rsidRDefault="00642B27" w:rsidP="00957320">
            <w:pPr>
              <w:pStyle w:val="TableTextRight"/>
            </w:pPr>
          </w:p>
        </w:tc>
        <w:tc>
          <w:tcPr>
            <w:tcW w:w="584" w:type="pct"/>
            <w:shd w:val="clear" w:color="auto" w:fill="auto"/>
            <w:noWrap/>
            <w:hideMark/>
          </w:tcPr>
          <w:p w:rsidR="00642B27" w:rsidRPr="004E0807" w:rsidRDefault="00642B27" w:rsidP="00957320">
            <w:pPr>
              <w:pStyle w:val="TableTextRight"/>
            </w:pPr>
          </w:p>
        </w:tc>
        <w:tc>
          <w:tcPr>
            <w:tcW w:w="585" w:type="pct"/>
            <w:shd w:val="clear" w:color="auto" w:fill="E0E0E0"/>
            <w:noWrap/>
            <w:hideMark/>
          </w:tcPr>
          <w:p w:rsidR="00642B27" w:rsidRPr="004E0807" w:rsidRDefault="00642B27" w:rsidP="00957320">
            <w:pPr>
              <w:pStyle w:val="TableTextRight"/>
            </w:pPr>
          </w:p>
        </w:tc>
      </w:tr>
      <w:tr w:rsidR="00642B27" w:rsidRPr="004E0807" w:rsidTr="00957320">
        <w:trPr>
          <w:trHeight w:val="255"/>
        </w:trPr>
        <w:tc>
          <w:tcPr>
            <w:tcW w:w="2662" w:type="pct"/>
            <w:shd w:val="clear" w:color="auto" w:fill="auto"/>
            <w:noWrap/>
            <w:hideMark/>
          </w:tcPr>
          <w:p w:rsidR="00642B27" w:rsidRPr="004E0807" w:rsidRDefault="00642B27" w:rsidP="00957320">
            <w:pPr>
              <w:pStyle w:val="TableText"/>
            </w:pPr>
            <w:r w:rsidRPr="004E0807">
              <w:t>Specialised land</w:t>
            </w:r>
          </w:p>
        </w:tc>
        <w:tc>
          <w:tcPr>
            <w:tcW w:w="584" w:type="pct"/>
            <w:shd w:val="clear" w:color="auto" w:fill="auto"/>
            <w:noWrap/>
            <w:hideMark/>
          </w:tcPr>
          <w:p w:rsidR="00642B27" w:rsidRPr="004E0807" w:rsidRDefault="00642B27" w:rsidP="00957320">
            <w:pPr>
              <w:pStyle w:val="TableTextRight"/>
            </w:pPr>
            <w:r>
              <w:t>348 889</w:t>
            </w:r>
          </w:p>
        </w:tc>
        <w:tc>
          <w:tcPr>
            <w:tcW w:w="585" w:type="pct"/>
            <w:shd w:val="clear" w:color="auto" w:fill="E0E0E0"/>
            <w:noWrap/>
            <w:hideMark/>
          </w:tcPr>
          <w:p w:rsidR="00642B27" w:rsidRPr="004E0807" w:rsidRDefault="00642B27" w:rsidP="00957320">
            <w:pPr>
              <w:pStyle w:val="TableTextRight"/>
            </w:pPr>
          </w:p>
        </w:tc>
        <w:tc>
          <w:tcPr>
            <w:tcW w:w="584" w:type="pct"/>
            <w:shd w:val="clear" w:color="auto" w:fill="auto"/>
            <w:noWrap/>
            <w:hideMark/>
          </w:tcPr>
          <w:p w:rsidR="00642B27" w:rsidRPr="004E0807" w:rsidRDefault="00642B27" w:rsidP="00957320">
            <w:pPr>
              <w:pStyle w:val="TableTextRight"/>
            </w:pPr>
          </w:p>
        </w:tc>
        <w:tc>
          <w:tcPr>
            <w:tcW w:w="585" w:type="pct"/>
            <w:shd w:val="clear" w:color="auto" w:fill="E0E0E0"/>
            <w:noWrap/>
            <w:hideMark/>
          </w:tcPr>
          <w:p w:rsidR="00642B27" w:rsidRPr="004E0807" w:rsidRDefault="00642B27" w:rsidP="00957320">
            <w:pPr>
              <w:pStyle w:val="TableTextRight"/>
            </w:pPr>
            <w:r>
              <w:t>348 889</w:t>
            </w:r>
          </w:p>
        </w:tc>
      </w:tr>
      <w:tr w:rsidR="00642B27" w:rsidRPr="004E0807" w:rsidTr="00957320">
        <w:trPr>
          <w:trHeight w:val="255"/>
        </w:trPr>
        <w:tc>
          <w:tcPr>
            <w:tcW w:w="2662" w:type="pct"/>
            <w:shd w:val="clear" w:color="auto" w:fill="auto"/>
            <w:noWrap/>
          </w:tcPr>
          <w:p w:rsidR="00642B27" w:rsidRPr="004E0807" w:rsidRDefault="00642B27" w:rsidP="00957320">
            <w:pPr>
              <w:pStyle w:val="TableText"/>
            </w:pPr>
            <w:r>
              <w:t>Non</w:t>
            </w:r>
            <w:r w:rsidR="002F651E">
              <w:noBreakHyphen/>
            </w:r>
            <w:r>
              <w:t xml:space="preserve"> specialised land</w:t>
            </w:r>
          </w:p>
        </w:tc>
        <w:tc>
          <w:tcPr>
            <w:tcW w:w="584" w:type="pct"/>
            <w:shd w:val="clear" w:color="auto" w:fill="auto"/>
            <w:noWrap/>
          </w:tcPr>
          <w:p w:rsidR="00642B27" w:rsidRPr="004E0807" w:rsidRDefault="00642B27" w:rsidP="00957320">
            <w:pPr>
              <w:pStyle w:val="TableTextRight"/>
            </w:pPr>
            <w:r>
              <w:t>17 291</w:t>
            </w:r>
          </w:p>
        </w:tc>
        <w:tc>
          <w:tcPr>
            <w:tcW w:w="585" w:type="pct"/>
            <w:shd w:val="clear" w:color="auto" w:fill="E0E0E0"/>
            <w:noWrap/>
          </w:tcPr>
          <w:p w:rsidR="00642B27" w:rsidRPr="004E0807" w:rsidRDefault="00642B27" w:rsidP="00957320">
            <w:pPr>
              <w:pStyle w:val="TableTextRigh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r>
              <w:t>17 291</w:t>
            </w:r>
          </w:p>
        </w:tc>
      </w:tr>
      <w:tr w:rsidR="00642B27" w:rsidRPr="009C3DCD" w:rsidTr="00957320">
        <w:trPr>
          <w:trHeight w:val="255"/>
        </w:trPr>
        <w:tc>
          <w:tcPr>
            <w:tcW w:w="2662" w:type="pct"/>
            <w:shd w:val="clear" w:color="auto" w:fill="auto"/>
            <w:noWrap/>
            <w:hideMark/>
          </w:tcPr>
          <w:p w:rsidR="00642B27" w:rsidRPr="009C3DCD" w:rsidRDefault="00642B27" w:rsidP="00957320">
            <w:pPr>
              <w:pStyle w:val="TableText"/>
              <w:rPr>
                <w:b/>
              </w:rPr>
            </w:pPr>
            <w:r w:rsidRPr="009C3DCD">
              <w:rPr>
                <w:b/>
              </w:rPr>
              <w:t>Total land at fair value</w:t>
            </w:r>
          </w:p>
        </w:tc>
        <w:tc>
          <w:tcPr>
            <w:tcW w:w="584" w:type="pct"/>
            <w:shd w:val="clear" w:color="auto" w:fill="auto"/>
            <w:noWrap/>
            <w:hideMark/>
          </w:tcPr>
          <w:p w:rsidR="00642B27" w:rsidRPr="00ED1DFE" w:rsidRDefault="00642B27" w:rsidP="00957320">
            <w:pPr>
              <w:pStyle w:val="TableTextRight"/>
              <w:rPr>
                <w:b/>
              </w:rPr>
            </w:pPr>
            <w:r w:rsidRPr="00ED1DFE">
              <w:rPr>
                <w:b/>
              </w:rPr>
              <w:t>366 180</w:t>
            </w:r>
          </w:p>
        </w:tc>
        <w:tc>
          <w:tcPr>
            <w:tcW w:w="585" w:type="pct"/>
            <w:shd w:val="clear" w:color="auto" w:fill="E0E0E0"/>
            <w:noWrap/>
            <w:hideMark/>
          </w:tcPr>
          <w:p w:rsidR="00642B27" w:rsidRPr="00ED1DFE" w:rsidRDefault="00642B27" w:rsidP="00957320">
            <w:pPr>
              <w:pStyle w:val="TableTextRight"/>
              <w:rPr>
                <w:b/>
              </w:rPr>
            </w:pPr>
            <w:r w:rsidRPr="00ED1DFE">
              <w:rPr>
                <w:b/>
              </w:rPr>
              <w:t> </w:t>
            </w:r>
          </w:p>
        </w:tc>
        <w:tc>
          <w:tcPr>
            <w:tcW w:w="584" w:type="pct"/>
            <w:shd w:val="clear" w:color="auto" w:fill="auto"/>
            <w:noWrap/>
            <w:hideMark/>
          </w:tcPr>
          <w:p w:rsidR="00642B27" w:rsidRPr="00ED1DFE" w:rsidRDefault="00642B27" w:rsidP="00957320">
            <w:pPr>
              <w:pStyle w:val="TableTextRight"/>
              <w:rPr>
                <w:b/>
              </w:rPr>
            </w:pPr>
            <w:r w:rsidRPr="00ED1DFE">
              <w:rPr>
                <w:b/>
              </w:rPr>
              <w:t> </w:t>
            </w:r>
          </w:p>
        </w:tc>
        <w:tc>
          <w:tcPr>
            <w:tcW w:w="585" w:type="pct"/>
            <w:shd w:val="clear" w:color="auto" w:fill="E0E0E0"/>
            <w:noWrap/>
            <w:hideMark/>
          </w:tcPr>
          <w:p w:rsidR="00642B27" w:rsidRPr="00ED1DFE" w:rsidRDefault="00642B27" w:rsidP="00957320">
            <w:pPr>
              <w:pStyle w:val="TableTextRight"/>
              <w:rPr>
                <w:b/>
              </w:rPr>
            </w:pPr>
            <w:r w:rsidRPr="00ED1DFE">
              <w:rPr>
                <w:b/>
              </w:rPr>
              <w:t>366 180</w:t>
            </w:r>
          </w:p>
        </w:tc>
      </w:tr>
      <w:tr w:rsidR="00642B27" w:rsidRPr="009C3DCD" w:rsidTr="00642B27">
        <w:trPr>
          <w:trHeight w:hRule="exact" w:val="120"/>
        </w:trPr>
        <w:tc>
          <w:tcPr>
            <w:tcW w:w="2662" w:type="pct"/>
            <w:shd w:val="clear" w:color="auto" w:fill="auto"/>
            <w:noWrap/>
          </w:tcPr>
          <w:p w:rsidR="00642B27" w:rsidRPr="009C3DCD" w:rsidRDefault="00642B27" w:rsidP="00957320">
            <w:pPr>
              <w:pStyle w:val="TableText"/>
              <w:rPr>
                <w:b/>
              </w:rPr>
            </w:pPr>
          </w:p>
        </w:tc>
        <w:tc>
          <w:tcPr>
            <w:tcW w:w="584" w:type="pct"/>
            <w:shd w:val="clear" w:color="auto" w:fill="auto"/>
            <w:noWrap/>
          </w:tcPr>
          <w:p w:rsidR="00642B27" w:rsidRPr="009C3DCD" w:rsidRDefault="00642B27" w:rsidP="00957320">
            <w:pPr>
              <w:pStyle w:val="TableTextRight"/>
              <w:rPr>
                <w:b/>
              </w:rPr>
            </w:pPr>
          </w:p>
        </w:tc>
        <w:tc>
          <w:tcPr>
            <w:tcW w:w="585" w:type="pct"/>
            <w:shd w:val="clear" w:color="auto" w:fill="E0E0E0"/>
            <w:noWrap/>
          </w:tcPr>
          <w:p w:rsidR="00642B27" w:rsidRPr="009C3DCD" w:rsidRDefault="00642B27" w:rsidP="00957320">
            <w:pPr>
              <w:pStyle w:val="TableTextRight"/>
              <w:rPr>
                <w:b/>
              </w:rPr>
            </w:pPr>
          </w:p>
        </w:tc>
        <w:tc>
          <w:tcPr>
            <w:tcW w:w="584" w:type="pct"/>
            <w:shd w:val="clear" w:color="auto" w:fill="auto"/>
            <w:noWrap/>
          </w:tcPr>
          <w:p w:rsidR="00642B27" w:rsidRPr="009C3DCD" w:rsidRDefault="00642B27" w:rsidP="00957320">
            <w:pPr>
              <w:pStyle w:val="TableTextRight"/>
              <w:rPr>
                <w:b/>
              </w:rPr>
            </w:pPr>
          </w:p>
        </w:tc>
        <w:tc>
          <w:tcPr>
            <w:tcW w:w="585" w:type="pct"/>
            <w:shd w:val="clear" w:color="auto" w:fill="E0E0E0"/>
            <w:noWrap/>
          </w:tcPr>
          <w:p w:rsidR="00642B27" w:rsidRPr="009C3DCD" w:rsidRDefault="00642B27" w:rsidP="00957320">
            <w:pPr>
              <w:pStyle w:val="TableTextRight"/>
              <w:rPr>
                <w:b/>
              </w:rPr>
            </w:pPr>
          </w:p>
        </w:tc>
      </w:tr>
      <w:tr w:rsidR="00642B27" w:rsidRPr="009C3DCD" w:rsidTr="00957320">
        <w:trPr>
          <w:trHeight w:val="255"/>
        </w:trPr>
        <w:tc>
          <w:tcPr>
            <w:tcW w:w="2662" w:type="pct"/>
            <w:shd w:val="clear" w:color="auto" w:fill="auto"/>
            <w:noWrap/>
            <w:vAlign w:val="bottom"/>
          </w:tcPr>
          <w:p w:rsidR="00642B27" w:rsidRPr="004E0807" w:rsidRDefault="00642B27" w:rsidP="00957320">
            <w:pPr>
              <w:pStyle w:val="TableText"/>
              <w:rPr>
                <w:b/>
                <w:bCs/>
              </w:rPr>
            </w:pPr>
            <w:r w:rsidRPr="004E0807">
              <w:rPr>
                <w:b/>
                <w:bCs/>
              </w:rPr>
              <w:t>Buildings at fair value</w:t>
            </w:r>
          </w:p>
        </w:tc>
        <w:tc>
          <w:tcPr>
            <w:tcW w:w="584" w:type="pct"/>
            <w:shd w:val="clear" w:color="auto" w:fill="auto"/>
            <w:noWrap/>
          </w:tcPr>
          <w:p w:rsidR="00642B27" w:rsidRPr="009C3DCD" w:rsidRDefault="00642B27" w:rsidP="00957320">
            <w:pPr>
              <w:pStyle w:val="TableTextRight"/>
              <w:rPr>
                <w:b/>
              </w:rPr>
            </w:pPr>
          </w:p>
        </w:tc>
        <w:tc>
          <w:tcPr>
            <w:tcW w:w="585" w:type="pct"/>
            <w:shd w:val="clear" w:color="auto" w:fill="E0E0E0"/>
            <w:noWrap/>
          </w:tcPr>
          <w:p w:rsidR="00642B27" w:rsidRPr="009C3DCD" w:rsidRDefault="00642B27" w:rsidP="00957320">
            <w:pPr>
              <w:pStyle w:val="TableTextRight"/>
              <w:rPr>
                <w:b/>
              </w:rPr>
            </w:pPr>
          </w:p>
        </w:tc>
        <w:tc>
          <w:tcPr>
            <w:tcW w:w="584" w:type="pct"/>
            <w:shd w:val="clear" w:color="auto" w:fill="auto"/>
            <w:noWrap/>
          </w:tcPr>
          <w:p w:rsidR="00642B27" w:rsidRPr="009C3DCD" w:rsidRDefault="00642B27" w:rsidP="00957320">
            <w:pPr>
              <w:pStyle w:val="TableTextRight"/>
              <w:rPr>
                <w:b/>
              </w:rPr>
            </w:pPr>
          </w:p>
        </w:tc>
        <w:tc>
          <w:tcPr>
            <w:tcW w:w="585" w:type="pct"/>
            <w:shd w:val="clear" w:color="auto" w:fill="E0E0E0"/>
            <w:noWrap/>
          </w:tcPr>
          <w:p w:rsidR="00642B27" w:rsidRPr="009C3DCD" w:rsidRDefault="00642B27" w:rsidP="00957320">
            <w:pPr>
              <w:pStyle w:val="TableTextRight"/>
              <w:rPr>
                <w:b/>
              </w:rPr>
            </w:pPr>
          </w:p>
        </w:tc>
      </w:tr>
      <w:tr w:rsidR="00642B27" w:rsidRPr="009C3DCD" w:rsidTr="00957320">
        <w:trPr>
          <w:trHeight w:val="255"/>
        </w:trPr>
        <w:tc>
          <w:tcPr>
            <w:tcW w:w="2662" w:type="pct"/>
            <w:shd w:val="clear" w:color="auto" w:fill="auto"/>
            <w:noWrap/>
            <w:vAlign w:val="bottom"/>
          </w:tcPr>
          <w:p w:rsidR="00642B27" w:rsidRPr="004E0807" w:rsidRDefault="00642B27" w:rsidP="00957320">
            <w:pPr>
              <w:pStyle w:val="TableText"/>
            </w:pPr>
            <w:r>
              <w:t>B</w:t>
            </w:r>
            <w:r w:rsidRPr="004E0807">
              <w:t>uildings</w:t>
            </w:r>
            <w:r>
              <w:t xml:space="preserve"> (including heritage buildings)</w:t>
            </w:r>
          </w:p>
        </w:tc>
        <w:tc>
          <w:tcPr>
            <w:tcW w:w="584" w:type="pct"/>
            <w:shd w:val="clear" w:color="auto" w:fill="auto"/>
            <w:noWrap/>
          </w:tcPr>
          <w:p w:rsidR="00642B27" w:rsidRPr="004E0807" w:rsidRDefault="00642B27" w:rsidP="00957320">
            <w:pPr>
              <w:pStyle w:val="TableTextRight"/>
            </w:pPr>
            <w:r>
              <w:t>142 764</w:t>
            </w:r>
          </w:p>
        </w:tc>
        <w:tc>
          <w:tcPr>
            <w:tcW w:w="585" w:type="pct"/>
            <w:shd w:val="clear" w:color="auto" w:fill="E0E0E0"/>
            <w:noWrap/>
          </w:tcPr>
          <w:p w:rsidR="00642B27" w:rsidRPr="004E0807" w:rsidRDefault="00642B27" w:rsidP="00957320">
            <w:pPr>
              <w:pStyle w:val="TableTextRigh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r>
              <w:t>142 764</w:t>
            </w:r>
          </w:p>
        </w:tc>
      </w:tr>
      <w:tr w:rsidR="00642B27" w:rsidRPr="00AE5558" w:rsidTr="00957320">
        <w:trPr>
          <w:trHeight w:val="255"/>
        </w:trPr>
        <w:tc>
          <w:tcPr>
            <w:tcW w:w="2662" w:type="pct"/>
            <w:shd w:val="clear" w:color="auto" w:fill="auto"/>
            <w:noWrap/>
            <w:vAlign w:val="bottom"/>
          </w:tcPr>
          <w:p w:rsidR="00642B27" w:rsidRPr="00AE5558" w:rsidRDefault="00642B27" w:rsidP="00957320">
            <w:pPr>
              <w:pStyle w:val="TableText"/>
              <w:rPr>
                <w:b/>
              </w:rPr>
            </w:pPr>
            <w:r w:rsidRPr="00AE5558">
              <w:rPr>
                <w:b/>
              </w:rPr>
              <w:t>Total buildings at fair value</w:t>
            </w:r>
          </w:p>
        </w:tc>
        <w:tc>
          <w:tcPr>
            <w:tcW w:w="584" w:type="pct"/>
            <w:shd w:val="clear" w:color="auto" w:fill="auto"/>
            <w:noWrap/>
          </w:tcPr>
          <w:p w:rsidR="00642B27" w:rsidRPr="00AE5558" w:rsidRDefault="00642B27" w:rsidP="00957320">
            <w:pPr>
              <w:pStyle w:val="TableTextRight"/>
              <w:rPr>
                <w:b/>
              </w:rPr>
            </w:pPr>
            <w:r w:rsidRPr="00AE5558">
              <w:rPr>
                <w:b/>
              </w:rPr>
              <w:t>142 764</w:t>
            </w:r>
          </w:p>
        </w:tc>
        <w:tc>
          <w:tcPr>
            <w:tcW w:w="585" w:type="pct"/>
            <w:shd w:val="clear" w:color="auto" w:fill="E0E0E0"/>
            <w:noWrap/>
          </w:tcPr>
          <w:p w:rsidR="00642B27" w:rsidRPr="00AE5558" w:rsidRDefault="00642B27" w:rsidP="00957320">
            <w:pPr>
              <w:pStyle w:val="TableTextRight"/>
              <w:rPr>
                <w:b/>
              </w:rPr>
            </w:pPr>
            <w:r w:rsidRPr="00AE5558">
              <w:rPr>
                <w:b/>
              </w:rPr>
              <w:t> </w:t>
            </w:r>
          </w:p>
        </w:tc>
        <w:tc>
          <w:tcPr>
            <w:tcW w:w="584" w:type="pct"/>
            <w:shd w:val="clear" w:color="auto" w:fill="auto"/>
            <w:noWrap/>
          </w:tcPr>
          <w:p w:rsidR="00642B27" w:rsidRPr="00AE5558" w:rsidRDefault="00642B27" w:rsidP="00957320">
            <w:pPr>
              <w:pStyle w:val="TableTextRight"/>
              <w:rPr>
                <w:b/>
              </w:rPr>
            </w:pPr>
            <w:r w:rsidRPr="00AE5558">
              <w:rPr>
                <w:b/>
              </w:rPr>
              <w:t> </w:t>
            </w:r>
          </w:p>
        </w:tc>
        <w:tc>
          <w:tcPr>
            <w:tcW w:w="585" w:type="pct"/>
            <w:shd w:val="clear" w:color="auto" w:fill="E0E0E0"/>
            <w:noWrap/>
          </w:tcPr>
          <w:p w:rsidR="00642B27" w:rsidRPr="00AE5558" w:rsidRDefault="00642B27" w:rsidP="00957320">
            <w:pPr>
              <w:pStyle w:val="TableTextRight"/>
              <w:rPr>
                <w:b/>
              </w:rPr>
            </w:pPr>
            <w:r w:rsidRPr="00AE5558">
              <w:rPr>
                <w:b/>
              </w:rPr>
              <w:t>142 764</w:t>
            </w:r>
          </w:p>
        </w:tc>
      </w:tr>
      <w:tr w:rsidR="00642B27" w:rsidRPr="009C3DCD" w:rsidTr="00642B27">
        <w:trPr>
          <w:trHeight w:hRule="exact" w:val="120"/>
        </w:trPr>
        <w:tc>
          <w:tcPr>
            <w:tcW w:w="2662" w:type="pct"/>
            <w:shd w:val="clear" w:color="auto" w:fill="auto"/>
            <w:noWrap/>
            <w:vAlign w:val="bottom"/>
          </w:tcPr>
          <w:p w:rsidR="00642B27" w:rsidRPr="004E0807" w:rsidRDefault="00642B27" w:rsidP="00957320">
            <w:pPr>
              <w:pStyle w:val="TableTex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p>
        </w:tc>
      </w:tr>
      <w:tr w:rsidR="00642B27" w:rsidRPr="009C3DCD" w:rsidTr="00957320">
        <w:trPr>
          <w:trHeight w:val="255"/>
        </w:trPr>
        <w:tc>
          <w:tcPr>
            <w:tcW w:w="2662" w:type="pct"/>
            <w:shd w:val="clear" w:color="auto" w:fill="auto"/>
            <w:noWrap/>
            <w:vAlign w:val="bottom"/>
          </w:tcPr>
          <w:p w:rsidR="00642B27" w:rsidRPr="004E0807" w:rsidRDefault="00642B27" w:rsidP="00957320">
            <w:pPr>
              <w:pStyle w:val="TableText"/>
              <w:rPr>
                <w:b/>
                <w:bCs/>
              </w:rPr>
            </w:pPr>
            <w:r w:rsidRPr="004E0807">
              <w:rPr>
                <w:b/>
                <w:bCs/>
              </w:rPr>
              <w:t>Plant</w:t>
            </w:r>
            <w:r>
              <w:rPr>
                <w:b/>
                <w:bCs/>
              </w:rPr>
              <w:t xml:space="preserve"> and</w:t>
            </w:r>
            <w:r w:rsidRPr="004E0807">
              <w:rPr>
                <w:b/>
                <w:bCs/>
              </w:rPr>
              <w:t xml:space="preserve"> equipment at fair value</w:t>
            </w: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p>
        </w:tc>
      </w:tr>
      <w:tr w:rsidR="00642B27" w:rsidRPr="009C3DCD" w:rsidTr="00957320">
        <w:trPr>
          <w:trHeight w:val="255"/>
        </w:trPr>
        <w:tc>
          <w:tcPr>
            <w:tcW w:w="2662" w:type="pct"/>
            <w:shd w:val="clear" w:color="auto" w:fill="auto"/>
            <w:noWrap/>
            <w:vAlign w:val="bottom"/>
          </w:tcPr>
          <w:p w:rsidR="00642B27" w:rsidRPr="004E0807" w:rsidRDefault="00642B27" w:rsidP="00957320">
            <w:pPr>
              <w:pStyle w:val="TableText"/>
            </w:pPr>
            <w:r>
              <w:t>Office and computer equipment</w:t>
            </w:r>
          </w:p>
        </w:tc>
        <w:tc>
          <w:tcPr>
            <w:tcW w:w="584" w:type="pct"/>
            <w:shd w:val="clear" w:color="auto" w:fill="auto"/>
            <w:noWrap/>
          </w:tcPr>
          <w:p w:rsidR="00642B27" w:rsidRPr="004E0807" w:rsidRDefault="00642B27" w:rsidP="00957320">
            <w:pPr>
              <w:pStyle w:val="TableTextRight"/>
            </w:pPr>
            <w:r>
              <w:t>3 878</w:t>
            </w:r>
          </w:p>
        </w:tc>
        <w:tc>
          <w:tcPr>
            <w:tcW w:w="585" w:type="pct"/>
            <w:shd w:val="clear" w:color="auto" w:fill="E0E0E0"/>
            <w:noWrap/>
          </w:tcPr>
          <w:p w:rsidR="00642B27" w:rsidRPr="004E0807" w:rsidRDefault="00642B27" w:rsidP="00957320">
            <w:pPr>
              <w:pStyle w:val="TableTextRight"/>
            </w:pPr>
          </w:p>
        </w:tc>
        <w:tc>
          <w:tcPr>
            <w:tcW w:w="584" w:type="pct"/>
            <w:shd w:val="clear" w:color="auto" w:fill="auto"/>
            <w:noWrap/>
          </w:tcPr>
          <w:p w:rsidR="00642B27" w:rsidRPr="004E0807" w:rsidRDefault="00642B27" w:rsidP="00957320">
            <w:pPr>
              <w:pStyle w:val="TableTextRight"/>
            </w:pPr>
          </w:p>
        </w:tc>
        <w:tc>
          <w:tcPr>
            <w:tcW w:w="585" w:type="pct"/>
            <w:shd w:val="clear" w:color="auto" w:fill="E0E0E0"/>
            <w:noWrap/>
          </w:tcPr>
          <w:p w:rsidR="00642B27" w:rsidRPr="004E0807" w:rsidRDefault="00642B27" w:rsidP="00957320">
            <w:pPr>
              <w:pStyle w:val="TableTextRight"/>
            </w:pPr>
            <w:r>
              <w:t>3 878</w:t>
            </w:r>
          </w:p>
        </w:tc>
      </w:tr>
      <w:tr w:rsidR="00642B27" w:rsidRPr="00AE5558" w:rsidTr="00957320">
        <w:trPr>
          <w:trHeight w:val="255"/>
        </w:trPr>
        <w:tc>
          <w:tcPr>
            <w:tcW w:w="2662" w:type="pct"/>
            <w:shd w:val="clear" w:color="auto" w:fill="auto"/>
            <w:noWrap/>
            <w:vAlign w:val="bottom"/>
          </w:tcPr>
          <w:p w:rsidR="00642B27" w:rsidRPr="00AE5558" w:rsidRDefault="00642B27" w:rsidP="00957320">
            <w:pPr>
              <w:pStyle w:val="TableText"/>
              <w:rPr>
                <w:b/>
              </w:rPr>
            </w:pPr>
            <w:r w:rsidRPr="00AE5558">
              <w:rPr>
                <w:b/>
              </w:rPr>
              <w:t>Total plant and equipment at fair value</w:t>
            </w:r>
          </w:p>
        </w:tc>
        <w:tc>
          <w:tcPr>
            <w:tcW w:w="584" w:type="pct"/>
            <w:shd w:val="clear" w:color="auto" w:fill="auto"/>
            <w:noWrap/>
          </w:tcPr>
          <w:p w:rsidR="00642B27" w:rsidRPr="00AE5558" w:rsidRDefault="00642B27" w:rsidP="00957320">
            <w:pPr>
              <w:pStyle w:val="TableTextRight"/>
              <w:rPr>
                <w:b/>
              </w:rPr>
            </w:pPr>
            <w:r w:rsidRPr="00AE5558">
              <w:rPr>
                <w:b/>
              </w:rPr>
              <w:t>3 878</w:t>
            </w:r>
          </w:p>
        </w:tc>
        <w:tc>
          <w:tcPr>
            <w:tcW w:w="585" w:type="pct"/>
            <w:shd w:val="clear" w:color="auto" w:fill="E0E0E0"/>
            <w:noWrap/>
          </w:tcPr>
          <w:p w:rsidR="00642B27" w:rsidRPr="00AE5558" w:rsidRDefault="00642B27" w:rsidP="00957320">
            <w:pPr>
              <w:pStyle w:val="TableTextRight"/>
              <w:rPr>
                <w:b/>
              </w:rPr>
            </w:pPr>
            <w:r w:rsidRPr="00AE5558">
              <w:rPr>
                <w:b/>
              </w:rPr>
              <w:t> </w:t>
            </w:r>
          </w:p>
        </w:tc>
        <w:tc>
          <w:tcPr>
            <w:tcW w:w="584" w:type="pct"/>
            <w:shd w:val="clear" w:color="auto" w:fill="auto"/>
            <w:noWrap/>
          </w:tcPr>
          <w:p w:rsidR="00642B27" w:rsidRPr="00AE5558" w:rsidRDefault="00642B27" w:rsidP="00957320">
            <w:pPr>
              <w:pStyle w:val="TableTextRight"/>
              <w:rPr>
                <w:b/>
              </w:rPr>
            </w:pPr>
            <w:r w:rsidRPr="00AE5558">
              <w:rPr>
                <w:b/>
              </w:rPr>
              <w:t> </w:t>
            </w:r>
          </w:p>
        </w:tc>
        <w:tc>
          <w:tcPr>
            <w:tcW w:w="585" w:type="pct"/>
            <w:shd w:val="clear" w:color="auto" w:fill="E0E0E0"/>
            <w:noWrap/>
          </w:tcPr>
          <w:p w:rsidR="00642B27" w:rsidRPr="00AE5558" w:rsidRDefault="00642B27" w:rsidP="00957320">
            <w:pPr>
              <w:pStyle w:val="TableTextRight"/>
              <w:rPr>
                <w:b/>
              </w:rPr>
            </w:pPr>
            <w:r w:rsidRPr="00AE5558">
              <w:rPr>
                <w:b/>
              </w:rPr>
              <w:t>3 878</w:t>
            </w:r>
          </w:p>
        </w:tc>
      </w:tr>
    </w:tbl>
    <w:p w:rsidR="00642B27" w:rsidRPr="00642B27" w:rsidRDefault="00642B27" w:rsidP="00642B27">
      <w:pPr>
        <w:pStyle w:val="Notes"/>
      </w:pPr>
      <w:r w:rsidRPr="00642B27">
        <w:t xml:space="preserve">(a) See fair value hierarchy </w:t>
      </w:r>
      <w:r w:rsidR="00E325CD">
        <w:t>i</w:t>
      </w:r>
      <w:r w:rsidRPr="00642B27">
        <w:t xml:space="preserve">n </w:t>
      </w:r>
      <w:r w:rsidR="00705E65">
        <w:t xml:space="preserve">Note </w:t>
      </w:r>
      <w:r w:rsidRPr="00642B27">
        <w:t>1(b)</w:t>
      </w:r>
    </w:p>
    <w:p w:rsidR="00642B27" w:rsidRDefault="00642B27" w:rsidP="00642B27">
      <w:pPr>
        <w:tabs>
          <w:tab w:val="left" w:pos="5874"/>
          <w:tab w:val="left" w:pos="6098"/>
          <w:tab w:val="left" w:pos="7155"/>
          <w:tab w:val="left" w:pos="7379"/>
          <w:tab w:val="left" w:pos="8436"/>
          <w:tab w:val="left" w:pos="8660"/>
        </w:tabs>
        <w:rPr>
          <w:color w:val="000000"/>
        </w:rPr>
      </w:pPr>
    </w:p>
    <w:p w:rsidR="00642B27" w:rsidRDefault="00642B27" w:rsidP="00642B27">
      <w:pPr>
        <w:tabs>
          <w:tab w:val="left" w:pos="5874"/>
          <w:tab w:val="left" w:pos="6098"/>
          <w:tab w:val="left" w:pos="7155"/>
          <w:tab w:val="left" w:pos="7379"/>
          <w:tab w:val="left" w:pos="8436"/>
          <w:tab w:val="left" w:pos="8660"/>
        </w:tabs>
        <w:rPr>
          <w:color w:val="000000"/>
        </w:rPr>
      </w:pPr>
      <w:r w:rsidRPr="004E0807">
        <w:rPr>
          <w:color w:val="000000"/>
        </w:rPr>
        <w:t>There have been no transfers between levels during the period.</w:t>
      </w:r>
    </w:p>
    <w:p w:rsidR="00B33C10" w:rsidRPr="004E0807" w:rsidRDefault="00B33C10" w:rsidP="00642B27">
      <w:pPr>
        <w:tabs>
          <w:tab w:val="left" w:pos="5874"/>
          <w:tab w:val="left" w:pos="6098"/>
          <w:tab w:val="left" w:pos="7155"/>
          <w:tab w:val="left" w:pos="7379"/>
          <w:tab w:val="left" w:pos="8436"/>
          <w:tab w:val="left" w:pos="8660"/>
        </w:tabs>
        <w:rPr>
          <w:color w:val="000000"/>
        </w:rPr>
      </w:pPr>
    </w:p>
    <w:p w:rsidR="00642B27" w:rsidRDefault="00642B27" w:rsidP="00732AE4"/>
    <w:p w:rsidR="00B33C10" w:rsidRDefault="00B33C10" w:rsidP="00642B27">
      <w:pPr>
        <w:pStyle w:val="Heading4"/>
        <w:sectPr w:rsidR="00B33C10" w:rsidSect="001A2F94">
          <w:type w:val="continuous"/>
          <w:pgSz w:w="11909" w:h="16834" w:code="9"/>
          <w:pgMar w:top="1728" w:right="1152" w:bottom="1152" w:left="1152" w:header="720" w:footer="288" w:gutter="0"/>
          <w:cols w:space="720"/>
          <w:noEndnote/>
        </w:sectPr>
      </w:pPr>
    </w:p>
    <w:p w:rsidR="00642B27" w:rsidRDefault="00642B27" w:rsidP="00642B27">
      <w:pPr>
        <w:pStyle w:val="Heading4"/>
      </w:pPr>
      <w:r>
        <w:lastRenderedPageBreak/>
        <w:t>L</w:t>
      </w:r>
      <w:r w:rsidRPr="004E0807">
        <w:t>and and buildings</w:t>
      </w:r>
      <w:r w:rsidR="00A56A6F">
        <w:t xml:space="preserve"> </w:t>
      </w:r>
      <w:r>
        <w:t>(including heritage buildings)</w:t>
      </w:r>
    </w:p>
    <w:p w:rsidR="00642B27" w:rsidRDefault="00642B27" w:rsidP="00732AE4">
      <w:r w:rsidRPr="00A07E7B">
        <w:t xml:space="preserve">The market </w:t>
      </w:r>
      <w:r w:rsidR="00D52571">
        <w:t xml:space="preserve">and income </w:t>
      </w:r>
      <w:r w:rsidRPr="00A07E7B">
        <w:t>approach is used for land</w:t>
      </w:r>
      <w:r w:rsidR="00D52571">
        <w:t xml:space="preserve"> and buildings respectively</w:t>
      </w:r>
      <w:r w:rsidRPr="00A07E7B">
        <w:t>.</w:t>
      </w:r>
    </w:p>
    <w:p w:rsidR="00642B27" w:rsidRDefault="00642B27" w:rsidP="00732AE4">
      <w:r>
        <w:t>Specialised land</w:t>
      </w:r>
      <w:r w:rsidR="00067E1F">
        <w:t xml:space="preserve"> </w:t>
      </w:r>
      <w:r w:rsidRPr="004E0807">
        <w:t xml:space="preserve">is adjusted for </w:t>
      </w:r>
      <w:r>
        <w:t xml:space="preserve">heritage and </w:t>
      </w:r>
      <w:r w:rsidRPr="004E0807">
        <w:t>community service obligations (CSO) to reflect the specialised nature of the land being valued.</w:t>
      </w:r>
    </w:p>
    <w:p w:rsidR="00642B27" w:rsidRDefault="00642B27" w:rsidP="00732AE4">
      <w:r w:rsidRPr="004E0807">
        <w:t xml:space="preserve">The </w:t>
      </w:r>
      <w:r>
        <w:t xml:space="preserve">heritage and </w:t>
      </w:r>
      <w:r w:rsidRPr="004E0807">
        <w:t>CSO adjustment</w:t>
      </w:r>
      <w:r>
        <w:t>s</w:t>
      </w:r>
      <w:r w:rsidRPr="004E0807">
        <w:t xml:space="preserve"> </w:t>
      </w:r>
      <w:r>
        <w:t>are</w:t>
      </w:r>
      <w:r w:rsidRPr="004E0807">
        <w:t xml:space="preserve"> a reflection of the valuer</w:t>
      </w:r>
      <w:r w:rsidR="00354A87">
        <w:t>’</w:t>
      </w:r>
      <w:r w:rsidRPr="004E0807">
        <w:t>s assessment of the impact of restrictions associated with an asset to the extent that they are equally applicable to market participants</w:t>
      </w:r>
      <w:r w:rsidR="00067E1F">
        <w:t xml:space="preserve">. </w:t>
      </w:r>
      <w:r w:rsidRPr="004E0807">
        <w:t xml:space="preserve">This approach is in light of the highest and best use consideration required for fair value measurement, and takes into account the use of the asset that is physically possible, legally permissible, and financially feasible. </w:t>
      </w:r>
      <w:r>
        <w:t xml:space="preserve">As heritage and </w:t>
      </w:r>
      <w:r w:rsidRPr="004E0807">
        <w:t>CSO</w:t>
      </w:r>
      <w:r>
        <w:t xml:space="preserve"> adjustments</w:t>
      </w:r>
      <w:r w:rsidRPr="004E0807">
        <w:t xml:space="preserve"> are considered as significant unobservable inputs, specialised land would be classified as Level 3 fair value assets.</w:t>
      </w:r>
    </w:p>
    <w:p w:rsidR="00642B27" w:rsidRDefault="00642B27" w:rsidP="00732AE4">
      <w:r w:rsidRPr="00A07E7B">
        <w:t>For non</w:t>
      </w:r>
      <w:r w:rsidR="002F651E">
        <w:noBreakHyphen/>
      </w:r>
      <w:r w:rsidRPr="00A07E7B">
        <w:t xml:space="preserve">specialised land, </w:t>
      </w:r>
      <w:r w:rsidRPr="00CF5DB6">
        <w:t>the assets are compared to sales of comparable assets which are considered to have nominal or no added improvement value. The assets are classified as Level 3 under the market approach</w:t>
      </w:r>
      <w:r w:rsidR="00067E1F">
        <w:t xml:space="preserve"> </w:t>
      </w:r>
      <w:r w:rsidRPr="00CF5DB6">
        <w:t>as they contain significant, unobservable adjustments.</w:t>
      </w:r>
    </w:p>
    <w:p w:rsidR="00642B27" w:rsidRDefault="00B33C10" w:rsidP="00732AE4">
      <w:r>
        <w:br w:type="column"/>
      </w:r>
      <w:r w:rsidR="00642B27" w:rsidRPr="004E0807">
        <w:lastRenderedPageBreak/>
        <w:t>For the Department</w:t>
      </w:r>
      <w:r w:rsidR="00354A87">
        <w:t>’</w:t>
      </w:r>
      <w:r w:rsidR="00642B27" w:rsidRPr="004E0807">
        <w:t>s buildings</w:t>
      </w:r>
      <w:r w:rsidR="00642B27">
        <w:t>, including heritage buildings</w:t>
      </w:r>
      <w:r w:rsidR="00642B27" w:rsidRPr="004E0807">
        <w:t xml:space="preserve">, the </w:t>
      </w:r>
      <w:r w:rsidR="00642B27">
        <w:t xml:space="preserve">income approach </w:t>
      </w:r>
      <w:r w:rsidR="00A56A6F">
        <w:t xml:space="preserve">is </w:t>
      </w:r>
      <w:r w:rsidR="00642B27">
        <w:t>adopted</w:t>
      </w:r>
      <w:r w:rsidR="00642B27" w:rsidRPr="004E0807">
        <w:t xml:space="preserve">, adjusting for the associated depreciation. As </w:t>
      </w:r>
      <w:r w:rsidR="00642B27">
        <w:t xml:space="preserve">rental per square metre, capitalisation rate and </w:t>
      </w:r>
      <w:r w:rsidR="00642B27" w:rsidRPr="004E0807">
        <w:t>depreciation adjustments are considered as significant unobservable inputs in nature, specialised buildings are classified as Level 3 fair value assets.</w:t>
      </w:r>
    </w:p>
    <w:p w:rsidR="00642B27" w:rsidRDefault="00642B27" w:rsidP="00732AE4">
      <w:r w:rsidRPr="004E0807">
        <w:t>Independent valuations of the Department</w:t>
      </w:r>
      <w:r w:rsidR="00A56A6F">
        <w:t>’</w:t>
      </w:r>
      <w:r w:rsidRPr="004E0807">
        <w:t xml:space="preserve">s specialised land and buildings were performed by </w:t>
      </w:r>
      <w:r w:rsidRPr="00470241">
        <w:t>Valuer</w:t>
      </w:r>
      <w:r w:rsidR="002F651E">
        <w:noBreakHyphen/>
      </w:r>
      <w:r w:rsidRPr="00470241">
        <w:t>General Victoria, Urbis,</w:t>
      </w:r>
      <w:r w:rsidR="00E325CD">
        <w:t xml:space="preserve"> Napier and Blakeley Pty. Ltd. a</w:t>
      </w:r>
      <w:r w:rsidRPr="00470241">
        <w:t>nd Herron Todd White Pty. Ltd</w:t>
      </w:r>
      <w:r w:rsidRPr="004E0807">
        <w:t>, as at 30 June 2012</w:t>
      </w:r>
      <w:r w:rsidR="00067E1F">
        <w:t xml:space="preserve">. </w:t>
      </w:r>
      <w:r w:rsidRPr="004E0807">
        <w:t xml:space="preserve">The valuations were performed using the market approach adjusted for </w:t>
      </w:r>
      <w:r w:rsidR="00D52571">
        <w:t xml:space="preserve">heritage and </w:t>
      </w:r>
      <w:r w:rsidRPr="004E0807">
        <w:t>CSO.</w:t>
      </w:r>
    </w:p>
    <w:p w:rsidR="00642B27" w:rsidRPr="00642B27" w:rsidRDefault="00642B27" w:rsidP="00642B27">
      <w:pPr>
        <w:pStyle w:val="Heading4"/>
      </w:pPr>
      <w:r w:rsidRPr="004E0807">
        <w:t>Plant and equipment</w:t>
      </w:r>
    </w:p>
    <w:p w:rsidR="00642B27" w:rsidRDefault="00642B27" w:rsidP="00732AE4">
      <w:r w:rsidRPr="004E0807">
        <w:t>Plant and equipment is held at fair value</w:t>
      </w:r>
      <w:r w:rsidR="00067E1F">
        <w:t xml:space="preserve">. </w:t>
      </w:r>
      <w:r w:rsidRPr="004E0807">
        <w:t>When plant and equipment is specialised in use, such that it is rarely sold other than as part of a going concern, fair value is determined using the depreciated replacement cost method.</w:t>
      </w:r>
    </w:p>
    <w:p w:rsidR="00642B27" w:rsidRDefault="00642B27" w:rsidP="00732AE4">
      <w:r w:rsidRPr="004E0807">
        <w:t>There were no changes in valuation techniques throughout the period to 30 June 2014</w:t>
      </w:r>
      <w:r w:rsidR="00067E1F">
        <w:t xml:space="preserve">. </w:t>
      </w:r>
      <w:r w:rsidRPr="004E0807">
        <w:t>For all assets measured at fair value, the current use is considered the highest and best use.</w:t>
      </w:r>
    </w:p>
    <w:p w:rsidR="00642B27" w:rsidRDefault="00642B27">
      <w:pPr>
        <w:spacing w:before="0" w:after="0"/>
      </w:pPr>
      <w:r>
        <w:br w:type="page"/>
      </w:r>
    </w:p>
    <w:p w:rsidR="00B33C10" w:rsidRDefault="00B33C10" w:rsidP="002C29EF">
      <w:pPr>
        <w:pStyle w:val="Heading4"/>
        <w:sectPr w:rsidR="00B33C10" w:rsidSect="00B33C10">
          <w:type w:val="continuous"/>
          <w:pgSz w:w="11909" w:h="16834" w:code="9"/>
          <w:pgMar w:top="1728" w:right="1152" w:bottom="1152" w:left="1152" w:header="720" w:footer="288" w:gutter="0"/>
          <w:cols w:num="2" w:space="720"/>
          <w:noEndnote/>
        </w:sectPr>
      </w:pPr>
    </w:p>
    <w:p w:rsidR="00642B27" w:rsidRDefault="00642B27" w:rsidP="002C29EF">
      <w:pPr>
        <w:pStyle w:val="Heading4"/>
      </w:pPr>
      <w:r w:rsidRPr="004E0807">
        <w:lastRenderedPageBreak/>
        <w:t xml:space="preserve">Reconciliation of </w:t>
      </w:r>
      <w:r w:rsidRPr="002C29EF">
        <w:t>Level</w:t>
      </w:r>
      <w:r w:rsidRPr="004E0807">
        <w:t xml:space="preserve"> 3 fair value</w:t>
      </w:r>
    </w:p>
    <w:tbl>
      <w:tblPr>
        <w:tblW w:w="4311" w:type="pct"/>
        <w:tblLayout w:type="fixed"/>
        <w:tblCellMar>
          <w:left w:w="115" w:type="dxa"/>
          <w:right w:w="115" w:type="dxa"/>
        </w:tblCellMar>
        <w:tblLook w:val="04A0" w:firstRow="1" w:lastRow="0" w:firstColumn="1" w:lastColumn="0" w:noHBand="0" w:noVBand="1"/>
      </w:tblPr>
      <w:tblGrid>
        <w:gridCol w:w="3808"/>
        <w:gridCol w:w="1169"/>
        <w:gridCol w:w="1124"/>
        <w:gridCol w:w="1280"/>
        <w:gridCol w:w="1099"/>
      </w:tblGrid>
      <w:tr w:rsidR="00B93414" w:rsidRPr="008E568E" w:rsidTr="00B93414">
        <w:trPr>
          <w:trHeight w:val="1020"/>
        </w:trPr>
        <w:tc>
          <w:tcPr>
            <w:tcW w:w="2245" w:type="pct"/>
            <w:tcBorders>
              <w:top w:val="nil"/>
              <w:left w:val="nil"/>
              <w:bottom w:val="nil"/>
              <w:right w:val="nil"/>
            </w:tcBorders>
            <w:shd w:val="clear" w:color="auto" w:fill="auto"/>
            <w:noWrap/>
          </w:tcPr>
          <w:p w:rsidR="00B93414" w:rsidRPr="00AE5558" w:rsidRDefault="00B93414" w:rsidP="00957320">
            <w:pPr>
              <w:pStyle w:val="TableText"/>
            </w:pPr>
          </w:p>
        </w:tc>
        <w:tc>
          <w:tcPr>
            <w:tcW w:w="689" w:type="pct"/>
            <w:tcBorders>
              <w:top w:val="nil"/>
              <w:left w:val="nil"/>
              <w:bottom w:val="nil"/>
              <w:right w:val="nil"/>
            </w:tcBorders>
            <w:shd w:val="clear" w:color="auto" w:fill="auto"/>
            <w:vAlign w:val="bottom"/>
          </w:tcPr>
          <w:p w:rsidR="00B93414" w:rsidRPr="004E0807" w:rsidRDefault="00B93414" w:rsidP="00957320">
            <w:pPr>
              <w:pStyle w:val="TableTextHeadingRight"/>
            </w:pPr>
            <w:r w:rsidRPr="004E0807">
              <w:t>Specialised land</w:t>
            </w:r>
          </w:p>
        </w:tc>
        <w:tc>
          <w:tcPr>
            <w:tcW w:w="663" w:type="pct"/>
            <w:tcBorders>
              <w:top w:val="nil"/>
              <w:left w:val="nil"/>
              <w:bottom w:val="nil"/>
              <w:right w:val="nil"/>
            </w:tcBorders>
            <w:shd w:val="clear" w:color="auto" w:fill="auto"/>
            <w:vAlign w:val="bottom"/>
          </w:tcPr>
          <w:p w:rsidR="00B93414" w:rsidRPr="004E0807" w:rsidRDefault="00B93414" w:rsidP="002C29EF">
            <w:pPr>
              <w:pStyle w:val="TableTextHeadingRight"/>
            </w:pPr>
            <w:r>
              <w:t>Non</w:t>
            </w:r>
            <w:r w:rsidR="002F651E">
              <w:noBreakHyphen/>
            </w:r>
            <w:r>
              <w:br/>
              <w:t>specialised land</w:t>
            </w:r>
          </w:p>
        </w:tc>
        <w:tc>
          <w:tcPr>
            <w:tcW w:w="755" w:type="pct"/>
            <w:tcBorders>
              <w:top w:val="nil"/>
              <w:left w:val="nil"/>
              <w:bottom w:val="nil"/>
              <w:right w:val="nil"/>
            </w:tcBorders>
            <w:shd w:val="clear" w:color="auto" w:fill="auto"/>
            <w:vAlign w:val="bottom"/>
          </w:tcPr>
          <w:p w:rsidR="00B93414" w:rsidRPr="004E0807" w:rsidRDefault="00B93414" w:rsidP="00957320">
            <w:pPr>
              <w:pStyle w:val="TableTextHeadingRight"/>
            </w:pPr>
            <w:r w:rsidRPr="004E0807">
              <w:t xml:space="preserve">Specialised buildings </w:t>
            </w:r>
            <w:r>
              <w:t>(including heritage buildings)</w:t>
            </w:r>
          </w:p>
        </w:tc>
        <w:tc>
          <w:tcPr>
            <w:tcW w:w="649" w:type="pct"/>
            <w:tcBorders>
              <w:top w:val="nil"/>
              <w:left w:val="nil"/>
              <w:bottom w:val="nil"/>
              <w:right w:val="nil"/>
            </w:tcBorders>
            <w:shd w:val="clear" w:color="auto" w:fill="auto"/>
            <w:vAlign w:val="bottom"/>
          </w:tcPr>
          <w:p w:rsidR="00B93414" w:rsidRPr="004E0807" w:rsidRDefault="000723EF" w:rsidP="00957320">
            <w:pPr>
              <w:pStyle w:val="TableTextHeadingRight"/>
            </w:pPr>
            <w:r>
              <w:t xml:space="preserve">Office </w:t>
            </w:r>
            <w:r w:rsidR="00B93414" w:rsidRPr="004E0807">
              <w:t xml:space="preserve">and </w:t>
            </w:r>
            <w:r>
              <w:t xml:space="preserve">computer </w:t>
            </w:r>
            <w:r w:rsidR="00B93414" w:rsidRPr="004E0807">
              <w:t>equipment</w:t>
            </w:r>
          </w:p>
        </w:tc>
      </w:tr>
      <w:tr w:rsidR="00B93414" w:rsidRPr="008E568E" w:rsidTr="00B93414">
        <w:trPr>
          <w:trHeight w:val="255"/>
        </w:trPr>
        <w:tc>
          <w:tcPr>
            <w:tcW w:w="2245" w:type="pct"/>
            <w:tcBorders>
              <w:top w:val="nil"/>
              <w:left w:val="nil"/>
              <w:bottom w:val="nil"/>
              <w:right w:val="nil"/>
            </w:tcBorders>
            <w:shd w:val="clear" w:color="auto" w:fill="auto"/>
            <w:hideMark/>
          </w:tcPr>
          <w:p w:rsidR="00B93414" w:rsidRPr="00B93414" w:rsidRDefault="00B93414" w:rsidP="00957320">
            <w:pPr>
              <w:pStyle w:val="TableText"/>
              <w:rPr>
                <w:b/>
              </w:rPr>
            </w:pPr>
            <w:r w:rsidRPr="00B93414">
              <w:rPr>
                <w:b/>
              </w:rPr>
              <w:t>2014</w:t>
            </w:r>
          </w:p>
        </w:tc>
        <w:tc>
          <w:tcPr>
            <w:tcW w:w="689" w:type="pct"/>
            <w:tcBorders>
              <w:top w:val="nil"/>
              <w:left w:val="nil"/>
              <w:bottom w:val="nil"/>
              <w:right w:val="nil"/>
            </w:tcBorders>
            <w:shd w:val="clear" w:color="auto" w:fill="auto"/>
            <w:hideMark/>
          </w:tcPr>
          <w:p w:rsidR="00B93414" w:rsidRPr="008E568E" w:rsidRDefault="00B93414" w:rsidP="00957320">
            <w:pPr>
              <w:pStyle w:val="TableTextHeadingRight"/>
              <w:rPr>
                <w:bCs/>
              </w:rPr>
            </w:pPr>
            <w:r w:rsidRPr="008E568E">
              <w:rPr>
                <w:bCs/>
              </w:rPr>
              <w:t>$</w:t>
            </w:r>
            <w:r w:rsidR="00354A87">
              <w:rPr>
                <w:bCs/>
              </w:rPr>
              <w:t>’</w:t>
            </w:r>
            <w:r w:rsidRPr="008E568E">
              <w:rPr>
                <w:bCs/>
              </w:rPr>
              <w:t>000</w:t>
            </w:r>
          </w:p>
        </w:tc>
        <w:tc>
          <w:tcPr>
            <w:tcW w:w="663" w:type="pct"/>
            <w:tcBorders>
              <w:top w:val="nil"/>
              <w:left w:val="nil"/>
              <w:bottom w:val="nil"/>
              <w:right w:val="nil"/>
            </w:tcBorders>
            <w:shd w:val="clear" w:color="auto" w:fill="auto"/>
            <w:hideMark/>
          </w:tcPr>
          <w:p w:rsidR="00B93414" w:rsidRPr="008E568E" w:rsidRDefault="00B93414" w:rsidP="00957320">
            <w:pPr>
              <w:pStyle w:val="TableTextHeadingRight"/>
              <w:rPr>
                <w:bCs/>
              </w:rPr>
            </w:pPr>
            <w:r w:rsidRPr="008E568E">
              <w:rPr>
                <w:bCs/>
              </w:rPr>
              <w:t>$</w:t>
            </w:r>
            <w:r w:rsidR="00354A87">
              <w:rPr>
                <w:bCs/>
              </w:rPr>
              <w:t>’</w:t>
            </w:r>
            <w:r w:rsidRPr="008E568E">
              <w:rPr>
                <w:bCs/>
              </w:rPr>
              <w:t>000</w:t>
            </w:r>
          </w:p>
        </w:tc>
        <w:tc>
          <w:tcPr>
            <w:tcW w:w="755" w:type="pct"/>
            <w:tcBorders>
              <w:top w:val="nil"/>
              <w:left w:val="nil"/>
              <w:bottom w:val="nil"/>
              <w:right w:val="nil"/>
            </w:tcBorders>
            <w:shd w:val="clear" w:color="auto" w:fill="auto"/>
            <w:hideMark/>
          </w:tcPr>
          <w:p w:rsidR="00B93414" w:rsidRPr="008E568E" w:rsidRDefault="00B93414" w:rsidP="00957320">
            <w:pPr>
              <w:pStyle w:val="TableTextHeadingRight"/>
              <w:rPr>
                <w:bCs/>
              </w:rPr>
            </w:pPr>
            <w:r w:rsidRPr="008E568E">
              <w:rPr>
                <w:bCs/>
              </w:rPr>
              <w:t>$</w:t>
            </w:r>
            <w:r w:rsidR="00354A87">
              <w:rPr>
                <w:bCs/>
              </w:rPr>
              <w:t>’</w:t>
            </w:r>
            <w:r w:rsidRPr="008E568E">
              <w:rPr>
                <w:bCs/>
              </w:rPr>
              <w:t>000</w:t>
            </w:r>
          </w:p>
        </w:tc>
        <w:tc>
          <w:tcPr>
            <w:tcW w:w="649" w:type="pct"/>
            <w:tcBorders>
              <w:top w:val="nil"/>
              <w:left w:val="nil"/>
              <w:bottom w:val="nil"/>
              <w:right w:val="nil"/>
            </w:tcBorders>
            <w:shd w:val="clear" w:color="auto" w:fill="auto"/>
            <w:hideMark/>
          </w:tcPr>
          <w:p w:rsidR="00B93414" w:rsidRPr="008E568E" w:rsidRDefault="00B93414" w:rsidP="00957320">
            <w:pPr>
              <w:pStyle w:val="TableTextHeadingRight"/>
              <w:rPr>
                <w:bCs/>
              </w:rPr>
            </w:pPr>
            <w:r w:rsidRPr="008E568E">
              <w:rPr>
                <w:bCs/>
              </w:rPr>
              <w:t>$</w:t>
            </w:r>
            <w:r w:rsidR="00354A87">
              <w:rPr>
                <w:bCs/>
              </w:rPr>
              <w:t>’</w:t>
            </w:r>
            <w:r w:rsidRPr="008E568E">
              <w:rPr>
                <w:bCs/>
              </w:rPr>
              <w:t>000</w:t>
            </w:r>
          </w:p>
        </w:tc>
      </w:tr>
      <w:tr w:rsidR="00B93414" w:rsidRPr="008E568E" w:rsidTr="00B93414">
        <w:trPr>
          <w:trHeight w:val="270"/>
        </w:trPr>
        <w:tc>
          <w:tcPr>
            <w:tcW w:w="2245" w:type="pct"/>
            <w:tcBorders>
              <w:top w:val="nil"/>
              <w:left w:val="nil"/>
              <w:bottom w:val="nil"/>
              <w:right w:val="nil"/>
            </w:tcBorders>
            <w:shd w:val="clear" w:color="auto" w:fill="auto"/>
            <w:vAlign w:val="bottom"/>
          </w:tcPr>
          <w:p w:rsidR="00B93414" w:rsidRPr="00AE5558" w:rsidRDefault="00B93414" w:rsidP="00957320">
            <w:pPr>
              <w:pStyle w:val="TableText"/>
              <w:rPr>
                <w:b/>
              </w:rPr>
            </w:pPr>
            <w:r w:rsidRPr="00AE5558">
              <w:rPr>
                <w:b/>
              </w:rPr>
              <w:t>Opening balance</w:t>
            </w:r>
          </w:p>
        </w:tc>
        <w:tc>
          <w:tcPr>
            <w:tcW w:w="689" w:type="pct"/>
            <w:tcBorders>
              <w:top w:val="nil"/>
              <w:left w:val="nil"/>
              <w:bottom w:val="nil"/>
              <w:right w:val="nil"/>
            </w:tcBorders>
            <w:shd w:val="clear" w:color="auto" w:fill="D9D9D9"/>
            <w:vAlign w:val="bottom"/>
          </w:tcPr>
          <w:p w:rsidR="00B93414" w:rsidRPr="00AE5558" w:rsidRDefault="00B93414" w:rsidP="00957320">
            <w:pPr>
              <w:pStyle w:val="TableTextRight"/>
              <w:rPr>
                <w:b/>
              </w:rPr>
            </w:pPr>
            <w:r w:rsidRPr="00AE5558">
              <w:rPr>
                <w:b/>
              </w:rPr>
              <w:t>354 824</w:t>
            </w:r>
          </w:p>
        </w:tc>
        <w:tc>
          <w:tcPr>
            <w:tcW w:w="663" w:type="pct"/>
            <w:tcBorders>
              <w:top w:val="nil"/>
              <w:left w:val="nil"/>
              <w:bottom w:val="nil"/>
              <w:right w:val="nil"/>
            </w:tcBorders>
            <w:shd w:val="clear" w:color="auto" w:fill="auto"/>
            <w:vAlign w:val="bottom"/>
          </w:tcPr>
          <w:p w:rsidR="00B93414" w:rsidRPr="00AE5558" w:rsidRDefault="00B93414" w:rsidP="00957320">
            <w:pPr>
              <w:pStyle w:val="TableTextRight"/>
              <w:rPr>
                <w:b/>
              </w:rPr>
            </w:pPr>
            <w:r w:rsidRPr="00AE5558">
              <w:rPr>
                <w:b/>
              </w:rPr>
              <w:t>16 960</w:t>
            </w:r>
          </w:p>
        </w:tc>
        <w:tc>
          <w:tcPr>
            <w:tcW w:w="755" w:type="pct"/>
            <w:tcBorders>
              <w:top w:val="nil"/>
              <w:left w:val="nil"/>
              <w:bottom w:val="nil"/>
              <w:right w:val="nil"/>
            </w:tcBorders>
            <w:shd w:val="clear" w:color="auto" w:fill="D9D9D9"/>
            <w:vAlign w:val="bottom"/>
          </w:tcPr>
          <w:p w:rsidR="00B93414" w:rsidRPr="00AE5558" w:rsidRDefault="00B93414" w:rsidP="00957320">
            <w:pPr>
              <w:pStyle w:val="TableTextRight"/>
              <w:rPr>
                <w:b/>
              </w:rPr>
            </w:pPr>
            <w:r w:rsidRPr="00AE5558">
              <w:rPr>
                <w:b/>
              </w:rPr>
              <w:t>160 551</w:t>
            </w:r>
          </w:p>
        </w:tc>
        <w:tc>
          <w:tcPr>
            <w:tcW w:w="649" w:type="pct"/>
            <w:tcBorders>
              <w:top w:val="nil"/>
              <w:left w:val="nil"/>
              <w:bottom w:val="nil"/>
              <w:right w:val="nil"/>
            </w:tcBorders>
            <w:shd w:val="clear" w:color="auto" w:fill="auto"/>
            <w:vAlign w:val="bottom"/>
          </w:tcPr>
          <w:p w:rsidR="00B93414" w:rsidRPr="00AE5558" w:rsidRDefault="00B93414" w:rsidP="00957320">
            <w:pPr>
              <w:pStyle w:val="TableTextRight"/>
              <w:rPr>
                <w:b/>
              </w:rPr>
            </w:pPr>
            <w:r w:rsidRPr="00AE5558">
              <w:rPr>
                <w:b/>
              </w:rPr>
              <w:t>5 060</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957320">
            <w:pPr>
              <w:pStyle w:val="TableText"/>
            </w:pPr>
            <w:r>
              <w:t>Net p</w:t>
            </w:r>
            <w:r w:rsidRPr="004E0807">
              <w:t>urchases</w:t>
            </w:r>
            <w:r>
              <w:t>/</w:t>
            </w:r>
            <w:r w:rsidRPr="004E0807">
              <w:t>(sales)</w:t>
            </w:r>
          </w:p>
        </w:tc>
        <w:tc>
          <w:tcPr>
            <w:tcW w:w="689" w:type="pct"/>
            <w:tcBorders>
              <w:top w:val="nil"/>
              <w:left w:val="nil"/>
              <w:bottom w:val="nil"/>
              <w:right w:val="nil"/>
            </w:tcBorders>
            <w:shd w:val="clear" w:color="auto" w:fill="D9D9D9"/>
            <w:vAlign w:val="bottom"/>
          </w:tcPr>
          <w:p w:rsidR="00B93414" w:rsidRPr="004E0807" w:rsidRDefault="00B93414" w:rsidP="00957320">
            <w:pPr>
              <w:pStyle w:val="TableTextRight"/>
            </w:pP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r>
              <w:t>402</w:t>
            </w:r>
          </w:p>
        </w:tc>
        <w:tc>
          <w:tcPr>
            <w:tcW w:w="755" w:type="pct"/>
            <w:tcBorders>
              <w:top w:val="nil"/>
              <w:left w:val="nil"/>
              <w:bottom w:val="nil"/>
              <w:right w:val="nil"/>
            </w:tcBorders>
            <w:shd w:val="clear" w:color="auto" w:fill="D9D9D9"/>
            <w:vAlign w:val="bottom"/>
          </w:tcPr>
          <w:p w:rsidR="00B93414" w:rsidRPr="004E0807" w:rsidRDefault="00B93414" w:rsidP="00957320">
            <w:pPr>
              <w:pStyle w:val="TableTextRight"/>
            </w:pPr>
          </w:p>
        </w:tc>
        <w:tc>
          <w:tcPr>
            <w:tcW w:w="649" w:type="pct"/>
            <w:tcBorders>
              <w:top w:val="nil"/>
              <w:left w:val="nil"/>
              <w:bottom w:val="nil"/>
              <w:right w:val="nil"/>
            </w:tcBorders>
            <w:shd w:val="clear" w:color="auto" w:fill="auto"/>
            <w:vAlign w:val="bottom"/>
          </w:tcPr>
          <w:p w:rsidR="00B93414" w:rsidRPr="004E0807" w:rsidRDefault="00B93414" w:rsidP="00957320">
            <w:pPr>
              <w:pStyle w:val="TableTextRight"/>
            </w:pPr>
            <w:r>
              <w:t>646</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Default="00B93414" w:rsidP="00957320">
            <w:pPr>
              <w:pStyle w:val="TableText"/>
            </w:pPr>
            <w:r>
              <w:t>Transfers through contributed capital</w:t>
            </w:r>
          </w:p>
        </w:tc>
        <w:tc>
          <w:tcPr>
            <w:tcW w:w="689" w:type="pct"/>
            <w:tcBorders>
              <w:top w:val="nil"/>
              <w:left w:val="nil"/>
              <w:bottom w:val="nil"/>
              <w:right w:val="nil"/>
            </w:tcBorders>
            <w:shd w:val="clear" w:color="auto" w:fill="D9D9D9"/>
            <w:vAlign w:val="bottom"/>
          </w:tcPr>
          <w:p w:rsidR="00B93414" w:rsidRDefault="00B93414" w:rsidP="00957320">
            <w:pPr>
              <w:pStyle w:val="TableTextRight"/>
            </w:pP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r>
              <w:t>(71)</w:t>
            </w:r>
          </w:p>
        </w:tc>
        <w:tc>
          <w:tcPr>
            <w:tcW w:w="755" w:type="pct"/>
            <w:tcBorders>
              <w:top w:val="nil"/>
              <w:left w:val="nil"/>
              <w:bottom w:val="nil"/>
              <w:right w:val="nil"/>
            </w:tcBorders>
            <w:shd w:val="clear" w:color="auto" w:fill="D9D9D9"/>
            <w:vAlign w:val="bottom"/>
          </w:tcPr>
          <w:p w:rsidR="00B93414" w:rsidRDefault="00B93414" w:rsidP="00957320">
            <w:pPr>
              <w:pStyle w:val="TableTextRight"/>
            </w:pPr>
          </w:p>
        </w:tc>
        <w:tc>
          <w:tcPr>
            <w:tcW w:w="649" w:type="pct"/>
            <w:tcBorders>
              <w:top w:val="nil"/>
              <w:left w:val="nil"/>
              <w:bottom w:val="nil"/>
              <w:right w:val="nil"/>
            </w:tcBorders>
            <w:shd w:val="clear" w:color="auto" w:fill="auto"/>
            <w:vAlign w:val="bottom"/>
          </w:tcPr>
          <w:p w:rsidR="00B93414" w:rsidRDefault="00B93414" w:rsidP="00957320">
            <w:pPr>
              <w:pStyle w:val="TableTextRight"/>
            </w:pP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957320">
            <w:pPr>
              <w:pStyle w:val="TableText"/>
            </w:pPr>
            <w:r>
              <w:t>Transfer between classes</w:t>
            </w:r>
          </w:p>
        </w:tc>
        <w:tc>
          <w:tcPr>
            <w:tcW w:w="689" w:type="pct"/>
            <w:tcBorders>
              <w:top w:val="nil"/>
              <w:left w:val="nil"/>
              <w:bottom w:val="nil"/>
              <w:right w:val="nil"/>
            </w:tcBorders>
            <w:shd w:val="clear" w:color="auto" w:fill="D9D9D9"/>
            <w:vAlign w:val="bottom"/>
          </w:tcPr>
          <w:p w:rsidR="00B93414" w:rsidRPr="004E0807" w:rsidRDefault="00B93414" w:rsidP="00957320">
            <w:pPr>
              <w:pStyle w:val="TableTextRight"/>
            </w:pP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p>
        </w:tc>
        <w:tc>
          <w:tcPr>
            <w:tcW w:w="755" w:type="pct"/>
            <w:tcBorders>
              <w:top w:val="nil"/>
              <w:left w:val="nil"/>
              <w:bottom w:val="nil"/>
              <w:right w:val="nil"/>
            </w:tcBorders>
            <w:shd w:val="clear" w:color="auto" w:fill="D9D9D9"/>
            <w:vAlign w:val="bottom"/>
          </w:tcPr>
          <w:p w:rsidR="00B93414" w:rsidRPr="004E0807" w:rsidRDefault="000723EF" w:rsidP="00957320">
            <w:pPr>
              <w:pStyle w:val="TableTextRight"/>
            </w:pPr>
            <w:r>
              <w:t>2 012</w:t>
            </w:r>
          </w:p>
        </w:tc>
        <w:tc>
          <w:tcPr>
            <w:tcW w:w="649" w:type="pct"/>
            <w:tcBorders>
              <w:top w:val="nil"/>
              <w:left w:val="nil"/>
              <w:bottom w:val="nil"/>
              <w:right w:val="nil"/>
            </w:tcBorders>
            <w:shd w:val="clear" w:color="auto" w:fill="auto"/>
            <w:vAlign w:val="bottom"/>
          </w:tcPr>
          <w:p w:rsidR="00B93414" w:rsidRPr="004E0807" w:rsidRDefault="00B93414" w:rsidP="00957320">
            <w:pPr>
              <w:pStyle w:val="TableTextRight"/>
            </w:pPr>
            <w:r>
              <w:t>38</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Default="00B93414" w:rsidP="00957320">
            <w:pPr>
              <w:pStyle w:val="TableText"/>
            </w:pPr>
            <w:r>
              <w:t>Transfer to intangible assets</w:t>
            </w:r>
          </w:p>
        </w:tc>
        <w:tc>
          <w:tcPr>
            <w:tcW w:w="689" w:type="pct"/>
            <w:tcBorders>
              <w:top w:val="nil"/>
              <w:left w:val="nil"/>
              <w:bottom w:val="nil"/>
              <w:right w:val="nil"/>
            </w:tcBorders>
            <w:shd w:val="clear" w:color="auto" w:fill="D9D9D9"/>
            <w:vAlign w:val="bottom"/>
          </w:tcPr>
          <w:p w:rsidR="00B93414" w:rsidRDefault="00B93414" w:rsidP="00957320">
            <w:pPr>
              <w:pStyle w:val="TableTextRight"/>
            </w:pP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p>
        </w:tc>
        <w:tc>
          <w:tcPr>
            <w:tcW w:w="755" w:type="pct"/>
            <w:tcBorders>
              <w:top w:val="nil"/>
              <w:left w:val="nil"/>
              <w:bottom w:val="nil"/>
              <w:right w:val="nil"/>
            </w:tcBorders>
            <w:shd w:val="clear" w:color="auto" w:fill="D9D9D9"/>
            <w:vAlign w:val="bottom"/>
          </w:tcPr>
          <w:p w:rsidR="00B93414" w:rsidRDefault="00B93414" w:rsidP="00957320">
            <w:pPr>
              <w:pStyle w:val="TableTextRight"/>
            </w:pPr>
          </w:p>
        </w:tc>
        <w:tc>
          <w:tcPr>
            <w:tcW w:w="649" w:type="pct"/>
            <w:tcBorders>
              <w:top w:val="nil"/>
              <w:left w:val="nil"/>
              <w:bottom w:val="nil"/>
              <w:right w:val="nil"/>
            </w:tcBorders>
            <w:shd w:val="clear" w:color="auto" w:fill="auto"/>
            <w:vAlign w:val="bottom"/>
          </w:tcPr>
          <w:p w:rsidR="00B93414" w:rsidRDefault="00B93414" w:rsidP="00957320">
            <w:pPr>
              <w:pStyle w:val="TableTextRight"/>
            </w:pPr>
            <w:r>
              <w:t>(103)</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957320">
            <w:pPr>
              <w:pStyle w:val="TableText"/>
            </w:pPr>
            <w:r>
              <w:t>Transfer to held for sale</w:t>
            </w:r>
          </w:p>
        </w:tc>
        <w:tc>
          <w:tcPr>
            <w:tcW w:w="689" w:type="pct"/>
            <w:tcBorders>
              <w:top w:val="nil"/>
              <w:left w:val="nil"/>
              <w:bottom w:val="nil"/>
              <w:right w:val="nil"/>
            </w:tcBorders>
            <w:shd w:val="clear" w:color="auto" w:fill="D9D9D9"/>
            <w:vAlign w:val="bottom"/>
          </w:tcPr>
          <w:p w:rsidR="00B93414" w:rsidRPr="004E0807" w:rsidRDefault="00B93414" w:rsidP="000723EF">
            <w:pPr>
              <w:pStyle w:val="TableTextRight"/>
            </w:pPr>
            <w:r>
              <w:t>(5 </w:t>
            </w:r>
            <w:r w:rsidR="000723EF">
              <w:t>935</w:t>
            </w:r>
            <w:r>
              <w:t>)</w:t>
            </w: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p>
        </w:tc>
        <w:tc>
          <w:tcPr>
            <w:tcW w:w="755" w:type="pct"/>
            <w:tcBorders>
              <w:top w:val="nil"/>
              <w:left w:val="nil"/>
              <w:bottom w:val="nil"/>
              <w:right w:val="nil"/>
            </w:tcBorders>
            <w:shd w:val="clear" w:color="auto" w:fill="D9D9D9"/>
            <w:vAlign w:val="bottom"/>
          </w:tcPr>
          <w:p w:rsidR="00B93414" w:rsidRPr="004E0807" w:rsidRDefault="00B556DF" w:rsidP="00957320">
            <w:pPr>
              <w:pStyle w:val="TableTextRight"/>
            </w:pPr>
            <w:r>
              <w:t>(59)</w:t>
            </w:r>
          </w:p>
        </w:tc>
        <w:tc>
          <w:tcPr>
            <w:tcW w:w="649" w:type="pct"/>
            <w:tcBorders>
              <w:top w:val="nil"/>
              <w:left w:val="nil"/>
              <w:bottom w:val="nil"/>
              <w:right w:val="nil"/>
            </w:tcBorders>
            <w:shd w:val="clear" w:color="auto" w:fill="auto"/>
            <w:vAlign w:val="bottom"/>
          </w:tcPr>
          <w:p w:rsidR="00B93414" w:rsidRPr="004E0807" w:rsidRDefault="00B93414" w:rsidP="00957320">
            <w:pPr>
              <w:pStyle w:val="TableTextRight"/>
            </w:pP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957320">
            <w:pPr>
              <w:pStyle w:val="TableText"/>
            </w:pPr>
            <w:r w:rsidRPr="004E0807">
              <w:t>Depreciation</w:t>
            </w:r>
          </w:p>
        </w:tc>
        <w:tc>
          <w:tcPr>
            <w:tcW w:w="689" w:type="pct"/>
            <w:tcBorders>
              <w:top w:val="nil"/>
              <w:left w:val="nil"/>
              <w:bottom w:val="nil"/>
              <w:right w:val="nil"/>
            </w:tcBorders>
            <w:shd w:val="clear" w:color="auto" w:fill="D9D9D9"/>
            <w:vAlign w:val="bottom"/>
          </w:tcPr>
          <w:p w:rsidR="00B93414" w:rsidRPr="004E0807" w:rsidRDefault="00B93414" w:rsidP="00957320">
            <w:pPr>
              <w:pStyle w:val="TableTextRight"/>
            </w:pPr>
          </w:p>
        </w:tc>
        <w:tc>
          <w:tcPr>
            <w:tcW w:w="663" w:type="pct"/>
            <w:tcBorders>
              <w:top w:val="nil"/>
              <w:left w:val="nil"/>
              <w:bottom w:val="nil"/>
              <w:right w:val="nil"/>
            </w:tcBorders>
            <w:shd w:val="clear" w:color="auto" w:fill="auto"/>
            <w:vAlign w:val="bottom"/>
          </w:tcPr>
          <w:p w:rsidR="00B93414" w:rsidRPr="004E0807" w:rsidRDefault="00B93414" w:rsidP="00957320">
            <w:pPr>
              <w:pStyle w:val="TableTextRight"/>
            </w:pPr>
          </w:p>
        </w:tc>
        <w:tc>
          <w:tcPr>
            <w:tcW w:w="755" w:type="pct"/>
            <w:tcBorders>
              <w:top w:val="nil"/>
              <w:left w:val="nil"/>
              <w:bottom w:val="nil"/>
              <w:right w:val="nil"/>
            </w:tcBorders>
            <w:shd w:val="clear" w:color="auto" w:fill="D9D9D9"/>
            <w:vAlign w:val="bottom"/>
          </w:tcPr>
          <w:p w:rsidR="00B93414" w:rsidRPr="004E0807" w:rsidRDefault="00B93414" w:rsidP="00957320">
            <w:pPr>
              <w:pStyle w:val="TableTextRight"/>
            </w:pPr>
            <w:r>
              <w:t>(19 740)</w:t>
            </w:r>
          </w:p>
        </w:tc>
        <w:tc>
          <w:tcPr>
            <w:tcW w:w="649" w:type="pct"/>
            <w:tcBorders>
              <w:top w:val="nil"/>
              <w:left w:val="nil"/>
              <w:bottom w:val="nil"/>
              <w:right w:val="nil"/>
            </w:tcBorders>
            <w:shd w:val="clear" w:color="auto" w:fill="auto"/>
            <w:vAlign w:val="bottom"/>
          </w:tcPr>
          <w:p w:rsidR="00B93414" w:rsidRPr="004E0807" w:rsidRDefault="00B93414" w:rsidP="00957320">
            <w:pPr>
              <w:pStyle w:val="TableTextRight"/>
            </w:pPr>
            <w:r>
              <w:t>(1 763)</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AE5558" w:rsidRDefault="00B93414" w:rsidP="00957320">
            <w:pPr>
              <w:pStyle w:val="TableText"/>
              <w:rPr>
                <w:b/>
              </w:rPr>
            </w:pPr>
            <w:r w:rsidRPr="00AE5558">
              <w:rPr>
                <w:b/>
              </w:rPr>
              <w:t>Closing balance</w:t>
            </w:r>
          </w:p>
        </w:tc>
        <w:tc>
          <w:tcPr>
            <w:tcW w:w="689" w:type="pct"/>
            <w:tcBorders>
              <w:top w:val="nil"/>
              <w:left w:val="nil"/>
              <w:bottom w:val="nil"/>
              <w:right w:val="nil"/>
            </w:tcBorders>
            <w:shd w:val="clear" w:color="auto" w:fill="D9D9D9"/>
            <w:vAlign w:val="bottom"/>
          </w:tcPr>
          <w:p w:rsidR="00B93414" w:rsidRPr="00AE5558" w:rsidRDefault="00B93414" w:rsidP="00957320">
            <w:pPr>
              <w:pStyle w:val="TableTextRight"/>
              <w:rPr>
                <w:b/>
              </w:rPr>
            </w:pPr>
            <w:r w:rsidRPr="00AE5558">
              <w:rPr>
                <w:b/>
              </w:rPr>
              <w:t>348 889</w:t>
            </w:r>
          </w:p>
        </w:tc>
        <w:tc>
          <w:tcPr>
            <w:tcW w:w="663" w:type="pct"/>
            <w:tcBorders>
              <w:top w:val="nil"/>
              <w:left w:val="nil"/>
              <w:bottom w:val="nil"/>
              <w:right w:val="nil"/>
            </w:tcBorders>
            <w:shd w:val="clear" w:color="auto" w:fill="auto"/>
            <w:vAlign w:val="bottom"/>
          </w:tcPr>
          <w:p w:rsidR="00B93414" w:rsidRPr="00AE5558" w:rsidRDefault="00B93414" w:rsidP="00957320">
            <w:pPr>
              <w:pStyle w:val="TableTextRight"/>
              <w:rPr>
                <w:b/>
              </w:rPr>
            </w:pPr>
            <w:r w:rsidRPr="00AE5558">
              <w:rPr>
                <w:b/>
              </w:rPr>
              <w:t>17 291</w:t>
            </w:r>
          </w:p>
        </w:tc>
        <w:tc>
          <w:tcPr>
            <w:tcW w:w="755" w:type="pct"/>
            <w:tcBorders>
              <w:top w:val="nil"/>
              <w:left w:val="nil"/>
              <w:bottom w:val="nil"/>
              <w:right w:val="nil"/>
            </w:tcBorders>
            <w:shd w:val="clear" w:color="auto" w:fill="D9D9D9"/>
            <w:vAlign w:val="bottom"/>
          </w:tcPr>
          <w:p w:rsidR="00B93414" w:rsidRPr="00AE5558" w:rsidRDefault="00B93414" w:rsidP="00957320">
            <w:pPr>
              <w:pStyle w:val="TableTextRight"/>
              <w:rPr>
                <w:b/>
              </w:rPr>
            </w:pPr>
            <w:r w:rsidRPr="00AE5558">
              <w:rPr>
                <w:b/>
              </w:rPr>
              <w:t>142 764</w:t>
            </w:r>
          </w:p>
        </w:tc>
        <w:tc>
          <w:tcPr>
            <w:tcW w:w="649" w:type="pct"/>
            <w:tcBorders>
              <w:top w:val="nil"/>
              <w:left w:val="nil"/>
              <w:bottom w:val="nil"/>
              <w:right w:val="nil"/>
            </w:tcBorders>
            <w:shd w:val="clear" w:color="auto" w:fill="auto"/>
            <w:vAlign w:val="bottom"/>
          </w:tcPr>
          <w:p w:rsidR="00B93414" w:rsidRPr="00AE5558" w:rsidRDefault="00B93414" w:rsidP="00957320">
            <w:pPr>
              <w:pStyle w:val="TableTextRight"/>
              <w:rPr>
                <w:b/>
              </w:rPr>
            </w:pPr>
            <w:r w:rsidRPr="00AE5558">
              <w:rPr>
                <w:b/>
              </w:rPr>
              <w:t>3 878</w:t>
            </w: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957320">
            <w:pPr>
              <w:pStyle w:val="TableText"/>
            </w:pPr>
          </w:p>
        </w:tc>
        <w:tc>
          <w:tcPr>
            <w:tcW w:w="689" w:type="pct"/>
            <w:tcBorders>
              <w:top w:val="nil"/>
              <w:left w:val="nil"/>
              <w:bottom w:val="nil"/>
              <w:right w:val="nil"/>
            </w:tcBorders>
            <w:shd w:val="clear" w:color="auto" w:fill="D9D9D9"/>
          </w:tcPr>
          <w:p w:rsidR="00B93414" w:rsidRPr="008E568E" w:rsidRDefault="00B93414" w:rsidP="00957320">
            <w:pPr>
              <w:pStyle w:val="TableTextRight"/>
            </w:pPr>
          </w:p>
        </w:tc>
        <w:tc>
          <w:tcPr>
            <w:tcW w:w="663" w:type="pct"/>
            <w:tcBorders>
              <w:top w:val="nil"/>
              <w:left w:val="nil"/>
              <w:bottom w:val="nil"/>
              <w:right w:val="nil"/>
            </w:tcBorders>
            <w:shd w:val="clear" w:color="auto" w:fill="auto"/>
          </w:tcPr>
          <w:p w:rsidR="00B93414" w:rsidRPr="008E568E" w:rsidRDefault="00B93414" w:rsidP="00957320">
            <w:pPr>
              <w:pStyle w:val="TableTextRight"/>
            </w:pPr>
          </w:p>
        </w:tc>
        <w:tc>
          <w:tcPr>
            <w:tcW w:w="755" w:type="pct"/>
            <w:tcBorders>
              <w:top w:val="nil"/>
              <w:left w:val="nil"/>
              <w:bottom w:val="nil"/>
              <w:right w:val="nil"/>
            </w:tcBorders>
            <w:shd w:val="clear" w:color="auto" w:fill="D9D9D9"/>
          </w:tcPr>
          <w:p w:rsidR="00B93414" w:rsidRPr="008E568E" w:rsidRDefault="00B93414" w:rsidP="00957320">
            <w:pPr>
              <w:pStyle w:val="TableTextRight"/>
            </w:pPr>
          </w:p>
        </w:tc>
        <w:tc>
          <w:tcPr>
            <w:tcW w:w="649" w:type="pct"/>
            <w:tcBorders>
              <w:top w:val="nil"/>
              <w:left w:val="nil"/>
              <w:bottom w:val="nil"/>
              <w:right w:val="nil"/>
            </w:tcBorders>
            <w:shd w:val="clear" w:color="auto" w:fill="auto"/>
          </w:tcPr>
          <w:p w:rsidR="00B93414" w:rsidRPr="008E568E" w:rsidRDefault="00B93414" w:rsidP="00957320">
            <w:pPr>
              <w:pStyle w:val="TableTextRight"/>
            </w:pPr>
          </w:p>
        </w:tc>
      </w:tr>
      <w:tr w:rsidR="00B93414" w:rsidRPr="008E568E" w:rsidTr="00B93414">
        <w:trPr>
          <w:trHeight w:val="255"/>
        </w:trPr>
        <w:tc>
          <w:tcPr>
            <w:tcW w:w="2245" w:type="pct"/>
            <w:tcBorders>
              <w:top w:val="nil"/>
              <w:left w:val="nil"/>
              <w:bottom w:val="nil"/>
              <w:right w:val="nil"/>
            </w:tcBorders>
            <w:shd w:val="clear" w:color="auto" w:fill="auto"/>
            <w:vAlign w:val="bottom"/>
          </w:tcPr>
          <w:p w:rsidR="00B93414" w:rsidRPr="004E0807" w:rsidRDefault="00B93414" w:rsidP="00B93414">
            <w:pPr>
              <w:pStyle w:val="TableText"/>
            </w:pPr>
            <w:r w:rsidRPr="004E0807">
              <w:t>Unrealised gains/(losses) on non</w:t>
            </w:r>
            <w:r w:rsidR="002F651E">
              <w:noBreakHyphen/>
            </w:r>
            <w:r w:rsidRPr="004E0807">
              <w:t>financial assets</w:t>
            </w:r>
          </w:p>
        </w:tc>
        <w:tc>
          <w:tcPr>
            <w:tcW w:w="689" w:type="pct"/>
            <w:tcBorders>
              <w:top w:val="nil"/>
              <w:left w:val="nil"/>
              <w:bottom w:val="nil"/>
              <w:right w:val="nil"/>
            </w:tcBorders>
            <w:shd w:val="clear" w:color="auto" w:fill="D9D9D9"/>
          </w:tcPr>
          <w:p w:rsidR="00B93414" w:rsidRPr="008E568E" w:rsidRDefault="00994E09" w:rsidP="00957320">
            <w:pPr>
              <w:pStyle w:val="TableTextRight"/>
            </w:pPr>
            <w:r>
              <w:t>–</w:t>
            </w:r>
          </w:p>
        </w:tc>
        <w:tc>
          <w:tcPr>
            <w:tcW w:w="663" w:type="pct"/>
            <w:tcBorders>
              <w:top w:val="nil"/>
              <w:left w:val="nil"/>
              <w:bottom w:val="nil"/>
              <w:right w:val="nil"/>
            </w:tcBorders>
            <w:shd w:val="clear" w:color="auto" w:fill="auto"/>
          </w:tcPr>
          <w:p w:rsidR="00B93414" w:rsidRPr="008E568E" w:rsidRDefault="00994E09" w:rsidP="00957320">
            <w:pPr>
              <w:pStyle w:val="TableTextRight"/>
            </w:pPr>
            <w:r>
              <w:t>–</w:t>
            </w:r>
          </w:p>
        </w:tc>
        <w:tc>
          <w:tcPr>
            <w:tcW w:w="755" w:type="pct"/>
            <w:tcBorders>
              <w:top w:val="nil"/>
              <w:left w:val="nil"/>
              <w:bottom w:val="nil"/>
              <w:right w:val="nil"/>
            </w:tcBorders>
            <w:shd w:val="clear" w:color="auto" w:fill="D9D9D9"/>
          </w:tcPr>
          <w:p w:rsidR="00B93414" w:rsidRPr="008E568E" w:rsidRDefault="00994E09" w:rsidP="00957320">
            <w:pPr>
              <w:pStyle w:val="TableTextRight"/>
            </w:pPr>
            <w:r>
              <w:t>–</w:t>
            </w:r>
          </w:p>
        </w:tc>
        <w:tc>
          <w:tcPr>
            <w:tcW w:w="649" w:type="pct"/>
            <w:tcBorders>
              <w:top w:val="nil"/>
              <w:left w:val="nil"/>
              <w:bottom w:val="nil"/>
              <w:right w:val="nil"/>
            </w:tcBorders>
            <w:shd w:val="clear" w:color="auto" w:fill="auto"/>
          </w:tcPr>
          <w:p w:rsidR="00B93414" w:rsidRPr="008E568E" w:rsidRDefault="00994E09" w:rsidP="00957320">
            <w:pPr>
              <w:pStyle w:val="TableTextRight"/>
            </w:pPr>
            <w:r>
              <w:t>–</w:t>
            </w:r>
          </w:p>
        </w:tc>
      </w:tr>
    </w:tbl>
    <w:p w:rsidR="00642B27" w:rsidRDefault="00642B27" w:rsidP="00732AE4"/>
    <w:p w:rsidR="002C29EF" w:rsidRDefault="002C29EF" w:rsidP="002C29EF">
      <w:pPr>
        <w:pStyle w:val="Heading4"/>
      </w:pPr>
      <w:r w:rsidRPr="004E0807">
        <w:t>Description of significant unobservable inputs to Level 3 valuations</w:t>
      </w:r>
    </w:p>
    <w:tbl>
      <w:tblPr>
        <w:tblW w:w="4937" w:type="pct"/>
        <w:tblLayout w:type="fixed"/>
        <w:tblCellMar>
          <w:left w:w="57" w:type="dxa"/>
          <w:right w:w="57" w:type="dxa"/>
        </w:tblCellMar>
        <w:tblLook w:val="04A0" w:firstRow="1" w:lastRow="0" w:firstColumn="1" w:lastColumn="0" w:noHBand="0" w:noVBand="1"/>
      </w:tblPr>
      <w:tblGrid>
        <w:gridCol w:w="1318"/>
        <w:gridCol w:w="1259"/>
        <w:gridCol w:w="1440"/>
        <w:gridCol w:w="1891"/>
        <w:gridCol w:w="3689"/>
      </w:tblGrid>
      <w:tr w:rsidR="002C29EF" w:rsidRPr="002C29EF" w:rsidTr="00463E00">
        <w:trPr>
          <w:cantSplit/>
        </w:trPr>
        <w:tc>
          <w:tcPr>
            <w:tcW w:w="686" w:type="pct"/>
            <w:tcBorders>
              <w:top w:val="nil"/>
              <w:left w:val="nil"/>
              <w:bottom w:val="nil"/>
              <w:right w:val="nil"/>
            </w:tcBorders>
            <w:shd w:val="clear" w:color="auto" w:fill="auto"/>
            <w:hideMark/>
          </w:tcPr>
          <w:p w:rsidR="002C29EF" w:rsidRPr="002C29EF" w:rsidRDefault="002C29EF" w:rsidP="002C29EF">
            <w:pPr>
              <w:pStyle w:val="TableTextHeadingLeft"/>
            </w:pPr>
          </w:p>
        </w:tc>
        <w:tc>
          <w:tcPr>
            <w:tcW w:w="656" w:type="pct"/>
            <w:tcBorders>
              <w:top w:val="nil"/>
              <w:left w:val="nil"/>
              <w:bottom w:val="nil"/>
              <w:right w:val="nil"/>
            </w:tcBorders>
            <w:shd w:val="clear" w:color="auto" w:fill="auto"/>
            <w:hideMark/>
          </w:tcPr>
          <w:p w:rsidR="002C29EF" w:rsidRPr="002C29EF" w:rsidRDefault="002C29EF" w:rsidP="002C29EF">
            <w:pPr>
              <w:pStyle w:val="TableTextHeadingLeft"/>
            </w:pPr>
            <w:r w:rsidRPr="002C29EF">
              <w:t>Valuation technique</w:t>
            </w:r>
          </w:p>
        </w:tc>
        <w:tc>
          <w:tcPr>
            <w:tcW w:w="750" w:type="pct"/>
            <w:tcBorders>
              <w:top w:val="nil"/>
              <w:left w:val="nil"/>
              <w:bottom w:val="nil"/>
              <w:right w:val="nil"/>
            </w:tcBorders>
            <w:shd w:val="clear" w:color="auto" w:fill="auto"/>
            <w:hideMark/>
          </w:tcPr>
          <w:p w:rsidR="002C29EF" w:rsidRPr="002C29EF" w:rsidRDefault="002C29EF" w:rsidP="002C29EF">
            <w:pPr>
              <w:pStyle w:val="TableTextHeadingLeft"/>
            </w:pPr>
            <w:r w:rsidRPr="002C29EF">
              <w:t xml:space="preserve">Significant </w:t>
            </w:r>
            <w:r w:rsidR="00932F7F" w:rsidRPr="002C29EF">
              <w:t>unobservable inputs</w:t>
            </w:r>
          </w:p>
        </w:tc>
        <w:tc>
          <w:tcPr>
            <w:tcW w:w="985" w:type="pct"/>
            <w:tcBorders>
              <w:top w:val="nil"/>
              <w:left w:val="nil"/>
              <w:bottom w:val="nil"/>
              <w:right w:val="nil"/>
            </w:tcBorders>
            <w:shd w:val="clear" w:color="auto" w:fill="auto"/>
            <w:hideMark/>
          </w:tcPr>
          <w:p w:rsidR="002C29EF" w:rsidRPr="002C29EF" w:rsidRDefault="002C29EF" w:rsidP="002C29EF">
            <w:pPr>
              <w:pStyle w:val="TableTextHeadingLeft"/>
            </w:pPr>
            <w:r w:rsidRPr="002C29EF">
              <w:t>Range (weighted average)</w:t>
            </w:r>
          </w:p>
        </w:tc>
        <w:tc>
          <w:tcPr>
            <w:tcW w:w="1922" w:type="pct"/>
            <w:tcBorders>
              <w:top w:val="nil"/>
              <w:left w:val="nil"/>
              <w:bottom w:val="nil"/>
              <w:right w:val="nil"/>
            </w:tcBorders>
            <w:shd w:val="clear" w:color="auto" w:fill="auto"/>
            <w:hideMark/>
          </w:tcPr>
          <w:p w:rsidR="002C29EF" w:rsidRPr="002C29EF" w:rsidRDefault="002C29EF" w:rsidP="002C29EF">
            <w:pPr>
              <w:pStyle w:val="TableTextHeadingLeft"/>
            </w:pPr>
            <w:r w:rsidRPr="002C29EF">
              <w:t>Sensitivity of fair value measurement to changes in significant unobservable inputs</w:t>
            </w:r>
          </w:p>
        </w:tc>
      </w:tr>
      <w:tr w:rsidR="00E61338" w:rsidRPr="005E5AA5" w:rsidTr="00463E00">
        <w:trPr>
          <w:cantSplit/>
        </w:trPr>
        <w:tc>
          <w:tcPr>
            <w:tcW w:w="686" w:type="pct"/>
            <w:tcBorders>
              <w:top w:val="nil"/>
              <w:left w:val="nil"/>
              <w:bottom w:val="nil"/>
              <w:right w:val="nil"/>
            </w:tcBorders>
            <w:shd w:val="clear" w:color="auto" w:fill="E0E0E0"/>
            <w:hideMark/>
          </w:tcPr>
          <w:p w:rsidR="002C29EF" w:rsidRPr="005E5AA5" w:rsidRDefault="002C29EF" w:rsidP="00957320">
            <w:pPr>
              <w:pStyle w:val="TableText"/>
            </w:pPr>
            <w:r w:rsidRPr="005E5AA5">
              <w:t xml:space="preserve">Specialised </w:t>
            </w:r>
            <w:r w:rsidR="00E61338">
              <w:br/>
            </w:r>
            <w:r w:rsidRPr="005E5AA5">
              <w:t>land</w:t>
            </w:r>
          </w:p>
        </w:tc>
        <w:tc>
          <w:tcPr>
            <w:tcW w:w="656" w:type="pct"/>
            <w:tcBorders>
              <w:top w:val="nil"/>
              <w:left w:val="nil"/>
              <w:bottom w:val="nil"/>
              <w:right w:val="nil"/>
            </w:tcBorders>
            <w:shd w:val="clear" w:color="auto" w:fill="E0E0E0"/>
            <w:hideMark/>
          </w:tcPr>
          <w:p w:rsidR="002C29EF" w:rsidRPr="005E5AA5" w:rsidRDefault="002C29EF" w:rsidP="00957320">
            <w:pPr>
              <w:pStyle w:val="TableText"/>
            </w:pPr>
            <w:r w:rsidRPr="005E5AA5">
              <w:t>Market approach</w:t>
            </w:r>
          </w:p>
        </w:tc>
        <w:tc>
          <w:tcPr>
            <w:tcW w:w="750" w:type="pct"/>
            <w:tcBorders>
              <w:top w:val="nil"/>
              <w:left w:val="nil"/>
              <w:bottom w:val="nil"/>
              <w:right w:val="nil"/>
            </w:tcBorders>
            <w:shd w:val="clear" w:color="auto" w:fill="E0E0E0"/>
            <w:hideMark/>
          </w:tcPr>
          <w:p w:rsidR="002C29EF" w:rsidRPr="005E5AA5" w:rsidRDefault="002C29EF" w:rsidP="00957320">
            <w:pPr>
              <w:pStyle w:val="TableText"/>
              <w:rPr>
                <w:lang w:eastAsia="en-US"/>
              </w:rPr>
            </w:pPr>
            <w:r w:rsidRPr="005E5AA5">
              <w:t>CSO</w:t>
            </w:r>
            <w:r>
              <w:t xml:space="preserve"> </w:t>
            </w:r>
            <w:r w:rsidRPr="005E5AA5">
              <w:t xml:space="preserve">adjustment </w:t>
            </w:r>
          </w:p>
        </w:tc>
        <w:tc>
          <w:tcPr>
            <w:tcW w:w="985" w:type="pct"/>
            <w:tcBorders>
              <w:top w:val="nil"/>
              <w:left w:val="nil"/>
              <w:bottom w:val="nil"/>
              <w:right w:val="nil"/>
            </w:tcBorders>
            <w:shd w:val="clear" w:color="auto" w:fill="E0E0E0"/>
            <w:hideMark/>
          </w:tcPr>
          <w:p w:rsidR="002C29EF" w:rsidRPr="005E5AA5" w:rsidRDefault="002C29EF" w:rsidP="00994E09">
            <w:pPr>
              <w:pStyle w:val="TableText"/>
            </w:pPr>
            <w:r>
              <w:t>10–25%</w:t>
            </w:r>
          </w:p>
        </w:tc>
        <w:tc>
          <w:tcPr>
            <w:tcW w:w="1922" w:type="pct"/>
            <w:tcBorders>
              <w:top w:val="nil"/>
              <w:left w:val="nil"/>
              <w:bottom w:val="nil"/>
              <w:right w:val="nil"/>
            </w:tcBorders>
            <w:shd w:val="clear" w:color="auto" w:fill="E0E0E0"/>
            <w:hideMark/>
          </w:tcPr>
          <w:p w:rsidR="002C29EF" w:rsidRPr="005E5AA5" w:rsidRDefault="002C29EF" w:rsidP="00957320">
            <w:pPr>
              <w:pStyle w:val="TableText"/>
            </w:pPr>
            <w:r w:rsidRPr="005E5AA5">
              <w:t>A significant increase or decrease in the CSO adjustment would result in a significantly lower</w:t>
            </w:r>
            <w:r>
              <w:t xml:space="preserve"> or</w:t>
            </w:r>
            <w:r w:rsidRPr="005E5AA5">
              <w:t xml:space="preserve"> higher fair value</w:t>
            </w:r>
            <w:r w:rsidR="00CD3762">
              <w:t>.</w:t>
            </w:r>
          </w:p>
        </w:tc>
      </w:tr>
      <w:tr w:rsidR="00E61338" w:rsidRPr="005E5AA5" w:rsidTr="00463E00">
        <w:trPr>
          <w:cantSplit/>
        </w:trPr>
        <w:tc>
          <w:tcPr>
            <w:tcW w:w="686" w:type="pct"/>
            <w:tcBorders>
              <w:top w:val="nil"/>
              <w:left w:val="nil"/>
              <w:bottom w:val="nil"/>
              <w:right w:val="nil"/>
            </w:tcBorders>
            <w:shd w:val="clear" w:color="auto" w:fill="auto"/>
          </w:tcPr>
          <w:p w:rsidR="002C29EF" w:rsidRDefault="002C29EF" w:rsidP="00957320">
            <w:pPr>
              <w:pStyle w:val="TableText"/>
            </w:pPr>
          </w:p>
        </w:tc>
        <w:tc>
          <w:tcPr>
            <w:tcW w:w="656" w:type="pct"/>
            <w:tcBorders>
              <w:top w:val="nil"/>
              <w:left w:val="nil"/>
              <w:bottom w:val="nil"/>
              <w:right w:val="nil"/>
            </w:tcBorders>
            <w:shd w:val="clear" w:color="auto" w:fill="auto"/>
          </w:tcPr>
          <w:p w:rsidR="002C29EF" w:rsidRPr="005E5AA5" w:rsidRDefault="002C29EF" w:rsidP="00957320">
            <w:pPr>
              <w:pStyle w:val="TableText"/>
            </w:pPr>
          </w:p>
        </w:tc>
        <w:tc>
          <w:tcPr>
            <w:tcW w:w="750" w:type="pct"/>
            <w:tcBorders>
              <w:top w:val="nil"/>
              <w:left w:val="nil"/>
              <w:bottom w:val="nil"/>
              <w:right w:val="nil"/>
            </w:tcBorders>
            <w:shd w:val="clear" w:color="auto" w:fill="auto"/>
          </w:tcPr>
          <w:p w:rsidR="002C29EF" w:rsidRDefault="002C29EF" w:rsidP="00957320">
            <w:pPr>
              <w:pStyle w:val="TableText"/>
            </w:pPr>
            <w:r>
              <w:t>Heritage adjustment</w:t>
            </w:r>
          </w:p>
        </w:tc>
        <w:tc>
          <w:tcPr>
            <w:tcW w:w="985" w:type="pct"/>
            <w:tcBorders>
              <w:top w:val="nil"/>
              <w:left w:val="nil"/>
              <w:bottom w:val="nil"/>
              <w:right w:val="nil"/>
            </w:tcBorders>
            <w:shd w:val="clear" w:color="auto" w:fill="auto"/>
          </w:tcPr>
          <w:p w:rsidR="002C29EF" w:rsidRPr="00F90E7F" w:rsidRDefault="002C29EF" w:rsidP="00994E09">
            <w:pPr>
              <w:pStyle w:val="TableText"/>
            </w:pPr>
            <w:r>
              <w:t>10–60%</w:t>
            </w:r>
          </w:p>
        </w:tc>
        <w:tc>
          <w:tcPr>
            <w:tcW w:w="1922" w:type="pct"/>
            <w:tcBorders>
              <w:top w:val="nil"/>
              <w:left w:val="nil"/>
              <w:bottom w:val="nil"/>
              <w:right w:val="nil"/>
            </w:tcBorders>
            <w:shd w:val="clear" w:color="auto" w:fill="auto"/>
          </w:tcPr>
          <w:p w:rsidR="002C29EF" w:rsidRPr="002C29EF" w:rsidRDefault="002C29EF" w:rsidP="00CD3762">
            <w:pPr>
              <w:pStyle w:val="TableText"/>
            </w:pPr>
            <w:r w:rsidRPr="002C29EF">
              <w:t xml:space="preserve">A significant increase or decrease in the heritage adjustment would result in a significantly lower </w:t>
            </w:r>
            <w:r w:rsidR="00CD3762">
              <w:t xml:space="preserve">or </w:t>
            </w:r>
            <w:r w:rsidRPr="002C29EF">
              <w:t>higher fair value</w:t>
            </w:r>
            <w:r w:rsidR="00CD3762">
              <w:t>.</w:t>
            </w:r>
          </w:p>
        </w:tc>
      </w:tr>
      <w:tr w:rsidR="00E61338" w:rsidRPr="005E5AA5" w:rsidTr="00463E00">
        <w:trPr>
          <w:cantSplit/>
        </w:trPr>
        <w:tc>
          <w:tcPr>
            <w:tcW w:w="686" w:type="pct"/>
            <w:tcBorders>
              <w:top w:val="nil"/>
              <w:left w:val="nil"/>
              <w:bottom w:val="nil"/>
              <w:right w:val="nil"/>
            </w:tcBorders>
            <w:shd w:val="clear" w:color="auto" w:fill="E0E0E0"/>
          </w:tcPr>
          <w:p w:rsidR="002C29EF" w:rsidRPr="005E5AA5" w:rsidRDefault="00E61338" w:rsidP="00957320">
            <w:pPr>
              <w:pStyle w:val="TableText"/>
            </w:pPr>
            <w:r>
              <w:t>Non</w:t>
            </w:r>
            <w:r w:rsidR="002F651E">
              <w:noBreakHyphen/>
            </w:r>
            <w:r w:rsidR="002C29EF">
              <w:t>specialised land</w:t>
            </w:r>
          </w:p>
        </w:tc>
        <w:tc>
          <w:tcPr>
            <w:tcW w:w="656" w:type="pct"/>
            <w:tcBorders>
              <w:top w:val="nil"/>
              <w:left w:val="nil"/>
              <w:bottom w:val="nil"/>
              <w:right w:val="nil"/>
            </w:tcBorders>
            <w:shd w:val="clear" w:color="auto" w:fill="E0E0E0"/>
          </w:tcPr>
          <w:p w:rsidR="002C29EF" w:rsidRPr="005E5AA5" w:rsidRDefault="002C29EF" w:rsidP="00957320">
            <w:pPr>
              <w:pStyle w:val="TableText"/>
            </w:pPr>
            <w:r w:rsidRPr="005E5AA5">
              <w:t>Market approach</w:t>
            </w:r>
          </w:p>
        </w:tc>
        <w:tc>
          <w:tcPr>
            <w:tcW w:w="750" w:type="pct"/>
            <w:tcBorders>
              <w:top w:val="nil"/>
              <w:left w:val="nil"/>
              <w:bottom w:val="nil"/>
              <w:right w:val="nil"/>
            </w:tcBorders>
            <w:shd w:val="clear" w:color="auto" w:fill="E0E0E0"/>
          </w:tcPr>
          <w:p w:rsidR="002C29EF" w:rsidRPr="005E5AA5" w:rsidRDefault="002C29EF" w:rsidP="00957320">
            <w:pPr>
              <w:pStyle w:val="TableText"/>
            </w:pPr>
            <w:r>
              <w:t xml:space="preserve">Direct cost per square metre/ direct cost per parcel </w:t>
            </w:r>
            <w:r w:rsidRPr="000D1B8F">
              <w:rPr>
                <w:vertAlign w:val="superscript"/>
              </w:rPr>
              <w:t>(a)</w:t>
            </w:r>
          </w:p>
        </w:tc>
        <w:tc>
          <w:tcPr>
            <w:tcW w:w="985" w:type="pct"/>
            <w:tcBorders>
              <w:top w:val="nil"/>
              <w:left w:val="nil"/>
              <w:bottom w:val="nil"/>
              <w:right w:val="nil"/>
            </w:tcBorders>
            <w:shd w:val="clear" w:color="auto" w:fill="E0E0E0"/>
          </w:tcPr>
          <w:p w:rsidR="002C29EF" w:rsidRPr="005E5AA5" w:rsidRDefault="002C29EF" w:rsidP="00463E00">
            <w:pPr>
              <w:pStyle w:val="TableText"/>
            </w:pPr>
            <w:r w:rsidRPr="00F90E7F">
              <w:t xml:space="preserve">16 </w:t>
            </w:r>
            <w:r>
              <w:t>parcels $38</w:t>
            </w:r>
            <w:r w:rsidR="005C7625">
              <w:t>–</w:t>
            </w:r>
            <w:r>
              <w:t>$944 per s</w:t>
            </w:r>
            <w:r w:rsidRPr="00F90E7F">
              <w:t>q</w:t>
            </w:r>
            <w:r>
              <w:t xml:space="preserve">uare </w:t>
            </w:r>
            <w:r w:rsidRPr="00F90E7F">
              <w:t>m</w:t>
            </w:r>
            <w:r>
              <w:t>etre</w:t>
            </w:r>
            <w:r w:rsidR="00463E00">
              <w:t xml:space="preserve"> and 132 </w:t>
            </w:r>
            <w:r w:rsidRPr="00F90E7F">
              <w:t>parcels $</w:t>
            </w:r>
            <w:r>
              <w:t>610</w:t>
            </w:r>
            <w:r w:rsidR="00932F7F">
              <w:t>–</w:t>
            </w:r>
            <w:r w:rsidRPr="00F90E7F">
              <w:t>$7</w:t>
            </w:r>
            <w:r>
              <w:t>.13</w:t>
            </w:r>
            <w:r w:rsidR="00463E00">
              <w:t xml:space="preserve"> </w:t>
            </w:r>
            <w:r w:rsidR="002F651E">
              <w:t> million</w:t>
            </w:r>
            <w:r w:rsidR="00463E00">
              <w:t xml:space="preserve"> per parcel</w:t>
            </w:r>
          </w:p>
        </w:tc>
        <w:tc>
          <w:tcPr>
            <w:tcW w:w="1922" w:type="pct"/>
            <w:tcBorders>
              <w:top w:val="nil"/>
              <w:left w:val="nil"/>
              <w:bottom w:val="nil"/>
              <w:right w:val="nil"/>
            </w:tcBorders>
            <w:shd w:val="clear" w:color="auto" w:fill="E0E0E0"/>
          </w:tcPr>
          <w:p w:rsidR="002C29EF" w:rsidRPr="002C29EF" w:rsidRDefault="002C29EF" w:rsidP="00463E00">
            <w:pPr>
              <w:pStyle w:val="TableText"/>
            </w:pPr>
            <w:r w:rsidRPr="002C29EF">
              <w:t>A significant increase or decrease in direct cost per square metre/per parcel would result in a significantly higher or lower fair value</w:t>
            </w:r>
            <w:r w:rsidR="00CD3762">
              <w:t>.</w:t>
            </w:r>
          </w:p>
        </w:tc>
      </w:tr>
      <w:tr w:rsidR="00E61338" w:rsidRPr="005E5AA5" w:rsidTr="00463E00">
        <w:trPr>
          <w:cantSplit/>
        </w:trPr>
        <w:tc>
          <w:tcPr>
            <w:tcW w:w="686" w:type="pct"/>
            <w:tcBorders>
              <w:top w:val="nil"/>
              <w:left w:val="nil"/>
              <w:bottom w:val="nil"/>
              <w:right w:val="nil"/>
            </w:tcBorders>
            <w:shd w:val="clear" w:color="auto" w:fill="auto"/>
            <w:hideMark/>
          </w:tcPr>
          <w:p w:rsidR="002C29EF" w:rsidRPr="005E5AA5" w:rsidRDefault="002C29EF" w:rsidP="00957320">
            <w:pPr>
              <w:pStyle w:val="TableText"/>
            </w:pPr>
            <w:r>
              <w:t>B</w:t>
            </w:r>
            <w:r w:rsidRPr="005E5AA5">
              <w:t>uildings</w:t>
            </w:r>
            <w:r>
              <w:t xml:space="preserve"> (including heritage buildings)</w:t>
            </w:r>
          </w:p>
        </w:tc>
        <w:tc>
          <w:tcPr>
            <w:tcW w:w="656" w:type="pct"/>
            <w:tcBorders>
              <w:top w:val="nil"/>
              <w:left w:val="nil"/>
              <w:bottom w:val="nil"/>
              <w:right w:val="nil"/>
            </w:tcBorders>
            <w:shd w:val="clear" w:color="auto" w:fill="auto"/>
            <w:hideMark/>
          </w:tcPr>
          <w:p w:rsidR="002C29EF" w:rsidRPr="00854467" w:rsidRDefault="00E61338" w:rsidP="00E61338">
            <w:pPr>
              <w:pStyle w:val="TableText"/>
            </w:pPr>
            <w:r>
              <w:t xml:space="preserve">Income </w:t>
            </w:r>
            <w:r w:rsidR="002C29EF" w:rsidRPr="004D67DA">
              <w:t>approach (net market rentals)</w:t>
            </w:r>
          </w:p>
        </w:tc>
        <w:tc>
          <w:tcPr>
            <w:tcW w:w="750" w:type="pct"/>
            <w:tcBorders>
              <w:top w:val="nil"/>
              <w:left w:val="nil"/>
              <w:bottom w:val="nil"/>
              <w:right w:val="nil"/>
            </w:tcBorders>
            <w:shd w:val="clear" w:color="auto" w:fill="auto"/>
            <w:hideMark/>
          </w:tcPr>
          <w:p w:rsidR="002C29EF" w:rsidRPr="00854467" w:rsidRDefault="002C29EF" w:rsidP="00463E00">
            <w:pPr>
              <w:pStyle w:val="TableText"/>
            </w:pPr>
            <w:r w:rsidRPr="004D67DA">
              <w:t xml:space="preserve">Rental </w:t>
            </w:r>
            <w:r w:rsidR="00463E00">
              <w:t>income</w:t>
            </w:r>
            <w:r w:rsidRPr="004D67DA">
              <w:t xml:space="preserve"> per square metre</w:t>
            </w:r>
          </w:p>
        </w:tc>
        <w:tc>
          <w:tcPr>
            <w:tcW w:w="985" w:type="pct"/>
            <w:tcBorders>
              <w:top w:val="nil"/>
              <w:left w:val="nil"/>
              <w:bottom w:val="nil"/>
              <w:right w:val="nil"/>
            </w:tcBorders>
            <w:shd w:val="clear" w:color="auto" w:fill="auto"/>
            <w:hideMark/>
          </w:tcPr>
          <w:p w:rsidR="002C29EF" w:rsidRPr="00854467" w:rsidRDefault="002C29EF" w:rsidP="00932F7F">
            <w:pPr>
              <w:pStyle w:val="TableText"/>
            </w:pPr>
            <w:r>
              <w:t>$125</w:t>
            </w:r>
            <w:r w:rsidR="00932F7F">
              <w:t>–</w:t>
            </w:r>
            <w:r>
              <w:t>$3 265</w:t>
            </w:r>
          </w:p>
        </w:tc>
        <w:tc>
          <w:tcPr>
            <w:tcW w:w="1922" w:type="pct"/>
            <w:tcBorders>
              <w:top w:val="nil"/>
              <w:left w:val="nil"/>
              <w:bottom w:val="nil"/>
              <w:right w:val="nil"/>
            </w:tcBorders>
            <w:shd w:val="clear" w:color="auto" w:fill="auto"/>
            <w:hideMark/>
          </w:tcPr>
          <w:p w:rsidR="002C29EF" w:rsidRPr="002C29EF" w:rsidRDefault="002C29EF" w:rsidP="00463E00">
            <w:pPr>
              <w:pStyle w:val="TableText"/>
            </w:pPr>
            <w:r w:rsidRPr="002C29EF">
              <w:t xml:space="preserve">A significant increase or decrease in rental </w:t>
            </w:r>
            <w:r w:rsidR="00463E00">
              <w:t xml:space="preserve">income </w:t>
            </w:r>
            <w:r w:rsidRPr="002C29EF">
              <w:t>per square metre would result in a significantly higher or lower fair value</w:t>
            </w:r>
            <w:r w:rsidR="00CD3762">
              <w:t>.</w:t>
            </w:r>
          </w:p>
        </w:tc>
      </w:tr>
      <w:tr w:rsidR="00E61338" w:rsidRPr="005E5AA5" w:rsidTr="00463E00">
        <w:trPr>
          <w:cantSplit/>
        </w:trPr>
        <w:tc>
          <w:tcPr>
            <w:tcW w:w="686" w:type="pct"/>
            <w:tcBorders>
              <w:top w:val="nil"/>
              <w:left w:val="nil"/>
              <w:bottom w:val="nil"/>
              <w:right w:val="nil"/>
            </w:tcBorders>
            <w:shd w:val="clear" w:color="auto" w:fill="E0E0E0"/>
          </w:tcPr>
          <w:p w:rsidR="002C29EF" w:rsidRPr="005E5AA5" w:rsidRDefault="002C29EF" w:rsidP="00957320">
            <w:pPr>
              <w:pStyle w:val="TableText"/>
            </w:pPr>
          </w:p>
        </w:tc>
        <w:tc>
          <w:tcPr>
            <w:tcW w:w="656" w:type="pct"/>
            <w:tcBorders>
              <w:top w:val="nil"/>
              <w:left w:val="nil"/>
              <w:bottom w:val="nil"/>
              <w:right w:val="nil"/>
            </w:tcBorders>
            <w:shd w:val="clear" w:color="auto" w:fill="E0E0E0"/>
          </w:tcPr>
          <w:p w:rsidR="002C29EF" w:rsidRPr="00854467" w:rsidRDefault="002C29EF" w:rsidP="00957320">
            <w:pPr>
              <w:pStyle w:val="TableText"/>
            </w:pPr>
          </w:p>
        </w:tc>
        <w:tc>
          <w:tcPr>
            <w:tcW w:w="750" w:type="pct"/>
            <w:tcBorders>
              <w:top w:val="nil"/>
              <w:left w:val="nil"/>
              <w:bottom w:val="nil"/>
              <w:right w:val="nil"/>
            </w:tcBorders>
            <w:shd w:val="clear" w:color="auto" w:fill="E0E0E0"/>
          </w:tcPr>
          <w:p w:rsidR="002C29EF" w:rsidRPr="00854467" w:rsidRDefault="002C29EF" w:rsidP="00957320">
            <w:pPr>
              <w:pStyle w:val="TableText"/>
            </w:pPr>
            <w:r w:rsidRPr="004D67DA">
              <w:t>Capitalisation rate</w:t>
            </w:r>
          </w:p>
        </w:tc>
        <w:tc>
          <w:tcPr>
            <w:tcW w:w="985" w:type="pct"/>
            <w:tcBorders>
              <w:top w:val="nil"/>
              <w:left w:val="nil"/>
              <w:bottom w:val="nil"/>
              <w:right w:val="nil"/>
            </w:tcBorders>
            <w:shd w:val="clear" w:color="auto" w:fill="E0E0E0"/>
          </w:tcPr>
          <w:p w:rsidR="002C29EF" w:rsidRPr="00854467" w:rsidRDefault="00463E00" w:rsidP="00994E09">
            <w:pPr>
              <w:pStyle w:val="TableText"/>
            </w:pPr>
            <w:r>
              <w:t>8</w:t>
            </w:r>
            <w:r w:rsidR="00932F7F">
              <w:t>.0</w:t>
            </w:r>
            <w:r w:rsidR="002C29EF">
              <w:t>–9.6%</w:t>
            </w:r>
          </w:p>
        </w:tc>
        <w:tc>
          <w:tcPr>
            <w:tcW w:w="1922" w:type="pct"/>
            <w:tcBorders>
              <w:top w:val="nil"/>
              <w:left w:val="nil"/>
              <w:bottom w:val="nil"/>
              <w:right w:val="nil"/>
            </w:tcBorders>
            <w:shd w:val="clear" w:color="auto" w:fill="E0E0E0"/>
          </w:tcPr>
          <w:p w:rsidR="002C29EF" w:rsidRPr="002C29EF" w:rsidRDefault="002C29EF" w:rsidP="002C29EF">
            <w:pPr>
              <w:pStyle w:val="TableText"/>
            </w:pPr>
            <w:r w:rsidRPr="002C29EF">
              <w:t>A significant increase or decrease in the capitalisation rate would result in a significantly higher or lower fair value</w:t>
            </w:r>
            <w:r w:rsidR="00CD3762">
              <w:t>.</w:t>
            </w:r>
          </w:p>
        </w:tc>
      </w:tr>
      <w:tr w:rsidR="00E61338" w:rsidRPr="005E5AA5" w:rsidTr="00463E00">
        <w:trPr>
          <w:cantSplit/>
        </w:trPr>
        <w:tc>
          <w:tcPr>
            <w:tcW w:w="686" w:type="pct"/>
            <w:tcBorders>
              <w:top w:val="nil"/>
              <w:left w:val="nil"/>
              <w:bottom w:val="nil"/>
              <w:right w:val="nil"/>
            </w:tcBorders>
            <w:shd w:val="clear" w:color="auto" w:fill="auto"/>
          </w:tcPr>
          <w:p w:rsidR="002C29EF" w:rsidRPr="005E5AA5" w:rsidRDefault="002C29EF" w:rsidP="00957320">
            <w:pPr>
              <w:pStyle w:val="TableText"/>
            </w:pPr>
          </w:p>
        </w:tc>
        <w:tc>
          <w:tcPr>
            <w:tcW w:w="656" w:type="pct"/>
            <w:tcBorders>
              <w:top w:val="nil"/>
              <w:left w:val="nil"/>
              <w:bottom w:val="nil"/>
              <w:right w:val="nil"/>
            </w:tcBorders>
            <w:shd w:val="clear" w:color="auto" w:fill="auto"/>
          </w:tcPr>
          <w:p w:rsidR="002C29EF" w:rsidRPr="00854467" w:rsidRDefault="002C29EF" w:rsidP="00957320">
            <w:pPr>
              <w:pStyle w:val="TableText"/>
            </w:pPr>
          </w:p>
        </w:tc>
        <w:tc>
          <w:tcPr>
            <w:tcW w:w="750" w:type="pct"/>
            <w:tcBorders>
              <w:top w:val="nil"/>
              <w:left w:val="nil"/>
              <w:bottom w:val="nil"/>
              <w:right w:val="nil"/>
            </w:tcBorders>
            <w:shd w:val="clear" w:color="auto" w:fill="auto"/>
          </w:tcPr>
          <w:p w:rsidR="002C29EF" w:rsidRPr="00854467" w:rsidRDefault="00463E00" w:rsidP="00463E00">
            <w:pPr>
              <w:pStyle w:val="TableText"/>
            </w:pPr>
            <w:r>
              <w:t>Useful life</w:t>
            </w:r>
          </w:p>
        </w:tc>
        <w:tc>
          <w:tcPr>
            <w:tcW w:w="985" w:type="pct"/>
            <w:tcBorders>
              <w:top w:val="nil"/>
              <w:left w:val="nil"/>
              <w:bottom w:val="nil"/>
              <w:right w:val="nil"/>
            </w:tcBorders>
            <w:shd w:val="clear" w:color="auto" w:fill="auto"/>
          </w:tcPr>
          <w:p w:rsidR="002C29EF" w:rsidRPr="00854467" w:rsidRDefault="002C29EF" w:rsidP="00957320">
            <w:pPr>
              <w:pStyle w:val="TableText"/>
            </w:pPr>
            <w:r>
              <w:t>10–257 years</w:t>
            </w:r>
          </w:p>
        </w:tc>
        <w:tc>
          <w:tcPr>
            <w:tcW w:w="1922" w:type="pct"/>
            <w:tcBorders>
              <w:top w:val="nil"/>
              <w:left w:val="nil"/>
              <w:bottom w:val="nil"/>
              <w:right w:val="nil"/>
            </w:tcBorders>
            <w:shd w:val="clear" w:color="auto" w:fill="auto"/>
          </w:tcPr>
          <w:p w:rsidR="002C29EF" w:rsidRPr="002C29EF" w:rsidRDefault="002C29EF" w:rsidP="002C29EF">
            <w:pPr>
              <w:pStyle w:val="TableText"/>
            </w:pPr>
            <w:r w:rsidRPr="002C29EF">
              <w:t>A significant increase or decrease in the estimated useful life of the asset would result in a significantly higher or lower valuation</w:t>
            </w:r>
            <w:r w:rsidR="00CD3762">
              <w:t>.</w:t>
            </w:r>
          </w:p>
        </w:tc>
      </w:tr>
      <w:tr w:rsidR="00E61338" w:rsidRPr="005E5AA5" w:rsidTr="00463E00">
        <w:trPr>
          <w:cantSplit/>
        </w:trPr>
        <w:tc>
          <w:tcPr>
            <w:tcW w:w="686" w:type="pct"/>
            <w:tcBorders>
              <w:top w:val="nil"/>
              <w:left w:val="nil"/>
              <w:bottom w:val="nil"/>
              <w:right w:val="nil"/>
            </w:tcBorders>
            <w:shd w:val="clear" w:color="auto" w:fill="E0E0E0"/>
            <w:hideMark/>
          </w:tcPr>
          <w:p w:rsidR="002C29EF" w:rsidRPr="005E5AA5" w:rsidRDefault="002C29EF" w:rsidP="00957320">
            <w:pPr>
              <w:pStyle w:val="TableText"/>
            </w:pPr>
            <w:r>
              <w:t>Office and computer equipment</w:t>
            </w:r>
          </w:p>
        </w:tc>
        <w:tc>
          <w:tcPr>
            <w:tcW w:w="656" w:type="pct"/>
            <w:tcBorders>
              <w:top w:val="nil"/>
              <w:left w:val="nil"/>
              <w:bottom w:val="nil"/>
              <w:right w:val="nil"/>
            </w:tcBorders>
            <w:shd w:val="clear" w:color="auto" w:fill="E0E0E0"/>
            <w:hideMark/>
          </w:tcPr>
          <w:p w:rsidR="002C29EF" w:rsidRPr="005E5AA5" w:rsidRDefault="002C29EF" w:rsidP="00957320">
            <w:pPr>
              <w:pStyle w:val="TableText"/>
            </w:pPr>
            <w:r>
              <w:t xml:space="preserve">Depreciated replacement cost </w:t>
            </w:r>
          </w:p>
        </w:tc>
        <w:tc>
          <w:tcPr>
            <w:tcW w:w="750" w:type="pct"/>
            <w:tcBorders>
              <w:top w:val="nil"/>
              <w:left w:val="nil"/>
              <w:bottom w:val="nil"/>
              <w:right w:val="nil"/>
            </w:tcBorders>
            <w:shd w:val="clear" w:color="auto" w:fill="E0E0E0"/>
            <w:hideMark/>
          </w:tcPr>
          <w:p w:rsidR="002C29EF" w:rsidRPr="005E5AA5" w:rsidRDefault="002C29EF" w:rsidP="00957320">
            <w:pPr>
              <w:pStyle w:val="TableText"/>
            </w:pPr>
            <w:r w:rsidRPr="005E5AA5">
              <w:t>Cost per unit</w:t>
            </w:r>
          </w:p>
        </w:tc>
        <w:tc>
          <w:tcPr>
            <w:tcW w:w="985" w:type="pct"/>
            <w:tcBorders>
              <w:top w:val="nil"/>
              <w:left w:val="nil"/>
              <w:bottom w:val="nil"/>
              <w:right w:val="nil"/>
            </w:tcBorders>
            <w:shd w:val="clear" w:color="auto" w:fill="E0E0E0"/>
            <w:hideMark/>
          </w:tcPr>
          <w:p w:rsidR="002C29EF" w:rsidRPr="005E5AA5" w:rsidRDefault="002C29EF" w:rsidP="00E716ED">
            <w:pPr>
              <w:pStyle w:val="TableText"/>
            </w:pPr>
            <w:r>
              <w:t>$</w:t>
            </w:r>
            <w:r w:rsidR="00E716ED">
              <w:t>5 230–</w:t>
            </w:r>
            <w:r>
              <w:t>$8.</w:t>
            </w:r>
            <w:r w:rsidR="00E716ED">
              <w:t>2</w:t>
            </w:r>
            <w:r w:rsidR="002F651E">
              <w:t> million</w:t>
            </w:r>
          </w:p>
        </w:tc>
        <w:tc>
          <w:tcPr>
            <w:tcW w:w="1922" w:type="pct"/>
            <w:tcBorders>
              <w:top w:val="nil"/>
              <w:left w:val="nil"/>
              <w:bottom w:val="nil"/>
              <w:right w:val="nil"/>
            </w:tcBorders>
            <w:shd w:val="clear" w:color="auto" w:fill="E0E0E0"/>
            <w:hideMark/>
          </w:tcPr>
          <w:p w:rsidR="002C29EF" w:rsidRPr="002C29EF" w:rsidRDefault="002C29EF" w:rsidP="002C29EF">
            <w:pPr>
              <w:pStyle w:val="TableText"/>
            </w:pPr>
            <w:r w:rsidRPr="002C29EF">
              <w:t>A significant increase or decrease in cost per unit would result in a significantly higher or lower fair value</w:t>
            </w:r>
            <w:r w:rsidR="00CD3762">
              <w:t>.</w:t>
            </w:r>
          </w:p>
        </w:tc>
      </w:tr>
      <w:tr w:rsidR="00E61338" w:rsidRPr="005E5AA5" w:rsidTr="00463E00">
        <w:trPr>
          <w:cantSplit/>
        </w:trPr>
        <w:tc>
          <w:tcPr>
            <w:tcW w:w="686" w:type="pct"/>
            <w:tcBorders>
              <w:top w:val="nil"/>
              <w:left w:val="nil"/>
              <w:bottom w:val="nil"/>
              <w:right w:val="nil"/>
            </w:tcBorders>
            <w:shd w:val="clear" w:color="auto" w:fill="auto"/>
            <w:hideMark/>
          </w:tcPr>
          <w:p w:rsidR="002C29EF" w:rsidRPr="005E5AA5" w:rsidRDefault="002C29EF" w:rsidP="00957320">
            <w:pPr>
              <w:pStyle w:val="TableText"/>
            </w:pPr>
          </w:p>
        </w:tc>
        <w:tc>
          <w:tcPr>
            <w:tcW w:w="656" w:type="pct"/>
            <w:tcBorders>
              <w:top w:val="nil"/>
              <w:left w:val="nil"/>
              <w:bottom w:val="nil"/>
              <w:right w:val="nil"/>
            </w:tcBorders>
            <w:shd w:val="clear" w:color="auto" w:fill="auto"/>
            <w:hideMark/>
          </w:tcPr>
          <w:p w:rsidR="002C29EF" w:rsidRPr="005E5AA5" w:rsidRDefault="002C29EF" w:rsidP="00957320">
            <w:pPr>
              <w:pStyle w:val="TableText"/>
            </w:pPr>
          </w:p>
        </w:tc>
        <w:tc>
          <w:tcPr>
            <w:tcW w:w="750" w:type="pct"/>
            <w:tcBorders>
              <w:top w:val="nil"/>
              <w:left w:val="nil"/>
              <w:bottom w:val="nil"/>
              <w:right w:val="nil"/>
            </w:tcBorders>
            <w:shd w:val="clear" w:color="auto" w:fill="auto"/>
            <w:hideMark/>
          </w:tcPr>
          <w:p w:rsidR="002C29EF" w:rsidRPr="005E5AA5" w:rsidRDefault="002C29EF" w:rsidP="00957320">
            <w:pPr>
              <w:pStyle w:val="TableText"/>
            </w:pPr>
            <w:r w:rsidRPr="005E5AA5">
              <w:t xml:space="preserve">Useful life </w:t>
            </w:r>
          </w:p>
        </w:tc>
        <w:tc>
          <w:tcPr>
            <w:tcW w:w="985" w:type="pct"/>
            <w:tcBorders>
              <w:top w:val="nil"/>
              <w:left w:val="nil"/>
              <w:bottom w:val="nil"/>
              <w:right w:val="nil"/>
            </w:tcBorders>
            <w:shd w:val="clear" w:color="auto" w:fill="auto"/>
            <w:hideMark/>
          </w:tcPr>
          <w:p w:rsidR="002C29EF" w:rsidRPr="005E5AA5" w:rsidRDefault="00E716ED" w:rsidP="00E716ED">
            <w:pPr>
              <w:pStyle w:val="TableText"/>
            </w:pPr>
            <w:r>
              <w:t>2</w:t>
            </w:r>
            <w:r w:rsidR="002C29EF">
              <w:t>–10 years</w:t>
            </w:r>
          </w:p>
        </w:tc>
        <w:tc>
          <w:tcPr>
            <w:tcW w:w="1922" w:type="pct"/>
            <w:tcBorders>
              <w:top w:val="nil"/>
              <w:left w:val="nil"/>
              <w:bottom w:val="nil"/>
              <w:right w:val="nil"/>
            </w:tcBorders>
            <w:shd w:val="clear" w:color="auto" w:fill="auto"/>
            <w:hideMark/>
          </w:tcPr>
          <w:p w:rsidR="002C29EF" w:rsidRPr="002C29EF" w:rsidRDefault="002C29EF" w:rsidP="002C29EF">
            <w:pPr>
              <w:pStyle w:val="TableText"/>
            </w:pPr>
            <w:r w:rsidRPr="002C29EF">
              <w:t>A significant increase or decrease in the estimated useful life of the asset would result in a significantly higher or lower valuation.</w:t>
            </w:r>
          </w:p>
        </w:tc>
      </w:tr>
    </w:tbl>
    <w:p w:rsidR="002C29EF" w:rsidRPr="00A5427D" w:rsidRDefault="00A5427D" w:rsidP="00A5427D">
      <w:pPr>
        <w:pStyle w:val="Notes"/>
      </w:pPr>
      <w:r>
        <w:t xml:space="preserve">(a) </w:t>
      </w:r>
      <w:r w:rsidRPr="004D67DA">
        <w:t>Direct cost per square metre is a close approximation of the market cost per square metre</w:t>
      </w:r>
      <w:r>
        <w:t>.</w:t>
      </w:r>
    </w:p>
    <w:p w:rsidR="006B1461" w:rsidRDefault="00220718" w:rsidP="00A05E4F">
      <w:pPr>
        <w:pStyle w:val="Heading2Notes"/>
      </w:pPr>
      <w:r w:rsidRPr="00AF2974">
        <w:br w:type="page"/>
      </w:r>
      <w:bookmarkStart w:id="52" w:name="_Toc303670555"/>
      <w:bookmarkStart w:id="53" w:name="_Toc335740853"/>
      <w:bookmarkStart w:id="54" w:name="_Toc399334625"/>
      <w:r w:rsidR="00A05E4F" w:rsidRPr="00AF2974">
        <w:lastRenderedPageBreak/>
        <w:t xml:space="preserve">Note </w:t>
      </w:r>
      <w:r w:rsidR="00AA40E2">
        <w:t>9</w:t>
      </w:r>
      <w:r w:rsidR="00A05E4F" w:rsidRPr="00AF2974">
        <w:t>.</w:t>
      </w:r>
      <w:r w:rsidR="00A05E4F" w:rsidRPr="00AF2974">
        <w:tab/>
      </w:r>
      <w:r w:rsidR="006439CF" w:rsidRPr="00AF2974">
        <w:t>Intangible assets</w:t>
      </w:r>
      <w:bookmarkEnd w:id="52"/>
      <w:bookmarkEnd w:id="53"/>
      <w:bookmarkEnd w:id="54"/>
    </w:p>
    <w:tbl>
      <w:tblPr>
        <w:tblW w:w="7200" w:type="dxa"/>
        <w:tblInd w:w="108" w:type="dxa"/>
        <w:tblLayout w:type="fixed"/>
        <w:tblLook w:val="0000" w:firstRow="0" w:lastRow="0" w:firstColumn="0" w:lastColumn="0" w:noHBand="0" w:noVBand="0"/>
      </w:tblPr>
      <w:tblGrid>
        <w:gridCol w:w="5040"/>
        <w:gridCol w:w="1080"/>
        <w:gridCol w:w="1080"/>
      </w:tblGrid>
      <w:tr w:rsidR="00A5427D" w:rsidRPr="00AF2974" w:rsidTr="00957320">
        <w:trPr>
          <w:cantSplit/>
        </w:trPr>
        <w:tc>
          <w:tcPr>
            <w:tcW w:w="5040" w:type="dxa"/>
          </w:tcPr>
          <w:p w:rsidR="00A5427D" w:rsidRPr="00AF2974" w:rsidRDefault="00A5427D" w:rsidP="00957320">
            <w:pPr>
              <w:pStyle w:val="TableText"/>
            </w:pPr>
          </w:p>
        </w:tc>
        <w:tc>
          <w:tcPr>
            <w:tcW w:w="1080" w:type="dxa"/>
          </w:tcPr>
          <w:p w:rsidR="00A5427D" w:rsidRPr="00AF2974" w:rsidRDefault="00A5427D" w:rsidP="00957320">
            <w:pPr>
              <w:pStyle w:val="TableTextHeadingRight"/>
            </w:pPr>
            <w:r>
              <w:t>2014</w:t>
            </w:r>
          </w:p>
          <w:p w:rsidR="00A5427D" w:rsidRPr="00AF2974" w:rsidRDefault="00A5427D" w:rsidP="00957320">
            <w:pPr>
              <w:pStyle w:val="TableTextHeadingRight"/>
              <w:rPr>
                <w:bCs/>
                <w:color w:val="000000"/>
              </w:rPr>
            </w:pPr>
            <w:r w:rsidRPr="00AF2974">
              <w:t>$</w:t>
            </w:r>
            <w:r w:rsidR="00354A87">
              <w:t>’</w:t>
            </w:r>
            <w:r w:rsidRPr="00AF2974">
              <w:t>000</w:t>
            </w:r>
          </w:p>
        </w:tc>
        <w:tc>
          <w:tcPr>
            <w:tcW w:w="1080" w:type="dxa"/>
          </w:tcPr>
          <w:p w:rsidR="00A5427D" w:rsidRPr="00AF2974" w:rsidRDefault="00A5427D" w:rsidP="00957320">
            <w:pPr>
              <w:pStyle w:val="TableTextHeadingRight"/>
            </w:pPr>
            <w:r>
              <w:t>2013</w:t>
            </w:r>
          </w:p>
          <w:p w:rsidR="00A5427D" w:rsidRPr="00AF2974" w:rsidRDefault="00A5427D" w:rsidP="00957320">
            <w:pPr>
              <w:pStyle w:val="TableTextHeadingRight"/>
              <w:rPr>
                <w:bCs/>
                <w:color w:val="000000"/>
              </w:rPr>
            </w:pPr>
            <w:r w:rsidRPr="00AF2974">
              <w:t>$</w:t>
            </w:r>
            <w:r w:rsidR="00354A87">
              <w:t>’</w:t>
            </w:r>
            <w:r w:rsidRPr="00AF2974">
              <w:t>000</w:t>
            </w:r>
          </w:p>
        </w:tc>
      </w:tr>
      <w:tr w:rsidR="00A5427D" w:rsidRPr="00AF2974" w:rsidTr="00957320">
        <w:trPr>
          <w:cantSplit/>
        </w:trPr>
        <w:tc>
          <w:tcPr>
            <w:tcW w:w="5040" w:type="dxa"/>
          </w:tcPr>
          <w:p w:rsidR="00A5427D" w:rsidRPr="00A5427D" w:rsidRDefault="00A5427D" w:rsidP="00A5427D">
            <w:pPr>
              <w:pStyle w:val="TableText"/>
            </w:pPr>
            <w:r w:rsidRPr="00A5427D">
              <w:t xml:space="preserve">Municipal valuations database </w:t>
            </w:r>
          </w:p>
        </w:tc>
        <w:tc>
          <w:tcPr>
            <w:tcW w:w="1080" w:type="dxa"/>
            <w:shd w:val="clear" w:color="auto" w:fill="E0E0E0"/>
          </w:tcPr>
          <w:p w:rsidR="00A5427D" w:rsidRPr="00A5427D" w:rsidRDefault="00A5427D" w:rsidP="00A5427D">
            <w:pPr>
              <w:pStyle w:val="TableTextRight"/>
            </w:pPr>
            <w:r w:rsidRPr="00A5427D">
              <w:t>21 083</w:t>
            </w:r>
          </w:p>
        </w:tc>
        <w:tc>
          <w:tcPr>
            <w:tcW w:w="1080" w:type="dxa"/>
          </w:tcPr>
          <w:p w:rsidR="00A5427D" w:rsidRPr="009E6167" w:rsidRDefault="00A5427D" w:rsidP="00957320">
            <w:pPr>
              <w:pStyle w:val="TableTextRight"/>
            </w:pPr>
            <w:r>
              <w:t>18 697</w:t>
            </w:r>
          </w:p>
        </w:tc>
      </w:tr>
      <w:tr w:rsidR="00A5427D" w:rsidRPr="00AF2974" w:rsidTr="00957320">
        <w:trPr>
          <w:cantSplit/>
        </w:trPr>
        <w:tc>
          <w:tcPr>
            <w:tcW w:w="5040" w:type="dxa"/>
          </w:tcPr>
          <w:p w:rsidR="00A5427D" w:rsidRPr="00A5427D" w:rsidRDefault="00A5427D" w:rsidP="00A5427D">
            <w:pPr>
              <w:pStyle w:val="TableText"/>
            </w:pPr>
            <w:r w:rsidRPr="00A5427D">
              <w:t>Less: accumulated depreciation</w:t>
            </w:r>
          </w:p>
        </w:tc>
        <w:tc>
          <w:tcPr>
            <w:tcW w:w="1080" w:type="dxa"/>
            <w:shd w:val="clear" w:color="auto" w:fill="E0E0E0"/>
          </w:tcPr>
          <w:p w:rsidR="00A5427D" w:rsidRPr="00A5427D" w:rsidRDefault="00A5427D" w:rsidP="00A5427D">
            <w:pPr>
              <w:pStyle w:val="TableTextRight"/>
            </w:pPr>
            <w:r w:rsidRPr="00A5427D">
              <w:t>(21 083)</w:t>
            </w:r>
          </w:p>
        </w:tc>
        <w:tc>
          <w:tcPr>
            <w:tcW w:w="1080" w:type="dxa"/>
          </w:tcPr>
          <w:p w:rsidR="00A5427D" w:rsidRPr="009E6167" w:rsidRDefault="00A5427D" w:rsidP="00957320">
            <w:pPr>
              <w:pStyle w:val="TableTextRight"/>
            </w:pPr>
            <w:r>
              <w:t>(6 710)</w:t>
            </w:r>
          </w:p>
        </w:tc>
      </w:tr>
      <w:tr w:rsidR="00A5427D" w:rsidRPr="00AF2974" w:rsidTr="00957320">
        <w:trPr>
          <w:cantSplit/>
        </w:trPr>
        <w:tc>
          <w:tcPr>
            <w:tcW w:w="5040" w:type="dxa"/>
          </w:tcPr>
          <w:p w:rsidR="00A5427D" w:rsidRPr="00A5427D" w:rsidRDefault="00A5427D" w:rsidP="00A5427D">
            <w:pPr>
              <w:pStyle w:val="TableText"/>
            </w:pPr>
          </w:p>
        </w:tc>
        <w:tc>
          <w:tcPr>
            <w:tcW w:w="1080" w:type="dxa"/>
            <w:shd w:val="clear" w:color="auto" w:fill="E0E0E0"/>
          </w:tcPr>
          <w:p w:rsidR="00A5427D" w:rsidRPr="00A5427D" w:rsidRDefault="00A5427D" w:rsidP="00A5427D">
            <w:pPr>
              <w:pStyle w:val="TableTextRight"/>
              <w:rPr>
                <w:b/>
              </w:rPr>
            </w:pPr>
            <w:r w:rsidRPr="00A5427D">
              <w:rPr>
                <w:b/>
              </w:rPr>
              <w:t>–</w:t>
            </w:r>
          </w:p>
        </w:tc>
        <w:tc>
          <w:tcPr>
            <w:tcW w:w="1080" w:type="dxa"/>
          </w:tcPr>
          <w:p w:rsidR="00A5427D" w:rsidRPr="00FD4BD9" w:rsidRDefault="00A5427D" w:rsidP="00957320">
            <w:pPr>
              <w:pStyle w:val="TableTextRight"/>
              <w:rPr>
                <w:b/>
              </w:rPr>
            </w:pPr>
            <w:r>
              <w:rPr>
                <w:b/>
              </w:rPr>
              <w:t>11 987</w:t>
            </w:r>
          </w:p>
        </w:tc>
      </w:tr>
      <w:tr w:rsidR="00A5427D" w:rsidRPr="00994E09" w:rsidTr="00957320">
        <w:trPr>
          <w:cantSplit/>
        </w:trPr>
        <w:tc>
          <w:tcPr>
            <w:tcW w:w="5040" w:type="dxa"/>
          </w:tcPr>
          <w:p w:rsidR="00A5427D" w:rsidRPr="00994E09" w:rsidRDefault="00A5427D" w:rsidP="00A5427D">
            <w:pPr>
              <w:pStyle w:val="TableText"/>
              <w:rPr>
                <w:b/>
                <w:bCs/>
                <w:sz w:val="12"/>
              </w:rPr>
            </w:pPr>
          </w:p>
        </w:tc>
        <w:tc>
          <w:tcPr>
            <w:tcW w:w="1080" w:type="dxa"/>
            <w:shd w:val="clear" w:color="auto" w:fill="E0E0E0"/>
          </w:tcPr>
          <w:p w:rsidR="00A5427D" w:rsidRPr="00994E09" w:rsidRDefault="00A5427D" w:rsidP="00A5427D">
            <w:pPr>
              <w:pStyle w:val="TableTextRight"/>
              <w:rPr>
                <w:b/>
                <w:bCs/>
                <w:sz w:val="12"/>
              </w:rPr>
            </w:pPr>
          </w:p>
        </w:tc>
        <w:tc>
          <w:tcPr>
            <w:tcW w:w="1080" w:type="dxa"/>
          </w:tcPr>
          <w:p w:rsidR="00A5427D" w:rsidRPr="00994E09" w:rsidRDefault="00A5427D" w:rsidP="00957320">
            <w:pPr>
              <w:pStyle w:val="TableTextRight"/>
              <w:rPr>
                <w:b/>
                <w:bCs/>
                <w:sz w:val="12"/>
              </w:rPr>
            </w:pPr>
          </w:p>
        </w:tc>
      </w:tr>
      <w:tr w:rsidR="00A5427D" w:rsidRPr="00AF2974" w:rsidTr="00957320">
        <w:trPr>
          <w:cantSplit/>
        </w:trPr>
        <w:tc>
          <w:tcPr>
            <w:tcW w:w="5040" w:type="dxa"/>
          </w:tcPr>
          <w:p w:rsidR="00A5427D" w:rsidRPr="00A5427D" w:rsidRDefault="00A5427D" w:rsidP="00A5427D">
            <w:pPr>
              <w:pStyle w:val="TableText"/>
            </w:pPr>
            <w:r w:rsidRPr="00A5427D">
              <w:t>Capitalised software development</w:t>
            </w:r>
          </w:p>
        </w:tc>
        <w:tc>
          <w:tcPr>
            <w:tcW w:w="1080" w:type="dxa"/>
            <w:shd w:val="clear" w:color="auto" w:fill="E0E0E0"/>
          </w:tcPr>
          <w:p w:rsidR="00A5427D" w:rsidRPr="00A5427D" w:rsidRDefault="00B51A91" w:rsidP="00A5427D">
            <w:pPr>
              <w:pStyle w:val="TableTextRight"/>
            </w:pPr>
            <w:r>
              <w:t>53 400</w:t>
            </w:r>
          </w:p>
        </w:tc>
        <w:tc>
          <w:tcPr>
            <w:tcW w:w="1080" w:type="dxa"/>
          </w:tcPr>
          <w:p w:rsidR="00A5427D" w:rsidRPr="009E6167" w:rsidRDefault="00B51A91" w:rsidP="00957320">
            <w:pPr>
              <w:pStyle w:val="TableTextRight"/>
            </w:pPr>
            <w:r>
              <w:t>62 367</w:t>
            </w:r>
          </w:p>
        </w:tc>
      </w:tr>
      <w:tr w:rsidR="00A5427D" w:rsidRPr="00AF2974" w:rsidTr="00957320">
        <w:trPr>
          <w:cantSplit/>
        </w:trPr>
        <w:tc>
          <w:tcPr>
            <w:tcW w:w="5040" w:type="dxa"/>
          </w:tcPr>
          <w:p w:rsidR="00A5427D" w:rsidRPr="00A5427D" w:rsidRDefault="00A5427D" w:rsidP="00A5427D">
            <w:pPr>
              <w:pStyle w:val="TableText"/>
            </w:pPr>
            <w:r w:rsidRPr="00A5427D">
              <w:t>Less: accumulated depreciation</w:t>
            </w:r>
          </w:p>
        </w:tc>
        <w:tc>
          <w:tcPr>
            <w:tcW w:w="1080" w:type="dxa"/>
            <w:shd w:val="clear" w:color="auto" w:fill="E0E0E0"/>
          </w:tcPr>
          <w:p w:rsidR="00A5427D" w:rsidRPr="00A5427D" w:rsidRDefault="00A5427D" w:rsidP="00A5427D">
            <w:pPr>
              <w:pStyle w:val="TableTextRight"/>
            </w:pPr>
            <w:r w:rsidRPr="00A5427D">
              <w:t>(36 957)</w:t>
            </w:r>
          </w:p>
        </w:tc>
        <w:tc>
          <w:tcPr>
            <w:tcW w:w="1080" w:type="dxa"/>
          </w:tcPr>
          <w:p w:rsidR="00A5427D" w:rsidRPr="009E6167" w:rsidRDefault="00A5427D" w:rsidP="00957320">
            <w:pPr>
              <w:pStyle w:val="TableTextRight"/>
            </w:pPr>
            <w:r>
              <w:t>(45 062)</w:t>
            </w:r>
          </w:p>
        </w:tc>
      </w:tr>
      <w:tr w:rsidR="00A5427D" w:rsidRPr="00AF2974" w:rsidTr="00957320">
        <w:trPr>
          <w:cantSplit/>
        </w:trPr>
        <w:tc>
          <w:tcPr>
            <w:tcW w:w="5040" w:type="dxa"/>
          </w:tcPr>
          <w:p w:rsidR="00A5427D" w:rsidRPr="00A5427D" w:rsidRDefault="00A5427D" w:rsidP="00A5427D">
            <w:pPr>
              <w:pStyle w:val="TableText"/>
            </w:pPr>
          </w:p>
        </w:tc>
        <w:tc>
          <w:tcPr>
            <w:tcW w:w="1080" w:type="dxa"/>
            <w:shd w:val="clear" w:color="auto" w:fill="E0E0E0"/>
          </w:tcPr>
          <w:p w:rsidR="00A5427D" w:rsidRPr="00A5427D" w:rsidRDefault="00B51A91" w:rsidP="00B51A91">
            <w:pPr>
              <w:pStyle w:val="TableTextRight"/>
              <w:rPr>
                <w:b/>
              </w:rPr>
            </w:pPr>
            <w:r>
              <w:rPr>
                <w:b/>
              </w:rPr>
              <w:t>16</w:t>
            </w:r>
            <w:r w:rsidR="00A5427D" w:rsidRPr="00A5427D">
              <w:rPr>
                <w:b/>
              </w:rPr>
              <w:t> </w:t>
            </w:r>
            <w:r>
              <w:rPr>
                <w:b/>
              </w:rPr>
              <w:t>443</w:t>
            </w:r>
          </w:p>
        </w:tc>
        <w:tc>
          <w:tcPr>
            <w:tcW w:w="1080" w:type="dxa"/>
          </w:tcPr>
          <w:p w:rsidR="00A5427D" w:rsidRPr="009E6167" w:rsidRDefault="00B51A91" w:rsidP="00B51A91">
            <w:pPr>
              <w:pStyle w:val="TableTextRight"/>
              <w:rPr>
                <w:b/>
              </w:rPr>
            </w:pPr>
            <w:r>
              <w:rPr>
                <w:b/>
              </w:rPr>
              <w:t>17</w:t>
            </w:r>
            <w:r w:rsidR="00A5427D">
              <w:rPr>
                <w:b/>
              </w:rPr>
              <w:t> </w:t>
            </w:r>
            <w:r>
              <w:rPr>
                <w:b/>
              </w:rPr>
              <w:t>305</w:t>
            </w:r>
          </w:p>
        </w:tc>
      </w:tr>
      <w:tr w:rsidR="00E57055" w:rsidRPr="00994E09" w:rsidTr="00957320">
        <w:trPr>
          <w:cantSplit/>
        </w:trPr>
        <w:tc>
          <w:tcPr>
            <w:tcW w:w="5040" w:type="dxa"/>
          </w:tcPr>
          <w:p w:rsidR="00E57055" w:rsidRPr="00994E09" w:rsidRDefault="00E57055" w:rsidP="00A5427D">
            <w:pPr>
              <w:pStyle w:val="TableText"/>
              <w:rPr>
                <w:b/>
                <w:bCs/>
                <w:sz w:val="12"/>
              </w:rPr>
            </w:pPr>
          </w:p>
        </w:tc>
        <w:tc>
          <w:tcPr>
            <w:tcW w:w="1080" w:type="dxa"/>
            <w:shd w:val="clear" w:color="auto" w:fill="E0E0E0"/>
          </w:tcPr>
          <w:p w:rsidR="00E57055" w:rsidRPr="00994E09" w:rsidRDefault="00E57055" w:rsidP="00B51A91">
            <w:pPr>
              <w:pStyle w:val="TableTextRight"/>
              <w:rPr>
                <w:b/>
                <w:bCs/>
                <w:sz w:val="12"/>
              </w:rPr>
            </w:pPr>
          </w:p>
        </w:tc>
        <w:tc>
          <w:tcPr>
            <w:tcW w:w="1080" w:type="dxa"/>
          </w:tcPr>
          <w:p w:rsidR="00E57055" w:rsidRPr="00994E09" w:rsidRDefault="00E57055" w:rsidP="00B51A91">
            <w:pPr>
              <w:pStyle w:val="TableTextRight"/>
              <w:rPr>
                <w:b/>
                <w:bCs/>
                <w:sz w:val="12"/>
              </w:rPr>
            </w:pPr>
          </w:p>
        </w:tc>
      </w:tr>
      <w:tr w:rsidR="00A5427D" w:rsidRPr="00AF2974" w:rsidTr="00957320">
        <w:trPr>
          <w:cantSplit/>
        </w:trPr>
        <w:tc>
          <w:tcPr>
            <w:tcW w:w="5040" w:type="dxa"/>
          </w:tcPr>
          <w:p w:rsidR="00A5427D" w:rsidRPr="00A5427D" w:rsidRDefault="00B51A91" w:rsidP="00A5427D">
            <w:pPr>
              <w:pStyle w:val="TableText"/>
            </w:pPr>
            <w:r w:rsidRPr="00B51A91">
              <w:t>Intangible assets under development</w:t>
            </w:r>
          </w:p>
        </w:tc>
        <w:tc>
          <w:tcPr>
            <w:tcW w:w="1080" w:type="dxa"/>
            <w:shd w:val="clear" w:color="auto" w:fill="E0E0E0"/>
          </w:tcPr>
          <w:p w:rsidR="00A5427D" w:rsidRPr="00A5427D" w:rsidRDefault="00E57055" w:rsidP="00A5427D">
            <w:pPr>
              <w:pStyle w:val="TableTextRight"/>
            </w:pPr>
            <w:r>
              <w:t>857</w:t>
            </w:r>
          </w:p>
        </w:tc>
        <w:tc>
          <w:tcPr>
            <w:tcW w:w="1080" w:type="dxa"/>
          </w:tcPr>
          <w:p w:rsidR="00A5427D" w:rsidRPr="009E6167" w:rsidRDefault="00E57055" w:rsidP="00957320">
            <w:pPr>
              <w:pStyle w:val="TableTextRight"/>
            </w:pPr>
            <w:r>
              <w:t>2 990</w:t>
            </w:r>
          </w:p>
        </w:tc>
      </w:tr>
      <w:tr w:rsidR="00B51A91" w:rsidRPr="00994E09" w:rsidTr="00957320">
        <w:trPr>
          <w:cantSplit/>
        </w:trPr>
        <w:tc>
          <w:tcPr>
            <w:tcW w:w="5040" w:type="dxa"/>
          </w:tcPr>
          <w:p w:rsidR="00B51A91" w:rsidRPr="00994E09" w:rsidRDefault="00B51A91" w:rsidP="00A5427D">
            <w:pPr>
              <w:pStyle w:val="TableText"/>
              <w:rPr>
                <w:b/>
                <w:bCs/>
                <w:sz w:val="12"/>
              </w:rPr>
            </w:pPr>
          </w:p>
        </w:tc>
        <w:tc>
          <w:tcPr>
            <w:tcW w:w="1080" w:type="dxa"/>
            <w:shd w:val="clear" w:color="auto" w:fill="E0E0E0"/>
          </w:tcPr>
          <w:p w:rsidR="00B51A91" w:rsidRPr="00994E09" w:rsidRDefault="00B51A91" w:rsidP="00A5427D">
            <w:pPr>
              <w:pStyle w:val="TableTextRight"/>
              <w:rPr>
                <w:b/>
                <w:bCs/>
                <w:sz w:val="12"/>
              </w:rPr>
            </w:pPr>
          </w:p>
        </w:tc>
        <w:tc>
          <w:tcPr>
            <w:tcW w:w="1080" w:type="dxa"/>
          </w:tcPr>
          <w:p w:rsidR="00B51A91" w:rsidRPr="00994E09" w:rsidRDefault="00B51A91" w:rsidP="00957320">
            <w:pPr>
              <w:pStyle w:val="TableTextRight"/>
              <w:rPr>
                <w:b/>
                <w:bCs/>
                <w:sz w:val="12"/>
              </w:rPr>
            </w:pPr>
          </w:p>
        </w:tc>
      </w:tr>
      <w:tr w:rsidR="00A5427D" w:rsidRPr="00AF2974" w:rsidTr="00957320">
        <w:trPr>
          <w:cantSplit/>
        </w:trPr>
        <w:tc>
          <w:tcPr>
            <w:tcW w:w="5040" w:type="dxa"/>
          </w:tcPr>
          <w:p w:rsidR="00A5427D" w:rsidRPr="00AF2974" w:rsidRDefault="00A5427D" w:rsidP="00957320">
            <w:pPr>
              <w:pStyle w:val="TableText"/>
              <w:rPr>
                <w:b/>
              </w:rPr>
            </w:pPr>
            <w:r w:rsidRPr="00AF2974">
              <w:rPr>
                <w:b/>
              </w:rPr>
              <w:t>Total intangible assets</w:t>
            </w:r>
          </w:p>
        </w:tc>
        <w:tc>
          <w:tcPr>
            <w:tcW w:w="1080" w:type="dxa"/>
            <w:shd w:val="clear" w:color="auto" w:fill="E0E0E0"/>
          </w:tcPr>
          <w:p w:rsidR="00A5427D" w:rsidRPr="00A5427D" w:rsidRDefault="00A5427D" w:rsidP="00A5427D">
            <w:pPr>
              <w:pStyle w:val="TableTextRight"/>
              <w:rPr>
                <w:b/>
              </w:rPr>
            </w:pPr>
            <w:r w:rsidRPr="00A5427D">
              <w:rPr>
                <w:b/>
              </w:rPr>
              <w:t>17 300</w:t>
            </w:r>
          </w:p>
        </w:tc>
        <w:tc>
          <w:tcPr>
            <w:tcW w:w="1080" w:type="dxa"/>
          </w:tcPr>
          <w:p w:rsidR="00A5427D" w:rsidRPr="009E6167" w:rsidRDefault="00A5427D" w:rsidP="00957320">
            <w:pPr>
              <w:pStyle w:val="TableTextRight"/>
              <w:rPr>
                <w:b/>
              </w:rPr>
            </w:pPr>
            <w:r>
              <w:rPr>
                <w:b/>
              </w:rPr>
              <w:t>32 282</w:t>
            </w:r>
          </w:p>
        </w:tc>
      </w:tr>
      <w:tr w:rsidR="00A5427D" w:rsidRPr="00AF2974" w:rsidTr="00957320">
        <w:trPr>
          <w:cantSplit/>
        </w:trPr>
        <w:tc>
          <w:tcPr>
            <w:tcW w:w="5040" w:type="dxa"/>
          </w:tcPr>
          <w:p w:rsidR="00A5427D" w:rsidRPr="00AF2974" w:rsidRDefault="00A5427D" w:rsidP="00957320">
            <w:pPr>
              <w:pStyle w:val="TableText"/>
            </w:pPr>
          </w:p>
        </w:tc>
        <w:tc>
          <w:tcPr>
            <w:tcW w:w="1080" w:type="dxa"/>
            <w:shd w:val="clear" w:color="auto" w:fill="E0E0E0"/>
          </w:tcPr>
          <w:p w:rsidR="00A5427D" w:rsidRPr="00A5427D" w:rsidRDefault="00A5427D" w:rsidP="00A5427D">
            <w:pPr>
              <w:pStyle w:val="TableTextRight"/>
            </w:pPr>
          </w:p>
        </w:tc>
        <w:tc>
          <w:tcPr>
            <w:tcW w:w="1080" w:type="dxa"/>
          </w:tcPr>
          <w:p w:rsidR="00A5427D" w:rsidRPr="00AF2974" w:rsidRDefault="00A5427D" w:rsidP="00957320">
            <w:pPr>
              <w:pStyle w:val="TableTextRight"/>
            </w:pPr>
          </w:p>
        </w:tc>
      </w:tr>
      <w:tr w:rsidR="00A5427D" w:rsidRPr="00AF2974" w:rsidTr="00957320">
        <w:trPr>
          <w:cantSplit/>
        </w:trPr>
        <w:tc>
          <w:tcPr>
            <w:tcW w:w="5040" w:type="dxa"/>
            <w:vAlign w:val="bottom"/>
          </w:tcPr>
          <w:p w:rsidR="00A5427D" w:rsidRPr="00AF2974" w:rsidRDefault="00A5427D" w:rsidP="00957320">
            <w:pPr>
              <w:pStyle w:val="TableText"/>
            </w:pPr>
            <w:r w:rsidRPr="00AF2974">
              <w:rPr>
                <w:b/>
                <w:bCs/>
              </w:rPr>
              <w:t>Reconciliations of carrying amounts</w:t>
            </w:r>
          </w:p>
        </w:tc>
        <w:tc>
          <w:tcPr>
            <w:tcW w:w="1080" w:type="dxa"/>
            <w:shd w:val="clear" w:color="auto" w:fill="E0E0E0"/>
            <w:vAlign w:val="bottom"/>
          </w:tcPr>
          <w:p w:rsidR="00A5427D" w:rsidRPr="00A5427D" w:rsidRDefault="00A5427D" w:rsidP="00A5427D">
            <w:pPr>
              <w:pStyle w:val="TableTextRight"/>
            </w:pPr>
          </w:p>
        </w:tc>
        <w:tc>
          <w:tcPr>
            <w:tcW w:w="1080" w:type="dxa"/>
            <w:vAlign w:val="bottom"/>
          </w:tcPr>
          <w:p w:rsidR="00A5427D" w:rsidRPr="00AF2974" w:rsidRDefault="00A5427D" w:rsidP="00957320">
            <w:pPr>
              <w:pStyle w:val="TableTextRight"/>
            </w:pPr>
          </w:p>
        </w:tc>
      </w:tr>
      <w:tr w:rsidR="00A5427D" w:rsidRPr="00994E09" w:rsidTr="00957320">
        <w:trPr>
          <w:cantSplit/>
        </w:trPr>
        <w:tc>
          <w:tcPr>
            <w:tcW w:w="5040" w:type="dxa"/>
            <w:vAlign w:val="bottom"/>
          </w:tcPr>
          <w:p w:rsidR="00A5427D" w:rsidRPr="00994E09" w:rsidRDefault="00A5427D" w:rsidP="00957320">
            <w:pPr>
              <w:pStyle w:val="TableText"/>
              <w:rPr>
                <w:b/>
                <w:bCs/>
                <w:sz w:val="12"/>
              </w:rPr>
            </w:pPr>
          </w:p>
        </w:tc>
        <w:tc>
          <w:tcPr>
            <w:tcW w:w="1080" w:type="dxa"/>
            <w:shd w:val="clear" w:color="auto" w:fill="E0E0E0"/>
            <w:vAlign w:val="bottom"/>
          </w:tcPr>
          <w:p w:rsidR="00A5427D" w:rsidRPr="00994E09" w:rsidRDefault="00A5427D" w:rsidP="00A5427D">
            <w:pPr>
              <w:pStyle w:val="TableTextRight"/>
              <w:rPr>
                <w:sz w:val="12"/>
              </w:rPr>
            </w:pPr>
          </w:p>
        </w:tc>
        <w:tc>
          <w:tcPr>
            <w:tcW w:w="1080" w:type="dxa"/>
            <w:vAlign w:val="bottom"/>
          </w:tcPr>
          <w:p w:rsidR="00A5427D" w:rsidRPr="00994E09" w:rsidRDefault="00A5427D" w:rsidP="00957320">
            <w:pPr>
              <w:pStyle w:val="TableTextRight"/>
              <w:rPr>
                <w:sz w:val="12"/>
              </w:rPr>
            </w:pPr>
          </w:p>
        </w:tc>
      </w:tr>
      <w:tr w:rsidR="00A5427D" w:rsidRPr="00AF2974" w:rsidTr="00957320">
        <w:trPr>
          <w:cantSplit/>
        </w:trPr>
        <w:tc>
          <w:tcPr>
            <w:tcW w:w="5040" w:type="dxa"/>
            <w:vAlign w:val="bottom"/>
          </w:tcPr>
          <w:p w:rsidR="00A5427D" w:rsidRPr="00AF2974" w:rsidRDefault="00A5427D" w:rsidP="00957320">
            <w:pPr>
              <w:pStyle w:val="TableText"/>
            </w:pPr>
            <w:r w:rsidRPr="00AF2974">
              <w:rPr>
                <w:b/>
                <w:bCs/>
              </w:rPr>
              <w:t>Municipal valuations database</w:t>
            </w:r>
          </w:p>
        </w:tc>
        <w:tc>
          <w:tcPr>
            <w:tcW w:w="1080" w:type="dxa"/>
            <w:shd w:val="clear" w:color="auto" w:fill="E0E0E0"/>
            <w:vAlign w:val="bottom"/>
          </w:tcPr>
          <w:p w:rsidR="00A5427D" w:rsidRPr="00A5427D" w:rsidRDefault="00A5427D" w:rsidP="00A5427D">
            <w:pPr>
              <w:pStyle w:val="TableTextRight"/>
            </w:pPr>
          </w:p>
        </w:tc>
        <w:tc>
          <w:tcPr>
            <w:tcW w:w="1080" w:type="dxa"/>
            <w:vAlign w:val="bottom"/>
          </w:tcPr>
          <w:p w:rsidR="00A5427D" w:rsidRPr="00AF2974" w:rsidRDefault="00A5427D" w:rsidP="00957320">
            <w:pPr>
              <w:pStyle w:val="TableTextRight"/>
            </w:pPr>
          </w:p>
        </w:tc>
      </w:tr>
      <w:tr w:rsidR="00A5427D" w:rsidRPr="00AF2974" w:rsidTr="00957320">
        <w:trPr>
          <w:cantSplit/>
        </w:trPr>
        <w:tc>
          <w:tcPr>
            <w:tcW w:w="5040" w:type="dxa"/>
            <w:vAlign w:val="bottom"/>
          </w:tcPr>
          <w:p w:rsidR="00A5427D" w:rsidRPr="00AF2974" w:rsidRDefault="00A5427D" w:rsidP="00957320">
            <w:pPr>
              <w:pStyle w:val="TableText"/>
            </w:pPr>
            <w:r w:rsidRPr="00AF2974">
              <w:t>Carrying amount at the start of the year</w:t>
            </w:r>
          </w:p>
        </w:tc>
        <w:tc>
          <w:tcPr>
            <w:tcW w:w="1080" w:type="dxa"/>
            <w:shd w:val="clear" w:color="auto" w:fill="E0E0E0"/>
            <w:vAlign w:val="bottom"/>
          </w:tcPr>
          <w:p w:rsidR="00A5427D" w:rsidRPr="00A5427D" w:rsidRDefault="00A5427D" w:rsidP="00A5427D">
            <w:pPr>
              <w:pStyle w:val="TableTextRight"/>
            </w:pPr>
            <w:r w:rsidRPr="00A5427D">
              <w:t>11 987</w:t>
            </w:r>
          </w:p>
        </w:tc>
        <w:tc>
          <w:tcPr>
            <w:tcW w:w="1080" w:type="dxa"/>
            <w:vAlign w:val="bottom"/>
          </w:tcPr>
          <w:p w:rsidR="00A5427D" w:rsidRPr="009E6167" w:rsidRDefault="00A5427D" w:rsidP="00957320">
            <w:pPr>
              <w:pStyle w:val="TableTextRight"/>
            </w:pPr>
            <w:r>
              <w:t>–</w:t>
            </w:r>
          </w:p>
        </w:tc>
      </w:tr>
      <w:tr w:rsidR="00A5427D" w:rsidRPr="00AF2974" w:rsidTr="00957320">
        <w:trPr>
          <w:cantSplit/>
        </w:trPr>
        <w:tc>
          <w:tcPr>
            <w:tcW w:w="5040" w:type="dxa"/>
            <w:vAlign w:val="bottom"/>
          </w:tcPr>
          <w:p w:rsidR="00A5427D" w:rsidRPr="00AF2974" w:rsidRDefault="00A5427D" w:rsidP="00957320">
            <w:pPr>
              <w:pStyle w:val="TableText"/>
            </w:pPr>
            <w:r w:rsidRPr="00AF2974">
              <w:t>Additions</w:t>
            </w:r>
          </w:p>
        </w:tc>
        <w:tc>
          <w:tcPr>
            <w:tcW w:w="1080" w:type="dxa"/>
            <w:shd w:val="clear" w:color="auto" w:fill="E0E0E0"/>
            <w:vAlign w:val="bottom"/>
          </w:tcPr>
          <w:p w:rsidR="00A5427D" w:rsidRPr="00A5427D" w:rsidRDefault="00A5427D" w:rsidP="00A5427D">
            <w:pPr>
              <w:pStyle w:val="TableTextRight"/>
            </w:pPr>
            <w:r w:rsidRPr="00A5427D">
              <w:t>2 386</w:t>
            </w:r>
          </w:p>
        </w:tc>
        <w:tc>
          <w:tcPr>
            <w:tcW w:w="1080" w:type="dxa"/>
            <w:vAlign w:val="bottom"/>
          </w:tcPr>
          <w:p w:rsidR="00A5427D" w:rsidRPr="009E6167" w:rsidRDefault="00A5427D" w:rsidP="00957320">
            <w:pPr>
              <w:pStyle w:val="TableTextRight"/>
            </w:pPr>
            <w:r>
              <w:t>18 374</w:t>
            </w:r>
          </w:p>
        </w:tc>
      </w:tr>
      <w:tr w:rsidR="00A5427D" w:rsidRPr="00AF2974" w:rsidTr="00957320">
        <w:trPr>
          <w:cantSplit/>
        </w:trPr>
        <w:tc>
          <w:tcPr>
            <w:tcW w:w="5040" w:type="dxa"/>
            <w:vAlign w:val="bottom"/>
          </w:tcPr>
          <w:p w:rsidR="00A5427D" w:rsidRPr="00AF2974" w:rsidRDefault="00A5427D" w:rsidP="00957320">
            <w:pPr>
              <w:pStyle w:val="TableText"/>
            </w:pPr>
            <w:r w:rsidRPr="00AF2974">
              <w:t>Depreciation expense (</w:t>
            </w:r>
            <w:r w:rsidR="00705E65">
              <w:t xml:space="preserve">Note </w:t>
            </w:r>
            <w:r>
              <w:t>5</w:t>
            </w:r>
            <w:r w:rsidRPr="00AF2974">
              <w:t>)</w:t>
            </w:r>
          </w:p>
        </w:tc>
        <w:tc>
          <w:tcPr>
            <w:tcW w:w="1080" w:type="dxa"/>
            <w:shd w:val="clear" w:color="auto" w:fill="E0E0E0"/>
            <w:vAlign w:val="bottom"/>
          </w:tcPr>
          <w:p w:rsidR="00A5427D" w:rsidRPr="00A5427D" w:rsidRDefault="00A5427D" w:rsidP="00A5427D">
            <w:pPr>
              <w:pStyle w:val="TableTextRight"/>
            </w:pPr>
            <w:r w:rsidRPr="00A5427D">
              <w:t>(14 373)</w:t>
            </w:r>
          </w:p>
        </w:tc>
        <w:tc>
          <w:tcPr>
            <w:tcW w:w="1080" w:type="dxa"/>
            <w:vAlign w:val="bottom"/>
          </w:tcPr>
          <w:p w:rsidR="00A5427D" w:rsidRPr="009E6167" w:rsidRDefault="00A5427D" w:rsidP="00957320">
            <w:pPr>
              <w:pStyle w:val="TableTextRight"/>
            </w:pPr>
            <w:r>
              <w:t>(6 387)</w:t>
            </w:r>
          </w:p>
        </w:tc>
      </w:tr>
      <w:tr w:rsidR="00A5427D" w:rsidRPr="00E325CD" w:rsidTr="00957320">
        <w:trPr>
          <w:cantSplit/>
        </w:trPr>
        <w:tc>
          <w:tcPr>
            <w:tcW w:w="5040" w:type="dxa"/>
            <w:vAlign w:val="bottom"/>
          </w:tcPr>
          <w:p w:rsidR="00A5427D" w:rsidRPr="00E325CD" w:rsidRDefault="00A5427D" w:rsidP="00957320">
            <w:pPr>
              <w:pStyle w:val="TableText"/>
              <w:rPr>
                <w:b/>
              </w:rPr>
            </w:pPr>
            <w:r w:rsidRPr="00E325CD">
              <w:rPr>
                <w:b/>
              </w:rPr>
              <w:t>Carrying amount at the end of the year</w:t>
            </w:r>
          </w:p>
        </w:tc>
        <w:tc>
          <w:tcPr>
            <w:tcW w:w="1080" w:type="dxa"/>
            <w:shd w:val="clear" w:color="auto" w:fill="E0E0E0"/>
            <w:vAlign w:val="bottom"/>
          </w:tcPr>
          <w:p w:rsidR="00A5427D" w:rsidRPr="00E325CD" w:rsidRDefault="00A5427D" w:rsidP="00A5427D">
            <w:pPr>
              <w:pStyle w:val="TableTextRight"/>
              <w:rPr>
                <w:b/>
              </w:rPr>
            </w:pPr>
            <w:r w:rsidRPr="00E325CD">
              <w:rPr>
                <w:b/>
              </w:rPr>
              <w:t>–</w:t>
            </w:r>
          </w:p>
        </w:tc>
        <w:tc>
          <w:tcPr>
            <w:tcW w:w="1080" w:type="dxa"/>
            <w:vAlign w:val="bottom"/>
          </w:tcPr>
          <w:p w:rsidR="00A5427D" w:rsidRPr="00E325CD" w:rsidRDefault="00A5427D" w:rsidP="00957320">
            <w:pPr>
              <w:pStyle w:val="TableTextRight"/>
              <w:rPr>
                <w:b/>
              </w:rPr>
            </w:pPr>
            <w:r w:rsidRPr="00E325CD">
              <w:rPr>
                <w:b/>
              </w:rPr>
              <w:t>11 987</w:t>
            </w:r>
          </w:p>
        </w:tc>
      </w:tr>
      <w:tr w:rsidR="00A5427D" w:rsidRPr="00994E09" w:rsidTr="00957320">
        <w:trPr>
          <w:cantSplit/>
        </w:trPr>
        <w:tc>
          <w:tcPr>
            <w:tcW w:w="5040" w:type="dxa"/>
            <w:vAlign w:val="bottom"/>
          </w:tcPr>
          <w:p w:rsidR="00A5427D" w:rsidRPr="00994E09" w:rsidRDefault="00A5427D" w:rsidP="00957320">
            <w:pPr>
              <w:pStyle w:val="TableText"/>
              <w:rPr>
                <w:b/>
                <w:bCs/>
                <w:sz w:val="12"/>
              </w:rPr>
            </w:pPr>
          </w:p>
        </w:tc>
        <w:tc>
          <w:tcPr>
            <w:tcW w:w="1080" w:type="dxa"/>
            <w:shd w:val="clear" w:color="auto" w:fill="E0E0E0"/>
            <w:vAlign w:val="bottom"/>
          </w:tcPr>
          <w:p w:rsidR="00A5427D" w:rsidRPr="00994E09" w:rsidRDefault="00A5427D" w:rsidP="00A5427D">
            <w:pPr>
              <w:pStyle w:val="TableTextRight"/>
              <w:rPr>
                <w:b/>
                <w:bCs/>
                <w:sz w:val="12"/>
              </w:rPr>
            </w:pPr>
          </w:p>
        </w:tc>
        <w:tc>
          <w:tcPr>
            <w:tcW w:w="1080" w:type="dxa"/>
            <w:vAlign w:val="bottom"/>
          </w:tcPr>
          <w:p w:rsidR="00A5427D" w:rsidRPr="00994E09" w:rsidRDefault="00A5427D" w:rsidP="00957320">
            <w:pPr>
              <w:pStyle w:val="TableTextRight"/>
              <w:rPr>
                <w:b/>
                <w:bCs/>
                <w:sz w:val="12"/>
              </w:rPr>
            </w:pPr>
          </w:p>
        </w:tc>
      </w:tr>
      <w:tr w:rsidR="00A5427D" w:rsidRPr="00AF2974" w:rsidTr="00957320">
        <w:trPr>
          <w:cantSplit/>
        </w:trPr>
        <w:tc>
          <w:tcPr>
            <w:tcW w:w="5040" w:type="dxa"/>
            <w:vAlign w:val="bottom"/>
          </w:tcPr>
          <w:p w:rsidR="00A5427D" w:rsidRPr="00AF2974" w:rsidRDefault="00A5427D" w:rsidP="00957320">
            <w:pPr>
              <w:pStyle w:val="TableText"/>
            </w:pPr>
            <w:r w:rsidRPr="00AF2974">
              <w:rPr>
                <w:b/>
                <w:bCs/>
              </w:rPr>
              <w:t>Capitalised software development</w:t>
            </w:r>
          </w:p>
        </w:tc>
        <w:tc>
          <w:tcPr>
            <w:tcW w:w="1080" w:type="dxa"/>
            <w:shd w:val="clear" w:color="auto" w:fill="E0E0E0"/>
            <w:vAlign w:val="bottom"/>
          </w:tcPr>
          <w:p w:rsidR="00A5427D" w:rsidRPr="00A5427D" w:rsidRDefault="00A5427D" w:rsidP="00A5427D">
            <w:pPr>
              <w:pStyle w:val="TableTextRight"/>
            </w:pPr>
          </w:p>
        </w:tc>
        <w:tc>
          <w:tcPr>
            <w:tcW w:w="1080" w:type="dxa"/>
            <w:vAlign w:val="bottom"/>
          </w:tcPr>
          <w:p w:rsidR="00A5427D" w:rsidRPr="009E6167" w:rsidRDefault="00A5427D" w:rsidP="00957320">
            <w:pPr>
              <w:pStyle w:val="TableTextRight"/>
            </w:pPr>
          </w:p>
        </w:tc>
      </w:tr>
      <w:tr w:rsidR="00A5427D" w:rsidRPr="00AF2974" w:rsidTr="00957320">
        <w:trPr>
          <w:cantSplit/>
        </w:trPr>
        <w:tc>
          <w:tcPr>
            <w:tcW w:w="5040" w:type="dxa"/>
            <w:vAlign w:val="bottom"/>
          </w:tcPr>
          <w:p w:rsidR="00A5427D" w:rsidRPr="00AF2974" w:rsidRDefault="00A5427D" w:rsidP="00957320">
            <w:pPr>
              <w:pStyle w:val="TableText"/>
            </w:pPr>
            <w:r w:rsidRPr="00AF2974">
              <w:t>Carrying amount at the start of the year</w:t>
            </w:r>
          </w:p>
        </w:tc>
        <w:tc>
          <w:tcPr>
            <w:tcW w:w="1080" w:type="dxa"/>
            <w:shd w:val="clear" w:color="auto" w:fill="E0E0E0"/>
            <w:vAlign w:val="bottom"/>
          </w:tcPr>
          <w:p w:rsidR="00A5427D" w:rsidRPr="00A5427D" w:rsidRDefault="00371093" w:rsidP="00A5427D">
            <w:pPr>
              <w:pStyle w:val="TableTextRight"/>
            </w:pPr>
            <w:r>
              <w:t>17 305</w:t>
            </w:r>
          </w:p>
        </w:tc>
        <w:tc>
          <w:tcPr>
            <w:tcW w:w="1080" w:type="dxa"/>
            <w:vAlign w:val="bottom"/>
          </w:tcPr>
          <w:p w:rsidR="00A5427D" w:rsidRPr="009E6167" w:rsidRDefault="00371093" w:rsidP="00957320">
            <w:pPr>
              <w:pStyle w:val="TableTextRight"/>
            </w:pPr>
            <w:r>
              <w:t>18 611</w:t>
            </w:r>
          </w:p>
        </w:tc>
      </w:tr>
      <w:tr w:rsidR="00A5427D" w:rsidRPr="00AF2974" w:rsidTr="00957320">
        <w:trPr>
          <w:cantSplit/>
        </w:trPr>
        <w:tc>
          <w:tcPr>
            <w:tcW w:w="5040" w:type="dxa"/>
            <w:vAlign w:val="bottom"/>
          </w:tcPr>
          <w:p w:rsidR="00A5427D" w:rsidRPr="00AF2974" w:rsidRDefault="00A5427D" w:rsidP="00957320">
            <w:pPr>
              <w:pStyle w:val="TableText"/>
            </w:pPr>
            <w:r w:rsidRPr="00AF2974">
              <w:t>Additions</w:t>
            </w:r>
          </w:p>
        </w:tc>
        <w:tc>
          <w:tcPr>
            <w:tcW w:w="1080" w:type="dxa"/>
            <w:shd w:val="clear" w:color="auto" w:fill="E0E0E0"/>
            <w:vAlign w:val="bottom"/>
          </w:tcPr>
          <w:p w:rsidR="00A5427D" w:rsidRPr="00A5427D" w:rsidRDefault="00371093" w:rsidP="00A5427D">
            <w:pPr>
              <w:pStyle w:val="TableTextRight"/>
            </w:pPr>
            <w:r>
              <w:t>3 113</w:t>
            </w:r>
          </w:p>
        </w:tc>
        <w:tc>
          <w:tcPr>
            <w:tcW w:w="1080" w:type="dxa"/>
            <w:vAlign w:val="bottom"/>
          </w:tcPr>
          <w:p w:rsidR="00A5427D" w:rsidRPr="009E6167" w:rsidRDefault="00371093" w:rsidP="00957320">
            <w:pPr>
              <w:pStyle w:val="TableTextRight"/>
            </w:pPr>
            <w:r>
              <w:t>2 311</w:t>
            </w:r>
          </w:p>
        </w:tc>
      </w:tr>
      <w:tr w:rsidR="00A5427D" w:rsidRPr="00AF2974" w:rsidTr="00957320">
        <w:trPr>
          <w:cantSplit/>
        </w:trPr>
        <w:tc>
          <w:tcPr>
            <w:tcW w:w="5040" w:type="dxa"/>
            <w:vAlign w:val="bottom"/>
          </w:tcPr>
          <w:p w:rsidR="00A5427D" w:rsidRPr="00AF2974" w:rsidRDefault="00A5427D" w:rsidP="00957320">
            <w:pPr>
              <w:pStyle w:val="TableText"/>
            </w:pPr>
            <w:r w:rsidRPr="00AF2974">
              <w:t>Net transfers from plant and equipment</w:t>
            </w:r>
          </w:p>
        </w:tc>
        <w:tc>
          <w:tcPr>
            <w:tcW w:w="1080" w:type="dxa"/>
            <w:shd w:val="clear" w:color="auto" w:fill="E0E0E0"/>
            <w:vAlign w:val="bottom"/>
          </w:tcPr>
          <w:p w:rsidR="00A5427D" w:rsidRPr="00A5427D" w:rsidRDefault="00A5427D" w:rsidP="00A5427D">
            <w:pPr>
              <w:pStyle w:val="TableTextRight"/>
            </w:pPr>
            <w:r w:rsidRPr="00A5427D">
              <w:t>103</w:t>
            </w:r>
          </w:p>
        </w:tc>
        <w:tc>
          <w:tcPr>
            <w:tcW w:w="1080" w:type="dxa"/>
            <w:vAlign w:val="bottom"/>
          </w:tcPr>
          <w:p w:rsidR="00A5427D" w:rsidRPr="009E6167" w:rsidRDefault="00A5427D" w:rsidP="00957320">
            <w:pPr>
              <w:pStyle w:val="TableTextRight"/>
            </w:pPr>
            <w:r>
              <w:t>–</w:t>
            </w:r>
          </w:p>
        </w:tc>
      </w:tr>
      <w:tr w:rsidR="00A5427D" w:rsidRPr="00AF2974" w:rsidTr="00957320">
        <w:trPr>
          <w:cantSplit/>
        </w:trPr>
        <w:tc>
          <w:tcPr>
            <w:tcW w:w="5040" w:type="dxa"/>
            <w:vAlign w:val="bottom"/>
          </w:tcPr>
          <w:p w:rsidR="00A5427D" w:rsidRPr="00AF2974" w:rsidRDefault="00A5427D" w:rsidP="00957320">
            <w:pPr>
              <w:pStyle w:val="TableText"/>
            </w:pPr>
            <w:r w:rsidRPr="00AF2974">
              <w:t>Depreciation expense (</w:t>
            </w:r>
            <w:r w:rsidR="00705E65">
              <w:t xml:space="preserve">Note </w:t>
            </w:r>
            <w:r>
              <w:t>5</w:t>
            </w:r>
            <w:r w:rsidRPr="00AF2974">
              <w:t>)</w:t>
            </w:r>
          </w:p>
        </w:tc>
        <w:tc>
          <w:tcPr>
            <w:tcW w:w="1080" w:type="dxa"/>
            <w:shd w:val="clear" w:color="auto" w:fill="E0E0E0"/>
            <w:vAlign w:val="bottom"/>
          </w:tcPr>
          <w:p w:rsidR="00A5427D" w:rsidRPr="00A5427D" w:rsidRDefault="00A5427D" w:rsidP="00A5427D">
            <w:pPr>
              <w:pStyle w:val="TableTextRight"/>
            </w:pPr>
            <w:r w:rsidRPr="00A5427D">
              <w:t>(4 078)</w:t>
            </w:r>
          </w:p>
        </w:tc>
        <w:tc>
          <w:tcPr>
            <w:tcW w:w="1080" w:type="dxa"/>
            <w:vAlign w:val="bottom"/>
          </w:tcPr>
          <w:p w:rsidR="00A5427D" w:rsidRPr="009E6167" w:rsidRDefault="00A5427D" w:rsidP="00957320">
            <w:pPr>
              <w:pStyle w:val="TableTextRight"/>
            </w:pPr>
            <w:r>
              <w:t>(3 617)</w:t>
            </w:r>
          </w:p>
        </w:tc>
      </w:tr>
      <w:tr w:rsidR="00A5427D" w:rsidRPr="00E325CD" w:rsidTr="00957320">
        <w:trPr>
          <w:cantSplit/>
        </w:trPr>
        <w:tc>
          <w:tcPr>
            <w:tcW w:w="5040" w:type="dxa"/>
            <w:vAlign w:val="bottom"/>
          </w:tcPr>
          <w:p w:rsidR="00A5427D" w:rsidRPr="00E325CD" w:rsidRDefault="00A5427D" w:rsidP="00957320">
            <w:pPr>
              <w:pStyle w:val="TableText"/>
              <w:rPr>
                <w:b/>
              </w:rPr>
            </w:pPr>
            <w:r w:rsidRPr="00E325CD">
              <w:rPr>
                <w:b/>
              </w:rPr>
              <w:t>Carrying amount at the end of the year</w:t>
            </w:r>
          </w:p>
        </w:tc>
        <w:tc>
          <w:tcPr>
            <w:tcW w:w="1080" w:type="dxa"/>
            <w:shd w:val="clear" w:color="auto" w:fill="E0E0E0"/>
            <w:vAlign w:val="bottom"/>
          </w:tcPr>
          <w:p w:rsidR="00A5427D" w:rsidRPr="00E325CD" w:rsidRDefault="00371093" w:rsidP="00A5427D">
            <w:pPr>
              <w:pStyle w:val="TableTextRight"/>
              <w:rPr>
                <w:b/>
              </w:rPr>
            </w:pPr>
            <w:r w:rsidRPr="00E325CD">
              <w:rPr>
                <w:b/>
              </w:rPr>
              <w:t>16 443</w:t>
            </w:r>
          </w:p>
        </w:tc>
        <w:tc>
          <w:tcPr>
            <w:tcW w:w="1080" w:type="dxa"/>
            <w:vAlign w:val="bottom"/>
          </w:tcPr>
          <w:p w:rsidR="00A5427D" w:rsidRPr="00E325CD" w:rsidRDefault="00371093" w:rsidP="00957320">
            <w:pPr>
              <w:pStyle w:val="TableTextRight"/>
              <w:rPr>
                <w:b/>
              </w:rPr>
            </w:pPr>
            <w:r w:rsidRPr="00E325CD">
              <w:rPr>
                <w:b/>
              </w:rPr>
              <w:t>17 305</w:t>
            </w:r>
          </w:p>
        </w:tc>
      </w:tr>
      <w:tr w:rsidR="00371093" w:rsidRPr="00994E09" w:rsidTr="00957320">
        <w:trPr>
          <w:cantSplit/>
        </w:trPr>
        <w:tc>
          <w:tcPr>
            <w:tcW w:w="5040" w:type="dxa"/>
            <w:vAlign w:val="bottom"/>
          </w:tcPr>
          <w:p w:rsidR="00371093" w:rsidRPr="00994E09" w:rsidRDefault="00371093" w:rsidP="00957320">
            <w:pPr>
              <w:pStyle w:val="TableText"/>
              <w:rPr>
                <w:b/>
                <w:bCs/>
                <w:sz w:val="12"/>
              </w:rPr>
            </w:pPr>
          </w:p>
        </w:tc>
        <w:tc>
          <w:tcPr>
            <w:tcW w:w="1080" w:type="dxa"/>
            <w:shd w:val="clear" w:color="auto" w:fill="E0E0E0"/>
            <w:vAlign w:val="bottom"/>
          </w:tcPr>
          <w:p w:rsidR="00371093" w:rsidRPr="00994E09" w:rsidRDefault="00371093" w:rsidP="00A5427D">
            <w:pPr>
              <w:pStyle w:val="TableTextRight"/>
              <w:rPr>
                <w:b/>
                <w:bCs/>
                <w:sz w:val="12"/>
              </w:rPr>
            </w:pPr>
          </w:p>
        </w:tc>
        <w:tc>
          <w:tcPr>
            <w:tcW w:w="1080" w:type="dxa"/>
            <w:vAlign w:val="bottom"/>
          </w:tcPr>
          <w:p w:rsidR="00371093" w:rsidRPr="00994E09" w:rsidRDefault="00371093" w:rsidP="00957320">
            <w:pPr>
              <w:pStyle w:val="TableTextRight"/>
              <w:rPr>
                <w:b/>
                <w:bCs/>
                <w:sz w:val="12"/>
              </w:rPr>
            </w:pPr>
          </w:p>
        </w:tc>
      </w:tr>
      <w:tr w:rsidR="00371093" w:rsidRPr="00AF2974" w:rsidTr="00957320">
        <w:trPr>
          <w:cantSplit/>
        </w:trPr>
        <w:tc>
          <w:tcPr>
            <w:tcW w:w="5040" w:type="dxa"/>
            <w:vAlign w:val="bottom"/>
          </w:tcPr>
          <w:p w:rsidR="00371093" w:rsidRPr="00371093" w:rsidRDefault="00371093" w:rsidP="00957320">
            <w:pPr>
              <w:pStyle w:val="TableText"/>
              <w:rPr>
                <w:b/>
              </w:rPr>
            </w:pPr>
            <w:r w:rsidRPr="00371093">
              <w:rPr>
                <w:b/>
              </w:rPr>
              <w:t>Intangible assets under development</w:t>
            </w:r>
          </w:p>
        </w:tc>
        <w:tc>
          <w:tcPr>
            <w:tcW w:w="1080" w:type="dxa"/>
            <w:shd w:val="clear" w:color="auto" w:fill="E0E0E0"/>
            <w:vAlign w:val="bottom"/>
          </w:tcPr>
          <w:p w:rsidR="00371093" w:rsidRPr="00A5427D" w:rsidRDefault="00371093" w:rsidP="00A5427D">
            <w:pPr>
              <w:pStyle w:val="TableTextRight"/>
            </w:pPr>
          </w:p>
        </w:tc>
        <w:tc>
          <w:tcPr>
            <w:tcW w:w="1080" w:type="dxa"/>
            <w:vAlign w:val="bottom"/>
          </w:tcPr>
          <w:p w:rsidR="00371093" w:rsidRDefault="00371093" w:rsidP="00957320">
            <w:pPr>
              <w:pStyle w:val="TableTextRight"/>
            </w:pPr>
          </w:p>
        </w:tc>
      </w:tr>
      <w:tr w:rsidR="00371093" w:rsidRPr="00AF2974" w:rsidTr="00957320">
        <w:trPr>
          <w:cantSplit/>
        </w:trPr>
        <w:tc>
          <w:tcPr>
            <w:tcW w:w="5040" w:type="dxa"/>
            <w:vAlign w:val="bottom"/>
          </w:tcPr>
          <w:p w:rsidR="00371093" w:rsidRPr="00371093" w:rsidRDefault="00371093" w:rsidP="00957320">
            <w:pPr>
              <w:pStyle w:val="TableText"/>
            </w:pPr>
            <w:r w:rsidRPr="00371093">
              <w:t>Carrying amount at the start of the year</w:t>
            </w:r>
          </w:p>
        </w:tc>
        <w:tc>
          <w:tcPr>
            <w:tcW w:w="1080" w:type="dxa"/>
            <w:shd w:val="clear" w:color="auto" w:fill="E0E0E0"/>
            <w:vAlign w:val="bottom"/>
          </w:tcPr>
          <w:p w:rsidR="00371093" w:rsidRPr="00A5427D" w:rsidRDefault="00371093" w:rsidP="00A5427D">
            <w:pPr>
              <w:pStyle w:val="TableTextRight"/>
            </w:pPr>
            <w:r w:rsidRPr="00371093">
              <w:t>2</w:t>
            </w:r>
            <w:r>
              <w:t> </w:t>
            </w:r>
            <w:r w:rsidRPr="00371093">
              <w:t>990</w:t>
            </w:r>
          </w:p>
        </w:tc>
        <w:tc>
          <w:tcPr>
            <w:tcW w:w="1080" w:type="dxa"/>
            <w:vAlign w:val="bottom"/>
          </w:tcPr>
          <w:p w:rsidR="00371093" w:rsidRDefault="00371093" w:rsidP="00957320">
            <w:pPr>
              <w:pStyle w:val="TableTextRight"/>
            </w:pPr>
            <w:r w:rsidRPr="00371093">
              <w:t>2</w:t>
            </w:r>
            <w:r>
              <w:t> </w:t>
            </w:r>
            <w:r w:rsidRPr="00371093">
              <w:t>153</w:t>
            </w:r>
          </w:p>
        </w:tc>
      </w:tr>
      <w:tr w:rsidR="00371093" w:rsidRPr="00AF2974" w:rsidTr="00957320">
        <w:trPr>
          <w:cantSplit/>
        </w:trPr>
        <w:tc>
          <w:tcPr>
            <w:tcW w:w="5040" w:type="dxa"/>
            <w:vAlign w:val="bottom"/>
          </w:tcPr>
          <w:p w:rsidR="00371093" w:rsidRPr="00371093" w:rsidRDefault="00371093" w:rsidP="00957320">
            <w:pPr>
              <w:pStyle w:val="TableText"/>
            </w:pPr>
            <w:r w:rsidRPr="00371093">
              <w:t>Additions</w:t>
            </w:r>
          </w:p>
        </w:tc>
        <w:tc>
          <w:tcPr>
            <w:tcW w:w="1080" w:type="dxa"/>
            <w:shd w:val="clear" w:color="auto" w:fill="E0E0E0"/>
            <w:vAlign w:val="bottom"/>
          </w:tcPr>
          <w:p w:rsidR="00371093" w:rsidRPr="00371093" w:rsidRDefault="00371093" w:rsidP="00A5427D">
            <w:pPr>
              <w:pStyle w:val="TableTextRight"/>
            </w:pPr>
            <w:r w:rsidRPr="00371093">
              <w:t>700</w:t>
            </w:r>
          </w:p>
        </w:tc>
        <w:tc>
          <w:tcPr>
            <w:tcW w:w="1080" w:type="dxa"/>
            <w:vAlign w:val="bottom"/>
          </w:tcPr>
          <w:p w:rsidR="00371093" w:rsidRPr="00371093" w:rsidRDefault="00371093" w:rsidP="00957320">
            <w:pPr>
              <w:pStyle w:val="TableTextRight"/>
            </w:pPr>
            <w:r w:rsidRPr="00371093">
              <w:t>2</w:t>
            </w:r>
            <w:r>
              <w:t> </w:t>
            </w:r>
            <w:r w:rsidRPr="00371093">
              <w:t>974</w:t>
            </w:r>
          </w:p>
        </w:tc>
      </w:tr>
      <w:tr w:rsidR="00371093" w:rsidRPr="00E325CD" w:rsidTr="00957320">
        <w:trPr>
          <w:cantSplit/>
        </w:trPr>
        <w:tc>
          <w:tcPr>
            <w:tcW w:w="5040" w:type="dxa"/>
            <w:vAlign w:val="bottom"/>
          </w:tcPr>
          <w:p w:rsidR="00371093" w:rsidRPr="00E325CD" w:rsidRDefault="00371093" w:rsidP="00957320">
            <w:pPr>
              <w:pStyle w:val="TableText"/>
            </w:pPr>
            <w:r w:rsidRPr="00E325CD">
              <w:t>Transfers to assets</w:t>
            </w:r>
          </w:p>
        </w:tc>
        <w:tc>
          <w:tcPr>
            <w:tcW w:w="1080" w:type="dxa"/>
            <w:shd w:val="clear" w:color="auto" w:fill="E0E0E0"/>
            <w:vAlign w:val="bottom"/>
          </w:tcPr>
          <w:p w:rsidR="00371093" w:rsidRPr="00E325CD" w:rsidRDefault="00371093" w:rsidP="00A5427D">
            <w:pPr>
              <w:pStyle w:val="TableTextRight"/>
            </w:pPr>
            <w:r w:rsidRPr="00E325CD">
              <w:t>(2 833)</w:t>
            </w:r>
          </w:p>
        </w:tc>
        <w:tc>
          <w:tcPr>
            <w:tcW w:w="1080" w:type="dxa"/>
            <w:vAlign w:val="bottom"/>
          </w:tcPr>
          <w:p w:rsidR="00371093" w:rsidRPr="00E325CD" w:rsidRDefault="00371093" w:rsidP="00957320">
            <w:pPr>
              <w:pStyle w:val="TableTextRight"/>
            </w:pPr>
            <w:r w:rsidRPr="00E325CD">
              <w:t>(2 137)</w:t>
            </w:r>
          </w:p>
        </w:tc>
      </w:tr>
      <w:tr w:rsidR="00371093" w:rsidRPr="00E325CD" w:rsidTr="00957320">
        <w:trPr>
          <w:cantSplit/>
        </w:trPr>
        <w:tc>
          <w:tcPr>
            <w:tcW w:w="5040" w:type="dxa"/>
            <w:vAlign w:val="bottom"/>
          </w:tcPr>
          <w:p w:rsidR="00371093" w:rsidRPr="00E325CD" w:rsidRDefault="00371093" w:rsidP="00957320">
            <w:pPr>
              <w:pStyle w:val="TableText"/>
              <w:rPr>
                <w:b/>
              </w:rPr>
            </w:pPr>
            <w:r w:rsidRPr="00E325CD">
              <w:rPr>
                <w:b/>
              </w:rPr>
              <w:t>Carrying amount at the end of the year</w:t>
            </w:r>
          </w:p>
        </w:tc>
        <w:tc>
          <w:tcPr>
            <w:tcW w:w="1080" w:type="dxa"/>
            <w:shd w:val="clear" w:color="auto" w:fill="E0E0E0"/>
            <w:vAlign w:val="bottom"/>
          </w:tcPr>
          <w:p w:rsidR="00371093" w:rsidRPr="00E325CD" w:rsidRDefault="00371093" w:rsidP="00A5427D">
            <w:pPr>
              <w:pStyle w:val="TableTextRight"/>
              <w:rPr>
                <w:b/>
              </w:rPr>
            </w:pPr>
            <w:r w:rsidRPr="00E325CD">
              <w:rPr>
                <w:b/>
              </w:rPr>
              <w:t>857</w:t>
            </w:r>
          </w:p>
        </w:tc>
        <w:tc>
          <w:tcPr>
            <w:tcW w:w="1080" w:type="dxa"/>
            <w:vAlign w:val="bottom"/>
          </w:tcPr>
          <w:p w:rsidR="00371093" w:rsidRPr="00E325CD" w:rsidRDefault="00371093" w:rsidP="00957320">
            <w:pPr>
              <w:pStyle w:val="TableTextRight"/>
              <w:rPr>
                <w:b/>
              </w:rPr>
            </w:pPr>
            <w:r w:rsidRPr="00E325CD">
              <w:rPr>
                <w:b/>
              </w:rPr>
              <w:t>2 990</w:t>
            </w:r>
          </w:p>
        </w:tc>
      </w:tr>
    </w:tbl>
    <w:p w:rsidR="006439CF" w:rsidRPr="00AF2974" w:rsidRDefault="006439CF" w:rsidP="006439CF"/>
    <w:p w:rsidR="006439CF" w:rsidRDefault="008716AE" w:rsidP="00A05E4F">
      <w:pPr>
        <w:pStyle w:val="Heading2Notes"/>
      </w:pPr>
      <w:r w:rsidRPr="00AF2974">
        <w:br w:type="page"/>
      </w:r>
      <w:bookmarkStart w:id="55" w:name="_Toc303670556"/>
      <w:bookmarkStart w:id="56" w:name="_Toc335740854"/>
      <w:bookmarkStart w:id="57" w:name="_Toc399334626"/>
      <w:r w:rsidRPr="00AF2974">
        <w:lastRenderedPageBreak/>
        <w:t>Note 1</w:t>
      </w:r>
      <w:r w:rsidR="00AA40E2">
        <w:t>0</w:t>
      </w:r>
      <w:r w:rsidR="00A05E4F" w:rsidRPr="00AF2974">
        <w:t>.</w:t>
      </w:r>
      <w:r w:rsidR="00A05E4F" w:rsidRPr="00AF2974">
        <w:tab/>
      </w:r>
      <w:r w:rsidRPr="00AF2974">
        <w:t>Payables</w:t>
      </w:r>
      <w:bookmarkEnd w:id="55"/>
      <w:bookmarkEnd w:id="56"/>
      <w:bookmarkEnd w:id="57"/>
    </w:p>
    <w:tbl>
      <w:tblPr>
        <w:tblW w:w="7200" w:type="dxa"/>
        <w:tblInd w:w="108" w:type="dxa"/>
        <w:tblLayout w:type="fixed"/>
        <w:tblLook w:val="0000" w:firstRow="0" w:lastRow="0" w:firstColumn="0" w:lastColumn="0" w:noHBand="0" w:noVBand="0"/>
      </w:tblPr>
      <w:tblGrid>
        <w:gridCol w:w="5040"/>
        <w:gridCol w:w="1080"/>
        <w:gridCol w:w="1080"/>
      </w:tblGrid>
      <w:tr w:rsidR="00957320" w:rsidRPr="00AF2974" w:rsidTr="00957320">
        <w:trPr>
          <w:cantSplit/>
        </w:trPr>
        <w:tc>
          <w:tcPr>
            <w:tcW w:w="5040" w:type="dxa"/>
          </w:tcPr>
          <w:p w:rsidR="00957320" w:rsidRPr="00AF2974" w:rsidRDefault="00957320" w:rsidP="00957320">
            <w:pPr>
              <w:pStyle w:val="TableText"/>
            </w:pPr>
          </w:p>
        </w:tc>
        <w:tc>
          <w:tcPr>
            <w:tcW w:w="1080" w:type="dxa"/>
          </w:tcPr>
          <w:p w:rsidR="00957320" w:rsidRPr="00AF2974" w:rsidRDefault="00957320" w:rsidP="00957320">
            <w:pPr>
              <w:pStyle w:val="TableTextHeadingRight"/>
            </w:pPr>
            <w:r>
              <w:t>2014</w:t>
            </w:r>
          </w:p>
          <w:p w:rsidR="00957320" w:rsidRPr="00AF2974" w:rsidRDefault="00957320" w:rsidP="00957320">
            <w:pPr>
              <w:pStyle w:val="TableTextHeadingRight"/>
            </w:pPr>
            <w:r w:rsidRPr="00AF2974">
              <w:t>$</w:t>
            </w:r>
            <w:r w:rsidR="00354A87">
              <w:t>’</w:t>
            </w:r>
            <w:r w:rsidRPr="00AF2974">
              <w:t>000</w:t>
            </w:r>
          </w:p>
        </w:tc>
        <w:tc>
          <w:tcPr>
            <w:tcW w:w="1080" w:type="dxa"/>
          </w:tcPr>
          <w:p w:rsidR="00957320" w:rsidRPr="00AF2974" w:rsidRDefault="00957320" w:rsidP="00957320">
            <w:pPr>
              <w:pStyle w:val="TableTextHeadingRight"/>
            </w:pPr>
            <w:r>
              <w:t>2013</w:t>
            </w:r>
          </w:p>
          <w:p w:rsidR="00957320" w:rsidRPr="00AF2974" w:rsidRDefault="00957320" w:rsidP="00957320">
            <w:pPr>
              <w:pStyle w:val="TableTextHeadingRight"/>
            </w:pPr>
            <w:r w:rsidRPr="00AF2974">
              <w:t>$</w:t>
            </w:r>
            <w:r w:rsidR="00354A87">
              <w:t>’</w:t>
            </w:r>
            <w:r w:rsidRPr="00AF2974">
              <w:t>000</w:t>
            </w:r>
          </w:p>
        </w:tc>
      </w:tr>
      <w:tr w:rsidR="00957320" w:rsidRPr="00AF2974" w:rsidTr="00957320">
        <w:trPr>
          <w:cantSplit/>
        </w:trPr>
        <w:tc>
          <w:tcPr>
            <w:tcW w:w="5040" w:type="dxa"/>
          </w:tcPr>
          <w:p w:rsidR="00957320" w:rsidRPr="00AF2974" w:rsidRDefault="00957320" w:rsidP="00957320">
            <w:pPr>
              <w:pStyle w:val="TableText"/>
              <w:rPr>
                <w:b/>
              </w:rPr>
            </w:pPr>
            <w:r w:rsidRPr="00AF2974">
              <w:rPr>
                <w:b/>
              </w:rPr>
              <w:t>Current:</w:t>
            </w:r>
          </w:p>
        </w:tc>
        <w:tc>
          <w:tcPr>
            <w:tcW w:w="1080" w:type="dxa"/>
            <w:shd w:val="clear" w:color="auto" w:fill="E0E0E0"/>
          </w:tcPr>
          <w:p w:rsidR="00957320" w:rsidRPr="00AF2974" w:rsidRDefault="00957320" w:rsidP="00957320">
            <w:pPr>
              <w:pStyle w:val="TableTextRight"/>
              <w:rPr>
                <w:bCs/>
              </w:rPr>
            </w:pPr>
          </w:p>
        </w:tc>
        <w:tc>
          <w:tcPr>
            <w:tcW w:w="1080" w:type="dxa"/>
          </w:tcPr>
          <w:p w:rsidR="00957320" w:rsidRPr="00AF2974" w:rsidRDefault="00957320" w:rsidP="00957320">
            <w:pPr>
              <w:pStyle w:val="TableTextRight"/>
              <w:rPr>
                <w:bCs/>
              </w:rPr>
            </w:pPr>
          </w:p>
        </w:tc>
      </w:tr>
      <w:tr w:rsidR="00957320" w:rsidRPr="00AF2974" w:rsidTr="00957320">
        <w:trPr>
          <w:cantSplit/>
        </w:trPr>
        <w:tc>
          <w:tcPr>
            <w:tcW w:w="5040" w:type="dxa"/>
          </w:tcPr>
          <w:p w:rsidR="00957320" w:rsidRPr="00AF2974" w:rsidRDefault="00957320" w:rsidP="00957320">
            <w:pPr>
              <w:pStyle w:val="TableText"/>
              <w:rPr>
                <w:b/>
              </w:rPr>
            </w:pPr>
            <w:r w:rsidRPr="00AF2974">
              <w:rPr>
                <w:b/>
              </w:rPr>
              <w:t>Contractual</w:t>
            </w:r>
          </w:p>
        </w:tc>
        <w:tc>
          <w:tcPr>
            <w:tcW w:w="1080" w:type="dxa"/>
            <w:shd w:val="clear" w:color="auto" w:fill="E0E0E0"/>
          </w:tcPr>
          <w:p w:rsidR="00957320" w:rsidRPr="00AF2974" w:rsidRDefault="00957320" w:rsidP="00957320">
            <w:pPr>
              <w:pStyle w:val="TableTextRight"/>
              <w:rPr>
                <w:bCs/>
              </w:rPr>
            </w:pPr>
          </w:p>
        </w:tc>
        <w:tc>
          <w:tcPr>
            <w:tcW w:w="1080" w:type="dxa"/>
          </w:tcPr>
          <w:p w:rsidR="00957320" w:rsidRPr="00AF2974" w:rsidRDefault="00957320" w:rsidP="00957320">
            <w:pPr>
              <w:pStyle w:val="TableTextRight"/>
              <w:rPr>
                <w:bCs/>
              </w:rPr>
            </w:pPr>
          </w:p>
        </w:tc>
      </w:tr>
      <w:tr w:rsidR="00957320" w:rsidRPr="00AF2974" w:rsidTr="00957320">
        <w:trPr>
          <w:cantSplit/>
        </w:trPr>
        <w:tc>
          <w:tcPr>
            <w:tcW w:w="5040" w:type="dxa"/>
          </w:tcPr>
          <w:p w:rsidR="00957320" w:rsidRPr="00AF2974" w:rsidRDefault="00957320" w:rsidP="00957320">
            <w:pPr>
              <w:pStyle w:val="TableText"/>
            </w:pPr>
            <w:r w:rsidRPr="00AF2974">
              <w:t>Creditors and accruals</w:t>
            </w:r>
          </w:p>
        </w:tc>
        <w:tc>
          <w:tcPr>
            <w:tcW w:w="1080" w:type="dxa"/>
            <w:shd w:val="clear" w:color="auto" w:fill="E0E0E0"/>
          </w:tcPr>
          <w:p w:rsidR="00957320" w:rsidRPr="005B10B7" w:rsidRDefault="00957320" w:rsidP="00957320">
            <w:pPr>
              <w:pStyle w:val="TableTextRight"/>
            </w:pPr>
            <w:r w:rsidRPr="005B10B7">
              <w:t>17</w:t>
            </w:r>
            <w:r>
              <w:t> </w:t>
            </w:r>
            <w:r w:rsidRPr="005B10B7">
              <w:t>300</w:t>
            </w:r>
          </w:p>
        </w:tc>
        <w:tc>
          <w:tcPr>
            <w:tcW w:w="1080" w:type="dxa"/>
          </w:tcPr>
          <w:p w:rsidR="00957320" w:rsidRPr="004277D3" w:rsidRDefault="00957320" w:rsidP="00957320">
            <w:pPr>
              <w:pStyle w:val="TableTextRight"/>
            </w:pPr>
            <w:r w:rsidRPr="0078079C">
              <w:t>16</w:t>
            </w:r>
            <w:r>
              <w:t> </w:t>
            </w:r>
            <w:r w:rsidRPr="0078079C">
              <w:t>948</w:t>
            </w:r>
          </w:p>
        </w:tc>
      </w:tr>
      <w:tr w:rsidR="00957320" w:rsidRPr="00994E09" w:rsidTr="00957320">
        <w:trPr>
          <w:cantSplit/>
        </w:trPr>
        <w:tc>
          <w:tcPr>
            <w:tcW w:w="5040" w:type="dxa"/>
          </w:tcPr>
          <w:p w:rsidR="00957320" w:rsidRPr="00994E09" w:rsidRDefault="00957320" w:rsidP="00957320">
            <w:pPr>
              <w:pStyle w:val="TableText"/>
              <w:rPr>
                <w:b/>
                <w:bCs/>
                <w:sz w:val="12"/>
              </w:rPr>
            </w:pPr>
          </w:p>
        </w:tc>
        <w:tc>
          <w:tcPr>
            <w:tcW w:w="1080" w:type="dxa"/>
            <w:shd w:val="clear" w:color="auto" w:fill="E0E0E0"/>
          </w:tcPr>
          <w:p w:rsidR="00957320" w:rsidRPr="00994E09" w:rsidRDefault="00957320" w:rsidP="00957320">
            <w:pPr>
              <w:pStyle w:val="TableTextRight"/>
              <w:rPr>
                <w:b/>
                <w:bCs/>
                <w:sz w:val="12"/>
              </w:rPr>
            </w:pPr>
          </w:p>
        </w:tc>
        <w:tc>
          <w:tcPr>
            <w:tcW w:w="1080" w:type="dxa"/>
          </w:tcPr>
          <w:p w:rsidR="00957320" w:rsidRPr="00994E09" w:rsidRDefault="00957320" w:rsidP="00957320">
            <w:pPr>
              <w:pStyle w:val="TableTextRight"/>
              <w:rPr>
                <w:b/>
                <w:bCs/>
                <w:sz w:val="12"/>
              </w:rPr>
            </w:pPr>
          </w:p>
        </w:tc>
      </w:tr>
      <w:tr w:rsidR="00957320" w:rsidRPr="00AF2974" w:rsidTr="00957320">
        <w:trPr>
          <w:cantSplit/>
        </w:trPr>
        <w:tc>
          <w:tcPr>
            <w:tcW w:w="5040" w:type="dxa"/>
          </w:tcPr>
          <w:p w:rsidR="00957320" w:rsidRPr="00AF2974" w:rsidRDefault="00957320" w:rsidP="00957320">
            <w:pPr>
              <w:pStyle w:val="TableText"/>
              <w:rPr>
                <w:b/>
              </w:rPr>
            </w:pPr>
            <w:r w:rsidRPr="00AF2974">
              <w:rPr>
                <w:b/>
              </w:rPr>
              <w:t>Statutory</w:t>
            </w:r>
          </w:p>
        </w:tc>
        <w:tc>
          <w:tcPr>
            <w:tcW w:w="1080" w:type="dxa"/>
            <w:shd w:val="clear" w:color="auto" w:fill="E0E0E0"/>
          </w:tcPr>
          <w:p w:rsidR="00957320" w:rsidRPr="005B10B7" w:rsidRDefault="00957320" w:rsidP="00957320">
            <w:pPr>
              <w:pStyle w:val="TableTextRight"/>
            </w:pPr>
          </w:p>
        </w:tc>
        <w:tc>
          <w:tcPr>
            <w:tcW w:w="1080" w:type="dxa"/>
          </w:tcPr>
          <w:p w:rsidR="00957320" w:rsidRPr="004277D3" w:rsidRDefault="00957320" w:rsidP="00957320">
            <w:pPr>
              <w:pStyle w:val="TableTextRight"/>
            </w:pPr>
          </w:p>
        </w:tc>
      </w:tr>
      <w:tr w:rsidR="00957320" w:rsidRPr="00AF2974" w:rsidTr="00957320">
        <w:trPr>
          <w:cantSplit/>
        </w:trPr>
        <w:tc>
          <w:tcPr>
            <w:tcW w:w="5040" w:type="dxa"/>
          </w:tcPr>
          <w:p w:rsidR="00957320" w:rsidRPr="00AF2974" w:rsidRDefault="00957320" w:rsidP="00957320">
            <w:pPr>
              <w:pStyle w:val="TableText"/>
            </w:pPr>
            <w:r w:rsidRPr="00AF2974">
              <w:t>Amounts payable to other government agencies</w:t>
            </w:r>
          </w:p>
        </w:tc>
        <w:tc>
          <w:tcPr>
            <w:tcW w:w="1080" w:type="dxa"/>
            <w:shd w:val="clear" w:color="auto" w:fill="E0E0E0"/>
          </w:tcPr>
          <w:p w:rsidR="00957320" w:rsidRPr="005B10B7" w:rsidRDefault="00957320" w:rsidP="00957320">
            <w:pPr>
              <w:pStyle w:val="TableTextRight"/>
            </w:pPr>
            <w:r w:rsidRPr="005B10B7">
              <w:t>9</w:t>
            </w:r>
            <w:r>
              <w:t> </w:t>
            </w:r>
            <w:r w:rsidRPr="005B10B7">
              <w:t>953</w:t>
            </w:r>
          </w:p>
        </w:tc>
        <w:tc>
          <w:tcPr>
            <w:tcW w:w="1080" w:type="dxa"/>
          </w:tcPr>
          <w:p w:rsidR="00957320" w:rsidRPr="004277D3" w:rsidRDefault="00957320" w:rsidP="00957320">
            <w:pPr>
              <w:pStyle w:val="TableTextRight"/>
            </w:pPr>
            <w:r w:rsidRPr="004277D3">
              <w:t>9</w:t>
            </w:r>
            <w:r>
              <w:t> </w:t>
            </w:r>
            <w:r w:rsidRPr="004277D3">
              <w:t>087</w:t>
            </w:r>
          </w:p>
        </w:tc>
      </w:tr>
      <w:tr w:rsidR="00957320" w:rsidRPr="00994E09" w:rsidTr="00957320">
        <w:trPr>
          <w:cantSplit/>
        </w:trPr>
        <w:tc>
          <w:tcPr>
            <w:tcW w:w="5040" w:type="dxa"/>
          </w:tcPr>
          <w:p w:rsidR="00957320" w:rsidRPr="00994E09" w:rsidRDefault="00957320" w:rsidP="00957320">
            <w:pPr>
              <w:pStyle w:val="TableText"/>
              <w:rPr>
                <w:b/>
                <w:bCs/>
                <w:sz w:val="12"/>
              </w:rPr>
            </w:pPr>
          </w:p>
        </w:tc>
        <w:tc>
          <w:tcPr>
            <w:tcW w:w="1080" w:type="dxa"/>
            <w:shd w:val="clear" w:color="auto" w:fill="E0E0E0"/>
          </w:tcPr>
          <w:p w:rsidR="00957320" w:rsidRPr="00994E09" w:rsidRDefault="00957320" w:rsidP="00957320">
            <w:pPr>
              <w:pStyle w:val="TableTextRight"/>
              <w:rPr>
                <w:b/>
                <w:bCs/>
                <w:sz w:val="12"/>
              </w:rPr>
            </w:pPr>
          </w:p>
        </w:tc>
        <w:tc>
          <w:tcPr>
            <w:tcW w:w="1080" w:type="dxa"/>
          </w:tcPr>
          <w:p w:rsidR="00957320" w:rsidRPr="00994E09" w:rsidRDefault="00957320" w:rsidP="00957320">
            <w:pPr>
              <w:pStyle w:val="TableTextRight"/>
              <w:rPr>
                <w:b/>
                <w:bCs/>
                <w:sz w:val="12"/>
              </w:rPr>
            </w:pPr>
          </w:p>
        </w:tc>
      </w:tr>
      <w:tr w:rsidR="00957320" w:rsidRPr="00AF2974" w:rsidTr="00957320">
        <w:trPr>
          <w:cantSplit/>
        </w:trPr>
        <w:tc>
          <w:tcPr>
            <w:tcW w:w="5040" w:type="dxa"/>
          </w:tcPr>
          <w:p w:rsidR="00957320" w:rsidRPr="00AF2974" w:rsidRDefault="00957320" w:rsidP="00957320">
            <w:pPr>
              <w:pStyle w:val="TableText"/>
              <w:rPr>
                <w:b/>
              </w:rPr>
            </w:pPr>
            <w:r w:rsidRPr="00AF2974">
              <w:rPr>
                <w:b/>
              </w:rPr>
              <w:t>Total payables</w:t>
            </w:r>
          </w:p>
        </w:tc>
        <w:tc>
          <w:tcPr>
            <w:tcW w:w="1080" w:type="dxa"/>
            <w:shd w:val="clear" w:color="auto" w:fill="E0E0E0"/>
          </w:tcPr>
          <w:p w:rsidR="00957320" w:rsidRPr="00971C9C" w:rsidRDefault="00957320" w:rsidP="00957320">
            <w:pPr>
              <w:pStyle w:val="TableTextRight"/>
              <w:rPr>
                <w:b/>
              </w:rPr>
            </w:pPr>
            <w:r w:rsidRPr="00971C9C">
              <w:rPr>
                <w:b/>
              </w:rPr>
              <w:t>27 253</w:t>
            </w:r>
          </w:p>
        </w:tc>
        <w:tc>
          <w:tcPr>
            <w:tcW w:w="1080" w:type="dxa"/>
          </w:tcPr>
          <w:p w:rsidR="00957320" w:rsidRPr="00971C9C" w:rsidRDefault="00957320" w:rsidP="00957320">
            <w:pPr>
              <w:pStyle w:val="TableTextRight"/>
              <w:rPr>
                <w:b/>
              </w:rPr>
            </w:pPr>
            <w:r w:rsidRPr="00971C9C">
              <w:rPr>
                <w:b/>
              </w:rPr>
              <w:t>26 035</w:t>
            </w:r>
          </w:p>
        </w:tc>
      </w:tr>
    </w:tbl>
    <w:p w:rsidR="008E789B" w:rsidRPr="00AF2974" w:rsidRDefault="008E789B" w:rsidP="00FE0DD2"/>
    <w:p w:rsidR="00AA40E2" w:rsidRPr="00AF2974" w:rsidRDefault="00AA40E2" w:rsidP="00957320">
      <w:r w:rsidRPr="00AF2974">
        <w:t>Note 1</w:t>
      </w:r>
      <w:r>
        <w:t>4</w:t>
      </w:r>
      <w:r w:rsidRPr="00AF2974">
        <w:t xml:space="preserve"> </w:t>
      </w:r>
      <w:r w:rsidR="00957320" w:rsidRPr="00B235B3">
        <w:t xml:space="preserve">discloses the maturity analysis of contractual payables and the nature and extent of </w:t>
      </w:r>
      <w:r w:rsidR="00957320">
        <w:br/>
      </w:r>
      <w:r w:rsidR="00957320" w:rsidRPr="00B235B3">
        <w:t>risks arising from contractual payables.</w:t>
      </w:r>
    </w:p>
    <w:p w:rsidR="008716AE" w:rsidRPr="00AF2974" w:rsidRDefault="008716AE" w:rsidP="00FE0DD2"/>
    <w:p w:rsidR="008E789B" w:rsidRPr="00AF2974" w:rsidRDefault="008E789B" w:rsidP="00FE0DD2"/>
    <w:p w:rsidR="008E789B" w:rsidRPr="00AF2974" w:rsidRDefault="008E789B" w:rsidP="00A05E4F">
      <w:pPr>
        <w:pStyle w:val="Heading2Notes"/>
      </w:pPr>
      <w:bookmarkStart w:id="58" w:name="_Toc303670557"/>
      <w:bookmarkStart w:id="59" w:name="_Toc335740855"/>
      <w:bookmarkStart w:id="60" w:name="_Toc399334627"/>
      <w:r w:rsidRPr="00AF2974">
        <w:t>Note 1</w:t>
      </w:r>
      <w:r w:rsidR="00AA40E2">
        <w:t>1</w:t>
      </w:r>
      <w:r w:rsidRPr="00AF2974">
        <w:t>.</w:t>
      </w:r>
      <w:r w:rsidR="00A05E4F" w:rsidRPr="00AF2974">
        <w:tab/>
      </w:r>
      <w:r w:rsidRPr="00AF2974">
        <w:t>Provisions</w:t>
      </w:r>
      <w:bookmarkEnd w:id="58"/>
      <w:bookmarkEnd w:id="59"/>
      <w:bookmarkEnd w:id="60"/>
    </w:p>
    <w:tbl>
      <w:tblPr>
        <w:tblW w:w="7200" w:type="dxa"/>
        <w:tblInd w:w="108" w:type="dxa"/>
        <w:tblLayout w:type="fixed"/>
        <w:tblLook w:val="0000" w:firstRow="0" w:lastRow="0" w:firstColumn="0" w:lastColumn="0" w:noHBand="0" w:noVBand="0"/>
      </w:tblPr>
      <w:tblGrid>
        <w:gridCol w:w="5040"/>
        <w:gridCol w:w="1080"/>
        <w:gridCol w:w="1080"/>
      </w:tblGrid>
      <w:tr w:rsidR="00957320" w:rsidRPr="00AF2974" w:rsidTr="00957320">
        <w:trPr>
          <w:cantSplit/>
        </w:trPr>
        <w:tc>
          <w:tcPr>
            <w:tcW w:w="5040" w:type="dxa"/>
          </w:tcPr>
          <w:p w:rsidR="00957320" w:rsidRPr="00AF2974" w:rsidRDefault="00957320" w:rsidP="00957320">
            <w:pPr>
              <w:pStyle w:val="TableText"/>
            </w:pPr>
          </w:p>
        </w:tc>
        <w:tc>
          <w:tcPr>
            <w:tcW w:w="1080" w:type="dxa"/>
          </w:tcPr>
          <w:p w:rsidR="00957320" w:rsidRPr="00AF2974" w:rsidRDefault="00957320" w:rsidP="00957320">
            <w:pPr>
              <w:pStyle w:val="TableTextHeadingRight"/>
            </w:pPr>
            <w:r>
              <w:t>2014</w:t>
            </w:r>
          </w:p>
          <w:p w:rsidR="00957320" w:rsidRPr="00AF2974" w:rsidRDefault="00957320" w:rsidP="00957320">
            <w:pPr>
              <w:pStyle w:val="TableTextHeadingRight"/>
            </w:pPr>
            <w:r w:rsidRPr="00AF2974">
              <w:t>$</w:t>
            </w:r>
            <w:r w:rsidR="00354A87">
              <w:t>’</w:t>
            </w:r>
            <w:r w:rsidRPr="00AF2974">
              <w:t>000</w:t>
            </w:r>
          </w:p>
        </w:tc>
        <w:tc>
          <w:tcPr>
            <w:tcW w:w="1080" w:type="dxa"/>
          </w:tcPr>
          <w:p w:rsidR="00957320" w:rsidRPr="00AF2974" w:rsidRDefault="00957320" w:rsidP="00957320">
            <w:pPr>
              <w:pStyle w:val="TableTextHeadingRight"/>
            </w:pPr>
            <w:r>
              <w:t>2013</w:t>
            </w:r>
          </w:p>
          <w:p w:rsidR="00957320" w:rsidRPr="00AF2974" w:rsidRDefault="00957320" w:rsidP="00957320">
            <w:pPr>
              <w:pStyle w:val="TableTextHeadingRight"/>
            </w:pPr>
            <w:r w:rsidRPr="00AF2974">
              <w:t>$</w:t>
            </w:r>
            <w:r w:rsidR="00354A87">
              <w:t>’</w:t>
            </w:r>
            <w:r w:rsidRPr="00AF2974">
              <w:t>000</w:t>
            </w:r>
          </w:p>
        </w:tc>
      </w:tr>
      <w:tr w:rsidR="00957320" w:rsidRPr="00AF2974" w:rsidTr="00957320">
        <w:trPr>
          <w:cantSplit/>
          <w:trHeight w:val="263"/>
        </w:trPr>
        <w:tc>
          <w:tcPr>
            <w:tcW w:w="5040" w:type="dxa"/>
          </w:tcPr>
          <w:p w:rsidR="00957320" w:rsidRPr="00AF2974" w:rsidRDefault="00957320" w:rsidP="00957320">
            <w:pPr>
              <w:pStyle w:val="TableText"/>
              <w:rPr>
                <w:b/>
              </w:rPr>
            </w:pPr>
            <w:r w:rsidRPr="00AF2974">
              <w:rPr>
                <w:b/>
              </w:rPr>
              <w:t>Current:</w:t>
            </w:r>
          </w:p>
        </w:tc>
        <w:tc>
          <w:tcPr>
            <w:tcW w:w="1080" w:type="dxa"/>
            <w:shd w:val="clear" w:color="auto" w:fill="E0E0E0"/>
          </w:tcPr>
          <w:p w:rsidR="00957320" w:rsidRPr="00AF2974" w:rsidRDefault="00957320" w:rsidP="00957320">
            <w:pPr>
              <w:pStyle w:val="TableTextRight"/>
              <w:rPr>
                <w:color w:val="000000"/>
              </w:rPr>
            </w:pPr>
          </w:p>
        </w:tc>
        <w:tc>
          <w:tcPr>
            <w:tcW w:w="1080" w:type="dxa"/>
          </w:tcPr>
          <w:p w:rsidR="00957320" w:rsidRPr="00AF2974" w:rsidRDefault="00957320" w:rsidP="00957320">
            <w:pPr>
              <w:pStyle w:val="TableTextRight"/>
              <w:rPr>
                <w:color w:val="000000"/>
              </w:rPr>
            </w:pPr>
          </w:p>
        </w:tc>
      </w:tr>
      <w:tr w:rsidR="00957320" w:rsidRPr="00AF2974" w:rsidTr="00957320">
        <w:trPr>
          <w:cantSplit/>
          <w:trHeight w:val="187"/>
        </w:trPr>
        <w:tc>
          <w:tcPr>
            <w:tcW w:w="5040" w:type="dxa"/>
          </w:tcPr>
          <w:p w:rsidR="00957320" w:rsidRPr="00AF2974" w:rsidRDefault="00957320" w:rsidP="00957320">
            <w:pPr>
              <w:pStyle w:val="TableText"/>
            </w:pPr>
            <w:r w:rsidRPr="00AF2974">
              <w:t>Employee benefits</w:t>
            </w:r>
          </w:p>
        </w:tc>
        <w:tc>
          <w:tcPr>
            <w:tcW w:w="1080" w:type="dxa"/>
            <w:shd w:val="clear" w:color="auto" w:fill="E0E0E0"/>
          </w:tcPr>
          <w:p w:rsidR="00957320" w:rsidRPr="009E6167" w:rsidRDefault="00957320" w:rsidP="00957320">
            <w:pPr>
              <w:pStyle w:val="TableTextRight"/>
              <w:rPr>
                <w:bCs/>
              </w:rPr>
            </w:pPr>
          </w:p>
        </w:tc>
        <w:tc>
          <w:tcPr>
            <w:tcW w:w="1080" w:type="dxa"/>
          </w:tcPr>
          <w:p w:rsidR="00957320" w:rsidRPr="009E6167" w:rsidRDefault="00957320" w:rsidP="00957320">
            <w:pPr>
              <w:pStyle w:val="TableTextRight"/>
              <w:rPr>
                <w:bCs/>
              </w:rPr>
            </w:pPr>
          </w:p>
        </w:tc>
      </w:tr>
      <w:tr w:rsidR="00957320" w:rsidRPr="00AF2974" w:rsidTr="00957320">
        <w:trPr>
          <w:cantSplit/>
        </w:trPr>
        <w:tc>
          <w:tcPr>
            <w:tcW w:w="5040" w:type="dxa"/>
          </w:tcPr>
          <w:p w:rsidR="00957320" w:rsidRPr="00AF2974" w:rsidRDefault="00957320" w:rsidP="00957320">
            <w:pPr>
              <w:pStyle w:val="TableBullet"/>
            </w:pPr>
            <w:r w:rsidRPr="00AF2974">
              <w:t>Annual leave</w:t>
            </w:r>
          </w:p>
        </w:tc>
        <w:tc>
          <w:tcPr>
            <w:tcW w:w="1080" w:type="dxa"/>
            <w:shd w:val="clear" w:color="auto" w:fill="E0E0E0"/>
          </w:tcPr>
          <w:p w:rsidR="00957320" w:rsidRPr="009E6167" w:rsidRDefault="00957320" w:rsidP="00957320">
            <w:pPr>
              <w:pStyle w:val="TableTextRight"/>
              <w:rPr>
                <w:bCs/>
              </w:rPr>
            </w:pPr>
          </w:p>
        </w:tc>
        <w:tc>
          <w:tcPr>
            <w:tcW w:w="1080" w:type="dxa"/>
          </w:tcPr>
          <w:p w:rsidR="00957320" w:rsidRPr="009E6167" w:rsidRDefault="00957320" w:rsidP="00957320">
            <w:pPr>
              <w:pStyle w:val="TableTextRight"/>
              <w:rPr>
                <w:bCs/>
              </w:rPr>
            </w:pPr>
          </w:p>
        </w:tc>
      </w:tr>
      <w:tr w:rsidR="00957320" w:rsidRPr="00AF2974" w:rsidTr="00957320">
        <w:trPr>
          <w:cantSplit/>
        </w:trPr>
        <w:tc>
          <w:tcPr>
            <w:tcW w:w="5040" w:type="dxa"/>
            <w:vAlign w:val="bottom"/>
          </w:tcPr>
          <w:p w:rsidR="00957320" w:rsidRPr="00AF2974" w:rsidRDefault="00957320" w:rsidP="00DF1477">
            <w:pPr>
              <w:pStyle w:val="TableTextHangingIndent"/>
              <w:tabs>
                <w:tab w:val="clear" w:pos="290"/>
                <w:tab w:val="left" w:pos="360"/>
              </w:tabs>
              <w:ind w:left="562" w:hanging="562"/>
            </w:pPr>
            <w:r w:rsidRPr="00AF2974">
              <w:tab/>
              <w:t>–</w:t>
            </w:r>
            <w:r w:rsidRPr="00AF2974">
              <w:tab/>
              <w:t xml:space="preserve">expected to be </w:t>
            </w:r>
            <w:r w:rsidR="00DF1477">
              <w:t xml:space="preserve">settled </w:t>
            </w:r>
            <w:r w:rsidRPr="00AF2974">
              <w:t>within 12</w:t>
            </w:r>
            <w:r>
              <w:t> </w:t>
            </w:r>
            <w:r w:rsidRPr="00AF2974">
              <w:t>months</w:t>
            </w:r>
          </w:p>
        </w:tc>
        <w:tc>
          <w:tcPr>
            <w:tcW w:w="1080" w:type="dxa"/>
            <w:shd w:val="clear" w:color="auto" w:fill="E0E0E0"/>
          </w:tcPr>
          <w:p w:rsidR="00957320" w:rsidRPr="005B10B7" w:rsidRDefault="00DF1477" w:rsidP="00957320">
            <w:pPr>
              <w:pStyle w:val="TableTextRight"/>
            </w:pPr>
            <w:r>
              <w:t>6 815</w:t>
            </w:r>
          </w:p>
        </w:tc>
        <w:tc>
          <w:tcPr>
            <w:tcW w:w="1080" w:type="dxa"/>
          </w:tcPr>
          <w:p w:rsidR="00957320" w:rsidRPr="004277D3" w:rsidRDefault="00957320" w:rsidP="00957320">
            <w:pPr>
              <w:pStyle w:val="TableTextRight"/>
            </w:pPr>
            <w:r>
              <w:rPr>
                <w:color w:val="000000"/>
              </w:rPr>
              <w:t>7 687</w:t>
            </w:r>
          </w:p>
        </w:tc>
      </w:tr>
      <w:tr w:rsidR="00957320" w:rsidRPr="00AF2974" w:rsidTr="00957320">
        <w:trPr>
          <w:cantSplit/>
        </w:trPr>
        <w:tc>
          <w:tcPr>
            <w:tcW w:w="5040" w:type="dxa"/>
            <w:vAlign w:val="bottom"/>
          </w:tcPr>
          <w:p w:rsidR="00957320" w:rsidRPr="00AF2974" w:rsidRDefault="00957320" w:rsidP="00957320">
            <w:pPr>
              <w:pStyle w:val="TableTextHangingIndent"/>
              <w:tabs>
                <w:tab w:val="clear" w:pos="290"/>
                <w:tab w:val="left" w:pos="360"/>
              </w:tabs>
              <w:ind w:left="562" w:hanging="562"/>
            </w:pPr>
            <w:r w:rsidRPr="00AF2974">
              <w:tab/>
              <w:t>–</w:t>
            </w:r>
            <w:r w:rsidRPr="00AF2974">
              <w:tab/>
              <w:t xml:space="preserve">expected to be </w:t>
            </w:r>
            <w:r w:rsidR="00DF1477">
              <w:t xml:space="preserve">settled </w:t>
            </w:r>
            <w:r w:rsidRPr="00AF2974">
              <w:t>after 12</w:t>
            </w:r>
            <w:r>
              <w:t> </w:t>
            </w:r>
            <w:r w:rsidRPr="00AF2974">
              <w:t>months</w:t>
            </w:r>
          </w:p>
        </w:tc>
        <w:tc>
          <w:tcPr>
            <w:tcW w:w="1080" w:type="dxa"/>
            <w:shd w:val="clear" w:color="auto" w:fill="E0E0E0"/>
          </w:tcPr>
          <w:p w:rsidR="00957320" w:rsidRPr="005B10B7" w:rsidRDefault="00DF1477" w:rsidP="00957320">
            <w:pPr>
              <w:pStyle w:val="TableTextRight"/>
            </w:pPr>
            <w:r>
              <w:t>2 284</w:t>
            </w:r>
          </w:p>
        </w:tc>
        <w:tc>
          <w:tcPr>
            <w:tcW w:w="1080" w:type="dxa"/>
          </w:tcPr>
          <w:p w:rsidR="00957320" w:rsidRPr="004277D3" w:rsidRDefault="00957320" w:rsidP="00957320">
            <w:pPr>
              <w:pStyle w:val="TableTextRight"/>
            </w:pPr>
            <w:r>
              <w:rPr>
                <w:color w:val="000000"/>
              </w:rPr>
              <w:t>1 770</w:t>
            </w:r>
          </w:p>
        </w:tc>
      </w:tr>
      <w:tr w:rsidR="00957320" w:rsidRPr="00AF2974" w:rsidTr="00957320">
        <w:trPr>
          <w:cantSplit/>
        </w:trPr>
        <w:tc>
          <w:tcPr>
            <w:tcW w:w="5040" w:type="dxa"/>
          </w:tcPr>
          <w:p w:rsidR="00957320" w:rsidRPr="00AF2974" w:rsidRDefault="00957320" w:rsidP="00957320">
            <w:pPr>
              <w:pStyle w:val="TableBullet"/>
            </w:pPr>
            <w:r w:rsidRPr="00AF2974">
              <w:t>Long service leave</w:t>
            </w:r>
          </w:p>
        </w:tc>
        <w:tc>
          <w:tcPr>
            <w:tcW w:w="1080" w:type="dxa"/>
            <w:shd w:val="clear" w:color="auto" w:fill="E0E0E0"/>
          </w:tcPr>
          <w:p w:rsidR="00957320" w:rsidRPr="005B10B7" w:rsidRDefault="00957320" w:rsidP="00957320">
            <w:pPr>
              <w:pStyle w:val="TableTextRight"/>
            </w:pPr>
          </w:p>
        </w:tc>
        <w:tc>
          <w:tcPr>
            <w:tcW w:w="1080" w:type="dxa"/>
          </w:tcPr>
          <w:p w:rsidR="00957320" w:rsidRPr="004277D3" w:rsidRDefault="00957320" w:rsidP="00957320">
            <w:pPr>
              <w:pStyle w:val="TableTextRight"/>
            </w:pPr>
          </w:p>
        </w:tc>
      </w:tr>
      <w:tr w:rsidR="00957320" w:rsidRPr="00AF2974" w:rsidTr="00957320">
        <w:trPr>
          <w:cantSplit/>
        </w:trPr>
        <w:tc>
          <w:tcPr>
            <w:tcW w:w="5040" w:type="dxa"/>
            <w:vAlign w:val="bottom"/>
          </w:tcPr>
          <w:p w:rsidR="00957320" w:rsidRPr="00AF2974" w:rsidRDefault="00957320" w:rsidP="00DF1477">
            <w:pPr>
              <w:pStyle w:val="TableTextHangingIndent"/>
              <w:tabs>
                <w:tab w:val="clear" w:pos="290"/>
                <w:tab w:val="left" w:pos="360"/>
              </w:tabs>
              <w:ind w:left="562" w:hanging="562"/>
            </w:pPr>
            <w:r w:rsidRPr="00AF2974">
              <w:tab/>
              <w:t>–</w:t>
            </w:r>
            <w:r w:rsidRPr="00AF2974">
              <w:tab/>
              <w:t xml:space="preserve">expected to be </w:t>
            </w:r>
            <w:r w:rsidR="00DF1477">
              <w:t xml:space="preserve">settled </w:t>
            </w:r>
            <w:r w:rsidRPr="00AF2974">
              <w:t>within 12</w:t>
            </w:r>
            <w:r>
              <w:t> </w:t>
            </w:r>
            <w:r w:rsidRPr="00AF2974">
              <w:t>months</w:t>
            </w:r>
          </w:p>
        </w:tc>
        <w:tc>
          <w:tcPr>
            <w:tcW w:w="1080" w:type="dxa"/>
            <w:shd w:val="clear" w:color="auto" w:fill="E0E0E0"/>
          </w:tcPr>
          <w:p w:rsidR="00957320" w:rsidRPr="005B10B7" w:rsidRDefault="00957320" w:rsidP="00957320">
            <w:pPr>
              <w:pStyle w:val="TableTextRight"/>
            </w:pPr>
            <w:r w:rsidRPr="005B10B7">
              <w:t>815</w:t>
            </w:r>
          </w:p>
        </w:tc>
        <w:tc>
          <w:tcPr>
            <w:tcW w:w="1080" w:type="dxa"/>
          </w:tcPr>
          <w:p w:rsidR="00957320" w:rsidRPr="004277D3" w:rsidRDefault="00957320" w:rsidP="00957320">
            <w:pPr>
              <w:pStyle w:val="TableTextRight"/>
            </w:pPr>
            <w:r w:rsidRPr="004277D3">
              <w:t>945</w:t>
            </w:r>
          </w:p>
        </w:tc>
      </w:tr>
      <w:tr w:rsidR="00957320" w:rsidRPr="00AF2974" w:rsidTr="00957320">
        <w:trPr>
          <w:cantSplit/>
        </w:trPr>
        <w:tc>
          <w:tcPr>
            <w:tcW w:w="5040" w:type="dxa"/>
            <w:vAlign w:val="bottom"/>
          </w:tcPr>
          <w:p w:rsidR="00957320" w:rsidRPr="00AF2974" w:rsidRDefault="00957320" w:rsidP="00957320">
            <w:pPr>
              <w:pStyle w:val="TableTextHangingIndent"/>
              <w:tabs>
                <w:tab w:val="clear" w:pos="290"/>
                <w:tab w:val="left" w:pos="360"/>
              </w:tabs>
              <w:ind w:left="562" w:hanging="562"/>
            </w:pPr>
            <w:r w:rsidRPr="00AF2974">
              <w:tab/>
              <w:t>–</w:t>
            </w:r>
            <w:r w:rsidRPr="00AF2974">
              <w:tab/>
              <w:t xml:space="preserve">expected to be </w:t>
            </w:r>
            <w:r w:rsidR="00DF1477">
              <w:t xml:space="preserve">settled </w:t>
            </w:r>
            <w:r w:rsidRPr="00AF2974">
              <w:t>after 12</w:t>
            </w:r>
            <w:r>
              <w:t> </w:t>
            </w:r>
            <w:r w:rsidRPr="00AF2974">
              <w:t>months</w:t>
            </w:r>
          </w:p>
        </w:tc>
        <w:tc>
          <w:tcPr>
            <w:tcW w:w="1080" w:type="dxa"/>
            <w:shd w:val="clear" w:color="auto" w:fill="E0E0E0"/>
          </w:tcPr>
          <w:p w:rsidR="00957320" w:rsidRPr="005B10B7" w:rsidRDefault="00957320" w:rsidP="00957320">
            <w:pPr>
              <w:pStyle w:val="TableTextRight"/>
            </w:pPr>
            <w:r w:rsidRPr="005B10B7">
              <w:t>19</w:t>
            </w:r>
            <w:r>
              <w:t> </w:t>
            </w:r>
            <w:r w:rsidRPr="005B10B7">
              <w:t>347</w:t>
            </w:r>
          </w:p>
        </w:tc>
        <w:tc>
          <w:tcPr>
            <w:tcW w:w="1080" w:type="dxa"/>
          </w:tcPr>
          <w:p w:rsidR="00957320" w:rsidRPr="004277D3" w:rsidRDefault="00957320" w:rsidP="00957320">
            <w:pPr>
              <w:pStyle w:val="TableTextRight"/>
            </w:pPr>
            <w:r w:rsidRPr="004277D3">
              <w:t>19</w:t>
            </w:r>
            <w:r>
              <w:t> </w:t>
            </w:r>
            <w:r w:rsidRPr="004277D3">
              <w:t>970</w:t>
            </w:r>
          </w:p>
        </w:tc>
      </w:tr>
      <w:tr w:rsidR="00957320" w:rsidRPr="00AF2974" w:rsidTr="00957320">
        <w:trPr>
          <w:cantSplit/>
        </w:trPr>
        <w:tc>
          <w:tcPr>
            <w:tcW w:w="5040" w:type="dxa"/>
          </w:tcPr>
          <w:p w:rsidR="00957320" w:rsidRPr="00AF2974" w:rsidRDefault="00957320" w:rsidP="00957320">
            <w:pPr>
              <w:pStyle w:val="TableBullet"/>
            </w:pPr>
            <w:r w:rsidRPr="00AF2974">
              <w:t>Performance bonus</w:t>
            </w:r>
          </w:p>
        </w:tc>
        <w:tc>
          <w:tcPr>
            <w:tcW w:w="1080" w:type="dxa"/>
            <w:shd w:val="clear" w:color="auto" w:fill="E0E0E0"/>
          </w:tcPr>
          <w:p w:rsidR="00957320" w:rsidRPr="005B10B7" w:rsidRDefault="00957320" w:rsidP="00957320">
            <w:pPr>
              <w:pStyle w:val="TableTextRight"/>
            </w:pPr>
            <w:r w:rsidRPr="005B10B7">
              <w:t>855</w:t>
            </w:r>
          </w:p>
        </w:tc>
        <w:tc>
          <w:tcPr>
            <w:tcW w:w="1080" w:type="dxa"/>
          </w:tcPr>
          <w:p w:rsidR="00957320" w:rsidRPr="004277D3" w:rsidRDefault="00957320" w:rsidP="00957320">
            <w:pPr>
              <w:pStyle w:val="TableTextRight"/>
            </w:pPr>
            <w:r w:rsidRPr="004277D3">
              <w:t>875</w:t>
            </w:r>
          </w:p>
        </w:tc>
      </w:tr>
      <w:tr w:rsidR="00957320" w:rsidRPr="00AF2974" w:rsidTr="00957320">
        <w:trPr>
          <w:cantSplit/>
        </w:trPr>
        <w:tc>
          <w:tcPr>
            <w:tcW w:w="5040" w:type="dxa"/>
          </w:tcPr>
          <w:p w:rsidR="00957320" w:rsidRPr="00AF2974" w:rsidRDefault="00957320" w:rsidP="00957320">
            <w:pPr>
              <w:pStyle w:val="TableBullet"/>
            </w:pPr>
            <w:r>
              <w:t>Redundancy provision</w:t>
            </w:r>
          </w:p>
        </w:tc>
        <w:tc>
          <w:tcPr>
            <w:tcW w:w="1080" w:type="dxa"/>
            <w:shd w:val="clear" w:color="auto" w:fill="E0E0E0"/>
          </w:tcPr>
          <w:p w:rsidR="00957320" w:rsidRPr="005B10B7" w:rsidRDefault="00957320" w:rsidP="00957320">
            <w:pPr>
              <w:pStyle w:val="TableTextRight"/>
            </w:pPr>
            <w:r w:rsidRPr="005B10B7">
              <w:t>150</w:t>
            </w:r>
          </w:p>
        </w:tc>
        <w:tc>
          <w:tcPr>
            <w:tcW w:w="1080" w:type="dxa"/>
          </w:tcPr>
          <w:p w:rsidR="00957320" w:rsidRPr="004277D3" w:rsidRDefault="00957320" w:rsidP="00957320">
            <w:pPr>
              <w:pStyle w:val="TableTextRight"/>
            </w:pPr>
            <w:r w:rsidRPr="004277D3">
              <w:t>1</w:t>
            </w:r>
            <w:r>
              <w:t> </w:t>
            </w:r>
            <w:r w:rsidRPr="004277D3">
              <w:t>354</w:t>
            </w:r>
          </w:p>
        </w:tc>
      </w:tr>
      <w:tr w:rsidR="00957320" w:rsidRPr="00AF2974" w:rsidTr="00957320">
        <w:trPr>
          <w:cantSplit/>
        </w:trPr>
        <w:tc>
          <w:tcPr>
            <w:tcW w:w="5040" w:type="dxa"/>
          </w:tcPr>
          <w:p w:rsidR="00957320" w:rsidRPr="00AF2974" w:rsidRDefault="00957320" w:rsidP="00957320">
            <w:pPr>
              <w:pStyle w:val="TableText"/>
            </w:pPr>
          </w:p>
        </w:tc>
        <w:tc>
          <w:tcPr>
            <w:tcW w:w="1080" w:type="dxa"/>
            <w:shd w:val="clear" w:color="auto" w:fill="E0E0E0"/>
          </w:tcPr>
          <w:p w:rsidR="00957320" w:rsidRPr="00971C9C" w:rsidRDefault="00957320" w:rsidP="00957320">
            <w:pPr>
              <w:pStyle w:val="TableTextRight"/>
              <w:rPr>
                <w:b/>
              </w:rPr>
            </w:pPr>
            <w:r w:rsidRPr="00971C9C">
              <w:rPr>
                <w:b/>
              </w:rPr>
              <w:t>30 266</w:t>
            </w:r>
          </w:p>
        </w:tc>
        <w:tc>
          <w:tcPr>
            <w:tcW w:w="1080" w:type="dxa"/>
          </w:tcPr>
          <w:p w:rsidR="00957320" w:rsidRPr="00971C9C" w:rsidRDefault="00957320" w:rsidP="00957320">
            <w:pPr>
              <w:pStyle w:val="TableTextRight"/>
              <w:rPr>
                <w:b/>
              </w:rPr>
            </w:pPr>
            <w:r w:rsidRPr="00971C9C">
              <w:rPr>
                <w:b/>
              </w:rPr>
              <w:t>32 601</w:t>
            </w:r>
          </w:p>
        </w:tc>
      </w:tr>
      <w:tr w:rsidR="00957320" w:rsidRPr="00AF2974" w:rsidTr="00957320">
        <w:trPr>
          <w:cantSplit/>
          <w:trHeight w:val="269"/>
        </w:trPr>
        <w:tc>
          <w:tcPr>
            <w:tcW w:w="5040" w:type="dxa"/>
          </w:tcPr>
          <w:p w:rsidR="00957320" w:rsidRPr="00AF2974" w:rsidRDefault="00957320" w:rsidP="00957320">
            <w:pPr>
              <w:pStyle w:val="TableText"/>
              <w:rPr>
                <w:b/>
              </w:rPr>
            </w:pPr>
            <w:r w:rsidRPr="00AF2974">
              <w:rPr>
                <w:b/>
              </w:rPr>
              <w:t>Non</w:t>
            </w:r>
            <w:r w:rsidR="002F651E">
              <w:rPr>
                <w:b/>
              </w:rPr>
              <w:noBreakHyphen/>
            </w:r>
            <w:r w:rsidRPr="00AF2974">
              <w:rPr>
                <w:b/>
              </w:rPr>
              <w:t xml:space="preserve">current: </w:t>
            </w:r>
          </w:p>
        </w:tc>
        <w:tc>
          <w:tcPr>
            <w:tcW w:w="1080" w:type="dxa"/>
            <w:shd w:val="clear" w:color="auto" w:fill="E0E0E0"/>
          </w:tcPr>
          <w:p w:rsidR="00957320" w:rsidRPr="005B10B7" w:rsidRDefault="00957320" w:rsidP="00957320">
            <w:pPr>
              <w:pStyle w:val="TableTextRight"/>
            </w:pPr>
          </w:p>
        </w:tc>
        <w:tc>
          <w:tcPr>
            <w:tcW w:w="1080" w:type="dxa"/>
          </w:tcPr>
          <w:p w:rsidR="00957320" w:rsidRPr="004277D3" w:rsidRDefault="00957320" w:rsidP="00957320">
            <w:pPr>
              <w:pStyle w:val="TableTextRight"/>
            </w:pPr>
          </w:p>
        </w:tc>
      </w:tr>
      <w:tr w:rsidR="00957320" w:rsidRPr="00AF2974" w:rsidTr="00957320">
        <w:trPr>
          <w:cantSplit/>
          <w:trHeight w:val="259"/>
        </w:trPr>
        <w:tc>
          <w:tcPr>
            <w:tcW w:w="5040" w:type="dxa"/>
          </w:tcPr>
          <w:p w:rsidR="00957320" w:rsidRPr="00AF2974" w:rsidRDefault="00957320" w:rsidP="00957320">
            <w:pPr>
              <w:pStyle w:val="TableText"/>
            </w:pPr>
            <w:r w:rsidRPr="00AF2974">
              <w:t>Employee benefits</w:t>
            </w:r>
          </w:p>
        </w:tc>
        <w:tc>
          <w:tcPr>
            <w:tcW w:w="1080" w:type="dxa"/>
            <w:shd w:val="clear" w:color="auto" w:fill="E0E0E0"/>
          </w:tcPr>
          <w:p w:rsidR="00957320" w:rsidRPr="005B10B7" w:rsidRDefault="00957320" w:rsidP="00957320">
            <w:pPr>
              <w:pStyle w:val="TableTextRight"/>
            </w:pPr>
          </w:p>
        </w:tc>
        <w:tc>
          <w:tcPr>
            <w:tcW w:w="1080" w:type="dxa"/>
          </w:tcPr>
          <w:p w:rsidR="00957320" w:rsidRPr="004277D3" w:rsidRDefault="00957320" w:rsidP="00957320">
            <w:pPr>
              <w:pStyle w:val="TableTextRight"/>
            </w:pPr>
          </w:p>
        </w:tc>
      </w:tr>
      <w:tr w:rsidR="00957320" w:rsidRPr="00AF2974" w:rsidTr="00957320">
        <w:trPr>
          <w:cantSplit/>
          <w:trHeight w:val="259"/>
        </w:trPr>
        <w:tc>
          <w:tcPr>
            <w:tcW w:w="5040" w:type="dxa"/>
          </w:tcPr>
          <w:p w:rsidR="00957320" w:rsidRPr="00AF2974" w:rsidRDefault="00957320" w:rsidP="00957320">
            <w:pPr>
              <w:pStyle w:val="TableBullet"/>
            </w:pPr>
            <w:r w:rsidRPr="00AF2974">
              <w:t>Long service leave</w:t>
            </w:r>
          </w:p>
        </w:tc>
        <w:tc>
          <w:tcPr>
            <w:tcW w:w="1080" w:type="dxa"/>
            <w:shd w:val="clear" w:color="auto" w:fill="E0E0E0"/>
          </w:tcPr>
          <w:p w:rsidR="00957320" w:rsidRPr="005B10B7" w:rsidRDefault="00957320" w:rsidP="00957320">
            <w:pPr>
              <w:pStyle w:val="TableTextRight"/>
            </w:pPr>
            <w:r w:rsidRPr="005B10B7">
              <w:t>2</w:t>
            </w:r>
            <w:r>
              <w:t> </w:t>
            </w:r>
            <w:r w:rsidRPr="005B10B7">
              <w:t>932</w:t>
            </w:r>
          </w:p>
        </w:tc>
        <w:tc>
          <w:tcPr>
            <w:tcW w:w="1080" w:type="dxa"/>
          </w:tcPr>
          <w:p w:rsidR="00957320" w:rsidRPr="004277D3" w:rsidRDefault="00957320" w:rsidP="00957320">
            <w:pPr>
              <w:pStyle w:val="TableTextRight"/>
            </w:pPr>
            <w:r w:rsidRPr="004277D3">
              <w:t>3</w:t>
            </w:r>
            <w:r>
              <w:t> </w:t>
            </w:r>
            <w:r w:rsidRPr="004277D3">
              <w:t>106</w:t>
            </w:r>
          </w:p>
        </w:tc>
      </w:tr>
      <w:tr w:rsidR="00957320" w:rsidRPr="000E449E" w:rsidTr="00957320">
        <w:trPr>
          <w:cantSplit/>
          <w:trHeight w:val="259"/>
        </w:trPr>
        <w:tc>
          <w:tcPr>
            <w:tcW w:w="5040" w:type="dxa"/>
          </w:tcPr>
          <w:p w:rsidR="00957320" w:rsidRPr="00AF2974" w:rsidRDefault="00957320" w:rsidP="00957320">
            <w:pPr>
              <w:pStyle w:val="TableText"/>
            </w:pPr>
          </w:p>
        </w:tc>
        <w:tc>
          <w:tcPr>
            <w:tcW w:w="1080" w:type="dxa"/>
            <w:shd w:val="clear" w:color="auto" w:fill="E0E0E0"/>
          </w:tcPr>
          <w:p w:rsidR="00957320" w:rsidRPr="00971C9C" w:rsidRDefault="00957320" w:rsidP="00957320">
            <w:pPr>
              <w:pStyle w:val="TableTextRight"/>
              <w:rPr>
                <w:b/>
              </w:rPr>
            </w:pPr>
            <w:r w:rsidRPr="00971C9C">
              <w:rPr>
                <w:b/>
              </w:rPr>
              <w:t>2 932</w:t>
            </w:r>
          </w:p>
        </w:tc>
        <w:tc>
          <w:tcPr>
            <w:tcW w:w="1080" w:type="dxa"/>
          </w:tcPr>
          <w:p w:rsidR="00957320" w:rsidRPr="00971C9C" w:rsidRDefault="00957320" w:rsidP="00957320">
            <w:pPr>
              <w:pStyle w:val="TableTextRight"/>
              <w:rPr>
                <w:b/>
              </w:rPr>
            </w:pPr>
            <w:r w:rsidRPr="00971C9C">
              <w:rPr>
                <w:b/>
              </w:rPr>
              <w:t>3 106</w:t>
            </w:r>
          </w:p>
        </w:tc>
      </w:tr>
      <w:tr w:rsidR="00957320" w:rsidRPr="00AF2974" w:rsidTr="00957320">
        <w:trPr>
          <w:cantSplit/>
          <w:trHeight w:val="259"/>
        </w:trPr>
        <w:tc>
          <w:tcPr>
            <w:tcW w:w="5040" w:type="dxa"/>
          </w:tcPr>
          <w:p w:rsidR="00957320" w:rsidRPr="00AF2974" w:rsidRDefault="00957320" w:rsidP="00957320">
            <w:pPr>
              <w:pStyle w:val="TableText"/>
            </w:pPr>
          </w:p>
        </w:tc>
        <w:tc>
          <w:tcPr>
            <w:tcW w:w="1080" w:type="dxa"/>
            <w:shd w:val="clear" w:color="auto" w:fill="E0E0E0"/>
          </w:tcPr>
          <w:p w:rsidR="00957320" w:rsidRPr="005B10B7" w:rsidRDefault="00957320" w:rsidP="00957320">
            <w:pPr>
              <w:pStyle w:val="TableTextRight"/>
            </w:pPr>
          </w:p>
        </w:tc>
        <w:tc>
          <w:tcPr>
            <w:tcW w:w="1080" w:type="dxa"/>
          </w:tcPr>
          <w:p w:rsidR="00957320" w:rsidRPr="004277D3" w:rsidRDefault="00957320" w:rsidP="00957320">
            <w:pPr>
              <w:pStyle w:val="TableTextRight"/>
            </w:pPr>
          </w:p>
        </w:tc>
      </w:tr>
      <w:tr w:rsidR="00957320" w:rsidRPr="00971C9C" w:rsidTr="00957320">
        <w:trPr>
          <w:cantSplit/>
        </w:trPr>
        <w:tc>
          <w:tcPr>
            <w:tcW w:w="5040" w:type="dxa"/>
          </w:tcPr>
          <w:p w:rsidR="00957320" w:rsidRPr="00AF2974" w:rsidRDefault="00957320" w:rsidP="00957320">
            <w:pPr>
              <w:pStyle w:val="TableText"/>
              <w:rPr>
                <w:b/>
              </w:rPr>
            </w:pPr>
            <w:r w:rsidRPr="00AF2974">
              <w:rPr>
                <w:b/>
              </w:rPr>
              <w:t>Total provisions</w:t>
            </w:r>
          </w:p>
        </w:tc>
        <w:tc>
          <w:tcPr>
            <w:tcW w:w="1080" w:type="dxa"/>
            <w:shd w:val="clear" w:color="auto" w:fill="E0E0E0"/>
          </w:tcPr>
          <w:p w:rsidR="00957320" w:rsidRPr="00971C9C" w:rsidRDefault="00957320" w:rsidP="00957320">
            <w:pPr>
              <w:pStyle w:val="TableTextRight"/>
              <w:rPr>
                <w:b/>
              </w:rPr>
            </w:pPr>
            <w:r w:rsidRPr="00971C9C">
              <w:rPr>
                <w:b/>
              </w:rPr>
              <w:t>33 198</w:t>
            </w:r>
          </w:p>
        </w:tc>
        <w:tc>
          <w:tcPr>
            <w:tcW w:w="1080" w:type="dxa"/>
          </w:tcPr>
          <w:p w:rsidR="00957320" w:rsidRPr="00971C9C" w:rsidRDefault="00957320" w:rsidP="00957320">
            <w:pPr>
              <w:pStyle w:val="TableTextRight"/>
              <w:rPr>
                <w:b/>
              </w:rPr>
            </w:pPr>
            <w:r w:rsidRPr="00971C9C">
              <w:rPr>
                <w:b/>
              </w:rPr>
              <w:t>35 707</w:t>
            </w:r>
          </w:p>
        </w:tc>
      </w:tr>
    </w:tbl>
    <w:p w:rsidR="008E789B" w:rsidRPr="00AF2974" w:rsidRDefault="008E789B" w:rsidP="008E789B"/>
    <w:p w:rsidR="008E789B" w:rsidRPr="00AF2974" w:rsidRDefault="008E789B" w:rsidP="004B0CC8">
      <w:pPr>
        <w:pStyle w:val="Heading2Notes"/>
      </w:pPr>
      <w:bookmarkStart w:id="61" w:name="_Toc294622751"/>
      <w:r w:rsidRPr="00AF2974">
        <w:br w:type="page"/>
      </w:r>
      <w:bookmarkStart w:id="62" w:name="_Toc303670558"/>
      <w:bookmarkStart w:id="63" w:name="_Toc335740856"/>
      <w:bookmarkStart w:id="64" w:name="_Toc399334628"/>
      <w:r w:rsidR="00A05E4F" w:rsidRPr="00AF2974">
        <w:lastRenderedPageBreak/>
        <w:t>Note 1</w:t>
      </w:r>
      <w:r w:rsidR="00AA40E2">
        <w:t>2</w:t>
      </w:r>
      <w:r w:rsidR="00A05E4F" w:rsidRPr="00AF2974">
        <w:t>.</w:t>
      </w:r>
      <w:r w:rsidR="00A05E4F" w:rsidRPr="00AF2974">
        <w:tab/>
      </w:r>
      <w:r w:rsidRPr="00AF2974">
        <w:t>Borrowings</w:t>
      </w:r>
      <w:bookmarkEnd w:id="61"/>
      <w:bookmarkEnd w:id="62"/>
      <w:bookmarkEnd w:id="63"/>
      <w:bookmarkEnd w:id="64"/>
    </w:p>
    <w:tbl>
      <w:tblPr>
        <w:tblW w:w="0" w:type="auto"/>
        <w:tblInd w:w="108" w:type="dxa"/>
        <w:tblLayout w:type="fixed"/>
        <w:tblLook w:val="0000" w:firstRow="0" w:lastRow="0" w:firstColumn="0" w:lastColumn="0" w:noHBand="0" w:noVBand="0"/>
      </w:tblPr>
      <w:tblGrid>
        <w:gridCol w:w="5040"/>
        <w:gridCol w:w="1080"/>
        <w:gridCol w:w="1080"/>
      </w:tblGrid>
      <w:tr w:rsidR="001834A9" w:rsidRPr="00AF2974" w:rsidTr="00FB078D">
        <w:trPr>
          <w:cantSplit/>
        </w:trPr>
        <w:tc>
          <w:tcPr>
            <w:tcW w:w="5040" w:type="dxa"/>
          </w:tcPr>
          <w:p w:rsidR="001834A9" w:rsidRPr="00AF2974" w:rsidRDefault="001834A9" w:rsidP="00FB078D">
            <w:pPr>
              <w:pStyle w:val="TableText"/>
            </w:pPr>
          </w:p>
        </w:tc>
        <w:tc>
          <w:tcPr>
            <w:tcW w:w="1080" w:type="dxa"/>
          </w:tcPr>
          <w:p w:rsidR="001834A9" w:rsidRPr="00AF2974" w:rsidRDefault="001834A9" w:rsidP="00FB078D">
            <w:pPr>
              <w:pStyle w:val="TableTextHeadingRight"/>
            </w:pPr>
            <w:r>
              <w:t>2014</w:t>
            </w:r>
          </w:p>
          <w:p w:rsidR="001834A9" w:rsidRPr="00AF2974" w:rsidRDefault="001834A9" w:rsidP="00FB078D">
            <w:pPr>
              <w:pStyle w:val="TableTextHeadingRight"/>
            </w:pPr>
            <w:r w:rsidRPr="00AF2974">
              <w:t>$</w:t>
            </w:r>
            <w:r w:rsidR="00354A87">
              <w:t>’</w:t>
            </w:r>
            <w:r w:rsidRPr="00AF2974">
              <w:t>000</w:t>
            </w:r>
          </w:p>
        </w:tc>
        <w:tc>
          <w:tcPr>
            <w:tcW w:w="1080" w:type="dxa"/>
          </w:tcPr>
          <w:p w:rsidR="001834A9" w:rsidRPr="00AF2974" w:rsidRDefault="001834A9" w:rsidP="00FB078D">
            <w:pPr>
              <w:pStyle w:val="TableTextHeadingRight"/>
            </w:pPr>
            <w:r>
              <w:t>2013</w:t>
            </w:r>
          </w:p>
          <w:p w:rsidR="001834A9" w:rsidRPr="00AF2974" w:rsidRDefault="001834A9" w:rsidP="00FB078D">
            <w:pPr>
              <w:pStyle w:val="TableTextHeadingRight"/>
            </w:pPr>
            <w:r w:rsidRPr="00AF2974">
              <w:t>$</w:t>
            </w:r>
            <w:r w:rsidR="00354A87">
              <w:t>’</w:t>
            </w:r>
            <w:r w:rsidRPr="00AF2974">
              <w:t>000</w:t>
            </w:r>
          </w:p>
        </w:tc>
      </w:tr>
      <w:tr w:rsidR="001834A9" w:rsidRPr="00AF2974" w:rsidTr="00FB078D">
        <w:trPr>
          <w:cantSplit/>
        </w:trPr>
        <w:tc>
          <w:tcPr>
            <w:tcW w:w="5040" w:type="dxa"/>
          </w:tcPr>
          <w:p w:rsidR="001834A9" w:rsidRPr="00AF2974" w:rsidRDefault="001834A9" w:rsidP="00FB078D">
            <w:pPr>
              <w:pStyle w:val="TableText"/>
              <w:rPr>
                <w:b/>
              </w:rPr>
            </w:pPr>
            <w:r w:rsidRPr="00AF2974">
              <w:rPr>
                <w:b/>
              </w:rPr>
              <w:t>Current:</w:t>
            </w:r>
          </w:p>
        </w:tc>
        <w:tc>
          <w:tcPr>
            <w:tcW w:w="1080" w:type="dxa"/>
            <w:shd w:val="clear" w:color="auto" w:fill="E0E0E0"/>
          </w:tcPr>
          <w:p w:rsidR="001834A9" w:rsidRPr="00AF2974" w:rsidRDefault="001834A9" w:rsidP="00FB078D">
            <w:pPr>
              <w:pStyle w:val="TableTextRight"/>
            </w:pPr>
          </w:p>
        </w:tc>
        <w:tc>
          <w:tcPr>
            <w:tcW w:w="1080" w:type="dxa"/>
          </w:tcPr>
          <w:p w:rsidR="001834A9" w:rsidRPr="00AF2974"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rPr>
                <w:b/>
              </w:rPr>
            </w:pPr>
            <w:r w:rsidRPr="00AF2974">
              <w:rPr>
                <w:b/>
              </w:rPr>
              <w:t>Unsecured</w:t>
            </w:r>
          </w:p>
        </w:tc>
        <w:tc>
          <w:tcPr>
            <w:tcW w:w="1080" w:type="dxa"/>
            <w:shd w:val="clear" w:color="auto" w:fill="E0E0E0"/>
          </w:tcPr>
          <w:p w:rsidR="001834A9" w:rsidRPr="00AF2974" w:rsidRDefault="001834A9" w:rsidP="00FB078D">
            <w:pPr>
              <w:pStyle w:val="TableTextRight"/>
            </w:pPr>
          </w:p>
        </w:tc>
        <w:tc>
          <w:tcPr>
            <w:tcW w:w="1080" w:type="dxa"/>
          </w:tcPr>
          <w:p w:rsidR="001834A9" w:rsidRPr="00AF2974"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pPr>
            <w:r w:rsidRPr="00AF2974">
              <w:t>Bank overdraft (</w:t>
            </w:r>
            <w:r w:rsidR="00705E65">
              <w:t xml:space="preserve">Note </w:t>
            </w:r>
            <w:r w:rsidRPr="00AF2974">
              <w:t>2</w:t>
            </w:r>
            <w:r>
              <w:t>1</w:t>
            </w:r>
            <w:r w:rsidRPr="00AF2974">
              <w:t>)</w:t>
            </w:r>
          </w:p>
        </w:tc>
        <w:tc>
          <w:tcPr>
            <w:tcW w:w="1080" w:type="dxa"/>
            <w:shd w:val="clear" w:color="auto" w:fill="E0E0E0"/>
          </w:tcPr>
          <w:p w:rsidR="001834A9" w:rsidRPr="005B10B7" w:rsidRDefault="001834A9" w:rsidP="00FB078D">
            <w:pPr>
              <w:pStyle w:val="TableTextRight"/>
            </w:pPr>
            <w:r w:rsidRPr="005B10B7">
              <w:t>852</w:t>
            </w:r>
          </w:p>
        </w:tc>
        <w:tc>
          <w:tcPr>
            <w:tcW w:w="1080" w:type="dxa"/>
          </w:tcPr>
          <w:p w:rsidR="001834A9" w:rsidRPr="004277D3" w:rsidRDefault="001834A9" w:rsidP="00FB078D">
            <w:pPr>
              <w:pStyle w:val="TableTextRight"/>
            </w:pPr>
            <w:r w:rsidRPr="004277D3">
              <w:t>1</w:t>
            </w:r>
            <w:r>
              <w:t> </w:t>
            </w:r>
            <w:r w:rsidRPr="004277D3">
              <w:t>073</w:t>
            </w:r>
          </w:p>
        </w:tc>
      </w:tr>
      <w:tr w:rsidR="001834A9" w:rsidRPr="00AF2974" w:rsidTr="00FB078D">
        <w:trPr>
          <w:cantSplit/>
        </w:trPr>
        <w:tc>
          <w:tcPr>
            <w:tcW w:w="5040" w:type="dxa"/>
          </w:tcPr>
          <w:p w:rsidR="001834A9" w:rsidRPr="0078171C" w:rsidRDefault="001834A9" w:rsidP="00FB078D">
            <w:pPr>
              <w:pStyle w:val="TableText"/>
              <w:rPr>
                <w:b/>
                <w:bCs/>
              </w:rPr>
            </w:pPr>
            <w:r w:rsidRPr="0078171C">
              <w:rPr>
                <w:b/>
                <w:bCs/>
              </w:rPr>
              <w:t>Secured</w:t>
            </w: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pPr>
            <w:r w:rsidRPr="0078079C">
              <w:t>Finance lease liabilities (</w:t>
            </w:r>
            <w:r w:rsidR="00705E65">
              <w:t xml:space="preserve">Note </w:t>
            </w:r>
            <w:r w:rsidRPr="0078079C">
              <w:t>1</w:t>
            </w:r>
            <w:r>
              <w:t>3</w:t>
            </w:r>
            <w:r w:rsidRPr="0078079C">
              <w:t>)</w:t>
            </w:r>
          </w:p>
        </w:tc>
        <w:tc>
          <w:tcPr>
            <w:tcW w:w="1080" w:type="dxa"/>
            <w:shd w:val="clear" w:color="auto" w:fill="E0E0E0"/>
          </w:tcPr>
          <w:p w:rsidR="001834A9" w:rsidRPr="005B10B7" w:rsidRDefault="001834A9" w:rsidP="00FB078D">
            <w:pPr>
              <w:pStyle w:val="TableTextRight"/>
            </w:pPr>
            <w:r w:rsidRPr="005B10B7">
              <w:t>2</w:t>
            </w:r>
            <w:r>
              <w:t> </w:t>
            </w:r>
            <w:r w:rsidRPr="005B10B7">
              <w:t>157</w:t>
            </w:r>
          </w:p>
        </w:tc>
        <w:tc>
          <w:tcPr>
            <w:tcW w:w="1080" w:type="dxa"/>
          </w:tcPr>
          <w:p w:rsidR="001834A9" w:rsidRPr="004277D3" w:rsidRDefault="001834A9" w:rsidP="00FB078D">
            <w:pPr>
              <w:pStyle w:val="TableTextRight"/>
            </w:pPr>
            <w:r w:rsidRPr="0078079C">
              <w:t>2</w:t>
            </w:r>
            <w:r>
              <w:t> </w:t>
            </w:r>
            <w:r w:rsidRPr="0078079C">
              <w:t>622</w:t>
            </w:r>
          </w:p>
        </w:tc>
      </w:tr>
      <w:tr w:rsidR="001834A9" w:rsidRPr="0078171C" w:rsidTr="00FB078D">
        <w:trPr>
          <w:cantSplit/>
        </w:trPr>
        <w:tc>
          <w:tcPr>
            <w:tcW w:w="5040" w:type="dxa"/>
          </w:tcPr>
          <w:p w:rsidR="001834A9" w:rsidRPr="00AF2974" w:rsidRDefault="001834A9" w:rsidP="00FB078D">
            <w:pPr>
              <w:pStyle w:val="TableText"/>
            </w:pPr>
          </w:p>
        </w:tc>
        <w:tc>
          <w:tcPr>
            <w:tcW w:w="1080" w:type="dxa"/>
            <w:shd w:val="clear" w:color="auto" w:fill="E0E0E0"/>
          </w:tcPr>
          <w:p w:rsidR="001834A9" w:rsidRPr="0078171C" w:rsidRDefault="001834A9" w:rsidP="00FB078D">
            <w:pPr>
              <w:pStyle w:val="TableTextRight"/>
              <w:rPr>
                <w:b/>
              </w:rPr>
            </w:pPr>
            <w:r w:rsidRPr="0078171C">
              <w:rPr>
                <w:b/>
              </w:rPr>
              <w:t>3 009</w:t>
            </w:r>
          </w:p>
        </w:tc>
        <w:tc>
          <w:tcPr>
            <w:tcW w:w="1080" w:type="dxa"/>
          </w:tcPr>
          <w:p w:rsidR="001834A9" w:rsidRPr="0078171C" w:rsidRDefault="001834A9" w:rsidP="00FB078D">
            <w:pPr>
              <w:pStyle w:val="TableTextRight"/>
              <w:rPr>
                <w:b/>
              </w:rPr>
            </w:pPr>
            <w:r w:rsidRPr="0078171C">
              <w:rPr>
                <w:b/>
              </w:rPr>
              <w:t>3 695</w:t>
            </w:r>
          </w:p>
        </w:tc>
      </w:tr>
      <w:tr w:rsidR="001834A9" w:rsidRPr="00AF2974" w:rsidTr="00FB078D">
        <w:trPr>
          <w:cantSplit/>
        </w:trPr>
        <w:tc>
          <w:tcPr>
            <w:tcW w:w="5040" w:type="dxa"/>
          </w:tcPr>
          <w:p w:rsidR="001834A9" w:rsidRPr="00AF2974" w:rsidRDefault="001834A9" w:rsidP="00FB078D">
            <w:pPr>
              <w:pStyle w:val="TableText"/>
            </w:pP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rPr>
                <w:b/>
              </w:rPr>
            </w:pPr>
            <w:r w:rsidRPr="00AF2974">
              <w:rPr>
                <w:b/>
              </w:rPr>
              <w:t>Non</w:t>
            </w:r>
            <w:r w:rsidR="002F651E">
              <w:rPr>
                <w:b/>
              </w:rPr>
              <w:noBreakHyphen/>
            </w:r>
            <w:r w:rsidRPr="00AF2974">
              <w:rPr>
                <w:b/>
              </w:rPr>
              <w:t>current</w:t>
            </w:r>
            <w:r>
              <w:rPr>
                <w:b/>
              </w:rPr>
              <w:t>:</w:t>
            </w: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rPr>
                <w:b/>
              </w:rPr>
            </w:pPr>
            <w:r>
              <w:rPr>
                <w:b/>
              </w:rPr>
              <w:t>S</w:t>
            </w:r>
            <w:r w:rsidRPr="00AF2974">
              <w:rPr>
                <w:b/>
              </w:rPr>
              <w:t>ecured</w:t>
            </w: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pPr>
            <w:r w:rsidRPr="0078079C">
              <w:t>Finance lease liabilities (</w:t>
            </w:r>
            <w:r w:rsidR="00705E65">
              <w:t xml:space="preserve">Note </w:t>
            </w:r>
            <w:r w:rsidRPr="0078079C">
              <w:t>1</w:t>
            </w:r>
            <w:r>
              <w:t>3</w:t>
            </w:r>
            <w:r w:rsidRPr="0078079C">
              <w:t>)</w:t>
            </w:r>
          </w:p>
        </w:tc>
        <w:tc>
          <w:tcPr>
            <w:tcW w:w="1080" w:type="dxa"/>
            <w:shd w:val="clear" w:color="auto" w:fill="E0E0E0"/>
          </w:tcPr>
          <w:p w:rsidR="001834A9" w:rsidRPr="005B10B7" w:rsidRDefault="001834A9" w:rsidP="00FB078D">
            <w:pPr>
              <w:pStyle w:val="TableTextRight"/>
            </w:pPr>
            <w:r w:rsidRPr="005B10B7">
              <w:t>2</w:t>
            </w:r>
            <w:r>
              <w:t> </w:t>
            </w:r>
            <w:r w:rsidRPr="005B10B7">
              <w:t>310</w:t>
            </w:r>
          </w:p>
        </w:tc>
        <w:tc>
          <w:tcPr>
            <w:tcW w:w="1080" w:type="dxa"/>
          </w:tcPr>
          <w:p w:rsidR="001834A9" w:rsidRPr="004277D3" w:rsidRDefault="001834A9" w:rsidP="00FB078D">
            <w:pPr>
              <w:pStyle w:val="TableTextRight"/>
            </w:pPr>
            <w:r w:rsidRPr="0078079C">
              <w:t>1</w:t>
            </w:r>
            <w:r>
              <w:t> </w:t>
            </w:r>
            <w:r w:rsidRPr="0078079C">
              <w:t>727</w:t>
            </w:r>
          </w:p>
        </w:tc>
      </w:tr>
      <w:tr w:rsidR="001834A9" w:rsidRPr="0078171C" w:rsidTr="00FB078D">
        <w:trPr>
          <w:cantSplit/>
        </w:trPr>
        <w:tc>
          <w:tcPr>
            <w:tcW w:w="5040" w:type="dxa"/>
          </w:tcPr>
          <w:p w:rsidR="001834A9" w:rsidRPr="00AF2974" w:rsidRDefault="001834A9" w:rsidP="00FB078D">
            <w:pPr>
              <w:pStyle w:val="TableText"/>
            </w:pPr>
          </w:p>
        </w:tc>
        <w:tc>
          <w:tcPr>
            <w:tcW w:w="1080" w:type="dxa"/>
            <w:shd w:val="clear" w:color="auto" w:fill="E0E0E0"/>
          </w:tcPr>
          <w:p w:rsidR="001834A9" w:rsidRPr="0078171C" w:rsidRDefault="001834A9" w:rsidP="00FB078D">
            <w:pPr>
              <w:pStyle w:val="TableTextRight"/>
              <w:rPr>
                <w:b/>
              </w:rPr>
            </w:pPr>
            <w:r w:rsidRPr="0078171C">
              <w:rPr>
                <w:b/>
              </w:rPr>
              <w:t>2 310</w:t>
            </w:r>
          </w:p>
        </w:tc>
        <w:tc>
          <w:tcPr>
            <w:tcW w:w="1080" w:type="dxa"/>
          </w:tcPr>
          <w:p w:rsidR="001834A9" w:rsidRPr="0078171C" w:rsidRDefault="001834A9" w:rsidP="00FB078D">
            <w:pPr>
              <w:pStyle w:val="TableTextRight"/>
              <w:rPr>
                <w:b/>
              </w:rPr>
            </w:pPr>
            <w:r w:rsidRPr="0078171C">
              <w:rPr>
                <w:b/>
              </w:rPr>
              <w:t>1 727</w:t>
            </w:r>
          </w:p>
        </w:tc>
      </w:tr>
      <w:tr w:rsidR="001834A9" w:rsidRPr="00AF2974" w:rsidTr="00FB078D">
        <w:trPr>
          <w:cantSplit/>
        </w:trPr>
        <w:tc>
          <w:tcPr>
            <w:tcW w:w="5040" w:type="dxa"/>
          </w:tcPr>
          <w:p w:rsidR="001834A9" w:rsidRPr="00AF2974" w:rsidRDefault="001834A9" w:rsidP="00FB078D">
            <w:pPr>
              <w:pStyle w:val="TableText"/>
            </w:pP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rPr>
                <w:b/>
              </w:rPr>
            </w:pPr>
            <w:r w:rsidRPr="00AF2974">
              <w:rPr>
                <w:b/>
              </w:rPr>
              <w:t>Aggregate carrying amount of borrowings</w:t>
            </w:r>
          </w:p>
        </w:tc>
        <w:tc>
          <w:tcPr>
            <w:tcW w:w="1080" w:type="dxa"/>
            <w:shd w:val="clear" w:color="auto" w:fill="E0E0E0"/>
          </w:tcPr>
          <w:p w:rsidR="001834A9" w:rsidRPr="005B10B7" w:rsidRDefault="001834A9" w:rsidP="00FB078D">
            <w:pPr>
              <w:pStyle w:val="TableTextRight"/>
            </w:pPr>
          </w:p>
        </w:tc>
        <w:tc>
          <w:tcPr>
            <w:tcW w:w="1080" w:type="dxa"/>
          </w:tcPr>
          <w:p w:rsidR="001834A9" w:rsidRPr="004277D3" w:rsidRDefault="001834A9" w:rsidP="00FB078D">
            <w:pPr>
              <w:pStyle w:val="TableTextRight"/>
            </w:pPr>
          </w:p>
        </w:tc>
      </w:tr>
      <w:tr w:rsidR="001834A9" w:rsidRPr="00AF2974" w:rsidTr="00FB078D">
        <w:trPr>
          <w:cantSplit/>
        </w:trPr>
        <w:tc>
          <w:tcPr>
            <w:tcW w:w="5040" w:type="dxa"/>
          </w:tcPr>
          <w:p w:rsidR="001834A9" w:rsidRPr="00AF2974" w:rsidRDefault="001834A9" w:rsidP="00FB078D">
            <w:pPr>
              <w:pStyle w:val="TableText"/>
            </w:pPr>
            <w:r w:rsidRPr="00AF2974">
              <w:t>Current</w:t>
            </w:r>
          </w:p>
        </w:tc>
        <w:tc>
          <w:tcPr>
            <w:tcW w:w="1080" w:type="dxa"/>
            <w:shd w:val="clear" w:color="auto" w:fill="E0E0E0"/>
          </w:tcPr>
          <w:p w:rsidR="001834A9" w:rsidRPr="005B10B7" w:rsidRDefault="001834A9" w:rsidP="00FB078D">
            <w:pPr>
              <w:pStyle w:val="TableTextRight"/>
            </w:pPr>
            <w:r w:rsidRPr="005B10B7">
              <w:t>3</w:t>
            </w:r>
            <w:r>
              <w:t> </w:t>
            </w:r>
            <w:r w:rsidRPr="005B10B7">
              <w:t>009</w:t>
            </w:r>
          </w:p>
        </w:tc>
        <w:tc>
          <w:tcPr>
            <w:tcW w:w="1080" w:type="dxa"/>
          </w:tcPr>
          <w:p w:rsidR="001834A9" w:rsidRPr="004277D3" w:rsidRDefault="001834A9" w:rsidP="00FB078D">
            <w:pPr>
              <w:pStyle w:val="TableTextRight"/>
            </w:pPr>
            <w:r w:rsidRPr="0078079C">
              <w:t>3</w:t>
            </w:r>
            <w:r>
              <w:t> </w:t>
            </w:r>
            <w:r w:rsidRPr="0078079C">
              <w:t>695</w:t>
            </w:r>
          </w:p>
        </w:tc>
      </w:tr>
      <w:tr w:rsidR="001834A9" w:rsidRPr="00AF2974" w:rsidTr="00FB078D">
        <w:trPr>
          <w:cantSplit/>
        </w:trPr>
        <w:tc>
          <w:tcPr>
            <w:tcW w:w="5040" w:type="dxa"/>
          </w:tcPr>
          <w:p w:rsidR="001834A9" w:rsidRPr="00AF2974" w:rsidRDefault="001834A9" w:rsidP="00FB078D">
            <w:pPr>
              <w:pStyle w:val="TableText"/>
            </w:pPr>
            <w:r w:rsidRPr="00AF2974">
              <w:t>Non</w:t>
            </w:r>
            <w:r w:rsidR="002F651E">
              <w:noBreakHyphen/>
            </w:r>
            <w:r w:rsidRPr="00AF2974">
              <w:t>current</w:t>
            </w:r>
          </w:p>
        </w:tc>
        <w:tc>
          <w:tcPr>
            <w:tcW w:w="1080" w:type="dxa"/>
            <w:shd w:val="clear" w:color="auto" w:fill="E0E0E0"/>
          </w:tcPr>
          <w:p w:rsidR="001834A9" w:rsidRPr="005B10B7" w:rsidRDefault="001834A9" w:rsidP="00FB078D">
            <w:pPr>
              <w:pStyle w:val="TableTextRight"/>
            </w:pPr>
            <w:r w:rsidRPr="005B10B7">
              <w:t>2</w:t>
            </w:r>
            <w:r>
              <w:t> </w:t>
            </w:r>
            <w:r w:rsidRPr="005B10B7">
              <w:t>310</w:t>
            </w:r>
          </w:p>
        </w:tc>
        <w:tc>
          <w:tcPr>
            <w:tcW w:w="1080" w:type="dxa"/>
          </w:tcPr>
          <w:p w:rsidR="001834A9" w:rsidRPr="004277D3" w:rsidRDefault="001834A9" w:rsidP="00FB078D">
            <w:pPr>
              <w:pStyle w:val="TableTextRight"/>
            </w:pPr>
            <w:r w:rsidRPr="0078079C">
              <w:t>1</w:t>
            </w:r>
            <w:r>
              <w:t> </w:t>
            </w:r>
            <w:r w:rsidRPr="0078079C">
              <w:t>727</w:t>
            </w:r>
          </w:p>
        </w:tc>
      </w:tr>
      <w:tr w:rsidR="001834A9" w:rsidRPr="0078171C" w:rsidTr="00FB078D">
        <w:trPr>
          <w:cantSplit/>
        </w:trPr>
        <w:tc>
          <w:tcPr>
            <w:tcW w:w="5040" w:type="dxa"/>
          </w:tcPr>
          <w:p w:rsidR="001834A9" w:rsidRPr="00AF2974" w:rsidRDefault="001834A9" w:rsidP="00FB078D">
            <w:pPr>
              <w:pStyle w:val="TableText"/>
              <w:rPr>
                <w:b/>
              </w:rPr>
            </w:pPr>
            <w:r w:rsidRPr="00AF2974">
              <w:rPr>
                <w:b/>
              </w:rPr>
              <w:t>Total borrowings</w:t>
            </w:r>
          </w:p>
        </w:tc>
        <w:tc>
          <w:tcPr>
            <w:tcW w:w="1080" w:type="dxa"/>
            <w:shd w:val="clear" w:color="auto" w:fill="E0E0E0"/>
          </w:tcPr>
          <w:p w:rsidR="001834A9" w:rsidRPr="0078171C" w:rsidRDefault="001834A9" w:rsidP="00FB078D">
            <w:pPr>
              <w:pStyle w:val="TableTextRight"/>
              <w:rPr>
                <w:b/>
              </w:rPr>
            </w:pPr>
            <w:r w:rsidRPr="0078171C">
              <w:rPr>
                <w:b/>
              </w:rPr>
              <w:t>5 319</w:t>
            </w:r>
          </w:p>
        </w:tc>
        <w:tc>
          <w:tcPr>
            <w:tcW w:w="1080" w:type="dxa"/>
          </w:tcPr>
          <w:p w:rsidR="001834A9" w:rsidRPr="0078171C" w:rsidRDefault="001834A9" w:rsidP="00FB078D">
            <w:pPr>
              <w:pStyle w:val="TableTextRight"/>
              <w:rPr>
                <w:b/>
              </w:rPr>
            </w:pPr>
            <w:r w:rsidRPr="0078171C">
              <w:rPr>
                <w:b/>
              </w:rPr>
              <w:t>5 422</w:t>
            </w:r>
          </w:p>
        </w:tc>
      </w:tr>
      <w:tr w:rsidR="001834A9" w:rsidRPr="0078171C" w:rsidTr="00FB078D">
        <w:trPr>
          <w:cantSplit/>
        </w:trPr>
        <w:tc>
          <w:tcPr>
            <w:tcW w:w="5040" w:type="dxa"/>
          </w:tcPr>
          <w:p w:rsidR="001834A9" w:rsidRPr="00AF2974" w:rsidRDefault="001834A9" w:rsidP="00FB078D">
            <w:pPr>
              <w:pStyle w:val="TableText"/>
              <w:rPr>
                <w:b/>
              </w:rPr>
            </w:pPr>
          </w:p>
        </w:tc>
        <w:tc>
          <w:tcPr>
            <w:tcW w:w="1080" w:type="dxa"/>
            <w:shd w:val="clear" w:color="auto" w:fill="E0E0E0"/>
          </w:tcPr>
          <w:p w:rsidR="001834A9" w:rsidRPr="0078171C" w:rsidRDefault="001834A9" w:rsidP="00FB078D">
            <w:pPr>
              <w:pStyle w:val="TableTextRight"/>
              <w:rPr>
                <w:b/>
              </w:rPr>
            </w:pPr>
          </w:p>
        </w:tc>
        <w:tc>
          <w:tcPr>
            <w:tcW w:w="1080" w:type="dxa"/>
          </w:tcPr>
          <w:p w:rsidR="001834A9" w:rsidRPr="0078171C" w:rsidRDefault="001834A9" w:rsidP="00FB078D">
            <w:pPr>
              <w:pStyle w:val="TableTextRight"/>
              <w:rPr>
                <w:b/>
              </w:rPr>
            </w:pPr>
          </w:p>
        </w:tc>
      </w:tr>
      <w:tr w:rsidR="001834A9" w:rsidRPr="0078171C" w:rsidTr="00FB078D">
        <w:trPr>
          <w:cantSplit/>
        </w:trPr>
        <w:tc>
          <w:tcPr>
            <w:tcW w:w="5040" w:type="dxa"/>
          </w:tcPr>
          <w:p w:rsidR="001834A9" w:rsidRPr="001834A9" w:rsidRDefault="001834A9" w:rsidP="001834A9">
            <w:pPr>
              <w:pStyle w:val="TableText"/>
            </w:pPr>
            <w:r w:rsidRPr="00705DFA">
              <w:t>Lease liabilities are effectively secured as the rights to the leased assets revert to the lessor in the event of default.</w:t>
            </w:r>
          </w:p>
        </w:tc>
        <w:tc>
          <w:tcPr>
            <w:tcW w:w="1080" w:type="dxa"/>
            <w:shd w:val="clear" w:color="auto" w:fill="E0E0E0"/>
          </w:tcPr>
          <w:p w:rsidR="001834A9" w:rsidRPr="0078171C" w:rsidRDefault="001834A9" w:rsidP="00FB078D">
            <w:pPr>
              <w:pStyle w:val="TableTextRight"/>
              <w:rPr>
                <w:b/>
              </w:rPr>
            </w:pPr>
          </w:p>
        </w:tc>
        <w:tc>
          <w:tcPr>
            <w:tcW w:w="1080" w:type="dxa"/>
          </w:tcPr>
          <w:p w:rsidR="001834A9" w:rsidRPr="0078171C" w:rsidRDefault="001834A9" w:rsidP="00FB078D">
            <w:pPr>
              <w:pStyle w:val="TableTextRight"/>
              <w:rPr>
                <w:b/>
              </w:rPr>
            </w:pPr>
          </w:p>
        </w:tc>
      </w:tr>
      <w:tr w:rsidR="001834A9" w:rsidRPr="0078171C" w:rsidTr="00FB078D">
        <w:trPr>
          <w:cantSplit/>
        </w:trPr>
        <w:tc>
          <w:tcPr>
            <w:tcW w:w="5040" w:type="dxa"/>
          </w:tcPr>
          <w:p w:rsidR="001834A9" w:rsidRPr="00705DFA" w:rsidRDefault="001834A9" w:rsidP="001834A9">
            <w:pPr>
              <w:pStyle w:val="TableText"/>
            </w:pPr>
          </w:p>
        </w:tc>
        <w:tc>
          <w:tcPr>
            <w:tcW w:w="1080" w:type="dxa"/>
            <w:shd w:val="clear" w:color="auto" w:fill="E0E0E0"/>
          </w:tcPr>
          <w:p w:rsidR="001834A9" w:rsidRPr="0078171C" w:rsidRDefault="001834A9" w:rsidP="00FB078D">
            <w:pPr>
              <w:pStyle w:val="TableTextRight"/>
              <w:rPr>
                <w:b/>
              </w:rPr>
            </w:pPr>
          </w:p>
        </w:tc>
        <w:tc>
          <w:tcPr>
            <w:tcW w:w="1080" w:type="dxa"/>
          </w:tcPr>
          <w:p w:rsidR="001834A9" w:rsidRPr="0078171C" w:rsidRDefault="001834A9" w:rsidP="00FB078D">
            <w:pPr>
              <w:pStyle w:val="TableTextRight"/>
              <w:rPr>
                <w:b/>
              </w:rPr>
            </w:pPr>
          </w:p>
        </w:tc>
      </w:tr>
      <w:tr w:rsidR="001834A9" w:rsidRPr="0078171C" w:rsidTr="00FB078D">
        <w:trPr>
          <w:cantSplit/>
        </w:trPr>
        <w:tc>
          <w:tcPr>
            <w:tcW w:w="5040" w:type="dxa"/>
          </w:tcPr>
          <w:p w:rsidR="001834A9" w:rsidRPr="001834A9" w:rsidRDefault="001834A9" w:rsidP="001834A9">
            <w:pPr>
              <w:pStyle w:val="TableText"/>
              <w:rPr>
                <w:b/>
              </w:rPr>
            </w:pPr>
            <w:r w:rsidRPr="001834A9">
              <w:rPr>
                <w:b/>
              </w:rPr>
              <w:t>Assets pledged as security</w:t>
            </w:r>
          </w:p>
        </w:tc>
        <w:tc>
          <w:tcPr>
            <w:tcW w:w="1080" w:type="dxa"/>
            <w:shd w:val="clear" w:color="auto" w:fill="E0E0E0"/>
          </w:tcPr>
          <w:p w:rsidR="001834A9" w:rsidRPr="0078171C" w:rsidRDefault="001834A9" w:rsidP="00FB078D">
            <w:pPr>
              <w:pStyle w:val="TableTextRight"/>
              <w:rPr>
                <w:b/>
              </w:rPr>
            </w:pPr>
          </w:p>
        </w:tc>
        <w:tc>
          <w:tcPr>
            <w:tcW w:w="1080" w:type="dxa"/>
          </w:tcPr>
          <w:p w:rsidR="001834A9" w:rsidRPr="0078171C" w:rsidRDefault="001834A9" w:rsidP="00FB078D">
            <w:pPr>
              <w:pStyle w:val="TableTextRight"/>
              <w:rPr>
                <w:b/>
              </w:rPr>
            </w:pPr>
          </w:p>
        </w:tc>
      </w:tr>
      <w:tr w:rsidR="001834A9" w:rsidRPr="0078171C" w:rsidTr="00FB078D">
        <w:trPr>
          <w:cantSplit/>
        </w:trPr>
        <w:tc>
          <w:tcPr>
            <w:tcW w:w="5040" w:type="dxa"/>
          </w:tcPr>
          <w:p w:rsidR="001834A9" w:rsidRPr="001834A9" w:rsidRDefault="001834A9" w:rsidP="001834A9">
            <w:pPr>
              <w:pStyle w:val="TableText"/>
            </w:pPr>
            <w:r w:rsidRPr="00705DFA">
              <w:t>The carrying amounts of non</w:t>
            </w:r>
            <w:r w:rsidR="002F651E">
              <w:noBreakHyphen/>
            </w:r>
            <w:r w:rsidRPr="00705DFA">
              <w:t>cur</w:t>
            </w:r>
            <w:r>
              <w:t>rent assets pledged as security </w:t>
            </w:r>
            <w:r w:rsidRPr="00705DFA">
              <w:t>are:</w:t>
            </w:r>
          </w:p>
        </w:tc>
        <w:tc>
          <w:tcPr>
            <w:tcW w:w="1080" w:type="dxa"/>
            <w:shd w:val="clear" w:color="auto" w:fill="E0E0E0"/>
          </w:tcPr>
          <w:p w:rsidR="001834A9" w:rsidRPr="0078171C" w:rsidRDefault="001834A9" w:rsidP="00FB078D">
            <w:pPr>
              <w:pStyle w:val="TableTextRight"/>
              <w:rPr>
                <w:b/>
              </w:rPr>
            </w:pPr>
          </w:p>
        </w:tc>
        <w:tc>
          <w:tcPr>
            <w:tcW w:w="1080" w:type="dxa"/>
          </w:tcPr>
          <w:p w:rsidR="001834A9" w:rsidRPr="0078171C" w:rsidRDefault="001834A9" w:rsidP="00FB078D">
            <w:pPr>
              <w:pStyle w:val="TableTextRight"/>
              <w:rPr>
                <w:b/>
              </w:rPr>
            </w:pPr>
          </w:p>
        </w:tc>
      </w:tr>
      <w:tr w:rsidR="001834A9" w:rsidRPr="0078171C" w:rsidTr="00FB078D">
        <w:trPr>
          <w:cantSplit/>
        </w:trPr>
        <w:tc>
          <w:tcPr>
            <w:tcW w:w="5040" w:type="dxa"/>
          </w:tcPr>
          <w:p w:rsidR="001834A9" w:rsidRPr="001834A9" w:rsidRDefault="001834A9" w:rsidP="00994E09">
            <w:pPr>
              <w:pStyle w:val="TableBullet"/>
            </w:pPr>
            <w:r>
              <w:t>Motor vehicles under finance lease</w:t>
            </w:r>
          </w:p>
        </w:tc>
        <w:tc>
          <w:tcPr>
            <w:tcW w:w="1080" w:type="dxa"/>
            <w:shd w:val="clear" w:color="auto" w:fill="E0E0E0"/>
          </w:tcPr>
          <w:p w:rsidR="001834A9" w:rsidRPr="001834A9" w:rsidRDefault="001834A9" w:rsidP="00FB078D">
            <w:pPr>
              <w:pStyle w:val="TableTextRight"/>
              <w:rPr>
                <w:b/>
              </w:rPr>
            </w:pPr>
            <w:r w:rsidRPr="001834A9">
              <w:rPr>
                <w:b/>
              </w:rPr>
              <w:t>4 334</w:t>
            </w:r>
          </w:p>
        </w:tc>
        <w:tc>
          <w:tcPr>
            <w:tcW w:w="1080" w:type="dxa"/>
          </w:tcPr>
          <w:p w:rsidR="001834A9" w:rsidRPr="001834A9" w:rsidRDefault="001834A9" w:rsidP="00FB078D">
            <w:pPr>
              <w:pStyle w:val="TableTextRight"/>
              <w:rPr>
                <w:b/>
              </w:rPr>
            </w:pPr>
            <w:r w:rsidRPr="001834A9">
              <w:rPr>
                <w:b/>
              </w:rPr>
              <w:t>4 221</w:t>
            </w:r>
          </w:p>
        </w:tc>
      </w:tr>
    </w:tbl>
    <w:p w:rsidR="008E789B" w:rsidRPr="00AF2974" w:rsidRDefault="008E789B" w:rsidP="008E789B"/>
    <w:p w:rsidR="00AA40E2" w:rsidRPr="00AF2974" w:rsidRDefault="001834A9" w:rsidP="00AA40E2">
      <w:r w:rsidRPr="00B235B3">
        <w:t>Note 1</w:t>
      </w:r>
      <w:r>
        <w:t>4</w:t>
      </w:r>
      <w:r w:rsidRPr="00B235B3">
        <w:t xml:space="preserve"> discloses the maturity analysis of </w:t>
      </w:r>
      <w:r>
        <w:t>borrowings</w:t>
      </w:r>
      <w:r w:rsidRPr="00B235B3">
        <w:t xml:space="preserve"> and the nature and extent of risks </w:t>
      </w:r>
      <w:r>
        <w:br/>
      </w:r>
      <w:r w:rsidRPr="00B235B3">
        <w:t xml:space="preserve">arising from </w:t>
      </w:r>
      <w:r>
        <w:t>borrowings</w:t>
      </w:r>
      <w:r w:rsidRPr="00B235B3">
        <w:t>.</w:t>
      </w:r>
    </w:p>
    <w:p w:rsidR="00D51C0B" w:rsidRPr="00AF2974" w:rsidRDefault="004B0CC8" w:rsidP="00D51C0B">
      <w:pPr>
        <w:pStyle w:val="Heading2Notes"/>
        <w:tabs>
          <w:tab w:val="clear" w:pos="5180"/>
          <w:tab w:val="left" w:pos="1350"/>
        </w:tabs>
      </w:pPr>
      <w:r w:rsidRPr="00AF2974">
        <w:br w:type="page"/>
      </w:r>
      <w:bookmarkStart w:id="65" w:name="_Toc303670559"/>
      <w:bookmarkStart w:id="66" w:name="_Toc335740857"/>
      <w:bookmarkStart w:id="67" w:name="_Toc399334629"/>
      <w:r w:rsidR="00D51C0B" w:rsidRPr="00AF2974">
        <w:lastRenderedPageBreak/>
        <w:t>Note 1</w:t>
      </w:r>
      <w:r w:rsidR="00AA40E2">
        <w:t>3</w:t>
      </w:r>
      <w:r w:rsidR="00D51C0B" w:rsidRPr="00AF2974">
        <w:t>.</w:t>
      </w:r>
      <w:r w:rsidR="00D51C0B" w:rsidRPr="00AF2974">
        <w:tab/>
        <w:t>Leases</w:t>
      </w:r>
      <w:bookmarkEnd w:id="65"/>
      <w:bookmarkEnd w:id="66"/>
      <w:bookmarkEnd w:id="67"/>
    </w:p>
    <w:tbl>
      <w:tblPr>
        <w:tblW w:w="7272" w:type="dxa"/>
        <w:tblLayout w:type="fixed"/>
        <w:tblCellMar>
          <w:top w:w="11" w:type="dxa"/>
          <w:left w:w="72" w:type="dxa"/>
          <w:right w:w="72" w:type="dxa"/>
        </w:tblCellMar>
        <w:tblLook w:val="0000" w:firstRow="0" w:lastRow="0" w:firstColumn="0" w:lastColumn="0" w:noHBand="0" w:noVBand="0"/>
      </w:tblPr>
      <w:tblGrid>
        <w:gridCol w:w="5112"/>
        <w:gridCol w:w="1080"/>
        <w:gridCol w:w="1080"/>
      </w:tblGrid>
      <w:tr w:rsidR="00304D10" w:rsidRPr="00AF2974" w:rsidTr="00FB078D">
        <w:trPr>
          <w:cantSplit/>
          <w:tblHeader/>
        </w:trPr>
        <w:tc>
          <w:tcPr>
            <w:tcW w:w="5112" w:type="dxa"/>
          </w:tcPr>
          <w:p w:rsidR="00304D10" w:rsidRPr="00AF2974" w:rsidRDefault="00304D10" w:rsidP="00FB078D">
            <w:pPr>
              <w:pStyle w:val="TableText"/>
            </w:pPr>
          </w:p>
        </w:tc>
        <w:tc>
          <w:tcPr>
            <w:tcW w:w="1080" w:type="dxa"/>
          </w:tcPr>
          <w:p w:rsidR="00304D10" w:rsidRPr="00AF2974" w:rsidRDefault="00304D10" w:rsidP="00FB078D">
            <w:pPr>
              <w:pStyle w:val="TableTextHeadingRight"/>
            </w:pPr>
            <w:r>
              <w:t>2014</w:t>
            </w:r>
          </w:p>
          <w:p w:rsidR="00304D10" w:rsidRPr="00AF2974" w:rsidRDefault="00304D10" w:rsidP="00FB078D">
            <w:pPr>
              <w:pStyle w:val="TableTextHeadingRight"/>
            </w:pPr>
            <w:r w:rsidRPr="00AF2974">
              <w:t>$</w:t>
            </w:r>
            <w:r w:rsidR="00354A87">
              <w:t>’</w:t>
            </w:r>
            <w:r w:rsidRPr="00AF2974">
              <w:t>000</w:t>
            </w:r>
          </w:p>
        </w:tc>
        <w:tc>
          <w:tcPr>
            <w:tcW w:w="1080" w:type="dxa"/>
          </w:tcPr>
          <w:p w:rsidR="00304D10" w:rsidRPr="00AF2974" w:rsidRDefault="00304D10" w:rsidP="00FB078D">
            <w:pPr>
              <w:pStyle w:val="TableTextHeadingRight"/>
            </w:pPr>
            <w:r>
              <w:t>2013</w:t>
            </w:r>
          </w:p>
          <w:p w:rsidR="00304D10" w:rsidRPr="00AF2974" w:rsidRDefault="00304D10" w:rsidP="00FB078D">
            <w:pPr>
              <w:pStyle w:val="TableTextHeadingRight"/>
            </w:pPr>
            <w:r w:rsidRPr="00AF2974">
              <w:t>$</w:t>
            </w:r>
            <w:r w:rsidR="00354A87">
              <w:t>’</w:t>
            </w:r>
            <w:r w:rsidRPr="00AF2974">
              <w:t>000</w:t>
            </w:r>
          </w:p>
        </w:tc>
      </w:tr>
      <w:tr w:rsidR="00304D10" w:rsidRPr="00AF2974" w:rsidTr="00FB078D">
        <w:trPr>
          <w:cantSplit/>
        </w:trPr>
        <w:tc>
          <w:tcPr>
            <w:tcW w:w="5112" w:type="dxa"/>
          </w:tcPr>
          <w:p w:rsidR="00304D10" w:rsidRPr="00304D10" w:rsidRDefault="00304D10" w:rsidP="00304D10">
            <w:pPr>
              <w:pStyle w:val="TableTextBold"/>
            </w:pPr>
            <w:r w:rsidRPr="00304D10">
              <w:t>Operating lease receivables</w:t>
            </w:r>
          </w:p>
        </w:tc>
        <w:tc>
          <w:tcPr>
            <w:tcW w:w="1080" w:type="dxa"/>
            <w:shd w:val="clear" w:color="auto" w:fill="E0E0E0"/>
          </w:tcPr>
          <w:p w:rsidR="00304D10" w:rsidRPr="00AF2974" w:rsidRDefault="00304D10" w:rsidP="00FB078D">
            <w:pPr>
              <w:pStyle w:val="TableTextRight"/>
              <w:rPr>
                <w:bCs/>
              </w:rPr>
            </w:pPr>
          </w:p>
        </w:tc>
        <w:tc>
          <w:tcPr>
            <w:tcW w:w="1080" w:type="dxa"/>
          </w:tcPr>
          <w:p w:rsidR="00304D10" w:rsidRPr="00AF2974" w:rsidRDefault="00304D10" w:rsidP="00FB078D">
            <w:pPr>
              <w:pStyle w:val="TableTextRight"/>
              <w:rPr>
                <w:bCs/>
              </w:rPr>
            </w:pPr>
          </w:p>
        </w:tc>
      </w:tr>
      <w:tr w:rsidR="00304D10" w:rsidRPr="00AF2974" w:rsidTr="00FB078D">
        <w:trPr>
          <w:cantSplit/>
        </w:trPr>
        <w:tc>
          <w:tcPr>
            <w:tcW w:w="5112" w:type="dxa"/>
          </w:tcPr>
          <w:p w:rsidR="00304D10" w:rsidRPr="00D2684C" w:rsidRDefault="00304D10" w:rsidP="00FB078D">
            <w:pPr>
              <w:pStyle w:val="TableText"/>
            </w:pPr>
            <w:r w:rsidRPr="00D2684C">
              <w:t>The Department acts as a lessor for tenancies relating to its State</w:t>
            </w:r>
            <w:r w:rsidR="002F651E">
              <w:noBreakHyphen/>
            </w:r>
            <w:r w:rsidRPr="00D2684C">
              <w:t>owned properties</w:t>
            </w:r>
            <w:r w:rsidR="00067E1F">
              <w:t xml:space="preserve">. </w:t>
            </w:r>
            <w:r w:rsidRPr="00D2684C">
              <w:t>The tenancy arrangements detail the lease terms</w:t>
            </w:r>
            <w:r>
              <w:t>,</w:t>
            </w:r>
            <w:r w:rsidRPr="00D2684C">
              <w:t xml:space="preserve"> including options negotiated with the occupying departments</w:t>
            </w:r>
            <w:r w:rsidR="00067E1F">
              <w:t xml:space="preserve">. </w:t>
            </w:r>
            <w:r w:rsidRPr="00D2684C">
              <w:t>All tenancy arrangements contain market reviews in line with the biennial market rental valuations completed on the State</w:t>
            </w:r>
            <w:r w:rsidR="002F651E">
              <w:noBreakHyphen/>
            </w:r>
            <w:r w:rsidRPr="00D2684C">
              <w:t>owned properties</w:t>
            </w:r>
            <w:r w:rsidR="00067E1F">
              <w:t xml:space="preserve">. </w:t>
            </w:r>
            <w:r w:rsidRPr="00D2684C">
              <w:t>The tenancy arrangements do not include an option to purchase the property at the expiry of the tenancy</w:t>
            </w:r>
            <w:r w:rsidR="00067E1F">
              <w:t xml:space="preserve">. </w:t>
            </w:r>
            <w:r w:rsidRPr="00D2684C">
              <w:t>These tenancy arrangements are not required to be recognised in the balance sheet.</w:t>
            </w:r>
          </w:p>
        </w:tc>
        <w:tc>
          <w:tcPr>
            <w:tcW w:w="1080" w:type="dxa"/>
            <w:shd w:val="clear" w:color="auto" w:fill="E0E0E0"/>
          </w:tcPr>
          <w:p w:rsidR="00304D10" w:rsidRPr="00221FC4" w:rsidRDefault="00304D10" w:rsidP="00FB078D">
            <w:pPr>
              <w:pStyle w:val="TableTextRight"/>
            </w:pPr>
          </w:p>
        </w:tc>
        <w:tc>
          <w:tcPr>
            <w:tcW w:w="1080" w:type="dxa"/>
          </w:tcPr>
          <w:p w:rsidR="00304D10" w:rsidRPr="00221FC4" w:rsidRDefault="00304D10" w:rsidP="00FB078D">
            <w:pPr>
              <w:pStyle w:val="TableTextRight"/>
            </w:pPr>
          </w:p>
        </w:tc>
      </w:tr>
      <w:tr w:rsidR="00304D10" w:rsidRPr="00AF2974" w:rsidTr="00035F1B">
        <w:trPr>
          <w:cantSplit/>
          <w:trHeight w:hRule="exact" w:val="120"/>
        </w:trPr>
        <w:tc>
          <w:tcPr>
            <w:tcW w:w="5112" w:type="dxa"/>
          </w:tcPr>
          <w:p w:rsidR="00304D10" w:rsidRPr="00AD5474" w:rsidRDefault="00304D10" w:rsidP="00FB078D">
            <w:pPr>
              <w:pStyle w:val="TableText"/>
              <w:rPr>
                <w:b/>
                <w:bCs/>
                <w:i/>
              </w:rPr>
            </w:pPr>
          </w:p>
        </w:tc>
        <w:tc>
          <w:tcPr>
            <w:tcW w:w="1080" w:type="dxa"/>
            <w:shd w:val="clear" w:color="auto" w:fill="E0E0E0"/>
          </w:tcPr>
          <w:p w:rsidR="00304D10" w:rsidRPr="00221FC4" w:rsidRDefault="00304D10" w:rsidP="00FB078D">
            <w:pPr>
              <w:pStyle w:val="TableTextRight"/>
            </w:pPr>
          </w:p>
        </w:tc>
        <w:tc>
          <w:tcPr>
            <w:tcW w:w="1080" w:type="dxa"/>
          </w:tcPr>
          <w:p w:rsidR="00304D10" w:rsidRPr="00221FC4" w:rsidRDefault="00304D10" w:rsidP="00FB078D">
            <w:pPr>
              <w:pStyle w:val="TableTextRight"/>
            </w:pPr>
          </w:p>
        </w:tc>
      </w:tr>
      <w:tr w:rsidR="00304D10" w:rsidRPr="00AF2974" w:rsidTr="00FB078D">
        <w:trPr>
          <w:cantSplit/>
        </w:trPr>
        <w:tc>
          <w:tcPr>
            <w:tcW w:w="5112" w:type="dxa"/>
          </w:tcPr>
          <w:p w:rsidR="00304D10" w:rsidRPr="00DB1465" w:rsidRDefault="00304D10" w:rsidP="00FB078D">
            <w:pPr>
              <w:pStyle w:val="TableText"/>
              <w:rPr>
                <w:i/>
              </w:rPr>
            </w:pPr>
            <w:r w:rsidRPr="00DB1465">
              <w:rPr>
                <w:i/>
              </w:rPr>
              <w:t>Operating lease receivables</w:t>
            </w:r>
          </w:p>
        </w:tc>
        <w:tc>
          <w:tcPr>
            <w:tcW w:w="1080" w:type="dxa"/>
            <w:shd w:val="clear" w:color="auto" w:fill="E0E0E0"/>
          </w:tcPr>
          <w:p w:rsidR="00304D10" w:rsidRPr="00221FC4" w:rsidRDefault="00304D10" w:rsidP="00FB078D">
            <w:pPr>
              <w:pStyle w:val="TableTextRight"/>
            </w:pPr>
          </w:p>
        </w:tc>
        <w:tc>
          <w:tcPr>
            <w:tcW w:w="1080" w:type="dxa"/>
          </w:tcPr>
          <w:p w:rsidR="00304D10" w:rsidRPr="00221FC4" w:rsidRDefault="00304D10" w:rsidP="00FB078D">
            <w:pPr>
              <w:pStyle w:val="TableTextRight"/>
            </w:pPr>
          </w:p>
        </w:tc>
      </w:tr>
      <w:tr w:rsidR="00304D10" w:rsidRPr="00AF2974" w:rsidTr="00FB078D">
        <w:trPr>
          <w:cantSplit/>
        </w:trPr>
        <w:tc>
          <w:tcPr>
            <w:tcW w:w="5112" w:type="dxa"/>
          </w:tcPr>
          <w:p w:rsidR="00304D10" w:rsidRPr="00AD5474" w:rsidRDefault="00304D10" w:rsidP="00FB078D">
            <w:pPr>
              <w:pStyle w:val="TableText"/>
            </w:pPr>
            <w:r w:rsidRPr="00AD5474">
              <w:t>Due within one year</w:t>
            </w:r>
          </w:p>
        </w:tc>
        <w:tc>
          <w:tcPr>
            <w:tcW w:w="1080" w:type="dxa"/>
            <w:shd w:val="clear" w:color="auto" w:fill="E0E0E0"/>
            <w:vAlign w:val="bottom"/>
          </w:tcPr>
          <w:p w:rsidR="00304D10" w:rsidRPr="005B10B7" w:rsidRDefault="00304D10" w:rsidP="00FB078D">
            <w:pPr>
              <w:pStyle w:val="TableTextRight"/>
              <w:rPr>
                <w:bCs/>
              </w:rPr>
            </w:pPr>
            <w:r w:rsidRPr="005B10B7">
              <w:rPr>
                <w:bCs/>
              </w:rPr>
              <w:t>36</w:t>
            </w:r>
            <w:r>
              <w:rPr>
                <w:bCs/>
              </w:rPr>
              <w:t> </w:t>
            </w:r>
            <w:r w:rsidRPr="005B10B7">
              <w:rPr>
                <w:bCs/>
              </w:rPr>
              <w:t>776</w:t>
            </w:r>
          </w:p>
        </w:tc>
        <w:tc>
          <w:tcPr>
            <w:tcW w:w="1080" w:type="dxa"/>
            <w:vAlign w:val="bottom"/>
          </w:tcPr>
          <w:p w:rsidR="00304D10" w:rsidRPr="004277D3" w:rsidRDefault="00304D10" w:rsidP="00FB078D">
            <w:pPr>
              <w:pStyle w:val="TableTextRight"/>
              <w:rPr>
                <w:bCs/>
              </w:rPr>
            </w:pPr>
            <w:r w:rsidRPr="004277D3">
              <w:rPr>
                <w:bCs/>
              </w:rPr>
              <w:t>27</w:t>
            </w:r>
            <w:r>
              <w:rPr>
                <w:bCs/>
              </w:rPr>
              <w:t> </w:t>
            </w:r>
            <w:r w:rsidRPr="004277D3">
              <w:rPr>
                <w:bCs/>
              </w:rPr>
              <w:t>828</w:t>
            </w:r>
          </w:p>
        </w:tc>
      </w:tr>
      <w:tr w:rsidR="00304D10" w:rsidRPr="00AF2974" w:rsidTr="00FB078D">
        <w:trPr>
          <w:cantSplit/>
        </w:trPr>
        <w:tc>
          <w:tcPr>
            <w:tcW w:w="5112" w:type="dxa"/>
          </w:tcPr>
          <w:p w:rsidR="00304D10" w:rsidRPr="00AD5474" w:rsidRDefault="00304D10" w:rsidP="00FB078D">
            <w:pPr>
              <w:pStyle w:val="TableText"/>
            </w:pPr>
            <w:r w:rsidRPr="00AD5474">
              <w:t>Due later than one year but not later than five years</w:t>
            </w:r>
          </w:p>
        </w:tc>
        <w:tc>
          <w:tcPr>
            <w:tcW w:w="1080" w:type="dxa"/>
            <w:shd w:val="clear" w:color="auto" w:fill="E0E0E0"/>
            <w:vAlign w:val="bottom"/>
          </w:tcPr>
          <w:p w:rsidR="00304D10" w:rsidRPr="005B10B7" w:rsidRDefault="00304D10" w:rsidP="00FB078D">
            <w:pPr>
              <w:pStyle w:val="TableTextRight"/>
              <w:rPr>
                <w:bCs/>
              </w:rPr>
            </w:pPr>
            <w:r w:rsidRPr="005B10B7">
              <w:rPr>
                <w:bCs/>
              </w:rPr>
              <w:t>147</w:t>
            </w:r>
            <w:r>
              <w:rPr>
                <w:bCs/>
              </w:rPr>
              <w:t> </w:t>
            </w:r>
            <w:r w:rsidRPr="005B10B7">
              <w:rPr>
                <w:bCs/>
              </w:rPr>
              <w:t>965</w:t>
            </w:r>
          </w:p>
        </w:tc>
        <w:tc>
          <w:tcPr>
            <w:tcW w:w="1080" w:type="dxa"/>
            <w:vAlign w:val="bottom"/>
          </w:tcPr>
          <w:p w:rsidR="00304D10" w:rsidRPr="004277D3" w:rsidRDefault="00304D10" w:rsidP="00FB078D">
            <w:pPr>
              <w:pStyle w:val="TableTextRight"/>
              <w:rPr>
                <w:bCs/>
              </w:rPr>
            </w:pPr>
            <w:r w:rsidRPr="004277D3">
              <w:rPr>
                <w:bCs/>
              </w:rPr>
              <w:t>105</w:t>
            </w:r>
            <w:r>
              <w:rPr>
                <w:bCs/>
              </w:rPr>
              <w:t> </w:t>
            </w:r>
            <w:r w:rsidRPr="004277D3">
              <w:rPr>
                <w:bCs/>
              </w:rPr>
              <w:t>268</w:t>
            </w:r>
          </w:p>
        </w:tc>
      </w:tr>
      <w:tr w:rsidR="00304D10" w:rsidRPr="00AF2974" w:rsidTr="00FB078D">
        <w:trPr>
          <w:cantSplit/>
        </w:trPr>
        <w:tc>
          <w:tcPr>
            <w:tcW w:w="5112" w:type="dxa"/>
          </w:tcPr>
          <w:p w:rsidR="00304D10" w:rsidRPr="00AD5474" w:rsidRDefault="00304D10" w:rsidP="00FB078D">
            <w:pPr>
              <w:pStyle w:val="TableText"/>
            </w:pPr>
          </w:p>
        </w:tc>
        <w:tc>
          <w:tcPr>
            <w:tcW w:w="1080" w:type="dxa"/>
            <w:shd w:val="clear" w:color="auto" w:fill="E0E0E0"/>
            <w:vAlign w:val="bottom"/>
          </w:tcPr>
          <w:p w:rsidR="00304D10" w:rsidRPr="00C07BB5" w:rsidRDefault="00304D10" w:rsidP="00FB078D">
            <w:pPr>
              <w:pStyle w:val="TableTextRight"/>
              <w:rPr>
                <w:b/>
              </w:rPr>
            </w:pPr>
            <w:r w:rsidRPr="00C07BB5">
              <w:rPr>
                <w:b/>
              </w:rPr>
              <w:t>184 741</w:t>
            </w:r>
          </w:p>
        </w:tc>
        <w:tc>
          <w:tcPr>
            <w:tcW w:w="1080" w:type="dxa"/>
            <w:vAlign w:val="bottom"/>
          </w:tcPr>
          <w:p w:rsidR="00304D10" w:rsidRPr="00C07BB5" w:rsidRDefault="00304D10" w:rsidP="00FB078D">
            <w:pPr>
              <w:pStyle w:val="TableTextRight"/>
              <w:rPr>
                <w:b/>
              </w:rPr>
            </w:pPr>
            <w:r w:rsidRPr="00C07BB5">
              <w:rPr>
                <w:b/>
                <w:bCs/>
              </w:rPr>
              <w:t xml:space="preserve">133 096 </w:t>
            </w:r>
          </w:p>
        </w:tc>
      </w:tr>
      <w:tr w:rsidR="00304D10" w:rsidRPr="00AF2974" w:rsidTr="00FB078D">
        <w:trPr>
          <w:cantSplit/>
        </w:trPr>
        <w:tc>
          <w:tcPr>
            <w:tcW w:w="5112" w:type="dxa"/>
          </w:tcPr>
          <w:p w:rsidR="00304D10" w:rsidRPr="006C6CE7" w:rsidRDefault="00304D10" w:rsidP="00FB078D">
            <w:pPr>
              <w:pStyle w:val="TableText"/>
            </w:pP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4277D3" w:rsidRDefault="00304D10" w:rsidP="00FB078D">
            <w:pPr>
              <w:pStyle w:val="TableTextRight"/>
            </w:pPr>
          </w:p>
        </w:tc>
      </w:tr>
      <w:tr w:rsidR="00304D10" w:rsidRPr="00AF2974" w:rsidTr="00FB078D">
        <w:trPr>
          <w:cantSplit/>
        </w:trPr>
        <w:tc>
          <w:tcPr>
            <w:tcW w:w="5112" w:type="dxa"/>
            <w:vAlign w:val="bottom"/>
          </w:tcPr>
          <w:p w:rsidR="00304D10" w:rsidRPr="006C6CE7" w:rsidRDefault="00304D10" w:rsidP="00304D10">
            <w:pPr>
              <w:pStyle w:val="TableTextBold"/>
            </w:pPr>
            <w:r>
              <w:t>Finance lease commitments</w:t>
            </w: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FA5584" w:rsidRDefault="00304D10" w:rsidP="00FB078D">
            <w:pPr>
              <w:pStyle w:val="TableTextRight"/>
            </w:pPr>
          </w:p>
        </w:tc>
      </w:tr>
      <w:tr w:rsidR="00304D10" w:rsidRPr="00AF2974" w:rsidTr="00FB078D">
        <w:trPr>
          <w:cantSplit/>
        </w:trPr>
        <w:tc>
          <w:tcPr>
            <w:tcW w:w="5112" w:type="dxa"/>
            <w:vAlign w:val="bottom"/>
          </w:tcPr>
          <w:p w:rsidR="00304D10" w:rsidRPr="006C6CE7" w:rsidRDefault="00304D10" w:rsidP="00304D10">
            <w:pPr>
              <w:pStyle w:val="TableText"/>
            </w:pPr>
            <w:r>
              <w:t>Commitments in relation to finance leases are payable as follows:</w:t>
            </w: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FA5584" w:rsidRDefault="00304D10" w:rsidP="00FB078D">
            <w:pPr>
              <w:pStyle w:val="TableTextRight"/>
            </w:pPr>
          </w:p>
        </w:tc>
      </w:tr>
      <w:tr w:rsidR="00304D10" w:rsidRPr="00AF2974" w:rsidTr="00304D10">
        <w:trPr>
          <w:cantSplit/>
          <w:trHeight w:hRule="exact" w:val="120"/>
        </w:trPr>
        <w:tc>
          <w:tcPr>
            <w:tcW w:w="5112" w:type="dxa"/>
            <w:vAlign w:val="bottom"/>
          </w:tcPr>
          <w:p w:rsidR="00304D10" w:rsidRDefault="00304D10" w:rsidP="00304D10">
            <w:pPr>
              <w:pStyle w:val="TableText"/>
            </w:pP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FA5584" w:rsidRDefault="00304D10" w:rsidP="00FB078D">
            <w:pPr>
              <w:pStyle w:val="TableTextRight"/>
            </w:pPr>
          </w:p>
        </w:tc>
      </w:tr>
      <w:tr w:rsidR="00304D10" w:rsidRPr="00AF2974" w:rsidTr="00FB078D">
        <w:trPr>
          <w:cantSplit/>
        </w:trPr>
        <w:tc>
          <w:tcPr>
            <w:tcW w:w="5112" w:type="dxa"/>
            <w:vAlign w:val="bottom"/>
          </w:tcPr>
          <w:p w:rsidR="00304D10" w:rsidRPr="006C6CE7" w:rsidRDefault="00304D10" w:rsidP="00994E09">
            <w:pPr>
              <w:pStyle w:val="TableBullet"/>
            </w:pPr>
            <w:r>
              <w:t>Within one year</w:t>
            </w:r>
          </w:p>
        </w:tc>
        <w:tc>
          <w:tcPr>
            <w:tcW w:w="1080" w:type="dxa"/>
            <w:shd w:val="clear" w:color="auto" w:fill="E0E0E0"/>
            <w:vAlign w:val="bottom"/>
          </w:tcPr>
          <w:p w:rsidR="00304D10" w:rsidRPr="005B10B7" w:rsidRDefault="00304D10" w:rsidP="00FB078D">
            <w:pPr>
              <w:pStyle w:val="TableTextRight"/>
              <w:rPr>
                <w:bCs/>
              </w:rPr>
            </w:pPr>
            <w:r w:rsidRPr="005B10B7">
              <w:rPr>
                <w:bCs/>
              </w:rPr>
              <w:t>2</w:t>
            </w:r>
            <w:r>
              <w:rPr>
                <w:bCs/>
              </w:rPr>
              <w:t> </w:t>
            </w:r>
            <w:r w:rsidRPr="005B10B7">
              <w:rPr>
                <w:bCs/>
              </w:rPr>
              <w:t>310</w:t>
            </w:r>
          </w:p>
        </w:tc>
        <w:tc>
          <w:tcPr>
            <w:tcW w:w="1080" w:type="dxa"/>
            <w:vAlign w:val="bottom"/>
          </w:tcPr>
          <w:p w:rsidR="00304D10" w:rsidRPr="00EA5B29" w:rsidRDefault="00304D10" w:rsidP="00FB078D">
            <w:pPr>
              <w:pStyle w:val="TableTextRight"/>
              <w:rPr>
                <w:bCs/>
              </w:rPr>
            </w:pPr>
            <w:r w:rsidRPr="00457E0A">
              <w:rPr>
                <w:bCs/>
              </w:rPr>
              <w:t>2</w:t>
            </w:r>
            <w:r>
              <w:rPr>
                <w:bCs/>
              </w:rPr>
              <w:t> </w:t>
            </w:r>
            <w:r w:rsidRPr="00457E0A">
              <w:rPr>
                <w:bCs/>
              </w:rPr>
              <w:t>797</w:t>
            </w:r>
          </w:p>
        </w:tc>
      </w:tr>
      <w:tr w:rsidR="00304D10" w:rsidRPr="00AF2974" w:rsidTr="00FB078D">
        <w:trPr>
          <w:cantSplit/>
        </w:trPr>
        <w:tc>
          <w:tcPr>
            <w:tcW w:w="5112" w:type="dxa"/>
            <w:vAlign w:val="bottom"/>
          </w:tcPr>
          <w:p w:rsidR="00304D10" w:rsidRPr="006C6CE7" w:rsidRDefault="00304D10" w:rsidP="00994E09">
            <w:pPr>
              <w:pStyle w:val="TableBullet"/>
            </w:pPr>
            <w:r>
              <w:t>Later than one year but not later than five years</w:t>
            </w:r>
          </w:p>
        </w:tc>
        <w:tc>
          <w:tcPr>
            <w:tcW w:w="1080" w:type="dxa"/>
            <w:shd w:val="clear" w:color="auto" w:fill="E0E0E0"/>
            <w:vAlign w:val="bottom"/>
          </w:tcPr>
          <w:p w:rsidR="00304D10" w:rsidRPr="005B10B7" w:rsidRDefault="00304D10" w:rsidP="00FB078D">
            <w:pPr>
              <w:pStyle w:val="TableTextRight"/>
              <w:rPr>
                <w:bCs/>
              </w:rPr>
            </w:pPr>
            <w:r w:rsidRPr="005B10B7">
              <w:rPr>
                <w:bCs/>
              </w:rPr>
              <w:t>2</w:t>
            </w:r>
            <w:r>
              <w:rPr>
                <w:bCs/>
              </w:rPr>
              <w:t> </w:t>
            </w:r>
            <w:r w:rsidRPr="005B10B7">
              <w:rPr>
                <w:bCs/>
              </w:rPr>
              <w:t>405</w:t>
            </w:r>
          </w:p>
        </w:tc>
        <w:tc>
          <w:tcPr>
            <w:tcW w:w="1080" w:type="dxa"/>
            <w:vAlign w:val="bottom"/>
          </w:tcPr>
          <w:p w:rsidR="00304D10" w:rsidRPr="00EA5B29" w:rsidRDefault="00304D10" w:rsidP="00FB078D">
            <w:pPr>
              <w:pStyle w:val="TableTextRight"/>
              <w:rPr>
                <w:bCs/>
              </w:rPr>
            </w:pPr>
            <w:r w:rsidRPr="00457E0A">
              <w:rPr>
                <w:bCs/>
              </w:rPr>
              <w:t>1</w:t>
            </w:r>
            <w:r>
              <w:rPr>
                <w:bCs/>
              </w:rPr>
              <w:t> </w:t>
            </w:r>
            <w:r w:rsidRPr="00457E0A">
              <w:rPr>
                <w:bCs/>
              </w:rPr>
              <w:t>782</w:t>
            </w:r>
          </w:p>
        </w:tc>
      </w:tr>
      <w:tr w:rsidR="00304D10" w:rsidRPr="00AF2974" w:rsidTr="00FB078D">
        <w:trPr>
          <w:cantSplit/>
        </w:trPr>
        <w:tc>
          <w:tcPr>
            <w:tcW w:w="5112" w:type="dxa"/>
            <w:vAlign w:val="bottom"/>
          </w:tcPr>
          <w:p w:rsidR="00304D10" w:rsidRPr="006C6CE7" w:rsidRDefault="00304D10" w:rsidP="00AC4A6C">
            <w:pPr>
              <w:pStyle w:val="TableText"/>
            </w:pPr>
            <w:r>
              <w:t>Minimum lease payments</w:t>
            </w:r>
          </w:p>
        </w:tc>
        <w:tc>
          <w:tcPr>
            <w:tcW w:w="1080" w:type="dxa"/>
            <w:shd w:val="clear" w:color="auto" w:fill="E0E0E0"/>
            <w:vAlign w:val="bottom"/>
          </w:tcPr>
          <w:p w:rsidR="00304D10" w:rsidRPr="00AC4A6C" w:rsidRDefault="00304D10" w:rsidP="00FB078D">
            <w:pPr>
              <w:pStyle w:val="TableTextRight"/>
              <w:rPr>
                <w:b/>
                <w:bCs/>
              </w:rPr>
            </w:pPr>
            <w:r w:rsidRPr="00AC4A6C">
              <w:rPr>
                <w:b/>
                <w:bCs/>
              </w:rPr>
              <w:t>4 715</w:t>
            </w:r>
          </w:p>
        </w:tc>
        <w:tc>
          <w:tcPr>
            <w:tcW w:w="1080" w:type="dxa"/>
            <w:vAlign w:val="bottom"/>
          </w:tcPr>
          <w:p w:rsidR="00304D10" w:rsidRPr="00AC4A6C" w:rsidRDefault="00304D10" w:rsidP="00FB078D">
            <w:pPr>
              <w:pStyle w:val="TableTextRight"/>
              <w:rPr>
                <w:b/>
                <w:bCs/>
              </w:rPr>
            </w:pPr>
            <w:r w:rsidRPr="00AC4A6C">
              <w:rPr>
                <w:b/>
                <w:bCs/>
              </w:rPr>
              <w:t>4 579</w:t>
            </w:r>
          </w:p>
        </w:tc>
      </w:tr>
      <w:tr w:rsidR="00304D10" w:rsidRPr="00AF2974" w:rsidTr="00FB078D">
        <w:trPr>
          <w:cantSplit/>
        </w:trPr>
        <w:tc>
          <w:tcPr>
            <w:tcW w:w="5112" w:type="dxa"/>
            <w:vAlign w:val="bottom"/>
          </w:tcPr>
          <w:p w:rsidR="00304D10" w:rsidRPr="006C6CE7" w:rsidRDefault="00304D10" w:rsidP="00304D10">
            <w:pPr>
              <w:pStyle w:val="TableText"/>
            </w:pPr>
            <w:r>
              <w:t>Less: future finance charges</w:t>
            </w:r>
          </w:p>
        </w:tc>
        <w:tc>
          <w:tcPr>
            <w:tcW w:w="1080" w:type="dxa"/>
            <w:shd w:val="clear" w:color="auto" w:fill="E0E0E0"/>
            <w:vAlign w:val="bottom"/>
          </w:tcPr>
          <w:p w:rsidR="00304D10" w:rsidRPr="005B10B7" w:rsidRDefault="00304D10" w:rsidP="00FB078D">
            <w:pPr>
              <w:pStyle w:val="TableTextRight"/>
              <w:rPr>
                <w:bCs/>
              </w:rPr>
            </w:pPr>
            <w:r w:rsidRPr="005B10B7">
              <w:rPr>
                <w:bCs/>
              </w:rPr>
              <w:t>(248)</w:t>
            </w:r>
          </w:p>
        </w:tc>
        <w:tc>
          <w:tcPr>
            <w:tcW w:w="1080" w:type="dxa"/>
            <w:vAlign w:val="bottom"/>
          </w:tcPr>
          <w:p w:rsidR="00304D10" w:rsidRPr="00EA5B29" w:rsidRDefault="00304D10" w:rsidP="00FB078D">
            <w:pPr>
              <w:pStyle w:val="TableTextRight"/>
              <w:rPr>
                <w:bCs/>
              </w:rPr>
            </w:pPr>
            <w:r w:rsidRPr="00457E0A">
              <w:rPr>
                <w:bCs/>
              </w:rPr>
              <w:t>(230)</w:t>
            </w:r>
          </w:p>
        </w:tc>
      </w:tr>
      <w:tr w:rsidR="00304D10" w:rsidRPr="00C07BB5" w:rsidTr="00FB078D">
        <w:trPr>
          <w:cantSplit/>
        </w:trPr>
        <w:tc>
          <w:tcPr>
            <w:tcW w:w="5112" w:type="dxa"/>
            <w:vAlign w:val="bottom"/>
          </w:tcPr>
          <w:p w:rsidR="00304D10" w:rsidRPr="00C07BB5" w:rsidRDefault="00304D10" w:rsidP="00304D10">
            <w:pPr>
              <w:pStyle w:val="TableTextBold"/>
            </w:pPr>
            <w:r w:rsidRPr="00C07BB5">
              <w:t>Total lease liabilities</w:t>
            </w:r>
          </w:p>
        </w:tc>
        <w:tc>
          <w:tcPr>
            <w:tcW w:w="1080" w:type="dxa"/>
            <w:shd w:val="clear" w:color="auto" w:fill="E0E0E0"/>
            <w:vAlign w:val="bottom"/>
          </w:tcPr>
          <w:p w:rsidR="00304D10" w:rsidRPr="00C07BB5" w:rsidRDefault="00304D10" w:rsidP="00FB078D">
            <w:pPr>
              <w:pStyle w:val="TableTextRight"/>
              <w:rPr>
                <w:b/>
                <w:bCs/>
              </w:rPr>
            </w:pPr>
            <w:r w:rsidRPr="00C07BB5">
              <w:rPr>
                <w:b/>
                <w:bCs/>
              </w:rPr>
              <w:t>4 467</w:t>
            </w:r>
          </w:p>
        </w:tc>
        <w:tc>
          <w:tcPr>
            <w:tcW w:w="1080" w:type="dxa"/>
            <w:vAlign w:val="bottom"/>
          </w:tcPr>
          <w:p w:rsidR="00304D10" w:rsidRPr="00C07BB5" w:rsidRDefault="00304D10" w:rsidP="00FB078D">
            <w:pPr>
              <w:pStyle w:val="TableTextRight"/>
              <w:rPr>
                <w:b/>
                <w:bCs/>
              </w:rPr>
            </w:pPr>
            <w:r w:rsidRPr="00C07BB5">
              <w:rPr>
                <w:b/>
                <w:bCs/>
              </w:rPr>
              <w:t>4 349</w:t>
            </w:r>
          </w:p>
        </w:tc>
      </w:tr>
      <w:tr w:rsidR="00304D10" w:rsidRPr="00AF2974" w:rsidTr="00FB078D">
        <w:trPr>
          <w:cantSplit/>
        </w:trPr>
        <w:tc>
          <w:tcPr>
            <w:tcW w:w="5112" w:type="dxa"/>
            <w:vAlign w:val="bottom"/>
          </w:tcPr>
          <w:p w:rsidR="00304D10" w:rsidRPr="006C6CE7" w:rsidRDefault="00304D10" w:rsidP="00304D10">
            <w:pPr>
              <w:pStyle w:val="TableText"/>
            </w:pPr>
          </w:p>
        </w:tc>
        <w:tc>
          <w:tcPr>
            <w:tcW w:w="1080" w:type="dxa"/>
            <w:shd w:val="clear" w:color="auto" w:fill="E0E0E0"/>
            <w:vAlign w:val="bottom"/>
          </w:tcPr>
          <w:p w:rsidR="00304D10" w:rsidRPr="00115766" w:rsidRDefault="00304D10" w:rsidP="00FB078D">
            <w:pPr>
              <w:pStyle w:val="TableTextRight"/>
              <w:rPr>
                <w:bCs/>
              </w:rPr>
            </w:pPr>
          </w:p>
        </w:tc>
        <w:tc>
          <w:tcPr>
            <w:tcW w:w="1080" w:type="dxa"/>
            <w:vAlign w:val="bottom"/>
          </w:tcPr>
          <w:p w:rsidR="00304D10" w:rsidRPr="00FA5584" w:rsidRDefault="00304D10" w:rsidP="00FB078D">
            <w:pPr>
              <w:pStyle w:val="TableTextRight"/>
              <w:rPr>
                <w:bCs/>
              </w:rPr>
            </w:pPr>
          </w:p>
        </w:tc>
      </w:tr>
      <w:tr w:rsidR="00304D10" w:rsidRPr="00AF2974" w:rsidTr="00FB078D">
        <w:trPr>
          <w:cantSplit/>
        </w:trPr>
        <w:tc>
          <w:tcPr>
            <w:tcW w:w="5112" w:type="dxa"/>
            <w:vAlign w:val="bottom"/>
          </w:tcPr>
          <w:p w:rsidR="00304D10" w:rsidRPr="006C6CE7" w:rsidRDefault="00304D10" w:rsidP="00304D10">
            <w:pPr>
              <w:pStyle w:val="TableText"/>
            </w:pPr>
            <w:r>
              <w:rPr>
                <w:color w:val="000000"/>
              </w:rPr>
              <w:t>Shown in the financial statements (</w:t>
            </w:r>
            <w:r w:rsidR="00705E65">
              <w:rPr>
                <w:color w:val="000000"/>
              </w:rPr>
              <w:t xml:space="preserve">Note </w:t>
            </w:r>
            <w:r>
              <w:rPr>
                <w:color w:val="000000"/>
              </w:rPr>
              <w:t>12) as:</w:t>
            </w:r>
          </w:p>
        </w:tc>
        <w:tc>
          <w:tcPr>
            <w:tcW w:w="1080" w:type="dxa"/>
            <w:shd w:val="clear" w:color="auto" w:fill="E0E0E0"/>
            <w:vAlign w:val="bottom"/>
          </w:tcPr>
          <w:p w:rsidR="00304D10" w:rsidRPr="00115766" w:rsidRDefault="00304D10" w:rsidP="00FB078D">
            <w:pPr>
              <w:pStyle w:val="TableTextRight"/>
              <w:rPr>
                <w:bCs/>
              </w:rPr>
            </w:pPr>
          </w:p>
        </w:tc>
        <w:tc>
          <w:tcPr>
            <w:tcW w:w="1080" w:type="dxa"/>
            <w:vAlign w:val="bottom"/>
          </w:tcPr>
          <w:p w:rsidR="00304D10" w:rsidRPr="00FA5584" w:rsidRDefault="00304D10" w:rsidP="00FB078D">
            <w:pPr>
              <w:pStyle w:val="TableTextRight"/>
              <w:rPr>
                <w:bCs/>
              </w:rPr>
            </w:pPr>
          </w:p>
        </w:tc>
      </w:tr>
      <w:tr w:rsidR="00304D10" w:rsidRPr="00AF2974" w:rsidTr="00FB078D">
        <w:trPr>
          <w:cantSplit/>
        </w:trPr>
        <w:tc>
          <w:tcPr>
            <w:tcW w:w="5112" w:type="dxa"/>
            <w:vAlign w:val="bottom"/>
          </w:tcPr>
          <w:p w:rsidR="00304D10" w:rsidRPr="006C6CE7" w:rsidRDefault="00304D10" w:rsidP="00304D10">
            <w:pPr>
              <w:pStyle w:val="TableBullet"/>
            </w:pPr>
            <w:r>
              <w:t>Current</w:t>
            </w:r>
          </w:p>
        </w:tc>
        <w:tc>
          <w:tcPr>
            <w:tcW w:w="1080" w:type="dxa"/>
            <w:shd w:val="clear" w:color="auto" w:fill="E0E0E0"/>
          </w:tcPr>
          <w:p w:rsidR="00304D10" w:rsidRPr="005B10B7" w:rsidRDefault="00304D10" w:rsidP="00FB078D">
            <w:pPr>
              <w:pStyle w:val="TableTextRight"/>
              <w:rPr>
                <w:bCs/>
              </w:rPr>
            </w:pPr>
            <w:r w:rsidRPr="005B10B7">
              <w:rPr>
                <w:bCs/>
              </w:rPr>
              <w:t>2</w:t>
            </w:r>
            <w:r>
              <w:rPr>
                <w:bCs/>
              </w:rPr>
              <w:t> </w:t>
            </w:r>
            <w:r w:rsidRPr="005B10B7">
              <w:rPr>
                <w:bCs/>
              </w:rPr>
              <w:t>157</w:t>
            </w:r>
          </w:p>
        </w:tc>
        <w:tc>
          <w:tcPr>
            <w:tcW w:w="1080" w:type="dxa"/>
          </w:tcPr>
          <w:p w:rsidR="00304D10" w:rsidRPr="00EA5B29" w:rsidRDefault="00304D10" w:rsidP="00FB078D">
            <w:pPr>
              <w:pStyle w:val="TableTextRight"/>
              <w:rPr>
                <w:bCs/>
              </w:rPr>
            </w:pPr>
            <w:r w:rsidRPr="00457E0A">
              <w:rPr>
                <w:bCs/>
              </w:rPr>
              <w:t>2</w:t>
            </w:r>
            <w:r>
              <w:rPr>
                <w:bCs/>
              </w:rPr>
              <w:t> </w:t>
            </w:r>
            <w:r w:rsidRPr="00457E0A">
              <w:rPr>
                <w:bCs/>
              </w:rPr>
              <w:t>622</w:t>
            </w:r>
          </w:p>
        </w:tc>
      </w:tr>
      <w:tr w:rsidR="00304D10" w:rsidRPr="00AF2974" w:rsidTr="00FB078D">
        <w:trPr>
          <w:cantSplit/>
        </w:trPr>
        <w:tc>
          <w:tcPr>
            <w:tcW w:w="5112" w:type="dxa"/>
            <w:vAlign w:val="bottom"/>
          </w:tcPr>
          <w:p w:rsidR="00304D10" w:rsidRPr="006C6CE7" w:rsidRDefault="00304D10" w:rsidP="00304D10">
            <w:pPr>
              <w:pStyle w:val="TableBullet"/>
            </w:pPr>
            <w:r>
              <w:t>Non</w:t>
            </w:r>
            <w:r w:rsidR="002F651E">
              <w:noBreakHyphen/>
            </w:r>
            <w:r>
              <w:t>current</w:t>
            </w:r>
          </w:p>
        </w:tc>
        <w:tc>
          <w:tcPr>
            <w:tcW w:w="1080" w:type="dxa"/>
            <w:shd w:val="clear" w:color="auto" w:fill="E0E0E0"/>
            <w:vAlign w:val="bottom"/>
          </w:tcPr>
          <w:p w:rsidR="00304D10" w:rsidRPr="005B10B7" w:rsidRDefault="00304D10" w:rsidP="00FB078D">
            <w:pPr>
              <w:pStyle w:val="TableTextRight"/>
              <w:rPr>
                <w:bCs/>
              </w:rPr>
            </w:pPr>
            <w:r w:rsidRPr="005B10B7">
              <w:rPr>
                <w:bCs/>
              </w:rPr>
              <w:t>2</w:t>
            </w:r>
            <w:r>
              <w:rPr>
                <w:bCs/>
              </w:rPr>
              <w:t> </w:t>
            </w:r>
            <w:r w:rsidRPr="005B10B7">
              <w:rPr>
                <w:bCs/>
              </w:rPr>
              <w:t>310</w:t>
            </w:r>
          </w:p>
        </w:tc>
        <w:tc>
          <w:tcPr>
            <w:tcW w:w="1080" w:type="dxa"/>
            <w:vAlign w:val="bottom"/>
          </w:tcPr>
          <w:p w:rsidR="00304D10" w:rsidRPr="00EA5B29" w:rsidRDefault="00304D10" w:rsidP="00FB078D">
            <w:pPr>
              <w:pStyle w:val="TableTextRight"/>
              <w:rPr>
                <w:bCs/>
              </w:rPr>
            </w:pPr>
            <w:r w:rsidRPr="00457E0A">
              <w:rPr>
                <w:bCs/>
              </w:rPr>
              <w:t>1</w:t>
            </w:r>
            <w:r>
              <w:rPr>
                <w:bCs/>
              </w:rPr>
              <w:t> </w:t>
            </w:r>
            <w:r w:rsidRPr="00457E0A">
              <w:rPr>
                <w:bCs/>
              </w:rPr>
              <w:t>727</w:t>
            </w:r>
          </w:p>
        </w:tc>
      </w:tr>
      <w:tr w:rsidR="00304D10" w:rsidRPr="00AF2974" w:rsidTr="00FB078D">
        <w:trPr>
          <w:cantSplit/>
        </w:trPr>
        <w:tc>
          <w:tcPr>
            <w:tcW w:w="5112" w:type="dxa"/>
          </w:tcPr>
          <w:p w:rsidR="00304D10" w:rsidRPr="006C6CE7" w:rsidRDefault="00304D10" w:rsidP="00304D10">
            <w:pPr>
              <w:pStyle w:val="TableText"/>
            </w:pPr>
          </w:p>
        </w:tc>
        <w:tc>
          <w:tcPr>
            <w:tcW w:w="1080" w:type="dxa"/>
            <w:shd w:val="clear" w:color="auto" w:fill="E0E0E0"/>
            <w:vAlign w:val="bottom"/>
          </w:tcPr>
          <w:p w:rsidR="00304D10" w:rsidRPr="00C07BB5" w:rsidRDefault="00304D10" w:rsidP="00FB078D">
            <w:pPr>
              <w:pStyle w:val="TableTextRight"/>
              <w:rPr>
                <w:b/>
                <w:bCs/>
              </w:rPr>
            </w:pPr>
            <w:r w:rsidRPr="00C07BB5">
              <w:rPr>
                <w:b/>
                <w:bCs/>
              </w:rPr>
              <w:t>4 467</w:t>
            </w:r>
          </w:p>
        </w:tc>
        <w:tc>
          <w:tcPr>
            <w:tcW w:w="1080" w:type="dxa"/>
            <w:vAlign w:val="bottom"/>
          </w:tcPr>
          <w:p w:rsidR="00304D10" w:rsidRPr="00C07BB5" w:rsidRDefault="00304D10" w:rsidP="00FB078D">
            <w:pPr>
              <w:pStyle w:val="TableTextRight"/>
              <w:rPr>
                <w:b/>
                <w:bCs/>
              </w:rPr>
            </w:pPr>
            <w:r w:rsidRPr="00C07BB5">
              <w:rPr>
                <w:b/>
                <w:bCs/>
              </w:rPr>
              <w:t>4 349</w:t>
            </w:r>
          </w:p>
        </w:tc>
      </w:tr>
      <w:tr w:rsidR="00304D10" w:rsidRPr="00AF2974" w:rsidTr="00FB078D">
        <w:trPr>
          <w:cantSplit/>
        </w:trPr>
        <w:tc>
          <w:tcPr>
            <w:tcW w:w="5112" w:type="dxa"/>
          </w:tcPr>
          <w:p w:rsidR="00304D10" w:rsidRPr="006C6CE7" w:rsidRDefault="00304D10" w:rsidP="00304D10">
            <w:pPr>
              <w:pStyle w:val="TableText"/>
            </w:pP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FA5584" w:rsidRDefault="00304D10" w:rsidP="00FB078D">
            <w:pPr>
              <w:pStyle w:val="TableTextRight"/>
            </w:pPr>
          </w:p>
        </w:tc>
      </w:tr>
      <w:tr w:rsidR="00304D10" w:rsidRPr="00AF2974" w:rsidTr="00FB078D">
        <w:trPr>
          <w:cantSplit/>
        </w:trPr>
        <w:tc>
          <w:tcPr>
            <w:tcW w:w="5112" w:type="dxa"/>
          </w:tcPr>
          <w:p w:rsidR="00304D10" w:rsidRPr="006C6CE7" w:rsidRDefault="00304D10" w:rsidP="00304D10">
            <w:pPr>
              <w:pStyle w:val="TableTextBold"/>
            </w:pPr>
            <w:r w:rsidRPr="005147EE">
              <w:t>Operating lease commitments</w:t>
            </w: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FA5584" w:rsidRDefault="00304D10" w:rsidP="00FB078D">
            <w:pPr>
              <w:pStyle w:val="TableTextRight"/>
            </w:pPr>
          </w:p>
        </w:tc>
      </w:tr>
      <w:tr w:rsidR="00304D10" w:rsidRPr="00AF2974" w:rsidTr="00FB078D">
        <w:trPr>
          <w:cantSplit/>
        </w:trPr>
        <w:tc>
          <w:tcPr>
            <w:tcW w:w="5112" w:type="dxa"/>
          </w:tcPr>
          <w:p w:rsidR="00304D10" w:rsidRPr="00304D10" w:rsidRDefault="00304D10" w:rsidP="00304D10">
            <w:pPr>
              <w:pStyle w:val="TableText"/>
            </w:pPr>
            <w:r w:rsidRPr="00304D10">
              <w:t>Commitments for minimum le</w:t>
            </w:r>
            <w:r w:rsidR="00B33C10">
              <w:t>ase payments in relation to non</w:t>
            </w:r>
            <w:r w:rsidR="002F651E">
              <w:noBreakHyphen/>
            </w:r>
            <w:r w:rsidRPr="00304D10">
              <w:t>cancellable operating leases, not</w:t>
            </w:r>
            <w:r w:rsidR="00994E09">
              <w:t xml:space="preserve"> recognised as liabilities, are </w:t>
            </w:r>
            <w:r w:rsidRPr="00304D10">
              <w:t>payable as follows:</w:t>
            </w:r>
          </w:p>
        </w:tc>
        <w:tc>
          <w:tcPr>
            <w:tcW w:w="1080" w:type="dxa"/>
            <w:shd w:val="clear" w:color="auto" w:fill="E0E0E0"/>
            <w:vAlign w:val="bottom"/>
          </w:tcPr>
          <w:p w:rsidR="00304D10" w:rsidRPr="00115766" w:rsidRDefault="00304D10" w:rsidP="00FB078D">
            <w:pPr>
              <w:pStyle w:val="TableTextRight"/>
            </w:pPr>
          </w:p>
        </w:tc>
        <w:tc>
          <w:tcPr>
            <w:tcW w:w="1080" w:type="dxa"/>
            <w:vAlign w:val="bottom"/>
          </w:tcPr>
          <w:p w:rsidR="00304D10" w:rsidRPr="004277D3" w:rsidRDefault="00304D10" w:rsidP="00FB078D">
            <w:pPr>
              <w:pStyle w:val="TableTextRight"/>
            </w:pPr>
          </w:p>
        </w:tc>
      </w:tr>
      <w:tr w:rsidR="00304D10" w:rsidRPr="00AF2974" w:rsidTr="00FB078D">
        <w:trPr>
          <w:cantSplit/>
        </w:trPr>
        <w:tc>
          <w:tcPr>
            <w:tcW w:w="5112" w:type="dxa"/>
          </w:tcPr>
          <w:p w:rsidR="00304D10" w:rsidRPr="00304D10" w:rsidDel="00EA5B29" w:rsidRDefault="00304D10" w:rsidP="00304D10">
            <w:pPr>
              <w:pStyle w:val="TableBullet"/>
            </w:pPr>
            <w:r w:rsidRPr="00304D10">
              <w:t>Within one year</w:t>
            </w:r>
          </w:p>
        </w:tc>
        <w:tc>
          <w:tcPr>
            <w:tcW w:w="1080" w:type="dxa"/>
            <w:shd w:val="clear" w:color="auto" w:fill="E0E0E0"/>
            <w:vAlign w:val="bottom"/>
          </w:tcPr>
          <w:p w:rsidR="00304D10" w:rsidRPr="005B10B7" w:rsidRDefault="00DF1477" w:rsidP="00FB078D">
            <w:pPr>
              <w:pStyle w:val="TableTextRight"/>
            </w:pPr>
            <w:r>
              <w:t>2 733</w:t>
            </w:r>
          </w:p>
        </w:tc>
        <w:tc>
          <w:tcPr>
            <w:tcW w:w="1080" w:type="dxa"/>
            <w:vAlign w:val="bottom"/>
          </w:tcPr>
          <w:p w:rsidR="00304D10" w:rsidRPr="004277D3" w:rsidRDefault="00DF1477" w:rsidP="00FB078D">
            <w:pPr>
              <w:pStyle w:val="TableTextRight"/>
            </w:pPr>
            <w:r>
              <w:t>2 756</w:t>
            </w:r>
          </w:p>
        </w:tc>
      </w:tr>
      <w:tr w:rsidR="00304D10" w:rsidRPr="00AF2974" w:rsidTr="00FB078D">
        <w:trPr>
          <w:cantSplit/>
        </w:trPr>
        <w:tc>
          <w:tcPr>
            <w:tcW w:w="5112" w:type="dxa"/>
          </w:tcPr>
          <w:p w:rsidR="00304D10" w:rsidRPr="00304D10" w:rsidRDefault="00304D10" w:rsidP="00304D10">
            <w:pPr>
              <w:pStyle w:val="TableBullet"/>
            </w:pPr>
            <w:r w:rsidRPr="00304D10">
              <w:t>Later than one year but not later than five years</w:t>
            </w:r>
          </w:p>
        </w:tc>
        <w:tc>
          <w:tcPr>
            <w:tcW w:w="1080" w:type="dxa"/>
            <w:shd w:val="clear" w:color="auto" w:fill="E0E0E0"/>
            <w:vAlign w:val="bottom"/>
          </w:tcPr>
          <w:p w:rsidR="00304D10" w:rsidRPr="005B10B7" w:rsidRDefault="00DF1477" w:rsidP="00FB078D">
            <w:pPr>
              <w:pStyle w:val="TableTextRight"/>
            </w:pPr>
            <w:r>
              <w:t>5 903</w:t>
            </w:r>
          </w:p>
        </w:tc>
        <w:tc>
          <w:tcPr>
            <w:tcW w:w="1080" w:type="dxa"/>
            <w:vAlign w:val="bottom"/>
          </w:tcPr>
          <w:p w:rsidR="00304D10" w:rsidRPr="004277D3" w:rsidRDefault="00E325CD" w:rsidP="00E325CD">
            <w:pPr>
              <w:pStyle w:val="TableTextRight"/>
            </w:pPr>
            <w:r>
              <w:t>6</w:t>
            </w:r>
            <w:r w:rsidR="00DF1477">
              <w:t> 912</w:t>
            </w:r>
          </w:p>
        </w:tc>
      </w:tr>
      <w:tr w:rsidR="00DF1477" w:rsidRPr="00AF2974" w:rsidTr="00FB078D">
        <w:trPr>
          <w:cantSplit/>
        </w:trPr>
        <w:tc>
          <w:tcPr>
            <w:tcW w:w="5112" w:type="dxa"/>
          </w:tcPr>
          <w:p w:rsidR="00DF1477" w:rsidRPr="00304D10" w:rsidRDefault="00DF1477" w:rsidP="00994E09">
            <w:pPr>
              <w:pStyle w:val="TableBullet"/>
            </w:pPr>
            <w:r w:rsidRPr="00DF1477">
              <w:t xml:space="preserve">Later than </w:t>
            </w:r>
            <w:r w:rsidR="00994E09">
              <w:t>five</w:t>
            </w:r>
            <w:r w:rsidRPr="00DF1477">
              <w:t xml:space="preserve"> years</w:t>
            </w:r>
          </w:p>
        </w:tc>
        <w:tc>
          <w:tcPr>
            <w:tcW w:w="1080" w:type="dxa"/>
            <w:shd w:val="clear" w:color="auto" w:fill="E0E0E0"/>
            <w:vAlign w:val="bottom"/>
          </w:tcPr>
          <w:p w:rsidR="00DF1477" w:rsidRDefault="00DF1477" w:rsidP="00FB078D">
            <w:pPr>
              <w:pStyle w:val="TableTextRight"/>
            </w:pPr>
            <w:r>
              <w:t>3 </w:t>
            </w:r>
            <w:r w:rsidRPr="00DF1477">
              <w:t>569</w:t>
            </w:r>
          </w:p>
        </w:tc>
        <w:tc>
          <w:tcPr>
            <w:tcW w:w="1080" w:type="dxa"/>
            <w:vAlign w:val="bottom"/>
          </w:tcPr>
          <w:p w:rsidR="00DF1477" w:rsidRDefault="00DF1477" w:rsidP="00FB078D">
            <w:pPr>
              <w:pStyle w:val="TableTextRight"/>
            </w:pPr>
            <w:r>
              <w:t>5 </w:t>
            </w:r>
            <w:r w:rsidRPr="00DF1477">
              <w:t>029</w:t>
            </w:r>
          </w:p>
        </w:tc>
      </w:tr>
      <w:tr w:rsidR="00304D10" w:rsidRPr="00AF2974" w:rsidTr="00FB078D">
        <w:trPr>
          <w:cantSplit/>
        </w:trPr>
        <w:tc>
          <w:tcPr>
            <w:tcW w:w="5112" w:type="dxa"/>
          </w:tcPr>
          <w:p w:rsidR="00304D10" w:rsidRPr="00304D10" w:rsidRDefault="00304D10" w:rsidP="00304D10">
            <w:pPr>
              <w:pStyle w:val="TableText"/>
            </w:pPr>
          </w:p>
        </w:tc>
        <w:tc>
          <w:tcPr>
            <w:tcW w:w="1080" w:type="dxa"/>
            <w:shd w:val="clear" w:color="auto" w:fill="E0E0E0"/>
            <w:vAlign w:val="bottom"/>
          </w:tcPr>
          <w:p w:rsidR="00304D10" w:rsidRPr="00C07BB5" w:rsidRDefault="00304D10" w:rsidP="00DF1477">
            <w:pPr>
              <w:pStyle w:val="TableTextRight"/>
              <w:rPr>
                <w:b/>
              </w:rPr>
            </w:pPr>
            <w:r w:rsidRPr="00C07BB5">
              <w:rPr>
                <w:b/>
              </w:rPr>
              <w:t>12 </w:t>
            </w:r>
            <w:r w:rsidR="00DF1477">
              <w:rPr>
                <w:b/>
              </w:rPr>
              <w:t>205</w:t>
            </w:r>
          </w:p>
        </w:tc>
        <w:tc>
          <w:tcPr>
            <w:tcW w:w="1080" w:type="dxa"/>
            <w:vAlign w:val="bottom"/>
          </w:tcPr>
          <w:p w:rsidR="00304D10" w:rsidRPr="00C07BB5" w:rsidRDefault="00DF1477" w:rsidP="00FB078D">
            <w:pPr>
              <w:pStyle w:val="TableTextRight"/>
              <w:rPr>
                <w:b/>
              </w:rPr>
            </w:pPr>
            <w:r>
              <w:rPr>
                <w:b/>
              </w:rPr>
              <w:t>14 697</w:t>
            </w:r>
          </w:p>
        </w:tc>
      </w:tr>
    </w:tbl>
    <w:p w:rsidR="00304D10" w:rsidRDefault="00304D10" w:rsidP="00304D10"/>
    <w:p w:rsidR="00B50820" w:rsidRPr="00AF2974" w:rsidRDefault="00B50820" w:rsidP="00A05E4F">
      <w:pPr>
        <w:pStyle w:val="Heading2Notes"/>
      </w:pPr>
      <w:r w:rsidRPr="00AF2974">
        <w:br w:type="page"/>
      </w:r>
      <w:bookmarkStart w:id="68" w:name="_Toc294622753"/>
      <w:bookmarkStart w:id="69" w:name="_Toc303670560"/>
      <w:bookmarkStart w:id="70" w:name="_Toc335740858"/>
      <w:bookmarkStart w:id="71" w:name="_Toc399334630"/>
      <w:r w:rsidRPr="00AF2974">
        <w:lastRenderedPageBreak/>
        <w:t>Note 1</w:t>
      </w:r>
      <w:r w:rsidR="00DC6567">
        <w:t>4</w:t>
      </w:r>
      <w:r w:rsidRPr="00AF2974">
        <w:t>.</w:t>
      </w:r>
      <w:r w:rsidR="00A05E4F" w:rsidRPr="00AF2974">
        <w:tab/>
      </w:r>
      <w:r w:rsidRPr="00AF2974">
        <w:t>Financial instruments</w:t>
      </w:r>
      <w:bookmarkEnd w:id="68"/>
      <w:bookmarkEnd w:id="69"/>
      <w:bookmarkEnd w:id="70"/>
      <w:bookmarkEnd w:id="71"/>
    </w:p>
    <w:p w:rsidR="00B50820" w:rsidRPr="00AF2974" w:rsidRDefault="00B50820" w:rsidP="00B50820">
      <w:pPr>
        <w:pStyle w:val="Heading3"/>
        <w:sectPr w:rsidR="00B50820" w:rsidRPr="00AF2974" w:rsidSect="001A2F94">
          <w:type w:val="continuous"/>
          <w:pgSz w:w="11909" w:h="16834" w:code="9"/>
          <w:pgMar w:top="1728" w:right="1152" w:bottom="1152" w:left="1152" w:header="720" w:footer="288" w:gutter="0"/>
          <w:cols w:space="720"/>
          <w:noEndnote/>
        </w:sectPr>
      </w:pPr>
    </w:p>
    <w:p w:rsidR="00DC6567" w:rsidRPr="00AF2974" w:rsidRDefault="00DC6567" w:rsidP="00DC6567">
      <w:pPr>
        <w:pStyle w:val="Heading3"/>
      </w:pPr>
      <w:r w:rsidRPr="00AF2974">
        <w:lastRenderedPageBreak/>
        <w:t>(a) Significant accounting policies</w:t>
      </w:r>
    </w:p>
    <w:p w:rsidR="00DC6567" w:rsidRDefault="00035F1B" w:rsidP="00142F7D">
      <w:r w:rsidRPr="00830D4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w:t>
      </w:r>
      <w:r w:rsidR="00705E65">
        <w:t xml:space="preserve">Note </w:t>
      </w:r>
      <w:r w:rsidRPr="00830D40">
        <w:t>1</w:t>
      </w:r>
      <w:r>
        <w:t>.</w:t>
      </w:r>
    </w:p>
    <w:p w:rsidR="00035F1B" w:rsidRDefault="00035F1B" w:rsidP="00142F7D">
      <w:r w:rsidRPr="006A6A9E">
        <w:lastRenderedPageBreak/>
        <w:t>The Department</w:t>
      </w:r>
      <w:r w:rsidR="00354A87">
        <w:t>’</w:t>
      </w:r>
      <w:r w:rsidRPr="006A6A9E">
        <w:t>s main financial risks include credit risk, liquidity risk</w:t>
      </w:r>
      <w:r w:rsidR="00DF1477">
        <w:t xml:space="preserve"> and</w:t>
      </w:r>
      <w:r w:rsidRPr="006A6A9E">
        <w:t xml:space="preserve"> interest rate risk. The Department manages these financial risks in accordance with its fi</w:t>
      </w:r>
      <w:r>
        <w:t>nancial risk management policy</w:t>
      </w:r>
      <w:r w:rsidR="00067E1F">
        <w:t xml:space="preserve">. </w:t>
      </w:r>
      <w:r w:rsidRPr="006A6A9E">
        <w:t>The Department uses different methods to measure and manage the different risks</w:t>
      </w:r>
      <w:r w:rsidR="00067E1F">
        <w:t xml:space="preserve">. </w:t>
      </w:r>
    </w:p>
    <w:p w:rsidR="00B50820" w:rsidRPr="00AF2974" w:rsidRDefault="00B50820" w:rsidP="00B50820"/>
    <w:p w:rsidR="00B50820" w:rsidRPr="00AF2974" w:rsidRDefault="00B50820" w:rsidP="00B50820">
      <w:pPr>
        <w:pStyle w:val="Heading3"/>
        <w:sectPr w:rsidR="00B50820" w:rsidRPr="00AF2974" w:rsidSect="001A2F94">
          <w:type w:val="continuous"/>
          <w:pgSz w:w="11909" w:h="16834" w:code="9"/>
          <w:pgMar w:top="1728" w:right="1152" w:bottom="1152" w:left="1152" w:header="720" w:footer="288" w:gutter="0"/>
          <w:cols w:num="2" w:space="720" w:equalWidth="0">
            <w:col w:w="4448" w:space="708"/>
            <w:col w:w="4448"/>
          </w:cols>
          <w:noEndnote/>
        </w:sectPr>
      </w:pPr>
    </w:p>
    <w:p w:rsidR="007B2CBC" w:rsidRPr="00AF2974" w:rsidRDefault="007B2CBC" w:rsidP="00B50820"/>
    <w:p w:rsidR="00B50820" w:rsidRPr="00AF2974" w:rsidRDefault="00B50820" w:rsidP="00B50820">
      <w:pPr>
        <w:pStyle w:val="Heading3"/>
      </w:pPr>
      <w:r w:rsidRPr="00AF2974">
        <w:t>(b)</w:t>
      </w:r>
      <w:r w:rsidR="00FC0FC1" w:rsidRPr="00AF2974">
        <w:t xml:space="preserve"> </w:t>
      </w:r>
      <w:r w:rsidRPr="00AF2974">
        <w:t>Categorisation of financial instruments</w:t>
      </w:r>
    </w:p>
    <w:p w:rsidR="00B50820" w:rsidRPr="00AF2974" w:rsidRDefault="00B50820" w:rsidP="007B2CBC">
      <w:pPr>
        <w:pStyle w:val="Heading5"/>
      </w:pPr>
      <w:r w:rsidRPr="00AF2974">
        <w:t>Carrying amount of financial instruments by category:</w:t>
      </w:r>
    </w:p>
    <w:tbl>
      <w:tblPr>
        <w:tblW w:w="4091" w:type="pct"/>
        <w:tblLook w:val="01E0" w:firstRow="1" w:lastRow="1" w:firstColumn="1" w:lastColumn="1" w:noHBand="0" w:noVBand="0"/>
      </w:tblPr>
      <w:tblGrid>
        <w:gridCol w:w="2088"/>
        <w:gridCol w:w="741"/>
        <w:gridCol w:w="3039"/>
        <w:gridCol w:w="1083"/>
        <w:gridCol w:w="1085"/>
      </w:tblGrid>
      <w:tr w:rsidR="00406087" w:rsidRPr="00AF2974" w:rsidTr="00FB078D">
        <w:tc>
          <w:tcPr>
            <w:tcW w:w="1299" w:type="pct"/>
            <w:shd w:val="clear" w:color="auto" w:fill="auto"/>
          </w:tcPr>
          <w:p w:rsidR="00406087" w:rsidRPr="00AF2974" w:rsidRDefault="00406087" w:rsidP="00FB078D">
            <w:pPr>
              <w:pStyle w:val="TableTextHeadingLeft"/>
            </w:pPr>
            <w:r w:rsidRPr="00AF2974">
              <w:t>Financial assets</w:t>
            </w:r>
          </w:p>
        </w:tc>
        <w:tc>
          <w:tcPr>
            <w:tcW w:w="461" w:type="pct"/>
            <w:shd w:val="clear" w:color="auto" w:fill="auto"/>
            <w:tcMar>
              <w:left w:w="57" w:type="dxa"/>
              <w:right w:w="57" w:type="dxa"/>
            </w:tcMar>
          </w:tcPr>
          <w:p w:rsidR="00406087" w:rsidRPr="00AF2974" w:rsidRDefault="00406087" w:rsidP="00FB078D">
            <w:pPr>
              <w:pStyle w:val="TableTextHeadingCentre"/>
            </w:pPr>
            <w:r w:rsidRPr="00AF2974">
              <w:t>Note</w:t>
            </w:r>
          </w:p>
        </w:tc>
        <w:tc>
          <w:tcPr>
            <w:tcW w:w="1891" w:type="pct"/>
            <w:shd w:val="clear" w:color="auto" w:fill="auto"/>
          </w:tcPr>
          <w:p w:rsidR="00406087" w:rsidRPr="00AF2974" w:rsidRDefault="00406087" w:rsidP="00FB078D">
            <w:pPr>
              <w:pStyle w:val="TableTextHeadingLeft"/>
            </w:pPr>
            <w:r w:rsidRPr="00AF2974">
              <w:t>Category</w:t>
            </w:r>
          </w:p>
        </w:tc>
        <w:tc>
          <w:tcPr>
            <w:tcW w:w="674" w:type="pct"/>
            <w:shd w:val="clear" w:color="auto" w:fill="auto"/>
          </w:tcPr>
          <w:p w:rsidR="00406087" w:rsidRPr="00AF2974" w:rsidRDefault="00406087" w:rsidP="00FB078D">
            <w:pPr>
              <w:pStyle w:val="TableTextHeadingRight"/>
            </w:pPr>
            <w:r>
              <w:t>2014</w:t>
            </w:r>
            <w:r>
              <w:br/>
            </w:r>
            <w:r w:rsidRPr="00AF2974">
              <w:t>$</w:t>
            </w:r>
            <w:r w:rsidR="00354A87">
              <w:t>’</w:t>
            </w:r>
            <w:r w:rsidRPr="00AF2974">
              <w:t>000</w:t>
            </w:r>
          </w:p>
        </w:tc>
        <w:tc>
          <w:tcPr>
            <w:tcW w:w="675" w:type="pct"/>
            <w:shd w:val="clear" w:color="auto" w:fill="auto"/>
          </w:tcPr>
          <w:p w:rsidR="00406087" w:rsidRPr="00AF2974" w:rsidRDefault="00406087" w:rsidP="00FB078D">
            <w:pPr>
              <w:pStyle w:val="TableTextHeadingRight"/>
            </w:pPr>
            <w:r>
              <w:t>2013</w:t>
            </w:r>
            <w:r>
              <w:br/>
            </w:r>
            <w:r w:rsidRPr="00AF2974">
              <w:t>$</w:t>
            </w:r>
            <w:r w:rsidR="00354A87">
              <w:t>’</w:t>
            </w:r>
            <w:r w:rsidRPr="00AF2974">
              <w:t>000</w:t>
            </w:r>
          </w:p>
        </w:tc>
      </w:tr>
      <w:tr w:rsidR="00406087" w:rsidRPr="00406087" w:rsidTr="00FB078D">
        <w:tc>
          <w:tcPr>
            <w:tcW w:w="1299" w:type="pct"/>
            <w:shd w:val="clear" w:color="auto" w:fill="auto"/>
          </w:tcPr>
          <w:p w:rsidR="00406087" w:rsidRPr="00AF2974" w:rsidRDefault="00406087" w:rsidP="00FB078D">
            <w:pPr>
              <w:pStyle w:val="TableText"/>
            </w:pPr>
            <w:r w:rsidRPr="00AF2974">
              <w:t>Cash and deposits</w:t>
            </w:r>
          </w:p>
        </w:tc>
        <w:tc>
          <w:tcPr>
            <w:tcW w:w="461" w:type="pct"/>
            <w:shd w:val="clear" w:color="auto" w:fill="auto"/>
            <w:tcMar>
              <w:left w:w="57" w:type="dxa"/>
              <w:right w:w="57" w:type="dxa"/>
            </w:tcMar>
          </w:tcPr>
          <w:p w:rsidR="00406087" w:rsidRPr="00AF2974" w:rsidRDefault="00406087" w:rsidP="00FB078D">
            <w:pPr>
              <w:pStyle w:val="TableTextCentred"/>
            </w:pPr>
            <w:r w:rsidRPr="00AF2974">
              <w:t>2</w:t>
            </w:r>
            <w:r>
              <w:t>1</w:t>
            </w:r>
          </w:p>
        </w:tc>
        <w:tc>
          <w:tcPr>
            <w:tcW w:w="1891" w:type="pct"/>
            <w:shd w:val="clear" w:color="auto" w:fill="auto"/>
          </w:tcPr>
          <w:p w:rsidR="00406087" w:rsidRPr="00AF2974" w:rsidRDefault="00406087" w:rsidP="00FB078D">
            <w:pPr>
              <w:pStyle w:val="TableText"/>
            </w:pPr>
            <w:r w:rsidRPr="00AF2974">
              <w:t>Cash</w:t>
            </w:r>
          </w:p>
        </w:tc>
        <w:tc>
          <w:tcPr>
            <w:tcW w:w="674" w:type="pct"/>
            <w:shd w:val="clear" w:color="auto" w:fill="E0E0E0"/>
          </w:tcPr>
          <w:p w:rsidR="00406087" w:rsidRPr="00406087" w:rsidRDefault="00406087" w:rsidP="00406087">
            <w:pPr>
              <w:pStyle w:val="TableTextRight"/>
            </w:pPr>
            <w:r w:rsidRPr="00406087">
              <w:t>61 648</w:t>
            </w:r>
          </w:p>
        </w:tc>
        <w:tc>
          <w:tcPr>
            <w:tcW w:w="675" w:type="pct"/>
            <w:shd w:val="clear" w:color="auto" w:fill="auto"/>
          </w:tcPr>
          <w:p w:rsidR="00406087" w:rsidRPr="00406087" w:rsidRDefault="00406087" w:rsidP="00406087">
            <w:pPr>
              <w:pStyle w:val="TableTextRight"/>
            </w:pPr>
            <w:r w:rsidRPr="00406087">
              <w:t xml:space="preserve">59 198 </w:t>
            </w:r>
          </w:p>
        </w:tc>
      </w:tr>
      <w:tr w:rsidR="00406087" w:rsidRPr="00406087" w:rsidTr="00FB078D">
        <w:tc>
          <w:tcPr>
            <w:tcW w:w="1299" w:type="pct"/>
            <w:shd w:val="clear" w:color="auto" w:fill="auto"/>
          </w:tcPr>
          <w:p w:rsidR="00406087" w:rsidRPr="00AF2974" w:rsidRDefault="00406087" w:rsidP="00FB078D">
            <w:pPr>
              <w:pStyle w:val="TableText"/>
            </w:pPr>
            <w:r w:rsidRPr="00AF2974">
              <w:t xml:space="preserve">Receivables </w:t>
            </w:r>
            <w:r w:rsidRPr="00E3453A">
              <w:rPr>
                <w:vertAlign w:val="superscript"/>
              </w:rPr>
              <w:t>(a)</w:t>
            </w:r>
          </w:p>
        </w:tc>
        <w:tc>
          <w:tcPr>
            <w:tcW w:w="461" w:type="pct"/>
            <w:shd w:val="clear" w:color="auto" w:fill="auto"/>
            <w:tcMar>
              <w:left w:w="57" w:type="dxa"/>
              <w:right w:w="57" w:type="dxa"/>
            </w:tcMar>
          </w:tcPr>
          <w:p w:rsidR="00406087" w:rsidRPr="00AF2974" w:rsidRDefault="00406087" w:rsidP="00FB078D">
            <w:pPr>
              <w:pStyle w:val="TableTextCentred"/>
            </w:pPr>
            <w:r>
              <w:t>6</w:t>
            </w:r>
          </w:p>
        </w:tc>
        <w:tc>
          <w:tcPr>
            <w:tcW w:w="1891" w:type="pct"/>
            <w:shd w:val="clear" w:color="auto" w:fill="auto"/>
          </w:tcPr>
          <w:p w:rsidR="00406087" w:rsidRPr="00AF2974" w:rsidRDefault="00406087" w:rsidP="00FB078D">
            <w:pPr>
              <w:pStyle w:val="TableText"/>
            </w:pPr>
            <w:r w:rsidRPr="00AF2974">
              <w:t>Loans and receivables</w:t>
            </w:r>
          </w:p>
        </w:tc>
        <w:tc>
          <w:tcPr>
            <w:tcW w:w="674" w:type="pct"/>
            <w:shd w:val="clear" w:color="auto" w:fill="E0E0E0"/>
          </w:tcPr>
          <w:p w:rsidR="00406087" w:rsidRPr="00406087" w:rsidRDefault="00406087" w:rsidP="00406087">
            <w:pPr>
              <w:pStyle w:val="TableTextRight"/>
            </w:pPr>
            <w:r w:rsidRPr="00406087">
              <w:t>28 651</w:t>
            </w:r>
          </w:p>
        </w:tc>
        <w:tc>
          <w:tcPr>
            <w:tcW w:w="675" w:type="pct"/>
            <w:shd w:val="clear" w:color="auto" w:fill="auto"/>
          </w:tcPr>
          <w:p w:rsidR="00406087" w:rsidRPr="00406087" w:rsidRDefault="00406087" w:rsidP="00406087">
            <w:pPr>
              <w:pStyle w:val="TableTextRight"/>
            </w:pPr>
            <w:r w:rsidRPr="00406087">
              <w:t xml:space="preserve">19 425 </w:t>
            </w:r>
          </w:p>
        </w:tc>
      </w:tr>
      <w:tr w:rsidR="00406087" w:rsidRPr="00E3453A" w:rsidTr="00FB078D">
        <w:tc>
          <w:tcPr>
            <w:tcW w:w="1299" w:type="pct"/>
            <w:shd w:val="clear" w:color="auto" w:fill="auto"/>
          </w:tcPr>
          <w:p w:rsidR="00406087" w:rsidRPr="00AF2974" w:rsidRDefault="00406087" w:rsidP="00FB078D">
            <w:pPr>
              <w:pStyle w:val="TableText"/>
            </w:pPr>
          </w:p>
        </w:tc>
        <w:tc>
          <w:tcPr>
            <w:tcW w:w="461" w:type="pct"/>
            <w:shd w:val="clear" w:color="auto" w:fill="auto"/>
            <w:tcMar>
              <w:left w:w="57" w:type="dxa"/>
              <w:right w:w="57" w:type="dxa"/>
            </w:tcMar>
          </w:tcPr>
          <w:p w:rsidR="00406087" w:rsidRPr="00AF2974" w:rsidRDefault="00406087" w:rsidP="00FB078D">
            <w:pPr>
              <w:pStyle w:val="TableTextCentred"/>
            </w:pPr>
          </w:p>
        </w:tc>
        <w:tc>
          <w:tcPr>
            <w:tcW w:w="1891" w:type="pct"/>
            <w:shd w:val="clear" w:color="auto" w:fill="auto"/>
          </w:tcPr>
          <w:p w:rsidR="00406087" w:rsidRPr="00AF2974" w:rsidRDefault="00406087" w:rsidP="00FB078D">
            <w:pPr>
              <w:pStyle w:val="TableText"/>
            </w:pPr>
          </w:p>
        </w:tc>
        <w:tc>
          <w:tcPr>
            <w:tcW w:w="674" w:type="pct"/>
            <w:shd w:val="clear" w:color="auto" w:fill="E0E0E0"/>
          </w:tcPr>
          <w:p w:rsidR="00406087" w:rsidRPr="00C07BB5" w:rsidRDefault="00406087" w:rsidP="00FB078D">
            <w:pPr>
              <w:pStyle w:val="TableTextRight"/>
              <w:rPr>
                <w:b/>
              </w:rPr>
            </w:pPr>
            <w:r w:rsidRPr="00C07BB5">
              <w:rPr>
                <w:b/>
              </w:rPr>
              <w:t>90 299</w:t>
            </w:r>
          </w:p>
        </w:tc>
        <w:tc>
          <w:tcPr>
            <w:tcW w:w="675" w:type="pct"/>
            <w:shd w:val="clear" w:color="auto" w:fill="auto"/>
          </w:tcPr>
          <w:p w:rsidR="00406087" w:rsidRPr="00C07BB5" w:rsidRDefault="00406087" w:rsidP="00FB078D">
            <w:pPr>
              <w:pStyle w:val="TableTextRight"/>
              <w:rPr>
                <w:b/>
              </w:rPr>
            </w:pPr>
            <w:r w:rsidRPr="00C07BB5">
              <w:rPr>
                <w:b/>
              </w:rPr>
              <w:t xml:space="preserve">78 623 </w:t>
            </w:r>
          </w:p>
        </w:tc>
      </w:tr>
      <w:tr w:rsidR="00406087" w:rsidRPr="00E3453A" w:rsidTr="00FB078D">
        <w:tc>
          <w:tcPr>
            <w:tcW w:w="1299" w:type="pct"/>
            <w:shd w:val="clear" w:color="auto" w:fill="auto"/>
          </w:tcPr>
          <w:p w:rsidR="00406087" w:rsidRPr="00E3453A" w:rsidRDefault="00406087" w:rsidP="00FB078D">
            <w:pPr>
              <w:pStyle w:val="TableText"/>
              <w:rPr>
                <w:b/>
              </w:rPr>
            </w:pPr>
            <w:r w:rsidRPr="00E3453A">
              <w:rPr>
                <w:b/>
              </w:rPr>
              <w:t>Financial liabilities</w:t>
            </w:r>
          </w:p>
        </w:tc>
        <w:tc>
          <w:tcPr>
            <w:tcW w:w="461" w:type="pct"/>
            <w:shd w:val="clear" w:color="auto" w:fill="auto"/>
            <w:tcMar>
              <w:left w:w="57" w:type="dxa"/>
              <w:right w:w="57" w:type="dxa"/>
            </w:tcMar>
          </w:tcPr>
          <w:p w:rsidR="00406087" w:rsidRPr="00AF2974" w:rsidRDefault="00406087" w:rsidP="00FB078D">
            <w:pPr>
              <w:pStyle w:val="TableTextCentred"/>
            </w:pPr>
          </w:p>
        </w:tc>
        <w:tc>
          <w:tcPr>
            <w:tcW w:w="1891" w:type="pct"/>
            <w:shd w:val="clear" w:color="auto" w:fill="auto"/>
          </w:tcPr>
          <w:p w:rsidR="00406087" w:rsidRPr="00AF2974" w:rsidRDefault="00406087" w:rsidP="00FB078D">
            <w:pPr>
              <w:pStyle w:val="TableText"/>
            </w:pPr>
          </w:p>
        </w:tc>
        <w:tc>
          <w:tcPr>
            <w:tcW w:w="674" w:type="pct"/>
            <w:shd w:val="clear" w:color="auto" w:fill="E0E0E0"/>
          </w:tcPr>
          <w:p w:rsidR="00406087" w:rsidRPr="005B10B7" w:rsidRDefault="00406087" w:rsidP="00FB078D">
            <w:pPr>
              <w:pStyle w:val="TableTextRight"/>
            </w:pPr>
          </w:p>
        </w:tc>
        <w:tc>
          <w:tcPr>
            <w:tcW w:w="675" w:type="pct"/>
            <w:shd w:val="clear" w:color="auto" w:fill="auto"/>
          </w:tcPr>
          <w:p w:rsidR="00406087" w:rsidRPr="004277D3" w:rsidRDefault="00406087" w:rsidP="00FB078D">
            <w:pPr>
              <w:pStyle w:val="TableTextRight"/>
            </w:pPr>
          </w:p>
        </w:tc>
      </w:tr>
      <w:tr w:rsidR="00406087" w:rsidRPr="00E3453A" w:rsidTr="00FB078D">
        <w:tc>
          <w:tcPr>
            <w:tcW w:w="1299" w:type="pct"/>
            <w:shd w:val="clear" w:color="auto" w:fill="auto"/>
          </w:tcPr>
          <w:p w:rsidR="00406087" w:rsidRPr="00AF2974" w:rsidRDefault="00406087" w:rsidP="00FB078D">
            <w:pPr>
              <w:pStyle w:val="TableText"/>
            </w:pPr>
            <w:r w:rsidRPr="00AF2974">
              <w:t xml:space="preserve">Payables </w:t>
            </w:r>
            <w:r w:rsidRPr="00E3453A">
              <w:rPr>
                <w:vertAlign w:val="superscript"/>
              </w:rPr>
              <w:t>(a)</w:t>
            </w:r>
          </w:p>
        </w:tc>
        <w:tc>
          <w:tcPr>
            <w:tcW w:w="461" w:type="pct"/>
            <w:shd w:val="clear" w:color="auto" w:fill="auto"/>
            <w:tcMar>
              <w:left w:w="57" w:type="dxa"/>
              <w:right w:w="57" w:type="dxa"/>
            </w:tcMar>
          </w:tcPr>
          <w:p w:rsidR="00406087" w:rsidRPr="00AF2974" w:rsidRDefault="00406087" w:rsidP="00FB078D">
            <w:pPr>
              <w:pStyle w:val="TableTextCentred"/>
            </w:pPr>
            <w:r w:rsidRPr="00AF2974">
              <w:t>1</w:t>
            </w:r>
            <w:r>
              <w:t>0</w:t>
            </w:r>
          </w:p>
        </w:tc>
        <w:tc>
          <w:tcPr>
            <w:tcW w:w="1891" w:type="pct"/>
            <w:shd w:val="clear" w:color="auto" w:fill="auto"/>
          </w:tcPr>
          <w:p w:rsidR="00406087" w:rsidRPr="00AF2974" w:rsidRDefault="00406087" w:rsidP="00FB078D">
            <w:pPr>
              <w:pStyle w:val="TableText"/>
            </w:pPr>
            <w:r w:rsidRPr="00AF2974">
              <w:t>Financial liabilities at amortised cost</w:t>
            </w:r>
          </w:p>
        </w:tc>
        <w:tc>
          <w:tcPr>
            <w:tcW w:w="674" w:type="pct"/>
            <w:shd w:val="clear" w:color="auto" w:fill="E0E0E0"/>
          </w:tcPr>
          <w:p w:rsidR="00406087" w:rsidRPr="005B10B7" w:rsidRDefault="00406087" w:rsidP="00FB078D">
            <w:pPr>
              <w:pStyle w:val="TableTextRight"/>
            </w:pPr>
            <w:r w:rsidRPr="005B10B7">
              <w:t>17</w:t>
            </w:r>
            <w:r>
              <w:t> </w:t>
            </w:r>
            <w:r w:rsidRPr="005B10B7">
              <w:t>300</w:t>
            </w:r>
          </w:p>
        </w:tc>
        <w:tc>
          <w:tcPr>
            <w:tcW w:w="675" w:type="pct"/>
            <w:shd w:val="clear" w:color="auto" w:fill="auto"/>
          </w:tcPr>
          <w:p w:rsidR="00406087" w:rsidRPr="00705DFA" w:rsidRDefault="00406087" w:rsidP="00FB078D">
            <w:pPr>
              <w:pStyle w:val="TableTextRight"/>
            </w:pPr>
            <w:r w:rsidRPr="00457E0A">
              <w:t>16</w:t>
            </w:r>
            <w:r>
              <w:t> </w:t>
            </w:r>
            <w:r w:rsidRPr="00457E0A">
              <w:t xml:space="preserve">948 </w:t>
            </w:r>
          </w:p>
        </w:tc>
      </w:tr>
      <w:tr w:rsidR="00406087" w:rsidRPr="00E3453A" w:rsidTr="00FB078D">
        <w:tc>
          <w:tcPr>
            <w:tcW w:w="1299" w:type="pct"/>
            <w:shd w:val="clear" w:color="auto" w:fill="auto"/>
          </w:tcPr>
          <w:p w:rsidR="00406087" w:rsidRPr="00AF2974" w:rsidRDefault="00406087" w:rsidP="00FB078D">
            <w:pPr>
              <w:pStyle w:val="TableText"/>
            </w:pPr>
            <w:r w:rsidRPr="00AF2974">
              <w:t>Borrowings</w:t>
            </w:r>
          </w:p>
        </w:tc>
        <w:tc>
          <w:tcPr>
            <w:tcW w:w="461" w:type="pct"/>
            <w:shd w:val="clear" w:color="auto" w:fill="auto"/>
            <w:tcMar>
              <w:left w:w="57" w:type="dxa"/>
              <w:right w:w="57" w:type="dxa"/>
            </w:tcMar>
          </w:tcPr>
          <w:p w:rsidR="00406087" w:rsidRPr="00AF2974" w:rsidRDefault="00406087" w:rsidP="00FB078D">
            <w:pPr>
              <w:pStyle w:val="TableTextCentred"/>
            </w:pPr>
            <w:r w:rsidRPr="00AF2974">
              <w:t>1</w:t>
            </w:r>
            <w:r>
              <w:t>2</w:t>
            </w:r>
          </w:p>
        </w:tc>
        <w:tc>
          <w:tcPr>
            <w:tcW w:w="1891" w:type="pct"/>
            <w:shd w:val="clear" w:color="auto" w:fill="auto"/>
          </w:tcPr>
          <w:p w:rsidR="00406087" w:rsidRPr="00AF2974" w:rsidRDefault="00406087" w:rsidP="00FB078D">
            <w:pPr>
              <w:pStyle w:val="TableText"/>
            </w:pPr>
            <w:r w:rsidRPr="00AF2974">
              <w:t>Financial liabilities at amortised cost</w:t>
            </w:r>
          </w:p>
        </w:tc>
        <w:tc>
          <w:tcPr>
            <w:tcW w:w="674" w:type="pct"/>
            <w:shd w:val="clear" w:color="auto" w:fill="E0E0E0"/>
          </w:tcPr>
          <w:p w:rsidR="00406087" w:rsidRPr="005B10B7" w:rsidRDefault="00406087" w:rsidP="00FB078D">
            <w:pPr>
              <w:pStyle w:val="TableTextRight"/>
            </w:pPr>
            <w:r w:rsidRPr="005B10B7">
              <w:t>5</w:t>
            </w:r>
            <w:r>
              <w:t> </w:t>
            </w:r>
            <w:r w:rsidRPr="005B10B7">
              <w:t>319</w:t>
            </w:r>
          </w:p>
        </w:tc>
        <w:tc>
          <w:tcPr>
            <w:tcW w:w="675" w:type="pct"/>
            <w:shd w:val="clear" w:color="auto" w:fill="auto"/>
          </w:tcPr>
          <w:p w:rsidR="00406087" w:rsidRPr="00705DFA" w:rsidRDefault="00406087" w:rsidP="00FB078D">
            <w:pPr>
              <w:pStyle w:val="TableTextRight"/>
            </w:pPr>
            <w:r w:rsidRPr="00457E0A">
              <w:t>5</w:t>
            </w:r>
            <w:r>
              <w:t> </w:t>
            </w:r>
            <w:r w:rsidRPr="00457E0A">
              <w:t xml:space="preserve">422 </w:t>
            </w:r>
          </w:p>
        </w:tc>
      </w:tr>
      <w:tr w:rsidR="00406087" w:rsidRPr="00C07BB5" w:rsidTr="00FB078D">
        <w:tc>
          <w:tcPr>
            <w:tcW w:w="1299" w:type="pct"/>
            <w:shd w:val="clear" w:color="auto" w:fill="auto"/>
          </w:tcPr>
          <w:p w:rsidR="00406087" w:rsidRPr="00AF2974" w:rsidRDefault="00406087" w:rsidP="00FB078D">
            <w:pPr>
              <w:pStyle w:val="TableText"/>
            </w:pPr>
          </w:p>
        </w:tc>
        <w:tc>
          <w:tcPr>
            <w:tcW w:w="461" w:type="pct"/>
            <w:shd w:val="clear" w:color="auto" w:fill="auto"/>
            <w:tcMar>
              <w:left w:w="57" w:type="dxa"/>
              <w:right w:w="57" w:type="dxa"/>
            </w:tcMar>
          </w:tcPr>
          <w:p w:rsidR="00406087" w:rsidRPr="00AF2974" w:rsidRDefault="00406087" w:rsidP="00FB078D">
            <w:pPr>
              <w:pStyle w:val="TableTextCentred"/>
            </w:pPr>
          </w:p>
        </w:tc>
        <w:tc>
          <w:tcPr>
            <w:tcW w:w="1891" w:type="pct"/>
            <w:shd w:val="clear" w:color="auto" w:fill="auto"/>
          </w:tcPr>
          <w:p w:rsidR="00406087" w:rsidRPr="00AF2974" w:rsidRDefault="00406087" w:rsidP="00FB078D">
            <w:pPr>
              <w:pStyle w:val="TableText"/>
            </w:pPr>
          </w:p>
        </w:tc>
        <w:tc>
          <w:tcPr>
            <w:tcW w:w="674" w:type="pct"/>
            <w:shd w:val="clear" w:color="auto" w:fill="E0E0E0"/>
          </w:tcPr>
          <w:p w:rsidR="00406087" w:rsidRPr="00C07BB5" w:rsidRDefault="00406087" w:rsidP="00FB078D">
            <w:pPr>
              <w:pStyle w:val="TableTextRight"/>
              <w:rPr>
                <w:b/>
              </w:rPr>
            </w:pPr>
            <w:r w:rsidRPr="00C07BB5">
              <w:rPr>
                <w:b/>
              </w:rPr>
              <w:t>22 619</w:t>
            </w:r>
          </w:p>
        </w:tc>
        <w:tc>
          <w:tcPr>
            <w:tcW w:w="675" w:type="pct"/>
            <w:shd w:val="clear" w:color="auto" w:fill="auto"/>
          </w:tcPr>
          <w:p w:rsidR="00406087" w:rsidRPr="00C07BB5" w:rsidRDefault="00406087" w:rsidP="00FB078D">
            <w:pPr>
              <w:pStyle w:val="TableTextRight"/>
              <w:rPr>
                <w:b/>
              </w:rPr>
            </w:pPr>
            <w:r w:rsidRPr="00C07BB5">
              <w:rPr>
                <w:b/>
              </w:rPr>
              <w:t xml:space="preserve">22 370 </w:t>
            </w:r>
          </w:p>
        </w:tc>
      </w:tr>
    </w:tbl>
    <w:p w:rsidR="00B50820" w:rsidRPr="00AF2974" w:rsidRDefault="00B50820" w:rsidP="00B50820"/>
    <w:p w:rsidR="007B2CBC" w:rsidRPr="00AF2974" w:rsidRDefault="007B2CBC" w:rsidP="00B50820"/>
    <w:p w:rsidR="00B50820" w:rsidRPr="00AF2974" w:rsidRDefault="00B50820" w:rsidP="007B2CBC">
      <w:pPr>
        <w:pStyle w:val="Heading5"/>
      </w:pPr>
      <w:r w:rsidRPr="00AF2974">
        <w:t>Net holding gain/(loss) on financial instruments by category:</w:t>
      </w:r>
    </w:p>
    <w:tbl>
      <w:tblPr>
        <w:tblW w:w="4093" w:type="pct"/>
        <w:tblLook w:val="01E0" w:firstRow="1" w:lastRow="1" w:firstColumn="1" w:lastColumn="1" w:noHBand="0" w:noVBand="0"/>
      </w:tblPr>
      <w:tblGrid>
        <w:gridCol w:w="2088"/>
        <w:gridCol w:w="720"/>
        <w:gridCol w:w="3060"/>
        <w:gridCol w:w="1087"/>
        <w:gridCol w:w="1084"/>
      </w:tblGrid>
      <w:tr w:rsidR="00406087" w:rsidRPr="00E3453A" w:rsidTr="00FB078D">
        <w:tc>
          <w:tcPr>
            <w:tcW w:w="1299" w:type="pct"/>
            <w:shd w:val="clear" w:color="auto" w:fill="auto"/>
            <w:vAlign w:val="bottom"/>
          </w:tcPr>
          <w:p w:rsidR="00406087" w:rsidRPr="00E3453A" w:rsidRDefault="00406087" w:rsidP="00FB078D">
            <w:pPr>
              <w:pStyle w:val="TableText"/>
              <w:rPr>
                <w:b/>
              </w:rPr>
            </w:pPr>
            <w:r w:rsidRPr="00E3453A">
              <w:rPr>
                <w:b/>
              </w:rPr>
              <w:t>Financial assets</w:t>
            </w:r>
          </w:p>
        </w:tc>
        <w:tc>
          <w:tcPr>
            <w:tcW w:w="448" w:type="pct"/>
            <w:shd w:val="clear" w:color="auto" w:fill="auto"/>
            <w:tcMar>
              <w:left w:w="57" w:type="dxa"/>
              <w:right w:w="57" w:type="dxa"/>
            </w:tcMar>
            <w:vAlign w:val="bottom"/>
          </w:tcPr>
          <w:p w:rsidR="00406087" w:rsidRPr="00E3453A" w:rsidRDefault="00406087" w:rsidP="00FB078D">
            <w:pPr>
              <w:pStyle w:val="TableTextCentred"/>
              <w:rPr>
                <w:b/>
              </w:rPr>
            </w:pPr>
          </w:p>
        </w:tc>
        <w:tc>
          <w:tcPr>
            <w:tcW w:w="1903" w:type="pct"/>
            <w:shd w:val="clear" w:color="auto" w:fill="auto"/>
            <w:vAlign w:val="bottom"/>
          </w:tcPr>
          <w:p w:rsidR="00406087" w:rsidRPr="00E3453A" w:rsidRDefault="00406087" w:rsidP="00FB078D">
            <w:pPr>
              <w:pStyle w:val="TableText"/>
              <w:rPr>
                <w:b/>
              </w:rPr>
            </w:pPr>
            <w:r w:rsidRPr="00E3453A">
              <w:rPr>
                <w:b/>
              </w:rPr>
              <w:t>Category</w:t>
            </w:r>
          </w:p>
        </w:tc>
        <w:tc>
          <w:tcPr>
            <w:tcW w:w="676" w:type="pct"/>
            <w:shd w:val="clear" w:color="auto" w:fill="auto"/>
          </w:tcPr>
          <w:p w:rsidR="00406087" w:rsidRPr="00AF2974" w:rsidRDefault="00406087" w:rsidP="00FB078D">
            <w:pPr>
              <w:pStyle w:val="TableTextHeadingRight"/>
            </w:pPr>
            <w:r>
              <w:t>2014</w:t>
            </w:r>
            <w:r>
              <w:br/>
            </w:r>
            <w:r w:rsidRPr="00AF2974">
              <w:t>$</w:t>
            </w:r>
            <w:r w:rsidR="00354A87">
              <w:t>’</w:t>
            </w:r>
            <w:r w:rsidRPr="00AF2974">
              <w:t>000</w:t>
            </w:r>
          </w:p>
        </w:tc>
        <w:tc>
          <w:tcPr>
            <w:tcW w:w="674" w:type="pct"/>
            <w:shd w:val="clear" w:color="auto" w:fill="auto"/>
          </w:tcPr>
          <w:p w:rsidR="00406087" w:rsidRPr="00AF2974" w:rsidRDefault="00406087" w:rsidP="00FB078D">
            <w:pPr>
              <w:pStyle w:val="TableTextHeadingRight"/>
            </w:pPr>
            <w:r>
              <w:t>2013</w:t>
            </w:r>
            <w:r>
              <w:br/>
            </w:r>
            <w:r w:rsidRPr="00AF2974">
              <w:t>$</w:t>
            </w:r>
            <w:r w:rsidR="00354A87">
              <w:t>’</w:t>
            </w:r>
            <w:r w:rsidRPr="00AF2974">
              <w:t>000</w:t>
            </w:r>
          </w:p>
        </w:tc>
      </w:tr>
      <w:tr w:rsidR="00406087" w:rsidRPr="00E3453A" w:rsidTr="00FB078D">
        <w:tc>
          <w:tcPr>
            <w:tcW w:w="1299" w:type="pct"/>
            <w:shd w:val="clear" w:color="auto" w:fill="auto"/>
            <w:vAlign w:val="bottom"/>
          </w:tcPr>
          <w:p w:rsidR="00406087" w:rsidRPr="00AF2974" w:rsidRDefault="00406087" w:rsidP="00FB078D">
            <w:pPr>
              <w:pStyle w:val="TableText"/>
            </w:pPr>
            <w:r w:rsidRPr="00AF2974">
              <w:t>Cash and deposits</w:t>
            </w: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r w:rsidRPr="00AF2974">
              <w:t>Cash</w:t>
            </w:r>
          </w:p>
        </w:tc>
        <w:tc>
          <w:tcPr>
            <w:tcW w:w="676" w:type="pct"/>
            <w:shd w:val="clear" w:color="auto" w:fill="E0E0E0"/>
          </w:tcPr>
          <w:p w:rsidR="00406087" w:rsidRPr="007B266F" w:rsidRDefault="00406087" w:rsidP="00FB078D">
            <w:pPr>
              <w:pStyle w:val="TableTextRight"/>
            </w:pPr>
            <w:r>
              <w:t>–</w:t>
            </w:r>
          </w:p>
        </w:tc>
        <w:tc>
          <w:tcPr>
            <w:tcW w:w="674" w:type="pct"/>
            <w:shd w:val="clear" w:color="auto" w:fill="auto"/>
          </w:tcPr>
          <w:p w:rsidR="00406087" w:rsidRPr="004277D3" w:rsidRDefault="00406087" w:rsidP="00FB078D">
            <w:pPr>
              <w:pStyle w:val="TableTextRight"/>
            </w:pPr>
            <w:r>
              <w:t>–</w:t>
            </w:r>
          </w:p>
        </w:tc>
      </w:tr>
      <w:tr w:rsidR="00406087" w:rsidRPr="00E3453A" w:rsidTr="00FB078D">
        <w:tc>
          <w:tcPr>
            <w:tcW w:w="1299" w:type="pct"/>
            <w:shd w:val="clear" w:color="auto" w:fill="auto"/>
            <w:vAlign w:val="bottom"/>
          </w:tcPr>
          <w:p w:rsidR="00406087" w:rsidRPr="00AF2974" w:rsidRDefault="00406087" w:rsidP="00FB078D">
            <w:pPr>
              <w:pStyle w:val="TableText"/>
            </w:pPr>
            <w:r w:rsidRPr="00AF2974">
              <w:t xml:space="preserve">Receivables </w:t>
            </w:r>
            <w:r w:rsidRPr="00E3453A">
              <w:rPr>
                <w:vertAlign w:val="superscript"/>
              </w:rPr>
              <w:t>(a)</w:t>
            </w: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r w:rsidRPr="00AF2974">
              <w:t>Loans and receivables</w:t>
            </w:r>
          </w:p>
        </w:tc>
        <w:tc>
          <w:tcPr>
            <w:tcW w:w="676" w:type="pct"/>
            <w:shd w:val="clear" w:color="auto" w:fill="E0E0E0"/>
          </w:tcPr>
          <w:p w:rsidR="00406087" w:rsidRPr="007B266F" w:rsidRDefault="00406087" w:rsidP="00FB078D">
            <w:pPr>
              <w:pStyle w:val="TableTextRight"/>
              <w:rPr>
                <w:bCs/>
              </w:rPr>
            </w:pPr>
            <w:r>
              <w:rPr>
                <w:bCs/>
              </w:rPr>
              <w:t>–</w:t>
            </w:r>
          </w:p>
        </w:tc>
        <w:tc>
          <w:tcPr>
            <w:tcW w:w="674" w:type="pct"/>
            <w:shd w:val="clear" w:color="auto" w:fill="auto"/>
          </w:tcPr>
          <w:p w:rsidR="00406087" w:rsidRPr="004277D3" w:rsidRDefault="00406087" w:rsidP="00FB078D">
            <w:pPr>
              <w:pStyle w:val="TableTextRight"/>
              <w:rPr>
                <w:bCs/>
              </w:rPr>
            </w:pPr>
            <w:r>
              <w:rPr>
                <w:bCs/>
              </w:rPr>
              <w:t>–</w:t>
            </w:r>
          </w:p>
        </w:tc>
      </w:tr>
      <w:tr w:rsidR="00406087" w:rsidRPr="00E3453A" w:rsidTr="00FB078D">
        <w:tc>
          <w:tcPr>
            <w:tcW w:w="1299" w:type="pct"/>
            <w:shd w:val="clear" w:color="auto" w:fill="auto"/>
            <w:vAlign w:val="bottom"/>
          </w:tcPr>
          <w:p w:rsidR="00406087" w:rsidRPr="00AF2974" w:rsidRDefault="00406087" w:rsidP="00FB078D">
            <w:pPr>
              <w:pStyle w:val="TableText"/>
            </w:pP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p>
        </w:tc>
        <w:tc>
          <w:tcPr>
            <w:tcW w:w="676" w:type="pct"/>
            <w:shd w:val="clear" w:color="auto" w:fill="E0E0E0"/>
          </w:tcPr>
          <w:p w:rsidR="00406087" w:rsidRPr="007B266F" w:rsidRDefault="00406087" w:rsidP="00FB078D">
            <w:pPr>
              <w:pStyle w:val="TableTextRight"/>
              <w:rPr>
                <w:bCs/>
              </w:rPr>
            </w:pPr>
            <w:r>
              <w:rPr>
                <w:bCs/>
              </w:rPr>
              <w:t>–</w:t>
            </w:r>
          </w:p>
        </w:tc>
        <w:tc>
          <w:tcPr>
            <w:tcW w:w="674" w:type="pct"/>
            <w:shd w:val="clear" w:color="auto" w:fill="auto"/>
          </w:tcPr>
          <w:p w:rsidR="00406087" w:rsidRPr="004277D3" w:rsidRDefault="00406087" w:rsidP="00FB078D">
            <w:pPr>
              <w:pStyle w:val="TableTextRight"/>
              <w:rPr>
                <w:bCs/>
              </w:rPr>
            </w:pPr>
            <w:r>
              <w:rPr>
                <w:bCs/>
              </w:rPr>
              <w:t>–</w:t>
            </w:r>
          </w:p>
        </w:tc>
      </w:tr>
      <w:tr w:rsidR="00406087" w:rsidRPr="00E3453A" w:rsidTr="00FB078D">
        <w:tc>
          <w:tcPr>
            <w:tcW w:w="1299" w:type="pct"/>
            <w:shd w:val="clear" w:color="auto" w:fill="auto"/>
            <w:vAlign w:val="bottom"/>
          </w:tcPr>
          <w:p w:rsidR="00406087" w:rsidRPr="00E3453A" w:rsidRDefault="00406087" w:rsidP="00FB078D">
            <w:pPr>
              <w:pStyle w:val="TableText"/>
              <w:rPr>
                <w:b/>
              </w:rPr>
            </w:pPr>
            <w:r w:rsidRPr="00E3453A">
              <w:rPr>
                <w:b/>
              </w:rPr>
              <w:t>Financial liabilities</w:t>
            </w: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p>
        </w:tc>
        <w:tc>
          <w:tcPr>
            <w:tcW w:w="676" w:type="pct"/>
            <w:shd w:val="clear" w:color="auto" w:fill="E0E0E0"/>
          </w:tcPr>
          <w:p w:rsidR="00406087" w:rsidRPr="007B266F" w:rsidRDefault="00406087" w:rsidP="00FB078D">
            <w:pPr>
              <w:pStyle w:val="TableTextRight"/>
              <w:rPr>
                <w:bCs/>
              </w:rPr>
            </w:pPr>
          </w:p>
        </w:tc>
        <w:tc>
          <w:tcPr>
            <w:tcW w:w="674" w:type="pct"/>
            <w:shd w:val="clear" w:color="auto" w:fill="auto"/>
          </w:tcPr>
          <w:p w:rsidR="00406087" w:rsidRPr="004277D3" w:rsidRDefault="00406087" w:rsidP="00FB078D">
            <w:pPr>
              <w:pStyle w:val="TableTextRight"/>
              <w:rPr>
                <w:bCs/>
              </w:rPr>
            </w:pPr>
          </w:p>
        </w:tc>
      </w:tr>
      <w:tr w:rsidR="00406087" w:rsidRPr="00E3453A" w:rsidTr="00FB078D">
        <w:tc>
          <w:tcPr>
            <w:tcW w:w="1299" w:type="pct"/>
            <w:shd w:val="clear" w:color="auto" w:fill="auto"/>
          </w:tcPr>
          <w:p w:rsidR="00406087" w:rsidRPr="00AF2974" w:rsidRDefault="00406087" w:rsidP="00FB078D">
            <w:pPr>
              <w:pStyle w:val="TableText"/>
            </w:pPr>
            <w:r w:rsidRPr="00AF2974">
              <w:t xml:space="preserve">Payables </w:t>
            </w:r>
            <w:r w:rsidRPr="00E3453A">
              <w:rPr>
                <w:vertAlign w:val="superscript"/>
              </w:rPr>
              <w:t>(a)</w:t>
            </w: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r w:rsidRPr="00AF2974">
              <w:t>Financial liabilities at amortised cost</w:t>
            </w:r>
          </w:p>
        </w:tc>
        <w:tc>
          <w:tcPr>
            <w:tcW w:w="676" w:type="pct"/>
            <w:shd w:val="clear" w:color="auto" w:fill="E0E0E0"/>
          </w:tcPr>
          <w:p w:rsidR="00406087" w:rsidRPr="007B266F" w:rsidRDefault="00406087" w:rsidP="00FB078D">
            <w:pPr>
              <w:pStyle w:val="TableTextRight"/>
              <w:rPr>
                <w:bCs/>
              </w:rPr>
            </w:pPr>
            <w:r>
              <w:rPr>
                <w:bCs/>
              </w:rPr>
              <w:t>–</w:t>
            </w:r>
          </w:p>
        </w:tc>
        <w:tc>
          <w:tcPr>
            <w:tcW w:w="674" w:type="pct"/>
            <w:shd w:val="clear" w:color="auto" w:fill="auto"/>
          </w:tcPr>
          <w:p w:rsidR="00406087" w:rsidRPr="004277D3" w:rsidRDefault="00406087" w:rsidP="00FB078D">
            <w:pPr>
              <w:pStyle w:val="TableTextRight"/>
              <w:rPr>
                <w:bCs/>
              </w:rPr>
            </w:pPr>
            <w:r>
              <w:rPr>
                <w:bCs/>
              </w:rPr>
              <w:t>–</w:t>
            </w:r>
          </w:p>
        </w:tc>
      </w:tr>
      <w:tr w:rsidR="00406087" w:rsidRPr="00E3453A" w:rsidTr="00FB078D">
        <w:tc>
          <w:tcPr>
            <w:tcW w:w="1299" w:type="pct"/>
            <w:shd w:val="clear" w:color="auto" w:fill="auto"/>
          </w:tcPr>
          <w:p w:rsidR="00406087" w:rsidRPr="00AF2974" w:rsidRDefault="00406087" w:rsidP="00FB078D">
            <w:pPr>
              <w:pStyle w:val="TableText"/>
            </w:pPr>
            <w:r w:rsidRPr="00AF2974">
              <w:t>Borrowings</w:t>
            </w: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r w:rsidRPr="00AF2974">
              <w:t>Financial liabilities at amortised cost</w:t>
            </w:r>
          </w:p>
        </w:tc>
        <w:tc>
          <w:tcPr>
            <w:tcW w:w="676" w:type="pct"/>
            <w:shd w:val="clear" w:color="auto" w:fill="E0E0E0"/>
          </w:tcPr>
          <w:p w:rsidR="00406087" w:rsidRPr="005B10B7" w:rsidRDefault="00406087" w:rsidP="00FB078D">
            <w:pPr>
              <w:pStyle w:val="TableTextRight"/>
              <w:rPr>
                <w:bCs/>
              </w:rPr>
            </w:pPr>
            <w:r w:rsidRPr="005B10B7">
              <w:rPr>
                <w:bCs/>
              </w:rPr>
              <w:t>(109)</w:t>
            </w:r>
          </w:p>
        </w:tc>
        <w:tc>
          <w:tcPr>
            <w:tcW w:w="674" w:type="pct"/>
            <w:shd w:val="clear" w:color="auto" w:fill="auto"/>
          </w:tcPr>
          <w:p w:rsidR="00406087" w:rsidRPr="004277D3" w:rsidRDefault="00406087" w:rsidP="00FB078D">
            <w:pPr>
              <w:pStyle w:val="TableTextRight"/>
              <w:rPr>
                <w:bCs/>
              </w:rPr>
            </w:pPr>
            <w:r w:rsidRPr="00705DFA">
              <w:rPr>
                <w:bCs/>
              </w:rPr>
              <w:t>(278)</w:t>
            </w:r>
          </w:p>
        </w:tc>
      </w:tr>
      <w:tr w:rsidR="00406087" w:rsidRPr="00E3453A" w:rsidTr="00FB078D">
        <w:tc>
          <w:tcPr>
            <w:tcW w:w="1299" w:type="pct"/>
            <w:shd w:val="clear" w:color="auto" w:fill="auto"/>
          </w:tcPr>
          <w:p w:rsidR="00406087" w:rsidRPr="00AF2974" w:rsidRDefault="00406087" w:rsidP="00FB078D">
            <w:pPr>
              <w:pStyle w:val="TableText"/>
            </w:pPr>
          </w:p>
        </w:tc>
        <w:tc>
          <w:tcPr>
            <w:tcW w:w="448" w:type="pct"/>
            <w:shd w:val="clear" w:color="auto" w:fill="auto"/>
            <w:tcMar>
              <w:left w:w="57" w:type="dxa"/>
              <w:right w:w="57" w:type="dxa"/>
            </w:tcMar>
            <w:vAlign w:val="bottom"/>
          </w:tcPr>
          <w:p w:rsidR="00406087" w:rsidRPr="00AF2974" w:rsidRDefault="00406087" w:rsidP="00FB078D">
            <w:pPr>
              <w:pStyle w:val="TableTextCentred"/>
            </w:pPr>
          </w:p>
        </w:tc>
        <w:tc>
          <w:tcPr>
            <w:tcW w:w="1903" w:type="pct"/>
            <w:shd w:val="clear" w:color="auto" w:fill="auto"/>
            <w:vAlign w:val="bottom"/>
          </w:tcPr>
          <w:p w:rsidR="00406087" w:rsidRPr="00AF2974" w:rsidRDefault="00406087" w:rsidP="00FB078D">
            <w:pPr>
              <w:pStyle w:val="TableText"/>
            </w:pPr>
          </w:p>
        </w:tc>
        <w:tc>
          <w:tcPr>
            <w:tcW w:w="676" w:type="pct"/>
            <w:shd w:val="clear" w:color="auto" w:fill="E0E0E0"/>
          </w:tcPr>
          <w:p w:rsidR="00406087" w:rsidRPr="00C07BB5" w:rsidRDefault="00406087" w:rsidP="00FB078D">
            <w:pPr>
              <w:pStyle w:val="TableTextRight"/>
              <w:rPr>
                <w:b/>
                <w:bCs/>
              </w:rPr>
            </w:pPr>
            <w:r w:rsidRPr="00C07BB5">
              <w:rPr>
                <w:b/>
                <w:bCs/>
              </w:rPr>
              <w:t>(109)</w:t>
            </w:r>
          </w:p>
        </w:tc>
        <w:tc>
          <w:tcPr>
            <w:tcW w:w="674" w:type="pct"/>
            <w:shd w:val="clear" w:color="auto" w:fill="auto"/>
          </w:tcPr>
          <w:p w:rsidR="00406087" w:rsidRPr="00C07BB5" w:rsidRDefault="00406087" w:rsidP="00FB078D">
            <w:pPr>
              <w:pStyle w:val="TableTextRight"/>
              <w:rPr>
                <w:b/>
                <w:bCs/>
              </w:rPr>
            </w:pPr>
            <w:r w:rsidRPr="00C07BB5">
              <w:rPr>
                <w:b/>
                <w:bCs/>
              </w:rPr>
              <w:t>(278)</w:t>
            </w:r>
          </w:p>
        </w:tc>
      </w:tr>
    </w:tbl>
    <w:p w:rsidR="00DC6567" w:rsidRDefault="00DC6567" w:rsidP="00DC6567">
      <w:pPr>
        <w:pStyle w:val="Notes"/>
      </w:pPr>
      <w:r>
        <w:t>Note:</w:t>
      </w:r>
    </w:p>
    <w:p w:rsidR="00DC6567" w:rsidRPr="00AF2974" w:rsidRDefault="00DC6567" w:rsidP="00DC6567">
      <w:pPr>
        <w:pStyle w:val="Notes"/>
      </w:pPr>
      <w:r>
        <w:t>(a)</w:t>
      </w:r>
      <w:r w:rsidRPr="00AF2974">
        <w:t xml:space="preserve"> </w:t>
      </w:r>
      <w:r w:rsidR="00406087" w:rsidRPr="00406087">
        <w:t xml:space="preserve">Receivables and payables disclosed here exclude statutory receivables (i.e. amounts owing from Victorian Government </w:t>
      </w:r>
      <w:r w:rsidR="00406087">
        <w:br/>
      </w:r>
      <w:r w:rsidR="00406087" w:rsidRPr="00406087">
        <w:t>and GST recoverable) and statutory payables (i.e. amounts payable to other government agencies).</w:t>
      </w:r>
    </w:p>
    <w:p w:rsidR="007B2CBC" w:rsidRPr="00AF2974" w:rsidRDefault="007B2CBC" w:rsidP="00FE0DD2"/>
    <w:p w:rsidR="007B2CBC" w:rsidRPr="00AF2974" w:rsidRDefault="007B2CBC" w:rsidP="00FE0DD2">
      <w:pPr>
        <w:sectPr w:rsidR="007B2CBC" w:rsidRPr="00AF2974" w:rsidSect="001A2F94">
          <w:type w:val="continuous"/>
          <w:pgSz w:w="11909" w:h="16834" w:code="9"/>
          <w:pgMar w:top="1728" w:right="1152" w:bottom="1152" w:left="1152" w:header="720" w:footer="288" w:gutter="0"/>
          <w:cols w:space="720"/>
          <w:noEndnote/>
        </w:sectPr>
      </w:pPr>
    </w:p>
    <w:p w:rsidR="00142F7D" w:rsidRDefault="00406087" w:rsidP="00142F7D">
      <w:r w:rsidRPr="00AD5474">
        <w:lastRenderedPageBreak/>
        <w:t>The net holding gains or losses disclosed above are determined as follows:</w:t>
      </w:r>
    </w:p>
    <w:p w:rsidR="00DC6567" w:rsidRDefault="00406087" w:rsidP="00142F7D">
      <w:pPr>
        <w:pStyle w:val="Bullet"/>
      </w:pPr>
      <w:r w:rsidRPr="00AD5474">
        <w:t>for cash and cash equivalents, loa</w:t>
      </w:r>
      <w:r w:rsidR="00067E1F">
        <w:t>ns or receivables and available</w:t>
      </w:r>
      <w:r w:rsidR="002F651E">
        <w:noBreakHyphen/>
      </w:r>
      <w:r w:rsidR="00067E1F">
        <w:t>for</w:t>
      </w:r>
      <w:r w:rsidR="002F651E">
        <w:noBreakHyphen/>
      </w:r>
      <w:r w:rsidRPr="00AD5474">
        <w:t>sale financial assets, the net gain or loss is calculated by taking the interest revenue minus any impairment recognised in the net result;</w:t>
      </w:r>
      <w:r>
        <w:t xml:space="preserve"> and</w:t>
      </w:r>
    </w:p>
    <w:p w:rsidR="00406087" w:rsidRDefault="00406087" w:rsidP="00142F7D">
      <w:pPr>
        <w:pStyle w:val="Bullet"/>
      </w:pPr>
      <w:r w:rsidRPr="00AD5474">
        <w:t>for financial liabilities measured at amortised cost, the net gain or loss is the interest expense</w:t>
      </w:r>
      <w:r>
        <w:t>.</w:t>
      </w:r>
    </w:p>
    <w:p w:rsidR="00142F7D" w:rsidRDefault="00142F7D">
      <w:pPr>
        <w:spacing w:before="0" w:after="0"/>
        <w:rPr>
          <w:rFonts w:ascii="Calibri" w:hAnsi="Calibri" w:cs="Arial"/>
          <w:b/>
          <w:bCs/>
          <w:color w:val="4F4F4F"/>
          <w:sz w:val="26"/>
          <w:szCs w:val="26"/>
        </w:rPr>
      </w:pPr>
      <w:r>
        <w:br w:type="page"/>
      </w:r>
    </w:p>
    <w:p w:rsidR="00142F7D" w:rsidRDefault="00142F7D" w:rsidP="00142F7D">
      <w:pPr>
        <w:pStyle w:val="Heading3"/>
      </w:pPr>
      <w:r>
        <w:lastRenderedPageBreak/>
        <w:t>(c) Credit risk</w:t>
      </w:r>
    </w:p>
    <w:p w:rsidR="00142F7D" w:rsidRDefault="00406087" w:rsidP="00142F7D">
      <w:r w:rsidRPr="00830D40">
        <w:t>Credit risk arises from the financial assets of the Department, which comprise cash and cash equivalents,</w:t>
      </w:r>
      <w:r>
        <w:t xml:space="preserve"> and</w:t>
      </w:r>
      <w:r w:rsidRPr="00830D40">
        <w:t xml:space="preserve"> trade and other receivables</w:t>
      </w:r>
      <w:r w:rsidR="00067E1F">
        <w:t xml:space="preserve">. </w:t>
      </w:r>
      <w:r w:rsidRPr="00830D40">
        <w:t>The Department</w:t>
      </w:r>
      <w:r w:rsidR="00354A87">
        <w:t>’</w:t>
      </w:r>
      <w:r w:rsidRPr="00830D40">
        <w:t>s exposure to credit risk arises from the potential default of counter part</w:t>
      </w:r>
      <w:r>
        <w:t>ies</w:t>
      </w:r>
      <w:r w:rsidRPr="00830D40">
        <w:t xml:space="preserve"> on their contractual obligations</w:t>
      </w:r>
      <w:r>
        <w:t>,</w:t>
      </w:r>
      <w:r w:rsidRPr="00830D40">
        <w:t xml:space="preserve"> resulting in financial loss to the Department</w:t>
      </w:r>
      <w:r w:rsidR="00067E1F">
        <w:t xml:space="preserve">. </w:t>
      </w:r>
      <w:r w:rsidRPr="00830D40">
        <w:t>Credit risk is measured at fair value and is monitored on a regular basis.</w:t>
      </w:r>
    </w:p>
    <w:p w:rsidR="00406087" w:rsidRDefault="00406087" w:rsidP="00142F7D">
      <w:r w:rsidRPr="00830D40">
        <w:t>Credit risk associated with the Department</w:t>
      </w:r>
      <w:r w:rsidR="00354A87">
        <w:t>’</w:t>
      </w:r>
      <w:r w:rsidRPr="00830D40">
        <w:t>s financial assets is minimal because the main debtor is the Victorian Government</w:t>
      </w:r>
      <w:r w:rsidR="00067E1F">
        <w:t xml:space="preserve">. </w:t>
      </w:r>
      <w:r w:rsidRPr="00830D40">
        <w:t>For debtors other than government, it is the Department</w:t>
      </w:r>
      <w:r w:rsidR="00354A87">
        <w:t>’</w:t>
      </w:r>
      <w:r w:rsidRPr="00830D40">
        <w:t>s policy to only deal with entities with high credit ratings and to obtain sufficient collateral or credit enhancements where appropriate</w:t>
      </w:r>
      <w:r w:rsidR="00067E1F">
        <w:t xml:space="preserve">. </w:t>
      </w:r>
      <w:r w:rsidRPr="00D72D11">
        <w:t>Credit risk in relation to receivables is also monitored by</w:t>
      </w:r>
      <w:r>
        <w:t xml:space="preserve"> </w:t>
      </w:r>
      <w:r w:rsidRPr="00D72D11">
        <w:t>management by reviewing the ageing of receivables on a monthly basis</w:t>
      </w:r>
      <w:r w:rsidR="00067E1F">
        <w:t xml:space="preserve">. </w:t>
      </w:r>
      <w:r w:rsidRPr="00830D40">
        <w:t>In addition, the Department does not engage in hedging for its financial assets and mainly obtains financial assets that are on fixed interest.</w:t>
      </w:r>
    </w:p>
    <w:p w:rsidR="00326241" w:rsidRDefault="00326241" w:rsidP="00142F7D"/>
    <w:p w:rsidR="00406087" w:rsidRDefault="00C45897" w:rsidP="00142F7D">
      <w:r>
        <w:br w:type="column"/>
      </w:r>
      <w:r w:rsidR="00406087" w:rsidRPr="00830D40">
        <w:lastRenderedPageBreak/>
        <w:t xml:space="preserve">Provision </w:t>
      </w:r>
      <w:r w:rsidR="00406087">
        <w:t>f</w:t>
      </w:r>
      <w:r w:rsidR="00406087" w:rsidRPr="00830D40">
        <w:t>o</w:t>
      </w:r>
      <w:r w:rsidR="00406087">
        <w:t>r</w:t>
      </w:r>
      <w:r w:rsidR="00406087" w:rsidRPr="00830D40">
        <w:t xml:space="preserve"> impairment </w:t>
      </w:r>
      <w:r w:rsidR="00406087">
        <w:t>o</w:t>
      </w:r>
      <w:r w:rsidR="00406087" w:rsidRPr="00830D40">
        <w:t>f financial assets is calculated based on past experience and current and expected changes in client credit ratings.</w:t>
      </w:r>
    </w:p>
    <w:p w:rsidR="00406087" w:rsidRDefault="00406087" w:rsidP="00142F7D">
      <w:r>
        <w:t>T</w:t>
      </w:r>
      <w:r w:rsidRPr="00830D40">
        <w:t xml:space="preserve">he carrying amount of financial assets recorded in the financial </w:t>
      </w:r>
      <w:r>
        <w:t>statements</w:t>
      </w:r>
      <w:r w:rsidRPr="00830D40">
        <w:t>, net of any allowances for losses, represents the Department</w:t>
      </w:r>
      <w:r w:rsidR="00354A87">
        <w:t>’</w:t>
      </w:r>
      <w:r w:rsidRPr="00830D40">
        <w:t>s maximum exposure to credit risk without taking account of the value of any collateral obtained</w:t>
      </w:r>
      <w:r>
        <w:t>.</w:t>
      </w:r>
    </w:p>
    <w:p w:rsidR="00142F7D" w:rsidRPr="00406087" w:rsidRDefault="00406087" w:rsidP="00406087">
      <w:pPr>
        <w:pStyle w:val="Heading4"/>
      </w:pPr>
      <w:r w:rsidRPr="009F3C57">
        <w:t>Financial assets that are past due or impaired</w:t>
      </w:r>
    </w:p>
    <w:p w:rsidR="00326241" w:rsidRDefault="00406087" w:rsidP="00142F7D">
      <w:r w:rsidRPr="00830D40">
        <w:t>As at the reporting date, there is no event to indicate that any of the financial assets were impaired</w:t>
      </w:r>
      <w:r w:rsidR="00067E1F">
        <w:t xml:space="preserve">. </w:t>
      </w:r>
      <w:r w:rsidRPr="00830D40">
        <w:t xml:space="preserve">There are no financial assets that have had their terms renegotiated so as to prevent them from being past due or impaired, </w:t>
      </w:r>
      <w:r w:rsidRPr="000A31F5">
        <w:t>and they are stated at the carrying amounts as indicated.</w:t>
      </w:r>
    </w:p>
    <w:p w:rsidR="00326241" w:rsidRDefault="00326241" w:rsidP="00142F7D"/>
    <w:p w:rsidR="00326241" w:rsidRDefault="00326241" w:rsidP="00142F7D">
      <w:pPr>
        <w:sectPr w:rsidR="00326241" w:rsidSect="001A2F94">
          <w:type w:val="continuous"/>
          <w:pgSz w:w="11909" w:h="16834" w:code="9"/>
          <w:pgMar w:top="1728" w:right="1152" w:bottom="1152" w:left="1152" w:header="720" w:footer="288" w:gutter="0"/>
          <w:cols w:num="2" w:space="720" w:equalWidth="0">
            <w:col w:w="4448" w:space="708"/>
            <w:col w:w="4448"/>
          </w:cols>
          <w:noEndnote/>
        </w:sectPr>
      </w:pPr>
    </w:p>
    <w:p w:rsidR="00326241" w:rsidRPr="00AF2974" w:rsidRDefault="00326241" w:rsidP="00326241">
      <w:pPr>
        <w:pStyle w:val="Heading4"/>
      </w:pPr>
      <w:r>
        <w:lastRenderedPageBreak/>
        <w:t xml:space="preserve">(i) </w:t>
      </w:r>
      <w:r w:rsidRPr="004D67DA">
        <w:t>Credit quality of contractual financial assets that are neither past due nor impaired</w:t>
      </w:r>
    </w:p>
    <w:p w:rsidR="00C45897" w:rsidRDefault="00C45897" w:rsidP="00142F7D">
      <w:pPr>
        <w:pStyle w:val="Heading3"/>
        <w:sectPr w:rsidR="00C45897" w:rsidSect="001A2F94">
          <w:type w:val="continuous"/>
          <w:pgSz w:w="11909" w:h="16834" w:code="9"/>
          <w:pgMar w:top="1728" w:right="1152" w:bottom="1152" w:left="1152" w:header="720" w:footer="288" w:gutter="0"/>
          <w:cols w:num="2" w:space="720" w:equalWidth="0">
            <w:col w:w="4448" w:space="708"/>
            <w:col w:w="4448"/>
          </w:cols>
          <w:noEndnote/>
        </w:sectPr>
      </w:pPr>
    </w:p>
    <w:tbl>
      <w:tblPr>
        <w:tblW w:w="3238" w:type="pct"/>
        <w:tblCellMar>
          <w:top w:w="28" w:type="dxa"/>
          <w:left w:w="57" w:type="dxa"/>
          <w:bottom w:w="28" w:type="dxa"/>
          <w:right w:w="57" w:type="dxa"/>
        </w:tblCellMar>
        <w:tblLook w:val="0000" w:firstRow="0" w:lastRow="0" w:firstColumn="0" w:lastColumn="0" w:noHBand="0" w:noVBand="0"/>
      </w:tblPr>
      <w:tblGrid>
        <w:gridCol w:w="2305"/>
        <w:gridCol w:w="1329"/>
        <w:gridCol w:w="1331"/>
        <w:gridCol w:w="1329"/>
      </w:tblGrid>
      <w:tr w:rsidR="00CD3762" w:rsidRPr="003F5F5B" w:rsidTr="00CD3762">
        <w:trPr>
          <w:cantSplit/>
        </w:trPr>
        <w:tc>
          <w:tcPr>
            <w:tcW w:w="1831" w:type="pct"/>
            <w:shd w:val="clear" w:color="auto" w:fill="auto"/>
          </w:tcPr>
          <w:p w:rsidR="00CD3762" w:rsidRPr="003F5F5B" w:rsidRDefault="00CD3762" w:rsidP="00FB078D">
            <w:pPr>
              <w:pStyle w:val="TableText"/>
            </w:pPr>
          </w:p>
        </w:tc>
        <w:tc>
          <w:tcPr>
            <w:tcW w:w="1056" w:type="pct"/>
            <w:shd w:val="clear" w:color="auto" w:fill="auto"/>
            <w:vAlign w:val="bottom"/>
          </w:tcPr>
          <w:p w:rsidR="00CD3762" w:rsidRPr="003F5F5B" w:rsidRDefault="00CD3762" w:rsidP="00761A28">
            <w:pPr>
              <w:pStyle w:val="TableTextHeadingRight"/>
              <w:rPr>
                <w:iCs/>
              </w:rPr>
            </w:pPr>
            <w:r>
              <w:t>Other</w:t>
            </w:r>
            <w:r w:rsidRPr="004D67DA">
              <w:t xml:space="preserve"> </w:t>
            </w:r>
            <w:r w:rsidRPr="00761A28">
              <w:t>institutions</w:t>
            </w:r>
            <w:r w:rsidRPr="004D67DA">
              <w:br/>
              <w:t>(</w:t>
            </w:r>
            <w:r>
              <w:t>non</w:t>
            </w:r>
            <w:r w:rsidR="002F651E">
              <w:noBreakHyphen/>
            </w:r>
            <w:r>
              <w:t>rated</w:t>
            </w:r>
            <w:r w:rsidRPr="004D67DA">
              <w:t>)</w:t>
            </w:r>
          </w:p>
        </w:tc>
        <w:tc>
          <w:tcPr>
            <w:tcW w:w="1057" w:type="pct"/>
            <w:shd w:val="clear" w:color="auto" w:fill="auto"/>
            <w:vAlign w:val="bottom"/>
          </w:tcPr>
          <w:p w:rsidR="00CD3762" w:rsidRPr="003F5F5B" w:rsidRDefault="00CD3762" w:rsidP="00326241">
            <w:pPr>
              <w:pStyle w:val="TableTextHeadingRight"/>
              <w:rPr>
                <w:iCs/>
              </w:rPr>
            </w:pPr>
            <w:r w:rsidRPr="004D67DA">
              <w:t>Government agencies</w:t>
            </w:r>
            <w:r w:rsidRPr="004D67DA">
              <w:br/>
              <w:t>(triple</w:t>
            </w:r>
            <w:r w:rsidR="002F651E">
              <w:noBreakHyphen/>
            </w:r>
            <w:r w:rsidRPr="004D67DA">
              <w:t xml:space="preserve">A </w:t>
            </w:r>
            <w:r>
              <w:br/>
            </w:r>
            <w:r w:rsidRPr="004D67DA">
              <w:t>credit rating</w:t>
            </w:r>
          </w:p>
        </w:tc>
        <w:tc>
          <w:tcPr>
            <w:tcW w:w="1057" w:type="pct"/>
            <w:shd w:val="clear" w:color="auto" w:fill="auto"/>
            <w:vAlign w:val="bottom"/>
          </w:tcPr>
          <w:p w:rsidR="00CD3762" w:rsidRPr="003F5F5B" w:rsidRDefault="00CD3762" w:rsidP="00CD3762">
            <w:pPr>
              <w:pStyle w:val="TableTextHeadingRight"/>
              <w:rPr>
                <w:iCs/>
              </w:rPr>
            </w:pPr>
            <w:r>
              <w:rPr>
                <w:iCs/>
              </w:rPr>
              <w:t>Total</w:t>
            </w:r>
          </w:p>
        </w:tc>
      </w:tr>
      <w:tr w:rsidR="00CD3762" w:rsidRPr="003F2440" w:rsidTr="00CD3762">
        <w:trPr>
          <w:cantSplit/>
        </w:trPr>
        <w:tc>
          <w:tcPr>
            <w:tcW w:w="1831" w:type="pct"/>
            <w:shd w:val="clear" w:color="auto" w:fill="auto"/>
          </w:tcPr>
          <w:p w:rsidR="00CD3762" w:rsidRPr="003F2440" w:rsidRDefault="00CD3762" w:rsidP="00761A28">
            <w:pPr>
              <w:pStyle w:val="TableTextBold"/>
            </w:pPr>
            <w:r>
              <w:t>2014</w:t>
            </w:r>
          </w:p>
        </w:tc>
        <w:tc>
          <w:tcPr>
            <w:tcW w:w="1056" w:type="pct"/>
            <w:shd w:val="clear" w:color="auto" w:fill="auto"/>
          </w:tcPr>
          <w:p w:rsidR="00CD3762" w:rsidRPr="00DC5E1D" w:rsidRDefault="00CD3762" w:rsidP="00761A28">
            <w:pPr>
              <w:pStyle w:val="TableTextHeadingRight"/>
            </w:pPr>
            <w:r w:rsidRPr="00DC5E1D">
              <w:t>$</w:t>
            </w:r>
            <w:r w:rsidR="00354A87">
              <w:t>’</w:t>
            </w:r>
            <w:r w:rsidRPr="00DC5E1D">
              <w:t>000 </w:t>
            </w:r>
          </w:p>
        </w:tc>
        <w:tc>
          <w:tcPr>
            <w:tcW w:w="1057" w:type="pct"/>
            <w:shd w:val="clear" w:color="auto" w:fill="auto"/>
          </w:tcPr>
          <w:p w:rsidR="00CD3762" w:rsidRPr="00DC5E1D" w:rsidRDefault="00CD3762" w:rsidP="00761A28">
            <w:pPr>
              <w:pStyle w:val="TableTextHeadingRight"/>
            </w:pPr>
            <w:r w:rsidRPr="00DC5E1D">
              <w:t>$</w:t>
            </w:r>
            <w:r w:rsidR="00354A87">
              <w:t>’</w:t>
            </w:r>
            <w:r w:rsidRPr="00DC5E1D">
              <w:t>000</w:t>
            </w:r>
          </w:p>
        </w:tc>
        <w:tc>
          <w:tcPr>
            <w:tcW w:w="1057" w:type="pct"/>
            <w:shd w:val="clear" w:color="auto" w:fill="auto"/>
          </w:tcPr>
          <w:p w:rsidR="00CD3762" w:rsidRPr="00DC5E1D" w:rsidRDefault="00CD3762" w:rsidP="00CD3762">
            <w:pPr>
              <w:pStyle w:val="TableTextHeadingRight"/>
            </w:pPr>
            <w:r>
              <w:t>$</w:t>
            </w:r>
            <w:r w:rsidR="00354A87">
              <w:t>’</w:t>
            </w:r>
            <w:r>
              <w:t>000</w:t>
            </w:r>
            <w:r w:rsidRPr="00DC5E1D">
              <w:t> </w:t>
            </w:r>
          </w:p>
        </w:tc>
      </w:tr>
      <w:tr w:rsidR="00CD3762" w:rsidRPr="003F2440" w:rsidTr="00CD3762">
        <w:trPr>
          <w:cantSplit/>
        </w:trPr>
        <w:tc>
          <w:tcPr>
            <w:tcW w:w="1831" w:type="pct"/>
            <w:shd w:val="clear" w:color="auto" w:fill="auto"/>
          </w:tcPr>
          <w:p w:rsidR="00CD3762" w:rsidRPr="003F2440" w:rsidRDefault="00CD3762" w:rsidP="00FB078D">
            <w:pPr>
              <w:pStyle w:val="TableText"/>
            </w:pPr>
            <w:r>
              <w:t>Receivables</w:t>
            </w:r>
          </w:p>
        </w:tc>
        <w:tc>
          <w:tcPr>
            <w:tcW w:w="1056" w:type="pct"/>
            <w:shd w:val="clear" w:color="auto" w:fill="E0E0E0"/>
          </w:tcPr>
          <w:p w:rsidR="00CD3762" w:rsidRDefault="00CD3762" w:rsidP="00FB078D">
            <w:pPr>
              <w:pStyle w:val="TableTextRight"/>
              <w:rPr>
                <w:b/>
                <w:bCs/>
              </w:rPr>
            </w:pPr>
          </w:p>
        </w:tc>
        <w:tc>
          <w:tcPr>
            <w:tcW w:w="1057" w:type="pct"/>
            <w:shd w:val="clear" w:color="auto" w:fill="auto"/>
          </w:tcPr>
          <w:p w:rsidR="00CD3762" w:rsidRDefault="00CD3762" w:rsidP="00FB078D">
            <w:pPr>
              <w:pStyle w:val="TableTextRight"/>
              <w:rPr>
                <w:b/>
                <w:bCs/>
              </w:rPr>
            </w:pPr>
          </w:p>
        </w:tc>
        <w:tc>
          <w:tcPr>
            <w:tcW w:w="1057" w:type="pct"/>
            <w:shd w:val="clear" w:color="auto" w:fill="E0E0E0"/>
          </w:tcPr>
          <w:p w:rsidR="00CD3762" w:rsidRDefault="00CD3762" w:rsidP="00FB078D">
            <w:pPr>
              <w:pStyle w:val="TableTextRight"/>
              <w:rPr>
                <w:b/>
                <w:bCs/>
              </w:rPr>
            </w:pPr>
          </w:p>
        </w:tc>
      </w:tr>
      <w:tr w:rsidR="00CD3762" w:rsidRPr="003F2440" w:rsidTr="00CD3762">
        <w:trPr>
          <w:cantSplit/>
        </w:trPr>
        <w:tc>
          <w:tcPr>
            <w:tcW w:w="1831" w:type="pct"/>
            <w:shd w:val="clear" w:color="auto" w:fill="auto"/>
          </w:tcPr>
          <w:p w:rsidR="00CD3762" w:rsidRPr="003F2440" w:rsidRDefault="00CD3762" w:rsidP="00FB078D">
            <w:pPr>
              <w:pStyle w:val="TableText"/>
            </w:pPr>
            <w:r>
              <w:t>Government departments/ councils</w:t>
            </w:r>
          </w:p>
        </w:tc>
        <w:tc>
          <w:tcPr>
            <w:tcW w:w="1056" w:type="pct"/>
            <w:shd w:val="clear" w:color="auto" w:fill="E0E0E0"/>
          </w:tcPr>
          <w:p w:rsidR="00CD3762" w:rsidRDefault="00CD3762" w:rsidP="00FB078D">
            <w:pPr>
              <w:pStyle w:val="TableTextRight"/>
              <w:rPr>
                <w:b/>
                <w:bCs/>
              </w:rPr>
            </w:pPr>
          </w:p>
        </w:tc>
        <w:tc>
          <w:tcPr>
            <w:tcW w:w="1057" w:type="pct"/>
            <w:shd w:val="clear" w:color="auto" w:fill="auto"/>
          </w:tcPr>
          <w:p w:rsidR="00CD3762" w:rsidRPr="004D67DA" w:rsidRDefault="00CD3762" w:rsidP="00FB078D">
            <w:pPr>
              <w:pStyle w:val="TableTextRight"/>
              <w:rPr>
                <w:bCs/>
              </w:rPr>
            </w:pPr>
            <w:r w:rsidRPr="004D67DA">
              <w:rPr>
                <w:bCs/>
              </w:rPr>
              <w:t>28</w:t>
            </w:r>
            <w:r>
              <w:rPr>
                <w:bCs/>
              </w:rPr>
              <w:t> 581</w:t>
            </w:r>
          </w:p>
        </w:tc>
        <w:tc>
          <w:tcPr>
            <w:tcW w:w="1057" w:type="pct"/>
            <w:shd w:val="clear" w:color="auto" w:fill="E0E0E0"/>
          </w:tcPr>
          <w:p w:rsidR="00CD3762" w:rsidRPr="004D67DA" w:rsidRDefault="00CD3762" w:rsidP="00CD3762">
            <w:pPr>
              <w:pStyle w:val="TableTextRight"/>
              <w:rPr>
                <w:bCs/>
              </w:rPr>
            </w:pPr>
            <w:r w:rsidRPr="004D67DA">
              <w:rPr>
                <w:bCs/>
              </w:rPr>
              <w:t>28</w:t>
            </w:r>
            <w:r>
              <w:rPr>
                <w:bCs/>
              </w:rPr>
              <w:t> 581</w:t>
            </w:r>
          </w:p>
        </w:tc>
      </w:tr>
      <w:tr w:rsidR="00CD3762" w:rsidRPr="003F2440" w:rsidTr="00CD3762">
        <w:trPr>
          <w:cantSplit/>
        </w:trPr>
        <w:tc>
          <w:tcPr>
            <w:tcW w:w="1831" w:type="pct"/>
            <w:shd w:val="clear" w:color="auto" w:fill="auto"/>
          </w:tcPr>
          <w:p w:rsidR="00CD3762" w:rsidRPr="003F2440" w:rsidRDefault="00CD3762" w:rsidP="00FB078D">
            <w:pPr>
              <w:pStyle w:val="TableText"/>
            </w:pPr>
            <w:r>
              <w:t>Other entities</w:t>
            </w:r>
          </w:p>
        </w:tc>
        <w:tc>
          <w:tcPr>
            <w:tcW w:w="1056" w:type="pct"/>
            <w:shd w:val="clear" w:color="auto" w:fill="E0E0E0"/>
          </w:tcPr>
          <w:p w:rsidR="00CD3762" w:rsidRPr="005B10B7" w:rsidRDefault="00CD3762" w:rsidP="00FB078D">
            <w:pPr>
              <w:pStyle w:val="TableTextRight"/>
              <w:rPr>
                <w:bCs/>
              </w:rPr>
            </w:pPr>
            <w:r w:rsidRPr="005B10B7">
              <w:rPr>
                <w:bCs/>
              </w:rPr>
              <w:t>70</w:t>
            </w:r>
          </w:p>
        </w:tc>
        <w:tc>
          <w:tcPr>
            <w:tcW w:w="1057" w:type="pct"/>
            <w:shd w:val="clear" w:color="auto" w:fill="auto"/>
          </w:tcPr>
          <w:p w:rsidR="00CD3762" w:rsidRPr="004D67DA" w:rsidRDefault="00CD3762" w:rsidP="00FB078D">
            <w:pPr>
              <w:pStyle w:val="TableTextRight"/>
              <w:rPr>
                <w:bCs/>
              </w:rPr>
            </w:pPr>
          </w:p>
        </w:tc>
        <w:tc>
          <w:tcPr>
            <w:tcW w:w="1057" w:type="pct"/>
            <w:shd w:val="clear" w:color="auto" w:fill="E0E0E0"/>
          </w:tcPr>
          <w:p w:rsidR="00CD3762" w:rsidRPr="004D67DA" w:rsidRDefault="00CD3762" w:rsidP="00CD3762">
            <w:pPr>
              <w:pStyle w:val="TableTextRight"/>
              <w:rPr>
                <w:bCs/>
              </w:rPr>
            </w:pPr>
            <w:r>
              <w:rPr>
                <w:bCs/>
              </w:rPr>
              <w:t>70</w:t>
            </w:r>
          </w:p>
        </w:tc>
      </w:tr>
      <w:tr w:rsidR="00CD3762" w:rsidRPr="00E325CD" w:rsidTr="00CD3762">
        <w:trPr>
          <w:cantSplit/>
        </w:trPr>
        <w:tc>
          <w:tcPr>
            <w:tcW w:w="1831" w:type="pct"/>
            <w:shd w:val="clear" w:color="auto" w:fill="auto"/>
          </w:tcPr>
          <w:p w:rsidR="00CD3762" w:rsidRPr="00E325CD" w:rsidRDefault="00CD3762" w:rsidP="00FB078D">
            <w:pPr>
              <w:pStyle w:val="TableText"/>
              <w:rPr>
                <w:b/>
              </w:rPr>
            </w:pPr>
          </w:p>
        </w:tc>
        <w:tc>
          <w:tcPr>
            <w:tcW w:w="1056" w:type="pct"/>
            <w:shd w:val="clear" w:color="auto" w:fill="E0E0E0"/>
          </w:tcPr>
          <w:p w:rsidR="00CD3762" w:rsidRPr="00E325CD" w:rsidRDefault="00CD3762" w:rsidP="00FB078D">
            <w:pPr>
              <w:pStyle w:val="TableTextRight"/>
              <w:rPr>
                <w:b/>
                <w:bCs/>
              </w:rPr>
            </w:pPr>
            <w:r w:rsidRPr="00E325CD">
              <w:rPr>
                <w:b/>
                <w:bCs/>
              </w:rPr>
              <w:t>70</w:t>
            </w:r>
          </w:p>
        </w:tc>
        <w:tc>
          <w:tcPr>
            <w:tcW w:w="1057" w:type="pct"/>
            <w:shd w:val="clear" w:color="auto" w:fill="auto"/>
          </w:tcPr>
          <w:p w:rsidR="00CD3762" w:rsidRPr="00E325CD" w:rsidRDefault="00CD3762" w:rsidP="00FB078D">
            <w:pPr>
              <w:pStyle w:val="TableTextRight"/>
              <w:rPr>
                <w:b/>
                <w:bCs/>
              </w:rPr>
            </w:pPr>
            <w:r w:rsidRPr="00E325CD">
              <w:rPr>
                <w:b/>
                <w:bCs/>
              </w:rPr>
              <w:t>28 581</w:t>
            </w:r>
          </w:p>
        </w:tc>
        <w:tc>
          <w:tcPr>
            <w:tcW w:w="1057" w:type="pct"/>
            <w:shd w:val="clear" w:color="auto" w:fill="E0E0E0"/>
          </w:tcPr>
          <w:p w:rsidR="00CD3762" w:rsidRPr="00E325CD" w:rsidRDefault="00CD3762" w:rsidP="00CD3762">
            <w:pPr>
              <w:pStyle w:val="TableTextRight"/>
              <w:rPr>
                <w:b/>
                <w:bCs/>
              </w:rPr>
            </w:pPr>
            <w:r w:rsidRPr="00E325CD">
              <w:rPr>
                <w:b/>
                <w:bCs/>
              </w:rPr>
              <w:t>28 651</w:t>
            </w:r>
          </w:p>
        </w:tc>
      </w:tr>
      <w:tr w:rsidR="00CD3762" w:rsidRPr="003F2440" w:rsidTr="00CD3762">
        <w:trPr>
          <w:cantSplit/>
        </w:trPr>
        <w:tc>
          <w:tcPr>
            <w:tcW w:w="1831" w:type="pct"/>
            <w:shd w:val="clear" w:color="auto" w:fill="auto"/>
          </w:tcPr>
          <w:p w:rsidR="00CD3762" w:rsidRPr="003F2440" w:rsidRDefault="00CD3762" w:rsidP="00761A28">
            <w:pPr>
              <w:pStyle w:val="TableTextBold"/>
            </w:pPr>
            <w:r>
              <w:t>2013</w:t>
            </w:r>
          </w:p>
        </w:tc>
        <w:tc>
          <w:tcPr>
            <w:tcW w:w="1056" w:type="pct"/>
            <w:shd w:val="clear" w:color="auto" w:fill="E0E0E0"/>
          </w:tcPr>
          <w:p w:rsidR="00CD3762" w:rsidRPr="00B86CE4" w:rsidRDefault="00CD3762" w:rsidP="00FB078D">
            <w:pPr>
              <w:pStyle w:val="TableTextRight"/>
            </w:pPr>
          </w:p>
        </w:tc>
        <w:tc>
          <w:tcPr>
            <w:tcW w:w="1057" w:type="pct"/>
            <w:shd w:val="clear" w:color="auto" w:fill="auto"/>
          </w:tcPr>
          <w:p w:rsidR="00CD3762" w:rsidRPr="00B86CE4" w:rsidRDefault="00CD3762" w:rsidP="00FB078D">
            <w:pPr>
              <w:pStyle w:val="TableTextRight"/>
            </w:pPr>
          </w:p>
        </w:tc>
        <w:tc>
          <w:tcPr>
            <w:tcW w:w="1057" w:type="pct"/>
            <w:shd w:val="clear" w:color="auto" w:fill="E0E0E0"/>
          </w:tcPr>
          <w:p w:rsidR="00CD3762" w:rsidRPr="00B86CE4" w:rsidRDefault="00CD3762" w:rsidP="00CD3762">
            <w:pPr>
              <w:pStyle w:val="TableTextRight"/>
            </w:pPr>
          </w:p>
        </w:tc>
      </w:tr>
      <w:tr w:rsidR="00CD3762" w:rsidRPr="003F2440" w:rsidTr="00CD3762">
        <w:trPr>
          <w:cantSplit/>
        </w:trPr>
        <w:tc>
          <w:tcPr>
            <w:tcW w:w="1831" w:type="pct"/>
            <w:shd w:val="clear" w:color="auto" w:fill="auto"/>
          </w:tcPr>
          <w:p w:rsidR="00CD3762" w:rsidRPr="003F2440" w:rsidRDefault="00CD3762" w:rsidP="00FB078D">
            <w:pPr>
              <w:pStyle w:val="TableText"/>
            </w:pPr>
            <w:r>
              <w:t>Receivables</w:t>
            </w:r>
          </w:p>
        </w:tc>
        <w:tc>
          <w:tcPr>
            <w:tcW w:w="1056" w:type="pct"/>
            <w:shd w:val="clear" w:color="auto" w:fill="E0E0E0"/>
          </w:tcPr>
          <w:p w:rsidR="00CD3762" w:rsidRPr="00705DFA" w:rsidRDefault="00CD3762" w:rsidP="00FB078D">
            <w:pPr>
              <w:pStyle w:val="TableTextRight"/>
              <w:rPr>
                <w:bCs/>
              </w:rPr>
            </w:pPr>
          </w:p>
        </w:tc>
        <w:tc>
          <w:tcPr>
            <w:tcW w:w="1057" w:type="pct"/>
            <w:shd w:val="clear" w:color="auto" w:fill="auto"/>
          </w:tcPr>
          <w:p w:rsidR="00CD3762" w:rsidRPr="00705DFA" w:rsidRDefault="00CD3762" w:rsidP="00FB078D">
            <w:pPr>
              <w:pStyle w:val="TableTextRight"/>
              <w:rPr>
                <w:bCs/>
              </w:rPr>
            </w:pPr>
          </w:p>
        </w:tc>
        <w:tc>
          <w:tcPr>
            <w:tcW w:w="1057" w:type="pct"/>
            <w:shd w:val="clear" w:color="auto" w:fill="E0E0E0"/>
          </w:tcPr>
          <w:p w:rsidR="00CD3762" w:rsidRPr="004277D3" w:rsidRDefault="00CD3762" w:rsidP="00CD3762">
            <w:pPr>
              <w:pStyle w:val="TableTextRight"/>
              <w:rPr>
                <w:bCs/>
              </w:rPr>
            </w:pPr>
          </w:p>
        </w:tc>
      </w:tr>
      <w:tr w:rsidR="00CD3762" w:rsidRPr="003F2440" w:rsidTr="00CD3762">
        <w:trPr>
          <w:cantSplit/>
        </w:trPr>
        <w:tc>
          <w:tcPr>
            <w:tcW w:w="1831" w:type="pct"/>
            <w:shd w:val="clear" w:color="auto" w:fill="auto"/>
          </w:tcPr>
          <w:p w:rsidR="00CD3762" w:rsidRPr="003F2440" w:rsidRDefault="00CD3762" w:rsidP="00FB078D">
            <w:pPr>
              <w:pStyle w:val="TableText"/>
            </w:pPr>
            <w:r>
              <w:t>Government departments/ councils</w:t>
            </w:r>
          </w:p>
        </w:tc>
        <w:tc>
          <w:tcPr>
            <w:tcW w:w="1056" w:type="pct"/>
            <w:shd w:val="clear" w:color="auto" w:fill="E0E0E0"/>
          </w:tcPr>
          <w:p w:rsidR="00CD3762" w:rsidRPr="004277D3" w:rsidRDefault="00CD3762" w:rsidP="00FB078D">
            <w:pPr>
              <w:pStyle w:val="TableTextRight"/>
              <w:rPr>
                <w:bCs/>
              </w:rPr>
            </w:pPr>
          </w:p>
        </w:tc>
        <w:tc>
          <w:tcPr>
            <w:tcW w:w="1057" w:type="pct"/>
            <w:shd w:val="clear" w:color="auto" w:fill="auto"/>
          </w:tcPr>
          <w:p w:rsidR="00CD3762" w:rsidRPr="004277D3" w:rsidRDefault="00CD3762" w:rsidP="00FB078D">
            <w:pPr>
              <w:pStyle w:val="TableTextRight"/>
              <w:rPr>
                <w:bCs/>
              </w:rPr>
            </w:pPr>
            <w:r>
              <w:rPr>
                <w:bCs/>
              </w:rPr>
              <w:t>17 053</w:t>
            </w:r>
          </w:p>
        </w:tc>
        <w:tc>
          <w:tcPr>
            <w:tcW w:w="1057" w:type="pct"/>
            <w:shd w:val="clear" w:color="auto" w:fill="E0E0E0"/>
          </w:tcPr>
          <w:p w:rsidR="00CD3762" w:rsidRPr="004277D3" w:rsidRDefault="00CD3762" w:rsidP="00CD3762">
            <w:pPr>
              <w:pStyle w:val="TableTextRight"/>
              <w:rPr>
                <w:bCs/>
              </w:rPr>
            </w:pPr>
            <w:r>
              <w:rPr>
                <w:bCs/>
              </w:rPr>
              <w:t>17 053</w:t>
            </w:r>
          </w:p>
        </w:tc>
      </w:tr>
      <w:tr w:rsidR="00CD3762" w:rsidRPr="003F2440" w:rsidTr="00CD3762">
        <w:trPr>
          <w:cantSplit/>
        </w:trPr>
        <w:tc>
          <w:tcPr>
            <w:tcW w:w="1831" w:type="pct"/>
            <w:shd w:val="clear" w:color="auto" w:fill="auto"/>
          </w:tcPr>
          <w:p w:rsidR="00CD3762" w:rsidRPr="003F2440" w:rsidRDefault="00CD3762" w:rsidP="00FB078D">
            <w:pPr>
              <w:pStyle w:val="TableText"/>
            </w:pPr>
            <w:r>
              <w:t>Other entities</w:t>
            </w:r>
          </w:p>
        </w:tc>
        <w:tc>
          <w:tcPr>
            <w:tcW w:w="1056" w:type="pct"/>
            <w:shd w:val="clear" w:color="auto" w:fill="E0E0E0"/>
          </w:tcPr>
          <w:p w:rsidR="00CD3762" w:rsidRPr="00705DFA" w:rsidRDefault="00CD3762" w:rsidP="00FB078D">
            <w:pPr>
              <w:pStyle w:val="TableTextRight"/>
              <w:rPr>
                <w:bCs/>
              </w:rPr>
            </w:pPr>
            <w:r>
              <w:rPr>
                <w:bCs/>
              </w:rPr>
              <w:t>2 372</w:t>
            </w:r>
          </w:p>
        </w:tc>
        <w:tc>
          <w:tcPr>
            <w:tcW w:w="1057" w:type="pct"/>
            <w:shd w:val="clear" w:color="auto" w:fill="auto"/>
          </w:tcPr>
          <w:p w:rsidR="00CD3762" w:rsidRPr="00705DFA" w:rsidRDefault="00CD3762" w:rsidP="00FB078D">
            <w:pPr>
              <w:pStyle w:val="TableTextRight"/>
              <w:rPr>
                <w:bCs/>
              </w:rPr>
            </w:pPr>
          </w:p>
        </w:tc>
        <w:tc>
          <w:tcPr>
            <w:tcW w:w="1057" w:type="pct"/>
            <w:shd w:val="clear" w:color="auto" w:fill="E0E0E0"/>
          </w:tcPr>
          <w:p w:rsidR="00CD3762" w:rsidRPr="004277D3" w:rsidRDefault="00CD3762" w:rsidP="00CD3762">
            <w:pPr>
              <w:pStyle w:val="TableTextRight"/>
              <w:rPr>
                <w:bCs/>
              </w:rPr>
            </w:pPr>
            <w:r>
              <w:rPr>
                <w:bCs/>
              </w:rPr>
              <w:t>2 372</w:t>
            </w:r>
          </w:p>
        </w:tc>
      </w:tr>
      <w:tr w:rsidR="00CD3762" w:rsidRPr="00326241" w:rsidTr="00CD3762">
        <w:trPr>
          <w:cantSplit/>
        </w:trPr>
        <w:tc>
          <w:tcPr>
            <w:tcW w:w="1831" w:type="pct"/>
            <w:shd w:val="clear" w:color="auto" w:fill="auto"/>
          </w:tcPr>
          <w:p w:rsidR="00CD3762" w:rsidRPr="003F2440" w:rsidRDefault="00CD3762" w:rsidP="00FB078D">
            <w:pPr>
              <w:pStyle w:val="TableText"/>
            </w:pPr>
          </w:p>
        </w:tc>
        <w:tc>
          <w:tcPr>
            <w:tcW w:w="1056" w:type="pct"/>
            <w:shd w:val="clear" w:color="auto" w:fill="E0E0E0"/>
          </w:tcPr>
          <w:p w:rsidR="00CD3762" w:rsidRPr="00326241" w:rsidRDefault="00CD3762" w:rsidP="00FB078D">
            <w:pPr>
              <w:pStyle w:val="TableTextRight"/>
              <w:rPr>
                <w:b/>
                <w:bCs/>
              </w:rPr>
            </w:pPr>
            <w:r w:rsidRPr="00326241">
              <w:rPr>
                <w:b/>
                <w:bCs/>
              </w:rPr>
              <w:t>2 372</w:t>
            </w:r>
          </w:p>
        </w:tc>
        <w:tc>
          <w:tcPr>
            <w:tcW w:w="1057" w:type="pct"/>
            <w:shd w:val="clear" w:color="auto" w:fill="auto"/>
          </w:tcPr>
          <w:p w:rsidR="00CD3762" w:rsidRPr="00326241" w:rsidRDefault="00CD3762" w:rsidP="00FB078D">
            <w:pPr>
              <w:pStyle w:val="TableTextRight"/>
              <w:rPr>
                <w:b/>
                <w:bCs/>
              </w:rPr>
            </w:pPr>
            <w:r w:rsidRPr="00326241">
              <w:rPr>
                <w:b/>
                <w:bCs/>
              </w:rPr>
              <w:t>17 053</w:t>
            </w:r>
          </w:p>
        </w:tc>
        <w:tc>
          <w:tcPr>
            <w:tcW w:w="1057" w:type="pct"/>
            <w:shd w:val="clear" w:color="auto" w:fill="E0E0E0"/>
          </w:tcPr>
          <w:p w:rsidR="00CD3762" w:rsidRPr="00326241" w:rsidRDefault="00CD3762" w:rsidP="00CD3762">
            <w:pPr>
              <w:pStyle w:val="TableTextRight"/>
              <w:rPr>
                <w:b/>
                <w:bCs/>
              </w:rPr>
            </w:pPr>
            <w:r w:rsidRPr="00326241">
              <w:rPr>
                <w:b/>
                <w:bCs/>
              </w:rPr>
              <w:t>19 425</w:t>
            </w:r>
          </w:p>
        </w:tc>
      </w:tr>
    </w:tbl>
    <w:p w:rsidR="00C45897" w:rsidRDefault="00C45897" w:rsidP="00C45897"/>
    <w:p w:rsidR="00C45897" w:rsidRDefault="00C45897" w:rsidP="00C45897">
      <w:pPr>
        <w:sectPr w:rsidR="00C45897" w:rsidSect="00C45897">
          <w:type w:val="continuous"/>
          <w:pgSz w:w="11909" w:h="16834" w:code="9"/>
          <w:pgMar w:top="1728" w:right="1152" w:bottom="1152" w:left="1152" w:header="720" w:footer="288" w:gutter="0"/>
          <w:cols w:space="708"/>
          <w:noEndnote/>
        </w:sectPr>
      </w:pPr>
    </w:p>
    <w:p w:rsidR="00C45897" w:rsidRDefault="00761A28" w:rsidP="00761A28">
      <w:pPr>
        <w:pStyle w:val="Heading4"/>
      </w:pPr>
      <w:r>
        <w:lastRenderedPageBreak/>
        <w:t xml:space="preserve">(ii) </w:t>
      </w:r>
      <w:r w:rsidRPr="004D67DA">
        <w:t>Ageing analysis of contractual financial assets</w:t>
      </w:r>
    </w:p>
    <w:p w:rsidR="005C0C72" w:rsidRDefault="005C0C72" w:rsidP="00C45897">
      <w:pPr>
        <w:sectPr w:rsidR="005C0C72" w:rsidSect="005C0C72">
          <w:pgSz w:w="11909" w:h="16834" w:code="9"/>
          <w:pgMar w:top="1728" w:right="1152" w:bottom="1152" w:left="1152" w:header="720" w:footer="288" w:gutter="0"/>
          <w:cols w:num="2" w:space="720" w:equalWidth="0">
            <w:col w:w="4448" w:space="708"/>
            <w:col w:w="4448"/>
          </w:cols>
          <w:noEndnote/>
        </w:sectPr>
      </w:pPr>
    </w:p>
    <w:tbl>
      <w:tblPr>
        <w:tblW w:w="4521" w:type="pct"/>
        <w:tblCellMar>
          <w:top w:w="28" w:type="dxa"/>
          <w:left w:w="57" w:type="dxa"/>
          <w:bottom w:w="28" w:type="dxa"/>
          <w:right w:w="57" w:type="dxa"/>
        </w:tblCellMar>
        <w:tblLook w:val="0000" w:firstRow="0" w:lastRow="0" w:firstColumn="0" w:lastColumn="0" w:noHBand="0" w:noVBand="0"/>
      </w:tblPr>
      <w:tblGrid>
        <w:gridCol w:w="1502"/>
        <w:gridCol w:w="893"/>
        <w:gridCol w:w="1227"/>
        <w:gridCol w:w="1060"/>
        <w:gridCol w:w="888"/>
        <w:gridCol w:w="1060"/>
        <w:gridCol w:w="991"/>
        <w:gridCol w:w="1167"/>
      </w:tblGrid>
      <w:tr w:rsidR="005C0C72" w:rsidRPr="003F5F5B" w:rsidTr="00994E09">
        <w:tc>
          <w:tcPr>
            <w:tcW w:w="855" w:type="pct"/>
            <w:shd w:val="clear" w:color="auto" w:fill="auto"/>
          </w:tcPr>
          <w:p w:rsidR="005C0C72" w:rsidRPr="003F5F5B" w:rsidRDefault="005C0C72" w:rsidP="00FB078D">
            <w:pPr>
              <w:pStyle w:val="TableText"/>
            </w:pPr>
          </w:p>
        </w:tc>
        <w:tc>
          <w:tcPr>
            <w:tcW w:w="508" w:type="pct"/>
            <w:shd w:val="clear" w:color="auto" w:fill="auto"/>
          </w:tcPr>
          <w:p w:rsidR="005C0C72" w:rsidRPr="003F5F5B" w:rsidRDefault="005C0C72" w:rsidP="00FB078D">
            <w:pPr>
              <w:pStyle w:val="TableTextHeadingRight"/>
            </w:pPr>
          </w:p>
        </w:tc>
        <w:tc>
          <w:tcPr>
            <w:tcW w:w="698" w:type="pct"/>
            <w:shd w:val="clear" w:color="auto" w:fill="auto"/>
          </w:tcPr>
          <w:p w:rsidR="005C0C72" w:rsidRPr="003F5F5B" w:rsidRDefault="005C0C72" w:rsidP="00FB078D">
            <w:pPr>
              <w:pStyle w:val="TableTextHeadingRight"/>
            </w:pPr>
          </w:p>
        </w:tc>
        <w:tc>
          <w:tcPr>
            <w:tcW w:w="2940" w:type="pct"/>
            <w:gridSpan w:val="5"/>
            <w:shd w:val="clear" w:color="auto" w:fill="E0E0E0"/>
          </w:tcPr>
          <w:p w:rsidR="005C0C72" w:rsidRPr="003F5F5B" w:rsidRDefault="005C0C72" w:rsidP="005C0C72">
            <w:pPr>
              <w:pStyle w:val="TableTextHeadingCentre"/>
            </w:pPr>
            <w:r>
              <w:t>Past due but not impaired</w:t>
            </w:r>
          </w:p>
        </w:tc>
      </w:tr>
      <w:tr w:rsidR="005C0C72" w:rsidRPr="003F5F5B" w:rsidTr="00994E09">
        <w:tc>
          <w:tcPr>
            <w:tcW w:w="855" w:type="pct"/>
            <w:shd w:val="clear" w:color="auto" w:fill="auto"/>
          </w:tcPr>
          <w:p w:rsidR="005C0C72" w:rsidRPr="003F5F5B" w:rsidRDefault="005C0C72" w:rsidP="00FB078D">
            <w:pPr>
              <w:pStyle w:val="TableText"/>
            </w:pPr>
          </w:p>
        </w:tc>
        <w:tc>
          <w:tcPr>
            <w:tcW w:w="508" w:type="pct"/>
            <w:shd w:val="clear" w:color="auto" w:fill="auto"/>
            <w:vAlign w:val="bottom"/>
          </w:tcPr>
          <w:p w:rsidR="005C0C72" w:rsidRPr="003F5F5B" w:rsidRDefault="005C0C72" w:rsidP="00B33C10">
            <w:pPr>
              <w:pStyle w:val="TableTextHeadingRight"/>
            </w:pPr>
            <w:r w:rsidRPr="003F5F5B">
              <w:t>Carrying amount</w:t>
            </w:r>
          </w:p>
        </w:tc>
        <w:tc>
          <w:tcPr>
            <w:tcW w:w="698" w:type="pct"/>
            <w:shd w:val="clear" w:color="auto" w:fill="auto"/>
            <w:vAlign w:val="bottom"/>
          </w:tcPr>
          <w:p w:rsidR="005C0C72" w:rsidRPr="003F5F5B" w:rsidRDefault="005C0C72" w:rsidP="00B33C10">
            <w:pPr>
              <w:pStyle w:val="TableTextHeadingRight"/>
            </w:pPr>
            <w:r>
              <w:t>Neither past due nor impaired</w:t>
            </w:r>
          </w:p>
        </w:tc>
        <w:tc>
          <w:tcPr>
            <w:tcW w:w="603" w:type="pct"/>
            <w:shd w:val="clear" w:color="auto" w:fill="auto"/>
            <w:vAlign w:val="bottom"/>
          </w:tcPr>
          <w:p w:rsidR="005C0C72" w:rsidRPr="003F5F5B" w:rsidRDefault="005C0C72" w:rsidP="00B33C10">
            <w:pPr>
              <w:pStyle w:val="TableTextHeadingRight"/>
            </w:pPr>
            <w:r w:rsidRPr="003F5F5B">
              <w:t xml:space="preserve">Less than </w:t>
            </w:r>
            <w:r>
              <w:br/>
            </w:r>
            <w:r w:rsidRPr="003F5F5B">
              <w:t>1 month</w:t>
            </w:r>
          </w:p>
        </w:tc>
        <w:tc>
          <w:tcPr>
            <w:tcW w:w="505" w:type="pct"/>
            <w:shd w:val="clear" w:color="auto" w:fill="auto"/>
            <w:vAlign w:val="bottom"/>
          </w:tcPr>
          <w:p w:rsidR="005C0C72" w:rsidRPr="003F5F5B" w:rsidRDefault="005C0C72" w:rsidP="00B33C10">
            <w:pPr>
              <w:pStyle w:val="TableTextHeadingRight"/>
            </w:pPr>
            <w:r w:rsidRPr="003F5F5B">
              <w:t>1</w:t>
            </w:r>
            <w:r>
              <w:t>–</w:t>
            </w:r>
            <w:r w:rsidRPr="003F5F5B">
              <w:t>3 months</w:t>
            </w:r>
          </w:p>
        </w:tc>
        <w:tc>
          <w:tcPr>
            <w:tcW w:w="603" w:type="pct"/>
            <w:shd w:val="clear" w:color="auto" w:fill="auto"/>
            <w:vAlign w:val="bottom"/>
          </w:tcPr>
          <w:p w:rsidR="005C0C72" w:rsidRPr="003F5F5B" w:rsidRDefault="005C0C72" w:rsidP="00B33C10">
            <w:pPr>
              <w:pStyle w:val="TableTextHeadingRight"/>
            </w:pPr>
            <w:r>
              <w:t>3 months–</w:t>
            </w:r>
            <w:r w:rsidR="00B33C10">
              <w:br/>
            </w:r>
            <w:r w:rsidRPr="003F5F5B">
              <w:t>1 year</w:t>
            </w:r>
          </w:p>
        </w:tc>
        <w:tc>
          <w:tcPr>
            <w:tcW w:w="564" w:type="pct"/>
            <w:shd w:val="clear" w:color="auto" w:fill="auto"/>
            <w:vAlign w:val="bottom"/>
          </w:tcPr>
          <w:p w:rsidR="005C0C72" w:rsidRPr="003F5F5B" w:rsidRDefault="005C0C72" w:rsidP="00B33C10">
            <w:pPr>
              <w:pStyle w:val="TableTextHeadingRight"/>
            </w:pPr>
            <w:r w:rsidRPr="003F5F5B">
              <w:t>1</w:t>
            </w:r>
            <w:r>
              <w:t>–</w:t>
            </w:r>
            <w:r w:rsidRPr="003F5F5B">
              <w:t>5 years</w:t>
            </w:r>
          </w:p>
        </w:tc>
        <w:tc>
          <w:tcPr>
            <w:tcW w:w="665" w:type="pct"/>
            <w:vAlign w:val="bottom"/>
          </w:tcPr>
          <w:p w:rsidR="005C0C72" w:rsidRPr="003F5F5B" w:rsidRDefault="005C0C72" w:rsidP="00B33C10">
            <w:pPr>
              <w:pStyle w:val="TableTextHeadingRight"/>
            </w:pPr>
            <w:r>
              <w:t>Greater than 5 years</w:t>
            </w:r>
          </w:p>
        </w:tc>
      </w:tr>
      <w:tr w:rsidR="005C0C72" w:rsidRPr="003F2440" w:rsidTr="00994E09">
        <w:tc>
          <w:tcPr>
            <w:tcW w:w="855" w:type="pct"/>
            <w:shd w:val="clear" w:color="auto" w:fill="auto"/>
          </w:tcPr>
          <w:p w:rsidR="005C0C72" w:rsidRPr="003F2440" w:rsidRDefault="005C0C72" w:rsidP="00FB078D">
            <w:pPr>
              <w:pStyle w:val="TableText"/>
              <w:rPr>
                <w:b/>
                <w:bCs/>
              </w:rPr>
            </w:pPr>
            <w:r>
              <w:rPr>
                <w:b/>
                <w:bCs/>
              </w:rPr>
              <w:t>2014</w:t>
            </w:r>
          </w:p>
        </w:tc>
        <w:tc>
          <w:tcPr>
            <w:tcW w:w="508" w:type="pct"/>
            <w:shd w:val="clear" w:color="auto" w:fill="auto"/>
          </w:tcPr>
          <w:p w:rsidR="005C0C72" w:rsidRPr="00DC5E1D" w:rsidRDefault="005C0C72" w:rsidP="00FB078D">
            <w:pPr>
              <w:pStyle w:val="TableTextHeadingRight"/>
            </w:pPr>
            <w:r w:rsidRPr="00DC5E1D">
              <w:t>$</w:t>
            </w:r>
            <w:r w:rsidR="00354A87">
              <w:t>’</w:t>
            </w:r>
            <w:r w:rsidRPr="00DC5E1D">
              <w:t>000 </w:t>
            </w:r>
          </w:p>
        </w:tc>
        <w:tc>
          <w:tcPr>
            <w:tcW w:w="698" w:type="pct"/>
            <w:shd w:val="clear" w:color="auto" w:fill="auto"/>
          </w:tcPr>
          <w:p w:rsidR="005C0C72" w:rsidRPr="00DC5E1D" w:rsidRDefault="005C0C72" w:rsidP="00FB078D">
            <w:pPr>
              <w:pStyle w:val="TableTextHeadingRight"/>
            </w:pPr>
            <w:r w:rsidRPr="00DC5E1D">
              <w:t>$</w:t>
            </w:r>
            <w:r w:rsidR="00354A87">
              <w:t>’</w:t>
            </w:r>
            <w:r w:rsidRPr="00DC5E1D">
              <w:t>000</w:t>
            </w:r>
          </w:p>
        </w:tc>
        <w:tc>
          <w:tcPr>
            <w:tcW w:w="603" w:type="pct"/>
            <w:shd w:val="clear" w:color="auto" w:fill="auto"/>
          </w:tcPr>
          <w:p w:rsidR="005C0C72" w:rsidRPr="00DC5E1D" w:rsidRDefault="005C0C72" w:rsidP="00FB078D">
            <w:pPr>
              <w:pStyle w:val="TableTextHeadingRight"/>
            </w:pPr>
            <w:r>
              <w:t>$</w:t>
            </w:r>
            <w:r w:rsidR="00354A87">
              <w:t>’</w:t>
            </w:r>
            <w:r>
              <w:t>000</w:t>
            </w:r>
            <w:r w:rsidRPr="00DC5E1D">
              <w:t> </w:t>
            </w:r>
          </w:p>
        </w:tc>
        <w:tc>
          <w:tcPr>
            <w:tcW w:w="505" w:type="pct"/>
            <w:shd w:val="clear" w:color="auto" w:fill="auto"/>
          </w:tcPr>
          <w:p w:rsidR="005C0C72" w:rsidRPr="00DC5E1D" w:rsidRDefault="005C0C72" w:rsidP="00FB078D">
            <w:pPr>
              <w:pStyle w:val="TableTextHeadingRight"/>
            </w:pPr>
            <w:r>
              <w:t>$</w:t>
            </w:r>
            <w:r w:rsidR="00354A87">
              <w:t>’</w:t>
            </w:r>
            <w:r>
              <w:t>000</w:t>
            </w:r>
            <w:r w:rsidRPr="00DC5E1D">
              <w:t> </w:t>
            </w:r>
          </w:p>
        </w:tc>
        <w:tc>
          <w:tcPr>
            <w:tcW w:w="603" w:type="pct"/>
            <w:shd w:val="clear" w:color="auto" w:fill="auto"/>
          </w:tcPr>
          <w:p w:rsidR="005C0C72" w:rsidRPr="00DC5E1D" w:rsidRDefault="005C0C72" w:rsidP="00FB078D">
            <w:pPr>
              <w:pStyle w:val="TableTextHeadingRight"/>
            </w:pPr>
            <w:r>
              <w:t>$</w:t>
            </w:r>
            <w:r w:rsidR="00354A87">
              <w:t>’</w:t>
            </w:r>
            <w:r>
              <w:t>000</w:t>
            </w:r>
            <w:r w:rsidRPr="00DC5E1D">
              <w:t> </w:t>
            </w:r>
          </w:p>
        </w:tc>
        <w:tc>
          <w:tcPr>
            <w:tcW w:w="564" w:type="pct"/>
            <w:shd w:val="clear" w:color="auto" w:fill="auto"/>
          </w:tcPr>
          <w:p w:rsidR="005C0C72" w:rsidRPr="00DC5E1D" w:rsidRDefault="005C0C72" w:rsidP="00FB078D">
            <w:pPr>
              <w:pStyle w:val="TableTextHeadingRight"/>
            </w:pPr>
            <w:r>
              <w:t>$</w:t>
            </w:r>
            <w:r w:rsidR="00354A87">
              <w:t>’</w:t>
            </w:r>
            <w:r>
              <w:t>000</w:t>
            </w:r>
            <w:r w:rsidRPr="00DC5E1D">
              <w:t> </w:t>
            </w:r>
          </w:p>
        </w:tc>
        <w:tc>
          <w:tcPr>
            <w:tcW w:w="665" w:type="pct"/>
          </w:tcPr>
          <w:p w:rsidR="005C0C72" w:rsidRPr="00DC5E1D" w:rsidRDefault="005C0C72" w:rsidP="00FB078D">
            <w:pPr>
              <w:pStyle w:val="TableTextHeadingRight"/>
            </w:pPr>
            <w:r>
              <w:t>$</w:t>
            </w:r>
            <w:r w:rsidR="00354A87">
              <w:t>’</w:t>
            </w:r>
            <w:r>
              <w:t>000</w:t>
            </w:r>
            <w:r w:rsidRPr="00DC5E1D">
              <w:t> </w:t>
            </w:r>
          </w:p>
        </w:tc>
      </w:tr>
      <w:tr w:rsidR="005C0C72" w:rsidRPr="003F2440" w:rsidTr="00994E09">
        <w:tc>
          <w:tcPr>
            <w:tcW w:w="855" w:type="pct"/>
            <w:shd w:val="clear" w:color="auto" w:fill="auto"/>
          </w:tcPr>
          <w:p w:rsidR="005C0C72" w:rsidRPr="003F2440" w:rsidRDefault="005C0C72" w:rsidP="00FB078D">
            <w:pPr>
              <w:pStyle w:val="TableText"/>
            </w:pPr>
            <w:r>
              <w:t>Debtors</w:t>
            </w:r>
          </w:p>
        </w:tc>
        <w:tc>
          <w:tcPr>
            <w:tcW w:w="508" w:type="pct"/>
            <w:shd w:val="clear" w:color="auto" w:fill="E0E0E0"/>
          </w:tcPr>
          <w:p w:rsidR="005C0C72" w:rsidRPr="004D67DA" w:rsidRDefault="005C0C72" w:rsidP="00FB078D">
            <w:pPr>
              <w:pStyle w:val="TableTextRight"/>
              <w:rPr>
                <w:bCs/>
              </w:rPr>
            </w:pPr>
            <w:r>
              <w:rPr>
                <w:bCs/>
              </w:rPr>
              <w:t>28 651</w:t>
            </w:r>
          </w:p>
        </w:tc>
        <w:tc>
          <w:tcPr>
            <w:tcW w:w="698" w:type="pct"/>
            <w:shd w:val="clear" w:color="auto" w:fill="auto"/>
          </w:tcPr>
          <w:p w:rsidR="005C0C72" w:rsidRPr="004D67DA" w:rsidRDefault="005C0C72" w:rsidP="00FB078D">
            <w:pPr>
              <w:pStyle w:val="TableTextRight"/>
              <w:rPr>
                <w:bCs/>
              </w:rPr>
            </w:pPr>
            <w:r>
              <w:rPr>
                <w:bCs/>
              </w:rPr>
              <w:t>15 548</w:t>
            </w:r>
          </w:p>
        </w:tc>
        <w:tc>
          <w:tcPr>
            <w:tcW w:w="603" w:type="pct"/>
            <w:shd w:val="clear" w:color="auto" w:fill="E0E0E0"/>
          </w:tcPr>
          <w:p w:rsidR="005C0C72" w:rsidRPr="004D67DA" w:rsidRDefault="005C0C72" w:rsidP="00FB078D">
            <w:pPr>
              <w:pStyle w:val="TableTextRight"/>
              <w:rPr>
                <w:bCs/>
              </w:rPr>
            </w:pPr>
            <w:r>
              <w:rPr>
                <w:bCs/>
              </w:rPr>
              <w:t>4 110</w:t>
            </w:r>
          </w:p>
        </w:tc>
        <w:tc>
          <w:tcPr>
            <w:tcW w:w="505" w:type="pct"/>
            <w:shd w:val="clear" w:color="auto" w:fill="auto"/>
          </w:tcPr>
          <w:p w:rsidR="005C0C72" w:rsidRPr="004D67DA" w:rsidRDefault="005C0C72" w:rsidP="00FB078D">
            <w:pPr>
              <w:pStyle w:val="TableTextRight"/>
              <w:rPr>
                <w:bCs/>
              </w:rPr>
            </w:pPr>
            <w:r>
              <w:rPr>
                <w:bCs/>
              </w:rPr>
              <w:t>3 998</w:t>
            </w:r>
          </w:p>
        </w:tc>
        <w:tc>
          <w:tcPr>
            <w:tcW w:w="603" w:type="pct"/>
            <w:shd w:val="clear" w:color="auto" w:fill="E0E0E0"/>
          </w:tcPr>
          <w:p w:rsidR="005C0C72" w:rsidRPr="004D67DA" w:rsidRDefault="005C0C72" w:rsidP="00FB078D">
            <w:pPr>
              <w:pStyle w:val="TableTextRight"/>
              <w:rPr>
                <w:bCs/>
              </w:rPr>
            </w:pPr>
            <w:r>
              <w:rPr>
                <w:bCs/>
              </w:rPr>
              <w:t>4 995</w:t>
            </w:r>
          </w:p>
        </w:tc>
        <w:tc>
          <w:tcPr>
            <w:tcW w:w="564" w:type="pct"/>
            <w:shd w:val="clear" w:color="auto" w:fill="auto"/>
          </w:tcPr>
          <w:p w:rsidR="005C0C72" w:rsidRPr="004D67DA" w:rsidRDefault="005C0C72" w:rsidP="00FB078D">
            <w:pPr>
              <w:pStyle w:val="TableTextRight"/>
              <w:rPr>
                <w:bCs/>
              </w:rPr>
            </w:pPr>
          </w:p>
        </w:tc>
        <w:tc>
          <w:tcPr>
            <w:tcW w:w="665" w:type="pct"/>
            <w:shd w:val="clear" w:color="auto" w:fill="E0E0E0"/>
          </w:tcPr>
          <w:p w:rsidR="005C0C72" w:rsidRPr="004D67DA" w:rsidRDefault="005C0C72" w:rsidP="00FB078D">
            <w:pPr>
              <w:pStyle w:val="TableTextRight"/>
              <w:rPr>
                <w:bCs/>
              </w:rPr>
            </w:pPr>
          </w:p>
        </w:tc>
      </w:tr>
      <w:tr w:rsidR="005C0C72" w:rsidRPr="003F2440" w:rsidTr="00994E09">
        <w:trPr>
          <w:trHeight w:hRule="exact" w:val="120"/>
        </w:trPr>
        <w:tc>
          <w:tcPr>
            <w:tcW w:w="855" w:type="pct"/>
            <w:shd w:val="clear" w:color="auto" w:fill="auto"/>
          </w:tcPr>
          <w:p w:rsidR="005C0C72" w:rsidRDefault="005C0C72" w:rsidP="00FB078D">
            <w:pPr>
              <w:pStyle w:val="TableText"/>
              <w:rPr>
                <w:b/>
                <w:bCs/>
              </w:rPr>
            </w:pPr>
          </w:p>
        </w:tc>
        <w:tc>
          <w:tcPr>
            <w:tcW w:w="508" w:type="pct"/>
            <w:shd w:val="clear" w:color="auto" w:fill="E0E0E0"/>
          </w:tcPr>
          <w:p w:rsidR="005C0C72" w:rsidRPr="00B86CE4" w:rsidRDefault="005C0C72" w:rsidP="00FB078D">
            <w:pPr>
              <w:pStyle w:val="TableTextRight"/>
            </w:pPr>
          </w:p>
        </w:tc>
        <w:tc>
          <w:tcPr>
            <w:tcW w:w="698" w:type="pct"/>
            <w:shd w:val="clear" w:color="auto" w:fill="auto"/>
          </w:tcPr>
          <w:p w:rsidR="005C0C72" w:rsidRPr="00B86CE4" w:rsidRDefault="005C0C72" w:rsidP="00FB078D">
            <w:pPr>
              <w:pStyle w:val="TableTextRight"/>
            </w:pPr>
          </w:p>
        </w:tc>
        <w:tc>
          <w:tcPr>
            <w:tcW w:w="603" w:type="pct"/>
            <w:shd w:val="clear" w:color="auto" w:fill="E0E0E0"/>
          </w:tcPr>
          <w:p w:rsidR="005C0C72" w:rsidRPr="00B86CE4" w:rsidRDefault="005C0C72" w:rsidP="00FB078D">
            <w:pPr>
              <w:pStyle w:val="TableTextRight"/>
            </w:pPr>
          </w:p>
        </w:tc>
        <w:tc>
          <w:tcPr>
            <w:tcW w:w="505" w:type="pct"/>
            <w:shd w:val="clear" w:color="auto" w:fill="auto"/>
          </w:tcPr>
          <w:p w:rsidR="005C0C72" w:rsidRPr="00B86CE4" w:rsidRDefault="005C0C72" w:rsidP="00FB078D">
            <w:pPr>
              <w:pStyle w:val="TableTextRight"/>
            </w:pPr>
          </w:p>
        </w:tc>
        <w:tc>
          <w:tcPr>
            <w:tcW w:w="603" w:type="pct"/>
            <w:shd w:val="clear" w:color="auto" w:fill="E0E0E0"/>
          </w:tcPr>
          <w:p w:rsidR="005C0C72" w:rsidRPr="00B86CE4" w:rsidRDefault="005C0C72" w:rsidP="00FB078D">
            <w:pPr>
              <w:pStyle w:val="TableTextRight"/>
            </w:pPr>
          </w:p>
        </w:tc>
        <w:tc>
          <w:tcPr>
            <w:tcW w:w="564" w:type="pct"/>
            <w:shd w:val="clear" w:color="auto" w:fill="auto"/>
          </w:tcPr>
          <w:p w:rsidR="005C0C72" w:rsidRPr="00B86CE4" w:rsidRDefault="005C0C72" w:rsidP="00FB078D">
            <w:pPr>
              <w:pStyle w:val="TableTextRight"/>
            </w:pPr>
          </w:p>
        </w:tc>
        <w:tc>
          <w:tcPr>
            <w:tcW w:w="665" w:type="pct"/>
            <w:shd w:val="clear" w:color="auto" w:fill="E0E0E0"/>
          </w:tcPr>
          <w:p w:rsidR="005C0C72" w:rsidRPr="00B86CE4" w:rsidRDefault="005C0C72" w:rsidP="00FB078D">
            <w:pPr>
              <w:pStyle w:val="TableTextRight"/>
            </w:pPr>
          </w:p>
        </w:tc>
      </w:tr>
      <w:tr w:rsidR="005C0C72" w:rsidRPr="003F2440" w:rsidTr="00994E09">
        <w:tc>
          <w:tcPr>
            <w:tcW w:w="855" w:type="pct"/>
            <w:shd w:val="clear" w:color="auto" w:fill="auto"/>
          </w:tcPr>
          <w:p w:rsidR="005C0C72" w:rsidRPr="003F2440" w:rsidRDefault="005C0C72" w:rsidP="00FB078D">
            <w:pPr>
              <w:pStyle w:val="TableText"/>
              <w:rPr>
                <w:b/>
                <w:bCs/>
              </w:rPr>
            </w:pPr>
            <w:r>
              <w:rPr>
                <w:b/>
                <w:bCs/>
              </w:rPr>
              <w:t>2013</w:t>
            </w:r>
          </w:p>
        </w:tc>
        <w:tc>
          <w:tcPr>
            <w:tcW w:w="508" w:type="pct"/>
            <w:shd w:val="clear" w:color="auto" w:fill="E0E0E0"/>
          </w:tcPr>
          <w:p w:rsidR="005C0C72" w:rsidRPr="00B86CE4" w:rsidRDefault="005C0C72" w:rsidP="00FB078D">
            <w:pPr>
              <w:pStyle w:val="TableTextRight"/>
            </w:pPr>
          </w:p>
        </w:tc>
        <w:tc>
          <w:tcPr>
            <w:tcW w:w="698" w:type="pct"/>
            <w:shd w:val="clear" w:color="auto" w:fill="auto"/>
          </w:tcPr>
          <w:p w:rsidR="005C0C72" w:rsidRPr="00B86CE4" w:rsidRDefault="005C0C72" w:rsidP="00FB078D">
            <w:pPr>
              <w:pStyle w:val="TableTextRight"/>
            </w:pPr>
          </w:p>
        </w:tc>
        <w:tc>
          <w:tcPr>
            <w:tcW w:w="603" w:type="pct"/>
            <w:shd w:val="clear" w:color="auto" w:fill="E0E0E0"/>
          </w:tcPr>
          <w:p w:rsidR="005C0C72" w:rsidRPr="00B86CE4" w:rsidRDefault="005C0C72" w:rsidP="00FB078D">
            <w:pPr>
              <w:pStyle w:val="TableTextRight"/>
            </w:pPr>
          </w:p>
        </w:tc>
        <w:tc>
          <w:tcPr>
            <w:tcW w:w="505" w:type="pct"/>
            <w:shd w:val="clear" w:color="auto" w:fill="auto"/>
          </w:tcPr>
          <w:p w:rsidR="005C0C72" w:rsidRPr="00B86CE4" w:rsidRDefault="005C0C72" w:rsidP="00FB078D">
            <w:pPr>
              <w:pStyle w:val="TableTextRight"/>
            </w:pPr>
          </w:p>
        </w:tc>
        <w:tc>
          <w:tcPr>
            <w:tcW w:w="603" w:type="pct"/>
            <w:shd w:val="clear" w:color="auto" w:fill="E0E0E0"/>
          </w:tcPr>
          <w:p w:rsidR="005C0C72" w:rsidRPr="00B86CE4" w:rsidRDefault="005C0C72" w:rsidP="00FB078D">
            <w:pPr>
              <w:pStyle w:val="TableTextRight"/>
            </w:pPr>
          </w:p>
        </w:tc>
        <w:tc>
          <w:tcPr>
            <w:tcW w:w="564" w:type="pct"/>
            <w:shd w:val="clear" w:color="auto" w:fill="auto"/>
          </w:tcPr>
          <w:p w:rsidR="005C0C72" w:rsidRPr="00B86CE4" w:rsidRDefault="005C0C72" w:rsidP="00FB078D">
            <w:pPr>
              <w:pStyle w:val="TableTextRight"/>
            </w:pPr>
          </w:p>
        </w:tc>
        <w:tc>
          <w:tcPr>
            <w:tcW w:w="665" w:type="pct"/>
            <w:shd w:val="clear" w:color="auto" w:fill="E0E0E0"/>
          </w:tcPr>
          <w:p w:rsidR="005C0C72" w:rsidRPr="00B86CE4" w:rsidRDefault="005C0C72" w:rsidP="00FB078D">
            <w:pPr>
              <w:pStyle w:val="TableTextRight"/>
            </w:pPr>
          </w:p>
        </w:tc>
      </w:tr>
      <w:tr w:rsidR="005C0C72" w:rsidRPr="003F2440" w:rsidTr="00994E09">
        <w:tc>
          <w:tcPr>
            <w:tcW w:w="855" w:type="pct"/>
            <w:shd w:val="clear" w:color="auto" w:fill="auto"/>
          </w:tcPr>
          <w:p w:rsidR="005C0C72" w:rsidRPr="003F2440" w:rsidRDefault="005C0C72" w:rsidP="00FB078D">
            <w:pPr>
              <w:pStyle w:val="TableText"/>
            </w:pPr>
            <w:r>
              <w:t>Debtors</w:t>
            </w:r>
          </w:p>
        </w:tc>
        <w:tc>
          <w:tcPr>
            <w:tcW w:w="508" w:type="pct"/>
            <w:shd w:val="clear" w:color="auto" w:fill="E0E0E0"/>
          </w:tcPr>
          <w:p w:rsidR="005C0C72" w:rsidRPr="00705DFA" w:rsidRDefault="005C0C72" w:rsidP="00FB078D">
            <w:pPr>
              <w:pStyle w:val="TableTextRight"/>
              <w:rPr>
                <w:bCs/>
              </w:rPr>
            </w:pPr>
            <w:r>
              <w:rPr>
                <w:bCs/>
              </w:rPr>
              <w:t>19 425</w:t>
            </w:r>
          </w:p>
        </w:tc>
        <w:tc>
          <w:tcPr>
            <w:tcW w:w="698" w:type="pct"/>
            <w:shd w:val="clear" w:color="auto" w:fill="auto"/>
          </w:tcPr>
          <w:p w:rsidR="005C0C72" w:rsidRPr="00705DFA" w:rsidRDefault="005C0C72" w:rsidP="00FB078D">
            <w:pPr>
              <w:pStyle w:val="TableTextRight"/>
              <w:rPr>
                <w:bCs/>
              </w:rPr>
            </w:pPr>
            <w:r>
              <w:rPr>
                <w:bCs/>
              </w:rPr>
              <w:t>11 589</w:t>
            </w:r>
          </w:p>
        </w:tc>
        <w:tc>
          <w:tcPr>
            <w:tcW w:w="603" w:type="pct"/>
            <w:shd w:val="clear" w:color="auto" w:fill="E0E0E0"/>
          </w:tcPr>
          <w:p w:rsidR="005C0C72" w:rsidRPr="00705DFA" w:rsidRDefault="005C0C72" w:rsidP="00FB078D">
            <w:pPr>
              <w:pStyle w:val="TableTextRight"/>
              <w:rPr>
                <w:bCs/>
              </w:rPr>
            </w:pPr>
            <w:r>
              <w:rPr>
                <w:bCs/>
              </w:rPr>
              <w:t>1 583</w:t>
            </w:r>
          </w:p>
        </w:tc>
        <w:tc>
          <w:tcPr>
            <w:tcW w:w="505" w:type="pct"/>
            <w:shd w:val="clear" w:color="auto" w:fill="auto"/>
          </w:tcPr>
          <w:p w:rsidR="005C0C72" w:rsidRPr="00705DFA" w:rsidRDefault="005C0C72" w:rsidP="00FB078D">
            <w:pPr>
              <w:pStyle w:val="TableTextRight"/>
              <w:rPr>
                <w:bCs/>
              </w:rPr>
            </w:pPr>
            <w:r>
              <w:rPr>
                <w:bCs/>
              </w:rPr>
              <w:t>2 340</w:t>
            </w:r>
          </w:p>
        </w:tc>
        <w:tc>
          <w:tcPr>
            <w:tcW w:w="603" w:type="pct"/>
            <w:shd w:val="clear" w:color="auto" w:fill="E0E0E0"/>
          </w:tcPr>
          <w:p w:rsidR="005C0C72" w:rsidRPr="00705DFA" w:rsidRDefault="005C0C72" w:rsidP="00FB078D">
            <w:pPr>
              <w:pStyle w:val="TableTextRight"/>
              <w:rPr>
                <w:bCs/>
              </w:rPr>
            </w:pPr>
            <w:r>
              <w:rPr>
                <w:bCs/>
              </w:rPr>
              <w:t>3 913</w:t>
            </w:r>
          </w:p>
        </w:tc>
        <w:tc>
          <w:tcPr>
            <w:tcW w:w="564" w:type="pct"/>
            <w:shd w:val="clear" w:color="auto" w:fill="auto"/>
          </w:tcPr>
          <w:p w:rsidR="005C0C72" w:rsidRPr="00705DFA" w:rsidRDefault="005C0C72" w:rsidP="00FB078D">
            <w:pPr>
              <w:pStyle w:val="TableTextRight"/>
              <w:rPr>
                <w:bCs/>
              </w:rPr>
            </w:pPr>
          </w:p>
        </w:tc>
        <w:tc>
          <w:tcPr>
            <w:tcW w:w="665" w:type="pct"/>
            <w:shd w:val="clear" w:color="auto" w:fill="E0E0E0"/>
          </w:tcPr>
          <w:p w:rsidR="005C0C72" w:rsidRPr="004277D3" w:rsidRDefault="005C0C72" w:rsidP="00FB078D">
            <w:pPr>
              <w:pStyle w:val="TableTextRight"/>
              <w:rPr>
                <w:bCs/>
              </w:rPr>
            </w:pPr>
          </w:p>
        </w:tc>
      </w:tr>
    </w:tbl>
    <w:p w:rsidR="00761A28" w:rsidRDefault="00761A28" w:rsidP="00C45897"/>
    <w:p w:rsidR="005C0C72" w:rsidRDefault="005C0C72" w:rsidP="00C45897"/>
    <w:p w:rsidR="005C0C72" w:rsidRDefault="005C0C72" w:rsidP="00C45897">
      <w:pPr>
        <w:sectPr w:rsidR="005C0C72" w:rsidSect="005C0C72">
          <w:type w:val="continuous"/>
          <w:pgSz w:w="11909" w:h="16834" w:code="9"/>
          <w:pgMar w:top="1728" w:right="1152" w:bottom="1152" w:left="1152" w:header="720" w:footer="288" w:gutter="0"/>
          <w:cols w:space="708"/>
          <w:noEndnote/>
        </w:sectPr>
      </w:pPr>
    </w:p>
    <w:p w:rsidR="00142F7D" w:rsidRDefault="00142F7D" w:rsidP="00142F7D">
      <w:pPr>
        <w:pStyle w:val="Heading3"/>
      </w:pPr>
      <w:r>
        <w:lastRenderedPageBreak/>
        <w:t>(d) Liquidity risk</w:t>
      </w:r>
    </w:p>
    <w:p w:rsidR="007B2CBC" w:rsidRDefault="005C0C72" w:rsidP="00142F7D">
      <w:r w:rsidRPr="00830D40">
        <w:t>Liquidity risk arises when the Department is unable to meet its financial obligations as they fall due</w:t>
      </w:r>
      <w:r w:rsidR="00067E1F">
        <w:t xml:space="preserve">. </w:t>
      </w:r>
      <w:r w:rsidRPr="00830D40">
        <w:t>The Department operates under the Government</w:t>
      </w:r>
      <w:r w:rsidR="00354A87">
        <w:t>’</w:t>
      </w:r>
      <w:r>
        <w:t>s</w:t>
      </w:r>
      <w:r w:rsidRPr="00830D40">
        <w:t xml:space="preserve"> fair payments policy of settling </w:t>
      </w:r>
      <w:r w:rsidR="00994E09">
        <w:t>financial obligations within 30 </w:t>
      </w:r>
      <w:r w:rsidRPr="00830D40">
        <w:t>days and</w:t>
      </w:r>
      <w:r>
        <w:t>,</w:t>
      </w:r>
      <w:r w:rsidRPr="00830D40">
        <w:t xml:space="preserve"> in the event of a dispute, make payments within 30 days from the date of resolution</w:t>
      </w:r>
      <w:r w:rsidR="00067E1F">
        <w:t xml:space="preserve">. </w:t>
      </w:r>
      <w:r w:rsidRPr="00830D40">
        <w:t xml:space="preserve">It also continuously manages risk </w:t>
      </w:r>
      <w:r>
        <w:t>to ensure that short</w:t>
      </w:r>
      <w:r w:rsidR="002F651E">
        <w:noBreakHyphen/>
      </w:r>
      <w:r>
        <w:t>term funding needs can be met at all times and that the</w:t>
      </w:r>
      <w:r w:rsidR="00E44E6A">
        <w:t xml:space="preserve"> net interest cost on any short</w:t>
      </w:r>
      <w:r w:rsidR="002F651E">
        <w:noBreakHyphen/>
      </w:r>
      <w:r>
        <w:t>term borrowings are minimised</w:t>
      </w:r>
      <w:r w:rsidR="00067E1F">
        <w:t xml:space="preserve">. </w:t>
      </w:r>
      <w:r>
        <w:t>These objectives are achieved by negotiating funding arrangements to ensure that the maximum expect</w:t>
      </w:r>
      <w:r w:rsidR="00E44E6A">
        <w:t>ed short</w:t>
      </w:r>
      <w:r w:rsidR="002F651E">
        <w:noBreakHyphen/>
      </w:r>
      <w:r>
        <w:t>term funding need can be met at all times and regular forecasting as a basis for borrowing or investing decisions.</w:t>
      </w:r>
    </w:p>
    <w:p w:rsidR="005C0C72" w:rsidRDefault="005C0C72" w:rsidP="005C0C72">
      <w:r>
        <w:br w:type="column"/>
      </w:r>
      <w:r w:rsidRPr="00830D40">
        <w:lastRenderedPageBreak/>
        <w:t>The Department</w:t>
      </w:r>
      <w:r w:rsidR="00354A87">
        <w:t>’</w:t>
      </w:r>
      <w:r w:rsidRPr="00830D40">
        <w:t>s exposure to liquidity risk is deemed insignificant based on prior periods</w:t>
      </w:r>
      <w:r w:rsidR="00354A87">
        <w:t>’</w:t>
      </w:r>
      <w:r w:rsidRPr="00830D40">
        <w:t xml:space="preserve"> data and current assessment of risk.</w:t>
      </w:r>
    </w:p>
    <w:p w:rsidR="005C0C72" w:rsidRDefault="005C0C72" w:rsidP="00142F7D">
      <w:r w:rsidRPr="00830D40">
        <w:t>Maximum exposure to liquidity risk is the carrying amounts of financial liabilities</w:t>
      </w:r>
      <w:r>
        <w:t>.</w:t>
      </w:r>
    </w:p>
    <w:p w:rsidR="005C0C72" w:rsidRPr="00AF2974" w:rsidRDefault="005C0C72" w:rsidP="00142F7D">
      <w:r w:rsidRPr="00830D40">
        <w:t>The following table discloses the contractual maturity analysis for the Department</w:t>
      </w:r>
      <w:r w:rsidR="00354A87">
        <w:t>’</w:t>
      </w:r>
      <w:r w:rsidRPr="00830D40">
        <w:t>s financial liabilities:</w:t>
      </w:r>
    </w:p>
    <w:p w:rsidR="007B2CBC" w:rsidRPr="00AF2974" w:rsidRDefault="007B2CBC" w:rsidP="00FE0DD2"/>
    <w:p w:rsidR="001E7003" w:rsidRPr="00AF2974" w:rsidRDefault="001E7003" w:rsidP="00FE0DD2">
      <w:pPr>
        <w:sectPr w:rsidR="001E700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7B2CBC" w:rsidRPr="00AF2974" w:rsidRDefault="007B2CBC" w:rsidP="007B2CBC"/>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7A03CC" w:rsidRPr="00AF2974" w:rsidTr="00994E09">
        <w:tc>
          <w:tcPr>
            <w:tcW w:w="1114" w:type="pct"/>
            <w:shd w:val="clear" w:color="auto" w:fill="auto"/>
            <w:vAlign w:val="bottom"/>
          </w:tcPr>
          <w:p w:rsidR="007A03CC" w:rsidRPr="00AF2974" w:rsidRDefault="007A03CC" w:rsidP="00FB078D">
            <w:pPr>
              <w:pStyle w:val="TableText"/>
            </w:pPr>
          </w:p>
        </w:tc>
        <w:tc>
          <w:tcPr>
            <w:tcW w:w="544" w:type="pct"/>
            <w:shd w:val="clear" w:color="auto" w:fill="auto"/>
            <w:vAlign w:val="bottom"/>
          </w:tcPr>
          <w:p w:rsidR="007A03CC" w:rsidRPr="00AF2974" w:rsidRDefault="007A03CC" w:rsidP="00FB078D">
            <w:pPr>
              <w:pStyle w:val="TableTextHeadingRight"/>
            </w:pPr>
          </w:p>
        </w:tc>
        <w:tc>
          <w:tcPr>
            <w:tcW w:w="541" w:type="pct"/>
            <w:shd w:val="clear" w:color="auto" w:fill="auto"/>
            <w:vAlign w:val="bottom"/>
          </w:tcPr>
          <w:p w:rsidR="007A03CC" w:rsidRPr="00AF2974" w:rsidRDefault="007A03CC" w:rsidP="00FB078D">
            <w:pPr>
              <w:pStyle w:val="TableTextHeadingRight"/>
            </w:pPr>
          </w:p>
        </w:tc>
        <w:tc>
          <w:tcPr>
            <w:tcW w:w="2801" w:type="pct"/>
            <w:gridSpan w:val="5"/>
            <w:shd w:val="clear" w:color="auto" w:fill="E0E0E0"/>
            <w:vAlign w:val="bottom"/>
          </w:tcPr>
          <w:p w:rsidR="007A03CC" w:rsidRPr="00E325CD" w:rsidRDefault="007A03CC" w:rsidP="00FB078D">
            <w:pPr>
              <w:pStyle w:val="TableTextHeadingCentre"/>
              <w:rPr>
                <w:vertAlign w:val="superscript"/>
              </w:rPr>
            </w:pPr>
            <w:r w:rsidRPr="00AF2974">
              <w:t>Maturity dates</w:t>
            </w:r>
            <w:r w:rsidR="00E325CD">
              <w:rPr>
                <w:vertAlign w:val="superscript"/>
              </w:rPr>
              <w:t>(a)</w:t>
            </w:r>
          </w:p>
        </w:tc>
      </w:tr>
      <w:tr w:rsidR="007A03CC" w:rsidRPr="00AF2974" w:rsidTr="00994E09">
        <w:tc>
          <w:tcPr>
            <w:tcW w:w="1114" w:type="pct"/>
            <w:shd w:val="clear" w:color="auto" w:fill="auto"/>
            <w:vAlign w:val="bottom"/>
          </w:tcPr>
          <w:p w:rsidR="007A03CC" w:rsidRPr="00AF2974" w:rsidRDefault="007A03CC" w:rsidP="00FB078D">
            <w:pPr>
              <w:pStyle w:val="TableText"/>
            </w:pPr>
          </w:p>
        </w:tc>
        <w:tc>
          <w:tcPr>
            <w:tcW w:w="544" w:type="pct"/>
            <w:shd w:val="clear" w:color="auto" w:fill="auto"/>
            <w:vAlign w:val="bottom"/>
          </w:tcPr>
          <w:p w:rsidR="007A03CC" w:rsidRPr="00AF2974" w:rsidRDefault="007A03CC" w:rsidP="00FB078D">
            <w:pPr>
              <w:pStyle w:val="TableTextHeadingRight"/>
            </w:pPr>
            <w:r w:rsidRPr="00AF2974">
              <w:t>Carrying amount</w:t>
            </w:r>
          </w:p>
        </w:tc>
        <w:tc>
          <w:tcPr>
            <w:tcW w:w="541" w:type="pct"/>
            <w:shd w:val="clear" w:color="auto" w:fill="auto"/>
            <w:vAlign w:val="bottom"/>
          </w:tcPr>
          <w:p w:rsidR="007A03CC" w:rsidRPr="00AF2974" w:rsidRDefault="007A03CC" w:rsidP="00FB078D">
            <w:pPr>
              <w:pStyle w:val="TableTextHeadingRight"/>
            </w:pPr>
            <w:r w:rsidRPr="00AF2974">
              <w:t>Nominal amount</w:t>
            </w:r>
          </w:p>
        </w:tc>
        <w:tc>
          <w:tcPr>
            <w:tcW w:w="544" w:type="pct"/>
            <w:shd w:val="clear" w:color="auto" w:fill="auto"/>
            <w:vAlign w:val="bottom"/>
          </w:tcPr>
          <w:p w:rsidR="007A03CC" w:rsidRPr="00AF2974" w:rsidRDefault="007A03CC" w:rsidP="00FB078D">
            <w:pPr>
              <w:pStyle w:val="TableTextHeadingRight"/>
            </w:pPr>
            <w:r w:rsidRPr="00AF2974">
              <w:t>Less than 1 month</w:t>
            </w:r>
          </w:p>
        </w:tc>
        <w:tc>
          <w:tcPr>
            <w:tcW w:w="544" w:type="pct"/>
            <w:shd w:val="clear" w:color="auto" w:fill="auto"/>
            <w:vAlign w:val="bottom"/>
          </w:tcPr>
          <w:p w:rsidR="007A03CC" w:rsidRPr="00AF2974" w:rsidRDefault="007A03CC" w:rsidP="00FB078D">
            <w:pPr>
              <w:pStyle w:val="TableTextHeadingRight"/>
            </w:pPr>
            <w:r w:rsidRPr="00AF2974">
              <w:t>1</w:t>
            </w:r>
            <w:r w:rsidR="00B33C10">
              <w:t>–</w:t>
            </w:r>
            <w:r w:rsidRPr="00AF2974">
              <w:t>3 months</w:t>
            </w:r>
          </w:p>
        </w:tc>
        <w:tc>
          <w:tcPr>
            <w:tcW w:w="544" w:type="pct"/>
            <w:shd w:val="clear" w:color="auto" w:fill="auto"/>
            <w:vAlign w:val="bottom"/>
          </w:tcPr>
          <w:p w:rsidR="007A03CC" w:rsidRPr="00AF2974" w:rsidRDefault="007A03CC" w:rsidP="00B33C10">
            <w:pPr>
              <w:pStyle w:val="TableTextHeadingRight"/>
            </w:pPr>
            <w:r w:rsidRPr="00AF2974">
              <w:t>3 months</w:t>
            </w:r>
            <w:r w:rsidR="00B33C10">
              <w:t>–</w:t>
            </w:r>
            <w:r>
              <w:br/>
            </w:r>
            <w:r w:rsidRPr="00AF2974">
              <w:t>1 year</w:t>
            </w:r>
          </w:p>
        </w:tc>
        <w:tc>
          <w:tcPr>
            <w:tcW w:w="544" w:type="pct"/>
            <w:shd w:val="clear" w:color="auto" w:fill="auto"/>
            <w:vAlign w:val="bottom"/>
          </w:tcPr>
          <w:p w:rsidR="007A03CC" w:rsidRPr="00AF2974" w:rsidRDefault="007A03CC" w:rsidP="00B33C10">
            <w:pPr>
              <w:pStyle w:val="TableTextHeadingRight"/>
            </w:pPr>
            <w:r w:rsidRPr="00AF2974">
              <w:t>1</w:t>
            </w:r>
            <w:r w:rsidR="00B33C10">
              <w:t>–</w:t>
            </w:r>
            <w:r w:rsidRPr="00AF2974">
              <w:t>5 years</w:t>
            </w:r>
          </w:p>
        </w:tc>
        <w:tc>
          <w:tcPr>
            <w:tcW w:w="624" w:type="pct"/>
            <w:vAlign w:val="bottom"/>
          </w:tcPr>
          <w:p w:rsidR="007A03CC" w:rsidRPr="00AF2974" w:rsidRDefault="007A03CC" w:rsidP="00FB078D">
            <w:pPr>
              <w:pStyle w:val="TableTextHeadingRight"/>
            </w:pPr>
            <w:r w:rsidRPr="00AF2974">
              <w:t>Greater than 5 years</w:t>
            </w:r>
          </w:p>
        </w:tc>
      </w:tr>
      <w:tr w:rsidR="007A03CC" w:rsidRPr="00AF2974" w:rsidTr="00994E09">
        <w:tc>
          <w:tcPr>
            <w:tcW w:w="1114" w:type="pct"/>
            <w:shd w:val="clear" w:color="auto" w:fill="auto"/>
          </w:tcPr>
          <w:p w:rsidR="007A03CC" w:rsidRPr="00AF2974" w:rsidRDefault="007A03CC" w:rsidP="00FB078D">
            <w:pPr>
              <w:pStyle w:val="TableText"/>
              <w:rPr>
                <w:b/>
                <w:bCs/>
              </w:rPr>
            </w:pPr>
            <w:r>
              <w:rPr>
                <w:b/>
                <w:bCs/>
              </w:rPr>
              <w:t>2014</w:t>
            </w:r>
          </w:p>
        </w:tc>
        <w:tc>
          <w:tcPr>
            <w:tcW w:w="544" w:type="pct"/>
            <w:shd w:val="clear" w:color="auto" w:fill="auto"/>
            <w:vAlign w:val="bottom"/>
          </w:tcPr>
          <w:p w:rsidR="007A03CC" w:rsidRPr="00AF2974" w:rsidRDefault="007A03CC" w:rsidP="00FB078D">
            <w:pPr>
              <w:pStyle w:val="TableTextHeadingRight"/>
            </w:pPr>
            <w:r w:rsidRPr="00AF2974">
              <w:t>$</w:t>
            </w:r>
            <w:r w:rsidR="00354A87">
              <w:t>’</w:t>
            </w:r>
            <w:r w:rsidRPr="00AF2974">
              <w:t>000 </w:t>
            </w:r>
          </w:p>
        </w:tc>
        <w:tc>
          <w:tcPr>
            <w:tcW w:w="541" w:type="pct"/>
            <w:shd w:val="clear" w:color="auto" w:fill="auto"/>
            <w:vAlign w:val="bottom"/>
          </w:tcPr>
          <w:p w:rsidR="007A03CC" w:rsidRPr="00AF2974" w:rsidRDefault="007A03CC" w:rsidP="00FB078D">
            <w:pPr>
              <w:pStyle w:val="TableTextHeadingRight"/>
            </w:pPr>
            <w:r w:rsidRPr="00AF2974">
              <w:t>$</w:t>
            </w:r>
            <w:r w:rsidR="00354A87">
              <w:t>’</w:t>
            </w:r>
            <w:r w:rsidRPr="00AF2974">
              <w:t>000</w:t>
            </w:r>
          </w:p>
        </w:tc>
        <w:tc>
          <w:tcPr>
            <w:tcW w:w="544" w:type="pct"/>
            <w:shd w:val="clear" w:color="auto" w:fill="auto"/>
            <w:vAlign w:val="bottom"/>
          </w:tcPr>
          <w:p w:rsidR="007A03CC" w:rsidRPr="00AF2974" w:rsidRDefault="007A03CC" w:rsidP="00FB078D">
            <w:pPr>
              <w:pStyle w:val="TableTextHeadingRight"/>
            </w:pPr>
            <w:r w:rsidRPr="00AF2974">
              <w:t>$</w:t>
            </w:r>
            <w:r w:rsidR="00354A87">
              <w:t>’</w:t>
            </w:r>
            <w:r w:rsidRPr="00AF2974">
              <w:t>000 </w:t>
            </w:r>
          </w:p>
        </w:tc>
        <w:tc>
          <w:tcPr>
            <w:tcW w:w="544" w:type="pct"/>
            <w:shd w:val="clear" w:color="auto" w:fill="auto"/>
            <w:vAlign w:val="bottom"/>
          </w:tcPr>
          <w:p w:rsidR="007A03CC" w:rsidRPr="00AF2974" w:rsidRDefault="007A03CC" w:rsidP="00FB078D">
            <w:pPr>
              <w:pStyle w:val="TableTextHeadingRight"/>
            </w:pPr>
            <w:r w:rsidRPr="00AF2974">
              <w:t>$</w:t>
            </w:r>
            <w:r w:rsidR="00354A87">
              <w:t>’</w:t>
            </w:r>
            <w:r w:rsidRPr="00AF2974">
              <w:t>000 </w:t>
            </w:r>
          </w:p>
        </w:tc>
        <w:tc>
          <w:tcPr>
            <w:tcW w:w="544" w:type="pct"/>
            <w:shd w:val="clear" w:color="auto" w:fill="auto"/>
            <w:vAlign w:val="bottom"/>
          </w:tcPr>
          <w:p w:rsidR="007A03CC" w:rsidRPr="00AF2974" w:rsidRDefault="007A03CC" w:rsidP="00FB078D">
            <w:pPr>
              <w:pStyle w:val="TableTextHeadingRight"/>
            </w:pPr>
            <w:r w:rsidRPr="00AF2974">
              <w:t>$</w:t>
            </w:r>
            <w:r w:rsidR="00354A87">
              <w:t>’</w:t>
            </w:r>
            <w:r w:rsidRPr="00AF2974">
              <w:t>000 </w:t>
            </w:r>
          </w:p>
        </w:tc>
        <w:tc>
          <w:tcPr>
            <w:tcW w:w="544" w:type="pct"/>
            <w:shd w:val="clear" w:color="auto" w:fill="auto"/>
            <w:vAlign w:val="bottom"/>
          </w:tcPr>
          <w:p w:rsidR="007A03CC" w:rsidRPr="00AF2974" w:rsidRDefault="007A03CC" w:rsidP="00FB078D">
            <w:pPr>
              <w:pStyle w:val="TableTextHeadingRight"/>
            </w:pPr>
            <w:r w:rsidRPr="00AF2974">
              <w:t>$</w:t>
            </w:r>
            <w:r w:rsidR="00354A87">
              <w:t>’</w:t>
            </w:r>
            <w:r w:rsidRPr="00AF2974">
              <w:t>000 </w:t>
            </w:r>
          </w:p>
        </w:tc>
        <w:tc>
          <w:tcPr>
            <w:tcW w:w="624" w:type="pct"/>
            <w:vAlign w:val="bottom"/>
          </w:tcPr>
          <w:p w:rsidR="007A03CC" w:rsidRPr="00AF2974" w:rsidRDefault="007A03CC" w:rsidP="00FB078D">
            <w:pPr>
              <w:pStyle w:val="TableTextHeadingRight"/>
            </w:pPr>
            <w:r w:rsidRPr="00AF2974">
              <w:t>$</w:t>
            </w:r>
            <w:r w:rsidR="00354A87">
              <w:t>’</w:t>
            </w:r>
            <w:r w:rsidRPr="00AF2974">
              <w:t>000 </w:t>
            </w:r>
          </w:p>
        </w:tc>
      </w:tr>
      <w:tr w:rsidR="007A03CC" w:rsidRPr="00AF2974" w:rsidTr="00994E09">
        <w:tc>
          <w:tcPr>
            <w:tcW w:w="1114" w:type="pct"/>
            <w:shd w:val="clear" w:color="auto" w:fill="auto"/>
          </w:tcPr>
          <w:p w:rsidR="007A03CC" w:rsidRPr="00AF2974" w:rsidRDefault="007A03CC" w:rsidP="00FB078D">
            <w:pPr>
              <w:pStyle w:val="TableText"/>
            </w:pPr>
            <w:r w:rsidRPr="00AF2974">
              <w:t>Payables</w:t>
            </w:r>
          </w:p>
        </w:tc>
        <w:tc>
          <w:tcPr>
            <w:tcW w:w="544" w:type="pct"/>
            <w:shd w:val="clear" w:color="auto" w:fill="E0E0E0"/>
          </w:tcPr>
          <w:p w:rsidR="007A03CC" w:rsidRPr="004D67DA" w:rsidRDefault="007A03CC" w:rsidP="00FB078D">
            <w:pPr>
              <w:pStyle w:val="TableTextRight"/>
            </w:pPr>
            <w:r w:rsidRPr="004D67DA">
              <w:t>17</w:t>
            </w:r>
            <w:r>
              <w:t> 300</w:t>
            </w:r>
          </w:p>
        </w:tc>
        <w:tc>
          <w:tcPr>
            <w:tcW w:w="541" w:type="pct"/>
            <w:shd w:val="clear" w:color="auto" w:fill="auto"/>
          </w:tcPr>
          <w:p w:rsidR="007A03CC" w:rsidRPr="004D67DA" w:rsidRDefault="007A03CC" w:rsidP="00FB078D">
            <w:pPr>
              <w:pStyle w:val="TableTextRight"/>
            </w:pPr>
            <w:r w:rsidRPr="004D67DA">
              <w:t>17</w:t>
            </w:r>
            <w:r>
              <w:t> 300</w:t>
            </w:r>
          </w:p>
        </w:tc>
        <w:tc>
          <w:tcPr>
            <w:tcW w:w="544" w:type="pct"/>
            <w:shd w:val="clear" w:color="auto" w:fill="E0E0E0"/>
          </w:tcPr>
          <w:p w:rsidR="007A03CC" w:rsidRPr="004D67DA" w:rsidRDefault="007A03CC" w:rsidP="00FB078D">
            <w:pPr>
              <w:pStyle w:val="TableTextRight"/>
            </w:pPr>
            <w:r w:rsidRPr="004D67DA">
              <w:t>17</w:t>
            </w:r>
            <w:r>
              <w:t> 300</w:t>
            </w:r>
          </w:p>
        </w:tc>
        <w:tc>
          <w:tcPr>
            <w:tcW w:w="544" w:type="pct"/>
            <w:shd w:val="clear" w:color="auto" w:fill="auto"/>
          </w:tcPr>
          <w:p w:rsidR="007A03CC" w:rsidRPr="004D67DA" w:rsidRDefault="007A03CC" w:rsidP="00FB078D">
            <w:pPr>
              <w:pStyle w:val="TableTextRight"/>
            </w:pPr>
          </w:p>
        </w:tc>
        <w:tc>
          <w:tcPr>
            <w:tcW w:w="544" w:type="pct"/>
            <w:shd w:val="clear" w:color="auto" w:fill="E0E0E0"/>
          </w:tcPr>
          <w:p w:rsidR="007A03CC" w:rsidRPr="004D67DA" w:rsidRDefault="007A03CC" w:rsidP="00FB078D">
            <w:pPr>
              <w:pStyle w:val="TableTextRight"/>
            </w:pPr>
          </w:p>
        </w:tc>
        <w:tc>
          <w:tcPr>
            <w:tcW w:w="544" w:type="pct"/>
            <w:shd w:val="clear" w:color="auto" w:fill="auto"/>
          </w:tcPr>
          <w:p w:rsidR="007A03CC" w:rsidRPr="004D67DA" w:rsidRDefault="007A03CC" w:rsidP="00FB078D">
            <w:pPr>
              <w:pStyle w:val="TableTextRight"/>
            </w:pPr>
          </w:p>
        </w:tc>
        <w:tc>
          <w:tcPr>
            <w:tcW w:w="624" w:type="pct"/>
            <w:shd w:val="clear" w:color="auto" w:fill="E0E0E0"/>
          </w:tcPr>
          <w:p w:rsidR="007A03CC" w:rsidRDefault="007A03CC" w:rsidP="00FB078D">
            <w:pPr>
              <w:pStyle w:val="TableTextRight"/>
              <w:rPr>
                <w:b/>
              </w:rPr>
            </w:pPr>
          </w:p>
        </w:tc>
      </w:tr>
      <w:tr w:rsidR="007A03CC" w:rsidRPr="00AF2974" w:rsidTr="00994E09">
        <w:tc>
          <w:tcPr>
            <w:tcW w:w="1114" w:type="pct"/>
            <w:shd w:val="clear" w:color="auto" w:fill="auto"/>
          </w:tcPr>
          <w:p w:rsidR="007A03CC" w:rsidRPr="00AF2974" w:rsidRDefault="007A03CC" w:rsidP="00FB078D">
            <w:pPr>
              <w:pStyle w:val="TableText"/>
            </w:pPr>
            <w:r w:rsidRPr="00AF2974">
              <w:t>Bank overdrafts</w:t>
            </w:r>
          </w:p>
        </w:tc>
        <w:tc>
          <w:tcPr>
            <w:tcW w:w="544" w:type="pct"/>
            <w:shd w:val="clear" w:color="auto" w:fill="E0E0E0"/>
          </w:tcPr>
          <w:p w:rsidR="007A03CC" w:rsidRPr="004D67DA" w:rsidRDefault="007A03CC" w:rsidP="00FB078D">
            <w:pPr>
              <w:pStyle w:val="TableTextRight"/>
            </w:pPr>
            <w:r w:rsidRPr="004D67DA">
              <w:t>852</w:t>
            </w:r>
          </w:p>
        </w:tc>
        <w:tc>
          <w:tcPr>
            <w:tcW w:w="541" w:type="pct"/>
            <w:shd w:val="clear" w:color="auto" w:fill="auto"/>
          </w:tcPr>
          <w:p w:rsidR="007A03CC" w:rsidRPr="004D67DA" w:rsidRDefault="007A03CC" w:rsidP="00FB078D">
            <w:pPr>
              <w:pStyle w:val="TableTextRight"/>
            </w:pPr>
            <w:r w:rsidRPr="004D67DA">
              <w:t>852</w:t>
            </w:r>
          </w:p>
        </w:tc>
        <w:tc>
          <w:tcPr>
            <w:tcW w:w="544" w:type="pct"/>
            <w:shd w:val="clear" w:color="auto" w:fill="E0E0E0"/>
          </w:tcPr>
          <w:p w:rsidR="007A03CC" w:rsidRPr="004D67DA" w:rsidRDefault="007A03CC" w:rsidP="00FB078D">
            <w:pPr>
              <w:pStyle w:val="TableTextRight"/>
            </w:pPr>
            <w:r w:rsidRPr="004D67DA">
              <w:t>852</w:t>
            </w:r>
          </w:p>
        </w:tc>
        <w:tc>
          <w:tcPr>
            <w:tcW w:w="544" w:type="pct"/>
            <w:shd w:val="clear" w:color="auto" w:fill="auto"/>
          </w:tcPr>
          <w:p w:rsidR="007A03CC" w:rsidRPr="004D67DA" w:rsidRDefault="007A03CC" w:rsidP="00FB078D">
            <w:pPr>
              <w:pStyle w:val="TableTextRight"/>
            </w:pPr>
          </w:p>
        </w:tc>
        <w:tc>
          <w:tcPr>
            <w:tcW w:w="544" w:type="pct"/>
            <w:shd w:val="clear" w:color="auto" w:fill="E0E0E0"/>
          </w:tcPr>
          <w:p w:rsidR="007A03CC" w:rsidRPr="004D67DA" w:rsidRDefault="007A03CC" w:rsidP="00FB078D">
            <w:pPr>
              <w:pStyle w:val="TableTextRight"/>
            </w:pPr>
          </w:p>
        </w:tc>
        <w:tc>
          <w:tcPr>
            <w:tcW w:w="544" w:type="pct"/>
            <w:shd w:val="clear" w:color="auto" w:fill="auto"/>
          </w:tcPr>
          <w:p w:rsidR="007A03CC" w:rsidRPr="004D67DA" w:rsidRDefault="007A03CC" w:rsidP="00FB078D">
            <w:pPr>
              <w:pStyle w:val="TableTextRight"/>
            </w:pPr>
          </w:p>
        </w:tc>
        <w:tc>
          <w:tcPr>
            <w:tcW w:w="624" w:type="pct"/>
            <w:shd w:val="clear" w:color="auto" w:fill="E0E0E0"/>
          </w:tcPr>
          <w:p w:rsidR="007A03CC" w:rsidRDefault="007A03CC" w:rsidP="00FB078D">
            <w:pPr>
              <w:pStyle w:val="TableTextRight"/>
              <w:rPr>
                <w:b/>
              </w:rPr>
            </w:pPr>
          </w:p>
        </w:tc>
      </w:tr>
      <w:tr w:rsidR="007A03CC" w:rsidRPr="00AF2974" w:rsidTr="00994E09">
        <w:tc>
          <w:tcPr>
            <w:tcW w:w="1114" w:type="pct"/>
            <w:shd w:val="clear" w:color="auto" w:fill="auto"/>
          </w:tcPr>
          <w:p w:rsidR="007A03CC" w:rsidRPr="00AD1839" w:rsidRDefault="007A03CC" w:rsidP="00FB078D">
            <w:pPr>
              <w:pStyle w:val="TableText"/>
            </w:pPr>
            <w:r>
              <w:t>Finance lease liabilities</w:t>
            </w:r>
          </w:p>
        </w:tc>
        <w:tc>
          <w:tcPr>
            <w:tcW w:w="544" w:type="pct"/>
            <w:shd w:val="clear" w:color="auto" w:fill="E0E0E0"/>
          </w:tcPr>
          <w:p w:rsidR="007A03CC" w:rsidRPr="004D67DA" w:rsidRDefault="007A03CC" w:rsidP="00FB078D">
            <w:pPr>
              <w:pStyle w:val="TableTextRight"/>
            </w:pPr>
            <w:r w:rsidRPr="004D67DA">
              <w:t>4</w:t>
            </w:r>
            <w:r>
              <w:t> </w:t>
            </w:r>
            <w:r w:rsidRPr="004D67DA">
              <w:t>467</w:t>
            </w:r>
          </w:p>
        </w:tc>
        <w:tc>
          <w:tcPr>
            <w:tcW w:w="541" w:type="pct"/>
            <w:shd w:val="clear" w:color="auto" w:fill="auto"/>
          </w:tcPr>
          <w:p w:rsidR="007A03CC" w:rsidRPr="004D67DA" w:rsidRDefault="007A03CC" w:rsidP="00FB078D">
            <w:pPr>
              <w:pStyle w:val="TableTextRight"/>
            </w:pPr>
            <w:r w:rsidRPr="004D67DA">
              <w:t>4</w:t>
            </w:r>
            <w:r>
              <w:t> </w:t>
            </w:r>
            <w:r w:rsidRPr="004D67DA">
              <w:t>715</w:t>
            </w:r>
          </w:p>
        </w:tc>
        <w:tc>
          <w:tcPr>
            <w:tcW w:w="544" w:type="pct"/>
            <w:shd w:val="clear" w:color="auto" w:fill="E0E0E0"/>
          </w:tcPr>
          <w:p w:rsidR="007A03CC" w:rsidRPr="004D67DA" w:rsidRDefault="007A03CC" w:rsidP="00FB078D">
            <w:pPr>
              <w:pStyle w:val="TableTextRight"/>
            </w:pPr>
            <w:r>
              <w:t>772</w:t>
            </w:r>
          </w:p>
        </w:tc>
        <w:tc>
          <w:tcPr>
            <w:tcW w:w="544" w:type="pct"/>
            <w:shd w:val="clear" w:color="auto" w:fill="auto"/>
          </w:tcPr>
          <w:p w:rsidR="007A03CC" w:rsidRPr="004D67DA" w:rsidRDefault="007A03CC" w:rsidP="00FB078D">
            <w:pPr>
              <w:pStyle w:val="TableTextRight"/>
            </w:pPr>
            <w:r w:rsidRPr="004D67DA">
              <w:t>311</w:t>
            </w:r>
          </w:p>
        </w:tc>
        <w:tc>
          <w:tcPr>
            <w:tcW w:w="544" w:type="pct"/>
            <w:shd w:val="clear" w:color="auto" w:fill="E0E0E0"/>
          </w:tcPr>
          <w:p w:rsidR="007A03CC" w:rsidRPr="004D67DA" w:rsidRDefault="007A03CC" w:rsidP="00FB078D">
            <w:pPr>
              <w:pStyle w:val="TableTextRight"/>
            </w:pPr>
            <w:r>
              <w:t>1</w:t>
            </w:r>
            <w:r w:rsidR="003E001A">
              <w:t> </w:t>
            </w:r>
            <w:r>
              <w:t>228</w:t>
            </w:r>
          </w:p>
        </w:tc>
        <w:tc>
          <w:tcPr>
            <w:tcW w:w="544" w:type="pct"/>
            <w:shd w:val="clear" w:color="auto" w:fill="auto"/>
          </w:tcPr>
          <w:p w:rsidR="007A03CC" w:rsidRPr="004D67DA" w:rsidRDefault="007A03CC" w:rsidP="00FB078D">
            <w:pPr>
              <w:pStyle w:val="TableTextRight"/>
            </w:pPr>
            <w:r w:rsidRPr="004D67DA">
              <w:t>2</w:t>
            </w:r>
            <w:r>
              <w:t> </w:t>
            </w:r>
            <w:r w:rsidRPr="004D67DA">
              <w:t>404</w:t>
            </w:r>
          </w:p>
        </w:tc>
        <w:tc>
          <w:tcPr>
            <w:tcW w:w="624" w:type="pct"/>
            <w:shd w:val="clear" w:color="auto" w:fill="E0E0E0"/>
          </w:tcPr>
          <w:p w:rsidR="007A03CC" w:rsidRDefault="007A03CC" w:rsidP="00FB078D">
            <w:pPr>
              <w:pStyle w:val="TableTextRight"/>
              <w:rPr>
                <w:b/>
              </w:rPr>
            </w:pPr>
          </w:p>
        </w:tc>
      </w:tr>
      <w:tr w:rsidR="007A03CC" w:rsidRPr="00AD1839" w:rsidTr="00994E09">
        <w:tc>
          <w:tcPr>
            <w:tcW w:w="1114" w:type="pct"/>
            <w:shd w:val="clear" w:color="auto" w:fill="auto"/>
          </w:tcPr>
          <w:p w:rsidR="007A03CC" w:rsidRPr="00AD1839" w:rsidRDefault="007A03CC" w:rsidP="00FB078D">
            <w:pPr>
              <w:pStyle w:val="TableText"/>
              <w:rPr>
                <w:b/>
              </w:rPr>
            </w:pPr>
          </w:p>
        </w:tc>
        <w:tc>
          <w:tcPr>
            <w:tcW w:w="544" w:type="pct"/>
            <w:shd w:val="clear" w:color="auto" w:fill="E0E0E0"/>
          </w:tcPr>
          <w:p w:rsidR="007A03CC" w:rsidRPr="00AD1839" w:rsidRDefault="007A03CC" w:rsidP="00FB078D">
            <w:pPr>
              <w:pStyle w:val="TableTextRight"/>
              <w:rPr>
                <w:b/>
              </w:rPr>
            </w:pPr>
            <w:r w:rsidRPr="00AD1839">
              <w:rPr>
                <w:b/>
              </w:rPr>
              <w:t>22 619</w:t>
            </w:r>
          </w:p>
        </w:tc>
        <w:tc>
          <w:tcPr>
            <w:tcW w:w="541" w:type="pct"/>
            <w:shd w:val="clear" w:color="auto" w:fill="auto"/>
          </w:tcPr>
          <w:p w:rsidR="007A03CC" w:rsidRPr="00AD1839" w:rsidRDefault="007A03CC" w:rsidP="00FB078D">
            <w:pPr>
              <w:pStyle w:val="TableTextRight"/>
              <w:rPr>
                <w:b/>
              </w:rPr>
            </w:pPr>
            <w:r w:rsidRPr="00AD1839">
              <w:rPr>
                <w:b/>
              </w:rPr>
              <w:t>22 867</w:t>
            </w:r>
          </w:p>
        </w:tc>
        <w:tc>
          <w:tcPr>
            <w:tcW w:w="544" w:type="pct"/>
            <w:shd w:val="clear" w:color="auto" w:fill="E0E0E0"/>
          </w:tcPr>
          <w:p w:rsidR="007A03CC" w:rsidRPr="00AD1839" w:rsidRDefault="007A03CC" w:rsidP="00FB078D">
            <w:pPr>
              <w:pStyle w:val="TableTextRight"/>
              <w:rPr>
                <w:b/>
              </w:rPr>
            </w:pPr>
            <w:r w:rsidRPr="00AD1839">
              <w:rPr>
                <w:b/>
              </w:rPr>
              <w:t>18 924</w:t>
            </w:r>
          </w:p>
        </w:tc>
        <w:tc>
          <w:tcPr>
            <w:tcW w:w="544" w:type="pct"/>
            <w:shd w:val="clear" w:color="auto" w:fill="auto"/>
          </w:tcPr>
          <w:p w:rsidR="007A03CC" w:rsidRPr="00AD1839" w:rsidRDefault="007A03CC" w:rsidP="00FB078D">
            <w:pPr>
              <w:pStyle w:val="TableTextRight"/>
              <w:rPr>
                <w:b/>
              </w:rPr>
            </w:pPr>
            <w:r w:rsidRPr="00AD1839">
              <w:rPr>
                <w:b/>
              </w:rPr>
              <w:t>311</w:t>
            </w:r>
          </w:p>
        </w:tc>
        <w:tc>
          <w:tcPr>
            <w:tcW w:w="544" w:type="pct"/>
            <w:shd w:val="clear" w:color="auto" w:fill="E0E0E0"/>
          </w:tcPr>
          <w:p w:rsidR="007A03CC" w:rsidRPr="00AD1839" w:rsidRDefault="007A03CC" w:rsidP="00FB078D">
            <w:pPr>
              <w:pStyle w:val="TableTextRight"/>
              <w:rPr>
                <w:b/>
              </w:rPr>
            </w:pPr>
            <w:r w:rsidRPr="00AD1839">
              <w:rPr>
                <w:b/>
              </w:rPr>
              <w:t>1 228</w:t>
            </w:r>
          </w:p>
        </w:tc>
        <w:tc>
          <w:tcPr>
            <w:tcW w:w="544" w:type="pct"/>
            <w:shd w:val="clear" w:color="auto" w:fill="auto"/>
          </w:tcPr>
          <w:p w:rsidR="007A03CC" w:rsidRPr="00AD1839" w:rsidRDefault="007A03CC" w:rsidP="00FB078D">
            <w:pPr>
              <w:pStyle w:val="TableTextRight"/>
              <w:rPr>
                <w:b/>
              </w:rPr>
            </w:pPr>
            <w:r w:rsidRPr="00AD1839">
              <w:rPr>
                <w:b/>
              </w:rPr>
              <w:t>2 404</w:t>
            </w:r>
          </w:p>
        </w:tc>
        <w:tc>
          <w:tcPr>
            <w:tcW w:w="624" w:type="pct"/>
            <w:shd w:val="clear" w:color="auto" w:fill="E0E0E0"/>
          </w:tcPr>
          <w:p w:rsidR="007A03CC" w:rsidRPr="00AD1839" w:rsidRDefault="00701B85" w:rsidP="00FB078D">
            <w:pPr>
              <w:pStyle w:val="TableTextRight"/>
              <w:rPr>
                <w:b/>
              </w:rPr>
            </w:pPr>
            <w:r>
              <w:rPr>
                <w:b/>
              </w:rPr>
              <w:t>–</w:t>
            </w:r>
          </w:p>
        </w:tc>
      </w:tr>
      <w:tr w:rsidR="007A03CC" w:rsidRPr="00AF2974" w:rsidTr="00994E09">
        <w:tc>
          <w:tcPr>
            <w:tcW w:w="1114" w:type="pct"/>
            <w:shd w:val="clear" w:color="auto" w:fill="auto"/>
          </w:tcPr>
          <w:p w:rsidR="007A03CC" w:rsidRPr="00AF2974" w:rsidRDefault="007A03CC" w:rsidP="00FB078D">
            <w:pPr>
              <w:pStyle w:val="TableText"/>
              <w:rPr>
                <w:b/>
                <w:bCs/>
              </w:rPr>
            </w:pPr>
            <w:r>
              <w:rPr>
                <w:b/>
                <w:bCs/>
              </w:rPr>
              <w:t>2013</w:t>
            </w:r>
          </w:p>
        </w:tc>
        <w:tc>
          <w:tcPr>
            <w:tcW w:w="544" w:type="pct"/>
            <w:shd w:val="clear" w:color="auto" w:fill="E0E0E0"/>
          </w:tcPr>
          <w:p w:rsidR="007A03CC" w:rsidRPr="00B86CE4" w:rsidRDefault="007A03CC" w:rsidP="00FB078D">
            <w:pPr>
              <w:pStyle w:val="TableTextRight"/>
            </w:pPr>
          </w:p>
        </w:tc>
        <w:tc>
          <w:tcPr>
            <w:tcW w:w="541" w:type="pct"/>
            <w:shd w:val="clear" w:color="auto" w:fill="auto"/>
          </w:tcPr>
          <w:p w:rsidR="007A03CC" w:rsidRPr="00B86CE4" w:rsidRDefault="007A03CC" w:rsidP="00FB078D">
            <w:pPr>
              <w:pStyle w:val="TableTextRight"/>
            </w:pPr>
          </w:p>
        </w:tc>
        <w:tc>
          <w:tcPr>
            <w:tcW w:w="544" w:type="pct"/>
            <w:shd w:val="clear" w:color="auto" w:fill="E0E0E0"/>
          </w:tcPr>
          <w:p w:rsidR="007A03CC" w:rsidRPr="00B86CE4" w:rsidRDefault="007A03CC" w:rsidP="00FB078D">
            <w:pPr>
              <w:pStyle w:val="TableTextRight"/>
            </w:pPr>
          </w:p>
        </w:tc>
        <w:tc>
          <w:tcPr>
            <w:tcW w:w="544" w:type="pct"/>
            <w:shd w:val="clear" w:color="auto" w:fill="auto"/>
          </w:tcPr>
          <w:p w:rsidR="007A03CC" w:rsidRPr="00B86CE4" w:rsidRDefault="007A03CC" w:rsidP="00FB078D">
            <w:pPr>
              <w:pStyle w:val="TableTextRight"/>
            </w:pPr>
          </w:p>
        </w:tc>
        <w:tc>
          <w:tcPr>
            <w:tcW w:w="544" w:type="pct"/>
            <w:shd w:val="clear" w:color="auto" w:fill="E0E0E0"/>
          </w:tcPr>
          <w:p w:rsidR="007A03CC" w:rsidRPr="00B86CE4" w:rsidRDefault="007A03CC" w:rsidP="00FB078D">
            <w:pPr>
              <w:pStyle w:val="TableTextRight"/>
            </w:pPr>
          </w:p>
        </w:tc>
        <w:tc>
          <w:tcPr>
            <w:tcW w:w="544" w:type="pct"/>
            <w:shd w:val="clear" w:color="auto" w:fill="auto"/>
          </w:tcPr>
          <w:p w:rsidR="007A03CC" w:rsidRPr="00B86CE4" w:rsidRDefault="007A03CC" w:rsidP="00FB078D">
            <w:pPr>
              <w:pStyle w:val="TableTextRight"/>
            </w:pPr>
          </w:p>
        </w:tc>
        <w:tc>
          <w:tcPr>
            <w:tcW w:w="624" w:type="pct"/>
            <w:shd w:val="clear" w:color="auto" w:fill="E0E0E0"/>
          </w:tcPr>
          <w:p w:rsidR="007A03CC" w:rsidRPr="00B86CE4" w:rsidRDefault="007A03CC" w:rsidP="00FB078D">
            <w:pPr>
              <w:pStyle w:val="TableTextRight"/>
            </w:pPr>
          </w:p>
        </w:tc>
      </w:tr>
      <w:tr w:rsidR="007A03CC" w:rsidRPr="00AF2974" w:rsidTr="00994E09">
        <w:tc>
          <w:tcPr>
            <w:tcW w:w="1114" w:type="pct"/>
            <w:shd w:val="clear" w:color="auto" w:fill="auto"/>
          </w:tcPr>
          <w:p w:rsidR="007A03CC" w:rsidRPr="00AF2974" w:rsidRDefault="007A03CC" w:rsidP="00FB078D">
            <w:pPr>
              <w:pStyle w:val="TableText"/>
            </w:pPr>
            <w:r w:rsidRPr="00AF2974">
              <w:t>Payables</w:t>
            </w:r>
          </w:p>
        </w:tc>
        <w:tc>
          <w:tcPr>
            <w:tcW w:w="544" w:type="pct"/>
            <w:shd w:val="clear" w:color="auto" w:fill="E0E0E0"/>
          </w:tcPr>
          <w:p w:rsidR="007A03CC" w:rsidRPr="00705DFA" w:rsidRDefault="007A03CC" w:rsidP="00FB078D">
            <w:pPr>
              <w:pStyle w:val="TableTextRight"/>
            </w:pPr>
            <w:r w:rsidRPr="00457E0A">
              <w:t>16</w:t>
            </w:r>
            <w:r>
              <w:t> </w:t>
            </w:r>
            <w:r w:rsidRPr="00457E0A">
              <w:t xml:space="preserve">948 </w:t>
            </w:r>
          </w:p>
        </w:tc>
        <w:tc>
          <w:tcPr>
            <w:tcW w:w="541" w:type="pct"/>
            <w:shd w:val="clear" w:color="auto" w:fill="auto"/>
          </w:tcPr>
          <w:p w:rsidR="007A03CC" w:rsidRPr="00705DFA" w:rsidRDefault="007A03CC" w:rsidP="00FB078D">
            <w:pPr>
              <w:pStyle w:val="TableTextRight"/>
            </w:pPr>
            <w:r w:rsidRPr="00457E0A">
              <w:t>16</w:t>
            </w:r>
            <w:r>
              <w:t> </w:t>
            </w:r>
            <w:r w:rsidRPr="00457E0A">
              <w:t xml:space="preserve">948 </w:t>
            </w:r>
          </w:p>
        </w:tc>
        <w:tc>
          <w:tcPr>
            <w:tcW w:w="544" w:type="pct"/>
            <w:shd w:val="clear" w:color="auto" w:fill="E0E0E0"/>
          </w:tcPr>
          <w:p w:rsidR="007A03CC" w:rsidRPr="00705DFA" w:rsidRDefault="007A03CC" w:rsidP="00FB078D">
            <w:pPr>
              <w:pStyle w:val="TableTextRight"/>
            </w:pPr>
            <w:r w:rsidRPr="00457E0A">
              <w:t>16</w:t>
            </w:r>
            <w:r>
              <w:t> </w:t>
            </w:r>
            <w:r w:rsidRPr="00457E0A">
              <w:t xml:space="preserve">948 </w:t>
            </w:r>
          </w:p>
        </w:tc>
        <w:tc>
          <w:tcPr>
            <w:tcW w:w="544" w:type="pct"/>
            <w:shd w:val="clear" w:color="auto" w:fill="auto"/>
          </w:tcPr>
          <w:p w:rsidR="007A03CC" w:rsidRPr="004277D3" w:rsidRDefault="007A03CC" w:rsidP="00FB078D">
            <w:pPr>
              <w:pStyle w:val="TableTextRight"/>
            </w:pPr>
          </w:p>
        </w:tc>
        <w:tc>
          <w:tcPr>
            <w:tcW w:w="544" w:type="pct"/>
            <w:shd w:val="clear" w:color="auto" w:fill="E0E0E0"/>
          </w:tcPr>
          <w:p w:rsidR="007A03CC" w:rsidRPr="004277D3" w:rsidRDefault="007A03CC" w:rsidP="00FB078D">
            <w:pPr>
              <w:pStyle w:val="TableTextRight"/>
            </w:pPr>
          </w:p>
        </w:tc>
        <w:tc>
          <w:tcPr>
            <w:tcW w:w="544" w:type="pct"/>
            <w:shd w:val="clear" w:color="auto" w:fill="auto"/>
          </w:tcPr>
          <w:p w:rsidR="007A03CC" w:rsidRPr="004277D3" w:rsidRDefault="007A03CC" w:rsidP="00FB078D">
            <w:pPr>
              <w:pStyle w:val="TableTextRight"/>
            </w:pPr>
          </w:p>
        </w:tc>
        <w:tc>
          <w:tcPr>
            <w:tcW w:w="624" w:type="pct"/>
            <w:shd w:val="clear" w:color="auto" w:fill="E0E0E0"/>
          </w:tcPr>
          <w:p w:rsidR="007A03CC" w:rsidRPr="004277D3" w:rsidRDefault="007A03CC" w:rsidP="00FB078D">
            <w:pPr>
              <w:pStyle w:val="TableTextRight"/>
            </w:pPr>
          </w:p>
        </w:tc>
      </w:tr>
      <w:tr w:rsidR="007A03CC" w:rsidRPr="00AF2974" w:rsidTr="00994E09">
        <w:tc>
          <w:tcPr>
            <w:tcW w:w="1114" w:type="pct"/>
            <w:shd w:val="clear" w:color="auto" w:fill="auto"/>
          </w:tcPr>
          <w:p w:rsidR="007A03CC" w:rsidRPr="00AF2974" w:rsidRDefault="007A03CC" w:rsidP="00FB078D">
            <w:pPr>
              <w:pStyle w:val="TableText"/>
            </w:pPr>
            <w:r w:rsidRPr="00AF2974">
              <w:t>Bank overdrafts</w:t>
            </w:r>
          </w:p>
        </w:tc>
        <w:tc>
          <w:tcPr>
            <w:tcW w:w="544" w:type="pct"/>
            <w:shd w:val="clear" w:color="auto" w:fill="E0E0E0"/>
          </w:tcPr>
          <w:p w:rsidR="007A03CC" w:rsidRPr="004277D3" w:rsidRDefault="007A03CC" w:rsidP="00FB078D">
            <w:pPr>
              <w:pStyle w:val="TableTextRight"/>
            </w:pPr>
            <w:r w:rsidRPr="004277D3">
              <w:t>1</w:t>
            </w:r>
            <w:r>
              <w:t> </w:t>
            </w:r>
            <w:r w:rsidRPr="004277D3">
              <w:t>073</w:t>
            </w:r>
          </w:p>
        </w:tc>
        <w:tc>
          <w:tcPr>
            <w:tcW w:w="541" w:type="pct"/>
            <w:shd w:val="clear" w:color="auto" w:fill="auto"/>
          </w:tcPr>
          <w:p w:rsidR="007A03CC" w:rsidRPr="004277D3" w:rsidRDefault="007A03CC" w:rsidP="00FB078D">
            <w:pPr>
              <w:pStyle w:val="TableTextRight"/>
            </w:pPr>
            <w:r w:rsidRPr="004277D3">
              <w:t>1</w:t>
            </w:r>
            <w:r>
              <w:t> </w:t>
            </w:r>
            <w:r w:rsidRPr="004277D3">
              <w:t>073</w:t>
            </w:r>
          </w:p>
        </w:tc>
        <w:tc>
          <w:tcPr>
            <w:tcW w:w="544" w:type="pct"/>
            <w:shd w:val="clear" w:color="auto" w:fill="E0E0E0"/>
          </w:tcPr>
          <w:p w:rsidR="007A03CC" w:rsidRPr="004277D3" w:rsidRDefault="007A03CC" w:rsidP="00FB078D">
            <w:pPr>
              <w:pStyle w:val="TableTextRight"/>
            </w:pPr>
            <w:r w:rsidRPr="004277D3">
              <w:t>1</w:t>
            </w:r>
            <w:r>
              <w:t> </w:t>
            </w:r>
            <w:r w:rsidRPr="004277D3">
              <w:t>073</w:t>
            </w:r>
          </w:p>
        </w:tc>
        <w:tc>
          <w:tcPr>
            <w:tcW w:w="544" w:type="pct"/>
            <w:shd w:val="clear" w:color="auto" w:fill="auto"/>
          </w:tcPr>
          <w:p w:rsidR="007A03CC" w:rsidRPr="004277D3" w:rsidRDefault="007A03CC" w:rsidP="00FB078D">
            <w:pPr>
              <w:pStyle w:val="TableTextRight"/>
            </w:pPr>
          </w:p>
        </w:tc>
        <w:tc>
          <w:tcPr>
            <w:tcW w:w="544" w:type="pct"/>
            <w:shd w:val="clear" w:color="auto" w:fill="E0E0E0"/>
          </w:tcPr>
          <w:p w:rsidR="007A03CC" w:rsidRPr="004277D3" w:rsidRDefault="007A03CC" w:rsidP="00FB078D">
            <w:pPr>
              <w:pStyle w:val="TableTextRight"/>
            </w:pPr>
          </w:p>
        </w:tc>
        <w:tc>
          <w:tcPr>
            <w:tcW w:w="544" w:type="pct"/>
            <w:shd w:val="clear" w:color="auto" w:fill="auto"/>
          </w:tcPr>
          <w:p w:rsidR="007A03CC" w:rsidRPr="004277D3" w:rsidRDefault="007A03CC" w:rsidP="00FB078D">
            <w:pPr>
              <w:pStyle w:val="TableTextRight"/>
            </w:pPr>
          </w:p>
        </w:tc>
        <w:tc>
          <w:tcPr>
            <w:tcW w:w="624" w:type="pct"/>
            <w:shd w:val="clear" w:color="auto" w:fill="E0E0E0"/>
          </w:tcPr>
          <w:p w:rsidR="007A03CC" w:rsidRPr="004277D3" w:rsidRDefault="007A03CC" w:rsidP="00FB078D">
            <w:pPr>
              <w:pStyle w:val="TableTextRight"/>
            </w:pPr>
          </w:p>
        </w:tc>
      </w:tr>
      <w:tr w:rsidR="007A03CC" w:rsidRPr="00AF2974" w:rsidTr="00994E09">
        <w:tc>
          <w:tcPr>
            <w:tcW w:w="1114" w:type="pct"/>
            <w:shd w:val="clear" w:color="auto" w:fill="auto"/>
          </w:tcPr>
          <w:p w:rsidR="007A03CC" w:rsidRPr="001C54FE" w:rsidRDefault="007A03CC" w:rsidP="00FB078D">
            <w:pPr>
              <w:pStyle w:val="TableText"/>
            </w:pPr>
            <w:r>
              <w:t>Finance lease liabilities</w:t>
            </w:r>
          </w:p>
        </w:tc>
        <w:tc>
          <w:tcPr>
            <w:tcW w:w="544" w:type="pct"/>
            <w:shd w:val="clear" w:color="auto" w:fill="E0E0E0"/>
          </w:tcPr>
          <w:p w:rsidR="007A03CC" w:rsidRPr="00705DFA" w:rsidRDefault="007A03CC" w:rsidP="00FB078D">
            <w:pPr>
              <w:pStyle w:val="TableTextRight"/>
            </w:pPr>
            <w:r w:rsidRPr="00457E0A">
              <w:t>4</w:t>
            </w:r>
            <w:r>
              <w:t> </w:t>
            </w:r>
            <w:r w:rsidRPr="00457E0A">
              <w:t xml:space="preserve">349 </w:t>
            </w:r>
          </w:p>
        </w:tc>
        <w:tc>
          <w:tcPr>
            <w:tcW w:w="541" w:type="pct"/>
            <w:shd w:val="clear" w:color="auto" w:fill="auto"/>
          </w:tcPr>
          <w:p w:rsidR="007A03CC" w:rsidRPr="00705DFA" w:rsidRDefault="007A03CC" w:rsidP="00FB078D">
            <w:pPr>
              <w:pStyle w:val="TableTextRight"/>
            </w:pPr>
            <w:r w:rsidRPr="00457E0A">
              <w:t>4</w:t>
            </w:r>
            <w:r>
              <w:t> </w:t>
            </w:r>
            <w:r w:rsidRPr="00457E0A">
              <w:t xml:space="preserve">579 </w:t>
            </w:r>
          </w:p>
        </w:tc>
        <w:tc>
          <w:tcPr>
            <w:tcW w:w="544" w:type="pct"/>
            <w:shd w:val="clear" w:color="auto" w:fill="E0E0E0"/>
          </w:tcPr>
          <w:p w:rsidR="007A03CC" w:rsidRPr="00705DFA" w:rsidRDefault="007A03CC" w:rsidP="00FB078D">
            <w:pPr>
              <w:pStyle w:val="TableTextRight"/>
            </w:pPr>
            <w:r w:rsidRPr="00457E0A">
              <w:t xml:space="preserve">890 </w:t>
            </w:r>
          </w:p>
        </w:tc>
        <w:tc>
          <w:tcPr>
            <w:tcW w:w="544" w:type="pct"/>
            <w:shd w:val="clear" w:color="auto" w:fill="auto"/>
          </w:tcPr>
          <w:p w:rsidR="007A03CC" w:rsidRPr="00705DFA" w:rsidRDefault="007A03CC" w:rsidP="00FB078D">
            <w:pPr>
              <w:pStyle w:val="TableTextRight"/>
            </w:pPr>
            <w:r w:rsidRPr="00457E0A">
              <w:t xml:space="preserve">418 </w:t>
            </w:r>
          </w:p>
        </w:tc>
        <w:tc>
          <w:tcPr>
            <w:tcW w:w="544" w:type="pct"/>
            <w:shd w:val="clear" w:color="auto" w:fill="E0E0E0"/>
          </w:tcPr>
          <w:p w:rsidR="007A03CC" w:rsidRPr="00705DFA" w:rsidRDefault="007A03CC" w:rsidP="00FB078D">
            <w:pPr>
              <w:pStyle w:val="TableTextRight"/>
            </w:pPr>
            <w:r w:rsidRPr="00457E0A">
              <w:t>1</w:t>
            </w:r>
            <w:r>
              <w:t> </w:t>
            </w:r>
            <w:r w:rsidRPr="00457E0A">
              <w:t xml:space="preserve">489 </w:t>
            </w:r>
          </w:p>
        </w:tc>
        <w:tc>
          <w:tcPr>
            <w:tcW w:w="544" w:type="pct"/>
            <w:shd w:val="clear" w:color="auto" w:fill="auto"/>
          </w:tcPr>
          <w:p w:rsidR="007A03CC" w:rsidRPr="00705DFA" w:rsidRDefault="007A03CC" w:rsidP="00FB078D">
            <w:pPr>
              <w:pStyle w:val="TableTextRight"/>
            </w:pPr>
            <w:r w:rsidRPr="00457E0A">
              <w:t>1</w:t>
            </w:r>
            <w:r>
              <w:t> </w:t>
            </w:r>
            <w:r w:rsidRPr="00457E0A">
              <w:t xml:space="preserve">782 </w:t>
            </w:r>
          </w:p>
        </w:tc>
        <w:tc>
          <w:tcPr>
            <w:tcW w:w="624" w:type="pct"/>
            <w:shd w:val="clear" w:color="auto" w:fill="E0E0E0"/>
          </w:tcPr>
          <w:p w:rsidR="007A03CC" w:rsidRPr="004277D3" w:rsidRDefault="007A03CC" w:rsidP="00FB078D">
            <w:pPr>
              <w:pStyle w:val="TableTextRight"/>
            </w:pPr>
          </w:p>
        </w:tc>
      </w:tr>
      <w:tr w:rsidR="007A03CC" w:rsidRPr="00AD1839" w:rsidTr="00994E09">
        <w:tc>
          <w:tcPr>
            <w:tcW w:w="1114" w:type="pct"/>
            <w:shd w:val="clear" w:color="auto" w:fill="auto"/>
          </w:tcPr>
          <w:p w:rsidR="007A03CC" w:rsidRPr="00AD1839" w:rsidRDefault="007A03CC" w:rsidP="00FB078D">
            <w:pPr>
              <w:pStyle w:val="TableText"/>
              <w:rPr>
                <w:b/>
              </w:rPr>
            </w:pPr>
          </w:p>
        </w:tc>
        <w:tc>
          <w:tcPr>
            <w:tcW w:w="544" w:type="pct"/>
            <w:shd w:val="clear" w:color="auto" w:fill="E0E0E0"/>
          </w:tcPr>
          <w:p w:rsidR="007A03CC" w:rsidRPr="00AD1839" w:rsidRDefault="007A03CC" w:rsidP="00FB078D">
            <w:pPr>
              <w:pStyle w:val="TableTextRight"/>
              <w:rPr>
                <w:b/>
              </w:rPr>
            </w:pPr>
            <w:r w:rsidRPr="00AD1839">
              <w:rPr>
                <w:b/>
              </w:rPr>
              <w:t xml:space="preserve">22 370 </w:t>
            </w:r>
          </w:p>
        </w:tc>
        <w:tc>
          <w:tcPr>
            <w:tcW w:w="541" w:type="pct"/>
            <w:shd w:val="clear" w:color="auto" w:fill="auto"/>
          </w:tcPr>
          <w:p w:rsidR="007A03CC" w:rsidRPr="00AD1839" w:rsidRDefault="007A03CC" w:rsidP="00FB078D">
            <w:pPr>
              <w:pStyle w:val="TableTextRight"/>
              <w:rPr>
                <w:b/>
              </w:rPr>
            </w:pPr>
            <w:r w:rsidRPr="00AD1839">
              <w:rPr>
                <w:b/>
              </w:rPr>
              <w:t xml:space="preserve">22 600 </w:t>
            </w:r>
          </w:p>
        </w:tc>
        <w:tc>
          <w:tcPr>
            <w:tcW w:w="544" w:type="pct"/>
            <w:shd w:val="clear" w:color="auto" w:fill="E0E0E0"/>
          </w:tcPr>
          <w:p w:rsidR="007A03CC" w:rsidRPr="00AD1839" w:rsidRDefault="007A03CC" w:rsidP="00FB078D">
            <w:pPr>
              <w:pStyle w:val="TableTextRight"/>
              <w:rPr>
                <w:b/>
              </w:rPr>
            </w:pPr>
            <w:r w:rsidRPr="00AD1839">
              <w:rPr>
                <w:b/>
              </w:rPr>
              <w:t xml:space="preserve">18 911 </w:t>
            </w:r>
          </w:p>
        </w:tc>
        <w:tc>
          <w:tcPr>
            <w:tcW w:w="544" w:type="pct"/>
            <w:shd w:val="clear" w:color="auto" w:fill="auto"/>
          </w:tcPr>
          <w:p w:rsidR="007A03CC" w:rsidRPr="00AD1839" w:rsidRDefault="007A03CC" w:rsidP="00FB078D">
            <w:pPr>
              <w:pStyle w:val="TableTextRight"/>
              <w:rPr>
                <w:b/>
              </w:rPr>
            </w:pPr>
            <w:r w:rsidRPr="00AD1839">
              <w:rPr>
                <w:b/>
              </w:rPr>
              <w:t xml:space="preserve">418 </w:t>
            </w:r>
          </w:p>
        </w:tc>
        <w:tc>
          <w:tcPr>
            <w:tcW w:w="544" w:type="pct"/>
            <w:shd w:val="clear" w:color="auto" w:fill="E0E0E0"/>
          </w:tcPr>
          <w:p w:rsidR="007A03CC" w:rsidRPr="00AD1839" w:rsidRDefault="007A03CC" w:rsidP="00FB078D">
            <w:pPr>
              <w:pStyle w:val="TableTextRight"/>
              <w:rPr>
                <w:b/>
              </w:rPr>
            </w:pPr>
            <w:r w:rsidRPr="00AD1839">
              <w:rPr>
                <w:b/>
              </w:rPr>
              <w:t xml:space="preserve">1 489 </w:t>
            </w:r>
          </w:p>
        </w:tc>
        <w:tc>
          <w:tcPr>
            <w:tcW w:w="544" w:type="pct"/>
            <w:shd w:val="clear" w:color="auto" w:fill="auto"/>
          </w:tcPr>
          <w:p w:rsidR="007A03CC" w:rsidRPr="00AD1839" w:rsidRDefault="007A03CC" w:rsidP="00FB078D">
            <w:pPr>
              <w:pStyle w:val="TableTextRight"/>
              <w:rPr>
                <w:b/>
              </w:rPr>
            </w:pPr>
            <w:r w:rsidRPr="00AD1839">
              <w:rPr>
                <w:b/>
              </w:rPr>
              <w:t xml:space="preserve">1 782 </w:t>
            </w:r>
          </w:p>
        </w:tc>
        <w:tc>
          <w:tcPr>
            <w:tcW w:w="624" w:type="pct"/>
            <w:shd w:val="clear" w:color="auto" w:fill="E0E0E0"/>
          </w:tcPr>
          <w:p w:rsidR="007A03CC" w:rsidRPr="00AD1839" w:rsidRDefault="007A03CC" w:rsidP="007A03CC">
            <w:pPr>
              <w:pStyle w:val="TableTextRight"/>
              <w:rPr>
                <w:b/>
              </w:rPr>
            </w:pPr>
            <w:r>
              <w:rPr>
                <w:b/>
              </w:rPr>
              <w:t>–</w:t>
            </w:r>
          </w:p>
        </w:tc>
      </w:tr>
    </w:tbl>
    <w:p w:rsidR="00E325CD" w:rsidRDefault="00E325CD" w:rsidP="00B33C10">
      <w:pPr>
        <w:pStyle w:val="Notes"/>
      </w:pPr>
      <w:r>
        <w:t>Note:</w:t>
      </w:r>
    </w:p>
    <w:p w:rsidR="007B2CBC" w:rsidRDefault="00E325CD" w:rsidP="00B33C10">
      <w:pPr>
        <w:pStyle w:val="Notes"/>
      </w:pPr>
      <w:r>
        <w:t xml:space="preserve">(a) </w:t>
      </w:r>
      <w:r w:rsidR="007A03CC" w:rsidRPr="00545B47">
        <w:t>The amounts disclosed are the contractual undiscounted cash flows of each class of financial liabilities</w:t>
      </w:r>
      <w:r w:rsidR="007A03CC">
        <w:t>.</w:t>
      </w:r>
    </w:p>
    <w:p w:rsidR="00E325CD" w:rsidRPr="00AF2974" w:rsidRDefault="00E325CD" w:rsidP="00B33C10">
      <w:pPr>
        <w:pStyle w:val="Notes"/>
        <w:sectPr w:rsidR="00E325CD" w:rsidRPr="00AF2974" w:rsidSect="001A2F94">
          <w:type w:val="continuous"/>
          <w:pgSz w:w="11909" w:h="16834" w:code="9"/>
          <w:pgMar w:top="1728" w:right="1152" w:bottom="1152" w:left="1152" w:header="720" w:footer="288" w:gutter="0"/>
          <w:cols w:space="720"/>
          <w:noEndnote/>
        </w:sectPr>
      </w:pPr>
    </w:p>
    <w:p w:rsidR="007B2CBC" w:rsidRPr="00AF2974" w:rsidRDefault="007B2CBC" w:rsidP="007B2CBC"/>
    <w:p w:rsidR="00DC6567" w:rsidRDefault="007B2CBC" w:rsidP="00E23723">
      <w:pPr>
        <w:pStyle w:val="Heading3"/>
      </w:pPr>
      <w:r w:rsidRPr="00AF2974">
        <w:br w:type="page"/>
      </w:r>
    </w:p>
    <w:p w:rsidR="00776D6A" w:rsidRDefault="00776D6A" w:rsidP="00776D6A">
      <w:pPr>
        <w:pStyle w:val="Heading3"/>
      </w:pPr>
      <w:r>
        <w:lastRenderedPageBreak/>
        <w:t>(e) Market risk</w:t>
      </w:r>
    </w:p>
    <w:p w:rsidR="00776D6A" w:rsidRDefault="007A03CC" w:rsidP="00776D6A">
      <w:r w:rsidRPr="00830D40">
        <w:t>The Department</w:t>
      </w:r>
      <w:r w:rsidR="00354A87">
        <w:t>’</w:t>
      </w:r>
      <w:r w:rsidRPr="00830D40">
        <w:t>s exposures to market risk are primarily through interest rate risk</w:t>
      </w:r>
      <w:r>
        <w:t>, which it manages by matching borrowing and investment decisions to projected forecasts</w:t>
      </w:r>
      <w:r w:rsidR="00067E1F">
        <w:t xml:space="preserve">. </w:t>
      </w:r>
      <w:r>
        <w:t xml:space="preserve">The Department has no </w:t>
      </w:r>
      <w:r w:rsidRPr="00830D40">
        <w:t xml:space="preserve">exposure to foreign currency </w:t>
      </w:r>
      <w:r>
        <w:t xml:space="preserve">or </w:t>
      </w:r>
      <w:r w:rsidRPr="00830D40">
        <w:t>other price risks</w:t>
      </w:r>
      <w:r w:rsidR="00067E1F">
        <w:t xml:space="preserve">. </w:t>
      </w:r>
    </w:p>
    <w:p w:rsidR="007A03CC" w:rsidRDefault="007A03CC" w:rsidP="00776D6A"/>
    <w:p w:rsidR="00776D6A" w:rsidRDefault="00776D6A" w:rsidP="00776D6A">
      <w:pPr>
        <w:pStyle w:val="Heading4"/>
      </w:pPr>
      <w:r>
        <w:br w:type="column"/>
      </w:r>
      <w:r>
        <w:lastRenderedPageBreak/>
        <w:t>Interest rate risk</w:t>
      </w:r>
    </w:p>
    <w:p w:rsidR="007A03CC" w:rsidRDefault="007A03CC" w:rsidP="007B2CBC">
      <w:r w:rsidRPr="00830D40">
        <w:t>Exposure to interest rate risk is insignificant and m</w:t>
      </w:r>
      <w:r>
        <w:t>ay</w:t>
      </w:r>
      <w:r w:rsidRPr="00830D40">
        <w:t xml:space="preserve"> arise primarily through the Department</w:t>
      </w:r>
      <w:r w:rsidR="00354A87">
        <w:t>’</w:t>
      </w:r>
      <w:r w:rsidRPr="00830D40">
        <w:t xml:space="preserve">s </w:t>
      </w:r>
      <w:r>
        <w:t>borrowings</w:t>
      </w:r>
      <w:r w:rsidR="00067E1F">
        <w:t xml:space="preserve">. </w:t>
      </w:r>
      <w:r w:rsidRPr="00830D40">
        <w:t>Minimisation of risk is achieved by mainly undertaking fixed rate or non</w:t>
      </w:r>
      <w:r w:rsidR="002F651E">
        <w:noBreakHyphen/>
      </w:r>
      <w:r w:rsidRPr="00830D40">
        <w:t>interest bearing financial instruments</w:t>
      </w:r>
      <w:r w:rsidR="00067E1F">
        <w:t xml:space="preserve">. </w:t>
      </w:r>
      <w:r w:rsidRPr="00830D40">
        <w:t>For financial liabilities, the Department mainly undertake</w:t>
      </w:r>
      <w:r>
        <w:t>s</w:t>
      </w:r>
      <w:r w:rsidRPr="00830D40">
        <w:t xml:space="preserve"> financial liabilities with relatively even maturity profiles</w:t>
      </w:r>
      <w:r w:rsidR="00067E1F">
        <w:t xml:space="preserve">. </w:t>
      </w:r>
      <w:r w:rsidRPr="00830D40">
        <w:t>The Department</w:t>
      </w:r>
      <w:r w:rsidR="00354A87">
        <w:t>’</w:t>
      </w:r>
      <w:r w:rsidRPr="00830D40">
        <w:t xml:space="preserve">s </w:t>
      </w:r>
      <w:r>
        <w:t>borrowings</w:t>
      </w:r>
      <w:r w:rsidRPr="00830D40">
        <w:t xml:space="preserve"> are managed by Treasury </w:t>
      </w:r>
      <w:r>
        <w:t>Corporation</w:t>
      </w:r>
      <w:r w:rsidRPr="00830D40">
        <w:t xml:space="preserve"> of Victoria and any movement</w:t>
      </w:r>
      <w:r>
        <w:t>s</w:t>
      </w:r>
      <w:r w:rsidRPr="00830D40">
        <w:t xml:space="preserve"> in interest rates are monitored on a daily basis.</w:t>
      </w:r>
    </w:p>
    <w:p w:rsidR="007B2CBC" w:rsidRPr="00AF2974" w:rsidRDefault="007A03CC" w:rsidP="007B2CBC">
      <w:r w:rsidRPr="00830D40">
        <w:t>The Department</w:t>
      </w:r>
      <w:r w:rsidR="00354A87">
        <w:t>’</w:t>
      </w:r>
      <w:r w:rsidRPr="00830D40">
        <w:t xml:space="preserve">s exposure to interest rate risk is set out </w:t>
      </w:r>
      <w:r>
        <w:t>below:</w:t>
      </w:r>
    </w:p>
    <w:p w:rsidR="007B2CBC" w:rsidRPr="00AF2974" w:rsidRDefault="007B2CBC" w:rsidP="007B2CBC"/>
    <w:p w:rsidR="007B2CBC" w:rsidRPr="00AF2974" w:rsidRDefault="007B2CBC" w:rsidP="007B2CBC">
      <w:pPr>
        <w:sectPr w:rsidR="007B2CBC" w:rsidRPr="00AF2974" w:rsidSect="001A2F94">
          <w:type w:val="continuous"/>
          <w:pgSz w:w="11909" w:h="16834" w:code="9"/>
          <w:pgMar w:top="1728" w:right="1152" w:bottom="1152" w:left="1152" w:header="720" w:footer="288" w:gutter="0"/>
          <w:cols w:num="2" w:space="720" w:equalWidth="0">
            <w:col w:w="4448" w:space="708"/>
            <w:col w:w="4448"/>
          </w:cols>
          <w:noEndnote/>
        </w:sectPr>
      </w:pPr>
    </w:p>
    <w:tbl>
      <w:tblPr>
        <w:tblW w:w="4678" w:type="pct"/>
        <w:tblCellMar>
          <w:top w:w="17" w:type="dxa"/>
          <w:left w:w="85" w:type="dxa"/>
          <w:bottom w:w="17" w:type="dxa"/>
          <w:right w:w="85" w:type="dxa"/>
        </w:tblCellMar>
        <w:tblLook w:val="0000" w:firstRow="0" w:lastRow="0" w:firstColumn="0" w:lastColumn="0" w:noHBand="0" w:noVBand="0"/>
      </w:tblPr>
      <w:tblGrid>
        <w:gridCol w:w="2474"/>
        <w:gridCol w:w="1489"/>
        <w:gridCol w:w="1386"/>
        <w:gridCol w:w="1180"/>
        <w:gridCol w:w="1180"/>
        <w:gridCol w:w="1436"/>
      </w:tblGrid>
      <w:tr w:rsidR="00FB078D" w:rsidRPr="00AF2974" w:rsidTr="00FB078D">
        <w:trPr>
          <w:trHeight w:val="20"/>
        </w:trPr>
        <w:tc>
          <w:tcPr>
            <w:tcW w:w="1353" w:type="pct"/>
            <w:shd w:val="clear" w:color="auto" w:fill="auto"/>
          </w:tcPr>
          <w:p w:rsidR="00FB078D" w:rsidRPr="00AF2974" w:rsidRDefault="00FB078D" w:rsidP="00FB078D">
            <w:pPr>
              <w:pStyle w:val="TableText"/>
            </w:pPr>
          </w:p>
        </w:tc>
        <w:tc>
          <w:tcPr>
            <w:tcW w:w="814" w:type="pct"/>
            <w:shd w:val="clear" w:color="auto" w:fill="auto"/>
          </w:tcPr>
          <w:p w:rsidR="00FB078D" w:rsidRPr="00AF2974" w:rsidRDefault="00FB078D" w:rsidP="00FB078D">
            <w:pPr>
              <w:pStyle w:val="TableTextRight"/>
            </w:pPr>
          </w:p>
        </w:tc>
        <w:tc>
          <w:tcPr>
            <w:tcW w:w="758" w:type="pct"/>
            <w:shd w:val="clear" w:color="auto" w:fill="auto"/>
          </w:tcPr>
          <w:p w:rsidR="00FB078D" w:rsidRPr="00AF2974" w:rsidRDefault="00FB078D" w:rsidP="00FB078D">
            <w:pPr>
              <w:pStyle w:val="TableTextRight"/>
            </w:pPr>
          </w:p>
        </w:tc>
        <w:tc>
          <w:tcPr>
            <w:tcW w:w="2076" w:type="pct"/>
            <w:gridSpan w:val="3"/>
            <w:shd w:val="clear" w:color="auto" w:fill="E0E0E0"/>
          </w:tcPr>
          <w:p w:rsidR="00FB078D" w:rsidRPr="00AF2974" w:rsidRDefault="00FB078D" w:rsidP="00FB078D">
            <w:pPr>
              <w:pStyle w:val="TableTextHeadingCentre"/>
            </w:pPr>
            <w:r w:rsidRPr="00AF2974">
              <w:t>Interest rate exposure</w:t>
            </w:r>
          </w:p>
        </w:tc>
      </w:tr>
      <w:tr w:rsidR="00FB078D" w:rsidRPr="00AF2974" w:rsidTr="00FB078D">
        <w:trPr>
          <w:trHeight w:val="20"/>
        </w:trPr>
        <w:tc>
          <w:tcPr>
            <w:tcW w:w="1353" w:type="pct"/>
            <w:shd w:val="clear" w:color="auto" w:fill="auto"/>
          </w:tcPr>
          <w:p w:rsidR="00FB078D" w:rsidRPr="00AF2974" w:rsidRDefault="00FB078D" w:rsidP="00FB078D">
            <w:pPr>
              <w:pStyle w:val="TableText"/>
            </w:pPr>
          </w:p>
        </w:tc>
        <w:tc>
          <w:tcPr>
            <w:tcW w:w="814" w:type="pct"/>
            <w:shd w:val="clear" w:color="auto" w:fill="auto"/>
            <w:vAlign w:val="bottom"/>
          </w:tcPr>
          <w:p w:rsidR="00FB078D" w:rsidRPr="00AF2974" w:rsidRDefault="00FB078D" w:rsidP="00FB078D">
            <w:pPr>
              <w:pStyle w:val="TableTextHeadingRight"/>
            </w:pPr>
            <w:r w:rsidRPr="00AF2974">
              <w:t>Weighted average effective interest rate</w:t>
            </w:r>
          </w:p>
        </w:tc>
        <w:tc>
          <w:tcPr>
            <w:tcW w:w="758" w:type="pct"/>
            <w:shd w:val="clear" w:color="auto" w:fill="auto"/>
            <w:vAlign w:val="bottom"/>
          </w:tcPr>
          <w:p w:rsidR="00FB078D" w:rsidRPr="00AF2974" w:rsidRDefault="00FB078D" w:rsidP="00FB078D">
            <w:pPr>
              <w:pStyle w:val="TableTextHeadingRight"/>
            </w:pPr>
            <w:r w:rsidRPr="00AF2974">
              <w:t>Carrying amount</w:t>
            </w:r>
          </w:p>
        </w:tc>
        <w:tc>
          <w:tcPr>
            <w:tcW w:w="645" w:type="pct"/>
            <w:shd w:val="clear" w:color="auto" w:fill="auto"/>
            <w:vAlign w:val="bottom"/>
          </w:tcPr>
          <w:p w:rsidR="00FB078D" w:rsidRPr="00AF2974" w:rsidRDefault="00FB078D" w:rsidP="00FB078D">
            <w:pPr>
              <w:pStyle w:val="TableTextHeadingRight"/>
            </w:pPr>
            <w:r w:rsidRPr="00AF2974">
              <w:t>Fixed interest rate</w:t>
            </w:r>
          </w:p>
        </w:tc>
        <w:tc>
          <w:tcPr>
            <w:tcW w:w="645" w:type="pct"/>
            <w:shd w:val="clear" w:color="auto" w:fill="auto"/>
            <w:vAlign w:val="bottom"/>
          </w:tcPr>
          <w:p w:rsidR="00FB078D" w:rsidRPr="00AF2974" w:rsidRDefault="00FB078D" w:rsidP="00FB078D">
            <w:pPr>
              <w:pStyle w:val="TableTextHeadingRight"/>
            </w:pPr>
            <w:r w:rsidRPr="00AF2974">
              <w:t>Variable interest rate</w:t>
            </w:r>
          </w:p>
        </w:tc>
        <w:tc>
          <w:tcPr>
            <w:tcW w:w="786" w:type="pct"/>
            <w:shd w:val="clear" w:color="auto" w:fill="auto"/>
            <w:vAlign w:val="bottom"/>
          </w:tcPr>
          <w:p w:rsidR="00FB078D" w:rsidRPr="00AF2974" w:rsidRDefault="00FB078D" w:rsidP="00FB078D">
            <w:pPr>
              <w:pStyle w:val="TableTextHeadingRight"/>
            </w:pPr>
            <w:r w:rsidRPr="00AF2974">
              <w:t>Non</w:t>
            </w:r>
            <w:r w:rsidR="002F651E">
              <w:noBreakHyphen/>
            </w:r>
            <w:r w:rsidRPr="00AF2974">
              <w:t>interest bearing</w:t>
            </w:r>
          </w:p>
        </w:tc>
      </w:tr>
      <w:tr w:rsidR="00FB078D" w:rsidRPr="00AF2974" w:rsidTr="00FB078D">
        <w:trPr>
          <w:trHeight w:val="20"/>
        </w:trPr>
        <w:tc>
          <w:tcPr>
            <w:tcW w:w="1353" w:type="pct"/>
            <w:shd w:val="clear" w:color="auto" w:fill="auto"/>
          </w:tcPr>
          <w:p w:rsidR="00FB078D" w:rsidRPr="00AF2974" w:rsidRDefault="00FB078D" w:rsidP="00FB078D">
            <w:pPr>
              <w:pStyle w:val="TableText"/>
              <w:rPr>
                <w:b/>
                <w:bCs/>
              </w:rPr>
            </w:pPr>
            <w:r>
              <w:rPr>
                <w:b/>
                <w:bCs/>
              </w:rPr>
              <w:t>2014</w:t>
            </w:r>
          </w:p>
        </w:tc>
        <w:tc>
          <w:tcPr>
            <w:tcW w:w="814" w:type="pct"/>
            <w:shd w:val="clear" w:color="auto" w:fill="auto"/>
          </w:tcPr>
          <w:p w:rsidR="00FB078D" w:rsidRPr="00AF2974" w:rsidRDefault="00FB078D" w:rsidP="00FB078D">
            <w:pPr>
              <w:pStyle w:val="TableTextHeadingRight"/>
            </w:pPr>
            <w:r w:rsidRPr="00AF2974">
              <w:t>%</w:t>
            </w:r>
          </w:p>
        </w:tc>
        <w:tc>
          <w:tcPr>
            <w:tcW w:w="758" w:type="pct"/>
            <w:shd w:val="clear" w:color="auto" w:fill="auto"/>
          </w:tcPr>
          <w:p w:rsidR="00FB078D" w:rsidRPr="00AF2974" w:rsidRDefault="00FB078D" w:rsidP="00FB078D">
            <w:pPr>
              <w:pStyle w:val="TableTextHeadingRight"/>
            </w:pPr>
            <w:r w:rsidRPr="00AF2974">
              <w:t>$</w:t>
            </w:r>
            <w:r w:rsidR="00354A87">
              <w:t>’</w:t>
            </w:r>
            <w:r w:rsidRPr="00AF2974">
              <w:t>000</w:t>
            </w:r>
          </w:p>
        </w:tc>
        <w:tc>
          <w:tcPr>
            <w:tcW w:w="645" w:type="pct"/>
            <w:shd w:val="clear" w:color="auto" w:fill="auto"/>
          </w:tcPr>
          <w:p w:rsidR="00FB078D" w:rsidRPr="00AF2974" w:rsidRDefault="00FB078D" w:rsidP="00FB078D">
            <w:pPr>
              <w:pStyle w:val="TableTextHeadingRight"/>
            </w:pPr>
            <w:r w:rsidRPr="00AF2974">
              <w:t>$</w:t>
            </w:r>
            <w:r w:rsidR="00354A87">
              <w:t>’</w:t>
            </w:r>
            <w:r w:rsidRPr="00AF2974">
              <w:t>000</w:t>
            </w:r>
          </w:p>
        </w:tc>
        <w:tc>
          <w:tcPr>
            <w:tcW w:w="645" w:type="pct"/>
            <w:shd w:val="clear" w:color="auto" w:fill="auto"/>
          </w:tcPr>
          <w:p w:rsidR="00FB078D" w:rsidRPr="00AF2974" w:rsidRDefault="00FB078D" w:rsidP="00FB078D">
            <w:pPr>
              <w:pStyle w:val="TableTextHeadingRight"/>
            </w:pPr>
            <w:r w:rsidRPr="00AF2974">
              <w:t>$</w:t>
            </w:r>
            <w:r w:rsidR="00354A87">
              <w:t>’</w:t>
            </w:r>
            <w:r w:rsidRPr="00AF2974">
              <w:t>000</w:t>
            </w:r>
          </w:p>
        </w:tc>
        <w:tc>
          <w:tcPr>
            <w:tcW w:w="786" w:type="pct"/>
            <w:shd w:val="clear" w:color="auto" w:fill="auto"/>
          </w:tcPr>
          <w:p w:rsidR="00FB078D" w:rsidRPr="00AF2974" w:rsidRDefault="00FB078D" w:rsidP="00FB078D">
            <w:pPr>
              <w:pStyle w:val="TableTextHeadingRight"/>
            </w:pPr>
            <w:r w:rsidRPr="00AF2974">
              <w:t>$</w:t>
            </w:r>
            <w:r w:rsidR="00354A87">
              <w:t>’</w:t>
            </w:r>
            <w:r w:rsidRPr="00AF2974">
              <w:t>000</w:t>
            </w:r>
          </w:p>
        </w:tc>
      </w:tr>
      <w:tr w:rsidR="00FB078D" w:rsidRPr="00AF2974" w:rsidTr="00FB078D">
        <w:trPr>
          <w:trHeight w:val="20"/>
        </w:trPr>
        <w:tc>
          <w:tcPr>
            <w:tcW w:w="1353" w:type="pct"/>
            <w:shd w:val="clear" w:color="auto" w:fill="auto"/>
          </w:tcPr>
          <w:p w:rsidR="00FB078D" w:rsidRPr="00AF2974" w:rsidRDefault="00FB078D" w:rsidP="00FB078D">
            <w:pPr>
              <w:pStyle w:val="TableText"/>
              <w:rPr>
                <w:b/>
                <w:bCs/>
              </w:rPr>
            </w:pPr>
            <w:r w:rsidRPr="00AF2974">
              <w:rPr>
                <w:b/>
                <w:bCs/>
              </w:rPr>
              <w:t>Financial assets</w:t>
            </w: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AF2974" w:rsidRDefault="00FB078D" w:rsidP="00FB078D">
            <w:pPr>
              <w:pStyle w:val="TableTextRight"/>
            </w:pPr>
          </w:p>
        </w:tc>
        <w:tc>
          <w:tcPr>
            <w:tcW w:w="645" w:type="pct"/>
            <w:shd w:val="clear" w:color="auto" w:fill="E0E0E0"/>
          </w:tcPr>
          <w:p w:rsidR="00FB078D" w:rsidRPr="00AF2974" w:rsidRDefault="00FB078D" w:rsidP="00FB078D">
            <w:pPr>
              <w:pStyle w:val="TableTextRight"/>
            </w:pPr>
          </w:p>
        </w:tc>
        <w:tc>
          <w:tcPr>
            <w:tcW w:w="645" w:type="pct"/>
            <w:shd w:val="clear" w:color="auto" w:fill="auto"/>
          </w:tcPr>
          <w:p w:rsidR="00FB078D" w:rsidRPr="00AF2974" w:rsidRDefault="00FB078D" w:rsidP="00FB078D">
            <w:pPr>
              <w:pStyle w:val="TableTextRight"/>
            </w:pPr>
          </w:p>
        </w:tc>
        <w:tc>
          <w:tcPr>
            <w:tcW w:w="786" w:type="pct"/>
            <w:shd w:val="clear" w:color="auto" w:fill="E0E0E0"/>
          </w:tcPr>
          <w:p w:rsidR="00FB078D" w:rsidRPr="00AF2974" w:rsidRDefault="00FB078D" w:rsidP="00FB078D">
            <w:pPr>
              <w:pStyle w:val="TableTextRight"/>
            </w:pP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Cash and deposits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4D67DA" w:rsidRDefault="00FB078D" w:rsidP="00FB078D">
            <w:pPr>
              <w:pStyle w:val="TableTextRight"/>
              <w:rPr>
                <w:bCs/>
              </w:rPr>
            </w:pPr>
            <w:r w:rsidRPr="004D67DA">
              <w:rPr>
                <w:bCs/>
              </w:rPr>
              <w:t>61</w:t>
            </w:r>
            <w:r>
              <w:rPr>
                <w:bCs/>
              </w:rPr>
              <w:t> </w:t>
            </w:r>
            <w:r w:rsidRPr="004D67DA">
              <w:rPr>
                <w:bCs/>
              </w:rPr>
              <w:t>648</w:t>
            </w:r>
          </w:p>
        </w:tc>
        <w:tc>
          <w:tcPr>
            <w:tcW w:w="645" w:type="pct"/>
            <w:shd w:val="clear" w:color="auto" w:fill="E0E0E0"/>
          </w:tcPr>
          <w:p w:rsidR="00FB078D" w:rsidRPr="004D67DA" w:rsidRDefault="00FB078D" w:rsidP="00FB078D">
            <w:pPr>
              <w:pStyle w:val="TableTextRight"/>
              <w:rPr>
                <w:bCs/>
              </w:rPr>
            </w:pP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r w:rsidRPr="004D67DA">
              <w:rPr>
                <w:bCs/>
              </w:rPr>
              <w:t>61</w:t>
            </w:r>
            <w:r>
              <w:rPr>
                <w:bCs/>
              </w:rPr>
              <w:t> </w:t>
            </w:r>
            <w:r w:rsidRPr="004D67DA">
              <w:rPr>
                <w:bCs/>
              </w:rPr>
              <w:t>648</w:t>
            </w: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Other receivables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4D67DA" w:rsidRDefault="00FB078D" w:rsidP="00FB078D">
            <w:pPr>
              <w:pStyle w:val="TableTextRight"/>
              <w:rPr>
                <w:bCs/>
              </w:rPr>
            </w:pPr>
            <w:r w:rsidRPr="004D67DA">
              <w:rPr>
                <w:bCs/>
              </w:rPr>
              <w:t>28</w:t>
            </w:r>
            <w:r>
              <w:rPr>
                <w:bCs/>
              </w:rPr>
              <w:t> </w:t>
            </w:r>
            <w:r w:rsidRPr="004D67DA">
              <w:rPr>
                <w:bCs/>
              </w:rPr>
              <w:t>651</w:t>
            </w:r>
          </w:p>
        </w:tc>
        <w:tc>
          <w:tcPr>
            <w:tcW w:w="645" w:type="pct"/>
            <w:shd w:val="clear" w:color="auto" w:fill="E0E0E0"/>
          </w:tcPr>
          <w:p w:rsidR="00FB078D" w:rsidRPr="004D67DA" w:rsidRDefault="00FB078D" w:rsidP="00FB078D">
            <w:pPr>
              <w:pStyle w:val="TableTextRight"/>
              <w:rPr>
                <w:bCs/>
              </w:rPr>
            </w:pP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r w:rsidRPr="004D67DA">
              <w:rPr>
                <w:bCs/>
              </w:rPr>
              <w:t>28</w:t>
            </w:r>
            <w:r>
              <w:rPr>
                <w:bCs/>
              </w:rPr>
              <w:t> </w:t>
            </w:r>
            <w:r w:rsidRPr="004D67DA">
              <w:rPr>
                <w:bCs/>
              </w:rPr>
              <w:t>651</w:t>
            </w:r>
          </w:p>
        </w:tc>
      </w:tr>
      <w:tr w:rsidR="00FB078D" w:rsidRPr="00AF2974" w:rsidTr="00FB078D">
        <w:trPr>
          <w:trHeight w:val="20"/>
        </w:trPr>
        <w:tc>
          <w:tcPr>
            <w:tcW w:w="1353" w:type="pct"/>
            <w:shd w:val="clear" w:color="auto" w:fill="auto"/>
          </w:tcPr>
          <w:p w:rsidR="00FB078D" w:rsidRPr="00AF2974" w:rsidRDefault="00FB078D" w:rsidP="00FB078D">
            <w:pPr>
              <w:pStyle w:val="TableText"/>
            </w:pP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AD1839" w:rsidRDefault="00FB078D" w:rsidP="00FB078D">
            <w:pPr>
              <w:pStyle w:val="TableTextRight"/>
              <w:rPr>
                <w:b/>
                <w:bCs/>
              </w:rPr>
            </w:pPr>
            <w:r w:rsidRPr="00AD1839">
              <w:rPr>
                <w:b/>
                <w:bCs/>
              </w:rPr>
              <w:t>90 299</w:t>
            </w:r>
          </w:p>
        </w:tc>
        <w:tc>
          <w:tcPr>
            <w:tcW w:w="645" w:type="pct"/>
            <w:shd w:val="clear" w:color="auto" w:fill="E0E0E0"/>
          </w:tcPr>
          <w:p w:rsidR="00FB078D" w:rsidRPr="00AD1839" w:rsidRDefault="00B33C10" w:rsidP="00FB078D">
            <w:pPr>
              <w:pStyle w:val="TableTextRight"/>
              <w:rPr>
                <w:b/>
                <w:bCs/>
              </w:rPr>
            </w:pPr>
            <w:r>
              <w:rPr>
                <w:b/>
                <w:bCs/>
              </w:rPr>
              <w:t>–</w:t>
            </w:r>
          </w:p>
        </w:tc>
        <w:tc>
          <w:tcPr>
            <w:tcW w:w="645" w:type="pct"/>
            <w:shd w:val="clear" w:color="auto" w:fill="auto"/>
          </w:tcPr>
          <w:p w:rsidR="00FB078D" w:rsidRPr="00AD1839" w:rsidRDefault="00B33C10" w:rsidP="00FB078D">
            <w:pPr>
              <w:pStyle w:val="TableTextRight"/>
              <w:rPr>
                <w:b/>
                <w:bCs/>
              </w:rPr>
            </w:pPr>
            <w:r>
              <w:rPr>
                <w:b/>
                <w:bCs/>
              </w:rPr>
              <w:t>–</w:t>
            </w:r>
          </w:p>
        </w:tc>
        <w:tc>
          <w:tcPr>
            <w:tcW w:w="786" w:type="pct"/>
            <w:shd w:val="clear" w:color="auto" w:fill="E0E0E0"/>
          </w:tcPr>
          <w:p w:rsidR="00FB078D" w:rsidRPr="00AD1839" w:rsidRDefault="00FB078D" w:rsidP="00FB078D">
            <w:pPr>
              <w:pStyle w:val="TableTextRight"/>
              <w:rPr>
                <w:b/>
                <w:bCs/>
              </w:rPr>
            </w:pPr>
            <w:r w:rsidRPr="00AD1839">
              <w:rPr>
                <w:b/>
                <w:bCs/>
              </w:rPr>
              <w:t>90 299</w:t>
            </w:r>
          </w:p>
        </w:tc>
      </w:tr>
      <w:tr w:rsidR="00FB078D" w:rsidRPr="00AF2974" w:rsidTr="00FB078D">
        <w:trPr>
          <w:trHeight w:val="20"/>
        </w:trPr>
        <w:tc>
          <w:tcPr>
            <w:tcW w:w="1353" w:type="pct"/>
            <w:shd w:val="clear" w:color="auto" w:fill="auto"/>
          </w:tcPr>
          <w:p w:rsidR="00FB078D" w:rsidRPr="00AF2974" w:rsidRDefault="00FB078D" w:rsidP="00FB078D">
            <w:pPr>
              <w:pStyle w:val="TableText"/>
              <w:rPr>
                <w:b/>
              </w:rPr>
            </w:pPr>
            <w:r w:rsidRPr="00AF2974">
              <w:rPr>
                <w:b/>
              </w:rPr>
              <w:t>Financial liabilities</w:t>
            </w: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4D67DA" w:rsidRDefault="00FB078D" w:rsidP="00FB078D">
            <w:pPr>
              <w:pStyle w:val="TableTextRight"/>
              <w:rPr>
                <w:bCs/>
              </w:rPr>
            </w:pPr>
          </w:p>
        </w:tc>
        <w:tc>
          <w:tcPr>
            <w:tcW w:w="645" w:type="pct"/>
            <w:shd w:val="clear" w:color="auto" w:fill="E0E0E0"/>
          </w:tcPr>
          <w:p w:rsidR="00FB078D" w:rsidRPr="004D67DA" w:rsidRDefault="00FB078D" w:rsidP="00FB078D">
            <w:pPr>
              <w:pStyle w:val="TableTextRight"/>
              <w:rPr>
                <w:bCs/>
              </w:rPr>
            </w:pP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Payables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4D67DA" w:rsidRDefault="00FB078D" w:rsidP="00FB078D">
            <w:pPr>
              <w:pStyle w:val="TableTextRight"/>
              <w:rPr>
                <w:bCs/>
              </w:rPr>
            </w:pPr>
            <w:r w:rsidRPr="004D67DA">
              <w:rPr>
                <w:bCs/>
              </w:rPr>
              <w:t>17</w:t>
            </w:r>
            <w:r>
              <w:rPr>
                <w:bCs/>
              </w:rPr>
              <w:t> 300</w:t>
            </w:r>
          </w:p>
        </w:tc>
        <w:tc>
          <w:tcPr>
            <w:tcW w:w="645" w:type="pct"/>
            <w:shd w:val="clear" w:color="auto" w:fill="E0E0E0"/>
          </w:tcPr>
          <w:p w:rsidR="00FB078D" w:rsidRPr="004D67DA" w:rsidRDefault="00FB078D" w:rsidP="00FB078D">
            <w:pPr>
              <w:pStyle w:val="TableTextRight"/>
              <w:rPr>
                <w:bCs/>
              </w:rPr>
            </w:pP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r w:rsidRPr="004D67DA">
              <w:rPr>
                <w:bCs/>
              </w:rPr>
              <w:t>17</w:t>
            </w:r>
            <w:r>
              <w:rPr>
                <w:bCs/>
              </w:rPr>
              <w:t> 300</w:t>
            </w:r>
          </w:p>
        </w:tc>
      </w:tr>
      <w:tr w:rsidR="00FB078D" w:rsidRPr="00AF2974" w:rsidTr="00FB078D">
        <w:trPr>
          <w:trHeight w:val="20"/>
        </w:trPr>
        <w:tc>
          <w:tcPr>
            <w:tcW w:w="1353" w:type="pct"/>
            <w:shd w:val="clear" w:color="auto" w:fill="auto"/>
          </w:tcPr>
          <w:p w:rsidR="00FB078D" w:rsidRPr="00AF2974" w:rsidRDefault="00FB078D" w:rsidP="00FB078D">
            <w:pPr>
              <w:pStyle w:val="TableText"/>
            </w:pPr>
            <w:r>
              <w:t>Bank overdrafts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4D67DA" w:rsidRDefault="00FB078D" w:rsidP="00FB078D">
            <w:pPr>
              <w:pStyle w:val="TableTextRight"/>
              <w:rPr>
                <w:bCs/>
              </w:rPr>
            </w:pPr>
            <w:r w:rsidRPr="004D67DA">
              <w:rPr>
                <w:bCs/>
              </w:rPr>
              <w:t>852</w:t>
            </w:r>
          </w:p>
        </w:tc>
        <w:tc>
          <w:tcPr>
            <w:tcW w:w="645" w:type="pct"/>
            <w:shd w:val="clear" w:color="auto" w:fill="E0E0E0"/>
          </w:tcPr>
          <w:p w:rsidR="00FB078D" w:rsidRPr="004D67DA" w:rsidRDefault="00FB078D" w:rsidP="00FB078D">
            <w:pPr>
              <w:pStyle w:val="TableTextRight"/>
              <w:rPr>
                <w:bCs/>
              </w:rPr>
            </w:pP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r w:rsidRPr="004D67DA">
              <w:rPr>
                <w:bCs/>
              </w:rPr>
              <w:t>852</w:t>
            </w:r>
          </w:p>
        </w:tc>
      </w:tr>
      <w:tr w:rsidR="00FB078D" w:rsidRPr="00AF2974" w:rsidTr="00FB078D">
        <w:trPr>
          <w:trHeight w:val="20"/>
        </w:trPr>
        <w:tc>
          <w:tcPr>
            <w:tcW w:w="1353" w:type="pct"/>
            <w:shd w:val="clear" w:color="auto" w:fill="auto"/>
          </w:tcPr>
          <w:p w:rsidR="00FB078D" w:rsidRPr="00AF2974" w:rsidRDefault="00FB078D" w:rsidP="00FB078D">
            <w:pPr>
              <w:pStyle w:val="TableText"/>
            </w:pPr>
            <w:r>
              <w:t>Finance lease liabilities</w:t>
            </w:r>
          </w:p>
        </w:tc>
        <w:tc>
          <w:tcPr>
            <w:tcW w:w="814" w:type="pct"/>
            <w:shd w:val="clear" w:color="auto" w:fill="E0E0E0"/>
          </w:tcPr>
          <w:p w:rsidR="00FB078D" w:rsidRPr="00E325CD" w:rsidRDefault="00FB078D" w:rsidP="00E325CD">
            <w:pPr>
              <w:pStyle w:val="TableTextRight"/>
            </w:pPr>
            <w:r w:rsidRPr="00E325CD">
              <w:t>5.3</w:t>
            </w:r>
          </w:p>
        </w:tc>
        <w:tc>
          <w:tcPr>
            <w:tcW w:w="758" w:type="pct"/>
            <w:shd w:val="clear" w:color="auto" w:fill="auto"/>
          </w:tcPr>
          <w:p w:rsidR="00FB078D" w:rsidRPr="004D67DA" w:rsidRDefault="00FB078D" w:rsidP="00FB078D">
            <w:pPr>
              <w:pStyle w:val="TableTextRight"/>
              <w:rPr>
                <w:bCs/>
              </w:rPr>
            </w:pPr>
            <w:r w:rsidRPr="004D67DA">
              <w:rPr>
                <w:bCs/>
              </w:rPr>
              <w:t>4</w:t>
            </w:r>
            <w:r>
              <w:rPr>
                <w:bCs/>
              </w:rPr>
              <w:t> </w:t>
            </w:r>
            <w:r w:rsidRPr="004D67DA">
              <w:rPr>
                <w:bCs/>
              </w:rPr>
              <w:t>467</w:t>
            </w:r>
          </w:p>
        </w:tc>
        <w:tc>
          <w:tcPr>
            <w:tcW w:w="645" w:type="pct"/>
            <w:shd w:val="clear" w:color="auto" w:fill="E0E0E0"/>
          </w:tcPr>
          <w:p w:rsidR="00FB078D" w:rsidRPr="004D67DA" w:rsidRDefault="00FB078D" w:rsidP="00FB078D">
            <w:pPr>
              <w:pStyle w:val="TableTextRight"/>
              <w:rPr>
                <w:bCs/>
              </w:rPr>
            </w:pPr>
            <w:r w:rsidRPr="004D67DA">
              <w:rPr>
                <w:bCs/>
              </w:rPr>
              <w:t>4</w:t>
            </w:r>
            <w:r>
              <w:rPr>
                <w:bCs/>
              </w:rPr>
              <w:t> </w:t>
            </w:r>
            <w:r w:rsidRPr="004D67DA">
              <w:rPr>
                <w:bCs/>
              </w:rPr>
              <w:t>467</w:t>
            </w:r>
          </w:p>
        </w:tc>
        <w:tc>
          <w:tcPr>
            <w:tcW w:w="645" w:type="pct"/>
            <w:shd w:val="clear" w:color="auto" w:fill="auto"/>
          </w:tcPr>
          <w:p w:rsidR="00FB078D" w:rsidRPr="004D67DA" w:rsidRDefault="00FB078D" w:rsidP="00FB078D">
            <w:pPr>
              <w:pStyle w:val="TableTextRight"/>
              <w:rPr>
                <w:bCs/>
              </w:rPr>
            </w:pPr>
          </w:p>
        </w:tc>
        <w:tc>
          <w:tcPr>
            <w:tcW w:w="786" w:type="pct"/>
            <w:shd w:val="clear" w:color="auto" w:fill="E0E0E0"/>
          </w:tcPr>
          <w:p w:rsidR="00FB078D" w:rsidRPr="004D67DA" w:rsidRDefault="00FB078D" w:rsidP="00FB078D">
            <w:pPr>
              <w:pStyle w:val="TableTextRight"/>
              <w:rPr>
                <w:bCs/>
              </w:rPr>
            </w:pPr>
          </w:p>
        </w:tc>
      </w:tr>
      <w:tr w:rsidR="00FB078D" w:rsidRPr="00AD1839" w:rsidTr="00FB078D">
        <w:trPr>
          <w:trHeight w:val="20"/>
        </w:trPr>
        <w:tc>
          <w:tcPr>
            <w:tcW w:w="1353" w:type="pct"/>
            <w:shd w:val="clear" w:color="auto" w:fill="auto"/>
          </w:tcPr>
          <w:p w:rsidR="00FB078D" w:rsidRDefault="00FB078D" w:rsidP="00FB078D">
            <w:pPr>
              <w:pStyle w:val="TableText"/>
            </w:pP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AD1839" w:rsidRDefault="00FB078D" w:rsidP="00FB078D">
            <w:pPr>
              <w:pStyle w:val="TableTextRight"/>
              <w:rPr>
                <w:b/>
                <w:bCs/>
              </w:rPr>
            </w:pPr>
            <w:r w:rsidRPr="00AD1839">
              <w:rPr>
                <w:b/>
                <w:bCs/>
              </w:rPr>
              <w:t>22 619</w:t>
            </w:r>
          </w:p>
        </w:tc>
        <w:tc>
          <w:tcPr>
            <w:tcW w:w="645" w:type="pct"/>
            <w:shd w:val="clear" w:color="auto" w:fill="E0E0E0"/>
          </w:tcPr>
          <w:p w:rsidR="00FB078D" w:rsidRPr="00AD1839" w:rsidRDefault="00FB078D" w:rsidP="00FB078D">
            <w:pPr>
              <w:pStyle w:val="TableTextRight"/>
              <w:rPr>
                <w:b/>
                <w:bCs/>
              </w:rPr>
            </w:pPr>
            <w:r w:rsidRPr="00AD1839">
              <w:rPr>
                <w:b/>
                <w:bCs/>
              </w:rPr>
              <w:t>4 467</w:t>
            </w:r>
          </w:p>
        </w:tc>
        <w:tc>
          <w:tcPr>
            <w:tcW w:w="645" w:type="pct"/>
            <w:shd w:val="clear" w:color="auto" w:fill="auto"/>
          </w:tcPr>
          <w:p w:rsidR="00FB078D" w:rsidRPr="00AD1839" w:rsidRDefault="00B33C10" w:rsidP="00FB078D">
            <w:pPr>
              <w:pStyle w:val="TableTextRight"/>
              <w:rPr>
                <w:b/>
                <w:bCs/>
              </w:rPr>
            </w:pPr>
            <w:r>
              <w:rPr>
                <w:b/>
                <w:bCs/>
              </w:rPr>
              <w:t>–</w:t>
            </w:r>
          </w:p>
        </w:tc>
        <w:tc>
          <w:tcPr>
            <w:tcW w:w="786" w:type="pct"/>
            <w:shd w:val="clear" w:color="auto" w:fill="E0E0E0"/>
          </w:tcPr>
          <w:p w:rsidR="00FB078D" w:rsidRPr="00AD1839" w:rsidRDefault="00FB078D" w:rsidP="00FB078D">
            <w:pPr>
              <w:pStyle w:val="TableTextRight"/>
              <w:rPr>
                <w:b/>
                <w:bCs/>
              </w:rPr>
            </w:pPr>
            <w:r w:rsidRPr="00AD1839">
              <w:rPr>
                <w:b/>
                <w:bCs/>
              </w:rPr>
              <w:t>18 152</w:t>
            </w:r>
          </w:p>
        </w:tc>
      </w:tr>
      <w:tr w:rsidR="00FB078D" w:rsidRPr="00AF2974" w:rsidTr="00FB078D">
        <w:trPr>
          <w:trHeight w:val="20"/>
        </w:trPr>
        <w:tc>
          <w:tcPr>
            <w:tcW w:w="1353" w:type="pct"/>
            <w:shd w:val="clear" w:color="auto" w:fill="auto"/>
          </w:tcPr>
          <w:p w:rsidR="00FB078D" w:rsidRPr="00AF2974" w:rsidRDefault="00FB078D" w:rsidP="00FB078D">
            <w:pPr>
              <w:pStyle w:val="TableText"/>
            </w:pP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0B0A0A" w:rsidRDefault="00FB078D" w:rsidP="00FB078D">
            <w:pPr>
              <w:pStyle w:val="TableTextRight"/>
              <w:rPr>
                <w:bCs/>
              </w:rPr>
            </w:pPr>
          </w:p>
        </w:tc>
        <w:tc>
          <w:tcPr>
            <w:tcW w:w="645" w:type="pct"/>
            <w:shd w:val="clear" w:color="auto" w:fill="E0E0E0"/>
          </w:tcPr>
          <w:p w:rsidR="00FB078D" w:rsidRPr="000B0A0A" w:rsidRDefault="00FB078D" w:rsidP="00FB078D">
            <w:pPr>
              <w:pStyle w:val="TableTextRight"/>
              <w:rPr>
                <w:bCs/>
              </w:rPr>
            </w:pPr>
          </w:p>
        </w:tc>
        <w:tc>
          <w:tcPr>
            <w:tcW w:w="645" w:type="pct"/>
            <w:shd w:val="clear" w:color="auto" w:fill="auto"/>
          </w:tcPr>
          <w:p w:rsidR="00FB078D" w:rsidRPr="000B0A0A" w:rsidRDefault="00FB078D" w:rsidP="00FB078D">
            <w:pPr>
              <w:pStyle w:val="TableTextRight"/>
              <w:rPr>
                <w:bCs/>
              </w:rPr>
            </w:pPr>
          </w:p>
        </w:tc>
        <w:tc>
          <w:tcPr>
            <w:tcW w:w="786" w:type="pct"/>
            <w:shd w:val="clear" w:color="auto" w:fill="E0E0E0"/>
          </w:tcPr>
          <w:p w:rsidR="00FB078D" w:rsidRPr="000B0A0A" w:rsidRDefault="00FB078D" w:rsidP="00FB078D">
            <w:pPr>
              <w:pStyle w:val="TableTextRight"/>
              <w:rPr>
                <w:bCs/>
              </w:rPr>
            </w:pPr>
          </w:p>
        </w:tc>
      </w:tr>
      <w:tr w:rsidR="00FB078D" w:rsidRPr="00AF2974" w:rsidTr="00FB078D">
        <w:trPr>
          <w:trHeight w:val="20"/>
        </w:trPr>
        <w:tc>
          <w:tcPr>
            <w:tcW w:w="1353" w:type="pct"/>
            <w:shd w:val="clear" w:color="auto" w:fill="auto"/>
          </w:tcPr>
          <w:p w:rsidR="00FB078D" w:rsidRDefault="00FB078D" w:rsidP="00FB078D">
            <w:pPr>
              <w:pStyle w:val="TableText"/>
              <w:rPr>
                <w:b/>
                <w:bCs/>
              </w:rPr>
            </w:pPr>
            <w:r>
              <w:rPr>
                <w:b/>
                <w:bCs/>
              </w:rPr>
              <w:t>2013</w:t>
            </w:r>
          </w:p>
        </w:tc>
        <w:tc>
          <w:tcPr>
            <w:tcW w:w="814" w:type="pct"/>
            <w:shd w:val="clear" w:color="auto" w:fill="DDDDDD"/>
          </w:tcPr>
          <w:p w:rsidR="00FB078D" w:rsidRPr="00E325CD" w:rsidRDefault="00FB078D" w:rsidP="00E325CD">
            <w:pPr>
              <w:pStyle w:val="TableTextRight"/>
            </w:pPr>
          </w:p>
        </w:tc>
        <w:tc>
          <w:tcPr>
            <w:tcW w:w="758" w:type="pct"/>
            <w:shd w:val="clear" w:color="auto" w:fill="auto"/>
          </w:tcPr>
          <w:p w:rsidR="00FB078D" w:rsidRPr="003F2440" w:rsidRDefault="00FB078D" w:rsidP="00FB078D">
            <w:pPr>
              <w:pStyle w:val="TableTextRight"/>
            </w:pPr>
          </w:p>
        </w:tc>
        <w:tc>
          <w:tcPr>
            <w:tcW w:w="645" w:type="pct"/>
            <w:shd w:val="clear" w:color="auto" w:fill="DDDDDD"/>
          </w:tcPr>
          <w:p w:rsidR="00FB078D" w:rsidRPr="003F2440" w:rsidRDefault="00FB078D" w:rsidP="00FB078D">
            <w:pPr>
              <w:pStyle w:val="TableTextRight"/>
            </w:pPr>
          </w:p>
        </w:tc>
        <w:tc>
          <w:tcPr>
            <w:tcW w:w="645" w:type="pct"/>
            <w:shd w:val="clear" w:color="auto" w:fill="auto"/>
          </w:tcPr>
          <w:p w:rsidR="00FB078D" w:rsidRPr="003F2440" w:rsidRDefault="00FB078D" w:rsidP="00FB078D">
            <w:pPr>
              <w:pStyle w:val="TableTextRight"/>
            </w:pPr>
          </w:p>
        </w:tc>
        <w:tc>
          <w:tcPr>
            <w:tcW w:w="786" w:type="pct"/>
            <w:shd w:val="clear" w:color="auto" w:fill="DDDDDD"/>
          </w:tcPr>
          <w:p w:rsidR="00FB078D" w:rsidRPr="003F2440" w:rsidRDefault="00FB078D" w:rsidP="00FB078D">
            <w:pPr>
              <w:pStyle w:val="TableTextRight"/>
            </w:pPr>
          </w:p>
        </w:tc>
      </w:tr>
      <w:tr w:rsidR="00FB078D" w:rsidRPr="00AF2974" w:rsidTr="00FB078D">
        <w:trPr>
          <w:trHeight w:val="20"/>
        </w:trPr>
        <w:tc>
          <w:tcPr>
            <w:tcW w:w="1353" w:type="pct"/>
            <w:shd w:val="clear" w:color="auto" w:fill="auto"/>
          </w:tcPr>
          <w:p w:rsidR="00FB078D" w:rsidRPr="00AF2974" w:rsidRDefault="00FB078D" w:rsidP="00FB078D">
            <w:pPr>
              <w:pStyle w:val="TableText"/>
              <w:rPr>
                <w:b/>
                <w:bCs/>
              </w:rPr>
            </w:pPr>
            <w:r w:rsidRPr="00AF2974">
              <w:rPr>
                <w:b/>
                <w:bCs/>
              </w:rPr>
              <w:t>Financial assets</w:t>
            </w: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Default="00FB078D" w:rsidP="00FB078D">
            <w:pPr>
              <w:pStyle w:val="TableTextRight"/>
            </w:pPr>
          </w:p>
        </w:tc>
        <w:tc>
          <w:tcPr>
            <w:tcW w:w="645" w:type="pct"/>
            <w:shd w:val="clear" w:color="auto" w:fill="E0E0E0"/>
          </w:tcPr>
          <w:p w:rsidR="00FB078D" w:rsidRDefault="00FB078D" w:rsidP="00FB078D">
            <w:pPr>
              <w:pStyle w:val="TableTextRight"/>
            </w:pPr>
          </w:p>
        </w:tc>
        <w:tc>
          <w:tcPr>
            <w:tcW w:w="645" w:type="pct"/>
            <w:shd w:val="clear" w:color="auto" w:fill="auto"/>
          </w:tcPr>
          <w:p w:rsidR="00FB078D" w:rsidRDefault="00FB078D" w:rsidP="00FB078D">
            <w:pPr>
              <w:pStyle w:val="TableTextRight"/>
            </w:pPr>
          </w:p>
        </w:tc>
        <w:tc>
          <w:tcPr>
            <w:tcW w:w="786" w:type="pct"/>
            <w:shd w:val="clear" w:color="auto" w:fill="E0E0E0"/>
          </w:tcPr>
          <w:p w:rsidR="00FB078D" w:rsidRDefault="00FB078D" w:rsidP="00FB078D">
            <w:pPr>
              <w:pStyle w:val="TableTextRight"/>
            </w:pP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Cash and deposits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705DFA" w:rsidRDefault="00FB078D" w:rsidP="00FB078D">
            <w:pPr>
              <w:pStyle w:val="TableTextRight"/>
              <w:rPr>
                <w:bCs/>
              </w:rPr>
            </w:pPr>
            <w:r w:rsidRPr="00457E0A">
              <w:rPr>
                <w:bCs/>
              </w:rPr>
              <w:t>59</w:t>
            </w:r>
            <w:r>
              <w:rPr>
                <w:bCs/>
              </w:rPr>
              <w:t> </w:t>
            </w:r>
            <w:r w:rsidRPr="00457E0A">
              <w:rPr>
                <w:bCs/>
              </w:rPr>
              <w:t xml:space="preserve">198 </w:t>
            </w:r>
          </w:p>
        </w:tc>
        <w:tc>
          <w:tcPr>
            <w:tcW w:w="645" w:type="pct"/>
            <w:shd w:val="clear" w:color="auto" w:fill="E0E0E0"/>
          </w:tcPr>
          <w:p w:rsidR="00FB078D" w:rsidRPr="00705DFA" w:rsidRDefault="00FB078D" w:rsidP="00FB078D">
            <w:pPr>
              <w:pStyle w:val="TableTextRight"/>
              <w:rPr>
                <w:bCs/>
              </w:rPr>
            </w:pPr>
          </w:p>
        </w:tc>
        <w:tc>
          <w:tcPr>
            <w:tcW w:w="645" w:type="pct"/>
            <w:shd w:val="clear" w:color="auto" w:fill="auto"/>
          </w:tcPr>
          <w:p w:rsidR="00FB078D" w:rsidRPr="00705DFA" w:rsidRDefault="00FB078D" w:rsidP="00FB078D">
            <w:pPr>
              <w:pStyle w:val="TableTextRight"/>
              <w:rPr>
                <w:bCs/>
              </w:rPr>
            </w:pPr>
          </w:p>
        </w:tc>
        <w:tc>
          <w:tcPr>
            <w:tcW w:w="786" w:type="pct"/>
            <w:shd w:val="clear" w:color="auto" w:fill="E0E0E0"/>
          </w:tcPr>
          <w:p w:rsidR="00FB078D" w:rsidRPr="00705DFA" w:rsidRDefault="00FB078D" w:rsidP="00FB078D">
            <w:pPr>
              <w:pStyle w:val="TableTextRight"/>
              <w:rPr>
                <w:bCs/>
              </w:rPr>
            </w:pPr>
            <w:r w:rsidRPr="00457E0A">
              <w:rPr>
                <w:bCs/>
              </w:rPr>
              <w:t>59</w:t>
            </w:r>
            <w:r>
              <w:rPr>
                <w:bCs/>
              </w:rPr>
              <w:t> </w:t>
            </w:r>
            <w:r w:rsidRPr="00457E0A">
              <w:rPr>
                <w:bCs/>
              </w:rPr>
              <w:t xml:space="preserve">198 </w:t>
            </w: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Other receivables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705DFA" w:rsidRDefault="00FB078D" w:rsidP="00FB078D">
            <w:pPr>
              <w:pStyle w:val="TableTextRight"/>
              <w:rPr>
                <w:bCs/>
              </w:rPr>
            </w:pPr>
            <w:r w:rsidRPr="00457E0A">
              <w:rPr>
                <w:bCs/>
              </w:rPr>
              <w:t>19</w:t>
            </w:r>
            <w:r>
              <w:rPr>
                <w:bCs/>
              </w:rPr>
              <w:t> </w:t>
            </w:r>
            <w:r w:rsidRPr="00457E0A">
              <w:rPr>
                <w:bCs/>
              </w:rPr>
              <w:t xml:space="preserve">425 </w:t>
            </w:r>
          </w:p>
        </w:tc>
        <w:tc>
          <w:tcPr>
            <w:tcW w:w="645" w:type="pct"/>
            <w:shd w:val="clear" w:color="auto" w:fill="E0E0E0"/>
          </w:tcPr>
          <w:p w:rsidR="00FB078D" w:rsidRPr="00705DFA" w:rsidRDefault="00FB078D" w:rsidP="00FB078D">
            <w:pPr>
              <w:pStyle w:val="TableTextRight"/>
              <w:rPr>
                <w:bCs/>
              </w:rPr>
            </w:pPr>
          </w:p>
        </w:tc>
        <w:tc>
          <w:tcPr>
            <w:tcW w:w="645" w:type="pct"/>
            <w:shd w:val="clear" w:color="auto" w:fill="auto"/>
          </w:tcPr>
          <w:p w:rsidR="00FB078D" w:rsidRPr="00705DFA" w:rsidRDefault="00FB078D" w:rsidP="00FB078D">
            <w:pPr>
              <w:pStyle w:val="TableTextRight"/>
              <w:rPr>
                <w:bCs/>
              </w:rPr>
            </w:pPr>
          </w:p>
        </w:tc>
        <w:tc>
          <w:tcPr>
            <w:tcW w:w="786" w:type="pct"/>
            <w:shd w:val="clear" w:color="auto" w:fill="E0E0E0"/>
          </w:tcPr>
          <w:p w:rsidR="00FB078D" w:rsidRPr="00705DFA" w:rsidRDefault="00FB078D" w:rsidP="00FB078D">
            <w:pPr>
              <w:pStyle w:val="TableTextRight"/>
              <w:rPr>
                <w:bCs/>
              </w:rPr>
            </w:pPr>
            <w:r w:rsidRPr="00457E0A">
              <w:rPr>
                <w:bCs/>
              </w:rPr>
              <w:t>19</w:t>
            </w:r>
            <w:r>
              <w:rPr>
                <w:bCs/>
              </w:rPr>
              <w:t> </w:t>
            </w:r>
            <w:r w:rsidRPr="00457E0A">
              <w:rPr>
                <w:bCs/>
              </w:rPr>
              <w:t xml:space="preserve">425 </w:t>
            </w:r>
          </w:p>
        </w:tc>
      </w:tr>
      <w:tr w:rsidR="00FB078D" w:rsidRPr="00AF2974" w:rsidTr="00FB078D">
        <w:trPr>
          <w:trHeight w:val="20"/>
        </w:trPr>
        <w:tc>
          <w:tcPr>
            <w:tcW w:w="1353" w:type="pct"/>
            <w:shd w:val="clear" w:color="auto" w:fill="auto"/>
          </w:tcPr>
          <w:p w:rsidR="00FB078D" w:rsidRPr="00AF2974" w:rsidRDefault="00FB078D" w:rsidP="00FB078D">
            <w:pPr>
              <w:pStyle w:val="TableText"/>
              <w:rPr>
                <w:b/>
              </w:rPr>
            </w:pP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AD1839" w:rsidRDefault="00FB078D" w:rsidP="00FB078D">
            <w:pPr>
              <w:pStyle w:val="TableTextRight"/>
              <w:rPr>
                <w:b/>
                <w:bCs/>
              </w:rPr>
            </w:pPr>
            <w:r w:rsidRPr="00AD1839">
              <w:rPr>
                <w:b/>
                <w:bCs/>
              </w:rPr>
              <w:t xml:space="preserve">78 623 </w:t>
            </w:r>
          </w:p>
        </w:tc>
        <w:tc>
          <w:tcPr>
            <w:tcW w:w="645" w:type="pct"/>
            <w:shd w:val="clear" w:color="auto" w:fill="E0E0E0"/>
          </w:tcPr>
          <w:p w:rsidR="00FB078D" w:rsidRPr="00AD1839" w:rsidRDefault="00B33C10" w:rsidP="00FB078D">
            <w:pPr>
              <w:pStyle w:val="TableTextRight"/>
              <w:rPr>
                <w:b/>
                <w:bCs/>
              </w:rPr>
            </w:pPr>
            <w:r>
              <w:rPr>
                <w:b/>
                <w:bCs/>
              </w:rPr>
              <w:t>–</w:t>
            </w:r>
          </w:p>
        </w:tc>
        <w:tc>
          <w:tcPr>
            <w:tcW w:w="645" w:type="pct"/>
            <w:shd w:val="clear" w:color="auto" w:fill="auto"/>
          </w:tcPr>
          <w:p w:rsidR="00FB078D" w:rsidRPr="00AD1839" w:rsidRDefault="00B33C10" w:rsidP="00FB078D">
            <w:pPr>
              <w:pStyle w:val="TableTextRight"/>
              <w:rPr>
                <w:b/>
                <w:bCs/>
              </w:rPr>
            </w:pPr>
            <w:r>
              <w:rPr>
                <w:b/>
                <w:bCs/>
              </w:rPr>
              <w:t>–</w:t>
            </w:r>
          </w:p>
        </w:tc>
        <w:tc>
          <w:tcPr>
            <w:tcW w:w="786" w:type="pct"/>
            <w:shd w:val="clear" w:color="auto" w:fill="E0E0E0"/>
          </w:tcPr>
          <w:p w:rsidR="00FB078D" w:rsidRPr="00AD1839" w:rsidRDefault="00FB078D" w:rsidP="00FB078D">
            <w:pPr>
              <w:pStyle w:val="TableTextRight"/>
              <w:rPr>
                <w:b/>
                <w:bCs/>
              </w:rPr>
            </w:pPr>
            <w:r w:rsidRPr="00AD1839">
              <w:rPr>
                <w:b/>
                <w:bCs/>
              </w:rPr>
              <w:t xml:space="preserve">78 623 </w:t>
            </w:r>
          </w:p>
        </w:tc>
      </w:tr>
      <w:tr w:rsidR="00FB078D" w:rsidRPr="00AF2974" w:rsidTr="00FB078D">
        <w:trPr>
          <w:trHeight w:val="20"/>
        </w:trPr>
        <w:tc>
          <w:tcPr>
            <w:tcW w:w="1353" w:type="pct"/>
            <w:shd w:val="clear" w:color="auto" w:fill="auto"/>
          </w:tcPr>
          <w:p w:rsidR="00FB078D" w:rsidRPr="00AF2974" w:rsidRDefault="00FB078D" w:rsidP="00FB078D">
            <w:pPr>
              <w:pStyle w:val="TableText"/>
              <w:rPr>
                <w:b/>
              </w:rPr>
            </w:pPr>
            <w:r w:rsidRPr="00AF2974">
              <w:rPr>
                <w:b/>
              </w:rPr>
              <w:t>Financial liabilities</w:t>
            </w: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4277D3" w:rsidRDefault="00FB078D" w:rsidP="00FB078D">
            <w:pPr>
              <w:pStyle w:val="TableTextRight"/>
              <w:rPr>
                <w:bCs/>
              </w:rPr>
            </w:pPr>
          </w:p>
        </w:tc>
        <w:tc>
          <w:tcPr>
            <w:tcW w:w="645" w:type="pct"/>
            <w:shd w:val="clear" w:color="auto" w:fill="E0E0E0"/>
          </w:tcPr>
          <w:p w:rsidR="00FB078D" w:rsidRPr="004277D3" w:rsidRDefault="00FB078D" w:rsidP="00FB078D">
            <w:pPr>
              <w:pStyle w:val="TableTextRight"/>
              <w:rPr>
                <w:bCs/>
              </w:rPr>
            </w:pPr>
          </w:p>
        </w:tc>
        <w:tc>
          <w:tcPr>
            <w:tcW w:w="645" w:type="pct"/>
            <w:shd w:val="clear" w:color="auto" w:fill="auto"/>
          </w:tcPr>
          <w:p w:rsidR="00FB078D" w:rsidRPr="004277D3" w:rsidRDefault="00FB078D" w:rsidP="00FB078D">
            <w:pPr>
              <w:pStyle w:val="TableTextRight"/>
              <w:rPr>
                <w:bCs/>
              </w:rPr>
            </w:pPr>
          </w:p>
        </w:tc>
        <w:tc>
          <w:tcPr>
            <w:tcW w:w="786" w:type="pct"/>
            <w:shd w:val="clear" w:color="auto" w:fill="E0E0E0"/>
          </w:tcPr>
          <w:p w:rsidR="00FB078D" w:rsidRPr="004277D3" w:rsidRDefault="00FB078D" w:rsidP="00FB078D">
            <w:pPr>
              <w:pStyle w:val="TableTextRight"/>
              <w:rPr>
                <w:bCs/>
              </w:rPr>
            </w:pP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Payables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705DFA" w:rsidRDefault="00FB078D" w:rsidP="00FB078D">
            <w:pPr>
              <w:pStyle w:val="TableTextRight"/>
              <w:rPr>
                <w:bCs/>
              </w:rPr>
            </w:pPr>
            <w:r w:rsidRPr="00457E0A">
              <w:rPr>
                <w:bCs/>
              </w:rPr>
              <w:t>16</w:t>
            </w:r>
            <w:r>
              <w:rPr>
                <w:bCs/>
              </w:rPr>
              <w:t> </w:t>
            </w:r>
            <w:r w:rsidRPr="00457E0A">
              <w:rPr>
                <w:bCs/>
              </w:rPr>
              <w:t xml:space="preserve">948 </w:t>
            </w:r>
          </w:p>
        </w:tc>
        <w:tc>
          <w:tcPr>
            <w:tcW w:w="645" w:type="pct"/>
            <w:shd w:val="clear" w:color="auto" w:fill="E0E0E0"/>
          </w:tcPr>
          <w:p w:rsidR="00FB078D" w:rsidRPr="00705DFA" w:rsidRDefault="00FB078D" w:rsidP="00FB078D">
            <w:pPr>
              <w:pStyle w:val="TableTextRight"/>
              <w:rPr>
                <w:bCs/>
              </w:rPr>
            </w:pPr>
          </w:p>
        </w:tc>
        <w:tc>
          <w:tcPr>
            <w:tcW w:w="645" w:type="pct"/>
            <w:shd w:val="clear" w:color="auto" w:fill="auto"/>
          </w:tcPr>
          <w:p w:rsidR="00FB078D" w:rsidRPr="00705DFA" w:rsidRDefault="00FB078D" w:rsidP="00FB078D">
            <w:pPr>
              <w:pStyle w:val="TableTextRight"/>
              <w:rPr>
                <w:bCs/>
              </w:rPr>
            </w:pPr>
          </w:p>
        </w:tc>
        <w:tc>
          <w:tcPr>
            <w:tcW w:w="786" w:type="pct"/>
            <w:shd w:val="clear" w:color="auto" w:fill="E0E0E0"/>
          </w:tcPr>
          <w:p w:rsidR="00FB078D" w:rsidRPr="00705DFA" w:rsidRDefault="00FB078D" w:rsidP="00FB078D">
            <w:pPr>
              <w:pStyle w:val="TableTextRight"/>
              <w:rPr>
                <w:bCs/>
              </w:rPr>
            </w:pPr>
            <w:r w:rsidRPr="00457E0A">
              <w:rPr>
                <w:bCs/>
              </w:rPr>
              <w:t>16</w:t>
            </w:r>
            <w:r>
              <w:rPr>
                <w:bCs/>
              </w:rPr>
              <w:t> </w:t>
            </w:r>
            <w:r w:rsidRPr="00457E0A">
              <w:rPr>
                <w:bCs/>
              </w:rPr>
              <w:t xml:space="preserve">948 </w:t>
            </w:r>
          </w:p>
        </w:tc>
      </w:tr>
      <w:tr w:rsidR="00FB078D" w:rsidRPr="00AF2974" w:rsidTr="00FB078D">
        <w:trPr>
          <w:trHeight w:val="20"/>
        </w:trPr>
        <w:tc>
          <w:tcPr>
            <w:tcW w:w="1353" w:type="pct"/>
            <w:shd w:val="clear" w:color="auto" w:fill="auto"/>
          </w:tcPr>
          <w:p w:rsidR="00FB078D" w:rsidRPr="00AF2974" w:rsidRDefault="00FB078D" w:rsidP="00FB078D">
            <w:pPr>
              <w:pStyle w:val="TableText"/>
            </w:pPr>
            <w:r w:rsidRPr="00AF2974">
              <w:t>Bank overdrafts</w:t>
            </w:r>
          </w:p>
        </w:tc>
        <w:tc>
          <w:tcPr>
            <w:tcW w:w="814" w:type="pct"/>
            <w:shd w:val="clear" w:color="auto" w:fill="E0E0E0"/>
          </w:tcPr>
          <w:p w:rsidR="00FB078D" w:rsidRPr="00E325CD" w:rsidRDefault="00FB078D" w:rsidP="00E325CD">
            <w:pPr>
              <w:pStyle w:val="TableTextRight"/>
            </w:pPr>
            <w:r w:rsidRPr="00E325CD">
              <w:t>–</w:t>
            </w:r>
          </w:p>
        </w:tc>
        <w:tc>
          <w:tcPr>
            <w:tcW w:w="758" w:type="pct"/>
            <w:shd w:val="clear" w:color="auto" w:fill="auto"/>
          </w:tcPr>
          <w:p w:rsidR="00FB078D" w:rsidRPr="004277D3" w:rsidRDefault="00FB078D" w:rsidP="00FB078D">
            <w:pPr>
              <w:pStyle w:val="TableTextRight"/>
              <w:rPr>
                <w:bCs/>
              </w:rPr>
            </w:pPr>
            <w:r w:rsidRPr="004277D3">
              <w:rPr>
                <w:bCs/>
              </w:rPr>
              <w:t>1</w:t>
            </w:r>
            <w:r>
              <w:rPr>
                <w:bCs/>
              </w:rPr>
              <w:t> </w:t>
            </w:r>
            <w:r w:rsidRPr="004277D3">
              <w:rPr>
                <w:bCs/>
              </w:rPr>
              <w:t>073</w:t>
            </w:r>
          </w:p>
        </w:tc>
        <w:tc>
          <w:tcPr>
            <w:tcW w:w="645" w:type="pct"/>
            <w:shd w:val="clear" w:color="auto" w:fill="E0E0E0"/>
          </w:tcPr>
          <w:p w:rsidR="00FB078D" w:rsidRPr="004277D3" w:rsidRDefault="00FB078D" w:rsidP="00FB078D">
            <w:pPr>
              <w:pStyle w:val="TableTextRight"/>
              <w:rPr>
                <w:bCs/>
              </w:rPr>
            </w:pPr>
          </w:p>
        </w:tc>
        <w:tc>
          <w:tcPr>
            <w:tcW w:w="645" w:type="pct"/>
            <w:shd w:val="clear" w:color="auto" w:fill="auto"/>
          </w:tcPr>
          <w:p w:rsidR="00FB078D" w:rsidRPr="004277D3" w:rsidRDefault="00FB078D" w:rsidP="00FB078D">
            <w:pPr>
              <w:pStyle w:val="TableTextRight"/>
              <w:rPr>
                <w:bCs/>
              </w:rPr>
            </w:pPr>
          </w:p>
        </w:tc>
        <w:tc>
          <w:tcPr>
            <w:tcW w:w="786" w:type="pct"/>
            <w:shd w:val="clear" w:color="auto" w:fill="E0E0E0"/>
          </w:tcPr>
          <w:p w:rsidR="00FB078D" w:rsidRPr="004277D3" w:rsidRDefault="00FB078D" w:rsidP="00FB078D">
            <w:pPr>
              <w:pStyle w:val="TableTextRight"/>
              <w:rPr>
                <w:bCs/>
              </w:rPr>
            </w:pPr>
            <w:r w:rsidRPr="004277D3">
              <w:rPr>
                <w:bCs/>
              </w:rPr>
              <w:t>1</w:t>
            </w:r>
            <w:r>
              <w:rPr>
                <w:bCs/>
              </w:rPr>
              <w:t> </w:t>
            </w:r>
            <w:r w:rsidRPr="004277D3">
              <w:rPr>
                <w:bCs/>
              </w:rPr>
              <w:t>073</w:t>
            </w:r>
          </w:p>
        </w:tc>
      </w:tr>
      <w:tr w:rsidR="00FB078D" w:rsidRPr="00AF2974" w:rsidTr="00FB078D">
        <w:trPr>
          <w:trHeight w:val="20"/>
        </w:trPr>
        <w:tc>
          <w:tcPr>
            <w:tcW w:w="1353" w:type="pct"/>
            <w:shd w:val="clear" w:color="auto" w:fill="auto"/>
          </w:tcPr>
          <w:p w:rsidR="00FB078D" w:rsidRPr="00AF2974" w:rsidRDefault="00FB078D" w:rsidP="00FB078D">
            <w:pPr>
              <w:pStyle w:val="TableText"/>
            </w:pPr>
            <w:r>
              <w:t>Finance lease liabilities</w:t>
            </w:r>
          </w:p>
        </w:tc>
        <w:tc>
          <w:tcPr>
            <w:tcW w:w="814" w:type="pct"/>
            <w:shd w:val="clear" w:color="auto" w:fill="E0E0E0"/>
          </w:tcPr>
          <w:p w:rsidR="00FB078D" w:rsidRPr="00E325CD" w:rsidRDefault="00FB078D" w:rsidP="00E325CD">
            <w:pPr>
              <w:pStyle w:val="TableTextRight"/>
            </w:pPr>
            <w:r w:rsidRPr="00E325CD">
              <w:t>4.8</w:t>
            </w:r>
          </w:p>
        </w:tc>
        <w:tc>
          <w:tcPr>
            <w:tcW w:w="758" w:type="pct"/>
            <w:shd w:val="clear" w:color="auto" w:fill="auto"/>
          </w:tcPr>
          <w:p w:rsidR="00FB078D" w:rsidRPr="00705DFA" w:rsidRDefault="00FB078D" w:rsidP="00FB078D">
            <w:pPr>
              <w:pStyle w:val="TableTextRight"/>
              <w:rPr>
                <w:bCs/>
              </w:rPr>
            </w:pPr>
            <w:r w:rsidRPr="00457E0A">
              <w:rPr>
                <w:bCs/>
              </w:rPr>
              <w:t>4</w:t>
            </w:r>
            <w:r>
              <w:rPr>
                <w:bCs/>
              </w:rPr>
              <w:t> </w:t>
            </w:r>
            <w:r w:rsidRPr="00457E0A">
              <w:rPr>
                <w:bCs/>
              </w:rPr>
              <w:t xml:space="preserve">349 </w:t>
            </w:r>
          </w:p>
        </w:tc>
        <w:tc>
          <w:tcPr>
            <w:tcW w:w="645" w:type="pct"/>
            <w:shd w:val="clear" w:color="auto" w:fill="E0E0E0"/>
          </w:tcPr>
          <w:p w:rsidR="00FB078D" w:rsidRPr="00705DFA" w:rsidRDefault="00FB078D" w:rsidP="00FB078D">
            <w:pPr>
              <w:pStyle w:val="TableTextRight"/>
              <w:rPr>
                <w:bCs/>
              </w:rPr>
            </w:pPr>
            <w:r w:rsidRPr="00457E0A">
              <w:rPr>
                <w:bCs/>
              </w:rPr>
              <w:t>4</w:t>
            </w:r>
            <w:r>
              <w:rPr>
                <w:bCs/>
              </w:rPr>
              <w:t> </w:t>
            </w:r>
            <w:r w:rsidRPr="00457E0A">
              <w:rPr>
                <w:bCs/>
              </w:rPr>
              <w:t xml:space="preserve">349 </w:t>
            </w:r>
          </w:p>
        </w:tc>
        <w:tc>
          <w:tcPr>
            <w:tcW w:w="645" w:type="pct"/>
            <w:shd w:val="clear" w:color="auto" w:fill="auto"/>
          </w:tcPr>
          <w:p w:rsidR="00FB078D" w:rsidRPr="00705DFA" w:rsidRDefault="00FB078D" w:rsidP="00FB078D">
            <w:pPr>
              <w:pStyle w:val="TableTextRight"/>
              <w:rPr>
                <w:bCs/>
              </w:rPr>
            </w:pPr>
          </w:p>
        </w:tc>
        <w:tc>
          <w:tcPr>
            <w:tcW w:w="786" w:type="pct"/>
            <w:shd w:val="clear" w:color="auto" w:fill="E0E0E0"/>
          </w:tcPr>
          <w:p w:rsidR="00FB078D" w:rsidRPr="00705DFA" w:rsidRDefault="00FB078D" w:rsidP="00FB078D">
            <w:pPr>
              <w:pStyle w:val="TableTextRight"/>
              <w:rPr>
                <w:bCs/>
              </w:rPr>
            </w:pPr>
          </w:p>
        </w:tc>
      </w:tr>
      <w:tr w:rsidR="00FB078D" w:rsidRPr="00AF2974" w:rsidTr="00FB078D">
        <w:trPr>
          <w:trHeight w:val="20"/>
        </w:trPr>
        <w:tc>
          <w:tcPr>
            <w:tcW w:w="1353" w:type="pct"/>
            <w:shd w:val="clear" w:color="auto" w:fill="auto"/>
          </w:tcPr>
          <w:p w:rsidR="00FB078D" w:rsidRPr="00AF2974" w:rsidRDefault="00FB078D" w:rsidP="00FB078D">
            <w:pPr>
              <w:pStyle w:val="TableText"/>
              <w:rPr>
                <w:b/>
              </w:rPr>
            </w:pPr>
          </w:p>
        </w:tc>
        <w:tc>
          <w:tcPr>
            <w:tcW w:w="814" w:type="pct"/>
            <w:shd w:val="clear" w:color="auto" w:fill="E0E0E0"/>
          </w:tcPr>
          <w:p w:rsidR="00FB078D" w:rsidRPr="00E325CD" w:rsidRDefault="00FB078D" w:rsidP="00E325CD">
            <w:pPr>
              <w:pStyle w:val="TableTextRight"/>
            </w:pPr>
          </w:p>
        </w:tc>
        <w:tc>
          <w:tcPr>
            <w:tcW w:w="758" w:type="pct"/>
            <w:shd w:val="clear" w:color="auto" w:fill="auto"/>
          </w:tcPr>
          <w:p w:rsidR="00FB078D" w:rsidRPr="00AD1839" w:rsidRDefault="00FB078D" w:rsidP="00FB078D">
            <w:pPr>
              <w:pStyle w:val="TableTextRight"/>
              <w:rPr>
                <w:b/>
                <w:bCs/>
              </w:rPr>
            </w:pPr>
            <w:r w:rsidRPr="00AD1839">
              <w:rPr>
                <w:b/>
                <w:bCs/>
              </w:rPr>
              <w:t xml:space="preserve">22 370 </w:t>
            </w:r>
          </w:p>
        </w:tc>
        <w:tc>
          <w:tcPr>
            <w:tcW w:w="645" w:type="pct"/>
            <w:shd w:val="clear" w:color="auto" w:fill="E0E0E0"/>
          </w:tcPr>
          <w:p w:rsidR="00FB078D" w:rsidRPr="00AD1839" w:rsidRDefault="00FB078D" w:rsidP="00FB078D">
            <w:pPr>
              <w:pStyle w:val="TableTextRight"/>
              <w:rPr>
                <w:b/>
                <w:bCs/>
              </w:rPr>
            </w:pPr>
            <w:r w:rsidRPr="00AD1839">
              <w:rPr>
                <w:b/>
                <w:bCs/>
              </w:rPr>
              <w:t xml:space="preserve">4 349 </w:t>
            </w:r>
          </w:p>
        </w:tc>
        <w:tc>
          <w:tcPr>
            <w:tcW w:w="645" w:type="pct"/>
            <w:shd w:val="clear" w:color="auto" w:fill="auto"/>
          </w:tcPr>
          <w:p w:rsidR="00FB078D" w:rsidRPr="00AD1839" w:rsidRDefault="00B33C10" w:rsidP="00FB078D">
            <w:pPr>
              <w:pStyle w:val="TableTextRight"/>
              <w:rPr>
                <w:b/>
                <w:bCs/>
              </w:rPr>
            </w:pPr>
            <w:r>
              <w:rPr>
                <w:b/>
                <w:bCs/>
              </w:rPr>
              <w:t>–</w:t>
            </w:r>
          </w:p>
        </w:tc>
        <w:tc>
          <w:tcPr>
            <w:tcW w:w="786" w:type="pct"/>
            <w:shd w:val="clear" w:color="auto" w:fill="E0E0E0"/>
          </w:tcPr>
          <w:p w:rsidR="00FB078D" w:rsidRPr="00AD1839" w:rsidRDefault="00FB078D" w:rsidP="00FB078D">
            <w:pPr>
              <w:pStyle w:val="TableTextRight"/>
              <w:rPr>
                <w:b/>
                <w:bCs/>
              </w:rPr>
            </w:pPr>
            <w:r w:rsidRPr="00AD1839">
              <w:rPr>
                <w:b/>
                <w:bCs/>
              </w:rPr>
              <w:t xml:space="preserve">18 021 </w:t>
            </w:r>
          </w:p>
        </w:tc>
      </w:tr>
    </w:tbl>
    <w:p w:rsidR="007B2CBC" w:rsidRPr="00AF2974" w:rsidRDefault="007B2CBC" w:rsidP="007B2CBC"/>
    <w:p w:rsidR="00AA668B" w:rsidRPr="00AF2974" w:rsidRDefault="00AA668B" w:rsidP="007B2CBC">
      <w:pPr>
        <w:sectPr w:rsidR="00AA668B" w:rsidRPr="00AF2974" w:rsidSect="001A2F94">
          <w:type w:val="continuous"/>
          <w:pgSz w:w="11909" w:h="16834" w:code="9"/>
          <w:pgMar w:top="1728" w:right="1152" w:bottom="1152" w:left="1152" w:header="720" w:footer="288" w:gutter="0"/>
          <w:cols w:space="720"/>
          <w:noEndnote/>
        </w:sectPr>
      </w:pPr>
    </w:p>
    <w:p w:rsidR="007B2CBC" w:rsidRPr="00AF2974" w:rsidRDefault="007B2CBC" w:rsidP="007B2CBC"/>
    <w:p w:rsidR="001B5393" w:rsidRPr="00AF2974" w:rsidRDefault="001B5393" w:rsidP="00370BB5">
      <w:pPr>
        <w:pStyle w:val="Heading4"/>
        <w:sectPr w:rsidR="001B539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D776A0" w:rsidRDefault="00D776A0">
      <w:pPr>
        <w:spacing w:before="0" w:after="0"/>
        <w:rPr>
          <w:rFonts w:ascii="Calibri" w:hAnsi="Calibri" w:cs="Arial"/>
          <w:b/>
          <w:color w:val="4D4D4D"/>
          <w:szCs w:val="20"/>
        </w:rPr>
      </w:pPr>
      <w:r>
        <w:lastRenderedPageBreak/>
        <w:br w:type="page"/>
      </w:r>
    </w:p>
    <w:p w:rsidR="00FA386D" w:rsidRDefault="00FA386D" w:rsidP="00FA386D">
      <w:pPr>
        <w:pStyle w:val="Heading4"/>
      </w:pPr>
      <w:r>
        <w:lastRenderedPageBreak/>
        <w:t>Sensitivity disclosure analysis</w:t>
      </w:r>
    </w:p>
    <w:p w:rsidR="00DC6567" w:rsidRDefault="00A34D97" w:rsidP="00FA386D">
      <w:r w:rsidRPr="00BF2747">
        <w:t>The Department</w:t>
      </w:r>
      <w:r w:rsidR="00354A87">
        <w:t>’</w:t>
      </w:r>
      <w:r w:rsidRPr="00BF2747">
        <w:t>s sensitivity to</w:t>
      </w:r>
      <w:r>
        <w:t xml:space="preserve"> market risk is determined based</w:t>
      </w:r>
      <w:r w:rsidRPr="00BF2747">
        <w:t xml:space="preserve"> on the observed range of actual historic</w:t>
      </w:r>
      <w:r>
        <w:t>al</w:t>
      </w:r>
      <w:r w:rsidR="00E44E6A">
        <w:t xml:space="preserve"> data for the preceding five</w:t>
      </w:r>
      <w:r w:rsidR="002F651E">
        <w:noBreakHyphen/>
      </w:r>
      <w:r w:rsidRPr="00BF2747">
        <w:t xml:space="preserve">year period, with all variables other than </w:t>
      </w:r>
      <w:r>
        <w:t xml:space="preserve">the </w:t>
      </w:r>
      <w:r w:rsidRPr="00BF2747">
        <w:t xml:space="preserve">primary risk variable </w:t>
      </w:r>
      <w:r>
        <w:t xml:space="preserve">held </w:t>
      </w:r>
      <w:r w:rsidRPr="00BF2747">
        <w:t>constant. The D</w:t>
      </w:r>
      <w:r>
        <w:t>epartment</w:t>
      </w:r>
      <w:r w:rsidR="00354A87">
        <w:t>’</w:t>
      </w:r>
      <w:r>
        <w:t>s fund managers cannot</w:t>
      </w:r>
      <w:r w:rsidRPr="00BF2747">
        <w:t xml:space="preserve"> be expected to predict movements in market rates and prices. Sensitivity analyses shown are for illustrative purposes only</w:t>
      </w:r>
      <w:r w:rsidR="00067E1F">
        <w:t xml:space="preserve">. </w:t>
      </w:r>
      <w:r w:rsidRPr="00BF2747">
        <w:t xml:space="preserve">The following movements </w:t>
      </w:r>
      <w:r>
        <w:t xml:space="preserve">in market interest rates </w:t>
      </w:r>
      <w:r w:rsidRPr="00BF2747">
        <w:t xml:space="preserve">are </w:t>
      </w:r>
      <w:r w:rsidR="00354A87">
        <w:t>‘</w:t>
      </w:r>
      <w:r w:rsidRPr="00BF2747">
        <w:t>reasonably pos</w:t>
      </w:r>
      <w:r>
        <w:t>sible</w:t>
      </w:r>
      <w:r w:rsidR="00354A87">
        <w:t>’</w:t>
      </w:r>
      <w:r>
        <w:t xml:space="preserve"> over the next 12 months – </w:t>
      </w:r>
      <w:r w:rsidRPr="00BF2747">
        <w:t>a movement of 100 basis points up and down (</w:t>
      </w:r>
      <w:r>
        <w:t>2013 –</w:t>
      </w:r>
      <w:r w:rsidRPr="00BF2747">
        <w:t xml:space="preserve"> 100 basis points up and down</w:t>
      </w:r>
      <w:r>
        <w:t>)</w:t>
      </w:r>
      <w:r w:rsidRPr="00BF2747">
        <w:t>.</w:t>
      </w:r>
    </w:p>
    <w:p w:rsidR="00A34D97" w:rsidRDefault="00A34D97" w:rsidP="00FA386D">
      <w:r w:rsidRPr="00830D40">
        <w:t>T</w:t>
      </w:r>
      <w:r>
        <w:t xml:space="preserve">he </w:t>
      </w:r>
      <w:r w:rsidRPr="00830D40">
        <w:t>impact on net operating result and equity for each category of financial instrument</w:t>
      </w:r>
      <w:r>
        <w:t>s</w:t>
      </w:r>
      <w:r w:rsidRPr="00830D40">
        <w:t xml:space="preserve"> held by the Department at year</w:t>
      </w:r>
      <w:r>
        <w:t xml:space="preserve"> </w:t>
      </w:r>
      <w:r w:rsidRPr="00830D40">
        <w:t>end</w:t>
      </w:r>
      <w:r>
        <w:t>,</w:t>
      </w:r>
      <w:r w:rsidRPr="00830D40">
        <w:t xml:space="preserve"> as presented to key management personnel, if the above movements were to occur</w:t>
      </w:r>
      <w:r>
        <w:t>, is immaterial for the 2014 and 2013 financial years</w:t>
      </w:r>
      <w:r w:rsidRPr="00830D40">
        <w:t>.</w:t>
      </w:r>
    </w:p>
    <w:p w:rsidR="00FA386D" w:rsidRDefault="003B58DF" w:rsidP="00FA386D">
      <w:pPr>
        <w:pStyle w:val="Heading3"/>
      </w:pPr>
      <w:r>
        <w:br w:type="column"/>
      </w:r>
      <w:r w:rsidR="00FA386D">
        <w:lastRenderedPageBreak/>
        <w:t>(f) Fair value of financial assets and liabilities</w:t>
      </w:r>
    </w:p>
    <w:p w:rsidR="00FA386D" w:rsidRDefault="00A34D97" w:rsidP="00FA386D">
      <w:r w:rsidRPr="0060755A">
        <w:t>The Department considers that the carrying amount of financial assets and financial liabilities recorded in the financial statements approximates their fair values.</w:t>
      </w:r>
    </w:p>
    <w:p w:rsidR="00FA386D" w:rsidRDefault="00A34D97" w:rsidP="00FA386D">
      <w:r w:rsidRPr="0060755A">
        <w:t>The fair values of financial assets and financial liabilities are determined as follows:</w:t>
      </w:r>
    </w:p>
    <w:p w:rsidR="00FA386D" w:rsidRDefault="00A34D97" w:rsidP="00FA386D">
      <w:pPr>
        <w:pStyle w:val="Bullet"/>
      </w:pPr>
      <w:r w:rsidRPr="004D67DA">
        <w:t>Level 1 –</w:t>
      </w:r>
      <w:r w:rsidRPr="00641504">
        <w:t xml:space="preserve"> </w:t>
      </w:r>
      <w:r w:rsidRPr="0060755A">
        <w:t>the fair value of financial assets and financial liabilities with standard terms and conditions and traded on active liquid markets are determined with reference to quoted market prices; and</w:t>
      </w:r>
    </w:p>
    <w:p w:rsidR="00A34D97" w:rsidRPr="00A34D97" w:rsidRDefault="00A34D97" w:rsidP="00B33C10">
      <w:pPr>
        <w:pStyle w:val="Bullet"/>
      </w:pPr>
      <w:r w:rsidRPr="004D67DA">
        <w:t>Level 2 – the fair value is determined using inputs other than quoted prices that are observable for the financial asset or liability, either directly or indirectly; and</w:t>
      </w:r>
    </w:p>
    <w:p w:rsidR="00A34D97" w:rsidRDefault="00A34D97" w:rsidP="00B33C10">
      <w:pPr>
        <w:pStyle w:val="Bullet"/>
      </w:pPr>
      <w:r>
        <w:t>Level 3</w:t>
      </w:r>
      <w:r w:rsidR="00B33C10">
        <w:t xml:space="preserve"> –</w:t>
      </w:r>
      <w:r>
        <w:t xml:space="preserve"> </w:t>
      </w:r>
      <w:r w:rsidRPr="0060755A">
        <w:t>the fair value of other financial assets and financial liabilities are determined in accordance with generally accepted pricing models based on discounted cash flow analysis</w:t>
      </w:r>
      <w:r w:rsidRPr="00641504">
        <w:t xml:space="preserve"> </w:t>
      </w:r>
      <w:r w:rsidRPr="004D67DA">
        <w:t>using unobservable market inputs</w:t>
      </w:r>
      <w:r>
        <w:t>.</w:t>
      </w:r>
    </w:p>
    <w:p w:rsidR="00FA386D" w:rsidRDefault="00A34D97" w:rsidP="00FA386D">
      <w:r w:rsidRPr="0060755A">
        <w:t>None of the classes of financial assets and liabilities are readily traded on organised markets in standardised form.</w:t>
      </w:r>
    </w:p>
    <w:p w:rsidR="00FA386D" w:rsidRPr="00AF2974" w:rsidRDefault="00FA386D" w:rsidP="00FA386D"/>
    <w:p w:rsidR="00DC6567" w:rsidRPr="00AF2974" w:rsidRDefault="00DC6567" w:rsidP="00DC6567">
      <w:pPr>
        <w:sectPr w:rsidR="00DC6567" w:rsidRPr="00AF2974" w:rsidSect="001A2F94">
          <w:type w:val="continuous"/>
          <w:pgSz w:w="11909" w:h="16834" w:code="9"/>
          <w:pgMar w:top="1728" w:right="1152" w:bottom="1152" w:left="1152" w:header="720" w:footer="288" w:gutter="0"/>
          <w:cols w:num="2" w:space="720" w:equalWidth="0">
            <w:col w:w="4448" w:space="708"/>
            <w:col w:w="4448"/>
          </w:cols>
          <w:noEndnote/>
        </w:sectPr>
      </w:pPr>
    </w:p>
    <w:p w:rsidR="00AA668B" w:rsidRPr="00AF2974" w:rsidRDefault="001B5393" w:rsidP="00A05E4F">
      <w:pPr>
        <w:pStyle w:val="Heading2Notes"/>
      </w:pPr>
      <w:r w:rsidRPr="00AF2974">
        <w:lastRenderedPageBreak/>
        <w:br w:type="page"/>
      </w:r>
      <w:bookmarkStart w:id="72" w:name="_Toc303670561"/>
      <w:bookmarkStart w:id="73" w:name="_Toc335740859"/>
      <w:bookmarkStart w:id="74" w:name="_Toc399334631"/>
      <w:r w:rsidRPr="00AF2974">
        <w:lastRenderedPageBreak/>
        <w:t>Note 1</w:t>
      </w:r>
      <w:r w:rsidR="00DC6567">
        <w:t>5</w:t>
      </w:r>
      <w:r w:rsidRPr="00AF2974">
        <w:t>.</w:t>
      </w:r>
      <w:r w:rsidR="00A05E4F" w:rsidRPr="00AF2974">
        <w:tab/>
      </w:r>
      <w:r w:rsidRPr="00AF2974">
        <w:t>Commitments for expenditure</w:t>
      </w:r>
      <w:bookmarkEnd w:id="72"/>
      <w:bookmarkEnd w:id="73"/>
      <w:bookmarkEnd w:id="74"/>
    </w:p>
    <w:tbl>
      <w:tblPr>
        <w:tblW w:w="0" w:type="auto"/>
        <w:tblLayout w:type="fixed"/>
        <w:tblLook w:val="0000" w:firstRow="0" w:lastRow="0" w:firstColumn="0" w:lastColumn="0" w:noHBand="0" w:noVBand="0"/>
      </w:tblPr>
      <w:tblGrid>
        <w:gridCol w:w="5148"/>
        <w:gridCol w:w="1080"/>
        <w:gridCol w:w="1080"/>
      </w:tblGrid>
      <w:tr w:rsidR="005C754F" w:rsidRPr="00AF2974" w:rsidTr="00A94610">
        <w:trPr>
          <w:cantSplit/>
        </w:trPr>
        <w:tc>
          <w:tcPr>
            <w:tcW w:w="5148" w:type="dxa"/>
            <w:vAlign w:val="bottom"/>
          </w:tcPr>
          <w:p w:rsidR="005C754F" w:rsidRPr="00AF2974" w:rsidRDefault="005C754F" w:rsidP="00A94610">
            <w:pPr>
              <w:pStyle w:val="TableText"/>
            </w:pPr>
          </w:p>
        </w:tc>
        <w:tc>
          <w:tcPr>
            <w:tcW w:w="1080" w:type="dxa"/>
          </w:tcPr>
          <w:p w:rsidR="005C754F" w:rsidRPr="00AF2974" w:rsidRDefault="005C754F" w:rsidP="00A94610">
            <w:pPr>
              <w:pStyle w:val="TableTextHeadingRight"/>
            </w:pPr>
            <w:r>
              <w:t>2014</w:t>
            </w:r>
            <w:r>
              <w:br/>
            </w:r>
            <w:r w:rsidRPr="00AF2974">
              <w:t>$</w:t>
            </w:r>
            <w:r w:rsidR="00354A87">
              <w:t>’</w:t>
            </w:r>
            <w:r w:rsidRPr="00AF2974">
              <w:t>000</w:t>
            </w:r>
          </w:p>
        </w:tc>
        <w:tc>
          <w:tcPr>
            <w:tcW w:w="1080" w:type="dxa"/>
          </w:tcPr>
          <w:p w:rsidR="005C754F" w:rsidRPr="00AF2974" w:rsidRDefault="005C754F" w:rsidP="00A94610">
            <w:pPr>
              <w:pStyle w:val="TableTextHeadingRight"/>
            </w:pPr>
            <w:r>
              <w:t>2013</w:t>
            </w:r>
            <w:r>
              <w:br/>
            </w:r>
            <w:r w:rsidRPr="00AF2974">
              <w:t>$</w:t>
            </w:r>
            <w:r w:rsidR="00354A87">
              <w:t>’</w:t>
            </w:r>
            <w:r w:rsidRPr="00AF2974">
              <w:t>000</w:t>
            </w:r>
          </w:p>
        </w:tc>
      </w:tr>
      <w:tr w:rsidR="005C754F" w:rsidRPr="00AF2974" w:rsidTr="00A94610">
        <w:trPr>
          <w:cantSplit/>
        </w:trPr>
        <w:tc>
          <w:tcPr>
            <w:tcW w:w="5148" w:type="dxa"/>
          </w:tcPr>
          <w:p w:rsidR="005C754F" w:rsidRPr="00AF2974" w:rsidRDefault="005C754F" w:rsidP="00A94610">
            <w:pPr>
              <w:pStyle w:val="TableText"/>
              <w:rPr>
                <w:b/>
              </w:rPr>
            </w:pPr>
            <w:r w:rsidRPr="00AF2974">
              <w:rPr>
                <w:b/>
              </w:rPr>
              <w:t>Capital commitments</w:t>
            </w:r>
          </w:p>
          <w:p w:rsidR="005C754F" w:rsidRPr="00AF2974" w:rsidRDefault="005C754F" w:rsidP="00A94610">
            <w:pPr>
              <w:pStyle w:val="TableText"/>
            </w:pPr>
            <w:r w:rsidRPr="00AF2974">
              <w:t>Commitments for capital expenditure on building improvements, fitouts and IT development, contracted for at the reporting date but not recognised as liabilities, payable:</w:t>
            </w:r>
          </w:p>
        </w:tc>
        <w:tc>
          <w:tcPr>
            <w:tcW w:w="1080" w:type="dxa"/>
            <w:shd w:val="clear" w:color="auto" w:fill="E0E0E0"/>
          </w:tcPr>
          <w:p w:rsidR="005C754F" w:rsidRPr="00AF2974" w:rsidRDefault="005C754F" w:rsidP="00A94610">
            <w:pPr>
              <w:pStyle w:val="TableTextRight"/>
            </w:pPr>
          </w:p>
        </w:tc>
        <w:tc>
          <w:tcPr>
            <w:tcW w:w="1080" w:type="dxa"/>
          </w:tcPr>
          <w:p w:rsidR="005C754F" w:rsidRPr="00AF2974" w:rsidRDefault="005C754F" w:rsidP="00A94610">
            <w:pPr>
              <w:pStyle w:val="TableTextRight"/>
            </w:pPr>
          </w:p>
        </w:tc>
      </w:tr>
      <w:tr w:rsidR="005C754F" w:rsidRPr="00AF2974" w:rsidTr="00A94610">
        <w:trPr>
          <w:cantSplit/>
        </w:trPr>
        <w:tc>
          <w:tcPr>
            <w:tcW w:w="5148" w:type="dxa"/>
          </w:tcPr>
          <w:p w:rsidR="005C754F" w:rsidRPr="00AF2974" w:rsidRDefault="005C754F" w:rsidP="005C754F">
            <w:pPr>
              <w:pStyle w:val="TableBullet"/>
              <w:rPr>
                <w:b/>
              </w:rPr>
            </w:pPr>
            <w:r w:rsidRPr="00AF2974">
              <w:t>Within one year</w:t>
            </w:r>
          </w:p>
        </w:tc>
        <w:tc>
          <w:tcPr>
            <w:tcW w:w="1080" w:type="dxa"/>
            <w:shd w:val="clear" w:color="auto" w:fill="E0E0E0"/>
          </w:tcPr>
          <w:p w:rsidR="005C754F" w:rsidRPr="004D67DA" w:rsidRDefault="005C754F" w:rsidP="00A94610">
            <w:pPr>
              <w:pStyle w:val="TableTextRight"/>
            </w:pPr>
            <w:r>
              <w:t>21 811</w:t>
            </w:r>
          </w:p>
        </w:tc>
        <w:tc>
          <w:tcPr>
            <w:tcW w:w="1080" w:type="dxa"/>
          </w:tcPr>
          <w:p w:rsidR="005C754F" w:rsidRPr="00A456E2" w:rsidRDefault="005C754F" w:rsidP="00A94610">
            <w:pPr>
              <w:pStyle w:val="TableTextRight"/>
            </w:pPr>
            <w:r w:rsidRPr="00A456E2">
              <w:t>1</w:t>
            </w:r>
            <w:r>
              <w:t>7 421</w:t>
            </w:r>
          </w:p>
        </w:tc>
      </w:tr>
      <w:tr w:rsidR="005C754F" w:rsidRPr="00AF2974" w:rsidTr="00A94610">
        <w:trPr>
          <w:cantSplit/>
        </w:trPr>
        <w:tc>
          <w:tcPr>
            <w:tcW w:w="5148" w:type="dxa"/>
          </w:tcPr>
          <w:p w:rsidR="005C754F" w:rsidRPr="00AF2974" w:rsidRDefault="005C754F" w:rsidP="005C754F">
            <w:pPr>
              <w:pStyle w:val="TableBullet"/>
            </w:pPr>
            <w:r w:rsidRPr="00AF2974">
              <w:t>Later than one year but not later than five years</w:t>
            </w:r>
          </w:p>
        </w:tc>
        <w:tc>
          <w:tcPr>
            <w:tcW w:w="1080" w:type="dxa"/>
            <w:shd w:val="clear" w:color="auto" w:fill="E0E0E0"/>
          </w:tcPr>
          <w:p w:rsidR="005C754F" w:rsidRPr="004D67DA" w:rsidRDefault="005C754F" w:rsidP="00A94610">
            <w:pPr>
              <w:pStyle w:val="TableTextRight"/>
            </w:pPr>
            <w:r>
              <w:t>–</w:t>
            </w:r>
          </w:p>
        </w:tc>
        <w:tc>
          <w:tcPr>
            <w:tcW w:w="1080" w:type="dxa"/>
          </w:tcPr>
          <w:p w:rsidR="005C754F" w:rsidRPr="00A456E2" w:rsidRDefault="005C754F" w:rsidP="00A94610">
            <w:pPr>
              <w:pStyle w:val="TableTextRight"/>
            </w:pPr>
            <w:r>
              <w:t>1 15</w:t>
            </w:r>
            <w:r w:rsidRPr="00A456E2">
              <w:t>7</w:t>
            </w:r>
          </w:p>
        </w:tc>
      </w:tr>
      <w:tr w:rsidR="005C754F" w:rsidRPr="00AF2974" w:rsidTr="00A94610">
        <w:trPr>
          <w:cantSplit/>
        </w:trPr>
        <w:tc>
          <w:tcPr>
            <w:tcW w:w="5148" w:type="dxa"/>
          </w:tcPr>
          <w:p w:rsidR="005C754F" w:rsidRPr="00AF2974" w:rsidRDefault="005C754F" w:rsidP="00A94610">
            <w:pPr>
              <w:pStyle w:val="TableText"/>
            </w:pPr>
          </w:p>
        </w:tc>
        <w:tc>
          <w:tcPr>
            <w:tcW w:w="1080" w:type="dxa"/>
            <w:shd w:val="clear" w:color="auto" w:fill="E0E0E0"/>
          </w:tcPr>
          <w:p w:rsidR="005C754F" w:rsidRPr="00AD1839" w:rsidRDefault="005C754F" w:rsidP="00A94610">
            <w:pPr>
              <w:pStyle w:val="TableTextRight"/>
              <w:rPr>
                <w:b/>
              </w:rPr>
            </w:pPr>
            <w:r w:rsidRPr="00AD1839">
              <w:rPr>
                <w:b/>
              </w:rPr>
              <w:t>21 811</w:t>
            </w:r>
          </w:p>
        </w:tc>
        <w:tc>
          <w:tcPr>
            <w:tcW w:w="1080" w:type="dxa"/>
          </w:tcPr>
          <w:p w:rsidR="005C754F" w:rsidRDefault="005C754F" w:rsidP="00A94610">
            <w:pPr>
              <w:pStyle w:val="TableTextRightBold"/>
            </w:pPr>
            <w:r w:rsidRPr="00A456E2">
              <w:t>1</w:t>
            </w:r>
            <w:r>
              <w:t>8 578</w:t>
            </w:r>
          </w:p>
        </w:tc>
      </w:tr>
      <w:tr w:rsidR="005C754F" w:rsidRPr="00AF2974" w:rsidTr="00A94610">
        <w:trPr>
          <w:cantSplit/>
        </w:trPr>
        <w:tc>
          <w:tcPr>
            <w:tcW w:w="5148" w:type="dxa"/>
          </w:tcPr>
          <w:p w:rsidR="005C754F" w:rsidRPr="00AF2974" w:rsidRDefault="005C754F" w:rsidP="00A94610">
            <w:pPr>
              <w:pStyle w:val="TableText"/>
              <w:rPr>
                <w:b/>
              </w:rPr>
            </w:pPr>
            <w:r w:rsidRPr="00AF2974">
              <w:rPr>
                <w:b/>
              </w:rPr>
              <w:t>Outsourcing commitments</w:t>
            </w:r>
          </w:p>
        </w:tc>
        <w:tc>
          <w:tcPr>
            <w:tcW w:w="1080" w:type="dxa"/>
            <w:shd w:val="clear" w:color="auto" w:fill="E0E0E0"/>
          </w:tcPr>
          <w:p w:rsidR="005C754F" w:rsidRPr="00AF2974" w:rsidRDefault="005C754F" w:rsidP="00A94610">
            <w:pPr>
              <w:pStyle w:val="TableTextRight"/>
              <w:rPr>
                <w:bCs/>
              </w:rPr>
            </w:pPr>
          </w:p>
        </w:tc>
        <w:tc>
          <w:tcPr>
            <w:tcW w:w="1080" w:type="dxa"/>
          </w:tcPr>
          <w:p w:rsidR="005C754F" w:rsidRPr="00AF2974" w:rsidRDefault="005C754F" w:rsidP="00A94610">
            <w:pPr>
              <w:pStyle w:val="TableTextRight"/>
              <w:rPr>
                <w:bCs/>
              </w:rPr>
            </w:pPr>
          </w:p>
        </w:tc>
      </w:tr>
      <w:tr w:rsidR="005C754F" w:rsidRPr="00AF2974" w:rsidTr="00A94610">
        <w:trPr>
          <w:cantSplit/>
        </w:trPr>
        <w:tc>
          <w:tcPr>
            <w:tcW w:w="5148" w:type="dxa"/>
          </w:tcPr>
          <w:p w:rsidR="005C754F" w:rsidRPr="00AF2974" w:rsidRDefault="005C754F" w:rsidP="00A94610">
            <w:pPr>
              <w:pStyle w:val="TableText"/>
            </w:pPr>
            <w:r w:rsidRPr="00AF2974">
              <w:t>Commitments under outsourcing contracts for human resource, property management and security services, payable:</w:t>
            </w:r>
          </w:p>
        </w:tc>
        <w:tc>
          <w:tcPr>
            <w:tcW w:w="1080" w:type="dxa"/>
            <w:shd w:val="clear" w:color="auto" w:fill="E0E0E0"/>
          </w:tcPr>
          <w:p w:rsidR="005C754F" w:rsidRPr="00AF2974" w:rsidRDefault="005C754F" w:rsidP="00A94610">
            <w:pPr>
              <w:pStyle w:val="TableTextRight"/>
              <w:rPr>
                <w:bCs/>
              </w:rPr>
            </w:pPr>
          </w:p>
        </w:tc>
        <w:tc>
          <w:tcPr>
            <w:tcW w:w="1080" w:type="dxa"/>
          </w:tcPr>
          <w:p w:rsidR="005C754F" w:rsidRPr="00AF2974" w:rsidRDefault="005C754F" w:rsidP="00A94610">
            <w:pPr>
              <w:pStyle w:val="TableTextRight"/>
              <w:rPr>
                <w:bCs/>
              </w:rPr>
            </w:pPr>
          </w:p>
        </w:tc>
      </w:tr>
      <w:tr w:rsidR="005C754F" w:rsidRPr="00AF2974" w:rsidTr="00A94610">
        <w:trPr>
          <w:cantSplit/>
        </w:trPr>
        <w:tc>
          <w:tcPr>
            <w:tcW w:w="5148" w:type="dxa"/>
          </w:tcPr>
          <w:p w:rsidR="005C754F" w:rsidRPr="00AF2974" w:rsidRDefault="005C754F" w:rsidP="005C754F">
            <w:pPr>
              <w:pStyle w:val="TableBullet"/>
            </w:pPr>
            <w:r w:rsidRPr="00AF2974">
              <w:t>Within one year</w:t>
            </w:r>
          </w:p>
        </w:tc>
        <w:tc>
          <w:tcPr>
            <w:tcW w:w="1080" w:type="dxa"/>
            <w:shd w:val="clear" w:color="auto" w:fill="E0E0E0"/>
          </w:tcPr>
          <w:p w:rsidR="005C754F" w:rsidRPr="004D67DA" w:rsidRDefault="003E001A" w:rsidP="00A94610">
            <w:pPr>
              <w:pStyle w:val="TableTextRight"/>
            </w:pPr>
            <w:r>
              <w:t>10 094</w:t>
            </w:r>
          </w:p>
        </w:tc>
        <w:tc>
          <w:tcPr>
            <w:tcW w:w="1080" w:type="dxa"/>
          </w:tcPr>
          <w:p w:rsidR="005C754F" w:rsidRPr="00FA66E9" w:rsidRDefault="005C754F" w:rsidP="00A94610">
            <w:pPr>
              <w:pStyle w:val="TableTextRight"/>
            </w:pPr>
            <w:r>
              <w:t>7 116</w:t>
            </w:r>
          </w:p>
        </w:tc>
      </w:tr>
      <w:tr w:rsidR="005C754F" w:rsidRPr="00AF2974" w:rsidTr="00A94610">
        <w:trPr>
          <w:cantSplit/>
        </w:trPr>
        <w:tc>
          <w:tcPr>
            <w:tcW w:w="5148" w:type="dxa"/>
          </w:tcPr>
          <w:p w:rsidR="005C754F" w:rsidRPr="00AF2974" w:rsidRDefault="005C754F" w:rsidP="005C754F">
            <w:pPr>
              <w:pStyle w:val="TableBullet"/>
            </w:pPr>
            <w:r w:rsidRPr="00AF2974">
              <w:t>Later than one year but not later than five years</w:t>
            </w:r>
          </w:p>
        </w:tc>
        <w:tc>
          <w:tcPr>
            <w:tcW w:w="1080" w:type="dxa"/>
            <w:shd w:val="clear" w:color="auto" w:fill="E0E0E0"/>
          </w:tcPr>
          <w:p w:rsidR="005C754F" w:rsidRPr="004D67DA" w:rsidRDefault="003E001A" w:rsidP="00A94610">
            <w:pPr>
              <w:pStyle w:val="TableTextRight"/>
            </w:pPr>
            <w:r>
              <w:t>19 045</w:t>
            </w:r>
          </w:p>
        </w:tc>
        <w:tc>
          <w:tcPr>
            <w:tcW w:w="1080" w:type="dxa"/>
          </w:tcPr>
          <w:p w:rsidR="005C754F" w:rsidRPr="00FA66E9" w:rsidRDefault="005C754F" w:rsidP="00A94610">
            <w:pPr>
              <w:pStyle w:val="TableTextRight"/>
            </w:pPr>
            <w:r>
              <w:t>1 137</w:t>
            </w:r>
          </w:p>
        </w:tc>
      </w:tr>
      <w:tr w:rsidR="005C754F" w:rsidRPr="00AF2974" w:rsidTr="00A94610">
        <w:trPr>
          <w:cantSplit/>
        </w:trPr>
        <w:tc>
          <w:tcPr>
            <w:tcW w:w="5148" w:type="dxa"/>
          </w:tcPr>
          <w:p w:rsidR="005C754F" w:rsidRPr="00AF2974" w:rsidRDefault="005C754F" w:rsidP="00A94610">
            <w:pPr>
              <w:pStyle w:val="TableText"/>
            </w:pPr>
          </w:p>
        </w:tc>
        <w:tc>
          <w:tcPr>
            <w:tcW w:w="1080" w:type="dxa"/>
            <w:shd w:val="clear" w:color="auto" w:fill="E0E0E0"/>
          </w:tcPr>
          <w:p w:rsidR="005C754F" w:rsidRPr="00AD1839" w:rsidRDefault="003E001A" w:rsidP="00A94610">
            <w:pPr>
              <w:pStyle w:val="TableTextRight"/>
              <w:rPr>
                <w:b/>
              </w:rPr>
            </w:pPr>
            <w:r>
              <w:rPr>
                <w:b/>
              </w:rPr>
              <w:t>29 139</w:t>
            </w:r>
          </w:p>
        </w:tc>
        <w:tc>
          <w:tcPr>
            <w:tcW w:w="1080" w:type="dxa"/>
          </w:tcPr>
          <w:p w:rsidR="005C754F" w:rsidRPr="00402BD5" w:rsidRDefault="005C754F" w:rsidP="00A94610">
            <w:pPr>
              <w:pStyle w:val="TableTextRight"/>
              <w:rPr>
                <w:b/>
              </w:rPr>
            </w:pPr>
            <w:r>
              <w:rPr>
                <w:b/>
              </w:rPr>
              <w:t>8</w:t>
            </w:r>
            <w:r w:rsidRPr="00402BD5">
              <w:rPr>
                <w:b/>
              </w:rPr>
              <w:t> </w:t>
            </w:r>
            <w:r>
              <w:rPr>
                <w:b/>
              </w:rPr>
              <w:t>25</w:t>
            </w:r>
            <w:r w:rsidRPr="00402BD5">
              <w:rPr>
                <w:b/>
              </w:rPr>
              <w:t>3</w:t>
            </w:r>
          </w:p>
        </w:tc>
      </w:tr>
      <w:tr w:rsidR="005C754F" w:rsidRPr="00AF2974" w:rsidTr="00A94610">
        <w:trPr>
          <w:cantSplit/>
        </w:trPr>
        <w:tc>
          <w:tcPr>
            <w:tcW w:w="5148" w:type="dxa"/>
          </w:tcPr>
          <w:p w:rsidR="005C754F" w:rsidRPr="00AF2974" w:rsidRDefault="005C754F" w:rsidP="00A94610">
            <w:pPr>
              <w:pStyle w:val="TableText"/>
            </w:pPr>
            <w:r w:rsidRPr="00AF2974">
              <w:t>In addition, the outsourcing of information technology services is subject to an open</w:t>
            </w:r>
            <w:r w:rsidR="002F651E">
              <w:noBreakHyphen/>
            </w:r>
            <w:r w:rsidRPr="00AF2974">
              <w:t>ended memorandum of understanding with an annual cost to the Department of $5 800 000.</w:t>
            </w:r>
          </w:p>
        </w:tc>
        <w:tc>
          <w:tcPr>
            <w:tcW w:w="1080" w:type="dxa"/>
            <w:shd w:val="clear" w:color="auto" w:fill="E0E0E0"/>
          </w:tcPr>
          <w:p w:rsidR="005C754F" w:rsidRPr="00AF2974" w:rsidRDefault="005C754F" w:rsidP="00A94610">
            <w:pPr>
              <w:pStyle w:val="TableTextRight"/>
              <w:rPr>
                <w:bCs/>
              </w:rPr>
            </w:pPr>
          </w:p>
        </w:tc>
        <w:tc>
          <w:tcPr>
            <w:tcW w:w="1080" w:type="dxa"/>
          </w:tcPr>
          <w:p w:rsidR="005C754F" w:rsidRPr="00AF2974" w:rsidRDefault="005C754F" w:rsidP="00A94610">
            <w:pPr>
              <w:pStyle w:val="TableTextRight"/>
            </w:pPr>
          </w:p>
        </w:tc>
      </w:tr>
    </w:tbl>
    <w:p w:rsidR="001B5393" w:rsidRPr="00AF2974" w:rsidRDefault="001B5393" w:rsidP="007B2CBC"/>
    <w:p w:rsidR="00D91C58" w:rsidRPr="00AF2974" w:rsidRDefault="00D91C58" w:rsidP="00D91C58">
      <w:r w:rsidRPr="00AF2974">
        <w:t xml:space="preserve">Operating lease commitments are disclosed in </w:t>
      </w:r>
      <w:r w:rsidR="00705E65">
        <w:t xml:space="preserve">Note </w:t>
      </w:r>
      <w:r w:rsidRPr="00AF2974">
        <w:t>1</w:t>
      </w:r>
      <w:r>
        <w:t>3</w:t>
      </w:r>
      <w:r w:rsidRPr="00AF2974">
        <w:t>.</w:t>
      </w:r>
    </w:p>
    <w:p w:rsidR="001B5393" w:rsidRPr="00AF2974" w:rsidRDefault="001B5393" w:rsidP="007B2CBC"/>
    <w:p w:rsidR="001B5393" w:rsidRPr="00AF2974" w:rsidRDefault="001B5393" w:rsidP="00A05E4F">
      <w:pPr>
        <w:pStyle w:val="Heading2Notes"/>
      </w:pPr>
      <w:r w:rsidRPr="00AF2974">
        <w:br w:type="page"/>
      </w:r>
      <w:bookmarkStart w:id="75" w:name="_Toc303670562"/>
      <w:bookmarkStart w:id="76" w:name="_Toc335740860"/>
      <w:bookmarkStart w:id="77" w:name="_Toc399334632"/>
      <w:r w:rsidR="00D91C58">
        <w:lastRenderedPageBreak/>
        <w:t>Note 16</w:t>
      </w:r>
      <w:r w:rsidRPr="00AF2974">
        <w:t>.</w:t>
      </w:r>
      <w:r w:rsidR="00A05E4F" w:rsidRPr="00AF2974">
        <w:tab/>
      </w:r>
      <w:r w:rsidRPr="00AF2974">
        <w:t>Contingent liabilities and contingent assets</w:t>
      </w:r>
      <w:bookmarkEnd w:id="75"/>
      <w:bookmarkEnd w:id="76"/>
      <w:bookmarkEnd w:id="77"/>
    </w:p>
    <w:p w:rsidR="001B5393" w:rsidRPr="00AF2974" w:rsidRDefault="001B5393" w:rsidP="001B5393">
      <w:pPr>
        <w:pStyle w:val="Heading3"/>
      </w:pPr>
      <w:r w:rsidRPr="00AF2974">
        <w:t>Quantifiable contingent liabilities</w:t>
      </w:r>
    </w:p>
    <w:p w:rsidR="007B2CBC" w:rsidRPr="00AF2974" w:rsidRDefault="001B5393" w:rsidP="001B5393">
      <w:r w:rsidRPr="00AF2974">
        <w:t>The following table summarises quantifiable contingent liabilities relating to the Department.</w:t>
      </w:r>
    </w:p>
    <w:tbl>
      <w:tblPr>
        <w:tblW w:w="3709" w:type="pct"/>
        <w:tblLook w:val="0000" w:firstRow="0" w:lastRow="0" w:firstColumn="0" w:lastColumn="0" w:noHBand="0" w:noVBand="0"/>
      </w:tblPr>
      <w:tblGrid>
        <w:gridCol w:w="5149"/>
        <w:gridCol w:w="1068"/>
        <w:gridCol w:w="1068"/>
      </w:tblGrid>
      <w:tr w:rsidR="005C754F" w:rsidRPr="00AF2974" w:rsidTr="00A94610">
        <w:tc>
          <w:tcPr>
            <w:tcW w:w="3534" w:type="pct"/>
          </w:tcPr>
          <w:p w:rsidR="005C754F" w:rsidRPr="00AF2974" w:rsidRDefault="005C754F" w:rsidP="00A94610">
            <w:pPr>
              <w:pStyle w:val="TableText"/>
            </w:pPr>
          </w:p>
        </w:tc>
        <w:tc>
          <w:tcPr>
            <w:tcW w:w="733" w:type="pct"/>
          </w:tcPr>
          <w:p w:rsidR="005C754F" w:rsidRPr="00AF2974" w:rsidRDefault="005C754F" w:rsidP="00E325CD">
            <w:pPr>
              <w:pStyle w:val="TableTextHeadingRight"/>
            </w:pPr>
            <w:r>
              <w:t>2014</w:t>
            </w:r>
            <w:r>
              <w:br/>
            </w:r>
            <w:r w:rsidRPr="00AF2974">
              <w:t>$</w:t>
            </w:r>
            <w:r w:rsidR="00E325CD">
              <w:t>m</w:t>
            </w:r>
          </w:p>
        </w:tc>
        <w:tc>
          <w:tcPr>
            <w:tcW w:w="733" w:type="pct"/>
          </w:tcPr>
          <w:p w:rsidR="005C754F" w:rsidRPr="00AF2974" w:rsidRDefault="005C754F" w:rsidP="00E325CD">
            <w:pPr>
              <w:pStyle w:val="TableTextHeadingRight"/>
            </w:pPr>
            <w:r>
              <w:t>2013</w:t>
            </w:r>
            <w:r>
              <w:br/>
            </w:r>
            <w:r w:rsidRPr="00AF2974">
              <w:t>$</w:t>
            </w:r>
            <w:r w:rsidR="00E325CD">
              <w:t>m</w:t>
            </w:r>
          </w:p>
        </w:tc>
      </w:tr>
      <w:tr w:rsidR="005C754F" w:rsidRPr="00AF2974" w:rsidTr="00A94610">
        <w:tc>
          <w:tcPr>
            <w:tcW w:w="3534" w:type="pct"/>
          </w:tcPr>
          <w:p w:rsidR="005C754F" w:rsidRPr="00AF2974" w:rsidRDefault="005C754F" w:rsidP="00A94610">
            <w:pPr>
              <w:pStyle w:val="TableText"/>
            </w:pPr>
            <w:r w:rsidRPr="00AF2974">
              <w:t>Specific guarantees and indemnities under statute</w:t>
            </w:r>
          </w:p>
        </w:tc>
        <w:tc>
          <w:tcPr>
            <w:tcW w:w="733" w:type="pct"/>
            <w:shd w:val="clear" w:color="auto" w:fill="E0E0E0"/>
          </w:tcPr>
          <w:p w:rsidR="005C754F" w:rsidRPr="005B10B7" w:rsidRDefault="005C754F" w:rsidP="00A94610">
            <w:pPr>
              <w:pStyle w:val="TableTextRight"/>
            </w:pPr>
            <w:r w:rsidRPr="005B10B7">
              <w:t>315</w:t>
            </w:r>
          </w:p>
        </w:tc>
        <w:tc>
          <w:tcPr>
            <w:tcW w:w="733" w:type="pct"/>
          </w:tcPr>
          <w:p w:rsidR="005C754F" w:rsidRPr="004277D3" w:rsidRDefault="005C754F" w:rsidP="00A94610">
            <w:pPr>
              <w:pStyle w:val="TableTextRight"/>
            </w:pPr>
            <w:r w:rsidRPr="004277D3">
              <w:t>330</w:t>
            </w:r>
          </w:p>
        </w:tc>
      </w:tr>
      <w:tr w:rsidR="005C754F" w:rsidRPr="00AF2974" w:rsidTr="00A94610">
        <w:tc>
          <w:tcPr>
            <w:tcW w:w="3534" w:type="pct"/>
          </w:tcPr>
          <w:p w:rsidR="005C754F" w:rsidRPr="00AF2974" w:rsidRDefault="005C754F" w:rsidP="00A94610">
            <w:pPr>
              <w:pStyle w:val="TableText"/>
            </w:pPr>
            <w:r w:rsidRPr="00AF2974">
              <w:t>Guarantees for loans to water industry entities</w:t>
            </w:r>
          </w:p>
        </w:tc>
        <w:tc>
          <w:tcPr>
            <w:tcW w:w="733" w:type="pct"/>
            <w:shd w:val="clear" w:color="auto" w:fill="E0E0E0"/>
          </w:tcPr>
          <w:p w:rsidR="005C754F" w:rsidRPr="005B10B7" w:rsidRDefault="005C754F" w:rsidP="00A94610">
            <w:pPr>
              <w:pStyle w:val="TableTextRight"/>
            </w:pPr>
            <w:r w:rsidRPr="005B10B7">
              <w:t>10</w:t>
            </w:r>
            <w:r>
              <w:t> </w:t>
            </w:r>
            <w:r w:rsidRPr="005B10B7">
              <w:t>163</w:t>
            </w:r>
          </w:p>
        </w:tc>
        <w:tc>
          <w:tcPr>
            <w:tcW w:w="733" w:type="pct"/>
          </w:tcPr>
          <w:p w:rsidR="005C754F" w:rsidRPr="004277D3" w:rsidRDefault="005C754F" w:rsidP="00A94610">
            <w:pPr>
              <w:pStyle w:val="TableTextRight"/>
            </w:pPr>
            <w:r w:rsidRPr="004277D3">
              <w:t>9</w:t>
            </w:r>
            <w:r>
              <w:t> </w:t>
            </w:r>
            <w:r w:rsidRPr="004277D3">
              <w:t>98</w:t>
            </w:r>
            <w:r>
              <w:t>5</w:t>
            </w:r>
          </w:p>
        </w:tc>
      </w:tr>
      <w:tr w:rsidR="005C754F" w:rsidRPr="00AF2974" w:rsidTr="00A94610">
        <w:tc>
          <w:tcPr>
            <w:tcW w:w="3534" w:type="pct"/>
          </w:tcPr>
          <w:p w:rsidR="005C754F" w:rsidRPr="00AF2974" w:rsidRDefault="005C754F" w:rsidP="00A94610">
            <w:pPr>
              <w:pStyle w:val="TableText"/>
            </w:pPr>
            <w:r w:rsidRPr="00AF2974">
              <w:t>Guarantees for loans to other entities</w:t>
            </w:r>
          </w:p>
        </w:tc>
        <w:tc>
          <w:tcPr>
            <w:tcW w:w="733" w:type="pct"/>
            <w:shd w:val="clear" w:color="auto" w:fill="E0E0E0"/>
          </w:tcPr>
          <w:p w:rsidR="005C754F" w:rsidRPr="005B10B7" w:rsidRDefault="005C754F" w:rsidP="00A94610">
            <w:pPr>
              <w:pStyle w:val="TableTextRight"/>
            </w:pPr>
            <w:r w:rsidRPr="005B10B7">
              <w:t>2</w:t>
            </w:r>
            <w:r>
              <w:t> </w:t>
            </w:r>
            <w:r w:rsidRPr="005B10B7">
              <w:t>218</w:t>
            </w:r>
          </w:p>
        </w:tc>
        <w:tc>
          <w:tcPr>
            <w:tcW w:w="733" w:type="pct"/>
          </w:tcPr>
          <w:p w:rsidR="005C754F" w:rsidRPr="004277D3" w:rsidRDefault="005C754F" w:rsidP="00A94610">
            <w:pPr>
              <w:pStyle w:val="TableTextRight"/>
            </w:pPr>
            <w:r>
              <w:t>2 307</w:t>
            </w:r>
          </w:p>
        </w:tc>
      </w:tr>
      <w:tr w:rsidR="005C754F" w:rsidRPr="00AF2974" w:rsidTr="00A94610">
        <w:tc>
          <w:tcPr>
            <w:tcW w:w="3534" w:type="pct"/>
          </w:tcPr>
          <w:p w:rsidR="005C754F" w:rsidRPr="00AF2974" w:rsidRDefault="005C754F" w:rsidP="00A94610">
            <w:pPr>
              <w:pStyle w:val="TableText"/>
            </w:pPr>
            <w:r w:rsidRPr="00AF2974">
              <w:t>Litigation against State Revenue Office</w:t>
            </w:r>
          </w:p>
        </w:tc>
        <w:tc>
          <w:tcPr>
            <w:tcW w:w="733" w:type="pct"/>
            <w:shd w:val="clear" w:color="auto" w:fill="E0E0E0"/>
          </w:tcPr>
          <w:p w:rsidR="005C754F" w:rsidRPr="005B10B7" w:rsidRDefault="005C754F" w:rsidP="00A94610">
            <w:pPr>
              <w:pStyle w:val="TableTextRight"/>
            </w:pPr>
            <w:r w:rsidRPr="005B10B7">
              <w:t>75</w:t>
            </w:r>
          </w:p>
        </w:tc>
        <w:tc>
          <w:tcPr>
            <w:tcW w:w="733" w:type="pct"/>
          </w:tcPr>
          <w:p w:rsidR="005C754F" w:rsidRPr="004277D3" w:rsidRDefault="005C754F" w:rsidP="00A94610">
            <w:pPr>
              <w:pStyle w:val="TableTextRight"/>
            </w:pPr>
            <w:r w:rsidRPr="004277D3">
              <w:t>11</w:t>
            </w:r>
            <w:r>
              <w:t>2</w:t>
            </w:r>
          </w:p>
        </w:tc>
      </w:tr>
      <w:tr w:rsidR="005C754F" w:rsidRPr="00AF2974" w:rsidTr="00A94610">
        <w:tc>
          <w:tcPr>
            <w:tcW w:w="3534" w:type="pct"/>
          </w:tcPr>
          <w:p w:rsidR="005C754F" w:rsidRPr="00AF2974" w:rsidRDefault="005C754F" w:rsidP="00A94610">
            <w:pPr>
              <w:pStyle w:val="TableText"/>
            </w:pPr>
            <w:r w:rsidRPr="00AF2974">
              <w:t>Other</w:t>
            </w:r>
          </w:p>
        </w:tc>
        <w:tc>
          <w:tcPr>
            <w:tcW w:w="733" w:type="pct"/>
            <w:shd w:val="clear" w:color="auto" w:fill="E0E0E0"/>
          </w:tcPr>
          <w:p w:rsidR="005C754F" w:rsidRPr="005B10B7" w:rsidRDefault="005C754F" w:rsidP="00A94610">
            <w:pPr>
              <w:pStyle w:val="TableTextRight"/>
            </w:pPr>
            <w:r w:rsidRPr="005B10B7">
              <w:t>135</w:t>
            </w:r>
          </w:p>
        </w:tc>
        <w:tc>
          <w:tcPr>
            <w:tcW w:w="733" w:type="pct"/>
          </w:tcPr>
          <w:p w:rsidR="005C754F" w:rsidRPr="004277D3" w:rsidRDefault="005C754F" w:rsidP="00A94610">
            <w:pPr>
              <w:pStyle w:val="TableTextRight"/>
            </w:pPr>
            <w:r>
              <w:t>140</w:t>
            </w:r>
          </w:p>
        </w:tc>
      </w:tr>
      <w:tr w:rsidR="005C754F" w:rsidRPr="00AF2974" w:rsidTr="00A94610">
        <w:tc>
          <w:tcPr>
            <w:tcW w:w="3534" w:type="pct"/>
            <w:vAlign w:val="bottom"/>
          </w:tcPr>
          <w:p w:rsidR="005C754F" w:rsidRPr="00AF2974" w:rsidRDefault="005C754F" w:rsidP="00A94610">
            <w:pPr>
              <w:pStyle w:val="TableText"/>
              <w:rPr>
                <w:b/>
              </w:rPr>
            </w:pPr>
            <w:r w:rsidRPr="00AF2974">
              <w:rPr>
                <w:b/>
              </w:rPr>
              <w:t>Total</w:t>
            </w:r>
          </w:p>
        </w:tc>
        <w:tc>
          <w:tcPr>
            <w:tcW w:w="733" w:type="pct"/>
            <w:shd w:val="clear" w:color="auto" w:fill="E0E0E0"/>
          </w:tcPr>
          <w:p w:rsidR="005C754F" w:rsidRPr="00AD1839" w:rsidRDefault="005C754F" w:rsidP="00A94610">
            <w:pPr>
              <w:pStyle w:val="TableTextRight"/>
              <w:rPr>
                <w:b/>
              </w:rPr>
            </w:pPr>
            <w:r w:rsidRPr="00AD1839">
              <w:rPr>
                <w:b/>
              </w:rPr>
              <w:t>12 906</w:t>
            </w:r>
          </w:p>
        </w:tc>
        <w:tc>
          <w:tcPr>
            <w:tcW w:w="733" w:type="pct"/>
          </w:tcPr>
          <w:p w:rsidR="005C754F" w:rsidRPr="00AD1839" w:rsidRDefault="005C754F" w:rsidP="00A94610">
            <w:pPr>
              <w:pStyle w:val="TableTextRight"/>
              <w:rPr>
                <w:b/>
              </w:rPr>
            </w:pPr>
            <w:r w:rsidRPr="00AD1839">
              <w:rPr>
                <w:b/>
              </w:rPr>
              <w:t>12 874</w:t>
            </w:r>
          </w:p>
        </w:tc>
      </w:tr>
    </w:tbl>
    <w:p w:rsidR="00A8152B" w:rsidRPr="00AF2974" w:rsidRDefault="00A8152B" w:rsidP="00A8152B"/>
    <w:p w:rsidR="00A8152B" w:rsidRPr="00AF2974" w:rsidRDefault="00A8152B" w:rsidP="00A8152B">
      <w:pPr>
        <w:pStyle w:val="Heading3"/>
      </w:pPr>
      <w:r w:rsidRPr="00AF2974">
        <w:t>Non</w:t>
      </w:r>
      <w:r w:rsidR="002F651E">
        <w:noBreakHyphen/>
      </w:r>
      <w:r w:rsidRPr="00AF2974">
        <w:t>quantifiable contingent liabilities</w:t>
      </w:r>
    </w:p>
    <w:p w:rsidR="001B5393" w:rsidRPr="00AF2974" w:rsidRDefault="001B5393" w:rsidP="001B5393">
      <w:pPr>
        <w:pStyle w:val="Heading3"/>
        <w:sectPr w:rsidR="001B5393" w:rsidRPr="00AF2974" w:rsidSect="001A2F94">
          <w:type w:val="continuous"/>
          <w:pgSz w:w="11909" w:h="16834" w:code="9"/>
          <w:pgMar w:top="1728" w:right="1152" w:bottom="1152" w:left="1152" w:header="720" w:footer="288" w:gutter="0"/>
          <w:cols w:space="720"/>
          <w:noEndnote/>
        </w:sectPr>
      </w:pPr>
    </w:p>
    <w:p w:rsidR="006A3383" w:rsidRDefault="005C754F" w:rsidP="006A3383">
      <w:pPr>
        <w:autoSpaceDE w:val="0"/>
        <w:autoSpaceDN w:val="0"/>
        <w:adjustRightInd w:val="0"/>
        <w:spacing w:after="120" w:line="240" w:lineRule="atLeast"/>
      </w:pPr>
      <w:r>
        <w:lastRenderedPageBreak/>
        <w:t>The Department has a number of non</w:t>
      </w:r>
      <w:r w:rsidR="002F651E">
        <w:noBreakHyphen/>
      </w:r>
      <w:r>
        <w:t>quantifiable contingent liabilities, as follows.</w:t>
      </w:r>
    </w:p>
    <w:p w:rsidR="00402BD5" w:rsidRDefault="00402BD5" w:rsidP="00402BD5">
      <w:pPr>
        <w:pStyle w:val="Heading4"/>
      </w:pPr>
      <w:r>
        <w:t>Land remediation – environmental concerns</w:t>
      </w:r>
    </w:p>
    <w:p w:rsidR="00402BD5" w:rsidRDefault="005C754F" w:rsidP="00402BD5">
      <w:r w:rsidRPr="001264CC">
        <w:rPr>
          <w:color w:val="000000"/>
        </w:rPr>
        <w:t>In addition to properties for which remediation costs have been provided in the State</w:t>
      </w:r>
      <w:r w:rsidR="00354A87">
        <w:rPr>
          <w:color w:val="000000"/>
        </w:rPr>
        <w:t>’</w:t>
      </w:r>
      <w:r w:rsidRPr="001264CC">
        <w:rPr>
          <w:color w:val="000000"/>
        </w:rPr>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of future developments taking place.</w:t>
      </w:r>
    </w:p>
    <w:p w:rsidR="00402BD5" w:rsidRDefault="00402BD5" w:rsidP="00402BD5">
      <w:pPr>
        <w:pStyle w:val="Heading4"/>
      </w:pPr>
      <w:r>
        <w:t>Victorian Managed Insurance Authority – Insurance cover</w:t>
      </w:r>
    </w:p>
    <w:p w:rsidR="00402BD5" w:rsidRDefault="005C754F" w:rsidP="00402BD5">
      <w:pPr>
        <w:rPr>
          <w:color w:val="000000"/>
        </w:rPr>
      </w:pPr>
      <w:r w:rsidRPr="008E1E51">
        <w:rPr>
          <w:color w:val="000000"/>
        </w:rPr>
        <w:t xml:space="preserve">The Victorian Managed Insurance Authority (VMIA) was established in 1996 as an insurer for State Government departments, participating bodies and other entities as defined under the </w:t>
      </w:r>
      <w:r w:rsidR="00FE17AF" w:rsidRPr="00FE17AF">
        <w:rPr>
          <w:i/>
          <w:color w:val="000000"/>
        </w:rPr>
        <w:t>Victorian Managed Insurance Authority</w:t>
      </w:r>
      <w:r w:rsidR="00FE17AF" w:rsidRPr="00FE17AF">
        <w:rPr>
          <w:color w:val="000000"/>
        </w:rPr>
        <w:t xml:space="preserve"> </w:t>
      </w:r>
      <w:r w:rsidRPr="008E1E51">
        <w:rPr>
          <w:i/>
          <w:color w:val="000000"/>
        </w:rPr>
        <w:t>Act 1996</w:t>
      </w:r>
      <w:r w:rsidRPr="008E1E51">
        <w:rPr>
          <w:color w:val="000000"/>
        </w:rPr>
        <w:t>. VMIA provides its clients with a range of insurance cover, including for property, public and products liability, professional indemnity and contract works. VMIA reinsures in the private market for losses above $50</w:t>
      </w:r>
      <w:r w:rsidR="002F651E">
        <w:rPr>
          <w:color w:val="000000"/>
        </w:rPr>
        <w:t> million</w:t>
      </w:r>
      <w:r w:rsidRPr="008E1E51">
        <w:rPr>
          <w:color w:val="000000"/>
        </w:rPr>
        <w:t xml:space="preserve"> arising out of any one occurrence, up to a maximum of $750</w:t>
      </w:r>
      <w:r w:rsidR="002F651E">
        <w:rPr>
          <w:color w:val="000000"/>
        </w:rPr>
        <w:t> million</w:t>
      </w:r>
      <w:r w:rsidRPr="008E1E51">
        <w:rPr>
          <w:color w:val="000000"/>
        </w:rPr>
        <w:t xml:space="preserve"> for public and products liability, and for losses above $50</w:t>
      </w:r>
      <w:r w:rsidR="002F651E">
        <w:rPr>
          <w:color w:val="000000"/>
        </w:rPr>
        <w:t> million</w:t>
      </w:r>
      <w:r w:rsidRPr="008E1E51">
        <w:rPr>
          <w:color w:val="000000"/>
        </w:rPr>
        <w:t xml:space="preserve"> arising out of any one event, up to a maximum of $2.1</w:t>
      </w:r>
      <w:r w:rsidR="002F651E">
        <w:rPr>
          <w:color w:val="000000"/>
        </w:rPr>
        <w:t> billion</w:t>
      </w:r>
      <w:r w:rsidRPr="008E1E51">
        <w:rPr>
          <w:color w:val="000000"/>
        </w:rPr>
        <w:t xml:space="preserve"> for property. The risk of losses above these reinsured levels is borne by the State.</w:t>
      </w:r>
    </w:p>
    <w:p w:rsidR="005C754F" w:rsidRPr="005C754F" w:rsidRDefault="005C754F" w:rsidP="00402BD5">
      <w:pPr>
        <w:rPr>
          <w:color w:val="000000"/>
        </w:rPr>
      </w:pPr>
      <w:r w:rsidRPr="008E1E51">
        <w:rPr>
          <w:color w:val="000000"/>
        </w:rPr>
        <w:t xml:space="preserve">VMIA also insures the Department of Health for all public sector medical indemnity claims incurred in each policy year from 1 July 2003, regardless of when the claims are finally settled. Under the </w:t>
      </w:r>
      <w:r w:rsidRPr="00663A70">
        <w:rPr>
          <w:color w:val="000000"/>
        </w:rPr>
        <w:t xml:space="preserve">indemnity deed </w:t>
      </w:r>
      <w:r w:rsidRPr="008E1E51">
        <w:rPr>
          <w:color w:val="000000"/>
        </w:rPr>
        <w:t xml:space="preserve">to provide </w:t>
      </w:r>
      <w:r w:rsidRPr="00663A70">
        <w:rPr>
          <w:color w:val="000000"/>
        </w:rPr>
        <w:t xml:space="preserve">stop loss </w:t>
      </w:r>
      <w:r w:rsidRPr="008E1E51">
        <w:rPr>
          <w:color w:val="000000"/>
        </w:rPr>
        <w:t>protection for VMIA, the Department of Treasury and Finance has agreed to reimburse VMIA if the ultimate claims payouts exceed by more than 20</w:t>
      </w:r>
      <w:r w:rsidR="002F651E">
        <w:rPr>
          <w:color w:val="000000"/>
        </w:rPr>
        <w:t> per cent</w:t>
      </w:r>
      <w:r w:rsidRPr="008E1E51">
        <w:rPr>
          <w:color w:val="000000"/>
        </w:rPr>
        <w:t xml:space="preserve"> the initial estimate on which the risk premium was based.</w:t>
      </w:r>
    </w:p>
    <w:p w:rsidR="00402BD5" w:rsidRDefault="005C754F" w:rsidP="004B56DA">
      <w:pPr>
        <w:pStyle w:val="Heading4"/>
      </w:pPr>
      <w:r>
        <w:br w:type="column"/>
      </w:r>
      <w:r w:rsidR="00402BD5" w:rsidRPr="00CD3762">
        <w:lastRenderedPageBreak/>
        <w:t xml:space="preserve">Gambling </w:t>
      </w:r>
      <w:r w:rsidR="00402BD5" w:rsidRPr="004B56DA">
        <w:t>licences</w:t>
      </w:r>
    </w:p>
    <w:p w:rsidR="00CD3762" w:rsidRDefault="00CD3762" w:rsidP="00CD3762">
      <w:r>
        <w:t>In 1992, a gaming operator</w:t>
      </w:r>
      <w:r w:rsidR="00354A87">
        <w:t>’</w:t>
      </w:r>
      <w:r>
        <w:t xml:space="preserve">s licence was issued to the Trustees of the Will and Estate of the late George Adams, later succeeded by Tatts Group Limited (Tatts). In 1994, the State issued a coupled wagering licence and gaming licence to Tabcorp Holdings Limited (Tabcorp). These licences expired in August 2012. The </w:t>
      </w:r>
      <w:r w:rsidRPr="00C35C6B">
        <w:rPr>
          <w:i/>
        </w:rPr>
        <w:t>Gambling Regulation Act 2003</w:t>
      </w:r>
      <w:r>
        <w:t xml:space="preserve"> specified end of licence arrangements which included compensation provisions for the licensees predicated on the previous licensing arrangements being rolled over beyond their scheduled expiry date.</w:t>
      </w:r>
    </w:p>
    <w:p w:rsidR="00CD3762" w:rsidRDefault="00CD3762" w:rsidP="00CD3762">
      <w:r>
        <w:t>On 10 April 2008, the previous Government announced a new regulatory and licencing regime would be implemented post August 2012. The main changes included:</w:t>
      </w:r>
    </w:p>
    <w:p w:rsidR="00CD3762" w:rsidRDefault="00CD3762" w:rsidP="00C35C6B">
      <w:pPr>
        <w:pStyle w:val="Bullet"/>
      </w:pPr>
      <w:r>
        <w:t>separating the wagering and gaming licence to inst</w:t>
      </w:r>
      <w:r w:rsidR="005F3931">
        <w:t>ead license wagering on a stand</w:t>
      </w:r>
      <w:r>
        <w:t>alone basis; and</w:t>
      </w:r>
    </w:p>
    <w:p w:rsidR="00CD3762" w:rsidRDefault="00CD3762" w:rsidP="00C35C6B">
      <w:pPr>
        <w:pStyle w:val="Bullet"/>
      </w:pPr>
      <w:r>
        <w:t>transitioning from the gaming operator duopoly to a system where venue operators are licensed to own and operate gaming machines in their own right.</w:t>
      </w:r>
    </w:p>
    <w:p w:rsidR="00CD3762" w:rsidRDefault="00CD3762" w:rsidP="00CD3762">
      <w:r>
        <w:t xml:space="preserve">After considering the end of licence arrangements in the </w:t>
      </w:r>
      <w:r w:rsidRPr="00C35C6B">
        <w:rPr>
          <w:i/>
        </w:rPr>
        <w:t>Gambling Regulation Act 2003</w:t>
      </w:r>
      <w:r>
        <w:t>, the previous Government formed the view that neither Tatts nor Tabcorp were entitled to compensation after the expiration of their licences.</w:t>
      </w:r>
    </w:p>
    <w:p w:rsidR="00CD3762" w:rsidRDefault="00CD3762" w:rsidP="00CD3762">
      <w:r>
        <w:t>On 16 August 2012, Tatts commenced legal proceedings against the State. Tabc</w:t>
      </w:r>
      <w:r w:rsidR="00C35C6B">
        <w:t xml:space="preserve">orp commenced </w:t>
      </w:r>
      <w:r w:rsidR="00EA1E45">
        <w:t xml:space="preserve">legal </w:t>
      </w:r>
      <w:r w:rsidR="00C35C6B">
        <w:t xml:space="preserve">proceedings </w:t>
      </w:r>
      <w:r w:rsidR="00EA1E45">
        <w:t xml:space="preserve">against the State </w:t>
      </w:r>
      <w:r w:rsidR="00C35C6B">
        <w:t>on 24 </w:t>
      </w:r>
      <w:r>
        <w:t>August 2012. Each sought, in essence, to hold the State to an obligation to provide comp</w:t>
      </w:r>
      <w:r w:rsidR="00C35C6B">
        <w:t>ensation. Tatts claimed $490.5</w:t>
      </w:r>
      <w:r w:rsidR="002F651E">
        <w:t> million</w:t>
      </w:r>
      <w:r w:rsidR="00EA1E45">
        <w:t>, later revised down to $451.2</w:t>
      </w:r>
      <w:r w:rsidR="002F651E">
        <w:t> million</w:t>
      </w:r>
      <w:r w:rsidR="00EA1E45">
        <w:t>, amounting to $540.5</w:t>
      </w:r>
      <w:r w:rsidR="002F651E">
        <w:t> million</w:t>
      </w:r>
      <w:r w:rsidR="00EA1E45">
        <w:t xml:space="preserve"> including interest,</w:t>
      </w:r>
      <w:r w:rsidR="003E001A">
        <w:t xml:space="preserve"> and </w:t>
      </w:r>
      <w:r w:rsidR="00C35C6B">
        <w:t>Tabcorp claimed $686.8</w:t>
      </w:r>
      <w:r w:rsidR="002F651E">
        <w:t> million</w:t>
      </w:r>
      <w:r>
        <w:t xml:space="preserve"> </w:t>
      </w:r>
      <w:r w:rsidR="003E001A">
        <w:t>(</w:t>
      </w:r>
      <w:r w:rsidR="00EA1E45">
        <w:t xml:space="preserve">amounting to </w:t>
      </w:r>
      <w:r w:rsidR="003E001A">
        <w:t>$821</w:t>
      </w:r>
      <w:r w:rsidR="00EA1E45">
        <w:t>.2</w:t>
      </w:r>
      <w:r w:rsidR="002F651E">
        <w:t> million</w:t>
      </w:r>
      <w:r w:rsidR="003E001A">
        <w:t xml:space="preserve"> including interest)</w:t>
      </w:r>
      <w:r>
        <w:t>.</w:t>
      </w:r>
    </w:p>
    <w:p w:rsidR="00CD3762" w:rsidRDefault="00CD3762" w:rsidP="00CD3762">
      <w:r>
        <w:t>The Government defended the State against both claims and was successful in relation to the Tabcorp claim but unsuccessful in relation to the Tatts claim.</w:t>
      </w:r>
    </w:p>
    <w:p w:rsidR="004B56DA" w:rsidRDefault="004B56DA" w:rsidP="004B56DA">
      <w:r>
        <w:br w:type="column"/>
      </w:r>
      <w:r>
        <w:lastRenderedPageBreak/>
        <w:t xml:space="preserve">Given that the State </w:t>
      </w:r>
      <w:r w:rsidR="003240FF">
        <w:t xml:space="preserve">was successful </w:t>
      </w:r>
      <w:r>
        <w:t>in the Tabcorp proceeding, it did not need to pay Tabcorp its claimed amount together with interest, which would have amounted to $821</w:t>
      </w:r>
      <w:r w:rsidR="00EA1E45">
        <w:t>.2</w:t>
      </w:r>
      <w:r w:rsidR="002F651E">
        <w:t> million</w:t>
      </w:r>
      <w:r>
        <w:t>. The matter is now on appeal to the Court of</w:t>
      </w:r>
      <w:r w:rsidR="00A56A6F">
        <w:t xml:space="preserve"> Appeal and is due to be heard </w:t>
      </w:r>
      <w:r>
        <w:t xml:space="preserve">in October 2014. </w:t>
      </w:r>
    </w:p>
    <w:p w:rsidR="004B56DA" w:rsidRDefault="004B56DA" w:rsidP="004B56DA">
      <w:pPr>
        <w:pStyle w:val="Heading4"/>
      </w:pPr>
      <w:r w:rsidRPr="004B56DA">
        <w:t>Health</w:t>
      </w:r>
      <w:r>
        <w:t xml:space="preserve"> benefit levy</w:t>
      </w:r>
    </w:p>
    <w:p w:rsidR="004B56DA" w:rsidRDefault="004B56DA" w:rsidP="004B56DA">
      <w:r>
        <w:t xml:space="preserve">Under the </w:t>
      </w:r>
      <w:r w:rsidRPr="004B56DA">
        <w:rPr>
          <w:i/>
        </w:rPr>
        <w:t>Gambling Regulation Act 2003</w:t>
      </w:r>
      <w:r>
        <w:t xml:space="preserve">, Tabcorp and Tatts were required to </w:t>
      </w:r>
      <w:r w:rsidR="00BB38CB">
        <w:t>pay a Health Benefit Levy. On 1 </w:t>
      </w:r>
      <w:r>
        <w:t>May 2013, the Treasurer det</w:t>
      </w:r>
      <w:r w:rsidR="00FE17AF">
        <w:t>ermined that Tabcorp and </w:t>
      </w:r>
      <w:r>
        <w:t>Tatts’ 2012</w:t>
      </w:r>
      <w:r w:rsidR="002F651E">
        <w:noBreakHyphen/>
      </w:r>
      <w:r>
        <w:t>13 lev</w:t>
      </w:r>
      <w:r w:rsidR="00EA1E45">
        <w:t>ies were</w:t>
      </w:r>
      <w:r>
        <w:t xml:space="preserve"> $42.1</w:t>
      </w:r>
      <w:r w:rsidR="002F651E">
        <w:t> million</w:t>
      </w:r>
      <w:r>
        <w:t xml:space="preserve"> and $42.6</w:t>
      </w:r>
      <w:r w:rsidR="002F651E">
        <w:t> million</w:t>
      </w:r>
      <w:r>
        <w:t xml:space="preserve"> respectively, on the basis that he did not have discretion under the Act to determine a pro</w:t>
      </w:r>
      <w:r w:rsidR="002F651E">
        <w:noBreakHyphen/>
      </w:r>
      <w:r>
        <w:t>rata based</w:t>
      </w:r>
      <w:r w:rsidR="00A56A6F">
        <w:t xml:space="preserve"> </w:t>
      </w:r>
      <w:r>
        <w:t>levy amount.</w:t>
      </w:r>
    </w:p>
    <w:p w:rsidR="004B56DA" w:rsidRDefault="004B56DA" w:rsidP="004B56DA">
      <w:r>
        <w:t>Tabcorp and Tatts subsequently commenced</w:t>
      </w:r>
      <w:r w:rsidR="00A56A6F">
        <w:t xml:space="preserve"> </w:t>
      </w:r>
      <w:r>
        <w:t>legal proceedings against the Treasurer in the Supreme Court of Victoria. Tabcorp and Tatts claimed that the Treasurer had discretion under the Act to determine a pro</w:t>
      </w:r>
      <w:r w:rsidR="002F651E">
        <w:noBreakHyphen/>
      </w:r>
      <w:r>
        <w:t>rata based levy amount to reflect the 45 days they operated gaming machines in 2012</w:t>
      </w:r>
      <w:r w:rsidR="002F651E">
        <w:noBreakHyphen/>
      </w:r>
      <w:r>
        <w:t>13.</w:t>
      </w:r>
    </w:p>
    <w:p w:rsidR="004B56DA" w:rsidRDefault="004B56DA" w:rsidP="004B56DA">
      <w:r>
        <w:t xml:space="preserve">On 24 June 2013, a Supreme Court judgement was handed down in favour of Tabcorp and Tatts quashing the </w:t>
      </w:r>
      <w:r w:rsidR="00EA1E45">
        <w:t xml:space="preserve">Treasurer’s </w:t>
      </w:r>
      <w:r>
        <w:t xml:space="preserve">determinations. The </w:t>
      </w:r>
      <w:r w:rsidR="00EA1E45">
        <w:t>State</w:t>
      </w:r>
      <w:r>
        <w:t xml:space="preserve"> appealed to the Court of Appeal, maintaining that the determinations were valid and that the Treasurer did not have discretion to adjust the application of</w:t>
      </w:r>
      <w:r w:rsidR="00A56A6F">
        <w:t xml:space="preserve"> </w:t>
      </w:r>
      <w:r>
        <w:t>the levy formula under the Act. The State was successful in both appeals and Tatts and Tabcorp have now paid the State the full amounts of the Health Benefit Levies together with interest. Tatts and Tabcorp</w:t>
      </w:r>
      <w:r w:rsidR="00792E1E">
        <w:t xml:space="preserve"> have now sought Special Leave </w:t>
      </w:r>
      <w:r>
        <w:t>to Appeal to the High Court of Australia.</w:t>
      </w:r>
    </w:p>
    <w:p w:rsidR="004B56DA" w:rsidRDefault="004B56DA" w:rsidP="000160D8">
      <w:pPr>
        <w:pStyle w:val="Heading3"/>
      </w:pPr>
      <w:r>
        <w:t xml:space="preserve">Other contingent liabilities not </w:t>
      </w:r>
      <w:r w:rsidRPr="000D71FC">
        <w:t>quantified</w:t>
      </w:r>
    </w:p>
    <w:p w:rsidR="004B56DA" w:rsidRDefault="004B56DA" w:rsidP="004B56DA">
      <w:r>
        <w:t>There are other commitments,</w:t>
      </w:r>
      <w:r w:rsidR="00A56A6F">
        <w:t xml:space="preserve"> made by Government, which are </w:t>
      </w:r>
      <w:r>
        <w:t>not quantifiable at this time, arising from:</w:t>
      </w:r>
    </w:p>
    <w:p w:rsidR="004B56DA" w:rsidRDefault="004B56DA" w:rsidP="000D71FC">
      <w:pPr>
        <w:pStyle w:val="Bullet"/>
      </w:pPr>
      <w:r>
        <w:t>indemnities provided  in relation to transactions, including financial arrangements and consultancy services, as well as for directors and administrators;</w:t>
      </w:r>
    </w:p>
    <w:p w:rsidR="004B56DA" w:rsidRDefault="004B56DA" w:rsidP="000D71FC">
      <w:pPr>
        <w:pStyle w:val="Bullet"/>
      </w:pPr>
      <w:r>
        <w:t>performance guarantees, warranties, letters of comfort;</w:t>
      </w:r>
    </w:p>
    <w:p w:rsidR="004B56DA" w:rsidRDefault="004B56DA" w:rsidP="000D71FC">
      <w:pPr>
        <w:pStyle w:val="Bullet"/>
      </w:pPr>
      <w:r>
        <w:t>deeds in respect of certain obligations; and</w:t>
      </w:r>
    </w:p>
    <w:p w:rsidR="004B56DA" w:rsidRDefault="004B56DA" w:rsidP="000D71FC">
      <w:pPr>
        <w:pStyle w:val="Bullet"/>
      </w:pPr>
      <w:r>
        <w:t>unclaimed monies, which may be subject to future claims by the general public against the State.</w:t>
      </w:r>
    </w:p>
    <w:p w:rsidR="004B56DA" w:rsidRDefault="004B56DA" w:rsidP="000160D8">
      <w:pPr>
        <w:pStyle w:val="Heading3"/>
      </w:pPr>
      <w:r>
        <w:t>Contingent assets</w:t>
      </w:r>
    </w:p>
    <w:p w:rsidR="004B56DA" w:rsidRDefault="004B56DA" w:rsidP="00E325CD">
      <w:pPr>
        <w:pStyle w:val="Heading4"/>
      </w:pPr>
      <w:r>
        <w:t>Gambling licences</w:t>
      </w:r>
    </w:p>
    <w:p w:rsidR="00CD3762" w:rsidRDefault="000160D8" w:rsidP="00CD3762">
      <w:r w:rsidRPr="000160D8">
        <w:t xml:space="preserve">As the Government was unsuccessful in relation to the Tatts gambling licence </w:t>
      </w:r>
      <w:r w:rsidR="00EA1E45">
        <w:t>litigation</w:t>
      </w:r>
      <w:r w:rsidRPr="000160D8">
        <w:t xml:space="preserve">, the </w:t>
      </w:r>
      <w:r w:rsidR="00CD3762">
        <w:t>State paid Tatts its claimed amount together with interest, am</w:t>
      </w:r>
      <w:r w:rsidR="00C35C6B">
        <w:t>ounting to $540.5</w:t>
      </w:r>
      <w:r w:rsidR="002F651E">
        <w:t> million</w:t>
      </w:r>
      <w:r w:rsidR="00CD3762">
        <w:t>. The matter is now on appeal to the Court of Appeal and is due to be heard in October 2014.</w:t>
      </w:r>
    </w:p>
    <w:p w:rsidR="00CD3762" w:rsidRPr="00CD3762" w:rsidRDefault="00CD3762" w:rsidP="00CD3762">
      <w:r>
        <w:t>There were no contingent assets for the Department at 30 June 2013.</w:t>
      </w:r>
    </w:p>
    <w:p w:rsidR="00D02A29" w:rsidRDefault="00622EDE" w:rsidP="00A05E4F">
      <w:pPr>
        <w:pStyle w:val="Heading2Notes"/>
      </w:pPr>
      <w:bookmarkStart w:id="78" w:name="_Toc303670563"/>
      <w:bookmarkStart w:id="79" w:name="_Toc335740861"/>
      <w:r>
        <w:br w:type="column"/>
      </w:r>
      <w:bookmarkStart w:id="80" w:name="_Toc399334633"/>
      <w:r w:rsidR="006A3383">
        <w:lastRenderedPageBreak/>
        <w:t>Note 17</w:t>
      </w:r>
      <w:r w:rsidR="00D02A29" w:rsidRPr="00AF2974">
        <w:t>.</w:t>
      </w:r>
      <w:r w:rsidR="00A05E4F" w:rsidRPr="00AF2974">
        <w:tab/>
      </w:r>
      <w:r w:rsidR="00D02A29" w:rsidRPr="00AF2974">
        <w:t>Responsible persons</w:t>
      </w:r>
      <w:bookmarkEnd w:id="78"/>
      <w:bookmarkEnd w:id="79"/>
      <w:bookmarkEnd w:id="80"/>
    </w:p>
    <w:p w:rsidR="006A3383" w:rsidRDefault="00A94610" w:rsidP="00CA0A53">
      <w:r>
        <w:t>The persons who held the positions of Ministers and Accountable Officer in the Department (from 1 July 2013 to 30 June 2014 unless otherwise stated) were as follows:</w:t>
      </w:r>
    </w:p>
    <w:p w:rsidR="00D75837" w:rsidRDefault="00D75837" w:rsidP="00701B85">
      <w:pPr>
        <w:pStyle w:val="Bullet"/>
        <w:spacing w:before="60" w:after="60"/>
      </w:pPr>
      <w:r>
        <w:t>The Hon. Michael O</w:t>
      </w:r>
      <w:r w:rsidR="00354A87">
        <w:t>’</w:t>
      </w:r>
      <w:r>
        <w:t>Brien MP</w:t>
      </w:r>
      <w:r>
        <w:br/>
        <w:t>Treasurer of Victoria</w:t>
      </w:r>
    </w:p>
    <w:p w:rsidR="00D75837" w:rsidRDefault="00D75837" w:rsidP="00701B85">
      <w:pPr>
        <w:pStyle w:val="Bullet"/>
        <w:spacing w:before="60" w:after="60"/>
      </w:pPr>
      <w:r>
        <w:t xml:space="preserve">The Hon. </w:t>
      </w:r>
      <w:r w:rsidRPr="006A6A9E">
        <w:t>Robert Clark MP</w:t>
      </w:r>
      <w:r w:rsidR="00B33C10">
        <w:br/>
        <w:t>Minister for Finance</w:t>
      </w:r>
      <w:r>
        <w:br/>
        <w:t>Minister for Industrial Relations</w:t>
      </w:r>
    </w:p>
    <w:p w:rsidR="00D75837" w:rsidRDefault="00D75837" w:rsidP="00701B85">
      <w:pPr>
        <w:pStyle w:val="Bullet"/>
        <w:spacing w:before="60" w:after="60"/>
      </w:pPr>
      <w:r w:rsidRPr="006A6A9E">
        <w:t>The Hon. Gordon Rich</w:t>
      </w:r>
      <w:r w:rsidR="002F651E">
        <w:noBreakHyphen/>
      </w:r>
      <w:r w:rsidRPr="006A6A9E">
        <w:t>Phillips MLC</w:t>
      </w:r>
      <w:r>
        <w:br/>
      </w:r>
      <w:r w:rsidRPr="006A6A9E">
        <w:t>Assistant Treasurer</w:t>
      </w:r>
    </w:p>
    <w:p w:rsidR="00D75837" w:rsidRDefault="00D75837" w:rsidP="00701B85">
      <w:pPr>
        <w:pStyle w:val="Bullet"/>
        <w:spacing w:before="60" w:after="60"/>
      </w:pPr>
      <w:r>
        <w:t>Mr Grant Hehir</w:t>
      </w:r>
      <w:r>
        <w:br/>
        <w:t>Secretary (to 25 October 2013)</w:t>
      </w:r>
    </w:p>
    <w:p w:rsidR="00D75837" w:rsidRDefault="00D75837" w:rsidP="00701B85">
      <w:pPr>
        <w:pStyle w:val="Bullet"/>
        <w:spacing w:before="60"/>
      </w:pPr>
      <w:r>
        <w:t>Mr David Martine</w:t>
      </w:r>
      <w:r>
        <w:br/>
        <w:t>Secretary (from 3 February 2014)</w:t>
      </w:r>
    </w:p>
    <w:p w:rsidR="00D75837" w:rsidRDefault="00D75837" w:rsidP="00D75837">
      <w:r w:rsidRPr="006A6A9E">
        <w:t>The Hon. Gordon Rich</w:t>
      </w:r>
      <w:r w:rsidR="002F651E">
        <w:noBreakHyphen/>
      </w:r>
      <w:r w:rsidRPr="006A6A9E">
        <w:t>Phillips</w:t>
      </w:r>
      <w:r>
        <w:t xml:space="preserve"> and The Hon. Robert Clark acted in the office of Treasurer during absences of The Hon. Michael O</w:t>
      </w:r>
      <w:r w:rsidR="00354A87">
        <w:t>’</w:t>
      </w:r>
      <w:r>
        <w:t>Brien.</w:t>
      </w:r>
    </w:p>
    <w:p w:rsidR="00D75837" w:rsidRDefault="00D75837" w:rsidP="00D75837">
      <w:r>
        <w:t>The Hon. Robert Clark acted in the office of Assistant Treasurer during a</w:t>
      </w:r>
      <w:r w:rsidR="00B33C10">
        <w:t>bsences of The Hon. Gordon Rich</w:t>
      </w:r>
      <w:r w:rsidR="002F651E">
        <w:noBreakHyphen/>
      </w:r>
      <w:r>
        <w:t>Phillips.</w:t>
      </w:r>
    </w:p>
    <w:p w:rsidR="00D75837" w:rsidRDefault="00D75837" w:rsidP="00D75837">
      <w:r w:rsidRPr="006A6A9E">
        <w:t>The Hon. Gordon Rich</w:t>
      </w:r>
      <w:r w:rsidR="002F651E">
        <w:noBreakHyphen/>
      </w:r>
      <w:r w:rsidRPr="006A6A9E">
        <w:t>Phillips</w:t>
      </w:r>
      <w:r>
        <w:t xml:space="preserve"> acted in the office of</w:t>
      </w:r>
      <w:r w:rsidR="00B33C10">
        <w:t> </w:t>
      </w:r>
      <w:r>
        <w:t xml:space="preserve">Minister for Finance during the absence of </w:t>
      </w:r>
      <w:r w:rsidR="00B33C10">
        <w:br/>
      </w:r>
      <w:r>
        <w:t>The Hon. Robert Clark.</w:t>
      </w:r>
    </w:p>
    <w:p w:rsidR="00D75837" w:rsidRDefault="00D75837" w:rsidP="00D75837">
      <w:r>
        <w:t xml:space="preserve">David Webster </w:t>
      </w:r>
      <w:r w:rsidRPr="00D70F2B">
        <w:t xml:space="preserve">acted in the </w:t>
      </w:r>
      <w:r>
        <w:t>office</w:t>
      </w:r>
      <w:r w:rsidRPr="00D70F2B">
        <w:t xml:space="preserve"> of Secretary during absences of Grant Hehir.</w:t>
      </w:r>
    </w:p>
    <w:p w:rsidR="0029319C" w:rsidRDefault="0029319C" w:rsidP="00D75837">
      <w:r w:rsidRPr="0029319C">
        <w:t>David Webster acted in the office of Secretary in the period between Grant Hehir’s departure (25 October 2013) and David Mar</w:t>
      </w:r>
      <w:r w:rsidR="004A438E">
        <w:t>tine’s commencement (3 February </w:t>
      </w:r>
      <w:r w:rsidRPr="0029319C">
        <w:t xml:space="preserve">2014). </w:t>
      </w:r>
      <w:r w:rsidR="006331CD" w:rsidRPr="006331CD">
        <w:t>Melissa Skilbeck acted in the office of Secretary during t</w:t>
      </w:r>
      <w:r w:rsidR="006331CD">
        <w:t>he absence of David Webster (14 </w:t>
      </w:r>
      <w:r w:rsidR="006331CD" w:rsidRPr="006331CD">
        <w:t>December 2013 to 5 January 2014).</w:t>
      </w:r>
    </w:p>
    <w:p w:rsidR="006A3383" w:rsidRDefault="006A3383" w:rsidP="006A3383">
      <w:pPr>
        <w:pStyle w:val="Heading3"/>
      </w:pPr>
      <w:r>
        <w:t>Remuneration</w:t>
      </w:r>
    </w:p>
    <w:p w:rsidR="006A3383" w:rsidRDefault="00D75837" w:rsidP="006A3383">
      <w:r>
        <w:t>Total remuneration received or receivable by the Accountable Officer, in connection with the management of the Department during the reporting period, was in the income bands in the table below:</w:t>
      </w:r>
    </w:p>
    <w:tbl>
      <w:tblPr>
        <w:tblW w:w="4165" w:type="dxa"/>
        <w:tblLayout w:type="fixed"/>
        <w:tblCellMar>
          <w:left w:w="115" w:type="dxa"/>
          <w:right w:w="115" w:type="dxa"/>
        </w:tblCellMar>
        <w:tblLook w:val="0000" w:firstRow="0" w:lastRow="0" w:firstColumn="0" w:lastColumn="0" w:noHBand="0" w:noVBand="0"/>
      </w:tblPr>
      <w:tblGrid>
        <w:gridCol w:w="2185"/>
        <w:gridCol w:w="990"/>
        <w:gridCol w:w="990"/>
      </w:tblGrid>
      <w:tr w:rsidR="00D75837" w:rsidRPr="00932996" w:rsidTr="00701B85">
        <w:tc>
          <w:tcPr>
            <w:tcW w:w="2185" w:type="dxa"/>
            <w:vAlign w:val="bottom"/>
          </w:tcPr>
          <w:p w:rsidR="00D75837" w:rsidRDefault="00D75837" w:rsidP="00701B85">
            <w:pPr>
              <w:pStyle w:val="TableTextHeadingLeft"/>
            </w:pPr>
            <w:r w:rsidRPr="00D40E32">
              <w:t>Income band</w:t>
            </w:r>
          </w:p>
        </w:tc>
        <w:tc>
          <w:tcPr>
            <w:tcW w:w="990" w:type="dxa"/>
          </w:tcPr>
          <w:p w:rsidR="00D75837" w:rsidRDefault="00701B85" w:rsidP="00B33C10">
            <w:pPr>
              <w:pStyle w:val="TableTextHeadingRight"/>
            </w:pPr>
            <w:r>
              <w:t>2014</w:t>
            </w:r>
            <w:r>
              <w:br/>
            </w:r>
            <w:r w:rsidR="00D75837">
              <w:t>No.</w:t>
            </w:r>
          </w:p>
        </w:tc>
        <w:tc>
          <w:tcPr>
            <w:tcW w:w="990" w:type="dxa"/>
          </w:tcPr>
          <w:p w:rsidR="00D75837" w:rsidRPr="00932996" w:rsidRDefault="00701B85" w:rsidP="00B33C10">
            <w:pPr>
              <w:pStyle w:val="TableTextHeadingRight"/>
            </w:pPr>
            <w:r>
              <w:t>2013</w:t>
            </w:r>
            <w:r>
              <w:br/>
            </w:r>
            <w:r w:rsidR="00D75837">
              <w:t>No.</w:t>
            </w:r>
          </w:p>
        </w:tc>
      </w:tr>
      <w:tr w:rsidR="00D75837" w:rsidRPr="00545019" w:rsidTr="00D75837">
        <w:tc>
          <w:tcPr>
            <w:tcW w:w="2185" w:type="dxa"/>
          </w:tcPr>
          <w:p w:rsidR="00D75837" w:rsidRDefault="00D75837" w:rsidP="00554AA9">
            <w:pPr>
              <w:pStyle w:val="TableText"/>
            </w:pPr>
            <w:r>
              <w:t>$200 000 – $209 999</w:t>
            </w:r>
          </w:p>
        </w:tc>
        <w:tc>
          <w:tcPr>
            <w:tcW w:w="990" w:type="dxa"/>
            <w:shd w:val="clear" w:color="auto" w:fill="E0E0E0"/>
          </w:tcPr>
          <w:p w:rsidR="00D75837" w:rsidRPr="00E43C5D" w:rsidRDefault="00D75837" w:rsidP="00554AA9">
            <w:pPr>
              <w:pStyle w:val="TableTextRight"/>
            </w:pPr>
            <w:r>
              <w:t>1</w:t>
            </w:r>
          </w:p>
        </w:tc>
        <w:tc>
          <w:tcPr>
            <w:tcW w:w="990" w:type="dxa"/>
          </w:tcPr>
          <w:p w:rsidR="00D75837" w:rsidRPr="00B2117F" w:rsidRDefault="00D75837" w:rsidP="00D75837">
            <w:pPr>
              <w:pStyle w:val="TableTextRight"/>
            </w:pPr>
            <w:r>
              <w:t>–</w:t>
            </w:r>
          </w:p>
        </w:tc>
      </w:tr>
      <w:tr w:rsidR="00D75837" w:rsidRPr="00545019" w:rsidTr="00D75837">
        <w:trPr>
          <w:trHeight w:val="120"/>
        </w:trPr>
        <w:tc>
          <w:tcPr>
            <w:tcW w:w="2185" w:type="dxa"/>
          </w:tcPr>
          <w:p w:rsidR="00D75837" w:rsidRDefault="00D75837" w:rsidP="00554AA9">
            <w:pPr>
              <w:pStyle w:val="TableText"/>
            </w:pPr>
            <w:r>
              <w:t>$440 000 – $449 999</w:t>
            </w:r>
          </w:p>
        </w:tc>
        <w:tc>
          <w:tcPr>
            <w:tcW w:w="990" w:type="dxa"/>
            <w:shd w:val="clear" w:color="auto" w:fill="E0E0E0"/>
          </w:tcPr>
          <w:p w:rsidR="00D75837" w:rsidRDefault="00D75837" w:rsidP="00554AA9">
            <w:pPr>
              <w:pStyle w:val="TableTextRight"/>
            </w:pPr>
            <w:r>
              <w:t>1</w:t>
            </w:r>
          </w:p>
        </w:tc>
        <w:tc>
          <w:tcPr>
            <w:tcW w:w="990" w:type="dxa"/>
          </w:tcPr>
          <w:p w:rsidR="00D75837" w:rsidRDefault="00D75837" w:rsidP="00554AA9">
            <w:pPr>
              <w:pStyle w:val="TableTextRight"/>
            </w:pPr>
            <w:r>
              <w:t>–</w:t>
            </w:r>
          </w:p>
        </w:tc>
      </w:tr>
      <w:tr w:rsidR="00D75837" w:rsidRPr="00545019" w:rsidTr="00D75837">
        <w:tc>
          <w:tcPr>
            <w:tcW w:w="2185" w:type="dxa"/>
          </w:tcPr>
          <w:p w:rsidR="00D75837" w:rsidRDefault="00D75837" w:rsidP="00554AA9">
            <w:pPr>
              <w:pStyle w:val="TableText"/>
            </w:pPr>
            <w:r>
              <w:t>$590 000 – $599 999</w:t>
            </w:r>
          </w:p>
        </w:tc>
        <w:tc>
          <w:tcPr>
            <w:tcW w:w="990" w:type="dxa"/>
            <w:shd w:val="clear" w:color="auto" w:fill="E0E0E0"/>
          </w:tcPr>
          <w:p w:rsidR="00D75837" w:rsidRPr="00E43C5D" w:rsidRDefault="00D75837" w:rsidP="00554AA9">
            <w:pPr>
              <w:pStyle w:val="TableTextRight"/>
            </w:pPr>
            <w:r>
              <w:t>–</w:t>
            </w:r>
          </w:p>
        </w:tc>
        <w:tc>
          <w:tcPr>
            <w:tcW w:w="990" w:type="dxa"/>
          </w:tcPr>
          <w:p w:rsidR="00D75837" w:rsidRPr="00B2117F" w:rsidRDefault="00D75837" w:rsidP="00554AA9">
            <w:pPr>
              <w:pStyle w:val="TableTextRight"/>
            </w:pPr>
            <w:r>
              <w:t>1</w:t>
            </w:r>
          </w:p>
        </w:tc>
      </w:tr>
    </w:tbl>
    <w:p w:rsidR="006A3383" w:rsidRDefault="00D75837" w:rsidP="006A3383">
      <w:r>
        <w:t>Amounts relating to Ministers are reported in the financial statements of the Department of Premier and Cabinet</w:t>
      </w:r>
      <w:r w:rsidR="00067E1F">
        <w:t xml:space="preserve">. </w:t>
      </w:r>
      <w:r>
        <w:t xml:space="preserve">Amounts relating to acting Accountable Officers are reported in </w:t>
      </w:r>
      <w:r w:rsidR="00354A87">
        <w:t>‘</w:t>
      </w:r>
      <w:r w:rsidR="00FE17AF">
        <w:t xml:space="preserve">remuneration </w:t>
      </w:r>
      <w:r>
        <w:t>of executives</w:t>
      </w:r>
      <w:r w:rsidR="00354A87">
        <w:t>’</w:t>
      </w:r>
      <w:r>
        <w:t xml:space="preserve"> (</w:t>
      </w:r>
      <w:r w:rsidR="00705E65">
        <w:t xml:space="preserve">Note </w:t>
      </w:r>
      <w:r>
        <w:t>18).</w:t>
      </w:r>
    </w:p>
    <w:p w:rsidR="006A3383" w:rsidRDefault="006A3383" w:rsidP="006A3383">
      <w:pPr>
        <w:pStyle w:val="Heading3"/>
      </w:pPr>
      <w:r>
        <w:t>Other transactions</w:t>
      </w:r>
    </w:p>
    <w:p w:rsidR="006A3383" w:rsidRDefault="00D75837" w:rsidP="006A3383">
      <w:r>
        <w:t>Other related transactions and loans requiring disclosure under the Directions of the Minister for Finance have been considered and there are no matters to report.</w:t>
      </w:r>
    </w:p>
    <w:p w:rsidR="00D02A29" w:rsidRDefault="00D02A29" w:rsidP="00A05E4F">
      <w:pPr>
        <w:pStyle w:val="Heading2Notes"/>
      </w:pPr>
      <w:bookmarkStart w:id="81" w:name="_Toc303670564"/>
      <w:bookmarkStart w:id="82" w:name="_Toc335740862"/>
      <w:bookmarkStart w:id="83" w:name="_Toc399334634"/>
      <w:r w:rsidRPr="00AF2974">
        <w:lastRenderedPageBreak/>
        <w:t>Note 1</w:t>
      </w:r>
      <w:r w:rsidR="006A3383">
        <w:t>8</w:t>
      </w:r>
      <w:r w:rsidRPr="00AF2974">
        <w:t>.</w:t>
      </w:r>
      <w:r w:rsidR="00A05E4F" w:rsidRPr="00AF2974">
        <w:tab/>
      </w:r>
      <w:r w:rsidRPr="00AF2974">
        <w:t>Remuneration of executives</w:t>
      </w:r>
      <w:bookmarkEnd w:id="81"/>
      <w:bookmarkEnd w:id="82"/>
      <w:bookmarkEnd w:id="83"/>
    </w:p>
    <w:p w:rsidR="002A0FE6" w:rsidRPr="00AF2974" w:rsidRDefault="009623AC" w:rsidP="002A0FE6">
      <w:r>
        <w:t>The numbers of executive officers, other than Ministers and the Accountable Officer, whose total remuneration exceeded $100 000 during the reporting period, are shown in their relevant income bands in the first two columns of the table below. The base remuneration of these executive officers is shown in the third and fourth columns</w:t>
      </w:r>
      <w:r w:rsidR="00067E1F">
        <w:t xml:space="preserve">. </w:t>
      </w:r>
      <w:r>
        <w:t>Base remuneration is exclusive of bonus payments, long service leave payments, redundancy payments and retirement benefits.</w:t>
      </w:r>
    </w:p>
    <w:p w:rsidR="00D02A29" w:rsidRPr="00AF2974" w:rsidRDefault="00D02A29" w:rsidP="00D02A29">
      <w:r w:rsidRPr="00AF2974">
        <w:br w:type="column"/>
      </w:r>
    </w:p>
    <w:p w:rsidR="001B5393" w:rsidRPr="00AF2974" w:rsidRDefault="001B5393" w:rsidP="001B5393">
      <w:pPr>
        <w:sectPr w:rsidR="001B539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1B5393" w:rsidRPr="00AF2974" w:rsidRDefault="001B5393" w:rsidP="001B5393"/>
    <w:tbl>
      <w:tblPr>
        <w:tblW w:w="0" w:type="auto"/>
        <w:tblInd w:w="108" w:type="dxa"/>
        <w:tblLayout w:type="fixed"/>
        <w:tblLook w:val="0000" w:firstRow="0" w:lastRow="0" w:firstColumn="0" w:lastColumn="0" w:noHBand="0" w:noVBand="0"/>
      </w:tblPr>
      <w:tblGrid>
        <w:gridCol w:w="2700"/>
        <w:gridCol w:w="1080"/>
        <w:gridCol w:w="1080"/>
        <w:gridCol w:w="1080"/>
        <w:gridCol w:w="1080"/>
      </w:tblGrid>
      <w:tr w:rsidR="00554AA9" w:rsidRPr="00AF2974" w:rsidTr="00554AA9">
        <w:tc>
          <w:tcPr>
            <w:tcW w:w="2700" w:type="dxa"/>
          </w:tcPr>
          <w:p w:rsidR="00554AA9" w:rsidRPr="00AF2974" w:rsidRDefault="00554AA9" w:rsidP="00554AA9">
            <w:pPr>
              <w:pStyle w:val="TableText"/>
            </w:pPr>
          </w:p>
        </w:tc>
        <w:tc>
          <w:tcPr>
            <w:tcW w:w="2160" w:type="dxa"/>
            <w:gridSpan w:val="2"/>
            <w:shd w:val="clear" w:color="auto" w:fill="E0E0E0"/>
          </w:tcPr>
          <w:p w:rsidR="00554AA9" w:rsidRPr="00AF2974" w:rsidRDefault="00554AA9" w:rsidP="00554AA9">
            <w:pPr>
              <w:pStyle w:val="TableTextHeadingCentre"/>
            </w:pPr>
            <w:r w:rsidRPr="00AF2974">
              <w:t>Total remuneration</w:t>
            </w:r>
          </w:p>
        </w:tc>
        <w:tc>
          <w:tcPr>
            <w:tcW w:w="2160" w:type="dxa"/>
            <w:gridSpan w:val="2"/>
          </w:tcPr>
          <w:p w:rsidR="00554AA9" w:rsidRPr="00AF2974" w:rsidRDefault="00554AA9" w:rsidP="00554AA9">
            <w:pPr>
              <w:pStyle w:val="TableTextHeadingCentre"/>
            </w:pPr>
            <w:r w:rsidRPr="00AF2974">
              <w:t>Base remuneration</w:t>
            </w:r>
          </w:p>
        </w:tc>
      </w:tr>
      <w:tr w:rsidR="00554AA9" w:rsidRPr="00AF2974" w:rsidTr="00554AA9">
        <w:tc>
          <w:tcPr>
            <w:tcW w:w="2700" w:type="dxa"/>
          </w:tcPr>
          <w:p w:rsidR="00554AA9" w:rsidRPr="00AF2974" w:rsidRDefault="00554AA9" w:rsidP="00554AA9">
            <w:pPr>
              <w:pStyle w:val="TableTextHeadingLeft"/>
            </w:pPr>
            <w:r w:rsidRPr="00AF2974">
              <w:t>Income band</w:t>
            </w:r>
          </w:p>
        </w:tc>
        <w:tc>
          <w:tcPr>
            <w:tcW w:w="1080" w:type="dxa"/>
          </w:tcPr>
          <w:p w:rsidR="00554AA9" w:rsidRDefault="00554AA9" w:rsidP="00554AA9">
            <w:pPr>
              <w:pStyle w:val="TableTextHeadingRight"/>
            </w:pPr>
            <w:r>
              <w:t>2014</w:t>
            </w:r>
          </w:p>
          <w:p w:rsidR="00554AA9" w:rsidRPr="00AF2974" w:rsidRDefault="00554AA9" w:rsidP="00554AA9">
            <w:pPr>
              <w:pStyle w:val="TableTextHeadingRight"/>
            </w:pPr>
            <w:r w:rsidRPr="00AF2974">
              <w:t>No.</w:t>
            </w:r>
          </w:p>
        </w:tc>
        <w:tc>
          <w:tcPr>
            <w:tcW w:w="1080" w:type="dxa"/>
          </w:tcPr>
          <w:p w:rsidR="00554AA9" w:rsidRDefault="00554AA9" w:rsidP="00554AA9">
            <w:pPr>
              <w:pStyle w:val="TableTextHeadingRight"/>
            </w:pPr>
            <w:r>
              <w:t>2013</w:t>
            </w:r>
          </w:p>
          <w:p w:rsidR="00554AA9" w:rsidRPr="00AF2974" w:rsidRDefault="00554AA9" w:rsidP="00554AA9">
            <w:pPr>
              <w:pStyle w:val="TableTextHeadingRight"/>
            </w:pPr>
            <w:r w:rsidRPr="00AF2974">
              <w:t>No.</w:t>
            </w:r>
          </w:p>
        </w:tc>
        <w:tc>
          <w:tcPr>
            <w:tcW w:w="1080" w:type="dxa"/>
          </w:tcPr>
          <w:p w:rsidR="00554AA9" w:rsidRDefault="00554AA9" w:rsidP="00554AA9">
            <w:pPr>
              <w:pStyle w:val="TableTextHeadingRight"/>
            </w:pPr>
            <w:r>
              <w:t>2014</w:t>
            </w:r>
          </w:p>
          <w:p w:rsidR="00554AA9" w:rsidRPr="00AF2974" w:rsidRDefault="00554AA9" w:rsidP="00554AA9">
            <w:pPr>
              <w:pStyle w:val="TableTextHeadingRight"/>
            </w:pPr>
            <w:r w:rsidRPr="00AF2974">
              <w:t>No.</w:t>
            </w:r>
          </w:p>
        </w:tc>
        <w:tc>
          <w:tcPr>
            <w:tcW w:w="1080" w:type="dxa"/>
          </w:tcPr>
          <w:p w:rsidR="00554AA9" w:rsidRDefault="00554AA9" w:rsidP="00554AA9">
            <w:pPr>
              <w:pStyle w:val="TableTextHeadingRight"/>
            </w:pPr>
            <w:r>
              <w:t>2013</w:t>
            </w:r>
          </w:p>
          <w:p w:rsidR="00554AA9" w:rsidRPr="00AF2974" w:rsidRDefault="00554AA9" w:rsidP="00554AA9">
            <w:pPr>
              <w:pStyle w:val="TableTextHeadingRight"/>
            </w:pPr>
            <w:r w:rsidRPr="00AF2974">
              <w:t>No.</w:t>
            </w:r>
          </w:p>
        </w:tc>
      </w:tr>
      <w:tr w:rsidR="00554AA9" w:rsidRPr="00AF2974" w:rsidTr="00554AA9">
        <w:tc>
          <w:tcPr>
            <w:tcW w:w="2700" w:type="dxa"/>
          </w:tcPr>
          <w:p w:rsidR="00554AA9" w:rsidRPr="00AF2974" w:rsidRDefault="001D1B4D" w:rsidP="001D1B4D">
            <w:pPr>
              <w:pStyle w:val="TableText"/>
            </w:pPr>
            <w:r>
              <w:t xml:space="preserve">$nil </w:t>
            </w:r>
            <w:r w:rsidR="00554AA9" w:rsidRPr="00AF2974">
              <w:t>– $9 999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E65A4" w:rsidRDefault="00554AA9" w:rsidP="00554AA9">
            <w:pPr>
              <w:pStyle w:val="TableTextRight"/>
            </w:pPr>
          </w:p>
        </w:tc>
        <w:tc>
          <w:tcPr>
            <w:tcW w:w="1080" w:type="dxa"/>
            <w:shd w:val="clear" w:color="auto" w:fill="auto"/>
          </w:tcPr>
          <w:p w:rsidR="00554AA9" w:rsidRPr="004D67DA" w:rsidRDefault="00554AA9" w:rsidP="00554AA9">
            <w:pPr>
              <w:pStyle w:val="TableTextRight"/>
            </w:pPr>
            <w:r w:rsidRPr="004D67DA">
              <w:t>1</w:t>
            </w:r>
          </w:p>
        </w:tc>
        <w:tc>
          <w:tcPr>
            <w:tcW w:w="1080" w:type="dxa"/>
          </w:tcPr>
          <w:p w:rsidR="00554AA9" w:rsidRPr="004277D3" w:rsidRDefault="00554AA9" w:rsidP="00554AA9">
            <w:pPr>
              <w:pStyle w:val="TableTextRight"/>
            </w:pPr>
            <w:r>
              <w:t>–</w:t>
            </w:r>
          </w:p>
        </w:tc>
      </w:tr>
      <w:tr w:rsidR="00554AA9" w:rsidRPr="00AF2974" w:rsidTr="00554AA9">
        <w:tc>
          <w:tcPr>
            <w:tcW w:w="2700" w:type="dxa"/>
          </w:tcPr>
          <w:p w:rsidR="00554AA9" w:rsidRPr="00AF2974" w:rsidRDefault="00554AA9" w:rsidP="00554AA9">
            <w:pPr>
              <w:pStyle w:val="TableText"/>
            </w:pPr>
            <w:r w:rsidRPr="00AF2974">
              <w:t>$</w:t>
            </w:r>
            <w:r>
              <w:t>3</w:t>
            </w:r>
            <w:r w:rsidRPr="00AF2974">
              <w:t>0 000 – $</w:t>
            </w:r>
            <w:r>
              <w:t>3</w:t>
            </w:r>
            <w:r w:rsidRPr="00AF2974">
              <w:t>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E65A4" w:rsidRDefault="00554AA9" w:rsidP="00554AA9">
            <w:pPr>
              <w:pStyle w:val="TableTextRight"/>
            </w:pPr>
          </w:p>
        </w:tc>
        <w:tc>
          <w:tcPr>
            <w:tcW w:w="1080" w:type="dxa"/>
            <w:shd w:val="clear" w:color="auto" w:fill="auto"/>
          </w:tcPr>
          <w:p w:rsidR="00554AA9" w:rsidRPr="004D67DA" w:rsidRDefault="00554AA9" w:rsidP="00554AA9">
            <w:pPr>
              <w:pStyle w:val="TableTextRight"/>
            </w:pPr>
            <w:r w:rsidRPr="004D67DA">
              <w:t>1</w:t>
            </w:r>
          </w:p>
        </w:tc>
        <w:tc>
          <w:tcPr>
            <w:tcW w:w="1080" w:type="dxa"/>
          </w:tcPr>
          <w:p w:rsidR="00554AA9" w:rsidRPr="004277D3" w:rsidRDefault="00554AA9" w:rsidP="00554AA9">
            <w:pPr>
              <w:pStyle w:val="TableTextRight"/>
            </w:pPr>
            <w:r>
              <w:t>–</w:t>
            </w:r>
          </w:p>
        </w:tc>
      </w:tr>
      <w:tr w:rsidR="00554AA9" w:rsidRPr="00AF2974" w:rsidTr="00554AA9">
        <w:tc>
          <w:tcPr>
            <w:tcW w:w="2700" w:type="dxa"/>
          </w:tcPr>
          <w:p w:rsidR="00554AA9" w:rsidRPr="00AF2974" w:rsidRDefault="00554AA9" w:rsidP="00554AA9">
            <w:pPr>
              <w:pStyle w:val="TableText"/>
            </w:pPr>
            <w:r w:rsidRPr="00AF2974">
              <w:t>$80 000 – $89 999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3754A" w:rsidRDefault="00554AA9" w:rsidP="00554AA9">
            <w:pPr>
              <w:pStyle w:val="TableTextRight"/>
            </w:pPr>
          </w:p>
        </w:tc>
        <w:tc>
          <w:tcPr>
            <w:tcW w:w="1080" w:type="dxa"/>
            <w:shd w:val="clear" w:color="auto" w:fill="auto"/>
          </w:tcPr>
          <w:p w:rsidR="00554AA9" w:rsidRPr="004D67DA" w:rsidRDefault="00554AA9" w:rsidP="00554AA9">
            <w:pPr>
              <w:pStyle w:val="TableTextRight"/>
            </w:pPr>
            <w:r w:rsidRPr="004D67DA">
              <w:t>1</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w:t>
            </w:r>
            <w:r>
              <w:t>9</w:t>
            </w:r>
            <w:r w:rsidRPr="00AF2974">
              <w:t>0 000 – $</w:t>
            </w:r>
            <w:r>
              <w:t>9</w:t>
            </w:r>
            <w:r w:rsidRPr="00AF2974">
              <w:t>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3754A" w:rsidRDefault="00554AA9" w:rsidP="00554AA9">
            <w:pPr>
              <w:pStyle w:val="TableTextRight"/>
            </w:pPr>
          </w:p>
        </w:tc>
        <w:tc>
          <w:tcPr>
            <w:tcW w:w="1080" w:type="dxa"/>
            <w:shd w:val="clear" w:color="auto" w:fill="auto"/>
          </w:tcPr>
          <w:p w:rsidR="00554AA9" w:rsidRPr="004D67DA" w:rsidRDefault="00554AA9" w:rsidP="00554AA9">
            <w:pPr>
              <w:pStyle w:val="TableTextRight"/>
            </w:pPr>
            <w:r>
              <w:t>1</w:t>
            </w:r>
          </w:p>
        </w:tc>
        <w:tc>
          <w:tcPr>
            <w:tcW w:w="1080" w:type="dxa"/>
          </w:tcPr>
          <w:p w:rsidR="00554AA9" w:rsidRPr="004277D3" w:rsidRDefault="00554AA9" w:rsidP="00554AA9">
            <w:pPr>
              <w:pStyle w:val="TableTextRight"/>
            </w:pPr>
            <w:r>
              <w:t>–</w:t>
            </w:r>
          </w:p>
        </w:tc>
      </w:tr>
      <w:tr w:rsidR="00554AA9" w:rsidRPr="00AF2974" w:rsidTr="00554AA9">
        <w:tc>
          <w:tcPr>
            <w:tcW w:w="2700" w:type="dxa"/>
          </w:tcPr>
          <w:p w:rsidR="00554AA9" w:rsidRPr="00AF2974" w:rsidRDefault="00554AA9" w:rsidP="00554AA9">
            <w:pPr>
              <w:pStyle w:val="TableText"/>
            </w:pPr>
            <w:r w:rsidRPr="00AF2974">
              <w:t>$100 000 – $109 999</w:t>
            </w:r>
          </w:p>
        </w:tc>
        <w:tc>
          <w:tcPr>
            <w:tcW w:w="1080" w:type="dxa"/>
            <w:shd w:val="clear" w:color="auto" w:fill="E0E0E0"/>
          </w:tcPr>
          <w:p w:rsidR="00554AA9" w:rsidRPr="004D67DA" w:rsidRDefault="00554AA9" w:rsidP="00554AA9">
            <w:pPr>
              <w:pStyle w:val="TableTextRight"/>
            </w:pPr>
            <w:r>
              <w:t>–</w:t>
            </w:r>
          </w:p>
        </w:tc>
        <w:tc>
          <w:tcPr>
            <w:tcW w:w="1080" w:type="dxa"/>
            <w:shd w:val="clear" w:color="auto" w:fill="E0E0E0"/>
          </w:tcPr>
          <w:p w:rsidR="00554AA9" w:rsidRPr="0053754A" w:rsidRDefault="00554AA9" w:rsidP="00554AA9">
            <w:pPr>
              <w:pStyle w:val="TableTextRight"/>
            </w:pPr>
            <w:r w:rsidRPr="0053754A">
              <w:t>2</w:t>
            </w:r>
          </w:p>
        </w:tc>
        <w:tc>
          <w:tcPr>
            <w:tcW w:w="1080" w:type="dxa"/>
            <w:shd w:val="clear" w:color="auto" w:fill="auto"/>
          </w:tcPr>
          <w:p w:rsidR="00554AA9" w:rsidRPr="004D67DA" w:rsidRDefault="00554AA9" w:rsidP="00554AA9">
            <w:pPr>
              <w:pStyle w:val="TableTextRight"/>
            </w:pPr>
            <w:r>
              <w:t>1</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$110 000 – $119 999</w:t>
            </w:r>
          </w:p>
        </w:tc>
        <w:tc>
          <w:tcPr>
            <w:tcW w:w="1080" w:type="dxa"/>
            <w:shd w:val="clear" w:color="auto" w:fill="E0E0E0"/>
          </w:tcPr>
          <w:p w:rsidR="00554AA9" w:rsidRPr="004D67DA" w:rsidRDefault="00554AA9" w:rsidP="00554AA9">
            <w:pPr>
              <w:pStyle w:val="TableTextRight"/>
            </w:pPr>
            <w:r w:rsidRPr="004D67DA">
              <w:t>3</w:t>
            </w:r>
          </w:p>
        </w:tc>
        <w:tc>
          <w:tcPr>
            <w:tcW w:w="1080" w:type="dxa"/>
            <w:shd w:val="clear" w:color="auto" w:fill="E0E0E0"/>
          </w:tcPr>
          <w:p w:rsidR="00554AA9" w:rsidRPr="0053754A" w:rsidRDefault="00554AA9" w:rsidP="00554AA9">
            <w:pPr>
              <w:pStyle w:val="TableTextRight"/>
            </w:pPr>
            <w:r w:rsidRPr="0053754A">
              <w:t>1</w:t>
            </w:r>
          </w:p>
        </w:tc>
        <w:tc>
          <w:tcPr>
            <w:tcW w:w="1080" w:type="dxa"/>
            <w:shd w:val="clear" w:color="auto" w:fill="auto"/>
          </w:tcPr>
          <w:p w:rsidR="00554AA9" w:rsidRPr="004D67DA" w:rsidRDefault="00554AA9" w:rsidP="00554AA9">
            <w:pPr>
              <w:pStyle w:val="TableTextRight"/>
            </w:pPr>
            <w:r w:rsidRPr="004D67DA">
              <w:t>2</w:t>
            </w:r>
          </w:p>
        </w:tc>
        <w:tc>
          <w:tcPr>
            <w:tcW w:w="1080" w:type="dxa"/>
          </w:tcPr>
          <w:p w:rsidR="00554AA9" w:rsidRPr="004277D3" w:rsidRDefault="00554AA9" w:rsidP="00554AA9">
            <w:pPr>
              <w:pStyle w:val="TableTextRight"/>
            </w:pPr>
            <w:r w:rsidRPr="004277D3">
              <w:t>2</w:t>
            </w:r>
          </w:p>
        </w:tc>
      </w:tr>
      <w:tr w:rsidR="00554AA9" w:rsidRPr="00AF2974" w:rsidTr="00554AA9">
        <w:tc>
          <w:tcPr>
            <w:tcW w:w="2700" w:type="dxa"/>
          </w:tcPr>
          <w:p w:rsidR="00554AA9" w:rsidRPr="00AF2974" w:rsidRDefault="00554AA9" w:rsidP="00554AA9">
            <w:pPr>
              <w:pStyle w:val="TableText"/>
            </w:pPr>
            <w:r w:rsidRPr="00AF2974">
              <w:t>$120 000 – $129 999</w:t>
            </w:r>
          </w:p>
        </w:tc>
        <w:tc>
          <w:tcPr>
            <w:tcW w:w="1080" w:type="dxa"/>
            <w:shd w:val="clear" w:color="auto" w:fill="E0E0E0"/>
          </w:tcPr>
          <w:p w:rsidR="00554AA9" w:rsidRPr="004D67DA" w:rsidRDefault="00554AA9" w:rsidP="00554AA9">
            <w:pPr>
              <w:pStyle w:val="TableTextRight"/>
            </w:pPr>
            <w:r w:rsidRPr="004D67DA">
              <w:t>1</w:t>
            </w:r>
          </w:p>
        </w:tc>
        <w:tc>
          <w:tcPr>
            <w:tcW w:w="1080" w:type="dxa"/>
            <w:shd w:val="clear" w:color="auto" w:fill="E0E0E0"/>
          </w:tcPr>
          <w:p w:rsidR="00554AA9" w:rsidRPr="0053754A" w:rsidRDefault="00554AA9" w:rsidP="00554AA9">
            <w:pPr>
              <w:pStyle w:val="TableTextRight"/>
            </w:pPr>
            <w:r w:rsidRPr="0053754A">
              <w:t>2</w:t>
            </w:r>
          </w:p>
        </w:tc>
        <w:tc>
          <w:tcPr>
            <w:tcW w:w="1080" w:type="dxa"/>
            <w:shd w:val="clear" w:color="auto" w:fill="auto"/>
          </w:tcPr>
          <w:p w:rsidR="00554AA9" w:rsidRPr="004D67DA" w:rsidRDefault="00554AA9" w:rsidP="00554AA9">
            <w:pPr>
              <w:pStyle w:val="TableTextRight"/>
            </w:pPr>
            <w:r w:rsidRPr="004D67DA">
              <w:t>2</w:t>
            </w:r>
          </w:p>
        </w:tc>
        <w:tc>
          <w:tcPr>
            <w:tcW w:w="1080" w:type="dxa"/>
          </w:tcPr>
          <w:p w:rsidR="00554AA9" w:rsidRPr="004277D3" w:rsidRDefault="00554AA9" w:rsidP="00554AA9">
            <w:pPr>
              <w:pStyle w:val="TableTextRight"/>
            </w:pPr>
            <w:r w:rsidRPr="004277D3">
              <w:t>6</w:t>
            </w:r>
          </w:p>
        </w:tc>
      </w:tr>
      <w:tr w:rsidR="00554AA9" w:rsidRPr="00AF2974" w:rsidTr="00554AA9">
        <w:tc>
          <w:tcPr>
            <w:tcW w:w="2700" w:type="dxa"/>
          </w:tcPr>
          <w:p w:rsidR="00554AA9" w:rsidRPr="00AF2974" w:rsidRDefault="00554AA9" w:rsidP="00554AA9">
            <w:pPr>
              <w:pStyle w:val="TableText"/>
            </w:pPr>
            <w:r w:rsidRPr="00AF2974">
              <w:t>$130 000 – $139 999</w:t>
            </w:r>
          </w:p>
        </w:tc>
        <w:tc>
          <w:tcPr>
            <w:tcW w:w="1080" w:type="dxa"/>
            <w:shd w:val="clear" w:color="auto" w:fill="E0E0E0"/>
          </w:tcPr>
          <w:p w:rsidR="00554AA9" w:rsidRPr="004D67DA" w:rsidRDefault="00554AA9" w:rsidP="00554AA9">
            <w:pPr>
              <w:pStyle w:val="TableTextRight"/>
            </w:pPr>
            <w:r w:rsidRPr="004D67DA">
              <w:t>2</w:t>
            </w:r>
          </w:p>
        </w:tc>
        <w:tc>
          <w:tcPr>
            <w:tcW w:w="1080" w:type="dxa"/>
            <w:shd w:val="clear" w:color="auto" w:fill="E0E0E0"/>
          </w:tcPr>
          <w:p w:rsidR="00554AA9" w:rsidRPr="0053754A" w:rsidRDefault="00554AA9" w:rsidP="00554AA9">
            <w:pPr>
              <w:pStyle w:val="TableTextRight"/>
            </w:pPr>
            <w:r w:rsidRPr="0053754A">
              <w:t>5</w:t>
            </w:r>
          </w:p>
        </w:tc>
        <w:tc>
          <w:tcPr>
            <w:tcW w:w="1080" w:type="dxa"/>
            <w:shd w:val="clear" w:color="auto" w:fill="auto"/>
          </w:tcPr>
          <w:p w:rsidR="00554AA9" w:rsidRPr="004D67DA" w:rsidRDefault="00554AA9" w:rsidP="00554AA9">
            <w:pPr>
              <w:pStyle w:val="TableTextRight"/>
            </w:pPr>
            <w:r w:rsidRPr="004D67DA">
              <w:t>3</w:t>
            </w:r>
          </w:p>
        </w:tc>
        <w:tc>
          <w:tcPr>
            <w:tcW w:w="1080" w:type="dxa"/>
          </w:tcPr>
          <w:p w:rsidR="00554AA9" w:rsidRPr="004277D3" w:rsidRDefault="00554AA9" w:rsidP="00554AA9">
            <w:pPr>
              <w:pStyle w:val="TableTextRight"/>
            </w:pPr>
            <w:r w:rsidRPr="004277D3">
              <w:t>6</w:t>
            </w:r>
          </w:p>
        </w:tc>
      </w:tr>
      <w:tr w:rsidR="00554AA9" w:rsidRPr="00AF2974" w:rsidTr="00554AA9">
        <w:tc>
          <w:tcPr>
            <w:tcW w:w="2700" w:type="dxa"/>
          </w:tcPr>
          <w:p w:rsidR="00554AA9" w:rsidRPr="00AF2974" w:rsidRDefault="00554AA9" w:rsidP="00554AA9">
            <w:pPr>
              <w:pStyle w:val="TableText"/>
            </w:pPr>
            <w:r w:rsidRPr="00AF2974">
              <w:t>$140 000 – $149 999</w:t>
            </w:r>
          </w:p>
        </w:tc>
        <w:tc>
          <w:tcPr>
            <w:tcW w:w="1080" w:type="dxa"/>
            <w:shd w:val="clear" w:color="auto" w:fill="E0E0E0"/>
          </w:tcPr>
          <w:p w:rsidR="00554AA9" w:rsidRPr="004D67DA" w:rsidRDefault="00554AA9" w:rsidP="00554AA9">
            <w:pPr>
              <w:pStyle w:val="TableTextRight"/>
            </w:pPr>
            <w:r w:rsidRPr="004D67DA">
              <w:t>6</w:t>
            </w:r>
          </w:p>
        </w:tc>
        <w:tc>
          <w:tcPr>
            <w:tcW w:w="1080" w:type="dxa"/>
            <w:shd w:val="clear" w:color="auto" w:fill="E0E0E0"/>
          </w:tcPr>
          <w:p w:rsidR="00554AA9" w:rsidRPr="0053754A" w:rsidRDefault="00554AA9" w:rsidP="00554AA9">
            <w:pPr>
              <w:pStyle w:val="TableTextRight"/>
            </w:pPr>
            <w:r w:rsidRPr="0053754A">
              <w:t>11</w:t>
            </w:r>
          </w:p>
        </w:tc>
        <w:tc>
          <w:tcPr>
            <w:tcW w:w="1080" w:type="dxa"/>
            <w:shd w:val="clear" w:color="auto" w:fill="auto"/>
          </w:tcPr>
          <w:p w:rsidR="00554AA9" w:rsidRPr="004D67DA" w:rsidRDefault="00554AA9" w:rsidP="00554AA9">
            <w:pPr>
              <w:pStyle w:val="TableTextRight"/>
            </w:pPr>
            <w:r w:rsidRPr="004D67DA">
              <w:t>7</w:t>
            </w:r>
          </w:p>
        </w:tc>
        <w:tc>
          <w:tcPr>
            <w:tcW w:w="1080" w:type="dxa"/>
          </w:tcPr>
          <w:p w:rsidR="00554AA9" w:rsidRPr="004277D3" w:rsidRDefault="00554AA9" w:rsidP="00554AA9">
            <w:pPr>
              <w:pStyle w:val="TableTextRight"/>
            </w:pPr>
            <w:r w:rsidRPr="004277D3">
              <w:t>10</w:t>
            </w:r>
          </w:p>
        </w:tc>
      </w:tr>
      <w:tr w:rsidR="00554AA9" w:rsidRPr="00AF2974" w:rsidTr="00554AA9">
        <w:tc>
          <w:tcPr>
            <w:tcW w:w="2700" w:type="dxa"/>
          </w:tcPr>
          <w:p w:rsidR="00554AA9" w:rsidRPr="00AF2974" w:rsidRDefault="00554AA9" w:rsidP="00554AA9">
            <w:pPr>
              <w:pStyle w:val="TableText"/>
            </w:pPr>
            <w:r w:rsidRPr="00AF2974">
              <w:t>$150 000 – $159 999</w:t>
            </w:r>
          </w:p>
        </w:tc>
        <w:tc>
          <w:tcPr>
            <w:tcW w:w="1080" w:type="dxa"/>
            <w:shd w:val="clear" w:color="auto" w:fill="E0E0E0"/>
          </w:tcPr>
          <w:p w:rsidR="00554AA9" w:rsidRPr="004D67DA" w:rsidRDefault="00554AA9" w:rsidP="00554AA9">
            <w:pPr>
              <w:pStyle w:val="TableTextRight"/>
            </w:pPr>
            <w:r w:rsidRPr="004D67DA">
              <w:t>1</w:t>
            </w:r>
            <w:r>
              <w:t>1</w:t>
            </w:r>
          </w:p>
        </w:tc>
        <w:tc>
          <w:tcPr>
            <w:tcW w:w="1080" w:type="dxa"/>
            <w:shd w:val="clear" w:color="auto" w:fill="E0E0E0"/>
          </w:tcPr>
          <w:p w:rsidR="00554AA9" w:rsidRPr="0053754A" w:rsidRDefault="00554AA9" w:rsidP="00554AA9">
            <w:pPr>
              <w:pStyle w:val="TableTextRight"/>
            </w:pPr>
            <w:r w:rsidRPr="0053754A">
              <w:t>12</w:t>
            </w:r>
          </w:p>
        </w:tc>
        <w:tc>
          <w:tcPr>
            <w:tcW w:w="1080" w:type="dxa"/>
            <w:shd w:val="clear" w:color="auto" w:fill="auto"/>
          </w:tcPr>
          <w:p w:rsidR="00554AA9" w:rsidRPr="004D67DA" w:rsidRDefault="00554AA9" w:rsidP="00554AA9">
            <w:pPr>
              <w:pStyle w:val="TableTextRight"/>
            </w:pPr>
            <w:r>
              <w:t>14</w:t>
            </w:r>
          </w:p>
        </w:tc>
        <w:tc>
          <w:tcPr>
            <w:tcW w:w="1080" w:type="dxa"/>
          </w:tcPr>
          <w:p w:rsidR="00554AA9" w:rsidRPr="004277D3" w:rsidRDefault="00554AA9" w:rsidP="00554AA9">
            <w:pPr>
              <w:pStyle w:val="TableTextRight"/>
            </w:pPr>
            <w:r w:rsidRPr="004277D3">
              <w:t>13</w:t>
            </w:r>
          </w:p>
        </w:tc>
      </w:tr>
      <w:tr w:rsidR="00554AA9" w:rsidRPr="00AF2974" w:rsidTr="00554AA9">
        <w:tc>
          <w:tcPr>
            <w:tcW w:w="2700" w:type="dxa"/>
          </w:tcPr>
          <w:p w:rsidR="00554AA9" w:rsidRPr="00AF2974" w:rsidRDefault="00554AA9" w:rsidP="00554AA9">
            <w:pPr>
              <w:pStyle w:val="TableText"/>
            </w:pPr>
            <w:r w:rsidRPr="00AF2974">
              <w:t>$160 000 – $169 999</w:t>
            </w:r>
          </w:p>
        </w:tc>
        <w:tc>
          <w:tcPr>
            <w:tcW w:w="1080" w:type="dxa"/>
            <w:shd w:val="clear" w:color="auto" w:fill="E0E0E0"/>
          </w:tcPr>
          <w:p w:rsidR="00554AA9" w:rsidRPr="004D67DA" w:rsidRDefault="00554AA9" w:rsidP="00554AA9">
            <w:pPr>
              <w:pStyle w:val="TableTextRight"/>
            </w:pPr>
            <w:r w:rsidRPr="004D67DA">
              <w:t>1</w:t>
            </w:r>
            <w:r>
              <w:t>2</w:t>
            </w:r>
          </w:p>
        </w:tc>
        <w:tc>
          <w:tcPr>
            <w:tcW w:w="1080" w:type="dxa"/>
            <w:shd w:val="clear" w:color="auto" w:fill="E0E0E0"/>
          </w:tcPr>
          <w:p w:rsidR="00554AA9" w:rsidRPr="0053754A" w:rsidRDefault="00554AA9" w:rsidP="00554AA9">
            <w:pPr>
              <w:pStyle w:val="TableTextRight"/>
            </w:pPr>
            <w:r w:rsidRPr="0053754A">
              <w:t>9</w:t>
            </w:r>
          </w:p>
        </w:tc>
        <w:tc>
          <w:tcPr>
            <w:tcW w:w="1080" w:type="dxa"/>
            <w:shd w:val="clear" w:color="auto" w:fill="auto"/>
          </w:tcPr>
          <w:p w:rsidR="00554AA9" w:rsidRPr="004D67DA" w:rsidRDefault="00554AA9" w:rsidP="00554AA9">
            <w:pPr>
              <w:pStyle w:val="TableTextRight"/>
            </w:pPr>
            <w:r w:rsidRPr="004D67DA">
              <w:t>11</w:t>
            </w:r>
          </w:p>
        </w:tc>
        <w:tc>
          <w:tcPr>
            <w:tcW w:w="1080" w:type="dxa"/>
          </w:tcPr>
          <w:p w:rsidR="00554AA9" w:rsidRPr="004277D3" w:rsidRDefault="00554AA9" w:rsidP="00554AA9">
            <w:pPr>
              <w:pStyle w:val="TableTextRight"/>
            </w:pPr>
            <w:r w:rsidRPr="004277D3">
              <w:t>10</w:t>
            </w:r>
          </w:p>
        </w:tc>
      </w:tr>
      <w:tr w:rsidR="00554AA9" w:rsidRPr="00AF2974" w:rsidTr="00554AA9">
        <w:tc>
          <w:tcPr>
            <w:tcW w:w="2700" w:type="dxa"/>
          </w:tcPr>
          <w:p w:rsidR="00554AA9" w:rsidRPr="00AF2974" w:rsidRDefault="00554AA9" w:rsidP="00554AA9">
            <w:pPr>
              <w:pStyle w:val="TableText"/>
            </w:pPr>
            <w:r w:rsidRPr="00AF2974">
              <w:t>$170 000 – $179 999</w:t>
            </w:r>
          </w:p>
        </w:tc>
        <w:tc>
          <w:tcPr>
            <w:tcW w:w="1080" w:type="dxa"/>
            <w:shd w:val="clear" w:color="auto" w:fill="E0E0E0"/>
          </w:tcPr>
          <w:p w:rsidR="00554AA9" w:rsidRPr="004D67DA" w:rsidRDefault="00554AA9" w:rsidP="00554AA9">
            <w:pPr>
              <w:pStyle w:val="TableTextRight"/>
            </w:pPr>
            <w:r>
              <w:t>7</w:t>
            </w:r>
          </w:p>
        </w:tc>
        <w:tc>
          <w:tcPr>
            <w:tcW w:w="1080" w:type="dxa"/>
            <w:shd w:val="clear" w:color="auto" w:fill="E0E0E0"/>
          </w:tcPr>
          <w:p w:rsidR="00554AA9" w:rsidRPr="0053754A" w:rsidRDefault="00554AA9" w:rsidP="00554AA9">
            <w:pPr>
              <w:pStyle w:val="TableTextRight"/>
            </w:pPr>
            <w:r w:rsidRPr="0053754A">
              <w:t>8</w:t>
            </w:r>
          </w:p>
        </w:tc>
        <w:tc>
          <w:tcPr>
            <w:tcW w:w="1080" w:type="dxa"/>
            <w:shd w:val="clear" w:color="auto" w:fill="auto"/>
          </w:tcPr>
          <w:p w:rsidR="00554AA9" w:rsidRPr="004D67DA" w:rsidRDefault="00554AA9" w:rsidP="00554AA9">
            <w:pPr>
              <w:pStyle w:val="TableTextRight"/>
            </w:pPr>
            <w:r>
              <w:t>9</w:t>
            </w:r>
          </w:p>
        </w:tc>
        <w:tc>
          <w:tcPr>
            <w:tcW w:w="1080" w:type="dxa"/>
          </w:tcPr>
          <w:p w:rsidR="00554AA9" w:rsidRPr="004277D3" w:rsidRDefault="00554AA9" w:rsidP="00554AA9">
            <w:pPr>
              <w:pStyle w:val="TableTextRight"/>
            </w:pPr>
            <w:r w:rsidRPr="004277D3">
              <w:t>7</w:t>
            </w:r>
          </w:p>
        </w:tc>
      </w:tr>
      <w:tr w:rsidR="00554AA9" w:rsidRPr="00AF2974" w:rsidTr="00554AA9">
        <w:tc>
          <w:tcPr>
            <w:tcW w:w="2700" w:type="dxa"/>
          </w:tcPr>
          <w:p w:rsidR="00554AA9" w:rsidRPr="00AF2974" w:rsidRDefault="00554AA9" w:rsidP="00554AA9">
            <w:pPr>
              <w:pStyle w:val="TableText"/>
            </w:pPr>
            <w:r w:rsidRPr="00AF2974">
              <w:t>$180 000 – $189 999</w:t>
            </w:r>
          </w:p>
        </w:tc>
        <w:tc>
          <w:tcPr>
            <w:tcW w:w="1080" w:type="dxa"/>
            <w:shd w:val="clear" w:color="auto" w:fill="E0E0E0"/>
          </w:tcPr>
          <w:p w:rsidR="00554AA9" w:rsidRPr="004D67DA" w:rsidRDefault="00554AA9" w:rsidP="00554AA9">
            <w:pPr>
              <w:pStyle w:val="TableTextRight"/>
            </w:pPr>
            <w:r>
              <w:t>7</w:t>
            </w:r>
          </w:p>
        </w:tc>
        <w:tc>
          <w:tcPr>
            <w:tcW w:w="1080" w:type="dxa"/>
            <w:shd w:val="clear" w:color="auto" w:fill="E0E0E0"/>
          </w:tcPr>
          <w:p w:rsidR="00554AA9" w:rsidRPr="0053754A" w:rsidRDefault="00554AA9" w:rsidP="00554AA9">
            <w:pPr>
              <w:pStyle w:val="TableTextRight"/>
            </w:pPr>
            <w:r w:rsidRPr="0053754A">
              <w:t>5</w:t>
            </w:r>
          </w:p>
        </w:tc>
        <w:tc>
          <w:tcPr>
            <w:tcW w:w="1080" w:type="dxa"/>
            <w:shd w:val="clear" w:color="auto" w:fill="auto"/>
          </w:tcPr>
          <w:p w:rsidR="00554AA9" w:rsidRPr="004D67DA" w:rsidRDefault="00554AA9" w:rsidP="00554AA9">
            <w:pPr>
              <w:pStyle w:val="TableTextRight"/>
            </w:pPr>
            <w:r>
              <w:t>4</w:t>
            </w:r>
          </w:p>
        </w:tc>
        <w:tc>
          <w:tcPr>
            <w:tcW w:w="1080" w:type="dxa"/>
          </w:tcPr>
          <w:p w:rsidR="00554AA9" w:rsidRPr="004277D3" w:rsidRDefault="00554AA9" w:rsidP="00554AA9">
            <w:pPr>
              <w:pStyle w:val="TableTextRight"/>
            </w:pPr>
            <w:r w:rsidRPr="004277D3">
              <w:t>2</w:t>
            </w:r>
          </w:p>
        </w:tc>
      </w:tr>
      <w:tr w:rsidR="00554AA9" w:rsidRPr="00AF2974" w:rsidTr="00554AA9">
        <w:tc>
          <w:tcPr>
            <w:tcW w:w="2700" w:type="dxa"/>
          </w:tcPr>
          <w:p w:rsidR="00554AA9" w:rsidRPr="00AF2974" w:rsidRDefault="00554AA9" w:rsidP="00554AA9">
            <w:pPr>
              <w:pStyle w:val="TableText"/>
            </w:pPr>
            <w:r w:rsidRPr="00AF2974">
              <w:t>$190 000 – $199 999</w:t>
            </w:r>
          </w:p>
        </w:tc>
        <w:tc>
          <w:tcPr>
            <w:tcW w:w="1080" w:type="dxa"/>
            <w:shd w:val="clear" w:color="auto" w:fill="E0E0E0"/>
          </w:tcPr>
          <w:p w:rsidR="00554AA9" w:rsidRPr="004D67DA" w:rsidRDefault="00554AA9" w:rsidP="00554AA9">
            <w:pPr>
              <w:pStyle w:val="TableTextRight"/>
            </w:pPr>
            <w:r>
              <w:t>7</w:t>
            </w:r>
          </w:p>
        </w:tc>
        <w:tc>
          <w:tcPr>
            <w:tcW w:w="1080" w:type="dxa"/>
            <w:shd w:val="clear" w:color="auto" w:fill="E0E0E0"/>
          </w:tcPr>
          <w:p w:rsidR="00554AA9" w:rsidRPr="0053754A" w:rsidRDefault="00554AA9" w:rsidP="00554AA9">
            <w:pPr>
              <w:pStyle w:val="TableTextRight"/>
            </w:pPr>
            <w:r w:rsidRPr="0053754A">
              <w:t>3</w:t>
            </w:r>
          </w:p>
        </w:tc>
        <w:tc>
          <w:tcPr>
            <w:tcW w:w="1080" w:type="dxa"/>
            <w:shd w:val="clear" w:color="auto" w:fill="auto"/>
          </w:tcPr>
          <w:p w:rsidR="00554AA9" w:rsidRPr="004D67DA" w:rsidRDefault="00554AA9" w:rsidP="00554AA9">
            <w:pPr>
              <w:pStyle w:val="TableTextRight"/>
            </w:pPr>
            <w:r w:rsidRPr="004D67DA">
              <w:t>5</w:t>
            </w:r>
          </w:p>
        </w:tc>
        <w:tc>
          <w:tcPr>
            <w:tcW w:w="1080" w:type="dxa"/>
          </w:tcPr>
          <w:p w:rsidR="00554AA9" w:rsidRPr="004277D3" w:rsidRDefault="00554AA9" w:rsidP="00554AA9">
            <w:pPr>
              <w:pStyle w:val="TableTextRight"/>
            </w:pPr>
            <w:r w:rsidRPr="004277D3">
              <w:t>6</w:t>
            </w:r>
          </w:p>
        </w:tc>
      </w:tr>
      <w:tr w:rsidR="00554AA9" w:rsidRPr="00AF2974" w:rsidTr="00554AA9">
        <w:tc>
          <w:tcPr>
            <w:tcW w:w="2700" w:type="dxa"/>
          </w:tcPr>
          <w:p w:rsidR="00554AA9" w:rsidRPr="00AF2974" w:rsidRDefault="00554AA9" w:rsidP="00554AA9">
            <w:pPr>
              <w:pStyle w:val="TableText"/>
            </w:pPr>
            <w:r w:rsidRPr="00AF2974">
              <w:t>$200 000 – $209 999</w:t>
            </w:r>
          </w:p>
        </w:tc>
        <w:tc>
          <w:tcPr>
            <w:tcW w:w="1080" w:type="dxa"/>
            <w:shd w:val="clear" w:color="auto" w:fill="E0E0E0"/>
          </w:tcPr>
          <w:p w:rsidR="00554AA9" w:rsidRPr="004D67DA" w:rsidRDefault="00554AA9" w:rsidP="00554AA9">
            <w:pPr>
              <w:pStyle w:val="TableTextRight"/>
            </w:pPr>
            <w:r>
              <w:t>4</w:t>
            </w:r>
          </w:p>
        </w:tc>
        <w:tc>
          <w:tcPr>
            <w:tcW w:w="1080" w:type="dxa"/>
            <w:shd w:val="clear" w:color="auto" w:fill="E0E0E0"/>
          </w:tcPr>
          <w:p w:rsidR="00554AA9" w:rsidRPr="0053754A" w:rsidRDefault="00554AA9" w:rsidP="00554AA9">
            <w:pPr>
              <w:pStyle w:val="TableTextRight"/>
            </w:pPr>
            <w:r w:rsidRPr="0053754A">
              <w:t>4</w:t>
            </w:r>
          </w:p>
        </w:tc>
        <w:tc>
          <w:tcPr>
            <w:tcW w:w="1080" w:type="dxa"/>
            <w:shd w:val="clear" w:color="auto" w:fill="auto"/>
          </w:tcPr>
          <w:p w:rsidR="00554AA9" w:rsidRPr="004D67DA" w:rsidRDefault="00554AA9" w:rsidP="00554AA9">
            <w:pPr>
              <w:pStyle w:val="TableTextRight"/>
            </w:pPr>
            <w:r w:rsidRPr="004D67DA">
              <w:t>4</w:t>
            </w:r>
          </w:p>
        </w:tc>
        <w:tc>
          <w:tcPr>
            <w:tcW w:w="1080" w:type="dxa"/>
          </w:tcPr>
          <w:p w:rsidR="00554AA9" w:rsidRPr="004277D3" w:rsidRDefault="00554AA9" w:rsidP="00554AA9">
            <w:pPr>
              <w:pStyle w:val="TableTextRight"/>
            </w:pPr>
            <w:r w:rsidRPr="004277D3">
              <w:t>4</w:t>
            </w:r>
          </w:p>
        </w:tc>
      </w:tr>
      <w:tr w:rsidR="00554AA9" w:rsidRPr="00AF2974" w:rsidTr="00554AA9">
        <w:tc>
          <w:tcPr>
            <w:tcW w:w="2700" w:type="dxa"/>
          </w:tcPr>
          <w:p w:rsidR="00554AA9" w:rsidRPr="00AF2974" w:rsidRDefault="00554AA9" w:rsidP="00554AA9">
            <w:pPr>
              <w:pStyle w:val="TableText"/>
            </w:pPr>
            <w:r w:rsidRPr="00AF2974">
              <w:t>$210 000 – $219 999</w:t>
            </w:r>
          </w:p>
        </w:tc>
        <w:tc>
          <w:tcPr>
            <w:tcW w:w="1080" w:type="dxa"/>
            <w:shd w:val="clear" w:color="auto" w:fill="E0E0E0"/>
          </w:tcPr>
          <w:p w:rsidR="00554AA9" w:rsidRPr="004D67DA" w:rsidRDefault="00554AA9" w:rsidP="00554AA9">
            <w:pPr>
              <w:pStyle w:val="TableTextRight"/>
            </w:pPr>
            <w:r w:rsidRPr="004D67DA">
              <w:t>4</w:t>
            </w:r>
          </w:p>
        </w:tc>
        <w:tc>
          <w:tcPr>
            <w:tcW w:w="1080" w:type="dxa"/>
            <w:shd w:val="clear" w:color="auto" w:fill="E0E0E0"/>
          </w:tcPr>
          <w:p w:rsidR="00554AA9" w:rsidRPr="0053754A" w:rsidRDefault="00554AA9" w:rsidP="00554AA9">
            <w:pPr>
              <w:pStyle w:val="TableTextRight"/>
            </w:pPr>
            <w:r w:rsidRPr="0053754A">
              <w:t>6</w:t>
            </w:r>
          </w:p>
        </w:tc>
        <w:tc>
          <w:tcPr>
            <w:tcW w:w="1080" w:type="dxa"/>
            <w:shd w:val="clear" w:color="auto" w:fill="auto"/>
          </w:tcPr>
          <w:p w:rsidR="00554AA9" w:rsidRPr="004D67DA" w:rsidRDefault="00554AA9" w:rsidP="00554AA9">
            <w:pPr>
              <w:pStyle w:val="TableTextRight"/>
            </w:pPr>
            <w:r w:rsidRPr="004D67DA">
              <w:t>6</w:t>
            </w:r>
          </w:p>
        </w:tc>
        <w:tc>
          <w:tcPr>
            <w:tcW w:w="1080" w:type="dxa"/>
          </w:tcPr>
          <w:p w:rsidR="00554AA9" w:rsidRPr="004277D3" w:rsidRDefault="00554AA9" w:rsidP="00554AA9">
            <w:pPr>
              <w:pStyle w:val="TableTextRight"/>
            </w:pPr>
            <w:r w:rsidRPr="004277D3">
              <w:t>5</w:t>
            </w:r>
          </w:p>
        </w:tc>
      </w:tr>
      <w:tr w:rsidR="00554AA9" w:rsidRPr="00AF2974" w:rsidTr="00554AA9">
        <w:tc>
          <w:tcPr>
            <w:tcW w:w="2700" w:type="dxa"/>
          </w:tcPr>
          <w:p w:rsidR="00554AA9" w:rsidRPr="00AF2974" w:rsidRDefault="00554AA9" w:rsidP="00554AA9">
            <w:pPr>
              <w:pStyle w:val="TableText"/>
            </w:pPr>
            <w:r w:rsidRPr="00AF2974">
              <w:t>$220 000 – $229 999</w:t>
            </w:r>
          </w:p>
        </w:tc>
        <w:tc>
          <w:tcPr>
            <w:tcW w:w="1080" w:type="dxa"/>
            <w:shd w:val="clear" w:color="auto" w:fill="E0E0E0"/>
          </w:tcPr>
          <w:p w:rsidR="00554AA9" w:rsidRPr="004D67DA" w:rsidRDefault="00554AA9" w:rsidP="00554AA9">
            <w:pPr>
              <w:pStyle w:val="TableTextRight"/>
            </w:pPr>
            <w:r w:rsidRPr="004D67DA">
              <w:t>5</w:t>
            </w:r>
          </w:p>
        </w:tc>
        <w:tc>
          <w:tcPr>
            <w:tcW w:w="1080" w:type="dxa"/>
            <w:shd w:val="clear" w:color="auto" w:fill="E0E0E0"/>
          </w:tcPr>
          <w:p w:rsidR="00554AA9" w:rsidRPr="0053754A" w:rsidRDefault="00554AA9" w:rsidP="00554AA9">
            <w:pPr>
              <w:pStyle w:val="TableTextRight"/>
            </w:pPr>
            <w:r w:rsidRPr="0053754A">
              <w:t>3</w:t>
            </w:r>
          </w:p>
        </w:tc>
        <w:tc>
          <w:tcPr>
            <w:tcW w:w="1080" w:type="dxa"/>
            <w:shd w:val="clear" w:color="auto" w:fill="auto"/>
          </w:tcPr>
          <w:p w:rsidR="00554AA9" w:rsidRPr="004D67DA" w:rsidRDefault="00554AA9" w:rsidP="00554AA9">
            <w:pPr>
              <w:pStyle w:val="TableTextRight"/>
            </w:pPr>
            <w:r w:rsidRPr="004D67DA">
              <w:t>2</w:t>
            </w:r>
          </w:p>
        </w:tc>
        <w:tc>
          <w:tcPr>
            <w:tcW w:w="1080" w:type="dxa"/>
          </w:tcPr>
          <w:p w:rsidR="00554AA9" w:rsidRPr="004277D3" w:rsidRDefault="00554AA9" w:rsidP="00554AA9">
            <w:pPr>
              <w:pStyle w:val="TableTextRight"/>
            </w:pPr>
            <w:r>
              <w:t>–</w:t>
            </w:r>
          </w:p>
        </w:tc>
      </w:tr>
      <w:tr w:rsidR="00554AA9" w:rsidRPr="00AF2974" w:rsidTr="00554AA9">
        <w:tc>
          <w:tcPr>
            <w:tcW w:w="2700" w:type="dxa"/>
          </w:tcPr>
          <w:p w:rsidR="00554AA9" w:rsidRPr="00AF2974" w:rsidRDefault="00554AA9" w:rsidP="00554AA9">
            <w:pPr>
              <w:pStyle w:val="TableText"/>
            </w:pPr>
            <w:r w:rsidRPr="00AF2974">
              <w:t>$230 000 – $239 999</w:t>
            </w:r>
          </w:p>
        </w:tc>
        <w:tc>
          <w:tcPr>
            <w:tcW w:w="1080" w:type="dxa"/>
            <w:shd w:val="clear" w:color="auto" w:fill="E0E0E0"/>
          </w:tcPr>
          <w:p w:rsidR="00554AA9" w:rsidRPr="004D67DA" w:rsidRDefault="00554AA9" w:rsidP="00554AA9">
            <w:pPr>
              <w:pStyle w:val="TableTextRight"/>
            </w:pPr>
            <w:r w:rsidRPr="004D67DA">
              <w:t>3</w:t>
            </w:r>
          </w:p>
        </w:tc>
        <w:tc>
          <w:tcPr>
            <w:tcW w:w="1080" w:type="dxa"/>
            <w:shd w:val="clear" w:color="auto" w:fill="E0E0E0"/>
          </w:tcPr>
          <w:p w:rsidR="00554AA9" w:rsidRPr="0053754A" w:rsidRDefault="00554AA9" w:rsidP="00554AA9">
            <w:pPr>
              <w:pStyle w:val="TableTextRight"/>
            </w:pPr>
            <w:r w:rsidRPr="0053754A">
              <w:t>2</w:t>
            </w:r>
          </w:p>
        </w:tc>
        <w:tc>
          <w:tcPr>
            <w:tcW w:w="1080" w:type="dxa"/>
            <w:shd w:val="clear" w:color="auto" w:fill="auto"/>
          </w:tcPr>
          <w:p w:rsidR="00554AA9" w:rsidRPr="004D67DA" w:rsidRDefault="00554AA9" w:rsidP="00554AA9">
            <w:pPr>
              <w:pStyle w:val="TableTextRight"/>
            </w:pPr>
            <w:r>
              <w:t>–</w:t>
            </w:r>
          </w:p>
        </w:tc>
        <w:tc>
          <w:tcPr>
            <w:tcW w:w="1080" w:type="dxa"/>
          </w:tcPr>
          <w:p w:rsidR="00554AA9" w:rsidRPr="004277D3" w:rsidRDefault="00554AA9" w:rsidP="00554AA9">
            <w:pPr>
              <w:pStyle w:val="TableTextRight"/>
            </w:pPr>
            <w:r w:rsidRPr="004277D3">
              <w:t>1</w:t>
            </w:r>
          </w:p>
        </w:tc>
      </w:tr>
      <w:tr w:rsidR="00554AA9" w:rsidRPr="00AF2974" w:rsidTr="00554AA9">
        <w:trPr>
          <w:trHeight w:val="175"/>
        </w:trPr>
        <w:tc>
          <w:tcPr>
            <w:tcW w:w="2700" w:type="dxa"/>
          </w:tcPr>
          <w:p w:rsidR="00554AA9" w:rsidRPr="00AF2974" w:rsidRDefault="00554AA9" w:rsidP="00554AA9">
            <w:pPr>
              <w:pStyle w:val="TableText"/>
            </w:pPr>
            <w:r w:rsidRPr="00AF2974">
              <w:t>$240 000 – $249 999</w:t>
            </w:r>
          </w:p>
        </w:tc>
        <w:tc>
          <w:tcPr>
            <w:tcW w:w="1080" w:type="dxa"/>
            <w:shd w:val="clear" w:color="auto" w:fill="E0E0E0"/>
          </w:tcPr>
          <w:p w:rsidR="00554AA9" w:rsidRPr="004D67DA" w:rsidRDefault="00554AA9" w:rsidP="00554AA9">
            <w:pPr>
              <w:pStyle w:val="TableTextRight"/>
            </w:pPr>
            <w:r w:rsidRPr="004D67DA">
              <w:t>1</w:t>
            </w:r>
          </w:p>
        </w:tc>
        <w:tc>
          <w:tcPr>
            <w:tcW w:w="1080" w:type="dxa"/>
            <w:shd w:val="clear" w:color="auto" w:fill="E0E0E0"/>
          </w:tcPr>
          <w:p w:rsidR="00554AA9" w:rsidRPr="0053754A" w:rsidRDefault="00554AA9" w:rsidP="00554AA9">
            <w:pPr>
              <w:pStyle w:val="TableTextRight"/>
            </w:pPr>
            <w:r w:rsidRPr="0053754A">
              <w:t>1</w:t>
            </w:r>
          </w:p>
        </w:tc>
        <w:tc>
          <w:tcPr>
            <w:tcW w:w="1080" w:type="dxa"/>
            <w:shd w:val="clear" w:color="auto" w:fill="auto"/>
          </w:tcPr>
          <w:p w:rsidR="00554AA9" w:rsidRPr="004D67DA" w:rsidRDefault="00554AA9" w:rsidP="00554AA9">
            <w:pPr>
              <w:pStyle w:val="TableTextRight"/>
            </w:pPr>
          </w:p>
        </w:tc>
        <w:tc>
          <w:tcPr>
            <w:tcW w:w="1080" w:type="dxa"/>
          </w:tcPr>
          <w:p w:rsidR="00554AA9" w:rsidRPr="004277D3" w:rsidRDefault="00554AA9" w:rsidP="00554AA9">
            <w:pPr>
              <w:pStyle w:val="TableTextRight"/>
            </w:pPr>
          </w:p>
        </w:tc>
      </w:tr>
      <w:tr w:rsidR="00554AA9" w:rsidRPr="00AF2974" w:rsidTr="00554AA9">
        <w:tc>
          <w:tcPr>
            <w:tcW w:w="2700" w:type="dxa"/>
          </w:tcPr>
          <w:p w:rsidR="00554AA9" w:rsidRPr="00AF2974" w:rsidRDefault="00554AA9" w:rsidP="00554AA9">
            <w:pPr>
              <w:pStyle w:val="TableText"/>
            </w:pPr>
            <w:r w:rsidRPr="00AF2974">
              <w:t>$260 000 – $269 999</w:t>
            </w:r>
          </w:p>
        </w:tc>
        <w:tc>
          <w:tcPr>
            <w:tcW w:w="1080" w:type="dxa"/>
            <w:shd w:val="clear" w:color="auto" w:fill="E0E0E0"/>
          </w:tcPr>
          <w:p w:rsidR="00554AA9" w:rsidRPr="004D67DA" w:rsidRDefault="00554AA9" w:rsidP="00554AA9">
            <w:pPr>
              <w:pStyle w:val="TableTextRight"/>
            </w:pPr>
            <w:r>
              <w:t>–</w:t>
            </w:r>
          </w:p>
        </w:tc>
        <w:tc>
          <w:tcPr>
            <w:tcW w:w="1080" w:type="dxa"/>
            <w:shd w:val="clear" w:color="auto" w:fill="E0E0E0"/>
          </w:tcPr>
          <w:p w:rsidR="00554AA9" w:rsidRPr="0053754A" w:rsidRDefault="00554AA9" w:rsidP="00554AA9">
            <w:pPr>
              <w:pStyle w:val="TableTextRight"/>
            </w:pPr>
            <w:r w:rsidRPr="0053754A">
              <w:t>1</w:t>
            </w:r>
          </w:p>
        </w:tc>
        <w:tc>
          <w:tcPr>
            <w:tcW w:w="1080" w:type="dxa"/>
            <w:shd w:val="clear" w:color="auto" w:fill="auto"/>
          </w:tcPr>
          <w:p w:rsidR="00554AA9" w:rsidRPr="004D67DA" w:rsidRDefault="00554AA9" w:rsidP="00554AA9">
            <w:pPr>
              <w:pStyle w:val="TableTextRight"/>
            </w:pPr>
            <w:r>
              <w:t>–</w:t>
            </w:r>
          </w:p>
        </w:tc>
        <w:tc>
          <w:tcPr>
            <w:tcW w:w="1080" w:type="dxa"/>
          </w:tcPr>
          <w:p w:rsidR="00554AA9" w:rsidRPr="004277D3" w:rsidRDefault="00554AA9" w:rsidP="00554AA9">
            <w:pPr>
              <w:pStyle w:val="TableTextRight"/>
            </w:pPr>
            <w:r w:rsidRPr="004277D3">
              <w:t>2</w:t>
            </w:r>
          </w:p>
        </w:tc>
      </w:tr>
      <w:tr w:rsidR="00554AA9" w:rsidRPr="00AF2974" w:rsidTr="00554AA9">
        <w:tc>
          <w:tcPr>
            <w:tcW w:w="2700" w:type="dxa"/>
          </w:tcPr>
          <w:p w:rsidR="00554AA9" w:rsidRPr="00AF2974" w:rsidRDefault="00554AA9" w:rsidP="00554AA9">
            <w:pPr>
              <w:pStyle w:val="TableText"/>
            </w:pPr>
            <w:r w:rsidRPr="00AF2974">
              <w:t>$270 000 – $279 999</w:t>
            </w:r>
          </w:p>
        </w:tc>
        <w:tc>
          <w:tcPr>
            <w:tcW w:w="1080" w:type="dxa"/>
            <w:shd w:val="clear" w:color="auto" w:fill="E0E0E0"/>
          </w:tcPr>
          <w:p w:rsidR="00554AA9" w:rsidRPr="004D67DA" w:rsidRDefault="00554AA9" w:rsidP="00554AA9">
            <w:pPr>
              <w:pStyle w:val="TableTextRight"/>
            </w:pPr>
            <w:r>
              <w:t>–</w:t>
            </w:r>
          </w:p>
        </w:tc>
        <w:tc>
          <w:tcPr>
            <w:tcW w:w="1080" w:type="dxa"/>
            <w:shd w:val="clear" w:color="auto" w:fill="E0E0E0"/>
          </w:tcPr>
          <w:p w:rsidR="00554AA9" w:rsidRPr="0053754A" w:rsidRDefault="00554AA9" w:rsidP="00554AA9">
            <w:pPr>
              <w:pStyle w:val="TableTextRight"/>
            </w:pPr>
            <w:r w:rsidRPr="0053754A">
              <w:t>1</w:t>
            </w:r>
          </w:p>
        </w:tc>
        <w:tc>
          <w:tcPr>
            <w:tcW w:w="1080" w:type="dxa"/>
            <w:shd w:val="clear" w:color="auto" w:fill="auto"/>
          </w:tcPr>
          <w:p w:rsidR="00554AA9" w:rsidRPr="004D67DA" w:rsidRDefault="00554AA9" w:rsidP="00554AA9">
            <w:pPr>
              <w:pStyle w:val="TableTextRight"/>
            </w:pPr>
            <w:r w:rsidRPr="004D67DA">
              <w:t>1</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$280 000 – $289 999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3754A" w:rsidRDefault="00554AA9" w:rsidP="00554AA9">
            <w:pPr>
              <w:pStyle w:val="TableTextRight"/>
            </w:pPr>
          </w:p>
        </w:tc>
        <w:tc>
          <w:tcPr>
            <w:tcW w:w="1080" w:type="dxa"/>
            <w:shd w:val="clear" w:color="auto" w:fill="auto"/>
          </w:tcPr>
          <w:p w:rsidR="00554AA9" w:rsidRPr="004D67DA" w:rsidRDefault="00554AA9" w:rsidP="00554AA9">
            <w:pPr>
              <w:pStyle w:val="TableTextRight"/>
            </w:pPr>
            <w:r>
              <w:t>–</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$290 000 – $299 999</w:t>
            </w:r>
          </w:p>
        </w:tc>
        <w:tc>
          <w:tcPr>
            <w:tcW w:w="1080" w:type="dxa"/>
            <w:shd w:val="clear" w:color="auto" w:fill="E0E0E0"/>
          </w:tcPr>
          <w:p w:rsidR="00554AA9" w:rsidRPr="004D67DA" w:rsidRDefault="00554AA9" w:rsidP="00554AA9">
            <w:pPr>
              <w:pStyle w:val="TableTextRight"/>
            </w:pPr>
            <w:r w:rsidRPr="004D67DA">
              <w:t>1</w:t>
            </w:r>
          </w:p>
        </w:tc>
        <w:tc>
          <w:tcPr>
            <w:tcW w:w="1080" w:type="dxa"/>
            <w:shd w:val="clear" w:color="auto" w:fill="E0E0E0"/>
          </w:tcPr>
          <w:p w:rsidR="00554AA9" w:rsidRPr="0053754A" w:rsidRDefault="00554AA9" w:rsidP="00554AA9">
            <w:pPr>
              <w:pStyle w:val="TableTextRight"/>
            </w:pPr>
            <w:r w:rsidRPr="0053754A">
              <w:t>1</w:t>
            </w:r>
          </w:p>
        </w:tc>
        <w:tc>
          <w:tcPr>
            <w:tcW w:w="1080" w:type="dxa"/>
            <w:shd w:val="clear" w:color="auto" w:fill="auto"/>
          </w:tcPr>
          <w:p w:rsidR="00554AA9" w:rsidRPr="004D67DA" w:rsidRDefault="00554AA9" w:rsidP="00554AA9">
            <w:pPr>
              <w:pStyle w:val="TableTextRight"/>
            </w:pPr>
          </w:p>
        </w:tc>
        <w:tc>
          <w:tcPr>
            <w:tcW w:w="1080" w:type="dxa"/>
          </w:tcPr>
          <w:p w:rsidR="00554AA9" w:rsidRPr="004277D3" w:rsidRDefault="00554AA9" w:rsidP="00554AA9">
            <w:pPr>
              <w:pStyle w:val="TableTextRight"/>
            </w:pPr>
          </w:p>
        </w:tc>
      </w:tr>
      <w:tr w:rsidR="00554AA9" w:rsidRPr="00AF2974" w:rsidTr="00554AA9">
        <w:tc>
          <w:tcPr>
            <w:tcW w:w="2700" w:type="dxa"/>
          </w:tcPr>
          <w:p w:rsidR="00554AA9" w:rsidRPr="00AF2974" w:rsidRDefault="00554AA9" w:rsidP="00554AA9">
            <w:pPr>
              <w:pStyle w:val="TableText"/>
            </w:pPr>
            <w:r w:rsidRPr="00AF2974">
              <w:t>$300 000 – $309 999</w:t>
            </w:r>
          </w:p>
        </w:tc>
        <w:tc>
          <w:tcPr>
            <w:tcW w:w="1080" w:type="dxa"/>
            <w:shd w:val="clear" w:color="auto" w:fill="E0E0E0"/>
          </w:tcPr>
          <w:p w:rsidR="00554AA9" w:rsidRPr="004D67DA" w:rsidRDefault="00554AA9" w:rsidP="00554AA9">
            <w:pPr>
              <w:pStyle w:val="TableTextRight"/>
            </w:pPr>
          </w:p>
        </w:tc>
        <w:tc>
          <w:tcPr>
            <w:tcW w:w="1080" w:type="dxa"/>
            <w:shd w:val="clear" w:color="auto" w:fill="E0E0E0"/>
          </w:tcPr>
          <w:p w:rsidR="00554AA9" w:rsidRPr="0053754A" w:rsidRDefault="00554AA9" w:rsidP="00554AA9">
            <w:pPr>
              <w:pStyle w:val="TableTextRight"/>
            </w:pPr>
          </w:p>
        </w:tc>
        <w:tc>
          <w:tcPr>
            <w:tcW w:w="1080" w:type="dxa"/>
            <w:shd w:val="clear" w:color="auto" w:fill="auto"/>
          </w:tcPr>
          <w:p w:rsidR="00554AA9" w:rsidRPr="004D67DA" w:rsidRDefault="00554AA9" w:rsidP="00554AA9">
            <w:pPr>
              <w:pStyle w:val="TableTextRight"/>
            </w:pPr>
            <w:r>
              <w:t>–</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$310 000 – $319 999</w:t>
            </w:r>
          </w:p>
        </w:tc>
        <w:tc>
          <w:tcPr>
            <w:tcW w:w="1080" w:type="dxa"/>
            <w:shd w:val="clear" w:color="auto" w:fill="E0E0E0"/>
          </w:tcPr>
          <w:p w:rsidR="00554AA9" w:rsidRPr="004D67DA" w:rsidRDefault="00554AA9" w:rsidP="00554AA9">
            <w:pPr>
              <w:pStyle w:val="TableTextRight"/>
            </w:pPr>
            <w:r w:rsidRPr="004D67DA">
              <w:t>1</w:t>
            </w:r>
          </w:p>
        </w:tc>
        <w:tc>
          <w:tcPr>
            <w:tcW w:w="1080" w:type="dxa"/>
            <w:shd w:val="clear" w:color="auto" w:fill="E0E0E0"/>
          </w:tcPr>
          <w:p w:rsidR="00554AA9" w:rsidRPr="0053754A" w:rsidRDefault="00554AA9" w:rsidP="00554AA9">
            <w:pPr>
              <w:pStyle w:val="TableTextRight"/>
            </w:pPr>
            <w:r w:rsidRPr="0053754A">
              <w:t>2</w:t>
            </w:r>
          </w:p>
        </w:tc>
        <w:tc>
          <w:tcPr>
            <w:tcW w:w="1080" w:type="dxa"/>
            <w:shd w:val="clear" w:color="auto" w:fill="auto"/>
          </w:tcPr>
          <w:p w:rsidR="00554AA9" w:rsidRPr="004D67DA" w:rsidRDefault="00554AA9" w:rsidP="00554AA9">
            <w:pPr>
              <w:pStyle w:val="TableTextRight"/>
            </w:pPr>
            <w:r w:rsidRPr="004D67DA">
              <w:t>1</w:t>
            </w:r>
          </w:p>
        </w:tc>
        <w:tc>
          <w:tcPr>
            <w:tcW w:w="1080" w:type="dxa"/>
          </w:tcPr>
          <w:p w:rsidR="00554AA9" w:rsidRPr="004277D3" w:rsidRDefault="00554AA9" w:rsidP="00554AA9">
            <w:pPr>
              <w:pStyle w:val="TableTextRight"/>
            </w:pPr>
            <w:r w:rsidRPr="004277D3">
              <w:t>1</w:t>
            </w:r>
          </w:p>
        </w:tc>
      </w:tr>
      <w:tr w:rsidR="00554AA9" w:rsidRPr="00AF2974" w:rsidTr="00554AA9">
        <w:tc>
          <w:tcPr>
            <w:tcW w:w="2700" w:type="dxa"/>
          </w:tcPr>
          <w:p w:rsidR="00554AA9" w:rsidRPr="00AF2974" w:rsidRDefault="00554AA9" w:rsidP="00554AA9">
            <w:pPr>
              <w:pStyle w:val="TableText"/>
            </w:pPr>
            <w:r w:rsidRPr="00AF2974">
              <w:t>$3</w:t>
            </w:r>
            <w:r>
              <w:t>2</w:t>
            </w:r>
            <w:r w:rsidRPr="00AF2974">
              <w:t>0 000 – $3</w:t>
            </w:r>
            <w:r>
              <w:t>2</w:t>
            </w:r>
            <w:r w:rsidRPr="00AF2974">
              <w:t>9 999</w:t>
            </w:r>
          </w:p>
        </w:tc>
        <w:tc>
          <w:tcPr>
            <w:tcW w:w="1080" w:type="dxa"/>
            <w:shd w:val="clear" w:color="auto" w:fill="E0E0E0"/>
          </w:tcPr>
          <w:p w:rsidR="00554AA9" w:rsidRPr="004D67DA" w:rsidRDefault="00554AA9" w:rsidP="00554AA9">
            <w:pPr>
              <w:pStyle w:val="TableTextRight"/>
              <w:rPr>
                <w:bCs/>
              </w:rPr>
            </w:pPr>
            <w:r>
              <w:rPr>
                <w:bCs/>
              </w:rPr>
              <w:t>–</w:t>
            </w:r>
          </w:p>
        </w:tc>
        <w:tc>
          <w:tcPr>
            <w:tcW w:w="1080" w:type="dxa"/>
            <w:shd w:val="clear" w:color="auto" w:fill="E0E0E0"/>
          </w:tcPr>
          <w:p w:rsidR="00554AA9" w:rsidRPr="0053754A" w:rsidRDefault="00554AA9" w:rsidP="00554AA9">
            <w:pPr>
              <w:pStyle w:val="TableTextRight"/>
              <w:rPr>
                <w:bCs/>
              </w:rPr>
            </w:pPr>
            <w:r w:rsidRPr="0053754A">
              <w:rPr>
                <w:bCs/>
              </w:rPr>
              <w:t>1</w:t>
            </w:r>
          </w:p>
        </w:tc>
        <w:tc>
          <w:tcPr>
            <w:tcW w:w="1080" w:type="dxa"/>
            <w:shd w:val="clear" w:color="auto" w:fill="auto"/>
          </w:tcPr>
          <w:p w:rsidR="00554AA9" w:rsidRPr="004D67DA" w:rsidRDefault="00554AA9" w:rsidP="00554AA9">
            <w:pPr>
              <w:pStyle w:val="TableTextRight"/>
              <w:rPr>
                <w:bCs/>
              </w:rPr>
            </w:pPr>
            <w:r w:rsidRPr="004D67DA">
              <w:rPr>
                <w:bCs/>
              </w:rPr>
              <w:t>1</w:t>
            </w:r>
          </w:p>
        </w:tc>
        <w:tc>
          <w:tcPr>
            <w:tcW w:w="1080" w:type="dxa"/>
          </w:tcPr>
          <w:p w:rsidR="00554AA9" w:rsidRPr="004277D3" w:rsidRDefault="00554AA9" w:rsidP="00554AA9">
            <w:pPr>
              <w:pStyle w:val="TableTextRight"/>
              <w:rPr>
                <w:bCs/>
              </w:rPr>
            </w:pPr>
            <w:r>
              <w:rPr>
                <w:bCs/>
              </w:rPr>
              <w:t>–</w:t>
            </w:r>
          </w:p>
        </w:tc>
      </w:tr>
      <w:tr w:rsidR="00554AA9" w:rsidRPr="00AF2974" w:rsidTr="00554AA9">
        <w:tc>
          <w:tcPr>
            <w:tcW w:w="2700" w:type="dxa"/>
          </w:tcPr>
          <w:p w:rsidR="00554AA9" w:rsidRPr="00AF2974" w:rsidRDefault="00554AA9" w:rsidP="00554AA9">
            <w:pPr>
              <w:pStyle w:val="TableText"/>
            </w:pPr>
            <w:r w:rsidRPr="00AF2974">
              <w:t>$3</w:t>
            </w:r>
            <w:r>
              <w:t>3</w:t>
            </w:r>
            <w:r w:rsidRPr="00AF2974">
              <w:t>0 000 – $3</w:t>
            </w:r>
            <w:r>
              <w:t>3</w:t>
            </w:r>
            <w:r w:rsidRPr="00AF2974">
              <w:t>9 999</w:t>
            </w:r>
          </w:p>
        </w:tc>
        <w:tc>
          <w:tcPr>
            <w:tcW w:w="1080" w:type="dxa"/>
            <w:shd w:val="clear" w:color="auto" w:fill="E0E0E0"/>
          </w:tcPr>
          <w:p w:rsidR="00554AA9" w:rsidRPr="004D67DA" w:rsidRDefault="00554AA9" w:rsidP="00554AA9">
            <w:pPr>
              <w:pStyle w:val="TableTextRight"/>
              <w:rPr>
                <w:bCs/>
              </w:rPr>
            </w:pPr>
            <w:r w:rsidRPr="004D67DA">
              <w:rPr>
                <w:bCs/>
              </w:rPr>
              <w:t>1</w:t>
            </w:r>
          </w:p>
        </w:tc>
        <w:tc>
          <w:tcPr>
            <w:tcW w:w="1080" w:type="dxa"/>
            <w:shd w:val="clear" w:color="auto" w:fill="E0E0E0"/>
          </w:tcPr>
          <w:p w:rsidR="00554AA9" w:rsidRPr="0053754A" w:rsidRDefault="00554AA9" w:rsidP="00554AA9">
            <w:pPr>
              <w:pStyle w:val="TableTextRight"/>
              <w:rPr>
                <w:bCs/>
              </w:rPr>
            </w:pPr>
            <w:r>
              <w:rPr>
                <w:bCs/>
              </w:rPr>
              <w:t>–</w:t>
            </w:r>
          </w:p>
        </w:tc>
        <w:tc>
          <w:tcPr>
            <w:tcW w:w="1080" w:type="dxa"/>
            <w:shd w:val="clear" w:color="auto" w:fill="auto"/>
          </w:tcPr>
          <w:p w:rsidR="00554AA9" w:rsidRPr="004D67DA" w:rsidRDefault="00554AA9" w:rsidP="00554AA9">
            <w:pPr>
              <w:pStyle w:val="TableTextRight"/>
              <w:rPr>
                <w:bCs/>
              </w:rPr>
            </w:pPr>
          </w:p>
        </w:tc>
        <w:tc>
          <w:tcPr>
            <w:tcW w:w="1080" w:type="dxa"/>
          </w:tcPr>
          <w:p w:rsidR="00554AA9" w:rsidRPr="004277D3" w:rsidRDefault="00554AA9" w:rsidP="00554AA9">
            <w:pPr>
              <w:pStyle w:val="TableTextRight"/>
              <w:rPr>
                <w:bCs/>
              </w:rPr>
            </w:pPr>
          </w:p>
        </w:tc>
      </w:tr>
      <w:tr w:rsidR="00554AA9" w:rsidRPr="00AF2974" w:rsidTr="00554AA9">
        <w:tc>
          <w:tcPr>
            <w:tcW w:w="2700" w:type="dxa"/>
          </w:tcPr>
          <w:p w:rsidR="00554AA9" w:rsidRPr="00AF2974" w:rsidRDefault="00554AA9" w:rsidP="00554AA9">
            <w:pPr>
              <w:pStyle w:val="TableText"/>
            </w:pPr>
            <w:r w:rsidRPr="00AF2974">
              <w:t>$3</w:t>
            </w:r>
            <w:r>
              <w:t>7</w:t>
            </w:r>
            <w:r w:rsidRPr="00AF2974">
              <w:t>0 000 – $3</w:t>
            </w:r>
            <w:r>
              <w:t>7</w:t>
            </w:r>
            <w:r w:rsidRPr="00AF2974">
              <w:t>9 999</w:t>
            </w:r>
          </w:p>
        </w:tc>
        <w:tc>
          <w:tcPr>
            <w:tcW w:w="1080" w:type="dxa"/>
            <w:shd w:val="clear" w:color="auto" w:fill="E0E0E0"/>
          </w:tcPr>
          <w:p w:rsidR="00554AA9" w:rsidRPr="004D67DA" w:rsidRDefault="00554AA9" w:rsidP="00554AA9">
            <w:pPr>
              <w:pStyle w:val="TableTextRight"/>
              <w:rPr>
                <w:bCs/>
              </w:rPr>
            </w:pPr>
            <w:r w:rsidRPr="004D67DA">
              <w:rPr>
                <w:bCs/>
              </w:rPr>
              <w:t>1</w:t>
            </w:r>
          </w:p>
        </w:tc>
        <w:tc>
          <w:tcPr>
            <w:tcW w:w="1080" w:type="dxa"/>
            <w:shd w:val="clear" w:color="auto" w:fill="E0E0E0"/>
          </w:tcPr>
          <w:p w:rsidR="00554AA9" w:rsidRPr="0053754A" w:rsidRDefault="00554AA9" w:rsidP="00554AA9">
            <w:pPr>
              <w:pStyle w:val="TableTextRight"/>
              <w:rPr>
                <w:bCs/>
              </w:rPr>
            </w:pPr>
            <w:r>
              <w:rPr>
                <w:bCs/>
              </w:rPr>
              <w:t>–</w:t>
            </w:r>
          </w:p>
        </w:tc>
        <w:tc>
          <w:tcPr>
            <w:tcW w:w="1080" w:type="dxa"/>
            <w:shd w:val="clear" w:color="auto" w:fill="auto"/>
          </w:tcPr>
          <w:p w:rsidR="00554AA9" w:rsidRPr="004D67DA" w:rsidRDefault="00554AA9" w:rsidP="00554AA9">
            <w:pPr>
              <w:pStyle w:val="TableTextRight"/>
              <w:rPr>
                <w:bCs/>
              </w:rPr>
            </w:pPr>
          </w:p>
        </w:tc>
        <w:tc>
          <w:tcPr>
            <w:tcW w:w="1080" w:type="dxa"/>
          </w:tcPr>
          <w:p w:rsidR="00554AA9" w:rsidRPr="004277D3" w:rsidRDefault="00554AA9" w:rsidP="00554AA9">
            <w:pPr>
              <w:pStyle w:val="TableTextRight"/>
              <w:rPr>
                <w:bCs/>
              </w:rPr>
            </w:pPr>
          </w:p>
        </w:tc>
      </w:tr>
      <w:tr w:rsidR="00554AA9" w:rsidRPr="00AF2974" w:rsidTr="00554AA9">
        <w:tc>
          <w:tcPr>
            <w:tcW w:w="2700" w:type="dxa"/>
          </w:tcPr>
          <w:p w:rsidR="00554AA9" w:rsidRPr="00AF2974" w:rsidRDefault="00554AA9" w:rsidP="00554AA9">
            <w:pPr>
              <w:pStyle w:val="TableText"/>
              <w:rPr>
                <w:b/>
              </w:rPr>
            </w:pPr>
            <w:r w:rsidRPr="00AF2974">
              <w:rPr>
                <w:b/>
              </w:rPr>
              <w:t>Total numbers</w:t>
            </w:r>
          </w:p>
        </w:tc>
        <w:tc>
          <w:tcPr>
            <w:tcW w:w="1080" w:type="dxa"/>
            <w:shd w:val="clear" w:color="auto" w:fill="E0E0E0"/>
          </w:tcPr>
          <w:p w:rsidR="00554AA9" w:rsidRPr="004D67DA" w:rsidRDefault="00554AA9" w:rsidP="00554AA9">
            <w:pPr>
              <w:pStyle w:val="TableTextRight"/>
            </w:pPr>
            <w:r>
              <w:t>77</w:t>
            </w:r>
          </w:p>
        </w:tc>
        <w:tc>
          <w:tcPr>
            <w:tcW w:w="1080" w:type="dxa"/>
            <w:shd w:val="clear" w:color="auto" w:fill="E0E0E0"/>
          </w:tcPr>
          <w:p w:rsidR="00554AA9" w:rsidRPr="0053754A" w:rsidRDefault="00554AA9" w:rsidP="00554AA9">
            <w:pPr>
              <w:pStyle w:val="TableTextRight"/>
            </w:pPr>
            <w:r w:rsidRPr="0053754A">
              <w:t>80</w:t>
            </w:r>
          </w:p>
        </w:tc>
        <w:tc>
          <w:tcPr>
            <w:tcW w:w="1080" w:type="dxa"/>
            <w:shd w:val="clear" w:color="auto" w:fill="auto"/>
          </w:tcPr>
          <w:p w:rsidR="00554AA9" w:rsidRPr="004D67DA" w:rsidRDefault="00554AA9" w:rsidP="00554AA9">
            <w:pPr>
              <w:pStyle w:val="TableTextRight"/>
            </w:pPr>
            <w:r>
              <w:t>77</w:t>
            </w:r>
          </w:p>
        </w:tc>
        <w:tc>
          <w:tcPr>
            <w:tcW w:w="1080" w:type="dxa"/>
          </w:tcPr>
          <w:p w:rsidR="00554AA9" w:rsidRPr="004277D3" w:rsidRDefault="00554AA9" w:rsidP="00554AA9">
            <w:pPr>
              <w:pStyle w:val="TableTextRight"/>
            </w:pPr>
            <w:r w:rsidRPr="004277D3">
              <w:t>80</w:t>
            </w:r>
          </w:p>
        </w:tc>
      </w:tr>
      <w:tr w:rsidR="00554AA9" w:rsidRPr="00AF2974" w:rsidTr="00554AA9">
        <w:tc>
          <w:tcPr>
            <w:tcW w:w="2700" w:type="dxa"/>
          </w:tcPr>
          <w:p w:rsidR="00554AA9" w:rsidRPr="00AF2974" w:rsidRDefault="00554AA9" w:rsidP="00554AA9">
            <w:pPr>
              <w:pStyle w:val="TableText"/>
              <w:rPr>
                <w:b/>
              </w:rPr>
            </w:pPr>
            <w:r w:rsidRPr="00AF2974">
              <w:rPr>
                <w:b/>
              </w:rPr>
              <w:t>Total amount $</w:t>
            </w:r>
            <w:r w:rsidR="00354A87">
              <w:rPr>
                <w:b/>
              </w:rPr>
              <w:t>’</w:t>
            </w:r>
            <w:r w:rsidRPr="00AF2974">
              <w:rPr>
                <w:b/>
              </w:rPr>
              <w:t>000s</w:t>
            </w:r>
          </w:p>
        </w:tc>
        <w:tc>
          <w:tcPr>
            <w:tcW w:w="1080" w:type="dxa"/>
            <w:shd w:val="clear" w:color="auto" w:fill="E0E0E0"/>
          </w:tcPr>
          <w:p w:rsidR="00554AA9" w:rsidRPr="004D67DA" w:rsidRDefault="00554AA9" w:rsidP="00554AA9">
            <w:pPr>
              <w:pStyle w:val="TableTextRight"/>
            </w:pPr>
            <w:r w:rsidRPr="004D67DA">
              <w:t>14</w:t>
            </w:r>
            <w:r>
              <w:t> </w:t>
            </w:r>
            <w:r w:rsidRPr="004D67DA">
              <w:t>251</w:t>
            </w:r>
          </w:p>
        </w:tc>
        <w:tc>
          <w:tcPr>
            <w:tcW w:w="1080" w:type="dxa"/>
            <w:shd w:val="clear" w:color="auto" w:fill="E0E0E0"/>
          </w:tcPr>
          <w:p w:rsidR="00554AA9" w:rsidRPr="0053754A" w:rsidRDefault="00554AA9" w:rsidP="00554AA9">
            <w:pPr>
              <w:pStyle w:val="TableTextRight"/>
            </w:pPr>
            <w:r w:rsidRPr="0053754A">
              <w:t>14</w:t>
            </w:r>
            <w:r>
              <w:t> </w:t>
            </w:r>
            <w:r w:rsidRPr="0053754A">
              <w:t>399</w:t>
            </w:r>
          </w:p>
        </w:tc>
        <w:tc>
          <w:tcPr>
            <w:tcW w:w="1080" w:type="dxa"/>
            <w:shd w:val="clear" w:color="auto" w:fill="auto"/>
          </w:tcPr>
          <w:p w:rsidR="00554AA9" w:rsidRPr="004D67DA" w:rsidRDefault="00554AA9" w:rsidP="001D1B4D">
            <w:pPr>
              <w:pStyle w:val="TableTextRight"/>
            </w:pPr>
            <w:r w:rsidRPr="004D67DA">
              <w:t>12</w:t>
            </w:r>
            <w:r>
              <w:t> </w:t>
            </w:r>
            <w:r w:rsidR="001D1B4D">
              <w:t>965</w:t>
            </w:r>
          </w:p>
        </w:tc>
        <w:tc>
          <w:tcPr>
            <w:tcW w:w="1080" w:type="dxa"/>
          </w:tcPr>
          <w:p w:rsidR="00554AA9" w:rsidRPr="004277D3" w:rsidRDefault="00554AA9" w:rsidP="00554AA9">
            <w:pPr>
              <w:pStyle w:val="TableTextRight"/>
            </w:pPr>
            <w:r w:rsidRPr="004277D3">
              <w:t>13</w:t>
            </w:r>
            <w:r>
              <w:t> </w:t>
            </w:r>
            <w:r w:rsidRPr="004277D3">
              <w:t>728</w:t>
            </w:r>
          </w:p>
        </w:tc>
      </w:tr>
      <w:tr w:rsidR="00554AA9" w:rsidRPr="00AF2974" w:rsidTr="00554AA9">
        <w:tc>
          <w:tcPr>
            <w:tcW w:w="2700" w:type="dxa"/>
          </w:tcPr>
          <w:p w:rsidR="00554AA9" w:rsidRPr="00AF2974" w:rsidRDefault="00554AA9" w:rsidP="00554AA9">
            <w:pPr>
              <w:pStyle w:val="TableText"/>
              <w:rPr>
                <w:b/>
              </w:rPr>
            </w:pPr>
            <w:r w:rsidRPr="00FC7EB4">
              <w:rPr>
                <w:b/>
              </w:rPr>
              <w:t>Total annualised employee equivalents</w:t>
            </w:r>
          </w:p>
        </w:tc>
        <w:tc>
          <w:tcPr>
            <w:tcW w:w="1080" w:type="dxa"/>
            <w:shd w:val="clear" w:color="auto" w:fill="E0E0E0"/>
          </w:tcPr>
          <w:p w:rsidR="00554AA9" w:rsidRPr="004D67DA" w:rsidRDefault="00554AA9" w:rsidP="00554AA9">
            <w:pPr>
              <w:pStyle w:val="TableTextRight"/>
            </w:pPr>
            <w:r w:rsidRPr="004D67DA">
              <w:t>75.1</w:t>
            </w:r>
          </w:p>
        </w:tc>
        <w:tc>
          <w:tcPr>
            <w:tcW w:w="1080" w:type="dxa"/>
            <w:shd w:val="clear" w:color="auto" w:fill="E0E0E0"/>
          </w:tcPr>
          <w:p w:rsidR="00554AA9" w:rsidRPr="0053754A" w:rsidRDefault="00554AA9" w:rsidP="00554AA9">
            <w:pPr>
              <w:pStyle w:val="TableTextRight"/>
            </w:pPr>
            <w:r w:rsidRPr="0053754A">
              <w:t>75.6</w:t>
            </w:r>
          </w:p>
        </w:tc>
        <w:tc>
          <w:tcPr>
            <w:tcW w:w="1080" w:type="dxa"/>
            <w:shd w:val="clear" w:color="auto" w:fill="auto"/>
          </w:tcPr>
          <w:p w:rsidR="00554AA9" w:rsidRPr="004D67DA" w:rsidRDefault="00554AA9" w:rsidP="00554AA9">
            <w:pPr>
              <w:pStyle w:val="TableTextRight"/>
            </w:pPr>
            <w:r w:rsidRPr="004D67DA">
              <w:t>75.1</w:t>
            </w:r>
          </w:p>
        </w:tc>
        <w:tc>
          <w:tcPr>
            <w:tcW w:w="1080" w:type="dxa"/>
          </w:tcPr>
          <w:p w:rsidR="00554AA9" w:rsidRPr="004277D3" w:rsidRDefault="00554AA9" w:rsidP="00554AA9">
            <w:pPr>
              <w:pStyle w:val="TableTextRight"/>
            </w:pPr>
            <w:r w:rsidRPr="004277D3">
              <w:t>75.6</w:t>
            </w:r>
          </w:p>
        </w:tc>
      </w:tr>
    </w:tbl>
    <w:p w:rsidR="00D02A29" w:rsidRPr="00AF2974" w:rsidRDefault="00D02A29" w:rsidP="001B5393"/>
    <w:p w:rsidR="001B5393" w:rsidRPr="00AF2974" w:rsidRDefault="00D02A29" w:rsidP="00A05E4F">
      <w:pPr>
        <w:pStyle w:val="Heading2Notes"/>
      </w:pPr>
      <w:r w:rsidRPr="00AF2974">
        <w:br w:type="page"/>
      </w:r>
      <w:bookmarkStart w:id="84" w:name="_Toc303670565"/>
      <w:bookmarkStart w:id="85" w:name="_Toc335740863"/>
      <w:bookmarkStart w:id="86" w:name="_Toc399334635"/>
      <w:r w:rsidRPr="00AF2974">
        <w:lastRenderedPageBreak/>
        <w:t xml:space="preserve">Note </w:t>
      </w:r>
      <w:r w:rsidR="006A3383">
        <w:t>19</w:t>
      </w:r>
      <w:r w:rsidRPr="00AF2974">
        <w:t>.</w:t>
      </w:r>
      <w:r w:rsidR="00A05E4F" w:rsidRPr="00AF2974">
        <w:tab/>
      </w:r>
      <w:r w:rsidRPr="00AF2974">
        <w:t>Remuneration of auditors</w:t>
      </w:r>
      <w:bookmarkEnd w:id="84"/>
      <w:bookmarkEnd w:id="85"/>
      <w:bookmarkEnd w:id="86"/>
    </w:p>
    <w:tbl>
      <w:tblPr>
        <w:tblW w:w="0" w:type="auto"/>
        <w:tblInd w:w="18" w:type="dxa"/>
        <w:tblLayout w:type="fixed"/>
        <w:tblLook w:val="0000" w:firstRow="0" w:lastRow="0" w:firstColumn="0" w:lastColumn="0" w:noHBand="0" w:noVBand="0"/>
      </w:tblPr>
      <w:tblGrid>
        <w:gridCol w:w="5040"/>
        <w:gridCol w:w="1125"/>
        <w:gridCol w:w="1125"/>
      </w:tblGrid>
      <w:tr w:rsidR="00B966B0" w:rsidRPr="00AF2974" w:rsidTr="00B966B0">
        <w:trPr>
          <w:cantSplit/>
        </w:trPr>
        <w:tc>
          <w:tcPr>
            <w:tcW w:w="5040" w:type="dxa"/>
          </w:tcPr>
          <w:p w:rsidR="00B966B0" w:rsidRPr="00AF2974" w:rsidRDefault="00B966B0" w:rsidP="00B966B0">
            <w:pPr>
              <w:pStyle w:val="TableText"/>
            </w:pPr>
          </w:p>
        </w:tc>
        <w:tc>
          <w:tcPr>
            <w:tcW w:w="1125" w:type="dxa"/>
          </w:tcPr>
          <w:p w:rsidR="00B966B0" w:rsidRPr="00AF2974" w:rsidRDefault="00B966B0" w:rsidP="00B966B0">
            <w:pPr>
              <w:pStyle w:val="TableTextHeadingRight"/>
            </w:pPr>
            <w:r>
              <w:t>2014</w:t>
            </w:r>
            <w:r>
              <w:br/>
            </w:r>
            <w:r w:rsidRPr="00AF2974">
              <w:t>$</w:t>
            </w:r>
            <w:r w:rsidR="00354A87">
              <w:t>’</w:t>
            </w:r>
            <w:r w:rsidRPr="00AF2974">
              <w:t>000</w:t>
            </w:r>
          </w:p>
        </w:tc>
        <w:tc>
          <w:tcPr>
            <w:tcW w:w="1125" w:type="dxa"/>
          </w:tcPr>
          <w:p w:rsidR="00B966B0" w:rsidRPr="00AF2974" w:rsidRDefault="00B966B0" w:rsidP="00B966B0">
            <w:pPr>
              <w:pStyle w:val="TableTextHeadingRight"/>
            </w:pPr>
            <w:r>
              <w:t>2013</w:t>
            </w:r>
            <w:r>
              <w:br/>
            </w:r>
            <w:r w:rsidRPr="00AF2974">
              <w:t>$</w:t>
            </w:r>
            <w:r w:rsidR="00354A87">
              <w:t>’</w:t>
            </w:r>
            <w:r w:rsidRPr="00AF2974">
              <w:t>000</w:t>
            </w:r>
          </w:p>
        </w:tc>
      </w:tr>
      <w:tr w:rsidR="00B966B0" w:rsidRPr="00AF2974" w:rsidTr="00B966B0">
        <w:trPr>
          <w:cantSplit/>
        </w:trPr>
        <w:tc>
          <w:tcPr>
            <w:tcW w:w="5040" w:type="dxa"/>
          </w:tcPr>
          <w:p w:rsidR="00B966B0" w:rsidRPr="00AF2974" w:rsidRDefault="00B966B0" w:rsidP="00B966B0">
            <w:pPr>
              <w:pStyle w:val="TableText"/>
              <w:rPr>
                <w:b/>
              </w:rPr>
            </w:pPr>
            <w:r w:rsidRPr="00AF2974">
              <w:rPr>
                <w:b/>
              </w:rPr>
              <w:t>Audit fees paid or payable to the Victorian Auditor</w:t>
            </w:r>
            <w:r w:rsidR="002F651E">
              <w:rPr>
                <w:b/>
              </w:rPr>
              <w:noBreakHyphen/>
            </w:r>
            <w:r w:rsidRPr="00AF2974">
              <w:rPr>
                <w:b/>
              </w:rPr>
              <w:t>General</w:t>
            </w:r>
            <w:r w:rsidR="00354A87">
              <w:rPr>
                <w:b/>
              </w:rPr>
              <w:t>’</w:t>
            </w:r>
            <w:r w:rsidRPr="00AF2974">
              <w:rPr>
                <w:b/>
              </w:rPr>
              <w:t>s Office</w:t>
            </w:r>
          </w:p>
        </w:tc>
        <w:tc>
          <w:tcPr>
            <w:tcW w:w="1125" w:type="dxa"/>
            <w:shd w:val="clear" w:color="auto" w:fill="E0E0E0"/>
          </w:tcPr>
          <w:p w:rsidR="00B966B0" w:rsidRPr="00AF2974" w:rsidRDefault="00B966B0" w:rsidP="00B966B0">
            <w:pPr>
              <w:pStyle w:val="TableTextRight"/>
            </w:pPr>
          </w:p>
        </w:tc>
        <w:tc>
          <w:tcPr>
            <w:tcW w:w="1125" w:type="dxa"/>
          </w:tcPr>
          <w:p w:rsidR="00B966B0" w:rsidRPr="00AF2974" w:rsidRDefault="00B966B0" w:rsidP="00B966B0">
            <w:pPr>
              <w:pStyle w:val="TableTextRight"/>
            </w:pPr>
          </w:p>
        </w:tc>
      </w:tr>
      <w:tr w:rsidR="00B966B0" w:rsidRPr="00AF2974" w:rsidTr="00B966B0">
        <w:trPr>
          <w:cantSplit/>
        </w:trPr>
        <w:tc>
          <w:tcPr>
            <w:tcW w:w="5040" w:type="dxa"/>
          </w:tcPr>
          <w:p w:rsidR="00B966B0" w:rsidRPr="00AF2974" w:rsidRDefault="00B966B0" w:rsidP="00B966B0">
            <w:pPr>
              <w:pStyle w:val="TableText"/>
            </w:pPr>
            <w:r w:rsidRPr="00AF2974">
              <w:t>Annual financial statements of the Department</w:t>
            </w:r>
          </w:p>
        </w:tc>
        <w:tc>
          <w:tcPr>
            <w:tcW w:w="1125" w:type="dxa"/>
            <w:shd w:val="clear" w:color="auto" w:fill="E0E0E0"/>
          </w:tcPr>
          <w:p w:rsidR="00B966B0" w:rsidRPr="00B966B0" w:rsidRDefault="00B966B0" w:rsidP="00B966B0">
            <w:pPr>
              <w:pStyle w:val="TableTextRight"/>
            </w:pPr>
            <w:r w:rsidRPr="00B966B0">
              <w:t>406</w:t>
            </w:r>
          </w:p>
        </w:tc>
        <w:tc>
          <w:tcPr>
            <w:tcW w:w="1125" w:type="dxa"/>
          </w:tcPr>
          <w:p w:rsidR="00B966B0" w:rsidRPr="004B3A3D" w:rsidRDefault="00B966B0" w:rsidP="00B966B0">
            <w:pPr>
              <w:pStyle w:val="TableTextRight"/>
            </w:pPr>
            <w:r w:rsidRPr="004B3A3D">
              <w:t>395</w:t>
            </w:r>
          </w:p>
        </w:tc>
      </w:tr>
      <w:tr w:rsidR="00B966B0" w:rsidRPr="00AF2974" w:rsidTr="00B966B0">
        <w:trPr>
          <w:cantSplit/>
        </w:trPr>
        <w:tc>
          <w:tcPr>
            <w:tcW w:w="5040" w:type="dxa"/>
          </w:tcPr>
          <w:p w:rsidR="00B966B0" w:rsidRPr="00AF2974" w:rsidRDefault="00B966B0" w:rsidP="00B966B0">
            <w:pPr>
              <w:pStyle w:val="TableText"/>
            </w:pPr>
            <w:r w:rsidRPr="00AF2974">
              <w:t>Annual financial report for the State of Victoria</w:t>
            </w:r>
          </w:p>
        </w:tc>
        <w:tc>
          <w:tcPr>
            <w:tcW w:w="1125" w:type="dxa"/>
            <w:shd w:val="clear" w:color="auto" w:fill="E0E0E0"/>
          </w:tcPr>
          <w:p w:rsidR="00B966B0" w:rsidRPr="00B966B0" w:rsidRDefault="00B966B0" w:rsidP="00B966B0">
            <w:pPr>
              <w:pStyle w:val="TableTextRight"/>
            </w:pPr>
            <w:r w:rsidRPr="00B966B0">
              <w:t>365</w:t>
            </w:r>
          </w:p>
        </w:tc>
        <w:tc>
          <w:tcPr>
            <w:tcW w:w="1125" w:type="dxa"/>
          </w:tcPr>
          <w:p w:rsidR="00B966B0" w:rsidRPr="004B3A3D" w:rsidRDefault="00B966B0" w:rsidP="00B966B0">
            <w:pPr>
              <w:pStyle w:val="TableTextRight"/>
            </w:pPr>
            <w:r w:rsidRPr="004B3A3D">
              <w:t>365</w:t>
            </w:r>
          </w:p>
        </w:tc>
      </w:tr>
      <w:tr w:rsidR="00B966B0" w:rsidRPr="00AF2974" w:rsidTr="00B966B0">
        <w:trPr>
          <w:cantSplit/>
        </w:trPr>
        <w:tc>
          <w:tcPr>
            <w:tcW w:w="5040" w:type="dxa"/>
          </w:tcPr>
          <w:p w:rsidR="00B966B0" w:rsidRPr="00AF2974" w:rsidRDefault="00B966B0" w:rsidP="00B966B0">
            <w:pPr>
              <w:pStyle w:val="TableText"/>
            </w:pPr>
            <w:r w:rsidRPr="00AF2974">
              <w:t>Annual budget for the State of Victoria</w:t>
            </w:r>
          </w:p>
        </w:tc>
        <w:tc>
          <w:tcPr>
            <w:tcW w:w="1125" w:type="dxa"/>
            <w:shd w:val="clear" w:color="auto" w:fill="E0E0E0"/>
          </w:tcPr>
          <w:p w:rsidR="00B966B0" w:rsidRPr="00B966B0" w:rsidRDefault="00B966B0" w:rsidP="00B966B0">
            <w:pPr>
              <w:pStyle w:val="TableTextRight"/>
            </w:pPr>
            <w:r w:rsidRPr="00B966B0">
              <w:t>385</w:t>
            </w:r>
          </w:p>
        </w:tc>
        <w:tc>
          <w:tcPr>
            <w:tcW w:w="1125" w:type="dxa"/>
          </w:tcPr>
          <w:p w:rsidR="00B966B0" w:rsidRPr="004B3A3D" w:rsidRDefault="00B966B0" w:rsidP="00B966B0">
            <w:pPr>
              <w:pStyle w:val="TableTextRight"/>
            </w:pPr>
            <w:r w:rsidRPr="004B3A3D">
              <w:t>425</w:t>
            </w:r>
          </w:p>
        </w:tc>
      </w:tr>
      <w:tr w:rsidR="00B966B0" w:rsidRPr="00AF2974" w:rsidTr="00B966B0">
        <w:trPr>
          <w:cantSplit/>
        </w:trPr>
        <w:tc>
          <w:tcPr>
            <w:tcW w:w="5040" w:type="dxa"/>
          </w:tcPr>
          <w:p w:rsidR="00B966B0" w:rsidRPr="00AF2974" w:rsidRDefault="00B966B0" w:rsidP="00B966B0">
            <w:pPr>
              <w:pStyle w:val="TableText"/>
            </w:pPr>
            <w:r w:rsidRPr="00FC7EB4">
              <w:t>Commonwealth acquittals</w:t>
            </w:r>
          </w:p>
        </w:tc>
        <w:tc>
          <w:tcPr>
            <w:tcW w:w="1125" w:type="dxa"/>
            <w:shd w:val="clear" w:color="auto" w:fill="E0E0E0"/>
          </w:tcPr>
          <w:p w:rsidR="00B966B0" w:rsidRPr="00B966B0" w:rsidRDefault="00B966B0" w:rsidP="00B966B0">
            <w:pPr>
              <w:pStyle w:val="TableTextRight"/>
            </w:pPr>
            <w:r w:rsidRPr="00B966B0">
              <w:t>20</w:t>
            </w:r>
          </w:p>
        </w:tc>
        <w:tc>
          <w:tcPr>
            <w:tcW w:w="1125" w:type="dxa"/>
          </w:tcPr>
          <w:p w:rsidR="00B966B0" w:rsidRPr="004B3A3D" w:rsidRDefault="00B966B0" w:rsidP="00B966B0">
            <w:pPr>
              <w:pStyle w:val="TableTextRight"/>
            </w:pPr>
            <w:r w:rsidRPr="004B3A3D">
              <w:t>20</w:t>
            </w:r>
          </w:p>
        </w:tc>
      </w:tr>
      <w:tr w:rsidR="00B966B0" w:rsidRPr="00AF2974" w:rsidTr="00B966B0">
        <w:trPr>
          <w:cantSplit/>
        </w:trPr>
        <w:tc>
          <w:tcPr>
            <w:tcW w:w="5040" w:type="dxa"/>
          </w:tcPr>
          <w:p w:rsidR="00B966B0" w:rsidRPr="00AF2974" w:rsidRDefault="00B966B0" w:rsidP="00B966B0">
            <w:pPr>
              <w:pStyle w:val="TableText"/>
              <w:rPr>
                <w:sz w:val="20"/>
              </w:rPr>
            </w:pPr>
          </w:p>
        </w:tc>
        <w:tc>
          <w:tcPr>
            <w:tcW w:w="1125" w:type="dxa"/>
            <w:shd w:val="clear" w:color="auto" w:fill="E0E0E0"/>
          </w:tcPr>
          <w:p w:rsidR="00B966B0" w:rsidRPr="00B966B0" w:rsidRDefault="00B966B0" w:rsidP="00B966B0">
            <w:pPr>
              <w:pStyle w:val="TableTextRight"/>
              <w:rPr>
                <w:b/>
              </w:rPr>
            </w:pPr>
            <w:r w:rsidRPr="00B966B0">
              <w:rPr>
                <w:b/>
              </w:rPr>
              <w:t>1 176</w:t>
            </w:r>
          </w:p>
        </w:tc>
        <w:tc>
          <w:tcPr>
            <w:tcW w:w="1125" w:type="dxa"/>
          </w:tcPr>
          <w:p w:rsidR="00B966B0" w:rsidRDefault="00B966B0" w:rsidP="00B966B0">
            <w:pPr>
              <w:pStyle w:val="TableTextRightBold"/>
            </w:pPr>
            <w:r w:rsidRPr="004B3A3D">
              <w:t>1</w:t>
            </w:r>
            <w:r>
              <w:t> </w:t>
            </w:r>
            <w:r w:rsidRPr="004B3A3D">
              <w:t>205</w:t>
            </w:r>
          </w:p>
        </w:tc>
      </w:tr>
    </w:tbl>
    <w:p w:rsidR="001B5393" w:rsidRPr="00AF2974" w:rsidRDefault="00D02A29" w:rsidP="001B5393">
      <w:r w:rsidRPr="00AF2974">
        <w:t>No other services were provided by the Victorian Auditor</w:t>
      </w:r>
      <w:r w:rsidR="002F651E">
        <w:noBreakHyphen/>
      </w:r>
      <w:r w:rsidRPr="00AF2974">
        <w:t>General</w:t>
      </w:r>
      <w:r w:rsidR="00354A87">
        <w:t>’</w:t>
      </w:r>
      <w:r w:rsidRPr="00AF2974">
        <w:t>s Office.</w:t>
      </w:r>
    </w:p>
    <w:p w:rsidR="00A05E4F" w:rsidRPr="00AF2974" w:rsidRDefault="00A05E4F" w:rsidP="001B5393"/>
    <w:p w:rsidR="007E622C" w:rsidRPr="00AF2974" w:rsidRDefault="00A05E4F" w:rsidP="00A05E4F">
      <w:pPr>
        <w:pStyle w:val="Heading2Notes"/>
      </w:pPr>
      <w:bookmarkStart w:id="87" w:name="_Toc267985564"/>
      <w:bookmarkStart w:id="88" w:name="_Toc294622759"/>
      <w:bookmarkStart w:id="89" w:name="_Toc303670566"/>
      <w:bookmarkStart w:id="90" w:name="_Toc335740864"/>
      <w:bookmarkStart w:id="91" w:name="_Toc399334636"/>
      <w:bookmarkStart w:id="92" w:name="_Toc47517616"/>
      <w:r w:rsidRPr="00AF2974">
        <w:t>Note 2</w:t>
      </w:r>
      <w:r w:rsidR="006A3383">
        <w:t>0</w:t>
      </w:r>
      <w:r w:rsidRPr="00AF2974">
        <w:t>.</w:t>
      </w:r>
      <w:r w:rsidRPr="00AF2974">
        <w:tab/>
        <w:t>Superannuation</w:t>
      </w:r>
      <w:bookmarkEnd w:id="87"/>
      <w:bookmarkEnd w:id="88"/>
      <w:bookmarkEnd w:id="89"/>
      <w:bookmarkEnd w:id="90"/>
      <w:bookmarkEnd w:id="91"/>
      <w:r w:rsidRPr="00AF2974">
        <w:t xml:space="preserve"> </w:t>
      </w:r>
      <w:bookmarkEnd w:id="92"/>
    </w:p>
    <w:p w:rsidR="007E622C" w:rsidRPr="00AF2974" w:rsidRDefault="007E622C" w:rsidP="001B5393">
      <w:pPr>
        <w:sectPr w:rsidR="007E622C" w:rsidRPr="00AF2974" w:rsidSect="001A2F94">
          <w:type w:val="continuous"/>
          <w:pgSz w:w="11909" w:h="16834" w:code="9"/>
          <w:pgMar w:top="1728" w:right="1152" w:bottom="1152" w:left="1152" w:header="720" w:footer="288" w:gutter="0"/>
          <w:cols w:space="720"/>
          <w:noEndnote/>
        </w:sectPr>
      </w:pPr>
    </w:p>
    <w:p w:rsidR="00B966B0" w:rsidRDefault="00B966B0" w:rsidP="00B966B0">
      <w:r w:rsidRPr="00B966B0">
        <w:lastRenderedPageBreak/>
        <w:t xml:space="preserve">Employees of the Department are entitled to receive superannuation benefits and the Department contributes to both defined benefit and defined contribution plans. The defined benefit plans provide benefits based on years of service and final average salary. </w:t>
      </w:r>
    </w:p>
    <w:p w:rsidR="006A3383" w:rsidRDefault="00B966B0" w:rsidP="00B966B0">
      <w:r w:rsidRPr="00B966B0">
        <w:t>The Department does not recognise any defined benefit liability in respect of the plans because the Department has no legal or constructive obligation to pay future benefits relating to its employees</w:t>
      </w:r>
      <w:r w:rsidR="00067E1F">
        <w:t xml:space="preserve">. </w:t>
      </w:r>
      <w:r w:rsidRPr="00B966B0">
        <w:t>Its only obligation is to pay superannuation contributions as they fall due</w:t>
      </w:r>
      <w:r w:rsidR="00067E1F">
        <w:t xml:space="preserve">. </w:t>
      </w:r>
      <w:r w:rsidRPr="00B966B0">
        <w:t>The State</w:t>
      </w:r>
      <w:r w:rsidR="00354A87">
        <w:t>’</w:t>
      </w:r>
      <w:r w:rsidRPr="00B966B0">
        <w:t>s superannuation liability with respect to defined benefits superannuation funds operated principally for General Government Sector employees is administered by this Department on behalf of the State and is recognised and disclosed as an administered item in these financial statements (</w:t>
      </w:r>
      <w:r w:rsidR="00705E65">
        <w:t xml:space="preserve">Note </w:t>
      </w:r>
      <w:r w:rsidRPr="00B966B0">
        <w:t>22).</w:t>
      </w:r>
    </w:p>
    <w:p w:rsidR="00B966B0" w:rsidRPr="00B966B0" w:rsidRDefault="00B966B0" w:rsidP="00B966B0">
      <w:r w:rsidRPr="00EE248E">
        <w:t>However, superannuation contributions for the period</w:t>
      </w:r>
      <w:r>
        <w:t xml:space="preserve"> relating to departmental employees</w:t>
      </w:r>
      <w:r w:rsidRPr="00EE248E">
        <w:t xml:space="preserve"> are included as part of employee benefit costs in the comprehensive operating statement of the </w:t>
      </w:r>
      <w:r>
        <w:t>Department</w:t>
      </w:r>
      <w:r w:rsidR="001D1B4D">
        <w:t xml:space="preserve"> (see </w:t>
      </w:r>
      <w:r w:rsidR="00705E65">
        <w:t xml:space="preserve">Note </w:t>
      </w:r>
      <w:r w:rsidR="001D1B4D">
        <w:t>5)</w:t>
      </w:r>
      <w:r w:rsidRPr="00EE248E">
        <w:t>.</w:t>
      </w:r>
    </w:p>
    <w:p w:rsidR="006A3383" w:rsidRDefault="00B966B0" w:rsidP="006A3383">
      <w:r>
        <w:t>The Department made contributions to the following major superannuation funds during the year:</w:t>
      </w:r>
    </w:p>
    <w:tbl>
      <w:tblPr>
        <w:tblW w:w="46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700"/>
      </w:tblGrid>
      <w:tr w:rsidR="007E622C" w:rsidRPr="00AF2974" w:rsidTr="007E622C">
        <w:trPr>
          <w:trHeight w:val="20"/>
        </w:trPr>
        <w:tc>
          <w:tcPr>
            <w:tcW w:w="1908" w:type="dxa"/>
            <w:tcBorders>
              <w:top w:val="nil"/>
              <w:left w:val="nil"/>
              <w:bottom w:val="nil"/>
              <w:right w:val="nil"/>
            </w:tcBorders>
          </w:tcPr>
          <w:p w:rsidR="007E622C" w:rsidRPr="00AF2974" w:rsidRDefault="007E622C" w:rsidP="00DB6D3D">
            <w:pPr>
              <w:pStyle w:val="TableText"/>
              <w:rPr>
                <w:caps/>
              </w:rPr>
            </w:pPr>
            <w:r w:rsidRPr="00AF2974">
              <w:t xml:space="preserve">Defined benefit funds </w:t>
            </w:r>
          </w:p>
        </w:tc>
        <w:tc>
          <w:tcPr>
            <w:tcW w:w="2700" w:type="dxa"/>
            <w:tcBorders>
              <w:top w:val="nil"/>
              <w:left w:val="nil"/>
              <w:bottom w:val="nil"/>
              <w:right w:val="nil"/>
            </w:tcBorders>
          </w:tcPr>
          <w:p w:rsidR="007E622C" w:rsidRPr="00AF2974" w:rsidRDefault="007E622C" w:rsidP="00DB6D3D">
            <w:pPr>
              <w:pStyle w:val="TableText"/>
            </w:pPr>
            <w:r w:rsidRPr="00AF2974">
              <w:t>Emergency Services and State Super</w:t>
            </w:r>
          </w:p>
          <w:p w:rsidR="007E622C" w:rsidRPr="00AF2974" w:rsidRDefault="007E622C" w:rsidP="001263A5">
            <w:pPr>
              <w:pStyle w:val="TableBullet"/>
            </w:pPr>
            <w:r w:rsidRPr="00AF2974">
              <w:t xml:space="preserve">Revised </w:t>
            </w:r>
            <w:r w:rsidR="001C2929" w:rsidRPr="00AF2974">
              <w:t>scheme</w:t>
            </w:r>
          </w:p>
          <w:p w:rsidR="007E622C" w:rsidRPr="00AF2974" w:rsidRDefault="007E622C" w:rsidP="001263A5">
            <w:pPr>
              <w:pStyle w:val="TableBullet"/>
            </w:pPr>
            <w:r w:rsidRPr="00AF2974">
              <w:t xml:space="preserve">New </w:t>
            </w:r>
            <w:r w:rsidR="001C2929" w:rsidRPr="00AF2974">
              <w:t>scheme</w:t>
            </w:r>
          </w:p>
          <w:p w:rsidR="007E622C" w:rsidRPr="00AF2974" w:rsidRDefault="007E622C" w:rsidP="001263A5">
            <w:pPr>
              <w:pStyle w:val="TableBullet"/>
            </w:pPr>
            <w:r w:rsidRPr="00AF2974">
              <w:t xml:space="preserve">State </w:t>
            </w:r>
            <w:r w:rsidR="001C2929" w:rsidRPr="00AF2974">
              <w:t>employees retirement benefit scheme</w:t>
            </w:r>
          </w:p>
          <w:p w:rsidR="007E622C" w:rsidRPr="00AF2974" w:rsidRDefault="007E622C" w:rsidP="001263A5">
            <w:pPr>
              <w:pStyle w:val="TableBullet"/>
              <w:rPr>
                <w:bCs/>
              </w:rPr>
            </w:pPr>
            <w:r w:rsidRPr="00AF2974">
              <w:t xml:space="preserve">Transport </w:t>
            </w:r>
            <w:r w:rsidR="001C2929" w:rsidRPr="00AF2974">
              <w:t>scheme</w:t>
            </w:r>
          </w:p>
        </w:tc>
      </w:tr>
      <w:tr w:rsidR="007E622C" w:rsidRPr="00AF2974" w:rsidTr="007E622C">
        <w:trPr>
          <w:trHeight w:val="20"/>
        </w:trPr>
        <w:tc>
          <w:tcPr>
            <w:tcW w:w="1908" w:type="dxa"/>
            <w:tcBorders>
              <w:top w:val="nil"/>
              <w:left w:val="nil"/>
              <w:bottom w:val="nil"/>
              <w:right w:val="nil"/>
            </w:tcBorders>
          </w:tcPr>
          <w:p w:rsidR="007E622C" w:rsidRPr="00AF2974" w:rsidRDefault="007E622C" w:rsidP="00DB6D3D">
            <w:pPr>
              <w:pStyle w:val="TableText"/>
              <w:rPr>
                <w:caps/>
              </w:rPr>
            </w:pPr>
            <w:r w:rsidRPr="00AF2974">
              <w:t>Accumulation funds</w:t>
            </w:r>
          </w:p>
        </w:tc>
        <w:tc>
          <w:tcPr>
            <w:tcW w:w="2700" w:type="dxa"/>
            <w:tcBorders>
              <w:top w:val="nil"/>
              <w:left w:val="nil"/>
              <w:bottom w:val="nil"/>
              <w:right w:val="nil"/>
            </w:tcBorders>
          </w:tcPr>
          <w:p w:rsidR="007E622C" w:rsidRPr="00AF2974" w:rsidRDefault="007E622C" w:rsidP="00DB6D3D">
            <w:pPr>
              <w:pStyle w:val="TableText"/>
            </w:pPr>
            <w:r w:rsidRPr="00AF2974">
              <w:t>VicSuper</w:t>
            </w:r>
          </w:p>
        </w:tc>
      </w:tr>
    </w:tbl>
    <w:p w:rsidR="00B966B0" w:rsidRDefault="00B966B0" w:rsidP="006A3383"/>
    <w:p w:rsidR="006A3383" w:rsidRDefault="00B966B0" w:rsidP="006A3383">
      <w:r>
        <w:t>The Department does not have any contributions outstanding to the above funds and there have been no loans made from the funds</w:t>
      </w:r>
      <w:r w:rsidR="00067E1F">
        <w:t xml:space="preserve">. </w:t>
      </w:r>
      <w:r>
        <w:t>The bases for contributions are determined by the various schemes.</w:t>
      </w:r>
    </w:p>
    <w:p w:rsidR="00370BB5" w:rsidRDefault="00370BB5" w:rsidP="001B5393"/>
    <w:p w:rsidR="001B5393" w:rsidRPr="00AF2974" w:rsidRDefault="00370BB5" w:rsidP="001B5393">
      <w:r>
        <w:br w:type="column"/>
      </w:r>
    </w:p>
    <w:p w:rsidR="00DB6D3D" w:rsidRPr="00AF2974" w:rsidRDefault="00DB6D3D" w:rsidP="001B5393"/>
    <w:p w:rsidR="007E622C" w:rsidRPr="00AF2974" w:rsidRDefault="007E622C" w:rsidP="00A05E4F">
      <w:pPr>
        <w:pStyle w:val="Heading2Notes"/>
        <w:sectPr w:rsidR="007E622C" w:rsidRPr="00AF2974" w:rsidSect="001A2F94">
          <w:type w:val="continuous"/>
          <w:pgSz w:w="11909" w:h="16834" w:code="9"/>
          <w:pgMar w:top="1728" w:right="1152" w:bottom="1152" w:left="1152" w:header="720" w:footer="288" w:gutter="0"/>
          <w:cols w:num="2" w:space="720" w:equalWidth="0">
            <w:col w:w="4448" w:space="708"/>
            <w:col w:w="4448"/>
          </w:cols>
          <w:noEndnote/>
        </w:sectPr>
      </w:pPr>
      <w:bookmarkStart w:id="93" w:name="_Toc294622760"/>
    </w:p>
    <w:p w:rsidR="007E622C" w:rsidRPr="00AF2974" w:rsidRDefault="007E622C" w:rsidP="00A05E4F">
      <w:pPr>
        <w:pStyle w:val="Heading2Notes"/>
      </w:pPr>
      <w:r w:rsidRPr="00AF2974">
        <w:lastRenderedPageBreak/>
        <w:br w:type="page"/>
      </w:r>
      <w:bookmarkStart w:id="94" w:name="_Toc303670567"/>
      <w:bookmarkStart w:id="95" w:name="_Toc335740865"/>
      <w:bookmarkStart w:id="96" w:name="_Toc399334637"/>
      <w:r w:rsidRPr="00AF2974">
        <w:lastRenderedPageBreak/>
        <w:t>Note 2</w:t>
      </w:r>
      <w:r w:rsidR="006A3383">
        <w:t>1</w:t>
      </w:r>
      <w:r w:rsidRPr="00AF2974">
        <w:t>.</w:t>
      </w:r>
      <w:r w:rsidR="00A05E4F" w:rsidRPr="00AF2974">
        <w:tab/>
      </w:r>
      <w:r w:rsidRPr="00AF2974">
        <w:t>Cash flow information</w:t>
      </w:r>
      <w:bookmarkEnd w:id="93"/>
      <w:bookmarkEnd w:id="94"/>
      <w:bookmarkEnd w:id="95"/>
      <w:bookmarkEnd w:id="96"/>
    </w:p>
    <w:tbl>
      <w:tblPr>
        <w:tblW w:w="7398" w:type="dxa"/>
        <w:tblLook w:val="0000" w:firstRow="0" w:lastRow="0" w:firstColumn="0" w:lastColumn="0" w:noHBand="0" w:noVBand="0"/>
      </w:tblPr>
      <w:tblGrid>
        <w:gridCol w:w="5148"/>
        <w:gridCol w:w="1125"/>
        <w:gridCol w:w="1125"/>
      </w:tblGrid>
      <w:tr w:rsidR="00B966B0" w:rsidRPr="00AF2974" w:rsidTr="00B966B0">
        <w:trPr>
          <w:cantSplit/>
        </w:trPr>
        <w:tc>
          <w:tcPr>
            <w:tcW w:w="5148" w:type="dxa"/>
          </w:tcPr>
          <w:p w:rsidR="00B966B0" w:rsidRPr="00AF2974" w:rsidRDefault="00B966B0" w:rsidP="00B966B0">
            <w:pPr>
              <w:pStyle w:val="TableText"/>
            </w:pPr>
          </w:p>
        </w:tc>
        <w:tc>
          <w:tcPr>
            <w:tcW w:w="1125" w:type="dxa"/>
          </w:tcPr>
          <w:p w:rsidR="00B966B0" w:rsidRDefault="00B966B0" w:rsidP="00B966B0">
            <w:pPr>
              <w:pStyle w:val="TableTextHeadingRight"/>
            </w:pPr>
            <w:r>
              <w:t>2014</w:t>
            </w:r>
          </w:p>
          <w:p w:rsidR="00B966B0" w:rsidRPr="00AF2974" w:rsidRDefault="00B966B0" w:rsidP="00B966B0">
            <w:pPr>
              <w:pStyle w:val="TableTextHeadingRight"/>
            </w:pPr>
            <w:r w:rsidRPr="00AF2974">
              <w:t>$</w:t>
            </w:r>
            <w:r w:rsidR="00354A87">
              <w:t>’</w:t>
            </w:r>
            <w:r w:rsidRPr="00AF2974">
              <w:t>000</w:t>
            </w:r>
          </w:p>
        </w:tc>
        <w:tc>
          <w:tcPr>
            <w:tcW w:w="1125" w:type="dxa"/>
          </w:tcPr>
          <w:p w:rsidR="00B966B0" w:rsidRDefault="00B966B0" w:rsidP="00B966B0">
            <w:pPr>
              <w:pStyle w:val="TableTextHeadingRight"/>
            </w:pPr>
            <w:r>
              <w:t>2013</w:t>
            </w:r>
          </w:p>
          <w:p w:rsidR="00B966B0" w:rsidRPr="00AF2974" w:rsidRDefault="00B966B0" w:rsidP="00B966B0">
            <w:pPr>
              <w:pStyle w:val="TableTextHeadingRight"/>
            </w:pPr>
            <w:r w:rsidRPr="00AF2974">
              <w:t>$</w:t>
            </w:r>
            <w:r w:rsidR="00354A87">
              <w:t>’</w:t>
            </w:r>
            <w:r w:rsidRPr="00AF2974">
              <w:t>000</w:t>
            </w:r>
          </w:p>
        </w:tc>
      </w:tr>
      <w:tr w:rsidR="00B966B0" w:rsidRPr="00AF2974" w:rsidTr="00B966B0">
        <w:trPr>
          <w:cantSplit/>
        </w:trPr>
        <w:tc>
          <w:tcPr>
            <w:tcW w:w="5148" w:type="dxa"/>
          </w:tcPr>
          <w:p w:rsidR="00B966B0" w:rsidRPr="00AF2974" w:rsidRDefault="00B966B0" w:rsidP="00B966B0">
            <w:pPr>
              <w:pStyle w:val="Heading3"/>
            </w:pPr>
            <w:r w:rsidRPr="00AF2974">
              <w:t>(a) Reconciliation of cash and deposits</w:t>
            </w:r>
          </w:p>
        </w:tc>
        <w:tc>
          <w:tcPr>
            <w:tcW w:w="1125" w:type="dxa"/>
            <w:shd w:val="clear" w:color="auto" w:fill="E0E0E0"/>
          </w:tcPr>
          <w:p w:rsidR="00B966B0" w:rsidRPr="00AF2974" w:rsidRDefault="00B966B0" w:rsidP="00B966B0">
            <w:pPr>
              <w:pStyle w:val="TableTextRight"/>
              <w:rPr>
                <w:bCs/>
              </w:rPr>
            </w:pPr>
          </w:p>
        </w:tc>
        <w:tc>
          <w:tcPr>
            <w:tcW w:w="1125" w:type="dxa"/>
          </w:tcPr>
          <w:p w:rsidR="00B966B0" w:rsidRPr="00AF2974" w:rsidRDefault="00B966B0" w:rsidP="00B966B0">
            <w:pPr>
              <w:pStyle w:val="TableTextRight"/>
              <w:rPr>
                <w:bCs/>
              </w:rPr>
            </w:pPr>
          </w:p>
        </w:tc>
      </w:tr>
      <w:tr w:rsidR="00B966B0" w:rsidRPr="00AF2974" w:rsidTr="00B966B0">
        <w:trPr>
          <w:cantSplit/>
        </w:trPr>
        <w:tc>
          <w:tcPr>
            <w:tcW w:w="5148" w:type="dxa"/>
          </w:tcPr>
          <w:p w:rsidR="00B966B0" w:rsidRPr="00AF2974" w:rsidRDefault="00B966B0" w:rsidP="00B966B0">
            <w:pPr>
              <w:pStyle w:val="TableText"/>
            </w:pPr>
            <w:r w:rsidRPr="00AF2974">
              <w:t xml:space="preserve">Cash at bank and on hand </w:t>
            </w:r>
          </w:p>
        </w:tc>
        <w:tc>
          <w:tcPr>
            <w:tcW w:w="1125" w:type="dxa"/>
            <w:shd w:val="clear" w:color="auto" w:fill="E0E0E0"/>
          </w:tcPr>
          <w:p w:rsidR="00B966B0" w:rsidRPr="004D67DA" w:rsidRDefault="00B966B0" w:rsidP="00B966B0">
            <w:pPr>
              <w:pStyle w:val="TableTextRight"/>
            </w:pPr>
            <w:r w:rsidRPr="004D67DA">
              <w:t>5</w:t>
            </w:r>
          </w:p>
        </w:tc>
        <w:tc>
          <w:tcPr>
            <w:tcW w:w="1125" w:type="dxa"/>
          </w:tcPr>
          <w:p w:rsidR="00B966B0" w:rsidRPr="004277D3" w:rsidRDefault="00B966B0" w:rsidP="00B966B0">
            <w:pPr>
              <w:pStyle w:val="TableTextRight"/>
            </w:pPr>
            <w:r w:rsidRPr="004277D3">
              <w:t>9</w:t>
            </w:r>
          </w:p>
        </w:tc>
      </w:tr>
      <w:tr w:rsidR="00B966B0" w:rsidRPr="00AF2974" w:rsidTr="00B966B0">
        <w:trPr>
          <w:cantSplit/>
        </w:trPr>
        <w:tc>
          <w:tcPr>
            <w:tcW w:w="5148" w:type="dxa"/>
          </w:tcPr>
          <w:p w:rsidR="00B966B0" w:rsidRPr="00AF2974" w:rsidRDefault="00B966B0" w:rsidP="00B966B0">
            <w:pPr>
              <w:pStyle w:val="TableText"/>
            </w:pPr>
            <w:r w:rsidRPr="00AF2974">
              <w:t>Funds held in trust</w:t>
            </w:r>
          </w:p>
        </w:tc>
        <w:tc>
          <w:tcPr>
            <w:tcW w:w="1125" w:type="dxa"/>
            <w:shd w:val="clear" w:color="auto" w:fill="E0E0E0"/>
          </w:tcPr>
          <w:p w:rsidR="00B966B0" w:rsidRPr="004D67DA" w:rsidRDefault="00B966B0" w:rsidP="00B966B0">
            <w:pPr>
              <w:pStyle w:val="TableTextRight"/>
            </w:pPr>
            <w:r w:rsidRPr="004D67DA">
              <w:t>61</w:t>
            </w:r>
            <w:r>
              <w:t> </w:t>
            </w:r>
            <w:r w:rsidRPr="004D67DA">
              <w:t>643</w:t>
            </w:r>
          </w:p>
        </w:tc>
        <w:tc>
          <w:tcPr>
            <w:tcW w:w="1125" w:type="dxa"/>
          </w:tcPr>
          <w:p w:rsidR="00B966B0" w:rsidRPr="004277D3" w:rsidRDefault="00B966B0" w:rsidP="00B966B0">
            <w:pPr>
              <w:pStyle w:val="TableTextRight"/>
            </w:pPr>
            <w:r w:rsidRPr="00705DFA">
              <w:t>59</w:t>
            </w:r>
            <w:r>
              <w:t> </w:t>
            </w:r>
            <w:r w:rsidRPr="00705DFA">
              <w:t>189</w:t>
            </w:r>
          </w:p>
        </w:tc>
      </w:tr>
      <w:tr w:rsidR="00B966B0" w:rsidRPr="00AF2974" w:rsidTr="00B966B0">
        <w:trPr>
          <w:cantSplit/>
        </w:trPr>
        <w:tc>
          <w:tcPr>
            <w:tcW w:w="5148" w:type="dxa"/>
          </w:tcPr>
          <w:p w:rsidR="00B966B0" w:rsidRPr="00AF2974" w:rsidRDefault="00B966B0" w:rsidP="00B966B0">
            <w:pPr>
              <w:pStyle w:val="TableText"/>
            </w:pPr>
          </w:p>
        </w:tc>
        <w:tc>
          <w:tcPr>
            <w:tcW w:w="1125" w:type="dxa"/>
            <w:shd w:val="clear" w:color="auto" w:fill="E0E0E0"/>
          </w:tcPr>
          <w:p w:rsidR="00B966B0" w:rsidRPr="004D67DA" w:rsidRDefault="00B966B0" w:rsidP="00B966B0">
            <w:pPr>
              <w:pStyle w:val="TableTextRight"/>
            </w:pPr>
          </w:p>
        </w:tc>
        <w:tc>
          <w:tcPr>
            <w:tcW w:w="1125" w:type="dxa"/>
          </w:tcPr>
          <w:p w:rsidR="00B966B0" w:rsidRPr="004277D3" w:rsidRDefault="00B966B0" w:rsidP="00B966B0">
            <w:pPr>
              <w:pStyle w:val="TableTextRight"/>
            </w:pPr>
          </w:p>
        </w:tc>
      </w:tr>
      <w:tr w:rsidR="00B966B0" w:rsidRPr="00E325CD" w:rsidTr="00B966B0">
        <w:trPr>
          <w:cantSplit/>
        </w:trPr>
        <w:tc>
          <w:tcPr>
            <w:tcW w:w="5148" w:type="dxa"/>
          </w:tcPr>
          <w:p w:rsidR="00B966B0" w:rsidRPr="00CD075F" w:rsidRDefault="00B966B0" w:rsidP="00B966B0">
            <w:pPr>
              <w:pStyle w:val="TableText"/>
              <w:rPr>
                <w:b/>
              </w:rPr>
            </w:pPr>
            <w:r w:rsidRPr="00CD075F">
              <w:rPr>
                <w:b/>
              </w:rPr>
              <w:t>Total cash and deposits disclosed in the balance sheet</w:t>
            </w:r>
          </w:p>
        </w:tc>
        <w:tc>
          <w:tcPr>
            <w:tcW w:w="1125" w:type="dxa"/>
            <w:shd w:val="clear" w:color="auto" w:fill="E0E0E0"/>
          </w:tcPr>
          <w:p w:rsidR="00B966B0" w:rsidRPr="00E325CD" w:rsidRDefault="00B966B0" w:rsidP="00B966B0">
            <w:pPr>
              <w:pStyle w:val="TableTextRight"/>
              <w:rPr>
                <w:b/>
              </w:rPr>
            </w:pPr>
            <w:r w:rsidRPr="00E325CD">
              <w:rPr>
                <w:b/>
              </w:rPr>
              <w:t>61 648</w:t>
            </w:r>
          </w:p>
        </w:tc>
        <w:tc>
          <w:tcPr>
            <w:tcW w:w="1125" w:type="dxa"/>
          </w:tcPr>
          <w:p w:rsidR="00B966B0" w:rsidRPr="00E325CD" w:rsidRDefault="00B966B0" w:rsidP="00B966B0">
            <w:pPr>
              <w:pStyle w:val="TableTextRight"/>
              <w:rPr>
                <w:b/>
              </w:rPr>
            </w:pPr>
            <w:r w:rsidRPr="00E325CD">
              <w:rPr>
                <w:b/>
              </w:rPr>
              <w:t>59 198</w:t>
            </w:r>
          </w:p>
        </w:tc>
      </w:tr>
      <w:tr w:rsidR="00B966B0" w:rsidRPr="00AF2974" w:rsidTr="00B966B0">
        <w:trPr>
          <w:cantSplit/>
        </w:trPr>
        <w:tc>
          <w:tcPr>
            <w:tcW w:w="5148" w:type="dxa"/>
          </w:tcPr>
          <w:p w:rsidR="00B966B0" w:rsidRPr="00AF2974" w:rsidRDefault="00B966B0" w:rsidP="00B966B0">
            <w:pPr>
              <w:pStyle w:val="TableText"/>
            </w:pPr>
          </w:p>
        </w:tc>
        <w:tc>
          <w:tcPr>
            <w:tcW w:w="1125" w:type="dxa"/>
            <w:shd w:val="clear" w:color="auto" w:fill="E0E0E0"/>
          </w:tcPr>
          <w:p w:rsidR="00B966B0" w:rsidRPr="004D67DA" w:rsidRDefault="00B966B0" w:rsidP="00B966B0">
            <w:pPr>
              <w:pStyle w:val="TableTextRight"/>
            </w:pPr>
          </w:p>
        </w:tc>
        <w:tc>
          <w:tcPr>
            <w:tcW w:w="1125" w:type="dxa"/>
          </w:tcPr>
          <w:p w:rsidR="00B966B0" w:rsidRPr="00C8105D" w:rsidRDefault="00B966B0" w:rsidP="00B966B0">
            <w:pPr>
              <w:pStyle w:val="TableTextRight"/>
            </w:pPr>
          </w:p>
        </w:tc>
      </w:tr>
      <w:tr w:rsidR="00B966B0" w:rsidRPr="00AF2974" w:rsidTr="00B966B0">
        <w:trPr>
          <w:cantSplit/>
        </w:trPr>
        <w:tc>
          <w:tcPr>
            <w:tcW w:w="5148" w:type="dxa"/>
          </w:tcPr>
          <w:p w:rsidR="00B966B0" w:rsidRPr="00AF2974" w:rsidRDefault="00B966B0" w:rsidP="00B966B0">
            <w:pPr>
              <w:pStyle w:val="TableText"/>
            </w:pPr>
            <w:r w:rsidRPr="00AF2974">
              <w:t>The above figures are reconciled to cash and cash equivalents at the end of the year as shown in the cash flow statement as follows:</w:t>
            </w:r>
          </w:p>
        </w:tc>
        <w:tc>
          <w:tcPr>
            <w:tcW w:w="1125" w:type="dxa"/>
            <w:shd w:val="clear" w:color="auto" w:fill="E0E0E0"/>
          </w:tcPr>
          <w:p w:rsidR="00B966B0" w:rsidRPr="004D67DA" w:rsidRDefault="00B966B0" w:rsidP="00B966B0">
            <w:pPr>
              <w:pStyle w:val="TableTextRight"/>
            </w:pPr>
          </w:p>
        </w:tc>
        <w:tc>
          <w:tcPr>
            <w:tcW w:w="1125" w:type="dxa"/>
          </w:tcPr>
          <w:p w:rsidR="00B966B0" w:rsidRPr="00C8105D" w:rsidRDefault="00B966B0" w:rsidP="00B966B0">
            <w:pPr>
              <w:pStyle w:val="TableTextRight"/>
            </w:pPr>
          </w:p>
        </w:tc>
      </w:tr>
      <w:tr w:rsidR="00B966B0" w:rsidRPr="00AF2974" w:rsidTr="00B966B0">
        <w:trPr>
          <w:cantSplit/>
        </w:trPr>
        <w:tc>
          <w:tcPr>
            <w:tcW w:w="5148" w:type="dxa"/>
          </w:tcPr>
          <w:p w:rsidR="00B966B0" w:rsidRPr="00AF2974" w:rsidRDefault="00B966B0" w:rsidP="00B966B0">
            <w:pPr>
              <w:pStyle w:val="TableText"/>
            </w:pPr>
            <w:r w:rsidRPr="00AF2974">
              <w:t>Balances as above</w:t>
            </w:r>
          </w:p>
        </w:tc>
        <w:tc>
          <w:tcPr>
            <w:tcW w:w="1125" w:type="dxa"/>
            <w:shd w:val="clear" w:color="auto" w:fill="E0E0E0"/>
          </w:tcPr>
          <w:p w:rsidR="00B966B0" w:rsidRPr="004D67DA" w:rsidRDefault="00B966B0" w:rsidP="00B966B0">
            <w:pPr>
              <w:pStyle w:val="TableTextRight"/>
            </w:pPr>
            <w:r w:rsidRPr="004D67DA">
              <w:t>61</w:t>
            </w:r>
            <w:r>
              <w:t> </w:t>
            </w:r>
            <w:r w:rsidRPr="004D67DA">
              <w:t>648</w:t>
            </w:r>
          </w:p>
        </w:tc>
        <w:tc>
          <w:tcPr>
            <w:tcW w:w="1125" w:type="dxa"/>
          </w:tcPr>
          <w:p w:rsidR="00B966B0" w:rsidRPr="004277D3" w:rsidRDefault="00B966B0" w:rsidP="00B966B0">
            <w:pPr>
              <w:pStyle w:val="TableTextRight"/>
            </w:pPr>
            <w:r w:rsidRPr="00705DFA">
              <w:t>59</w:t>
            </w:r>
            <w:r>
              <w:t> </w:t>
            </w:r>
            <w:r w:rsidRPr="00705DFA">
              <w:t>198</w:t>
            </w:r>
          </w:p>
        </w:tc>
      </w:tr>
      <w:tr w:rsidR="00B966B0" w:rsidRPr="00AF2974" w:rsidTr="00B966B0">
        <w:trPr>
          <w:cantSplit/>
        </w:trPr>
        <w:tc>
          <w:tcPr>
            <w:tcW w:w="5148" w:type="dxa"/>
          </w:tcPr>
          <w:p w:rsidR="00B966B0" w:rsidRPr="00AF2974" w:rsidRDefault="00B966B0" w:rsidP="00B966B0">
            <w:pPr>
              <w:pStyle w:val="TableText"/>
            </w:pPr>
            <w:r w:rsidRPr="00AF2974">
              <w:t>Less: bank overdrafts (</w:t>
            </w:r>
            <w:r w:rsidR="00705E65">
              <w:t xml:space="preserve">Note </w:t>
            </w:r>
            <w:r w:rsidRPr="00AF2974">
              <w:t>1</w:t>
            </w:r>
            <w:r>
              <w:t>2</w:t>
            </w:r>
            <w:r w:rsidRPr="00AF2974">
              <w:t>)</w:t>
            </w:r>
          </w:p>
        </w:tc>
        <w:tc>
          <w:tcPr>
            <w:tcW w:w="1125" w:type="dxa"/>
            <w:shd w:val="clear" w:color="auto" w:fill="E0E0E0"/>
          </w:tcPr>
          <w:p w:rsidR="00B966B0" w:rsidRPr="004D67DA" w:rsidRDefault="00B966B0" w:rsidP="00B966B0">
            <w:pPr>
              <w:pStyle w:val="TableTextRight"/>
            </w:pPr>
            <w:r w:rsidRPr="004D67DA">
              <w:t>(852)</w:t>
            </w:r>
          </w:p>
        </w:tc>
        <w:tc>
          <w:tcPr>
            <w:tcW w:w="1125" w:type="dxa"/>
          </w:tcPr>
          <w:p w:rsidR="00B966B0" w:rsidRPr="004277D3" w:rsidRDefault="00B966B0" w:rsidP="00B966B0">
            <w:pPr>
              <w:pStyle w:val="TableTextRight"/>
            </w:pPr>
            <w:r w:rsidRPr="004277D3">
              <w:t>(1</w:t>
            </w:r>
            <w:r>
              <w:t> </w:t>
            </w:r>
            <w:r w:rsidRPr="004277D3">
              <w:t>073)</w:t>
            </w:r>
          </w:p>
        </w:tc>
      </w:tr>
      <w:tr w:rsidR="00B966B0" w:rsidRPr="00CD075F" w:rsidTr="00B966B0">
        <w:trPr>
          <w:cantSplit/>
        </w:trPr>
        <w:tc>
          <w:tcPr>
            <w:tcW w:w="5148" w:type="dxa"/>
          </w:tcPr>
          <w:p w:rsidR="00B966B0" w:rsidRPr="00CD075F" w:rsidRDefault="00B966B0" w:rsidP="00B966B0">
            <w:pPr>
              <w:pStyle w:val="TableText"/>
              <w:rPr>
                <w:b/>
              </w:rPr>
            </w:pPr>
          </w:p>
        </w:tc>
        <w:tc>
          <w:tcPr>
            <w:tcW w:w="1125" w:type="dxa"/>
            <w:shd w:val="clear" w:color="auto" w:fill="E0E0E0"/>
          </w:tcPr>
          <w:p w:rsidR="00B966B0" w:rsidRPr="004D67DA" w:rsidRDefault="00B966B0" w:rsidP="00B966B0">
            <w:pPr>
              <w:pStyle w:val="TableTextRight"/>
            </w:pPr>
          </w:p>
        </w:tc>
        <w:tc>
          <w:tcPr>
            <w:tcW w:w="1125" w:type="dxa"/>
          </w:tcPr>
          <w:p w:rsidR="00B966B0" w:rsidRPr="004277D3" w:rsidDel="00035395" w:rsidRDefault="00B966B0" w:rsidP="00B966B0">
            <w:pPr>
              <w:pStyle w:val="TableTextRight"/>
            </w:pPr>
          </w:p>
        </w:tc>
      </w:tr>
      <w:tr w:rsidR="00B966B0" w:rsidRPr="00E325CD" w:rsidTr="00B966B0">
        <w:trPr>
          <w:cantSplit/>
        </w:trPr>
        <w:tc>
          <w:tcPr>
            <w:tcW w:w="5148" w:type="dxa"/>
          </w:tcPr>
          <w:p w:rsidR="00B966B0" w:rsidRPr="00CD075F" w:rsidRDefault="00E325CD" w:rsidP="00B966B0">
            <w:pPr>
              <w:pStyle w:val="TableText"/>
              <w:rPr>
                <w:b/>
              </w:rPr>
            </w:pPr>
            <w:r w:rsidRPr="00CD075F">
              <w:rPr>
                <w:b/>
              </w:rPr>
              <w:t>Cash and cash equivalents per cash flow statement</w:t>
            </w:r>
          </w:p>
        </w:tc>
        <w:tc>
          <w:tcPr>
            <w:tcW w:w="1125" w:type="dxa"/>
            <w:shd w:val="clear" w:color="auto" w:fill="E0E0E0"/>
          </w:tcPr>
          <w:p w:rsidR="00B966B0" w:rsidRPr="00E325CD" w:rsidRDefault="00B966B0" w:rsidP="00B966B0">
            <w:pPr>
              <w:pStyle w:val="TableTextRight"/>
              <w:rPr>
                <w:b/>
              </w:rPr>
            </w:pPr>
            <w:r w:rsidRPr="00E325CD">
              <w:rPr>
                <w:b/>
              </w:rPr>
              <w:t>60 796</w:t>
            </w:r>
          </w:p>
        </w:tc>
        <w:tc>
          <w:tcPr>
            <w:tcW w:w="1125" w:type="dxa"/>
          </w:tcPr>
          <w:p w:rsidR="00B966B0" w:rsidRPr="00E325CD" w:rsidRDefault="00B966B0" w:rsidP="00B966B0">
            <w:pPr>
              <w:pStyle w:val="TableTextRight"/>
              <w:rPr>
                <w:b/>
              </w:rPr>
            </w:pPr>
            <w:r w:rsidRPr="00E325CD">
              <w:rPr>
                <w:b/>
              </w:rPr>
              <w:t>58 125</w:t>
            </w:r>
          </w:p>
        </w:tc>
      </w:tr>
    </w:tbl>
    <w:p w:rsidR="00905E93" w:rsidRPr="00AF2974" w:rsidRDefault="00905E93" w:rsidP="00905E93"/>
    <w:p w:rsidR="00905E93" w:rsidRPr="00AF2974" w:rsidRDefault="00905E93" w:rsidP="00905E93">
      <w:pPr>
        <w:sectPr w:rsidR="00905E93" w:rsidRPr="00AF2974" w:rsidSect="001A2F94">
          <w:type w:val="continuous"/>
          <w:pgSz w:w="11909" w:h="16834" w:code="9"/>
          <w:pgMar w:top="1728" w:right="1152" w:bottom="1152" w:left="1152" w:header="720" w:footer="288" w:gutter="0"/>
          <w:cols w:space="720"/>
          <w:noEndnote/>
        </w:sectPr>
      </w:pPr>
    </w:p>
    <w:p w:rsidR="00AA1F0B" w:rsidRDefault="00B966B0" w:rsidP="00B42AB9">
      <w:r>
        <w:lastRenderedPageBreak/>
        <w:t>Due to the State of Victoria</w:t>
      </w:r>
      <w:r w:rsidR="00354A87">
        <w:t>’</w:t>
      </w:r>
      <w:r>
        <w:t>s investment policy and government funding arrangements, the Department does not hold a large cash reserve in its bank accounts</w:t>
      </w:r>
      <w:r w:rsidR="00067E1F">
        <w:t xml:space="preserve">. </w:t>
      </w:r>
      <w:r>
        <w:t>Cash received by the Department from the generation of income is generally paid into the State</w:t>
      </w:r>
      <w:r w:rsidR="00354A87">
        <w:t>’</w:t>
      </w:r>
      <w:r>
        <w:t>s bank account, known as the Public Account</w:t>
      </w:r>
      <w:r w:rsidR="00067E1F">
        <w:t xml:space="preserve">. </w:t>
      </w:r>
      <w:r>
        <w:t>Similarly, any departmental expenditure, including that in the form of cheques drawn by the Department for the payment of goods and services to its suppliers and creditors, are made via the Public Account</w:t>
      </w:r>
      <w:r w:rsidR="00067E1F">
        <w:t xml:space="preserve">. </w:t>
      </w:r>
      <w:r>
        <w:t>The process is such that the Public Account remits to the Department the cash required for the amount drawn on the cheques</w:t>
      </w:r>
      <w:r w:rsidR="00067E1F">
        <w:t xml:space="preserve">. </w:t>
      </w:r>
      <w:r>
        <w:t>This remittance by the Public Account occurs upon the presentation of the cheques by the Department</w:t>
      </w:r>
      <w:r w:rsidR="00354A87">
        <w:t>’</w:t>
      </w:r>
      <w:r>
        <w:t>s suppliers or creditors.</w:t>
      </w:r>
    </w:p>
    <w:p w:rsidR="00B966B0" w:rsidRDefault="00B966B0" w:rsidP="00B42AB9">
      <w:r>
        <w:br w:type="column"/>
      </w:r>
      <w:r>
        <w:lastRenderedPageBreak/>
        <w:t xml:space="preserve">The above funding arrangements often result in the Department having a notional shortfall in the cash at bank (or a notional bank </w:t>
      </w:r>
      <w:r w:rsidR="00FE17AF">
        <w:t>overdraft) required for payment </w:t>
      </w:r>
      <w:r>
        <w:t>of unpresented cheques at balance date</w:t>
      </w:r>
      <w:r w:rsidR="00067E1F">
        <w:t xml:space="preserve">. </w:t>
      </w:r>
      <w:r>
        <w:t>The Department</w:t>
      </w:r>
      <w:r w:rsidR="00354A87">
        <w:t>’</w:t>
      </w:r>
      <w:r>
        <w:t>s bank overdraft figure at 30 June 2014 was totally represented by unpresented cheques.</w:t>
      </w:r>
    </w:p>
    <w:p w:rsidR="00AA1F0B" w:rsidRDefault="00AA1F0B" w:rsidP="00AA1F0B"/>
    <w:p w:rsidR="00B42AB9" w:rsidRDefault="00B42AB9" w:rsidP="006A3383"/>
    <w:p w:rsidR="00B42AB9" w:rsidRPr="00AF2974" w:rsidRDefault="00B42AB9" w:rsidP="006A3383"/>
    <w:p w:rsidR="00905E93" w:rsidRPr="00AF2974" w:rsidRDefault="00905E93">
      <w:pPr>
        <w:sectPr w:rsidR="00905E9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DB6D3D" w:rsidRPr="00AF2974" w:rsidRDefault="00DB6D3D" w:rsidP="00DB6D3D"/>
    <w:tbl>
      <w:tblPr>
        <w:tblW w:w="7398" w:type="dxa"/>
        <w:tblLook w:val="0000" w:firstRow="0" w:lastRow="0" w:firstColumn="0" w:lastColumn="0" w:noHBand="0" w:noVBand="0"/>
      </w:tblPr>
      <w:tblGrid>
        <w:gridCol w:w="5148"/>
        <w:gridCol w:w="1125"/>
        <w:gridCol w:w="1125"/>
      </w:tblGrid>
      <w:tr w:rsidR="00B966B0" w:rsidRPr="00AF2974" w:rsidTr="00B966B0">
        <w:trPr>
          <w:cantSplit/>
        </w:trPr>
        <w:tc>
          <w:tcPr>
            <w:tcW w:w="5148" w:type="dxa"/>
          </w:tcPr>
          <w:p w:rsidR="00B966B0" w:rsidRPr="00AF2974" w:rsidRDefault="00B966B0" w:rsidP="00B966B0">
            <w:pPr>
              <w:pStyle w:val="TableText"/>
            </w:pPr>
          </w:p>
        </w:tc>
        <w:tc>
          <w:tcPr>
            <w:tcW w:w="1125" w:type="dxa"/>
          </w:tcPr>
          <w:p w:rsidR="00B966B0" w:rsidRPr="00AF2974" w:rsidRDefault="00B966B0" w:rsidP="00B966B0">
            <w:pPr>
              <w:pStyle w:val="TableTextHeadingRight"/>
            </w:pPr>
            <w:r>
              <w:t>2014</w:t>
            </w:r>
            <w:r>
              <w:br/>
            </w:r>
            <w:r w:rsidRPr="00AF2974">
              <w:t>$</w:t>
            </w:r>
            <w:r w:rsidR="00354A87">
              <w:t>’</w:t>
            </w:r>
            <w:r w:rsidRPr="00AF2974">
              <w:t>000</w:t>
            </w:r>
          </w:p>
        </w:tc>
        <w:tc>
          <w:tcPr>
            <w:tcW w:w="1125" w:type="dxa"/>
          </w:tcPr>
          <w:p w:rsidR="00B966B0" w:rsidRPr="00AF2974" w:rsidRDefault="00B966B0" w:rsidP="00B966B0">
            <w:pPr>
              <w:pStyle w:val="TableTextHeadingRight"/>
            </w:pPr>
            <w:r>
              <w:t>2013</w:t>
            </w:r>
            <w:r>
              <w:br/>
            </w:r>
            <w:r w:rsidRPr="00AF2974">
              <w:t>$</w:t>
            </w:r>
            <w:r w:rsidR="00354A87">
              <w:t>’</w:t>
            </w:r>
            <w:r w:rsidRPr="00AF2974">
              <w:t>000</w:t>
            </w:r>
          </w:p>
        </w:tc>
      </w:tr>
      <w:tr w:rsidR="00B966B0" w:rsidRPr="00AF2974" w:rsidTr="00B966B0">
        <w:trPr>
          <w:cantSplit/>
        </w:trPr>
        <w:tc>
          <w:tcPr>
            <w:tcW w:w="5148" w:type="dxa"/>
          </w:tcPr>
          <w:p w:rsidR="00B966B0" w:rsidRPr="00AF2974" w:rsidRDefault="00B966B0" w:rsidP="00B966B0">
            <w:pPr>
              <w:pStyle w:val="Heading3"/>
            </w:pPr>
            <w:r w:rsidRPr="00AF2974">
              <w:t>(b) Reconciliation of net result to net cash flows from operating activities</w:t>
            </w:r>
          </w:p>
        </w:tc>
        <w:tc>
          <w:tcPr>
            <w:tcW w:w="1125" w:type="dxa"/>
            <w:shd w:val="clear" w:color="auto" w:fill="E0E0E0"/>
          </w:tcPr>
          <w:p w:rsidR="00B966B0" w:rsidRPr="00AF2974" w:rsidRDefault="00B966B0" w:rsidP="00B966B0">
            <w:pPr>
              <w:pStyle w:val="TableTextRight"/>
            </w:pPr>
          </w:p>
        </w:tc>
        <w:tc>
          <w:tcPr>
            <w:tcW w:w="1125" w:type="dxa"/>
          </w:tcPr>
          <w:p w:rsidR="00B966B0" w:rsidRPr="00AF2974" w:rsidRDefault="00B966B0" w:rsidP="00B966B0">
            <w:pPr>
              <w:pStyle w:val="TableTextRight"/>
            </w:pPr>
          </w:p>
        </w:tc>
      </w:tr>
      <w:tr w:rsidR="00B966B0" w:rsidRPr="00AF2974" w:rsidTr="00B966B0">
        <w:trPr>
          <w:cantSplit/>
        </w:trPr>
        <w:tc>
          <w:tcPr>
            <w:tcW w:w="5148" w:type="dxa"/>
          </w:tcPr>
          <w:p w:rsidR="00B966B0" w:rsidRPr="00AF2974" w:rsidRDefault="00B966B0" w:rsidP="00B966B0">
            <w:pPr>
              <w:pStyle w:val="TableText"/>
            </w:pPr>
            <w:r w:rsidRPr="00AF2974">
              <w:t>Net result</w:t>
            </w:r>
          </w:p>
        </w:tc>
        <w:tc>
          <w:tcPr>
            <w:tcW w:w="1125" w:type="dxa"/>
            <w:shd w:val="clear" w:color="auto" w:fill="E0E0E0"/>
          </w:tcPr>
          <w:p w:rsidR="00B966B0" w:rsidRPr="004D67DA" w:rsidRDefault="00B966B0" w:rsidP="001D1B4D">
            <w:pPr>
              <w:pStyle w:val="TableTextRight"/>
            </w:pPr>
            <w:r>
              <w:t>17 </w:t>
            </w:r>
            <w:r w:rsidR="001D1B4D">
              <w:t>595</w:t>
            </w:r>
          </w:p>
        </w:tc>
        <w:tc>
          <w:tcPr>
            <w:tcW w:w="1125" w:type="dxa"/>
          </w:tcPr>
          <w:p w:rsidR="00B966B0" w:rsidRPr="004277D3" w:rsidRDefault="00B966B0" w:rsidP="00B966B0">
            <w:pPr>
              <w:pStyle w:val="TableTextRight"/>
            </w:pPr>
            <w:r w:rsidRPr="00705DFA">
              <w:t>5</w:t>
            </w:r>
            <w:r>
              <w:t> </w:t>
            </w:r>
            <w:r w:rsidRPr="00705DFA">
              <w:t xml:space="preserve">459 </w:t>
            </w:r>
          </w:p>
        </w:tc>
      </w:tr>
      <w:tr w:rsidR="00B966B0" w:rsidRPr="00AF2974" w:rsidTr="00B966B0">
        <w:trPr>
          <w:cantSplit/>
          <w:trHeight w:hRule="exact" w:val="120"/>
        </w:trPr>
        <w:tc>
          <w:tcPr>
            <w:tcW w:w="5148" w:type="dxa"/>
          </w:tcPr>
          <w:p w:rsidR="00B966B0" w:rsidRPr="00AF2974" w:rsidRDefault="00B966B0" w:rsidP="00B966B0">
            <w:pPr>
              <w:pStyle w:val="TableText"/>
            </w:pPr>
          </w:p>
        </w:tc>
        <w:tc>
          <w:tcPr>
            <w:tcW w:w="1125" w:type="dxa"/>
            <w:shd w:val="clear" w:color="auto" w:fill="E0E0E0"/>
          </w:tcPr>
          <w:p w:rsidR="00B966B0" w:rsidRPr="004D67DA" w:rsidRDefault="00B966B0" w:rsidP="00B966B0">
            <w:pPr>
              <w:pStyle w:val="TableTextRight"/>
            </w:pPr>
          </w:p>
        </w:tc>
        <w:tc>
          <w:tcPr>
            <w:tcW w:w="1125" w:type="dxa"/>
          </w:tcPr>
          <w:p w:rsidR="00B966B0" w:rsidRPr="004277D3" w:rsidRDefault="00B966B0" w:rsidP="00B966B0">
            <w:pPr>
              <w:pStyle w:val="TableTextRight"/>
            </w:pPr>
          </w:p>
        </w:tc>
      </w:tr>
      <w:tr w:rsidR="00B966B0" w:rsidRPr="00AF2974" w:rsidTr="00B966B0">
        <w:trPr>
          <w:cantSplit/>
        </w:trPr>
        <w:tc>
          <w:tcPr>
            <w:tcW w:w="5148" w:type="dxa"/>
          </w:tcPr>
          <w:p w:rsidR="00B966B0" w:rsidRPr="00AF2974" w:rsidRDefault="00B966B0" w:rsidP="00B966B0">
            <w:pPr>
              <w:pStyle w:val="TableText"/>
            </w:pPr>
            <w:r w:rsidRPr="00AF2974">
              <w:t>Depreciation expense</w:t>
            </w:r>
          </w:p>
        </w:tc>
        <w:tc>
          <w:tcPr>
            <w:tcW w:w="1125" w:type="dxa"/>
            <w:shd w:val="clear" w:color="auto" w:fill="E0E0E0"/>
          </w:tcPr>
          <w:p w:rsidR="00B966B0" w:rsidRPr="004D67DA" w:rsidRDefault="00B966B0" w:rsidP="00B966B0">
            <w:pPr>
              <w:pStyle w:val="TableTextRight"/>
            </w:pPr>
            <w:r w:rsidRPr="004D67DA">
              <w:t>41</w:t>
            </w:r>
            <w:r>
              <w:t> </w:t>
            </w:r>
            <w:r w:rsidRPr="004D67DA">
              <w:t>546</w:t>
            </w:r>
          </w:p>
        </w:tc>
        <w:tc>
          <w:tcPr>
            <w:tcW w:w="1125" w:type="dxa"/>
          </w:tcPr>
          <w:p w:rsidR="00B966B0" w:rsidRPr="004277D3" w:rsidRDefault="00B966B0" w:rsidP="00B966B0">
            <w:pPr>
              <w:pStyle w:val="TableTextRight"/>
            </w:pPr>
            <w:r w:rsidRPr="004277D3">
              <w:t>33</w:t>
            </w:r>
            <w:r>
              <w:t> </w:t>
            </w:r>
            <w:r w:rsidRPr="004277D3">
              <w:t>651</w:t>
            </w:r>
          </w:p>
        </w:tc>
      </w:tr>
      <w:tr w:rsidR="00B966B0" w:rsidRPr="00AF2974" w:rsidTr="00B966B0">
        <w:trPr>
          <w:cantSplit/>
        </w:trPr>
        <w:tc>
          <w:tcPr>
            <w:tcW w:w="5148" w:type="dxa"/>
          </w:tcPr>
          <w:p w:rsidR="00B966B0" w:rsidRPr="00AF2974" w:rsidRDefault="00B966B0" w:rsidP="00B966B0">
            <w:pPr>
              <w:pStyle w:val="TableText"/>
            </w:pPr>
            <w:r w:rsidRPr="00AF2974">
              <w:t xml:space="preserve">Net </w:t>
            </w:r>
            <w:r w:rsidR="00E325CD">
              <w:t>(loss)/</w:t>
            </w:r>
            <w:r>
              <w:t>gain</w:t>
            </w:r>
            <w:r w:rsidRPr="00AF2974">
              <w:t xml:space="preserve"> on disposal of property, plant and equipment</w:t>
            </w:r>
          </w:p>
        </w:tc>
        <w:tc>
          <w:tcPr>
            <w:tcW w:w="1125" w:type="dxa"/>
            <w:shd w:val="clear" w:color="auto" w:fill="E0E0E0"/>
          </w:tcPr>
          <w:p w:rsidR="00B966B0" w:rsidRPr="004D67DA" w:rsidRDefault="00B966B0" w:rsidP="001D1B4D">
            <w:pPr>
              <w:pStyle w:val="TableTextRight"/>
            </w:pPr>
            <w:r>
              <w:t>(</w:t>
            </w:r>
            <w:r w:rsidR="001D1B4D">
              <w:t>643</w:t>
            </w:r>
            <w:r>
              <w:t>)</w:t>
            </w:r>
          </w:p>
        </w:tc>
        <w:tc>
          <w:tcPr>
            <w:tcW w:w="1125" w:type="dxa"/>
          </w:tcPr>
          <w:p w:rsidR="00B966B0" w:rsidRPr="004277D3" w:rsidRDefault="00B966B0" w:rsidP="00B966B0">
            <w:pPr>
              <w:pStyle w:val="TableTextRight"/>
            </w:pPr>
            <w:r w:rsidRPr="004277D3">
              <w:t>(24)</w:t>
            </w:r>
          </w:p>
        </w:tc>
      </w:tr>
      <w:tr w:rsidR="00B966B0" w:rsidRPr="00AF2974" w:rsidTr="00B966B0">
        <w:trPr>
          <w:cantSplit/>
        </w:trPr>
        <w:tc>
          <w:tcPr>
            <w:tcW w:w="5148" w:type="dxa"/>
          </w:tcPr>
          <w:p w:rsidR="00B966B0" w:rsidRPr="00AF2974" w:rsidRDefault="00B966B0" w:rsidP="00B966B0">
            <w:pPr>
              <w:pStyle w:val="TableText"/>
            </w:pPr>
            <w:r w:rsidRPr="00AF2974">
              <w:t>Net transfers free of charge</w:t>
            </w:r>
          </w:p>
        </w:tc>
        <w:tc>
          <w:tcPr>
            <w:tcW w:w="1125" w:type="dxa"/>
            <w:shd w:val="clear" w:color="auto" w:fill="E0E0E0"/>
          </w:tcPr>
          <w:p w:rsidR="00B966B0" w:rsidRPr="004D67DA" w:rsidRDefault="00B966B0" w:rsidP="00B966B0">
            <w:pPr>
              <w:pStyle w:val="TableTextRight"/>
            </w:pPr>
            <w:r w:rsidRPr="004D67DA">
              <w:t>(1)</w:t>
            </w:r>
          </w:p>
        </w:tc>
        <w:tc>
          <w:tcPr>
            <w:tcW w:w="1125" w:type="dxa"/>
          </w:tcPr>
          <w:p w:rsidR="00B966B0" w:rsidRPr="004277D3" w:rsidRDefault="00B966B0" w:rsidP="00B966B0">
            <w:pPr>
              <w:pStyle w:val="TableTextRight"/>
            </w:pPr>
            <w:r w:rsidRPr="004277D3">
              <w:t>(4)</w:t>
            </w:r>
          </w:p>
        </w:tc>
      </w:tr>
      <w:tr w:rsidR="00B966B0" w:rsidRPr="00AF2974" w:rsidTr="00B966B0">
        <w:trPr>
          <w:cantSplit/>
        </w:trPr>
        <w:tc>
          <w:tcPr>
            <w:tcW w:w="5148" w:type="dxa"/>
          </w:tcPr>
          <w:p w:rsidR="00B966B0" w:rsidRPr="00AF2974" w:rsidRDefault="00B966B0" w:rsidP="00B966B0">
            <w:pPr>
              <w:pStyle w:val="TableText"/>
            </w:pPr>
            <w:r w:rsidRPr="00AF2974">
              <w:t>Change in operating assets and liabilities, net of effects of restructuring</w:t>
            </w:r>
          </w:p>
        </w:tc>
        <w:tc>
          <w:tcPr>
            <w:tcW w:w="1125" w:type="dxa"/>
            <w:shd w:val="clear" w:color="auto" w:fill="E0E0E0"/>
          </w:tcPr>
          <w:p w:rsidR="00B966B0" w:rsidRPr="004D67DA" w:rsidRDefault="00B966B0" w:rsidP="00B966B0">
            <w:pPr>
              <w:pStyle w:val="TableTextRight"/>
            </w:pPr>
          </w:p>
        </w:tc>
        <w:tc>
          <w:tcPr>
            <w:tcW w:w="1125" w:type="dxa"/>
          </w:tcPr>
          <w:p w:rsidR="00B966B0" w:rsidRPr="004277D3" w:rsidRDefault="00B966B0" w:rsidP="00B966B0">
            <w:pPr>
              <w:pStyle w:val="TableTextRight"/>
            </w:pPr>
          </w:p>
        </w:tc>
      </w:tr>
      <w:tr w:rsidR="00B966B0" w:rsidRPr="00AF2974" w:rsidTr="00B966B0">
        <w:trPr>
          <w:cantSplit/>
        </w:trPr>
        <w:tc>
          <w:tcPr>
            <w:tcW w:w="5148" w:type="dxa"/>
          </w:tcPr>
          <w:p w:rsidR="00B966B0" w:rsidRPr="00AF2974" w:rsidRDefault="00B966B0" w:rsidP="00B966B0">
            <w:pPr>
              <w:pStyle w:val="TableText"/>
              <w:ind w:left="360"/>
            </w:pPr>
            <w:r w:rsidRPr="00AF2974">
              <w:t>(Increase)/decrease in receivables</w:t>
            </w:r>
          </w:p>
        </w:tc>
        <w:tc>
          <w:tcPr>
            <w:tcW w:w="1125" w:type="dxa"/>
            <w:shd w:val="clear" w:color="auto" w:fill="E0E0E0"/>
          </w:tcPr>
          <w:p w:rsidR="00B966B0" w:rsidRPr="004D67DA" w:rsidRDefault="00B966B0" w:rsidP="00B966B0">
            <w:pPr>
              <w:pStyle w:val="TableTextRight"/>
            </w:pPr>
            <w:r w:rsidRPr="00D3720D">
              <w:t>(</w:t>
            </w:r>
            <w:r>
              <w:t>49 738</w:t>
            </w:r>
            <w:r w:rsidRPr="004D67DA">
              <w:t>)</w:t>
            </w:r>
          </w:p>
        </w:tc>
        <w:tc>
          <w:tcPr>
            <w:tcW w:w="1125" w:type="dxa"/>
          </w:tcPr>
          <w:p w:rsidR="00B966B0" w:rsidRPr="004277D3" w:rsidRDefault="00B966B0" w:rsidP="00B966B0">
            <w:pPr>
              <w:pStyle w:val="TableTextRight"/>
            </w:pPr>
            <w:r w:rsidRPr="00705DFA">
              <w:t>(6</w:t>
            </w:r>
            <w:r>
              <w:t> </w:t>
            </w:r>
            <w:r w:rsidRPr="00705DFA">
              <w:t>165)</w:t>
            </w:r>
          </w:p>
        </w:tc>
      </w:tr>
      <w:tr w:rsidR="00B966B0" w:rsidRPr="00AF2974" w:rsidTr="00B966B0">
        <w:trPr>
          <w:cantSplit/>
        </w:trPr>
        <w:tc>
          <w:tcPr>
            <w:tcW w:w="5148" w:type="dxa"/>
          </w:tcPr>
          <w:p w:rsidR="00B966B0" w:rsidRPr="00AF2974" w:rsidRDefault="00B966B0" w:rsidP="00B966B0">
            <w:pPr>
              <w:pStyle w:val="TableText"/>
              <w:ind w:left="360"/>
            </w:pPr>
            <w:r w:rsidRPr="00AF2974">
              <w:t>(Increase)/decrease in other operating assets</w:t>
            </w:r>
          </w:p>
        </w:tc>
        <w:tc>
          <w:tcPr>
            <w:tcW w:w="1125" w:type="dxa"/>
            <w:shd w:val="clear" w:color="auto" w:fill="E0E0E0"/>
          </w:tcPr>
          <w:p w:rsidR="00B966B0" w:rsidRPr="004D67DA" w:rsidRDefault="00B966B0" w:rsidP="00B966B0">
            <w:pPr>
              <w:pStyle w:val="TableTextRight"/>
            </w:pPr>
            <w:r w:rsidRPr="004D67DA">
              <w:t>(974)</w:t>
            </w:r>
          </w:p>
        </w:tc>
        <w:tc>
          <w:tcPr>
            <w:tcW w:w="1125" w:type="dxa"/>
          </w:tcPr>
          <w:p w:rsidR="00B966B0" w:rsidRPr="004277D3" w:rsidRDefault="00B966B0" w:rsidP="00B966B0">
            <w:pPr>
              <w:pStyle w:val="TableTextRight"/>
            </w:pPr>
            <w:r w:rsidRPr="00705DFA">
              <w:t>418</w:t>
            </w:r>
          </w:p>
        </w:tc>
      </w:tr>
      <w:tr w:rsidR="00B966B0" w:rsidRPr="00AF2974" w:rsidTr="00B966B0">
        <w:trPr>
          <w:cantSplit/>
        </w:trPr>
        <w:tc>
          <w:tcPr>
            <w:tcW w:w="5148" w:type="dxa"/>
          </w:tcPr>
          <w:p w:rsidR="00B966B0" w:rsidRPr="00AF2974" w:rsidRDefault="00B966B0" w:rsidP="00B966B0">
            <w:pPr>
              <w:pStyle w:val="TableText"/>
              <w:ind w:left="360"/>
            </w:pPr>
            <w:r w:rsidRPr="00AF2974">
              <w:t>Increase/(decrease) in payables</w:t>
            </w:r>
          </w:p>
        </w:tc>
        <w:tc>
          <w:tcPr>
            <w:tcW w:w="1125" w:type="dxa"/>
            <w:shd w:val="clear" w:color="auto" w:fill="E0E0E0"/>
          </w:tcPr>
          <w:p w:rsidR="00B966B0" w:rsidRPr="004D67DA" w:rsidRDefault="00B966B0" w:rsidP="00B966B0">
            <w:pPr>
              <w:pStyle w:val="TableTextRight"/>
            </w:pPr>
            <w:r w:rsidRPr="004D67DA">
              <w:t>1</w:t>
            </w:r>
            <w:r>
              <w:t> 526</w:t>
            </w:r>
          </w:p>
        </w:tc>
        <w:tc>
          <w:tcPr>
            <w:tcW w:w="1125" w:type="dxa"/>
          </w:tcPr>
          <w:p w:rsidR="00B966B0" w:rsidRPr="004277D3" w:rsidRDefault="00B966B0" w:rsidP="00B966B0">
            <w:pPr>
              <w:pStyle w:val="TableTextRight"/>
            </w:pPr>
            <w:r w:rsidRPr="00705DFA">
              <w:t>(6</w:t>
            </w:r>
            <w:r>
              <w:t> </w:t>
            </w:r>
            <w:r w:rsidRPr="00705DFA">
              <w:t>948)</w:t>
            </w:r>
          </w:p>
        </w:tc>
      </w:tr>
      <w:tr w:rsidR="00B966B0" w:rsidRPr="00AF2974" w:rsidTr="00B966B0">
        <w:trPr>
          <w:cantSplit/>
        </w:trPr>
        <w:tc>
          <w:tcPr>
            <w:tcW w:w="5148" w:type="dxa"/>
          </w:tcPr>
          <w:p w:rsidR="00B966B0" w:rsidRPr="00AF2974" w:rsidRDefault="00B966B0" w:rsidP="00B966B0">
            <w:pPr>
              <w:pStyle w:val="TableText"/>
              <w:ind w:left="360"/>
            </w:pPr>
            <w:r w:rsidRPr="00AF2974">
              <w:t>Increase/(decrease) in other operating liabilities</w:t>
            </w:r>
          </w:p>
        </w:tc>
        <w:tc>
          <w:tcPr>
            <w:tcW w:w="1125" w:type="dxa"/>
            <w:shd w:val="clear" w:color="auto" w:fill="E0E0E0"/>
          </w:tcPr>
          <w:p w:rsidR="00B966B0" w:rsidRPr="004D67DA" w:rsidRDefault="00B966B0" w:rsidP="00B966B0">
            <w:pPr>
              <w:pStyle w:val="TableTextRight"/>
            </w:pPr>
            <w:r w:rsidRPr="004D67DA">
              <w:t>2</w:t>
            </w:r>
            <w:r>
              <w:t> </w:t>
            </w:r>
            <w:r w:rsidRPr="004D67DA">
              <w:t>036</w:t>
            </w:r>
          </w:p>
        </w:tc>
        <w:tc>
          <w:tcPr>
            <w:tcW w:w="1125" w:type="dxa"/>
          </w:tcPr>
          <w:p w:rsidR="00B966B0" w:rsidRPr="004277D3" w:rsidRDefault="00B966B0" w:rsidP="00B966B0">
            <w:pPr>
              <w:pStyle w:val="TableTextRight"/>
            </w:pPr>
            <w:r w:rsidRPr="004277D3">
              <w:t>(10</w:t>
            </w:r>
            <w:r>
              <w:t> 165</w:t>
            </w:r>
            <w:r w:rsidRPr="004277D3">
              <w:t>)</w:t>
            </w:r>
          </w:p>
        </w:tc>
      </w:tr>
      <w:tr w:rsidR="00B966B0" w:rsidRPr="00AF2974" w:rsidTr="00B966B0">
        <w:trPr>
          <w:cantSplit/>
          <w:trHeight w:hRule="exact" w:val="120"/>
        </w:trPr>
        <w:tc>
          <w:tcPr>
            <w:tcW w:w="5148" w:type="dxa"/>
          </w:tcPr>
          <w:p w:rsidR="00B966B0" w:rsidRPr="00AF2974" w:rsidRDefault="00B966B0" w:rsidP="00B966B0">
            <w:pPr>
              <w:pStyle w:val="TableText"/>
            </w:pPr>
          </w:p>
        </w:tc>
        <w:tc>
          <w:tcPr>
            <w:tcW w:w="1125" w:type="dxa"/>
            <w:shd w:val="clear" w:color="auto" w:fill="E0E0E0"/>
          </w:tcPr>
          <w:p w:rsidR="00B966B0" w:rsidRPr="004D67DA" w:rsidRDefault="00B966B0" w:rsidP="00B966B0">
            <w:pPr>
              <w:pStyle w:val="TableTextRight"/>
            </w:pPr>
          </w:p>
        </w:tc>
        <w:tc>
          <w:tcPr>
            <w:tcW w:w="1125" w:type="dxa"/>
          </w:tcPr>
          <w:p w:rsidR="00B966B0" w:rsidRPr="004277D3" w:rsidRDefault="00B966B0" w:rsidP="00B966B0">
            <w:pPr>
              <w:pStyle w:val="TableTextRight"/>
            </w:pPr>
          </w:p>
        </w:tc>
      </w:tr>
      <w:tr w:rsidR="00B966B0" w:rsidRPr="00AD1839" w:rsidTr="00B966B0">
        <w:trPr>
          <w:cantSplit/>
        </w:trPr>
        <w:tc>
          <w:tcPr>
            <w:tcW w:w="5148" w:type="dxa"/>
          </w:tcPr>
          <w:p w:rsidR="00B966B0" w:rsidRPr="00CD075F" w:rsidRDefault="00B966B0" w:rsidP="00B966B0">
            <w:pPr>
              <w:pStyle w:val="TableText"/>
              <w:rPr>
                <w:b/>
              </w:rPr>
            </w:pPr>
            <w:r w:rsidRPr="00CD075F">
              <w:rPr>
                <w:b/>
              </w:rPr>
              <w:t>Net cash flows from operating activities</w:t>
            </w:r>
          </w:p>
        </w:tc>
        <w:tc>
          <w:tcPr>
            <w:tcW w:w="1125" w:type="dxa"/>
            <w:shd w:val="clear" w:color="auto" w:fill="E0E0E0"/>
          </w:tcPr>
          <w:p w:rsidR="00B966B0" w:rsidRPr="00AD1839" w:rsidRDefault="00B966B0" w:rsidP="00B966B0">
            <w:pPr>
              <w:pStyle w:val="TableTextRight"/>
              <w:rPr>
                <w:b/>
              </w:rPr>
            </w:pPr>
            <w:r w:rsidRPr="00AD1839">
              <w:rPr>
                <w:b/>
              </w:rPr>
              <w:t>11 347</w:t>
            </w:r>
          </w:p>
        </w:tc>
        <w:tc>
          <w:tcPr>
            <w:tcW w:w="1125" w:type="dxa"/>
          </w:tcPr>
          <w:p w:rsidR="00B966B0" w:rsidRPr="00AD1839" w:rsidRDefault="00B966B0" w:rsidP="00B966B0">
            <w:pPr>
              <w:pStyle w:val="TableTextRight"/>
              <w:rPr>
                <w:b/>
              </w:rPr>
            </w:pPr>
            <w:r w:rsidRPr="00AD1839">
              <w:rPr>
                <w:b/>
              </w:rPr>
              <w:t>16 222</w:t>
            </w:r>
          </w:p>
        </w:tc>
      </w:tr>
    </w:tbl>
    <w:p w:rsidR="00DB6D3D" w:rsidRPr="00AF2974" w:rsidRDefault="00DB6D3D" w:rsidP="00DB6D3D"/>
    <w:p w:rsidR="00DB6D3D" w:rsidRPr="00AF2974" w:rsidRDefault="00905E93" w:rsidP="00DB6D3D">
      <w:pPr>
        <w:pStyle w:val="Heading3"/>
      </w:pPr>
      <w:r w:rsidRPr="00AF2974">
        <w:br w:type="page"/>
      </w:r>
      <w:r w:rsidR="00DB6D3D" w:rsidRPr="00AF2974">
        <w:lastRenderedPageBreak/>
        <w:t>(c)</w:t>
      </w:r>
      <w:r w:rsidR="00FC0FC1" w:rsidRPr="00AF2974">
        <w:t xml:space="preserve"> </w:t>
      </w:r>
      <w:r w:rsidR="00DB6D3D" w:rsidRPr="00AF2974">
        <w:t>Non</w:t>
      </w:r>
      <w:r w:rsidR="002F651E">
        <w:noBreakHyphen/>
      </w:r>
      <w:r w:rsidR="00DB6D3D" w:rsidRPr="00AF2974">
        <w:t>cash financing and investing activities</w:t>
      </w:r>
    </w:p>
    <w:p w:rsidR="00DB6D3D" w:rsidRPr="00AF2974" w:rsidRDefault="00DB6D3D" w:rsidP="00DB6D3D">
      <w:pPr>
        <w:pStyle w:val="Heading3"/>
        <w:rPr>
          <w:b w:val="0"/>
        </w:rPr>
        <w:sectPr w:rsidR="00DB6D3D" w:rsidRPr="00AF2974" w:rsidSect="001A2F94">
          <w:type w:val="continuous"/>
          <w:pgSz w:w="11909" w:h="16834" w:code="9"/>
          <w:pgMar w:top="1728" w:right="1152" w:bottom="1152" w:left="1152" w:header="720" w:footer="288" w:gutter="0"/>
          <w:cols w:space="720"/>
          <w:noEndnote/>
        </w:sectPr>
      </w:pPr>
    </w:p>
    <w:p w:rsidR="00AA1F0B" w:rsidRDefault="00B966B0" w:rsidP="00B42AB9">
      <w:pPr>
        <w:tabs>
          <w:tab w:val="decimal" w:pos="878"/>
        </w:tabs>
      </w:pPr>
      <w:r w:rsidRPr="003D133F">
        <w:lastRenderedPageBreak/>
        <w:t>During the reporting period, motor vehicles with a fair value of $</w:t>
      </w:r>
      <w:r>
        <w:t>2 </w:t>
      </w:r>
      <w:r w:rsidRPr="003D133F">
        <w:t>9</w:t>
      </w:r>
      <w:r>
        <w:t>25 </w:t>
      </w:r>
      <w:r w:rsidRPr="003D133F">
        <w:t>000 (2013</w:t>
      </w:r>
      <w:r>
        <w:t xml:space="preserve"> –</w:t>
      </w:r>
      <w:r w:rsidRPr="003D133F">
        <w:t xml:space="preserve"> $1</w:t>
      </w:r>
      <w:r>
        <w:t> 258 </w:t>
      </w:r>
      <w:r w:rsidRPr="003D133F">
        <w:t>000) were acquired</w:t>
      </w:r>
      <w:r>
        <w:t xml:space="preserve"> </w:t>
      </w:r>
      <w:r w:rsidRPr="003D133F">
        <w:t>by means of finance leases.</w:t>
      </w:r>
    </w:p>
    <w:p w:rsidR="00B966B0" w:rsidRDefault="00B966B0" w:rsidP="00B42AB9">
      <w:pPr>
        <w:tabs>
          <w:tab w:val="decimal" w:pos="878"/>
        </w:tabs>
      </w:pPr>
      <w:r w:rsidRPr="00872BF3">
        <w:t>During the reporting period</w:t>
      </w:r>
      <w:r>
        <w:t>,</w:t>
      </w:r>
      <w:r w:rsidRPr="00872BF3">
        <w:t xml:space="preserve"> </w:t>
      </w:r>
      <w:r>
        <w:t>a</w:t>
      </w:r>
      <w:r w:rsidRPr="00872BF3">
        <w:t xml:space="preserve">ssets amounting to </w:t>
      </w:r>
      <w:r>
        <w:t xml:space="preserve">$1 000 (2013 – </w:t>
      </w:r>
      <w:r w:rsidRPr="00872BF3">
        <w:t>$</w:t>
      </w:r>
      <w:r>
        <w:t xml:space="preserve">4 000) </w:t>
      </w:r>
      <w:r w:rsidRPr="00872BF3">
        <w:t xml:space="preserve">were transferred to the Department from </w:t>
      </w:r>
      <w:r>
        <w:t>other organisations</w:t>
      </w:r>
      <w:r w:rsidR="00067E1F">
        <w:t xml:space="preserve">. </w:t>
      </w:r>
      <w:r w:rsidRPr="00872BF3">
        <w:t xml:space="preserve">These transfers were recognised in the </w:t>
      </w:r>
      <w:r>
        <w:t>comprehensive operating statement</w:t>
      </w:r>
      <w:r w:rsidRPr="00872BF3">
        <w:t xml:space="preserve"> as resources transferred</w:t>
      </w:r>
      <w:r>
        <w:t>/received</w:t>
      </w:r>
      <w:r w:rsidRPr="00872BF3">
        <w:t xml:space="preserve"> free of charge</w:t>
      </w:r>
      <w:r>
        <w:t>.</w:t>
      </w:r>
    </w:p>
    <w:p w:rsidR="00F71AC5" w:rsidRDefault="00CC77C1" w:rsidP="00B42AB9">
      <w:pPr>
        <w:tabs>
          <w:tab w:val="decimal" w:pos="878"/>
        </w:tabs>
      </w:pPr>
      <w:r>
        <w:br w:type="column"/>
      </w:r>
    </w:p>
    <w:p w:rsidR="00D776A0" w:rsidRPr="00AF2974" w:rsidRDefault="00D776A0" w:rsidP="00B42AB9">
      <w:pPr>
        <w:tabs>
          <w:tab w:val="decimal" w:pos="878"/>
        </w:tabs>
      </w:pPr>
    </w:p>
    <w:p w:rsidR="007E6787" w:rsidRPr="00AF2974" w:rsidRDefault="007E6787" w:rsidP="00DB6D3D">
      <w:pPr>
        <w:tabs>
          <w:tab w:val="decimal" w:pos="878"/>
        </w:tabs>
      </w:pPr>
    </w:p>
    <w:p w:rsidR="00CA5413" w:rsidRPr="00AF2974" w:rsidRDefault="00CA5413" w:rsidP="00A05E4F">
      <w:pPr>
        <w:pStyle w:val="Heading2Notes"/>
        <w:sectPr w:rsidR="00CA541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A5413" w:rsidRPr="00AF2974" w:rsidRDefault="00CA5413" w:rsidP="00CA5413"/>
    <w:p w:rsidR="00CA5413" w:rsidRPr="00AF2974" w:rsidRDefault="00CA5413" w:rsidP="00CA5413"/>
    <w:p w:rsidR="00CA5413" w:rsidRPr="00AF2974" w:rsidRDefault="00CA5413" w:rsidP="00A05E4F">
      <w:pPr>
        <w:pStyle w:val="Heading2Notes"/>
        <w:sectPr w:rsidR="00CA5413" w:rsidRPr="00AF2974" w:rsidSect="001A2F94">
          <w:type w:val="continuous"/>
          <w:pgSz w:w="11909" w:h="16834" w:code="9"/>
          <w:pgMar w:top="1728" w:right="1152" w:bottom="1152" w:left="1152" w:header="720" w:footer="288" w:gutter="0"/>
          <w:cols w:space="720"/>
          <w:noEndnote/>
        </w:sectPr>
      </w:pPr>
    </w:p>
    <w:p w:rsidR="00DB6D3D" w:rsidRPr="00AF2974" w:rsidRDefault="00F71AC5" w:rsidP="00A05E4F">
      <w:pPr>
        <w:pStyle w:val="Heading2Notes"/>
      </w:pPr>
      <w:bookmarkStart w:id="97" w:name="_Toc303670568"/>
      <w:bookmarkStart w:id="98" w:name="_Toc335740866"/>
      <w:bookmarkStart w:id="99" w:name="_Toc399334638"/>
      <w:r>
        <w:lastRenderedPageBreak/>
        <w:t>Note 22</w:t>
      </w:r>
      <w:r w:rsidR="00A05E4F" w:rsidRPr="00AF2974">
        <w:t>.</w:t>
      </w:r>
      <w:r w:rsidR="00A05E4F" w:rsidRPr="00AF2974">
        <w:tab/>
      </w:r>
      <w:r w:rsidR="00DB6D3D" w:rsidRPr="00AF2974">
        <w:t>Administered items</w:t>
      </w:r>
      <w:bookmarkEnd w:id="97"/>
      <w:bookmarkEnd w:id="98"/>
      <w:bookmarkEnd w:id="99"/>
    </w:p>
    <w:p w:rsidR="00CA5413" w:rsidRPr="00AF2974" w:rsidRDefault="00CA5413" w:rsidP="00DB6D3D">
      <w:pPr>
        <w:tabs>
          <w:tab w:val="decimal" w:pos="878"/>
        </w:tabs>
        <w:sectPr w:rsidR="00CA541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AA1F0B" w:rsidRDefault="00B966B0" w:rsidP="00DB6D3D">
      <w:pPr>
        <w:tabs>
          <w:tab w:val="decimal" w:pos="878"/>
        </w:tabs>
      </w:pPr>
      <w:r>
        <w:rPr>
          <w:color w:val="000000"/>
        </w:rPr>
        <w:lastRenderedPageBreak/>
        <w:t>In addition to the specific departmental operations which are included in the balance sheet, comprehensive operating statement and cash flow statement, the Department administers or manages activities on behalf of the State</w:t>
      </w:r>
      <w:r w:rsidR="00067E1F">
        <w:rPr>
          <w:color w:val="000000"/>
        </w:rPr>
        <w:t xml:space="preserve">. </w:t>
      </w:r>
      <w:r>
        <w:rPr>
          <w:color w:val="000000"/>
        </w:rPr>
        <w:t>The transactions relating to these State activities are reported as administered in this note</w:t>
      </w:r>
      <w:r w:rsidR="00067E1F">
        <w:rPr>
          <w:color w:val="000000"/>
        </w:rPr>
        <w:t xml:space="preserve">. </w:t>
      </w:r>
      <w:r>
        <w:rPr>
          <w:color w:val="000000"/>
        </w:rPr>
        <w:t>Administered transactions give rise to income, expenses, assets and liabilities and are determined on an accrual basis</w:t>
      </w:r>
      <w:r w:rsidR="00067E1F">
        <w:rPr>
          <w:color w:val="000000"/>
        </w:rPr>
        <w:t xml:space="preserve">. </w:t>
      </w:r>
      <w:r>
        <w:rPr>
          <w:color w:val="000000"/>
        </w:rPr>
        <w:t>Administered income includes taxes, fees, Commonwealth grants, capital asset charges to other departments and the proceeds from the sale of surplus land and buildings</w:t>
      </w:r>
      <w:r w:rsidR="00067E1F">
        <w:rPr>
          <w:color w:val="000000"/>
        </w:rPr>
        <w:t xml:space="preserve">. </w:t>
      </w:r>
      <w:r>
        <w:rPr>
          <w:color w:val="000000"/>
        </w:rPr>
        <w:t>Administered assets include Public Account investments, government revenues earned but yet to be collected and the State</w:t>
      </w:r>
      <w:r w:rsidR="00354A87">
        <w:rPr>
          <w:color w:val="000000"/>
        </w:rPr>
        <w:t>’</w:t>
      </w:r>
      <w:r>
        <w:rPr>
          <w:color w:val="000000"/>
        </w:rPr>
        <w:t>s motor vehicle finance lease receivables</w:t>
      </w:r>
      <w:r w:rsidR="00067E1F">
        <w:rPr>
          <w:color w:val="000000"/>
        </w:rPr>
        <w:t xml:space="preserve">. </w:t>
      </w:r>
      <w:r>
        <w:rPr>
          <w:color w:val="000000"/>
        </w:rPr>
        <w:t>Administered liabilities include the Government</w:t>
      </w:r>
      <w:r w:rsidR="00354A87">
        <w:rPr>
          <w:color w:val="000000"/>
        </w:rPr>
        <w:t>’</w:t>
      </w:r>
      <w:r>
        <w:rPr>
          <w:color w:val="000000"/>
        </w:rPr>
        <w:t xml:space="preserve">s Budget Sector Debt Portfolio, superannuation liabilities managed on behalf of the State, amounts associated with the SECV indemnity </w:t>
      </w:r>
      <w:r w:rsidR="00C35C6B">
        <w:rPr>
          <w:color w:val="000000"/>
        </w:rPr>
        <w:t xml:space="preserve">and </w:t>
      </w:r>
      <w:r>
        <w:rPr>
          <w:color w:val="000000"/>
        </w:rPr>
        <w:t>borrowings related to the State</w:t>
      </w:r>
      <w:r w:rsidR="00354A87">
        <w:rPr>
          <w:color w:val="000000"/>
        </w:rPr>
        <w:t>’</w:t>
      </w:r>
      <w:r>
        <w:rPr>
          <w:color w:val="000000"/>
        </w:rPr>
        <w:t>s motor vehicle leasing operations</w:t>
      </w:r>
      <w:r w:rsidR="00E44E6A">
        <w:rPr>
          <w:color w:val="000000"/>
        </w:rPr>
        <w:t>.</w:t>
      </w:r>
    </w:p>
    <w:p w:rsidR="008B5ED5" w:rsidRDefault="00CC77C1" w:rsidP="00DB6D3D">
      <w:pPr>
        <w:tabs>
          <w:tab w:val="decimal" w:pos="878"/>
        </w:tabs>
      </w:pPr>
      <w:r>
        <w:br w:type="column"/>
      </w:r>
    </w:p>
    <w:p w:rsidR="00CC77C1" w:rsidRDefault="00CC77C1" w:rsidP="00DB6D3D">
      <w:pPr>
        <w:tabs>
          <w:tab w:val="decimal" w:pos="878"/>
        </w:tabs>
      </w:pPr>
    </w:p>
    <w:p w:rsidR="00CC77C1" w:rsidRPr="00AF2974" w:rsidRDefault="00CC77C1" w:rsidP="00DB6D3D">
      <w:pPr>
        <w:tabs>
          <w:tab w:val="decimal" w:pos="878"/>
        </w:tabs>
      </w:pPr>
    </w:p>
    <w:p w:rsidR="00DB6D3D" w:rsidRPr="00AF2974" w:rsidRDefault="00DB6D3D" w:rsidP="001B5393">
      <w:pPr>
        <w:sectPr w:rsidR="00DB6D3D" w:rsidRPr="00AF2974" w:rsidSect="001A2F94">
          <w:type w:val="continuous"/>
          <w:pgSz w:w="11909" w:h="16834" w:code="9"/>
          <w:pgMar w:top="1728" w:right="1152" w:bottom="1152" w:left="1152" w:header="720" w:footer="288" w:gutter="0"/>
          <w:cols w:num="2" w:space="720" w:equalWidth="0">
            <w:col w:w="4448" w:space="708"/>
            <w:col w:w="4448"/>
          </w:cols>
          <w:noEndnote/>
        </w:sectPr>
      </w:pPr>
    </w:p>
    <w:p w:rsidR="00DB6D3D" w:rsidRPr="00AF2974" w:rsidRDefault="00DB6D3D" w:rsidP="001B5393"/>
    <w:p w:rsidR="007E622C" w:rsidRPr="00AF2974" w:rsidRDefault="007E622C" w:rsidP="001B5393">
      <w:pPr>
        <w:sectPr w:rsidR="007E622C" w:rsidRPr="00AF2974" w:rsidSect="001A2F94">
          <w:type w:val="continuous"/>
          <w:pgSz w:w="11909" w:h="16834" w:code="9"/>
          <w:pgMar w:top="1728" w:right="1152" w:bottom="1152" w:left="1152" w:header="720" w:footer="288" w:gutter="0"/>
          <w:cols w:space="720"/>
          <w:noEndnote/>
        </w:sectPr>
      </w:pPr>
    </w:p>
    <w:p w:rsidR="007E622C" w:rsidRPr="00AF2974" w:rsidRDefault="00CD075F" w:rsidP="00993EE9">
      <w:pPr>
        <w:pStyle w:val="Heading2NotesContinued"/>
      </w:pPr>
      <w:r>
        <w:lastRenderedPageBreak/>
        <w:br w:type="page"/>
      </w:r>
      <w:r w:rsidR="00A05E4F" w:rsidRPr="00AF2974">
        <w:lastRenderedPageBreak/>
        <w:t>Note 2</w:t>
      </w:r>
      <w:r w:rsidR="00F71AC5">
        <w:t>2</w:t>
      </w:r>
      <w:r w:rsidR="00A05E4F" w:rsidRPr="00AF2974">
        <w:t>.</w:t>
      </w:r>
      <w:r w:rsidR="00A05E4F" w:rsidRPr="00AF2974">
        <w:tab/>
      </w:r>
      <w:r w:rsidR="0019123D" w:rsidRPr="00993EE9">
        <w:t>Administered</w:t>
      </w:r>
      <w:r w:rsidR="0019123D" w:rsidRPr="00AF2974">
        <w:t xml:space="preserve"> items (continued)</w:t>
      </w:r>
    </w:p>
    <w:p w:rsidR="0019123D" w:rsidRPr="00AF2974" w:rsidRDefault="0019123D" w:rsidP="00993EE9">
      <w:pPr>
        <w:pStyle w:val="Heading3"/>
      </w:pPr>
      <w:r w:rsidRPr="00AF2974">
        <w:t xml:space="preserve">Administered income and expenses for the year ended </w:t>
      </w:r>
      <w:r w:rsidR="005C498E">
        <w:t>30 June 201</w:t>
      </w:r>
      <w:r w:rsidR="00E64F26">
        <w:t>4</w:t>
      </w:r>
    </w:p>
    <w:tbl>
      <w:tblPr>
        <w:tblW w:w="9714" w:type="dxa"/>
        <w:tblLayout w:type="fixed"/>
        <w:tblCellMar>
          <w:left w:w="86" w:type="dxa"/>
          <w:right w:w="86" w:type="dxa"/>
        </w:tblCellMar>
        <w:tblLook w:val="0000" w:firstRow="0" w:lastRow="0" w:firstColumn="0" w:lastColumn="0" w:noHBand="0" w:noVBand="0"/>
      </w:tblPr>
      <w:tblGrid>
        <w:gridCol w:w="3236"/>
        <w:gridCol w:w="1172"/>
        <w:gridCol w:w="1173"/>
        <w:gridCol w:w="1036"/>
        <w:gridCol w:w="1037"/>
        <w:gridCol w:w="1036"/>
        <w:gridCol w:w="1024"/>
      </w:tblGrid>
      <w:tr w:rsidR="00381F58" w:rsidRPr="00AF2974" w:rsidTr="00672684">
        <w:trPr>
          <w:cantSplit/>
        </w:trPr>
        <w:tc>
          <w:tcPr>
            <w:tcW w:w="1666" w:type="pct"/>
            <w:shd w:val="clear" w:color="auto" w:fill="auto"/>
          </w:tcPr>
          <w:p w:rsidR="00381F58" w:rsidRPr="00AF2974" w:rsidRDefault="00381F58" w:rsidP="00672684">
            <w:pPr>
              <w:pStyle w:val="TableText"/>
            </w:pPr>
          </w:p>
        </w:tc>
        <w:tc>
          <w:tcPr>
            <w:tcW w:w="1207" w:type="pct"/>
            <w:gridSpan w:val="2"/>
            <w:shd w:val="clear" w:color="auto" w:fill="auto"/>
            <w:noWrap/>
            <w:vAlign w:val="bottom"/>
          </w:tcPr>
          <w:p w:rsidR="00381F58" w:rsidRPr="00AF2974" w:rsidRDefault="00381F58" w:rsidP="00672684">
            <w:pPr>
              <w:pStyle w:val="TableTextHeadingCentre"/>
            </w:pPr>
            <w:r w:rsidRPr="00AF2974">
              <w:t xml:space="preserve">Strategic Policy </w:t>
            </w:r>
            <w:r>
              <w:br/>
            </w:r>
            <w:r w:rsidRPr="00AF2974">
              <w:t>Advice</w:t>
            </w:r>
          </w:p>
        </w:tc>
        <w:tc>
          <w:tcPr>
            <w:tcW w:w="1067" w:type="pct"/>
            <w:gridSpan w:val="2"/>
            <w:shd w:val="clear" w:color="auto" w:fill="auto"/>
            <w:noWrap/>
            <w:vAlign w:val="bottom"/>
          </w:tcPr>
          <w:p w:rsidR="00381F58" w:rsidRPr="00AF2974" w:rsidRDefault="00381F58" w:rsidP="00672684">
            <w:pPr>
              <w:pStyle w:val="TableTextHeadingCentre"/>
            </w:pPr>
            <w:r w:rsidRPr="00AF2974">
              <w:t>Financial Management</w:t>
            </w:r>
            <w:r w:rsidRPr="00AF2974">
              <w:br/>
              <w:t>Services</w:t>
            </w:r>
          </w:p>
        </w:tc>
        <w:tc>
          <w:tcPr>
            <w:tcW w:w="1060" w:type="pct"/>
            <w:gridSpan w:val="2"/>
            <w:shd w:val="clear" w:color="auto" w:fill="auto"/>
            <w:noWrap/>
            <w:vAlign w:val="bottom"/>
          </w:tcPr>
          <w:p w:rsidR="00381F58" w:rsidRPr="00AF2974" w:rsidRDefault="00381F58" w:rsidP="00672684">
            <w:pPr>
              <w:pStyle w:val="TableTextHeadingCentre"/>
            </w:pPr>
            <w:r w:rsidRPr="00AF2974">
              <w:t>Risk Management</w:t>
            </w:r>
            <w:r w:rsidRPr="00AF2974">
              <w:br/>
              <w:t>Services</w:t>
            </w:r>
          </w:p>
        </w:tc>
      </w:tr>
      <w:tr w:rsidR="00381F58" w:rsidRPr="00AF2974" w:rsidTr="00672684">
        <w:trPr>
          <w:cantSplit/>
        </w:trPr>
        <w:tc>
          <w:tcPr>
            <w:tcW w:w="1666" w:type="pct"/>
            <w:shd w:val="clear" w:color="auto" w:fill="auto"/>
          </w:tcPr>
          <w:p w:rsidR="00381F58" w:rsidRPr="00AF2974" w:rsidRDefault="00381F58" w:rsidP="00672684">
            <w:pPr>
              <w:pStyle w:val="TableText"/>
            </w:pPr>
          </w:p>
        </w:tc>
        <w:tc>
          <w:tcPr>
            <w:tcW w:w="603" w:type="pct"/>
            <w:shd w:val="clear" w:color="auto" w:fill="auto"/>
            <w:noWrap/>
          </w:tcPr>
          <w:p w:rsidR="00381F58" w:rsidRPr="00AF2974" w:rsidRDefault="00381F58" w:rsidP="00672684">
            <w:pPr>
              <w:pStyle w:val="TableTextHeadingRight"/>
            </w:pPr>
            <w:r>
              <w:t>2014</w:t>
            </w:r>
          </w:p>
        </w:tc>
        <w:tc>
          <w:tcPr>
            <w:tcW w:w="604" w:type="pct"/>
            <w:shd w:val="clear" w:color="auto" w:fill="auto"/>
            <w:noWrap/>
          </w:tcPr>
          <w:p w:rsidR="00381F58" w:rsidRPr="00AF2974" w:rsidRDefault="00381F58" w:rsidP="00672684">
            <w:pPr>
              <w:pStyle w:val="TableTextHeadingRight"/>
            </w:pPr>
            <w:r>
              <w:t>2013</w:t>
            </w:r>
          </w:p>
        </w:tc>
        <w:tc>
          <w:tcPr>
            <w:tcW w:w="533" w:type="pct"/>
            <w:shd w:val="clear" w:color="auto" w:fill="auto"/>
            <w:noWrap/>
          </w:tcPr>
          <w:p w:rsidR="00381F58" w:rsidRPr="00AF2974" w:rsidRDefault="00381F58" w:rsidP="00672684">
            <w:pPr>
              <w:pStyle w:val="TableTextHeadingRight"/>
            </w:pPr>
            <w:r>
              <w:t>2014</w:t>
            </w:r>
          </w:p>
        </w:tc>
        <w:tc>
          <w:tcPr>
            <w:tcW w:w="534" w:type="pct"/>
            <w:shd w:val="clear" w:color="auto" w:fill="auto"/>
            <w:noWrap/>
          </w:tcPr>
          <w:p w:rsidR="00381F58" w:rsidRPr="00AF2974" w:rsidRDefault="00381F58" w:rsidP="00672684">
            <w:pPr>
              <w:pStyle w:val="TableTextHeadingRight"/>
            </w:pPr>
            <w:r>
              <w:t>2013</w:t>
            </w:r>
          </w:p>
        </w:tc>
        <w:tc>
          <w:tcPr>
            <w:tcW w:w="533" w:type="pct"/>
            <w:shd w:val="clear" w:color="auto" w:fill="auto"/>
            <w:noWrap/>
          </w:tcPr>
          <w:p w:rsidR="00381F58" w:rsidRPr="00AF2974" w:rsidRDefault="00381F58" w:rsidP="00672684">
            <w:pPr>
              <w:pStyle w:val="TableTextHeadingRight"/>
            </w:pPr>
            <w:r>
              <w:t>2014</w:t>
            </w:r>
          </w:p>
        </w:tc>
        <w:tc>
          <w:tcPr>
            <w:tcW w:w="527" w:type="pct"/>
            <w:shd w:val="clear" w:color="auto" w:fill="auto"/>
            <w:noWrap/>
          </w:tcPr>
          <w:p w:rsidR="00381F58" w:rsidRPr="00AF2974" w:rsidRDefault="00381F58" w:rsidP="00672684">
            <w:pPr>
              <w:pStyle w:val="TableTextHeadingRight"/>
            </w:pPr>
            <w:r>
              <w:t>2013</w:t>
            </w:r>
          </w:p>
        </w:tc>
      </w:tr>
      <w:tr w:rsidR="00381F58" w:rsidRPr="00AF2974" w:rsidTr="00672684">
        <w:trPr>
          <w:cantSplit/>
        </w:trPr>
        <w:tc>
          <w:tcPr>
            <w:tcW w:w="1666" w:type="pct"/>
            <w:shd w:val="clear" w:color="auto" w:fill="auto"/>
          </w:tcPr>
          <w:p w:rsidR="00381F58" w:rsidRPr="00AF2974" w:rsidRDefault="00381F58" w:rsidP="00672684">
            <w:pPr>
              <w:pStyle w:val="TableText"/>
            </w:pPr>
          </w:p>
        </w:tc>
        <w:tc>
          <w:tcPr>
            <w:tcW w:w="603"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604"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33"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34"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33"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27" w:type="pct"/>
            <w:shd w:val="clear" w:color="auto" w:fill="auto"/>
            <w:noWrap/>
          </w:tcPr>
          <w:p w:rsidR="00381F58" w:rsidRPr="00AF2974" w:rsidRDefault="00381F58" w:rsidP="00672684">
            <w:pPr>
              <w:pStyle w:val="TableTextHeadingRight"/>
            </w:pPr>
            <w:r w:rsidRPr="00AF2974">
              <w:t>$</w:t>
            </w:r>
            <w:r w:rsidR="00354A87">
              <w:t>’</w:t>
            </w:r>
            <w:r w:rsidRPr="00AF2974">
              <w:t>000</w:t>
            </w:r>
          </w:p>
        </w:tc>
      </w:tr>
      <w:tr w:rsidR="00381F58" w:rsidRPr="00D533CE" w:rsidTr="00672684">
        <w:trPr>
          <w:cantSplit/>
        </w:trPr>
        <w:tc>
          <w:tcPr>
            <w:tcW w:w="1666" w:type="pct"/>
            <w:shd w:val="clear" w:color="auto" w:fill="auto"/>
          </w:tcPr>
          <w:p w:rsidR="00381F58" w:rsidRPr="00D533CE" w:rsidRDefault="00381F58" w:rsidP="00672684">
            <w:pPr>
              <w:pStyle w:val="TableText"/>
              <w:rPr>
                <w:b/>
                <w:bCs/>
                <w:sz w:val="17"/>
                <w:szCs w:val="17"/>
              </w:rPr>
            </w:pPr>
            <w:r w:rsidRPr="00D533CE">
              <w:rPr>
                <w:b/>
                <w:bCs/>
                <w:sz w:val="17"/>
                <w:szCs w:val="17"/>
              </w:rPr>
              <w:t>Administered income from transactions</w:t>
            </w:r>
          </w:p>
        </w:tc>
        <w:tc>
          <w:tcPr>
            <w:tcW w:w="603" w:type="pct"/>
            <w:shd w:val="clear" w:color="auto" w:fill="auto"/>
            <w:noWrap/>
          </w:tcPr>
          <w:p w:rsidR="00381F58" w:rsidRPr="00D533CE" w:rsidRDefault="00381F58" w:rsidP="00672684">
            <w:pPr>
              <w:pStyle w:val="TableTextRight"/>
              <w:rPr>
                <w:sz w:val="17"/>
                <w:szCs w:val="17"/>
              </w:rPr>
            </w:pP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Payments on behalf of the State appropriations (</w:t>
            </w:r>
            <w:r w:rsidR="00705E65">
              <w:rPr>
                <w:sz w:val="17"/>
                <w:szCs w:val="17"/>
              </w:rPr>
              <w:t xml:space="preserve">Note </w:t>
            </w:r>
            <w:r w:rsidRPr="00D533CE">
              <w:rPr>
                <w:sz w:val="17"/>
                <w:szCs w:val="17"/>
              </w:rPr>
              <w:t>4(a))</w:t>
            </w:r>
          </w:p>
        </w:tc>
        <w:tc>
          <w:tcPr>
            <w:tcW w:w="603" w:type="pct"/>
            <w:shd w:val="clear" w:color="auto" w:fill="auto"/>
            <w:noWrap/>
          </w:tcPr>
          <w:p w:rsidR="00381F58" w:rsidRPr="001A3316" w:rsidRDefault="00381F58" w:rsidP="00672684">
            <w:pPr>
              <w:pStyle w:val="TableTextRight"/>
            </w:pPr>
            <w:r w:rsidRPr="001A3316">
              <w:t>295</w:t>
            </w:r>
            <w:r>
              <w:t> </w:t>
            </w:r>
            <w:r w:rsidRPr="001A3316">
              <w:t xml:space="preserve">253 </w:t>
            </w:r>
          </w:p>
        </w:tc>
        <w:tc>
          <w:tcPr>
            <w:tcW w:w="604" w:type="pct"/>
            <w:shd w:val="clear" w:color="auto" w:fill="auto"/>
            <w:noWrap/>
          </w:tcPr>
          <w:p w:rsidR="00381F58" w:rsidRPr="001A3316" w:rsidRDefault="00381F58" w:rsidP="00672684">
            <w:pPr>
              <w:pStyle w:val="TableTextRight"/>
            </w:pPr>
            <w:r w:rsidRPr="001A3316">
              <w:t>375</w:t>
            </w:r>
            <w:r>
              <w:t> </w:t>
            </w:r>
            <w:r w:rsidRPr="001A3316">
              <w:t xml:space="preserve">356 </w:t>
            </w:r>
          </w:p>
        </w:tc>
        <w:tc>
          <w:tcPr>
            <w:tcW w:w="533" w:type="pct"/>
            <w:shd w:val="clear" w:color="auto" w:fill="E0E0E0"/>
            <w:noWrap/>
          </w:tcPr>
          <w:p w:rsidR="00381F58" w:rsidRPr="001A3316" w:rsidRDefault="00381F58" w:rsidP="00672684">
            <w:pPr>
              <w:pStyle w:val="TableTextRight"/>
            </w:pPr>
            <w:r w:rsidRPr="001A3316">
              <w:t>1</w:t>
            </w:r>
            <w:r>
              <w:t> </w:t>
            </w:r>
            <w:r w:rsidRPr="001A3316">
              <w:t>312</w:t>
            </w:r>
            <w:r>
              <w:t> </w:t>
            </w:r>
            <w:r w:rsidRPr="001A3316">
              <w:t xml:space="preserve">120 </w:t>
            </w:r>
          </w:p>
        </w:tc>
        <w:tc>
          <w:tcPr>
            <w:tcW w:w="534" w:type="pct"/>
            <w:shd w:val="clear" w:color="auto" w:fill="E0E0E0"/>
            <w:noWrap/>
          </w:tcPr>
          <w:p w:rsidR="00381F58" w:rsidRPr="001A3316" w:rsidRDefault="00381F58" w:rsidP="00672684">
            <w:pPr>
              <w:pStyle w:val="TableTextRight"/>
            </w:pPr>
            <w:r w:rsidRPr="001A3316">
              <w:t>1</w:t>
            </w:r>
            <w:r>
              <w:t> </w:t>
            </w:r>
            <w:r w:rsidRPr="001A3316">
              <w:t>516</w:t>
            </w:r>
            <w:r>
              <w:t> </w:t>
            </w:r>
            <w:r w:rsidRPr="001A3316">
              <w:t xml:space="preserve">790 </w:t>
            </w:r>
          </w:p>
        </w:tc>
        <w:tc>
          <w:tcPr>
            <w:tcW w:w="533" w:type="pct"/>
            <w:shd w:val="clear" w:color="auto" w:fill="auto"/>
            <w:noWrap/>
          </w:tcPr>
          <w:p w:rsidR="00381F58" w:rsidRPr="001A3316" w:rsidRDefault="00381F58" w:rsidP="00672684">
            <w:pPr>
              <w:pStyle w:val="TableTextRight"/>
            </w:pPr>
            <w:r w:rsidRPr="001A3316">
              <w:t>5</w:t>
            </w:r>
            <w:r>
              <w:t> </w:t>
            </w:r>
            <w:r w:rsidRPr="001A3316">
              <w:t xml:space="preserve">732 </w:t>
            </w:r>
          </w:p>
        </w:tc>
        <w:tc>
          <w:tcPr>
            <w:tcW w:w="527" w:type="pct"/>
            <w:shd w:val="clear" w:color="auto" w:fill="auto"/>
            <w:noWrap/>
          </w:tcPr>
          <w:p w:rsidR="00381F58" w:rsidRPr="001A3316" w:rsidRDefault="00381F58" w:rsidP="00672684">
            <w:pPr>
              <w:pStyle w:val="TableTextRight"/>
            </w:pPr>
            <w:r w:rsidRPr="001A3316">
              <w:t>2</w:t>
            </w:r>
            <w:r>
              <w:t> </w:t>
            </w:r>
            <w:r w:rsidRPr="001A3316">
              <w:t xml:space="preserve">300 </w:t>
            </w: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Special appropriations (</w:t>
            </w:r>
            <w:r w:rsidR="00705E65">
              <w:rPr>
                <w:sz w:val="17"/>
                <w:szCs w:val="17"/>
              </w:rPr>
              <w:t xml:space="preserve">Note </w:t>
            </w:r>
            <w:r w:rsidRPr="00D533CE">
              <w:rPr>
                <w:sz w:val="17"/>
                <w:szCs w:val="17"/>
              </w:rPr>
              <w:t>4(b))</w:t>
            </w:r>
          </w:p>
        </w:tc>
        <w:tc>
          <w:tcPr>
            <w:tcW w:w="603" w:type="pct"/>
            <w:shd w:val="clear" w:color="auto" w:fill="auto"/>
            <w:noWrap/>
          </w:tcPr>
          <w:p w:rsidR="00381F58" w:rsidRPr="001A3316" w:rsidRDefault="00381F58" w:rsidP="00672684">
            <w:pPr>
              <w:pStyle w:val="TableTextRight"/>
            </w:pPr>
            <w:r w:rsidRPr="001A3316">
              <w:t>93</w:t>
            </w:r>
            <w:r>
              <w:t> </w:t>
            </w:r>
            <w:r w:rsidRPr="001A3316">
              <w:t xml:space="preserve">211 </w:t>
            </w:r>
          </w:p>
        </w:tc>
        <w:tc>
          <w:tcPr>
            <w:tcW w:w="604" w:type="pct"/>
            <w:shd w:val="clear" w:color="auto" w:fill="auto"/>
            <w:noWrap/>
          </w:tcPr>
          <w:p w:rsidR="00381F58" w:rsidRPr="001A3316" w:rsidRDefault="00381F58" w:rsidP="00672684">
            <w:pPr>
              <w:pStyle w:val="TableTextRight"/>
            </w:pPr>
            <w:r w:rsidRPr="001A3316">
              <w:t>84</w:t>
            </w:r>
            <w:r>
              <w:t> </w:t>
            </w:r>
            <w:r w:rsidRPr="001A3316">
              <w:t xml:space="preserve">973 </w:t>
            </w:r>
          </w:p>
        </w:tc>
        <w:tc>
          <w:tcPr>
            <w:tcW w:w="533" w:type="pct"/>
            <w:shd w:val="clear" w:color="auto" w:fill="E0E0E0"/>
            <w:noWrap/>
          </w:tcPr>
          <w:p w:rsidR="00381F58" w:rsidRPr="001A3316" w:rsidRDefault="00381F58" w:rsidP="00672684">
            <w:pPr>
              <w:pStyle w:val="TableTextRight"/>
            </w:pPr>
            <w:r w:rsidRPr="001A3316">
              <w:t>24</w:t>
            </w:r>
            <w:r>
              <w:t> </w:t>
            </w:r>
            <w:r w:rsidRPr="001A3316">
              <w:t xml:space="preserve">257 </w:t>
            </w:r>
          </w:p>
        </w:tc>
        <w:tc>
          <w:tcPr>
            <w:tcW w:w="534" w:type="pct"/>
            <w:shd w:val="clear" w:color="auto" w:fill="E0E0E0"/>
            <w:noWrap/>
          </w:tcPr>
          <w:p w:rsidR="00381F58" w:rsidRPr="001A3316" w:rsidRDefault="00381F58" w:rsidP="00672684">
            <w:pPr>
              <w:pStyle w:val="TableTextRight"/>
            </w:pPr>
            <w:r w:rsidRPr="001A3316">
              <w:t>8</w:t>
            </w:r>
            <w:r>
              <w:t> </w:t>
            </w:r>
            <w:r w:rsidRPr="001A3316">
              <w:t xml:space="preserve">857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Commonwealth grants</w:t>
            </w:r>
          </w:p>
        </w:tc>
        <w:tc>
          <w:tcPr>
            <w:tcW w:w="603" w:type="pct"/>
            <w:shd w:val="clear" w:color="auto" w:fill="auto"/>
            <w:noWrap/>
          </w:tcPr>
          <w:p w:rsidR="00381F58" w:rsidRPr="001A3316" w:rsidRDefault="00381F58" w:rsidP="00672684">
            <w:pPr>
              <w:pStyle w:val="TableTextRight"/>
            </w:pPr>
            <w:r w:rsidRPr="001A3316">
              <w:t>11</w:t>
            </w:r>
            <w:r>
              <w:t> </w:t>
            </w:r>
            <w:r w:rsidRPr="001A3316">
              <w:t>507</w:t>
            </w:r>
            <w:r>
              <w:t> </w:t>
            </w:r>
            <w:r w:rsidRPr="001A3316">
              <w:t xml:space="preserve">376 </w:t>
            </w:r>
          </w:p>
        </w:tc>
        <w:tc>
          <w:tcPr>
            <w:tcW w:w="604" w:type="pct"/>
            <w:shd w:val="clear" w:color="auto" w:fill="auto"/>
            <w:noWrap/>
          </w:tcPr>
          <w:p w:rsidR="00381F58" w:rsidRPr="001A3316" w:rsidRDefault="00381F58" w:rsidP="00672684">
            <w:pPr>
              <w:pStyle w:val="TableTextRight"/>
            </w:pPr>
            <w:r w:rsidRPr="001A3316">
              <w:t>10</w:t>
            </w:r>
            <w:r>
              <w:t> </w:t>
            </w:r>
            <w:r w:rsidRPr="001A3316">
              <w:t>994</w:t>
            </w:r>
            <w:r>
              <w:t> </w:t>
            </w:r>
            <w:r w:rsidRPr="001A3316">
              <w:t xml:space="preserve">570 </w:t>
            </w:r>
          </w:p>
        </w:tc>
        <w:tc>
          <w:tcPr>
            <w:tcW w:w="533" w:type="pct"/>
            <w:shd w:val="clear" w:color="auto" w:fill="E0E0E0"/>
            <w:noWrap/>
          </w:tcPr>
          <w:p w:rsidR="00381F58" w:rsidRPr="001A3316" w:rsidRDefault="00381F58" w:rsidP="00672684">
            <w:pPr>
              <w:pStyle w:val="TableTextRight"/>
            </w:pPr>
            <w:r w:rsidRPr="001A3316">
              <w:t>25</w:t>
            </w:r>
            <w:r>
              <w:t> </w:t>
            </w:r>
            <w:r w:rsidRPr="001A3316">
              <w:t xml:space="preserve">638 </w:t>
            </w:r>
          </w:p>
        </w:tc>
        <w:tc>
          <w:tcPr>
            <w:tcW w:w="534" w:type="pct"/>
            <w:shd w:val="clear" w:color="auto" w:fill="E0E0E0"/>
            <w:noWrap/>
          </w:tcPr>
          <w:p w:rsidR="00381F58" w:rsidRPr="001A3316" w:rsidRDefault="00381F58" w:rsidP="00672684">
            <w:pPr>
              <w:pStyle w:val="TableTextRight"/>
            </w:pPr>
            <w:r w:rsidRPr="001A3316">
              <w:t>16</w:t>
            </w:r>
            <w:r>
              <w:t> </w:t>
            </w:r>
            <w:r w:rsidRPr="001A3316">
              <w:t xml:space="preserve">889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Taxation</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r w:rsidRPr="001A3316">
              <w:t>320</w:t>
            </w:r>
            <w:r>
              <w:t> </w:t>
            </w:r>
            <w:r w:rsidRPr="001A3316">
              <w:t xml:space="preserve">095 </w:t>
            </w:r>
          </w:p>
        </w:tc>
        <w:tc>
          <w:tcPr>
            <w:tcW w:w="534" w:type="pct"/>
            <w:shd w:val="clear" w:color="auto" w:fill="E0E0E0"/>
            <w:noWrap/>
          </w:tcPr>
          <w:p w:rsidR="00381F58" w:rsidRPr="001A3316" w:rsidRDefault="00381F58" w:rsidP="00672684">
            <w:pPr>
              <w:pStyle w:val="TableTextRight"/>
            </w:pPr>
            <w:r w:rsidRPr="001A3316">
              <w:t>271</w:t>
            </w:r>
            <w:r>
              <w:t> </w:t>
            </w:r>
            <w:r w:rsidRPr="001A3316">
              <w:t xml:space="preserve">109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Dividends</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r w:rsidRPr="001A3316">
              <w:t>219</w:t>
            </w:r>
            <w:r>
              <w:t> </w:t>
            </w:r>
            <w:r w:rsidRPr="001A3316">
              <w:t xml:space="preserve">954 </w:t>
            </w:r>
          </w:p>
        </w:tc>
        <w:tc>
          <w:tcPr>
            <w:tcW w:w="534" w:type="pct"/>
            <w:shd w:val="clear" w:color="auto" w:fill="E0E0E0"/>
            <w:noWrap/>
          </w:tcPr>
          <w:p w:rsidR="00381F58" w:rsidRPr="001A3316" w:rsidRDefault="00381F58" w:rsidP="00672684">
            <w:pPr>
              <w:pStyle w:val="TableTextRight"/>
            </w:pPr>
            <w:r w:rsidRPr="001A3316">
              <w:t>1</w:t>
            </w:r>
            <w:r>
              <w:t> </w:t>
            </w:r>
            <w:r w:rsidRPr="001A3316">
              <w:t>144</w:t>
            </w:r>
            <w:r>
              <w:t> </w:t>
            </w:r>
            <w:r w:rsidRPr="001A3316">
              <w:t xml:space="preserve">933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Capital asset charge</w:t>
            </w:r>
          </w:p>
        </w:tc>
        <w:tc>
          <w:tcPr>
            <w:tcW w:w="603" w:type="pct"/>
            <w:shd w:val="clear" w:color="auto" w:fill="auto"/>
            <w:noWrap/>
          </w:tcPr>
          <w:p w:rsidR="00381F58" w:rsidRPr="001A3316" w:rsidRDefault="00381F58" w:rsidP="00672684">
            <w:pPr>
              <w:pStyle w:val="TableTextRight"/>
            </w:pPr>
            <w:r w:rsidRPr="001A3316">
              <w:t>3</w:t>
            </w:r>
            <w:r>
              <w:t> </w:t>
            </w:r>
            <w:r w:rsidRPr="001A3316">
              <w:t>120</w:t>
            </w:r>
            <w:r>
              <w:t> </w:t>
            </w:r>
            <w:r w:rsidRPr="001A3316">
              <w:t xml:space="preserve">256 </w:t>
            </w:r>
          </w:p>
        </w:tc>
        <w:tc>
          <w:tcPr>
            <w:tcW w:w="604" w:type="pct"/>
            <w:shd w:val="clear" w:color="auto" w:fill="auto"/>
            <w:noWrap/>
          </w:tcPr>
          <w:p w:rsidR="00381F58" w:rsidRPr="001A3316" w:rsidRDefault="00381F58" w:rsidP="00672684">
            <w:pPr>
              <w:pStyle w:val="TableTextRight"/>
            </w:pPr>
            <w:r w:rsidRPr="001A3316">
              <w:t>2</w:t>
            </w:r>
            <w:r>
              <w:t> </w:t>
            </w:r>
            <w:r w:rsidRPr="001A3316">
              <w:t>979</w:t>
            </w:r>
            <w:r>
              <w:t> </w:t>
            </w:r>
            <w:r w:rsidRPr="001A3316">
              <w:t xml:space="preserve">937 </w:t>
            </w:r>
          </w:p>
        </w:tc>
        <w:tc>
          <w:tcPr>
            <w:tcW w:w="533" w:type="pct"/>
            <w:shd w:val="clear" w:color="auto" w:fill="E0E0E0"/>
            <w:noWrap/>
          </w:tcPr>
          <w:p w:rsidR="00381F58" w:rsidRPr="001A3316" w:rsidRDefault="00381F58" w:rsidP="00672684">
            <w:pPr>
              <w:pStyle w:val="TableTextRight"/>
            </w:pPr>
            <w:r w:rsidRPr="001A3316">
              <w:t>1</w:t>
            </w:r>
            <w:r>
              <w:t> </w:t>
            </w:r>
            <w:r w:rsidRPr="001A3316">
              <w:t>092</w:t>
            </w:r>
            <w:r>
              <w:t> </w:t>
            </w:r>
            <w:r w:rsidRPr="001A3316">
              <w:t xml:space="preserve">383 </w:t>
            </w:r>
          </w:p>
        </w:tc>
        <w:tc>
          <w:tcPr>
            <w:tcW w:w="534" w:type="pct"/>
            <w:shd w:val="clear" w:color="auto" w:fill="E0E0E0"/>
            <w:noWrap/>
          </w:tcPr>
          <w:p w:rsidR="00381F58" w:rsidRPr="001A3316" w:rsidRDefault="00381F58" w:rsidP="00672684">
            <w:pPr>
              <w:pStyle w:val="TableTextRight"/>
            </w:pPr>
            <w:r w:rsidRPr="001A3316">
              <w:t>1</w:t>
            </w:r>
            <w:r>
              <w:t> </w:t>
            </w:r>
            <w:r w:rsidRPr="001A3316">
              <w:t>043</w:t>
            </w:r>
            <w:r>
              <w:t> </w:t>
            </w:r>
            <w:r w:rsidRPr="001A3316">
              <w:t xml:space="preserve">082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Interest</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r w:rsidRPr="001A3316">
              <w:t>55</w:t>
            </w:r>
            <w:r>
              <w:t> </w:t>
            </w:r>
            <w:r w:rsidRPr="001A3316">
              <w:t xml:space="preserve">539 </w:t>
            </w:r>
          </w:p>
        </w:tc>
        <w:tc>
          <w:tcPr>
            <w:tcW w:w="534" w:type="pct"/>
            <w:shd w:val="clear" w:color="auto" w:fill="E0E0E0"/>
            <w:noWrap/>
          </w:tcPr>
          <w:p w:rsidR="00381F58" w:rsidRPr="001A3316" w:rsidRDefault="00381F58" w:rsidP="00672684">
            <w:pPr>
              <w:pStyle w:val="TableTextRight"/>
            </w:pPr>
            <w:r w:rsidRPr="001A3316">
              <w:t>54</w:t>
            </w:r>
            <w:r>
              <w:t> </w:t>
            </w:r>
            <w:r w:rsidRPr="001A3316">
              <w:t xml:space="preserve">514 </w:t>
            </w:r>
          </w:p>
        </w:tc>
        <w:tc>
          <w:tcPr>
            <w:tcW w:w="533" w:type="pct"/>
            <w:shd w:val="clear" w:color="auto" w:fill="auto"/>
            <w:noWrap/>
          </w:tcPr>
          <w:p w:rsidR="00381F58" w:rsidRPr="001A3316" w:rsidRDefault="00381F58" w:rsidP="00672684">
            <w:pPr>
              <w:pStyle w:val="TableTextRight"/>
            </w:pPr>
            <w:r w:rsidRPr="001A3316">
              <w:t xml:space="preserve">366 </w:t>
            </w:r>
          </w:p>
        </w:tc>
        <w:tc>
          <w:tcPr>
            <w:tcW w:w="527" w:type="pct"/>
            <w:shd w:val="clear" w:color="auto" w:fill="auto"/>
            <w:noWrap/>
          </w:tcPr>
          <w:p w:rsidR="00381F58" w:rsidRPr="001A3316" w:rsidRDefault="00381F58" w:rsidP="00672684">
            <w:pPr>
              <w:pStyle w:val="TableTextRight"/>
            </w:pPr>
            <w:r w:rsidRPr="001A3316">
              <w:t xml:space="preserve">293 </w:t>
            </w: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Other income</w:t>
            </w:r>
          </w:p>
        </w:tc>
        <w:tc>
          <w:tcPr>
            <w:tcW w:w="603" w:type="pct"/>
            <w:shd w:val="clear" w:color="auto" w:fill="auto"/>
            <w:noWrap/>
          </w:tcPr>
          <w:p w:rsidR="00381F58" w:rsidRPr="001A3316" w:rsidRDefault="00381F58" w:rsidP="00672684">
            <w:pPr>
              <w:pStyle w:val="TableTextRight"/>
            </w:pPr>
            <w:r w:rsidRPr="001A3316">
              <w:t>21</w:t>
            </w:r>
            <w:r>
              <w:t> </w:t>
            </w:r>
            <w:r w:rsidRPr="001A3316">
              <w:t xml:space="preserve">955 </w:t>
            </w:r>
          </w:p>
        </w:tc>
        <w:tc>
          <w:tcPr>
            <w:tcW w:w="604" w:type="pct"/>
            <w:shd w:val="clear" w:color="auto" w:fill="auto"/>
            <w:noWrap/>
          </w:tcPr>
          <w:p w:rsidR="00381F58" w:rsidRPr="001A3316" w:rsidRDefault="00381F58" w:rsidP="00672684">
            <w:pPr>
              <w:pStyle w:val="TableTextRight"/>
            </w:pPr>
            <w:r w:rsidRPr="001A3316">
              <w:t>25</w:t>
            </w:r>
            <w:r>
              <w:t> </w:t>
            </w:r>
            <w:r w:rsidRPr="001A3316">
              <w:t xml:space="preserve">795 </w:t>
            </w:r>
          </w:p>
        </w:tc>
        <w:tc>
          <w:tcPr>
            <w:tcW w:w="533" w:type="pct"/>
            <w:shd w:val="clear" w:color="auto" w:fill="E0E0E0"/>
            <w:noWrap/>
          </w:tcPr>
          <w:p w:rsidR="00381F58" w:rsidRPr="001A3316" w:rsidRDefault="00381F58" w:rsidP="00672684">
            <w:pPr>
              <w:pStyle w:val="TableTextRight"/>
            </w:pPr>
            <w:r w:rsidRPr="001A3316">
              <w:t>5</w:t>
            </w:r>
            <w:r>
              <w:t> </w:t>
            </w:r>
            <w:r w:rsidRPr="001A3316">
              <w:t xml:space="preserve">788 </w:t>
            </w:r>
          </w:p>
        </w:tc>
        <w:tc>
          <w:tcPr>
            <w:tcW w:w="534" w:type="pct"/>
            <w:shd w:val="clear" w:color="auto" w:fill="E0E0E0"/>
            <w:noWrap/>
          </w:tcPr>
          <w:p w:rsidR="00381F58" w:rsidRPr="001A3316" w:rsidRDefault="00381F58" w:rsidP="00672684">
            <w:pPr>
              <w:pStyle w:val="TableTextRight"/>
            </w:pPr>
            <w:r w:rsidRPr="001A3316">
              <w:t>36</w:t>
            </w:r>
            <w:r>
              <w:t> </w:t>
            </w:r>
            <w:r w:rsidRPr="001A3316">
              <w:t xml:space="preserve">875 </w:t>
            </w:r>
          </w:p>
        </w:tc>
        <w:tc>
          <w:tcPr>
            <w:tcW w:w="533" w:type="pct"/>
            <w:shd w:val="clear" w:color="auto" w:fill="auto"/>
            <w:noWrap/>
          </w:tcPr>
          <w:p w:rsidR="00381F58" w:rsidRPr="001A3316" w:rsidRDefault="00381F58" w:rsidP="00672684">
            <w:pPr>
              <w:pStyle w:val="TableTextRight"/>
            </w:pPr>
            <w:r w:rsidRPr="001A3316">
              <w:t>9</w:t>
            </w:r>
            <w:r>
              <w:t> </w:t>
            </w:r>
            <w:r w:rsidRPr="001A3316">
              <w:t xml:space="preserve">295 </w:t>
            </w:r>
          </w:p>
        </w:tc>
        <w:tc>
          <w:tcPr>
            <w:tcW w:w="527" w:type="pct"/>
            <w:shd w:val="clear" w:color="auto" w:fill="auto"/>
            <w:noWrap/>
          </w:tcPr>
          <w:p w:rsidR="00381F58" w:rsidRPr="001A3316" w:rsidRDefault="00381F58" w:rsidP="00672684">
            <w:pPr>
              <w:pStyle w:val="TableTextRight"/>
            </w:pPr>
            <w:r w:rsidRPr="001A3316">
              <w:t>10</w:t>
            </w:r>
            <w:r>
              <w:t> </w:t>
            </w:r>
            <w:r w:rsidRPr="001A3316">
              <w:t xml:space="preserve">841 </w:t>
            </w: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State revenues received into Consolidated Fund, net of appropriations applied within government departments</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b/>
                <w:bCs/>
                <w:sz w:val="17"/>
                <w:szCs w:val="17"/>
              </w:rPr>
            </w:pPr>
            <w:r w:rsidRPr="00D533CE">
              <w:rPr>
                <w:b/>
                <w:bCs/>
                <w:sz w:val="17"/>
                <w:szCs w:val="17"/>
              </w:rPr>
              <w:t>Total administered income from transactions</w:t>
            </w:r>
          </w:p>
        </w:tc>
        <w:tc>
          <w:tcPr>
            <w:tcW w:w="603" w:type="pct"/>
            <w:shd w:val="clear" w:color="auto" w:fill="auto"/>
            <w:noWrap/>
          </w:tcPr>
          <w:p w:rsidR="00381F58" w:rsidRPr="00A03008" w:rsidRDefault="00381F58" w:rsidP="00672684">
            <w:pPr>
              <w:pStyle w:val="TableTextRight"/>
              <w:rPr>
                <w:b/>
              </w:rPr>
            </w:pPr>
            <w:r w:rsidRPr="00A03008">
              <w:rPr>
                <w:b/>
              </w:rPr>
              <w:t xml:space="preserve">15 038 051 </w:t>
            </w:r>
          </w:p>
        </w:tc>
        <w:tc>
          <w:tcPr>
            <w:tcW w:w="604" w:type="pct"/>
            <w:shd w:val="clear" w:color="auto" w:fill="auto"/>
            <w:noWrap/>
          </w:tcPr>
          <w:p w:rsidR="00381F58" w:rsidRPr="00A03008" w:rsidRDefault="00381F58" w:rsidP="00672684">
            <w:pPr>
              <w:pStyle w:val="TableTextRight"/>
              <w:rPr>
                <w:b/>
              </w:rPr>
            </w:pPr>
            <w:r w:rsidRPr="00A03008">
              <w:rPr>
                <w:b/>
              </w:rPr>
              <w:t xml:space="preserve">14 460 631 </w:t>
            </w:r>
          </w:p>
        </w:tc>
        <w:tc>
          <w:tcPr>
            <w:tcW w:w="533" w:type="pct"/>
            <w:shd w:val="clear" w:color="auto" w:fill="E0E0E0"/>
            <w:noWrap/>
          </w:tcPr>
          <w:p w:rsidR="00381F58" w:rsidRPr="00A03008" w:rsidRDefault="00381F58" w:rsidP="00672684">
            <w:pPr>
              <w:pStyle w:val="TableTextRight"/>
              <w:rPr>
                <w:b/>
              </w:rPr>
            </w:pPr>
            <w:r w:rsidRPr="00A03008">
              <w:rPr>
                <w:b/>
              </w:rPr>
              <w:t xml:space="preserve">3 055 774 </w:t>
            </w:r>
          </w:p>
        </w:tc>
        <w:tc>
          <w:tcPr>
            <w:tcW w:w="534" w:type="pct"/>
            <w:shd w:val="clear" w:color="auto" w:fill="E0E0E0"/>
            <w:noWrap/>
          </w:tcPr>
          <w:p w:rsidR="00381F58" w:rsidRPr="00A03008" w:rsidRDefault="00381F58" w:rsidP="00672684">
            <w:pPr>
              <w:pStyle w:val="TableTextRight"/>
              <w:rPr>
                <w:b/>
              </w:rPr>
            </w:pPr>
            <w:r w:rsidRPr="00A03008">
              <w:rPr>
                <w:b/>
              </w:rPr>
              <w:t xml:space="preserve">4 093 049 </w:t>
            </w:r>
          </w:p>
        </w:tc>
        <w:tc>
          <w:tcPr>
            <w:tcW w:w="533" w:type="pct"/>
            <w:shd w:val="clear" w:color="auto" w:fill="auto"/>
            <w:noWrap/>
          </w:tcPr>
          <w:p w:rsidR="00381F58" w:rsidRPr="00A03008" w:rsidRDefault="00381F58" w:rsidP="00672684">
            <w:pPr>
              <w:pStyle w:val="TableTextRight"/>
              <w:rPr>
                <w:b/>
              </w:rPr>
            </w:pPr>
            <w:r w:rsidRPr="00A03008">
              <w:rPr>
                <w:b/>
              </w:rPr>
              <w:t xml:space="preserve">15 393 </w:t>
            </w:r>
          </w:p>
        </w:tc>
        <w:tc>
          <w:tcPr>
            <w:tcW w:w="527" w:type="pct"/>
            <w:shd w:val="clear" w:color="auto" w:fill="auto"/>
            <w:noWrap/>
          </w:tcPr>
          <w:p w:rsidR="00381F58" w:rsidRPr="00A03008" w:rsidRDefault="00381F58" w:rsidP="00672684">
            <w:pPr>
              <w:pStyle w:val="TableTextRight"/>
              <w:rPr>
                <w:b/>
              </w:rPr>
            </w:pPr>
            <w:r w:rsidRPr="00A03008">
              <w:rPr>
                <w:b/>
              </w:rPr>
              <w:t xml:space="preserve">13 434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D533CE" w:rsidRDefault="00381F58" w:rsidP="00672684">
            <w:pPr>
              <w:pStyle w:val="TableTextRight"/>
              <w:rPr>
                <w:sz w:val="17"/>
                <w:szCs w:val="17"/>
              </w:rPr>
            </w:pP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1666" w:type="pct"/>
            <w:shd w:val="clear" w:color="auto" w:fill="auto"/>
          </w:tcPr>
          <w:p w:rsidR="00381F58" w:rsidRPr="00D533CE" w:rsidRDefault="00381F58" w:rsidP="00672684">
            <w:pPr>
              <w:pStyle w:val="TableText"/>
              <w:rPr>
                <w:b/>
                <w:bCs/>
                <w:sz w:val="17"/>
                <w:szCs w:val="17"/>
              </w:rPr>
            </w:pPr>
            <w:r w:rsidRPr="00D533CE">
              <w:rPr>
                <w:b/>
                <w:bCs/>
                <w:sz w:val="17"/>
                <w:szCs w:val="17"/>
              </w:rPr>
              <w:t>Administered expenses from transactions</w:t>
            </w:r>
          </w:p>
        </w:tc>
        <w:tc>
          <w:tcPr>
            <w:tcW w:w="603" w:type="pct"/>
            <w:shd w:val="clear" w:color="auto" w:fill="auto"/>
            <w:noWrap/>
          </w:tcPr>
          <w:p w:rsidR="00381F58" w:rsidRPr="00D533CE" w:rsidRDefault="00381F58" w:rsidP="00672684">
            <w:pPr>
              <w:pStyle w:val="TableTextRight"/>
              <w:rPr>
                <w:sz w:val="17"/>
                <w:szCs w:val="17"/>
              </w:rPr>
            </w:pP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Grants expense</w:t>
            </w:r>
          </w:p>
        </w:tc>
        <w:tc>
          <w:tcPr>
            <w:tcW w:w="603" w:type="pct"/>
            <w:shd w:val="clear" w:color="auto" w:fill="auto"/>
            <w:noWrap/>
          </w:tcPr>
          <w:p w:rsidR="00381F58" w:rsidRPr="001A3316" w:rsidRDefault="00381F58" w:rsidP="00672684">
            <w:pPr>
              <w:pStyle w:val="TableTextRight"/>
            </w:pPr>
            <w:r w:rsidRPr="001A3316">
              <w:t>357</w:t>
            </w:r>
            <w:r>
              <w:t> </w:t>
            </w:r>
            <w:r w:rsidRPr="001A3316">
              <w:t xml:space="preserve">198 </w:t>
            </w:r>
          </w:p>
        </w:tc>
        <w:tc>
          <w:tcPr>
            <w:tcW w:w="604" w:type="pct"/>
            <w:shd w:val="clear" w:color="auto" w:fill="auto"/>
            <w:noWrap/>
          </w:tcPr>
          <w:p w:rsidR="00381F58" w:rsidRPr="001A3316" w:rsidRDefault="00381F58" w:rsidP="00672684">
            <w:pPr>
              <w:pStyle w:val="TableTextRight"/>
            </w:pPr>
            <w:r w:rsidRPr="001A3316">
              <w:t>420</w:t>
            </w:r>
            <w:r>
              <w:t> </w:t>
            </w:r>
            <w:r w:rsidRPr="001A3316">
              <w:t xml:space="preserve">665 </w:t>
            </w: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Interest expense</w:t>
            </w:r>
          </w:p>
        </w:tc>
        <w:tc>
          <w:tcPr>
            <w:tcW w:w="603" w:type="pct"/>
            <w:shd w:val="clear" w:color="auto" w:fill="auto"/>
            <w:noWrap/>
          </w:tcPr>
          <w:p w:rsidR="00381F58" w:rsidRPr="001A3316" w:rsidRDefault="00622EDE" w:rsidP="00672684">
            <w:pPr>
              <w:pStyle w:val="TableTextRight"/>
            </w:pPr>
            <w:r>
              <w:t>–</w:t>
            </w:r>
            <w:r w:rsidR="00381F58" w:rsidRPr="001A3316">
              <w:t xml:space="preserve"> </w:t>
            </w:r>
          </w:p>
        </w:tc>
        <w:tc>
          <w:tcPr>
            <w:tcW w:w="604" w:type="pct"/>
            <w:shd w:val="clear" w:color="auto" w:fill="auto"/>
            <w:noWrap/>
          </w:tcPr>
          <w:p w:rsidR="00381F58" w:rsidRPr="001A3316" w:rsidRDefault="00381F58" w:rsidP="00672684">
            <w:pPr>
              <w:pStyle w:val="TableTextRight"/>
            </w:pPr>
            <w:r w:rsidRPr="001A3316">
              <w:t xml:space="preserve">1 </w:t>
            </w:r>
          </w:p>
        </w:tc>
        <w:tc>
          <w:tcPr>
            <w:tcW w:w="533" w:type="pct"/>
            <w:shd w:val="clear" w:color="auto" w:fill="E0E0E0"/>
            <w:noWrap/>
          </w:tcPr>
          <w:p w:rsidR="00381F58" w:rsidRPr="001A3316" w:rsidRDefault="00381F58" w:rsidP="00672684">
            <w:pPr>
              <w:pStyle w:val="TableTextRight"/>
            </w:pPr>
            <w:r w:rsidRPr="001A3316">
              <w:t>1</w:t>
            </w:r>
            <w:r>
              <w:t> </w:t>
            </w:r>
            <w:r w:rsidRPr="001A3316">
              <w:t>280</w:t>
            </w:r>
            <w:r>
              <w:t> </w:t>
            </w:r>
            <w:r w:rsidRPr="001A3316">
              <w:t xml:space="preserve">996 </w:t>
            </w:r>
          </w:p>
        </w:tc>
        <w:tc>
          <w:tcPr>
            <w:tcW w:w="534" w:type="pct"/>
            <w:shd w:val="clear" w:color="auto" w:fill="E0E0E0"/>
            <w:noWrap/>
          </w:tcPr>
          <w:p w:rsidR="00381F58" w:rsidRPr="001A3316" w:rsidRDefault="00381F58" w:rsidP="00672684">
            <w:pPr>
              <w:pStyle w:val="TableTextRight"/>
            </w:pPr>
            <w:r w:rsidRPr="001A3316">
              <w:t>1</w:t>
            </w:r>
            <w:r>
              <w:t> </w:t>
            </w:r>
            <w:r w:rsidRPr="001A3316">
              <w:t>145</w:t>
            </w:r>
            <w:r>
              <w:t> </w:t>
            </w:r>
            <w:r w:rsidRPr="001A3316">
              <w:t xml:space="preserve">229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Superannuation – non</w:t>
            </w:r>
            <w:r w:rsidR="002F651E">
              <w:rPr>
                <w:sz w:val="17"/>
                <w:szCs w:val="17"/>
              </w:rPr>
              <w:noBreakHyphen/>
            </w:r>
            <w:r w:rsidRPr="00D533CE">
              <w:rPr>
                <w:sz w:val="17"/>
                <w:szCs w:val="17"/>
              </w:rPr>
              <w:t>departmental</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Contribution to GST administration costs</w:t>
            </w:r>
          </w:p>
        </w:tc>
        <w:tc>
          <w:tcPr>
            <w:tcW w:w="603" w:type="pct"/>
            <w:shd w:val="clear" w:color="auto" w:fill="auto"/>
            <w:noWrap/>
          </w:tcPr>
          <w:p w:rsidR="00381F58" w:rsidRPr="001A3316" w:rsidRDefault="00381F58" w:rsidP="00672684">
            <w:pPr>
              <w:pStyle w:val="TableTextRight"/>
            </w:pPr>
            <w:r w:rsidRPr="001A3316">
              <w:t>176</w:t>
            </w:r>
            <w:r>
              <w:t> </w:t>
            </w:r>
            <w:r w:rsidRPr="001A3316">
              <w:t xml:space="preserve">214 </w:t>
            </w:r>
          </w:p>
        </w:tc>
        <w:tc>
          <w:tcPr>
            <w:tcW w:w="604" w:type="pct"/>
            <w:shd w:val="clear" w:color="auto" w:fill="auto"/>
            <w:noWrap/>
          </w:tcPr>
          <w:p w:rsidR="00381F58" w:rsidRPr="001A3316" w:rsidRDefault="00381F58" w:rsidP="00672684">
            <w:pPr>
              <w:pStyle w:val="TableTextRight"/>
            </w:pPr>
            <w:r w:rsidRPr="001A3316">
              <w:t>175</w:t>
            </w:r>
            <w:r>
              <w:t> </w:t>
            </w:r>
            <w:r w:rsidRPr="001A3316">
              <w:t xml:space="preserve">629 </w:t>
            </w: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Ex</w:t>
            </w:r>
            <w:r w:rsidR="002F651E">
              <w:rPr>
                <w:sz w:val="17"/>
                <w:szCs w:val="17"/>
              </w:rPr>
              <w:noBreakHyphen/>
            </w:r>
            <w:r w:rsidRPr="00D533CE">
              <w:rPr>
                <w:sz w:val="17"/>
                <w:szCs w:val="17"/>
              </w:rPr>
              <w:t>gratia payments</w:t>
            </w:r>
            <w:r w:rsidR="00582C8F">
              <w:rPr>
                <w:sz w:val="17"/>
                <w:szCs w:val="17"/>
              </w:rPr>
              <w:t xml:space="preserve"> </w:t>
            </w:r>
            <w:r w:rsidR="00582C8F" w:rsidRPr="00582C8F">
              <w:rPr>
                <w:sz w:val="17"/>
                <w:szCs w:val="17"/>
                <w:vertAlign w:val="superscript"/>
              </w:rPr>
              <w:t>(a)</w:t>
            </w:r>
          </w:p>
        </w:tc>
        <w:tc>
          <w:tcPr>
            <w:tcW w:w="603" w:type="pct"/>
            <w:shd w:val="clear" w:color="auto" w:fill="auto"/>
            <w:noWrap/>
          </w:tcPr>
          <w:p w:rsidR="00381F58" w:rsidRPr="001A3316" w:rsidRDefault="00622EDE" w:rsidP="00672684">
            <w:pPr>
              <w:pStyle w:val="TableTextRight"/>
            </w:pPr>
            <w:r>
              <w:t>–</w:t>
            </w:r>
            <w:r w:rsidR="00381F58" w:rsidRPr="001A3316">
              <w:t xml:space="preserve"> </w:t>
            </w:r>
          </w:p>
        </w:tc>
        <w:tc>
          <w:tcPr>
            <w:tcW w:w="604" w:type="pct"/>
            <w:shd w:val="clear" w:color="auto" w:fill="auto"/>
            <w:noWrap/>
          </w:tcPr>
          <w:p w:rsidR="00381F58" w:rsidRPr="001A3316" w:rsidRDefault="00381F58" w:rsidP="00672684">
            <w:pPr>
              <w:pStyle w:val="TableTextRight"/>
            </w:pPr>
            <w:r w:rsidRPr="001A3316">
              <w:t xml:space="preserve">27 </w:t>
            </w: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Other expenses</w:t>
            </w:r>
          </w:p>
        </w:tc>
        <w:tc>
          <w:tcPr>
            <w:tcW w:w="603" w:type="pct"/>
            <w:shd w:val="clear" w:color="auto" w:fill="auto"/>
            <w:noWrap/>
          </w:tcPr>
          <w:p w:rsidR="00381F58" w:rsidRPr="001A3316" w:rsidRDefault="00381F58" w:rsidP="00672684">
            <w:pPr>
              <w:pStyle w:val="TableTextRight"/>
            </w:pPr>
            <w:r w:rsidRPr="001A3316">
              <w:t>5</w:t>
            </w:r>
            <w:r>
              <w:t> </w:t>
            </w:r>
            <w:r w:rsidRPr="001A3316">
              <w:t xml:space="preserve">757 </w:t>
            </w:r>
          </w:p>
        </w:tc>
        <w:tc>
          <w:tcPr>
            <w:tcW w:w="604" w:type="pct"/>
            <w:shd w:val="clear" w:color="auto" w:fill="auto"/>
            <w:noWrap/>
          </w:tcPr>
          <w:p w:rsidR="00381F58" w:rsidRPr="001A3316" w:rsidRDefault="00381F58" w:rsidP="00672684">
            <w:pPr>
              <w:pStyle w:val="TableTextRight"/>
            </w:pPr>
            <w:r w:rsidRPr="001A3316">
              <w:t>5</w:t>
            </w:r>
            <w:r>
              <w:t> </w:t>
            </w:r>
            <w:r w:rsidRPr="001A3316">
              <w:t xml:space="preserve">636 </w:t>
            </w:r>
          </w:p>
        </w:tc>
        <w:tc>
          <w:tcPr>
            <w:tcW w:w="533" w:type="pct"/>
            <w:shd w:val="clear" w:color="auto" w:fill="E0E0E0"/>
            <w:noWrap/>
          </w:tcPr>
          <w:p w:rsidR="00381F58" w:rsidRPr="001A3316" w:rsidRDefault="00381F58" w:rsidP="00672684">
            <w:pPr>
              <w:pStyle w:val="TableTextRight"/>
            </w:pPr>
            <w:r w:rsidRPr="001A3316">
              <w:t>8</w:t>
            </w:r>
            <w:r>
              <w:t> </w:t>
            </w:r>
            <w:r w:rsidRPr="001A3316">
              <w:t xml:space="preserve">854 </w:t>
            </w:r>
          </w:p>
        </w:tc>
        <w:tc>
          <w:tcPr>
            <w:tcW w:w="534" w:type="pct"/>
            <w:shd w:val="clear" w:color="auto" w:fill="E0E0E0"/>
            <w:noWrap/>
          </w:tcPr>
          <w:p w:rsidR="00381F58" w:rsidRPr="001A3316" w:rsidRDefault="00381F58" w:rsidP="00672684">
            <w:pPr>
              <w:pStyle w:val="TableTextRight"/>
            </w:pPr>
            <w:r w:rsidRPr="001A3316">
              <w:t>8</w:t>
            </w:r>
            <w:r>
              <w:t> </w:t>
            </w:r>
            <w:r w:rsidRPr="001A3316">
              <w:t xml:space="preserve">031 </w:t>
            </w:r>
          </w:p>
        </w:tc>
        <w:tc>
          <w:tcPr>
            <w:tcW w:w="533" w:type="pct"/>
            <w:shd w:val="clear" w:color="auto" w:fill="auto"/>
            <w:noWrap/>
          </w:tcPr>
          <w:p w:rsidR="00381F58" w:rsidRPr="001A3316" w:rsidRDefault="00381F58" w:rsidP="00672684">
            <w:pPr>
              <w:pStyle w:val="TableTextRight"/>
            </w:pPr>
            <w:r w:rsidRPr="001A3316">
              <w:t>5</w:t>
            </w:r>
            <w:r>
              <w:t> </w:t>
            </w:r>
            <w:r w:rsidRPr="001A3316">
              <w:t xml:space="preserve">747 </w:t>
            </w:r>
          </w:p>
        </w:tc>
        <w:tc>
          <w:tcPr>
            <w:tcW w:w="527" w:type="pct"/>
            <w:shd w:val="clear" w:color="auto" w:fill="auto"/>
            <w:noWrap/>
          </w:tcPr>
          <w:p w:rsidR="00381F58" w:rsidRPr="001A3316" w:rsidRDefault="00381F58" w:rsidP="00672684">
            <w:pPr>
              <w:pStyle w:val="TableTextRight"/>
            </w:pPr>
            <w:r w:rsidRPr="001A3316">
              <w:t>2</w:t>
            </w:r>
            <w:r>
              <w:t> </w:t>
            </w:r>
            <w:r w:rsidRPr="001A3316">
              <w:t xml:space="preserve">308 </w:t>
            </w: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Payments to Consolidated Fund</w:t>
            </w:r>
          </w:p>
        </w:tc>
        <w:tc>
          <w:tcPr>
            <w:tcW w:w="603" w:type="pct"/>
            <w:shd w:val="clear" w:color="auto" w:fill="auto"/>
            <w:noWrap/>
          </w:tcPr>
          <w:p w:rsidR="00381F58" w:rsidRPr="001A3316" w:rsidRDefault="00381F58" w:rsidP="009F3FE0">
            <w:pPr>
              <w:pStyle w:val="TableTextRight"/>
            </w:pPr>
            <w:r w:rsidRPr="001A3316">
              <w:t>14</w:t>
            </w:r>
            <w:r>
              <w:t> </w:t>
            </w:r>
            <w:r w:rsidR="004278A4">
              <w:t>6</w:t>
            </w:r>
            <w:r w:rsidR="009F3FE0">
              <w:t>52 956</w:t>
            </w:r>
            <w:r w:rsidRPr="001A3316">
              <w:t xml:space="preserve"> </w:t>
            </w:r>
          </w:p>
        </w:tc>
        <w:tc>
          <w:tcPr>
            <w:tcW w:w="604" w:type="pct"/>
            <w:shd w:val="clear" w:color="auto" w:fill="auto"/>
            <w:noWrap/>
          </w:tcPr>
          <w:p w:rsidR="00381F58" w:rsidRPr="001A3316" w:rsidRDefault="00381F58" w:rsidP="00672684">
            <w:pPr>
              <w:pStyle w:val="TableTextRight"/>
            </w:pPr>
            <w:r w:rsidRPr="001A3316">
              <w:t>14</w:t>
            </w:r>
            <w:r>
              <w:t> </w:t>
            </w:r>
            <w:r w:rsidRPr="001A3316">
              <w:t>540</w:t>
            </w:r>
            <w:r>
              <w:t> </w:t>
            </w:r>
            <w:r w:rsidRPr="001A3316">
              <w:t xml:space="preserve">321 </w:t>
            </w:r>
          </w:p>
        </w:tc>
        <w:tc>
          <w:tcPr>
            <w:tcW w:w="533" w:type="pct"/>
            <w:shd w:val="clear" w:color="auto" w:fill="E0E0E0"/>
            <w:noWrap/>
          </w:tcPr>
          <w:p w:rsidR="00381F58" w:rsidRPr="001A3316" w:rsidRDefault="00381F58" w:rsidP="009F3FE0">
            <w:pPr>
              <w:pStyle w:val="TableTextRight"/>
            </w:pPr>
            <w:r w:rsidRPr="001A3316">
              <w:t>3</w:t>
            </w:r>
            <w:r>
              <w:t> </w:t>
            </w:r>
            <w:r w:rsidR="009F3FE0">
              <w:t>866 645</w:t>
            </w:r>
          </w:p>
        </w:tc>
        <w:tc>
          <w:tcPr>
            <w:tcW w:w="534" w:type="pct"/>
            <w:shd w:val="clear" w:color="auto" w:fill="E0E0E0"/>
            <w:noWrap/>
          </w:tcPr>
          <w:p w:rsidR="00381F58" w:rsidRPr="001A3316" w:rsidRDefault="00381F58" w:rsidP="00672684">
            <w:pPr>
              <w:pStyle w:val="TableTextRight"/>
            </w:pPr>
            <w:r w:rsidRPr="001A3316">
              <w:t>5</w:t>
            </w:r>
            <w:r>
              <w:t> </w:t>
            </w:r>
            <w:r w:rsidRPr="001A3316">
              <w:t>464</w:t>
            </w:r>
            <w:r>
              <w:t> </w:t>
            </w:r>
            <w:r w:rsidRPr="001A3316">
              <w:t xml:space="preserve">342 </w:t>
            </w:r>
          </w:p>
        </w:tc>
        <w:tc>
          <w:tcPr>
            <w:tcW w:w="533" w:type="pct"/>
            <w:shd w:val="clear" w:color="auto" w:fill="auto"/>
            <w:noWrap/>
          </w:tcPr>
          <w:p w:rsidR="00381F58" w:rsidRPr="001A3316" w:rsidRDefault="00381F58" w:rsidP="00672684">
            <w:pPr>
              <w:pStyle w:val="TableTextRight"/>
            </w:pPr>
            <w:r w:rsidRPr="001A3316">
              <w:t xml:space="preserve">469 </w:t>
            </w:r>
          </w:p>
        </w:tc>
        <w:tc>
          <w:tcPr>
            <w:tcW w:w="527" w:type="pct"/>
            <w:shd w:val="clear" w:color="auto" w:fill="auto"/>
            <w:noWrap/>
          </w:tcPr>
          <w:p w:rsidR="00381F58" w:rsidRPr="001A3316" w:rsidRDefault="00381F58" w:rsidP="00672684">
            <w:pPr>
              <w:pStyle w:val="TableTextRight"/>
            </w:pPr>
            <w:r w:rsidRPr="001A3316">
              <w:t>6</w:t>
            </w:r>
            <w:r>
              <w:t> </w:t>
            </w:r>
            <w:r w:rsidRPr="001A3316">
              <w:t xml:space="preserve">724 </w:t>
            </w:r>
          </w:p>
        </w:tc>
      </w:tr>
      <w:tr w:rsidR="00381F58" w:rsidRPr="00B678BF" w:rsidTr="00672684">
        <w:trPr>
          <w:cantSplit/>
        </w:trPr>
        <w:tc>
          <w:tcPr>
            <w:tcW w:w="1666" w:type="pct"/>
            <w:shd w:val="clear" w:color="auto" w:fill="auto"/>
          </w:tcPr>
          <w:p w:rsidR="00381F58" w:rsidRPr="00D533CE" w:rsidRDefault="00381F58" w:rsidP="00672684">
            <w:pPr>
              <w:pStyle w:val="TableText"/>
              <w:rPr>
                <w:sz w:val="17"/>
                <w:szCs w:val="17"/>
              </w:rPr>
            </w:pPr>
            <w:r w:rsidRPr="00D533CE">
              <w:rPr>
                <w:b/>
                <w:bCs/>
                <w:sz w:val="17"/>
                <w:szCs w:val="17"/>
              </w:rPr>
              <w:t>Total administered expenses from transactions</w:t>
            </w:r>
          </w:p>
        </w:tc>
        <w:tc>
          <w:tcPr>
            <w:tcW w:w="603" w:type="pct"/>
            <w:shd w:val="clear" w:color="auto" w:fill="auto"/>
            <w:noWrap/>
          </w:tcPr>
          <w:p w:rsidR="00381F58" w:rsidRPr="00B678BF" w:rsidRDefault="00381F58" w:rsidP="009F3FE0">
            <w:pPr>
              <w:pStyle w:val="TableTextRight"/>
              <w:rPr>
                <w:b/>
              </w:rPr>
            </w:pPr>
            <w:r w:rsidRPr="00B678BF">
              <w:rPr>
                <w:b/>
              </w:rPr>
              <w:t>15 </w:t>
            </w:r>
            <w:r w:rsidR="009F3FE0">
              <w:rPr>
                <w:b/>
              </w:rPr>
              <w:t>192 125</w:t>
            </w:r>
            <w:r w:rsidRPr="00B678BF">
              <w:rPr>
                <w:b/>
              </w:rPr>
              <w:t xml:space="preserve"> </w:t>
            </w:r>
          </w:p>
        </w:tc>
        <w:tc>
          <w:tcPr>
            <w:tcW w:w="604" w:type="pct"/>
            <w:shd w:val="clear" w:color="auto" w:fill="auto"/>
            <w:noWrap/>
          </w:tcPr>
          <w:p w:rsidR="00381F58" w:rsidRPr="00B678BF" w:rsidRDefault="00381F58" w:rsidP="00672684">
            <w:pPr>
              <w:pStyle w:val="TableTextRight"/>
              <w:rPr>
                <w:b/>
              </w:rPr>
            </w:pPr>
            <w:r w:rsidRPr="00B678BF">
              <w:rPr>
                <w:b/>
              </w:rPr>
              <w:t xml:space="preserve">15 142 279 </w:t>
            </w:r>
          </w:p>
        </w:tc>
        <w:tc>
          <w:tcPr>
            <w:tcW w:w="533" w:type="pct"/>
            <w:shd w:val="clear" w:color="auto" w:fill="E0E0E0"/>
            <w:noWrap/>
          </w:tcPr>
          <w:p w:rsidR="00381F58" w:rsidRPr="00B678BF" w:rsidRDefault="009F3FE0" w:rsidP="00672684">
            <w:pPr>
              <w:pStyle w:val="TableTextRight"/>
              <w:rPr>
                <w:b/>
              </w:rPr>
            </w:pPr>
            <w:r>
              <w:rPr>
                <w:b/>
              </w:rPr>
              <w:t>5 156 495</w:t>
            </w:r>
          </w:p>
        </w:tc>
        <w:tc>
          <w:tcPr>
            <w:tcW w:w="534" w:type="pct"/>
            <w:shd w:val="clear" w:color="auto" w:fill="E0E0E0"/>
            <w:noWrap/>
          </w:tcPr>
          <w:p w:rsidR="00381F58" w:rsidRPr="00B678BF" w:rsidRDefault="00381F58" w:rsidP="00672684">
            <w:pPr>
              <w:pStyle w:val="TableTextRight"/>
              <w:rPr>
                <w:b/>
              </w:rPr>
            </w:pPr>
            <w:r w:rsidRPr="00B678BF">
              <w:rPr>
                <w:b/>
              </w:rPr>
              <w:t xml:space="preserve">6 617 602 </w:t>
            </w:r>
          </w:p>
        </w:tc>
        <w:tc>
          <w:tcPr>
            <w:tcW w:w="533" w:type="pct"/>
            <w:shd w:val="clear" w:color="auto" w:fill="auto"/>
            <w:noWrap/>
          </w:tcPr>
          <w:p w:rsidR="00381F58" w:rsidRPr="00B678BF" w:rsidRDefault="00381F58" w:rsidP="00672684">
            <w:pPr>
              <w:pStyle w:val="TableTextRight"/>
              <w:rPr>
                <w:b/>
              </w:rPr>
            </w:pPr>
            <w:r w:rsidRPr="00B678BF">
              <w:rPr>
                <w:b/>
              </w:rPr>
              <w:t xml:space="preserve">6 216 </w:t>
            </w:r>
          </w:p>
        </w:tc>
        <w:tc>
          <w:tcPr>
            <w:tcW w:w="527" w:type="pct"/>
            <w:shd w:val="clear" w:color="auto" w:fill="auto"/>
            <w:noWrap/>
          </w:tcPr>
          <w:p w:rsidR="00381F58" w:rsidRPr="00B678BF" w:rsidRDefault="00381F58" w:rsidP="00672684">
            <w:pPr>
              <w:pStyle w:val="TableTextRight"/>
              <w:rPr>
                <w:b/>
              </w:rPr>
            </w:pPr>
            <w:r w:rsidRPr="00B678BF">
              <w:rPr>
                <w:b/>
              </w:rPr>
              <w:t xml:space="preserve">9 032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D533CE" w:rsidRDefault="00381F58" w:rsidP="00672684">
            <w:pPr>
              <w:pStyle w:val="TableTextRight"/>
              <w:rPr>
                <w:sz w:val="17"/>
                <w:szCs w:val="17"/>
              </w:rPr>
            </w:pP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b/>
                <w:bCs/>
                <w:sz w:val="17"/>
                <w:szCs w:val="17"/>
              </w:rPr>
              <w:t>Administered net result from transactions</w:t>
            </w:r>
          </w:p>
        </w:tc>
        <w:tc>
          <w:tcPr>
            <w:tcW w:w="603" w:type="pct"/>
            <w:shd w:val="clear" w:color="auto" w:fill="auto"/>
            <w:noWrap/>
          </w:tcPr>
          <w:p w:rsidR="00381F58" w:rsidRPr="00A03008" w:rsidRDefault="00381F58" w:rsidP="009F3FE0">
            <w:pPr>
              <w:pStyle w:val="TableTextRight"/>
              <w:rPr>
                <w:b/>
              </w:rPr>
            </w:pPr>
            <w:r w:rsidRPr="00A03008">
              <w:rPr>
                <w:b/>
              </w:rPr>
              <w:t>(</w:t>
            </w:r>
            <w:r w:rsidR="009F3FE0">
              <w:rPr>
                <w:b/>
              </w:rPr>
              <w:t>154 074</w:t>
            </w:r>
            <w:r w:rsidRPr="00A03008">
              <w:rPr>
                <w:b/>
              </w:rPr>
              <w:t>)</w:t>
            </w:r>
          </w:p>
        </w:tc>
        <w:tc>
          <w:tcPr>
            <w:tcW w:w="604" w:type="pct"/>
            <w:shd w:val="clear" w:color="auto" w:fill="auto"/>
            <w:noWrap/>
          </w:tcPr>
          <w:p w:rsidR="00381F58" w:rsidRPr="00A03008" w:rsidRDefault="00381F58" w:rsidP="00672684">
            <w:pPr>
              <w:pStyle w:val="TableTextRight"/>
              <w:rPr>
                <w:b/>
              </w:rPr>
            </w:pPr>
            <w:r w:rsidRPr="00A03008">
              <w:rPr>
                <w:b/>
              </w:rPr>
              <w:t>(681 648)</w:t>
            </w:r>
          </w:p>
        </w:tc>
        <w:tc>
          <w:tcPr>
            <w:tcW w:w="533" w:type="pct"/>
            <w:shd w:val="clear" w:color="auto" w:fill="E0E0E0"/>
            <w:noWrap/>
          </w:tcPr>
          <w:p w:rsidR="00381F58" w:rsidRPr="00A03008" w:rsidRDefault="00381F58" w:rsidP="009F3FE0">
            <w:pPr>
              <w:pStyle w:val="TableTextRight"/>
              <w:rPr>
                <w:b/>
              </w:rPr>
            </w:pPr>
            <w:r w:rsidRPr="00A03008">
              <w:rPr>
                <w:b/>
              </w:rPr>
              <w:t>(</w:t>
            </w:r>
            <w:r w:rsidR="009F3FE0">
              <w:rPr>
                <w:b/>
              </w:rPr>
              <w:t>2 100 721</w:t>
            </w:r>
            <w:r w:rsidRPr="00A03008">
              <w:rPr>
                <w:b/>
              </w:rPr>
              <w:t>)</w:t>
            </w:r>
          </w:p>
        </w:tc>
        <w:tc>
          <w:tcPr>
            <w:tcW w:w="534" w:type="pct"/>
            <w:shd w:val="clear" w:color="auto" w:fill="E0E0E0"/>
            <w:noWrap/>
          </w:tcPr>
          <w:p w:rsidR="00381F58" w:rsidRPr="00A03008" w:rsidRDefault="00381F58" w:rsidP="00672684">
            <w:pPr>
              <w:pStyle w:val="TableTextRight"/>
              <w:rPr>
                <w:b/>
              </w:rPr>
            </w:pPr>
            <w:r w:rsidRPr="00A03008">
              <w:rPr>
                <w:b/>
              </w:rPr>
              <w:t>(2 524 553)</w:t>
            </w:r>
          </w:p>
        </w:tc>
        <w:tc>
          <w:tcPr>
            <w:tcW w:w="533" w:type="pct"/>
            <w:shd w:val="clear" w:color="auto" w:fill="auto"/>
            <w:noWrap/>
          </w:tcPr>
          <w:p w:rsidR="00381F58" w:rsidRPr="00A03008" w:rsidRDefault="00381F58" w:rsidP="00672684">
            <w:pPr>
              <w:pStyle w:val="TableTextRight"/>
              <w:rPr>
                <w:b/>
              </w:rPr>
            </w:pPr>
            <w:r w:rsidRPr="00A03008">
              <w:rPr>
                <w:b/>
              </w:rPr>
              <w:t xml:space="preserve">9 177 </w:t>
            </w:r>
          </w:p>
        </w:tc>
        <w:tc>
          <w:tcPr>
            <w:tcW w:w="527" w:type="pct"/>
            <w:shd w:val="clear" w:color="auto" w:fill="auto"/>
            <w:noWrap/>
          </w:tcPr>
          <w:p w:rsidR="00381F58" w:rsidRPr="00A03008" w:rsidRDefault="00381F58" w:rsidP="00672684">
            <w:pPr>
              <w:pStyle w:val="TableTextRight"/>
              <w:rPr>
                <w:b/>
              </w:rPr>
            </w:pPr>
            <w:r w:rsidRPr="00A03008">
              <w:rPr>
                <w:b/>
              </w:rPr>
              <w:t xml:space="preserve">4 402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D533CE" w:rsidRDefault="00381F58" w:rsidP="00672684">
            <w:pPr>
              <w:pStyle w:val="TableTextRight"/>
              <w:rPr>
                <w:sz w:val="17"/>
                <w:szCs w:val="17"/>
              </w:rPr>
            </w:pP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2269" w:type="pct"/>
            <w:gridSpan w:val="2"/>
            <w:shd w:val="clear" w:color="auto" w:fill="auto"/>
          </w:tcPr>
          <w:p w:rsidR="00381F58" w:rsidRPr="00D533CE" w:rsidRDefault="00381F58" w:rsidP="00672684">
            <w:pPr>
              <w:pStyle w:val="TableTextBold"/>
              <w:rPr>
                <w:sz w:val="17"/>
                <w:szCs w:val="17"/>
              </w:rPr>
            </w:pPr>
            <w:r w:rsidRPr="00D533CE">
              <w:rPr>
                <w:sz w:val="17"/>
                <w:szCs w:val="17"/>
              </w:rPr>
              <w:t>Other economic flows included in net result</w:t>
            </w:r>
          </w:p>
        </w:tc>
        <w:tc>
          <w:tcPr>
            <w:tcW w:w="604" w:type="pct"/>
            <w:shd w:val="clear" w:color="auto" w:fill="auto"/>
            <w:noWrap/>
          </w:tcPr>
          <w:p w:rsidR="00381F58" w:rsidRPr="00D533CE" w:rsidRDefault="00381F58" w:rsidP="00672684">
            <w:pPr>
              <w:pStyle w:val="TableTextRight"/>
              <w:rPr>
                <w:sz w:val="17"/>
                <w:szCs w:val="17"/>
              </w:rPr>
            </w:pPr>
          </w:p>
        </w:tc>
        <w:tc>
          <w:tcPr>
            <w:tcW w:w="533" w:type="pct"/>
            <w:shd w:val="clear" w:color="auto" w:fill="E0E0E0"/>
            <w:noWrap/>
          </w:tcPr>
          <w:p w:rsidR="00381F58" w:rsidRPr="00D533CE" w:rsidRDefault="00381F58" w:rsidP="00672684">
            <w:pPr>
              <w:pStyle w:val="TableTextRight"/>
              <w:rPr>
                <w:sz w:val="17"/>
                <w:szCs w:val="17"/>
              </w:rPr>
            </w:pPr>
          </w:p>
        </w:tc>
        <w:tc>
          <w:tcPr>
            <w:tcW w:w="534" w:type="pct"/>
            <w:shd w:val="clear" w:color="auto" w:fill="E0E0E0"/>
            <w:noWrap/>
          </w:tcPr>
          <w:p w:rsidR="00381F58" w:rsidRPr="00D533CE" w:rsidRDefault="00381F58" w:rsidP="00672684">
            <w:pPr>
              <w:pStyle w:val="TableTextRight"/>
              <w:rPr>
                <w:sz w:val="17"/>
                <w:szCs w:val="17"/>
              </w:rPr>
            </w:pPr>
          </w:p>
        </w:tc>
        <w:tc>
          <w:tcPr>
            <w:tcW w:w="533" w:type="pct"/>
            <w:shd w:val="clear" w:color="auto" w:fill="auto"/>
            <w:noWrap/>
          </w:tcPr>
          <w:p w:rsidR="00381F58" w:rsidRPr="00D533CE" w:rsidRDefault="00381F58" w:rsidP="00672684">
            <w:pPr>
              <w:pStyle w:val="TableTextRight"/>
              <w:rPr>
                <w:sz w:val="17"/>
                <w:szCs w:val="17"/>
              </w:rPr>
            </w:pPr>
          </w:p>
        </w:tc>
        <w:tc>
          <w:tcPr>
            <w:tcW w:w="527" w:type="pct"/>
            <w:shd w:val="clear" w:color="auto" w:fill="auto"/>
            <w:noWrap/>
          </w:tcPr>
          <w:p w:rsidR="00381F58" w:rsidRPr="00D533CE" w:rsidRDefault="00381F58" w:rsidP="00672684">
            <w:pPr>
              <w:pStyle w:val="TableTextRight"/>
              <w:rPr>
                <w:sz w:val="17"/>
                <w:szCs w:val="17"/>
              </w:rPr>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Net gain/(loss) on non</w:t>
            </w:r>
            <w:r w:rsidR="002F651E">
              <w:rPr>
                <w:sz w:val="17"/>
                <w:szCs w:val="17"/>
              </w:rPr>
              <w:noBreakHyphen/>
            </w:r>
            <w:r w:rsidRPr="00D533CE">
              <w:rPr>
                <w:sz w:val="17"/>
                <w:szCs w:val="17"/>
              </w:rPr>
              <w:t>financial assets</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r w:rsidRPr="001A3316">
              <w:t>1</w:t>
            </w:r>
            <w:r>
              <w:t> </w:t>
            </w:r>
            <w:r w:rsidRPr="001A3316">
              <w:t xml:space="preserve">067 </w:t>
            </w:r>
          </w:p>
        </w:tc>
        <w:tc>
          <w:tcPr>
            <w:tcW w:w="527" w:type="pct"/>
            <w:shd w:val="clear" w:color="auto" w:fill="auto"/>
            <w:noWrap/>
          </w:tcPr>
          <w:p w:rsidR="00381F58" w:rsidRPr="001A3316" w:rsidRDefault="00381F58" w:rsidP="00672684">
            <w:pPr>
              <w:pStyle w:val="TableTextRight"/>
            </w:pPr>
            <w:r w:rsidRPr="001A3316">
              <w:t>8</w:t>
            </w:r>
            <w:r>
              <w:t> </w:t>
            </w:r>
            <w:r w:rsidRPr="001A3316">
              <w:t xml:space="preserve">993 </w:t>
            </w: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Net gain/(loss) on financial instruments</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r w:rsidRPr="001A3316">
              <w:t>(29</w:t>
            </w:r>
            <w:r>
              <w:t> </w:t>
            </w:r>
            <w:r w:rsidRPr="001A3316">
              <w:t>673)</w:t>
            </w:r>
          </w:p>
        </w:tc>
        <w:tc>
          <w:tcPr>
            <w:tcW w:w="534" w:type="pct"/>
            <w:shd w:val="clear" w:color="auto" w:fill="E0E0E0"/>
            <w:noWrap/>
          </w:tcPr>
          <w:p w:rsidR="00381F58" w:rsidRPr="001A3316" w:rsidRDefault="00622EDE" w:rsidP="00672684">
            <w:pPr>
              <w:pStyle w:val="TableTextRight"/>
            </w:pPr>
            <w:r>
              <w:t>–</w:t>
            </w:r>
            <w:r w:rsidR="00381F58" w:rsidRPr="001A3316">
              <w:t xml:space="preserve"> </w:t>
            </w: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sz w:val="17"/>
                <w:szCs w:val="17"/>
              </w:rPr>
            </w:pPr>
            <w:r w:rsidRPr="00D533CE">
              <w:rPr>
                <w:sz w:val="17"/>
                <w:szCs w:val="17"/>
              </w:rPr>
              <w:t xml:space="preserve">Other gains/(losses) from other economic </w:t>
            </w:r>
            <w:r w:rsidRPr="00D533CE">
              <w:rPr>
                <w:sz w:val="17"/>
                <w:szCs w:val="17"/>
              </w:rPr>
              <w:br/>
              <w:t>flows</w:t>
            </w:r>
          </w:p>
        </w:tc>
        <w:tc>
          <w:tcPr>
            <w:tcW w:w="603" w:type="pct"/>
            <w:shd w:val="clear" w:color="auto" w:fill="auto"/>
            <w:noWrap/>
          </w:tcPr>
          <w:p w:rsidR="00381F58" w:rsidRPr="001A3316" w:rsidRDefault="00381F58" w:rsidP="00672684">
            <w:pPr>
              <w:pStyle w:val="TableTextRight"/>
            </w:pPr>
            <w:r w:rsidRPr="001A3316">
              <w:t> </w:t>
            </w:r>
          </w:p>
        </w:tc>
        <w:tc>
          <w:tcPr>
            <w:tcW w:w="604" w:type="pct"/>
            <w:shd w:val="clear" w:color="auto" w:fill="auto"/>
            <w:noWrap/>
          </w:tcPr>
          <w:p w:rsidR="00381F58" w:rsidRPr="001A3316" w:rsidRDefault="00381F58" w:rsidP="00672684">
            <w:pPr>
              <w:pStyle w:val="TableTextRight"/>
            </w:pPr>
            <w:r w:rsidRPr="001A3316">
              <w:t> </w:t>
            </w:r>
          </w:p>
        </w:tc>
        <w:tc>
          <w:tcPr>
            <w:tcW w:w="533" w:type="pct"/>
            <w:shd w:val="clear" w:color="auto" w:fill="E0E0E0"/>
            <w:noWrap/>
          </w:tcPr>
          <w:p w:rsidR="00381F58" w:rsidRPr="001A3316" w:rsidRDefault="00381F58" w:rsidP="00672684">
            <w:pPr>
              <w:pStyle w:val="TableTextRight"/>
            </w:pPr>
            <w:r w:rsidRPr="001A3316">
              <w:t> </w:t>
            </w:r>
          </w:p>
        </w:tc>
        <w:tc>
          <w:tcPr>
            <w:tcW w:w="534" w:type="pct"/>
            <w:shd w:val="clear" w:color="auto" w:fill="E0E0E0"/>
            <w:noWrap/>
          </w:tcPr>
          <w:p w:rsidR="00381F58" w:rsidRPr="001A3316" w:rsidRDefault="00381F58" w:rsidP="00672684">
            <w:pPr>
              <w:pStyle w:val="TableTextRight"/>
            </w:pPr>
            <w:r w:rsidRPr="001A3316">
              <w:t> </w:t>
            </w:r>
          </w:p>
        </w:tc>
        <w:tc>
          <w:tcPr>
            <w:tcW w:w="533" w:type="pct"/>
            <w:shd w:val="clear" w:color="auto" w:fill="auto"/>
            <w:noWrap/>
          </w:tcPr>
          <w:p w:rsidR="00381F58" w:rsidRPr="001A3316" w:rsidRDefault="00381F58" w:rsidP="00672684">
            <w:pPr>
              <w:pStyle w:val="TableTextRight"/>
            </w:pPr>
            <w:r w:rsidRPr="001A3316">
              <w:t> </w:t>
            </w:r>
          </w:p>
        </w:tc>
        <w:tc>
          <w:tcPr>
            <w:tcW w:w="527" w:type="pct"/>
            <w:shd w:val="clear" w:color="auto" w:fill="auto"/>
            <w:noWrap/>
          </w:tcPr>
          <w:p w:rsidR="00381F58" w:rsidRPr="001A3316" w:rsidRDefault="00381F58" w:rsidP="00672684">
            <w:pPr>
              <w:pStyle w:val="TableTextRight"/>
            </w:pPr>
            <w:r w:rsidRPr="001A3316">
              <w:t> </w:t>
            </w:r>
          </w:p>
        </w:tc>
      </w:tr>
      <w:tr w:rsidR="00381F58" w:rsidRPr="00A03008" w:rsidTr="00672684">
        <w:trPr>
          <w:cantSplit/>
        </w:trPr>
        <w:tc>
          <w:tcPr>
            <w:tcW w:w="1666" w:type="pct"/>
            <w:shd w:val="clear" w:color="auto" w:fill="auto"/>
          </w:tcPr>
          <w:p w:rsidR="00381F58" w:rsidRPr="00D533CE" w:rsidRDefault="00381F58" w:rsidP="00672684">
            <w:pPr>
              <w:pStyle w:val="TableText"/>
              <w:rPr>
                <w:sz w:val="17"/>
                <w:szCs w:val="17"/>
              </w:rPr>
            </w:pPr>
            <w:r w:rsidRPr="00D533CE">
              <w:rPr>
                <w:b/>
                <w:bCs/>
                <w:sz w:val="17"/>
                <w:szCs w:val="17"/>
              </w:rPr>
              <w:t xml:space="preserve">Total other economic flows included in net </w:t>
            </w:r>
            <w:r w:rsidRPr="00D533CE">
              <w:rPr>
                <w:b/>
                <w:bCs/>
                <w:sz w:val="17"/>
                <w:szCs w:val="17"/>
              </w:rPr>
              <w:br/>
              <w:t>result</w:t>
            </w:r>
          </w:p>
        </w:tc>
        <w:tc>
          <w:tcPr>
            <w:tcW w:w="603" w:type="pct"/>
            <w:shd w:val="clear" w:color="auto" w:fill="auto"/>
            <w:noWrap/>
          </w:tcPr>
          <w:p w:rsidR="00381F58" w:rsidRPr="00A03008" w:rsidRDefault="00622EDE" w:rsidP="00672684">
            <w:pPr>
              <w:pStyle w:val="TableTextRight"/>
              <w:rPr>
                <w:b/>
              </w:rPr>
            </w:pPr>
            <w:r>
              <w:rPr>
                <w:b/>
              </w:rPr>
              <w:t>–</w:t>
            </w:r>
            <w:r w:rsidR="00381F58" w:rsidRPr="00A03008">
              <w:rPr>
                <w:b/>
              </w:rPr>
              <w:t xml:space="preserve"> </w:t>
            </w:r>
          </w:p>
        </w:tc>
        <w:tc>
          <w:tcPr>
            <w:tcW w:w="604" w:type="pct"/>
            <w:shd w:val="clear" w:color="auto" w:fill="auto"/>
            <w:noWrap/>
          </w:tcPr>
          <w:p w:rsidR="00381F58" w:rsidRPr="00A03008" w:rsidRDefault="00622EDE" w:rsidP="00672684">
            <w:pPr>
              <w:pStyle w:val="TableTextRight"/>
              <w:rPr>
                <w:b/>
              </w:rPr>
            </w:pPr>
            <w:r>
              <w:rPr>
                <w:b/>
              </w:rPr>
              <w:t>–</w:t>
            </w:r>
            <w:r w:rsidR="00381F58" w:rsidRPr="00A03008">
              <w:rPr>
                <w:b/>
              </w:rPr>
              <w:t xml:space="preserve"> </w:t>
            </w:r>
          </w:p>
        </w:tc>
        <w:tc>
          <w:tcPr>
            <w:tcW w:w="533" w:type="pct"/>
            <w:shd w:val="clear" w:color="auto" w:fill="E0E0E0"/>
            <w:noWrap/>
          </w:tcPr>
          <w:p w:rsidR="00381F58" w:rsidRPr="00A03008" w:rsidRDefault="00381F58" w:rsidP="00672684">
            <w:pPr>
              <w:pStyle w:val="TableTextRight"/>
              <w:rPr>
                <w:b/>
              </w:rPr>
            </w:pPr>
            <w:r w:rsidRPr="00A03008">
              <w:rPr>
                <w:b/>
              </w:rPr>
              <w:t>(29 673)</w:t>
            </w:r>
          </w:p>
        </w:tc>
        <w:tc>
          <w:tcPr>
            <w:tcW w:w="534" w:type="pct"/>
            <w:shd w:val="clear" w:color="auto" w:fill="E0E0E0"/>
            <w:noWrap/>
          </w:tcPr>
          <w:p w:rsidR="00381F58" w:rsidRPr="00A03008" w:rsidRDefault="00622EDE" w:rsidP="00672684">
            <w:pPr>
              <w:pStyle w:val="TableTextRight"/>
              <w:rPr>
                <w:b/>
              </w:rPr>
            </w:pPr>
            <w:r>
              <w:rPr>
                <w:b/>
              </w:rPr>
              <w:t>–</w:t>
            </w:r>
            <w:r w:rsidR="00381F58" w:rsidRPr="00A03008">
              <w:rPr>
                <w:b/>
              </w:rPr>
              <w:t xml:space="preserve"> </w:t>
            </w:r>
          </w:p>
        </w:tc>
        <w:tc>
          <w:tcPr>
            <w:tcW w:w="533" w:type="pct"/>
            <w:shd w:val="clear" w:color="auto" w:fill="auto"/>
            <w:noWrap/>
          </w:tcPr>
          <w:p w:rsidR="00381F58" w:rsidRPr="00A03008" w:rsidRDefault="00381F58" w:rsidP="00672684">
            <w:pPr>
              <w:pStyle w:val="TableTextRight"/>
              <w:rPr>
                <w:b/>
              </w:rPr>
            </w:pPr>
            <w:r w:rsidRPr="00A03008">
              <w:rPr>
                <w:b/>
              </w:rPr>
              <w:t xml:space="preserve">1 067 </w:t>
            </w:r>
          </w:p>
        </w:tc>
        <w:tc>
          <w:tcPr>
            <w:tcW w:w="527" w:type="pct"/>
            <w:shd w:val="clear" w:color="auto" w:fill="auto"/>
            <w:noWrap/>
          </w:tcPr>
          <w:p w:rsidR="00381F58" w:rsidRPr="00A03008" w:rsidRDefault="00381F58" w:rsidP="00672684">
            <w:pPr>
              <w:pStyle w:val="TableTextRight"/>
              <w:rPr>
                <w:b/>
              </w:rPr>
            </w:pPr>
            <w:r w:rsidRPr="00A03008">
              <w:rPr>
                <w:b/>
              </w:rPr>
              <w:t xml:space="preserve">8 993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1A3316" w:rsidRDefault="00381F58" w:rsidP="00672684">
            <w:pPr>
              <w:pStyle w:val="TableTextRight"/>
            </w:pPr>
            <w:r w:rsidRPr="001A3316">
              <w:t> </w:t>
            </w:r>
          </w:p>
        </w:tc>
        <w:tc>
          <w:tcPr>
            <w:tcW w:w="604" w:type="pct"/>
            <w:shd w:val="clear" w:color="auto" w:fill="auto"/>
            <w:noWrap/>
          </w:tcPr>
          <w:p w:rsidR="00381F58" w:rsidRPr="001A3316" w:rsidRDefault="00381F58" w:rsidP="00672684">
            <w:pPr>
              <w:pStyle w:val="TableTextRight"/>
            </w:pPr>
            <w:r w:rsidRPr="001A3316">
              <w:t> </w:t>
            </w:r>
          </w:p>
        </w:tc>
        <w:tc>
          <w:tcPr>
            <w:tcW w:w="533" w:type="pct"/>
            <w:shd w:val="clear" w:color="auto" w:fill="E0E0E0"/>
            <w:noWrap/>
          </w:tcPr>
          <w:p w:rsidR="00381F58" w:rsidRPr="001A3316" w:rsidRDefault="00381F58" w:rsidP="00672684">
            <w:pPr>
              <w:pStyle w:val="TableTextRight"/>
            </w:pPr>
            <w:r w:rsidRPr="001A3316">
              <w:t> </w:t>
            </w:r>
          </w:p>
        </w:tc>
        <w:tc>
          <w:tcPr>
            <w:tcW w:w="534" w:type="pct"/>
            <w:shd w:val="clear" w:color="auto" w:fill="E0E0E0"/>
            <w:noWrap/>
          </w:tcPr>
          <w:p w:rsidR="00381F58" w:rsidRPr="001A3316" w:rsidRDefault="00381F58" w:rsidP="00672684">
            <w:pPr>
              <w:pStyle w:val="TableTextRight"/>
            </w:pPr>
            <w:r w:rsidRPr="001A3316">
              <w:t> </w:t>
            </w:r>
          </w:p>
        </w:tc>
        <w:tc>
          <w:tcPr>
            <w:tcW w:w="533" w:type="pct"/>
            <w:shd w:val="clear" w:color="auto" w:fill="auto"/>
            <w:noWrap/>
          </w:tcPr>
          <w:p w:rsidR="00381F58" w:rsidRPr="001A3316" w:rsidRDefault="00381F58" w:rsidP="00672684">
            <w:pPr>
              <w:pStyle w:val="TableTextRight"/>
            </w:pPr>
            <w:r w:rsidRPr="001A3316">
              <w:t> </w:t>
            </w:r>
          </w:p>
        </w:tc>
        <w:tc>
          <w:tcPr>
            <w:tcW w:w="527" w:type="pct"/>
            <w:shd w:val="clear" w:color="auto" w:fill="auto"/>
            <w:noWrap/>
          </w:tcPr>
          <w:p w:rsidR="00381F58" w:rsidRPr="001A3316" w:rsidRDefault="00381F58" w:rsidP="00672684">
            <w:pPr>
              <w:pStyle w:val="TableTextRight"/>
            </w:pPr>
            <w:r w:rsidRPr="001A3316">
              <w:t> </w:t>
            </w:r>
          </w:p>
        </w:tc>
      </w:tr>
      <w:tr w:rsidR="00381F58" w:rsidRPr="00A03008" w:rsidTr="00672684">
        <w:trPr>
          <w:cantSplit/>
        </w:trPr>
        <w:tc>
          <w:tcPr>
            <w:tcW w:w="1666" w:type="pct"/>
            <w:shd w:val="clear" w:color="auto" w:fill="auto"/>
          </w:tcPr>
          <w:p w:rsidR="00381F58" w:rsidRPr="00D533CE" w:rsidRDefault="00381F58" w:rsidP="00672684">
            <w:pPr>
              <w:pStyle w:val="TableText"/>
              <w:rPr>
                <w:b/>
                <w:bCs/>
                <w:sz w:val="17"/>
                <w:szCs w:val="17"/>
              </w:rPr>
            </w:pPr>
            <w:r w:rsidRPr="00D533CE">
              <w:rPr>
                <w:b/>
                <w:bCs/>
                <w:sz w:val="17"/>
                <w:szCs w:val="17"/>
              </w:rPr>
              <w:t>Administered net result</w:t>
            </w:r>
          </w:p>
        </w:tc>
        <w:tc>
          <w:tcPr>
            <w:tcW w:w="603" w:type="pct"/>
            <w:shd w:val="clear" w:color="auto" w:fill="auto"/>
            <w:noWrap/>
          </w:tcPr>
          <w:p w:rsidR="00381F58" w:rsidRPr="00A03008" w:rsidRDefault="00381F58" w:rsidP="009F3FE0">
            <w:pPr>
              <w:pStyle w:val="TableTextRight"/>
              <w:rPr>
                <w:b/>
              </w:rPr>
            </w:pPr>
            <w:r w:rsidRPr="00A03008">
              <w:rPr>
                <w:b/>
              </w:rPr>
              <w:t>(</w:t>
            </w:r>
            <w:r w:rsidR="009F3FE0">
              <w:rPr>
                <w:b/>
              </w:rPr>
              <w:t>154 074</w:t>
            </w:r>
            <w:r w:rsidRPr="00A03008">
              <w:rPr>
                <w:b/>
              </w:rPr>
              <w:t>)</w:t>
            </w:r>
          </w:p>
        </w:tc>
        <w:tc>
          <w:tcPr>
            <w:tcW w:w="604" w:type="pct"/>
            <w:shd w:val="clear" w:color="auto" w:fill="auto"/>
            <w:noWrap/>
          </w:tcPr>
          <w:p w:rsidR="00381F58" w:rsidRPr="00A03008" w:rsidRDefault="00381F58" w:rsidP="00672684">
            <w:pPr>
              <w:pStyle w:val="TableTextRight"/>
              <w:rPr>
                <w:b/>
              </w:rPr>
            </w:pPr>
            <w:r w:rsidRPr="00A03008">
              <w:rPr>
                <w:b/>
              </w:rPr>
              <w:t>(681 648)</w:t>
            </w:r>
          </w:p>
        </w:tc>
        <w:tc>
          <w:tcPr>
            <w:tcW w:w="533" w:type="pct"/>
            <w:shd w:val="clear" w:color="auto" w:fill="E0E0E0"/>
            <w:noWrap/>
          </w:tcPr>
          <w:p w:rsidR="00381F58" w:rsidRPr="00A03008" w:rsidRDefault="00381F58" w:rsidP="009F3FE0">
            <w:pPr>
              <w:pStyle w:val="TableTextRight"/>
              <w:rPr>
                <w:b/>
              </w:rPr>
            </w:pPr>
            <w:r w:rsidRPr="00A03008">
              <w:rPr>
                <w:b/>
              </w:rPr>
              <w:t>(</w:t>
            </w:r>
            <w:r w:rsidR="009F3FE0">
              <w:rPr>
                <w:b/>
              </w:rPr>
              <w:t>2 130 394</w:t>
            </w:r>
            <w:r w:rsidRPr="00A03008">
              <w:rPr>
                <w:b/>
              </w:rPr>
              <w:t>)</w:t>
            </w:r>
          </w:p>
        </w:tc>
        <w:tc>
          <w:tcPr>
            <w:tcW w:w="534" w:type="pct"/>
            <w:shd w:val="clear" w:color="auto" w:fill="E0E0E0"/>
            <w:noWrap/>
          </w:tcPr>
          <w:p w:rsidR="00381F58" w:rsidRPr="00A03008" w:rsidRDefault="00381F58" w:rsidP="00672684">
            <w:pPr>
              <w:pStyle w:val="TableTextRight"/>
              <w:rPr>
                <w:b/>
              </w:rPr>
            </w:pPr>
            <w:r w:rsidRPr="00A03008">
              <w:rPr>
                <w:b/>
              </w:rPr>
              <w:t>(2 524 553)</w:t>
            </w:r>
          </w:p>
        </w:tc>
        <w:tc>
          <w:tcPr>
            <w:tcW w:w="533" w:type="pct"/>
            <w:shd w:val="clear" w:color="auto" w:fill="auto"/>
            <w:noWrap/>
          </w:tcPr>
          <w:p w:rsidR="00381F58" w:rsidRPr="00A03008" w:rsidRDefault="00381F58" w:rsidP="00672684">
            <w:pPr>
              <w:pStyle w:val="TableTextRight"/>
              <w:rPr>
                <w:b/>
              </w:rPr>
            </w:pPr>
            <w:r w:rsidRPr="00A03008">
              <w:rPr>
                <w:b/>
              </w:rPr>
              <w:t xml:space="preserve">10 244 </w:t>
            </w:r>
          </w:p>
        </w:tc>
        <w:tc>
          <w:tcPr>
            <w:tcW w:w="527" w:type="pct"/>
            <w:shd w:val="clear" w:color="auto" w:fill="auto"/>
            <w:noWrap/>
          </w:tcPr>
          <w:p w:rsidR="00381F58" w:rsidRPr="00A03008" w:rsidRDefault="00381F58" w:rsidP="00672684">
            <w:pPr>
              <w:pStyle w:val="TableTextRight"/>
              <w:rPr>
                <w:b/>
              </w:rPr>
            </w:pPr>
            <w:r w:rsidRPr="00A03008">
              <w:rPr>
                <w:b/>
              </w:rPr>
              <w:t xml:space="preserve">13 395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B678BF" w:rsidRDefault="00381F58" w:rsidP="00672684">
            <w:pPr>
              <w:pStyle w:val="TableText"/>
              <w:rPr>
                <w:b/>
              </w:rPr>
            </w:pPr>
            <w:r w:rsidRPr="00B678BF">
              <w:rPr>
                <w:b/>
              </w:rPr>
              <w:t>Other economic flows – other comprehensive income</w:t>
            </w: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b/>
                <w:bCs/>
                <w:sz w:val="17"/>
                <w:szCs w:val="17"/>
              </w:rPr>
            </w:pPr>
            <w:r w:rsidRPr="001A3316">
              <w:t>Remeasurement of superannuation defined benefit plans</w:t>
            </w:r>
          </w:p>
        </w:tc>
        <w:tc>
          <w:tcPr>
            <w:tcW w:w="603" w:type="pct"/>
            <w:shd w:val="clear" w:color="auto" w:fill="auto"/>
            <w:noWrap/>
          </w:tcPr>
          <w:p w:rsidR="00381F58" w:rsidRPr="001A3316" w:rsidRDefault="00381F58" w:rsidP="00672684">
            <w:pPr>
              <w:pStyle w:val="TableTextRight"/>
            </w:pPr>
            <w:r w:rsidRPr="001A3316">
              <w:t> </w:t>
            </w:r>
          </w:p>
        </w:tc>
        <w:tc>
          <w:tcPr>
            <w:tcW w:w="604" w:type="pct"/>
            <w:shd w:val="clear" w:color="auto" w:fill="auto"/>
            <w:noWrap/>
          </w:tcPr>
          <w:p w:rsidR="00381F58" w:rsidRPr="001A3316" w:rsidRDefault="00381F58" w:rsidP="00672684">
            <w:pPr>
              <w:pStyle w:val="TableTextRight"/>
            </w:pPr>
            <w:r w:rsidRPr="001A3316">
              <w:t> </w:t>
            </w:r>
          </w:p>
        </w:tc>
        <w:tc>
          <w:tcPr>
            <w:tcW w:w="533" w:type="pct"/>
            <w:shd w:val="clear" w:color="auto" w:fill="E0E0E0"/>
            <w:noWrap/>
          </w:tcPr>
          <w:p w:rsidR="00381F58" w:rsidRPr="001A3316" w:rsidRDefault="00381F58" w:rsidP="00672684">
            <w:pPr>
              <w:pStyle w:val="TableTextRight"/>
            </w:pPr>
            <w:r w:rsidRPr="001A3316">
              <w:t> </w:t>
            </w:r>
          </w:p>
        </w:tc>
        <w:tc>
          <w:tcPr>
            <w:tcW w:w="534" w:type="pct"/>
            <w:shd w:val="clear" w:color="auto" w:fill="E0E0E0"/>
            <w:noWrap/>
          </w:tcPr>
          <w:p w:rsidR="00381F58" w:rsidRPr="001A3316" w:rsidRDefault="00381F58" w:rsidP="00672684">
            <w:pPr>
              <w:pStyle w:val="TableTextRight"/>
            </w:pPr>
            <w:r w:rsidRPr="001A3316">
              <w:t> </w:t>
            </w:r>
          </w:p>
        </w:tc>
        <w:tc>
          <w:tcPr>
            <w:tcW w:w="533" w:type="pct"/>
            <w:shd w:val="clear" w:color="auto" w:fill="auto"/>
            <w:noWrap/>
          </w:tcPr>
          <w:p w:rsidR="00381F58" w:rsidRPr="001A3316" w:rsidRDefault="00381F58" w:rsidP="00672684">
            <w:pPr>
              <w:pStyle w:val="TableTextRight"/>
            </w:pPr>
            <w:r w:rsidRPr="001A3316">
              <w:t> </w:t>
            </w:r>
          </w:p>
        </w:tc>
        <w:tc>
          <w:tcPr>
            <w:tcW w:w="527" w:type="pct"/>
            <w:shd w:val="clear" w:color="auto" w:fill="auto"/>
            <w:noWrap/>
          </w:tcPr>
          <w:p w:rsidR="00381F58" w:rsidRPr="001A3316" w:rsidRDefault="00381F58" w:rsidP="00672684">
            <w:pPr>
              <w:pStyle w:val="TableTextRight"/>
            </w:pPr>
            <w:r w:rsidRPr="001A3316">
              <w:t> </w:t>
            </w:r>
          </w:p>
        </w:tc>
      </w:tr>
      <w:tr w:rsidR="00381F58" w:rsidRPr="00D533CE" w:rsidTr="00672684">
        <w:trPr>
          <w:cantSplit/>
          <w:trHeight w:hRule="exact" w:val="120"/>
        </w:trPr>
        <w:tc>
          <w:tcPr>
            <w:tcW w:w="1666" w:type="pct"/>
            <w:shd w:val="clear" w:color="auto" w:fill="auto"/>
          </w:tcPr>
          <w:p w:rsidR="00381F58" w:rsidRPr="00D533CE" w:rsidRDefault="00381F58" w:rsidP="00672684">
            <w:pPr>
              <w:pStyle w:val="TableText"/>
              <w:rPr>
                <w:b/>
                <w:bCs/>
                <w:sz w:val="17"/>
                <w:szCs w:val="17"/>
              </w:rPr>
            </w:pPr>
          </w:p>
        </w:tc>
        <w:tc>
          <w:tcPr>
            <w:tcW w:w="603" w:type="pct"/>
            <w:shd w:val="clear" w:color="auto" w:fill="auto"/>
            <w:noWrap/>
          </w:tcPr>
          <w:p w:rsidR="00381F58" w:rsidRPr="001A3316" w:rsidRDefault="00381F58" w:rsidP="00672684">
            <w:pPr>
              <w:pStyle w:val="TableTextRight"/>
            </w:pPr>
          </w:p>
        </w:tc>
        <w:tc>
          <w:tcPr>
            <w:tcW w:w="604" w:type="pct"/>
            <w:shd w:val="clear" w:color="auto" w:fill="auto"/>
            <w:noWrap/>
          </w:tcPr>
          <w:p w:rsidR="00381F58" w:rsidRPr="001A3316" w:rsidRDefault="00381F58" w:rsidP="00672684">
            <w:pPr>
              <w:pStyle w:val="TableTextRight"/>
            </w:pPr>
          </w:p>
        </w:tc>
        <w:tc>
          <w:tcPr>
            <w:tcW w:w="533" w:type="pct"/>
            <w:shd w:val="clear" w:color="auto" w:fill="E0E0E0"/>
            <w:noWrap/>
          </w:tcPr>
          <w:p w:rsidR="00381F58" w:rsidRPr="001A3316" w:rsidRDefault="00381F58" w:rsidP="00672684">
            <w:pPr>
              <w:pStyle w:val="TableTextRight"/>
            </w:pPr>
          </w:p>
        </w:tc>
        <w:tc>
          <w:tcPr>
            <w:tcW w:w="534" w:type="pct"/>
            <w:shd w:val="clear" w:color="auto" w:fill="E0E0E0"/>
            <w:noWrap/>
          </w:tcPr>
          <w:p w:rsidR="00381F58" w:rsidRPr="001A3316" w:rsidRDefault="00381F58" w:rsidP="00672684">
            <w:pPr>
              <w:pStyle w:val="TableTextRight"/>
            </w:pPr>
          </w:p>
        </w:tc>
        <w:tc>
          <w:tcPr>
            <w:tcW w:w="533" w:type="pct"/>
            <w:shd w:val="clear" w:color="auto" w:fill="auto"/>
            <w:noWrap/>
          </w:tcPr>
          <w:p w:rsidR="00381F58" w:rsidRPr="001A3316" w:rsidRDefault="00381F58" w:rsidP="00672684">
            <w:pPr>
              <w:pStyle w:val="TableTextRight"/>
            </w:pPr>
          </w:p>
        </w:tc>
        <w:tc>
          <w:tcPr>
            <w:tcW w:w="527" w:type="pct"/>
            <w:shd w:val="clear" w:color="auto" w:fill="auto"/>
            <w:noWrap/>
          </w:tcPr>
          <w:p w:rsidR="00381F58" w:rsidRPr="001A3316" w:rsidRDefault="00381F58" w:rsidP="00672684">
            <w:pPr>
              <w:pStyle w:val="TableTextRight"/>
            </w:pPr>
          </w:p>
        </w:tc>
      </w:tr>
      <w:tr w:rsidR="00381F58" w:rsidRPr="00D533CE" w:rsidTr="00672684">
        <w:trPr>
          <w:cantSplit/>
        </w:trPr>
        <w:tc>
          <w:tcPr>
            <w:tcW w:w="1666" w:type="pct"/>
            <w:shd w:val="clear" w:color="auto" w:fill="auto"/>
          </w:tcPr>
          <w:p w:rsidR="00381F58" w:rsidRPr="00D533CE" w:rsidRDefault="00381F58" w:rsidP="00672684">
            <w:pPr>
              <w:pStyle w:val="TableText"/>
              <w:rPr>
                <w:b/>
                <w:bCs/>
                <w:sz w:val="17"/>
                <w:szCs w:val="17"/>
              </w:rPr>
            </w:pPr>
            <w:r w:rsidRPr="00D533CE">
              <w:rPr>
                <w:b/>
                <w:bCs/>
                <w:sz w:val="17"/>
                <w:szCs w:val="17"/>
              </w:rPr>
              <w:t>Administered comprehensive result</w:t>
            </w:r>
          </w:p>
        </w:tc>
        <w:tc>
          <w:tcPr>
            <w:tcW w:w="603" w:type="pct"/>
            <w:shd w:val="clear" w:color="auto" w:fill="auto"/>
            <w:noWrap/>
          </w:tcPr>
          <w:p w:rsidR="00381F58" w:rsidRPr="00A03008" w:rsidRDefault="00381F58" w:rsidP="00655A39">
            <w:pPr>
              <w:pStyle w:val="TableTextRight"/>
              <w:rPr>
                <w:b/>
              </w:rPr>
            </w:pPr>
            <w:r w:rsidRPr="00A03008">
              <w:rPr>
                <w:b/>
              </w:rPr>
              <w:t>(</w:t>
            </w:r>
            <w:r w:rsidR="00655A39">
              <w:rPr>
                <w:b/>
              </w:rPr>
              <w:t>154 074</w:t>
            </w:r>
            <w:r w:rsidRPr="00A03008">
              <w:rPr>
                <w:b/>
              </w:rPr>
              <w:t>)</w:t>
            </w:r>
          </w:p>
        </w:tc>
        <w:tc>
          <w:tcPr>
            <w:tcW w:w="604" w:type="pct"/>
            <w:shd w:val="clear" w:color="auto" w:fill="auto"/>
            <w:noWrap/>
          </w:tcPr>
          <w:p w:rsidR="00381F58" w:rsidRPr="00A03008" w:rsidRDefault="00381F58" w:rsidP="00672684">
            <w:pPr>
              <w:pStyle w:val="TableTextRight"/>
              <w:rPr>
                <w:b/>
              </w:rPr>
            </w:pPr>
            <w:r w:rsidRPr="00A03008">
              <w:rPr>
                <w:b/>
              </w:rPr>
              <w:t>(681 648)</w:t>
            </w:r>
          </w:p>
        </w:tc>
        <w:tc>
          <w:tcPr>
            <w:tcW w:w="533" w:type="pct"/>
            <w:shd w:val="clear" w:color="auto" w:fill="E0E0E0"/>
            <w:noWrap/>
          </w:tcPr>
          <w:p w:rsidR="00381F58" w:rsidRPr="00A03008" w:rsidRDefault="00381F58" w:rsidP="00655A39">
            <w:pPr>
              <w:pStyle w:val="TableTextRight"/>
              <w:rPr>
                <w:b/>
              </w:rPr>
            </w:pPr>
            <w:r w:rsidRPr="00A03008">
              <w:rPr>
                <w:b/>
              </w:rPr>
              <w:t>(</w:t>
            </w:r>
            <w:r w:rsidR="00655A39">
              <w:rPr>
                <w:b/>
              </w:rPr>
              <w:t>2 130 394</w:t>
            </w:r>
            <w:r w:rsidRPr="00A03008">
              <w:rPr>
                <w:b/>
              </w:rPr>
              <w:t>)</w:t>
            </w:r>
          </w:p>
        </w:tc>
        <w:tc>
          <w:tcPr>
            <w:tcW w:w="534" w:type="pct"/>
            <w:shd w:val="clear" w:color="auto" w:fill="E0E0E0"/>
            <w:noWrap/>
          </w:tcPr>
          <w:p w:rsidR="00381F58" w:rsidRPr="00A03008" w:rsidRDefault="00381F58" w:rsidP="00672684">
            <w:pPr>
              <w:pStyle w:val="TableTextRight"/>
              <w:rPr>
                <w:b/>
              </w:rPr>
            </w:pPr>
            <w:r w:rsidRPr="00A03008">
              <w:rPr>
                <w:b/>
              </w:rPr>
              <w:t>(2 524 553)</w:t>
            </w:r>
          </w:p>
        </w:tc>
        <w:tc>
          <w:tcPr>
            <w:tcW w:w="533" w:type="pct"/>
            <w:shd w:val="clear" w:color="auto" w:fill="auto"/>
            <w:noWrap/>
          </w:tcPr>
          <w:p w:rsidR="00381F58" w:rsidRPr="00A03008" w:rsidRDefault="00381F58" w:rsidP="00672684">
            <w:pPr>
              <w:pStyle w:val="TableTextRight"/>
              <w:rPr>
                <w:b/>
              </w:rPr>
            </w:pPr>
            <w:r w:rsidRPr="00A03008">
              <w:rPr>
                <w:b/>
              </w:rPr>
              <w:t xml:space="preserve">10 244 </w:t>
            </w:r>
          </w:p>
        </w:tc>
        <w:tc>
          <w:tcPr>
            <w:tcW w:w="527" w:type="pct"/>
            <w:shd w:val="clear" w:color="auto" w:fill="auto"/>
            <w:noWrap/>
          </w:tcPr>
          <w:p w:rsidR="00381F58" w:rsidRPr="00A03008" w:rsidRDefault="00381F58" w:rsidP="00672684">
            <w:pPr>
              <w:pStyle w:val="TableTextRight"/>
              <w:rPr>
                <w:b/>
              </w:rPr>
            </w:pPr>
            <w:r w:rsidRPr="00A03008">
              <w:rPr>
                <w:b/>
              </w:rPr>
              <w:t xml:space="preserve">13 395 </w:t>
            </w:r>
          </w:p>
        </w:tc>
      </w:tr>
    </w:tbl>
    <w:p w:rsidR="00262622" w:rsidRDefault="00C8755E" w:rsidP="00C8755E">
      <w:pPr>
        <w:pStyle w:val="Notes"/>
      </w:pPr>
      <w:r>
        <w:t>Note:</w:t>
      </w:r>
    </w:p>
    <w:p w:rsidR="00C8755E" w:rsidRPr="00AF2974" w:rsidRDefault="00C8755E" w:rsidP="00C8755E">
      <w:pPr>
        <w:pStyle w:val="Notes"/>
      </w:pPr>
      <w:r>
        <w:t>(a) Ex</w:t>
      </w:r>
      <w:r w:rsidR="002F651E">
        <w:noBreakHyphen/>
      </w:r>
      <w:r w:rsidRPr="00C8755E">
        <w:t>gratia payments mainly represent tax relief provided by the State in various circumstances including hardship.</w:t>
      </w:r>
    </w:p>
    <w:p w:rsidR="00531576" w:rsidRPr="00AF2974" w:rsidRDefault="00262622" w:rsidP="00993EE9">
      <w:pPr>
        <w:pStyle w:val="Heading2NotesContinued"/>
      </w:pPr>
      <w:r w:rsidRPr="00AF2974">
        <w:br w:type="page"/>
      </w:r>
    </w:p>
    <w:p w:rsidR="005F7D01" w:rsidRPr="00AF2974" w:rsidRDefault="005F7D01" w:rsidP="005F7D01">
      <w:pPr>
        <w:pStyle w:val="Heading2NotesContinued"/>
      </w:pPr>
    </w:p>
    <w:p w:rsidR="00531576" w:rsidRDefault="00531576" w:rsidP="00B8311C">
      <w:pPr>
        <w:pStyle w:val="Heading3"/>
        <w:spacing w:after="80"/>
      </w:pPr>
    </w:p>
    <w:tbl>
      <w:tblPr>
        <w:tblW w:w="9930" w:type="dxa"/>
        <w:tblLayout w:type="fixed"/>
        <w:tblCellMar>
          <w:left w:w="86" w:type="dxa"/>
          <w:right w:w="86" w:type="dxa"/>
        </w:tblCellMar>
        <w:tblLook w:val="0000" w:firstRow="0" w:lastRow="0" w:firstColumn="0" w:lastColumn="0" w:noHBand="0" w:noVBand="0"/>
      </w:tblPr>
      <w:tblGrid>
        <w:gridCol w:w="987"/>
        <w:gridCol w:w="985"/>
        <w:gridCol w:w="816"/>
        <w:gridCol w:w="820"/>
        <w:gridCol w:w="1070"/>
        <w:gridCol w:w="1078"/>
        <w:gridCol w:w="1031"/>
        <w:gridCol w:w="1033"/>
        <w:gridCol w:w="1053"/>
        <w:gridCol w:w="1057"/>
      </w:tblGrid>
      <w:tr w:rsidR="00381F58" w:rsidRPr="00AF2974" w:rsidTr="00672684">
        <w:trPr>
          <w:cantSplit/>
        </w:trPr>
        <w:tc>
          <w:tcPr>
            <w:tcW w:w="993" w:type="pct"/>
            <w:gridSpan w:val="2"/>
            <w:shd w:val="clear" w:color="auto" w:fill="auto"/>
            <w:noWrap/>
            <w:vAlign w:val="bottom"/>
          </w:tcPr>
          <w:p w:rsidR="00381F58" w:rsidRPr="00AF2974" w:rsidRDefault="00381F58" w:rsidP="00672684">
            <w:pPr>
              <w:pStyle w:val="TableTextHeadingCentre"/>
            </w:pPr>
            <w:r w:rsidRPr="00AF2974">
              <w:t>Resource Management Services</w:t>
            </w:r>
          </w:p>
        </w:tc>
        <w:tc>
          <w:tcPr>
            <w:tcW w:w="824" w:type="pct"/>
            <w:gridSpan w:val="2"/>
            <w:shd w:val="clear" w:color="auto" w:fill="FFFFFF"/>
            <w:noWrap/>
            <w:vAlign w:val="bottom"/>
          </w:tcPr>
          <w:p w:rsidR="00381F58" w:rsidRPr="00AF2974" w:rsidRDefault="00381F58" w:rsidP="00672684">
            <w:pPr>
              <w:pStyle w:val="TableTextHeadingCentre"/>
            </w:pPr>
            <w:r w:rsidRPr="00AF2974">
              <w:t>Regulatory Services</w:t>
            </w:r>
          </w:p>
        </w:tc>
        <w:tc>
          <w:tcPr>
            <w:tcW w:w="1082" w:type="pct"/>
            <w:gridSpan w:val="2"/>
            <w:shd w:val="clear" w:color="auto" w:fill="auto"/>
            <w:noWrap/>
            <w:vAlign w:val="bottom"/>
          </w:tcPr>
          <w:p w:rsidR="00381F58" w:rsidRPr="00AF2974" w:rsidRDefault="00381F58" w:rsidP="00672684">
            <w:pPr>
              <w:pStyle w:val="TableTextHeadingCentre"/>
            </w:pPr>
            <w:r w:rsidRPr="00AF2974">
              <w:t>Revenue Management Services</w:t>
            </w:r>
          </w:p>
        </w:tc>
        <w:tc>
          <w:tcPr>
            <w:tcW w:w="1039" w:type="pct"/>
            <w:gridSpan w:val="2"/>
            <w:shd w:val="clear" w:color="auto" w:fill="FFFFFF"/>
            <w:noWrap/>
            <w:vAlign w:val="bottom"/>
          </w:tcPr>
          <w:p w:rsidR="00381F58" w:rsidRPr="00AF2974" w:rsidRDefault="00381F58" w:rsidP="00672684">
            <w:pPr>
              <w:pStyle w:val="TableTextHeadingCentre"/>
              <w:ind w:left="156"/>
            </w:pPr>
            <w:r w:rsidRPr="00AF2974">
              <w:t>Other – not attributable</w:t>
            </w:r>
          </w:p>
        </w:tc>
        <w:tc>
          <w:tcPr>
            <w:tcW w:w="1062" w:type="pct"/>
            <w:gridSpan w:val="2"/>
            <w:shd w:val="clear" w:color="auto" w:fill="auto"/>
            <w:noWrap/>
            <w:vAlign w:val="bottom"/>
          </w:tcPr>
          <w:p w:rsidR="00381F58" w:rsidRPr="00AF2974" w:rsidRDefault="00381F58" w:rsidP="00672684">
            <w:pPr>
              <w:pStyle w:val="TableTextHeadingCentre"/>
            </w:pPr>
            <w:r w:rsidRPr="00AF2974">
              <w:t>Departmental</w:t>
            </w:r>
            <w:r w:rsidRPr="00AF2974">
              <w:br/>
              <w:t>total</w:t>
            </w:r>
          </w:p>
        </w:tc>
      </w:tr>
      <w:tr w:rsidR="00381F58" w:rsidRPr="00AF2974" w:rsidTr="00672684">
        <w:trPr>
          <w:cantSplit/>
        </w:trPr>
        <w:tc>
          <w:tcPr>
            <w:tcW w:w="497" w:type="pct"/>
            <w:shd w:val="clear" w:color="auto" w:fill="auto"/>
            <w:noWrap/>
          </w:tcPr>
          <w:p w:rsidR="00381F58" w:rsidRPr="00AF2974" w:rsidRDefault="00381F58" w:rsidP="00672684">
            <w:pPr>
              <w:pStyle w:val="TableTextHeadingRight"/>
            </w:pPr>
            <w:r>
              <w:t>2014</w:t>
            </w:r>
          </w:p>
        </w:tc>
        <w:tc>
          <w:tcPr>
            <w:tcW w:w="496" w:type="pct"/>
            <w:shd w:val="clear" w:color="auto" w:fill="auto"/>
            <w:noWrap/>
          </w:tcPr>
          <w:p w:rsidR="00381F58" w:rsidRPr="00AF2974" w:rsidRDefault="00381F58" w:rsidP="00672684">
            <w:pPr>
              <w:pStyle w:val="TableTextHeadingRight"/>
            </w:pPr>
            <w:r>
              <w:t>2013</w:t>
            </w:r>
          </w:p>
        </w:tc>
        <w:tc>
          <w:tcPr>
            <w:tcW w:w="411" w:type="pct"/>
            <w:shd w:val="clear" w:color="auto" w:fill="FFFFFF"/>
            <w:noWrap/>
          </w:tcPr>
          <w:p w:rsidR="00381F58" w:rsidRPr="00AF2974" w:rsidRDefault="00381F58" w:rsidP="00672684">
            <w:pPr>
              <w:pStyle w:val="TableTextHeadingRight"/>
            </w:pPr>
            <w:r>
              <w:t>2014</w:t>
            </w:r>
          </w:p>
        </w:tc>
        <w:tc>
          <w:tcPr>
            <w:tcW w:w="413" w:type="pct"/>
            <w:shd w:val="clear" w:color="auto" w:fill="FFFFFF"/>
            <w:noWrap/>
          </w:tcPr>
          <w:p w:rsidR="00381F58" w:rsidRPr="00AF2974" w:rsidRDefault="00381F58" w:rsidP="00672684">
            <w:pPr>
              <w:pStyle w:val="TableTextHeadingRight"/>
            </w:pPr>
            <w:r>
              <w:t>2013</w:t>
            </w:r>
          </w:p>
        </w:tc>
        <w:tc>
          <w:tcPr>
            <w:tcW w:w="539" w:type="pct"/>
            <w:shd w:val="clear" w:color="auto" w:fill="auto"/>
            <w:noWrap/>
          </w:tcPr>
          <w:p w:rsidR="00381F58" w:rsidRPr="00AF2974" w:rsidRDefault="00381F58" w:rsidP="00672684">
            <w:pPr>
              <w:pStyle w:val="TableTextHeadingRight"/>
            </w:pPr>
            <w:r>
              <w:t>2014</w:t>
            </w:r>
          </w:p>
        </w:tc>
        <w:tc>
          <w:tcPr>
            <w:tcW w:w="543" w:type="pct"/>
            <w:shd w:val="clear" w:color="auto" w:fill="auto"/>
            <w:noWrap/>
          </w:tcPr>
          <w:p w:rsidR="00381F58" w:rsidRPr="00AF2974" w:rsidRDefault="00381F58" w:rsidP="00672684">
            <w:pPr>
              <w:pStyle w:val="TableTextHeadingRight"/>
            </w:pPr>
            <w:r>
              <w:t>2013</w:t>
            </w:r>
          </w:p>
        </w:tc>
        <w:tc>
          <w:tcPr>
            <w:tcW w:w="519" w:type="pct"/>
            <w:shd w:val="clear" w:color="auto" w:fill="FFFFFF"/>
            <w:noWrap/>
          </w:tcPr>
          <w:p w:rsidR="00381F58" w:rsidRPr="00AF2974" w:rsidRDefault="00381F58" w:rsidP="00672684">
            <w:pPr>
              <w:pStyle w:val="TableTextHeadingRight"/>
            </w:pPr>
            <w:r>
              <w:t>2014</w:t>
            </w:r>
          </w:p>
        </w:tc>
        <w:tc>
          <w:tcPr>
            <w:tcW w:w="520" w:type="pct"/>
            <w:shd w:val="clear" w:color="auto" w:fill="FFFFFF"/>
            <w:noWrap/>
          </w:tcPr>
          <w:p w:rsidR="00381F58" w:rsidRPr="00AF2974" w:rsidRDefault="00381F58" w:rsidP="00672684">
            <w:pPr>
              <w:pStyle w:val="TableTextHeadingRight"/>
            </w:pPr>
            <w:r>
              <w:t>2013</w:t>
            </w:r>
          </w:p>
        </w:tc>
        <w:tc>
          <w:tcPr>
            <w:tcW w:w="530" w:type="pct"/>
            <w:shd w:val="clear" w:color="auto" w:fill="auto"/>
            <w:noWrap/>
          </w:tcPr>
          <w:p w:rsidR="00381F58" w:rsidRPr="00AF2974" w:rsidRDefault="00381F58" w:rsidP="00672684">
            <w:pPr>
              <w:pStyle w:val="TableTextHeadingRight"/>
            </w:pPr>
            <w:r>
              <w:t>2014</w:t>
            </w:r>
          </w:p>
        </w:tc>
        <w:tc>
          <w:tcPr>
            <w:tcW w:w="532" w:type="pct"/>
            <w:shd w:val="clear" w:color="auto" w:fill="auto"/>
            <w:noWrap/>
          </w:tcPr>
          <w:p w:rsidR="00381F58" w:rsidRPr="00AF2974" w:rsidRDefault="00381F58" w:rsidP="00672684">
            <w:pPr>
              <w:pStyle w:val="TableTextHeadingRight"/>
            </w:pPr>
            <w:r>
              <w:t>2013</w:t>
            </w:r>
          </w:p>
        </w:tc>
      </w:tr>
      <w:tr w:rsidR="00381F58" w:rsidRPr="00AF2974" w:rsidTr="00672684">
        <w:trPr>
          <w:cantSplit/>
        </w:trPr>
        <w:tc>
          <w:tcPr>
            <w:tcW w:w="497"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496"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411" w:type="pct"/>
            <w:shd w:val="clear" w:color="auto" w:fill="FFFFFF"/>
            <w:noWrap/>
          </w:tcPr>
          <w:p w:rsidR="00381F58" w:rsidRPr="00AF2974" w:rsidRDefault="00381F58" w:rsidP="00672684">
            <w:pPr>
              <w:pStyle w:val="TableTextHeadingRight"/>
            </w:pPr>
            <w:r w:rsidRPr="00AF2974">
              <w:t>$</w:t>
            </w:r>
            <w:r w:rsidR="00354A87">
              <w:t>’</w:t>
            </w:r>
            <w:r w:rsidRPr="00AF2974">
              <w:t>000</w:t>
            </w:r>
          </w:p>
        </w:tc>
        <w:tc>
          <w:tcPr>
            <w:tcW w:w="413" w:type="pct"/>
            <w:shd w:val="clear" w:color="auto" w:fill="FFFFFF"/>
            <w:noWrap/>
          </w:tcPr>
          <w:p w:rsidR="00381F58" w:rsidRPr="00AF2974" w:rsidRDefault="00381F58" w:rsidP="00672684">
            <w:pPr>
              <w:pStyle w:val="TableTextHeadingRight"/>
            </w:pPr>
            <w:r w:rsidRPr="00AF2974">
              <w:t>$</w:t>
            </w:r>
            <w:r w:rsidR="00354A87">
              <w:t>’</w:t>
            </w:r>
            <w:r w:rsidRPr="00AF2974">
              <w:t>000</w:t>
            </w:r>
          </w:p>
        </w:tc>
        <w:tc>
          <w:tcPr>
            <w:tcW w:w="539"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43"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19" w:type="pct"/>
            <w:shd w:val="clear" w:color="auto" w:fill="FFFFFF"/>
            <w:noWrap/>
          </w:tcPr>
          <w:p w:rsidR="00381F58" w:rsidRPr="00AF2974" w:rsidRDefault="00381F58" w:rsidP="00672684">
            <w:pPr>
              <w:pStyle w:val="TableTextHeadingRight"/>
            </w:pPr>
            <w:r w:rsidRPr="00AF2974">
              <w:t>$</w:t>
            </w:r>
            <w:r w:rsidR="00354A87">
              <w:t>’</w:t>
            </w:r>
            <w:r w:rsidRPr="00AF2974">
              <w:t>000</w:t>
            </w:r>
          </w:p>
        </w:tc>
        <w:tc>
          <w:tcPr>
            <w:tcW w:w="520" w:type="pct"/>
            <w:shd w:val="clear" w:color="auto" w:fill="FFFFFF"/>
            <w:noWrap/>
          </w:tcPr>
          <w:p w:rsidR="00381F58" w:rsidRPr="00AF2974" w:rsidRDefault="00381F58" w:rsidP="00672684">
            <w:pPr>
              <w:pStyle w:val="TableTextHeadingRight"/>
            </w:pPr>
            <w:r w:rsidRPr="00AF2974">
              <w:t>$</w:t>
            </w:r>
            <w:r w:rsidR="00354A87">
              <w:t>’</w:t>
            </w:r>
            <w:r w:rsidRPr="00AF2974">
              <w:t>000</w:t>
            </w:r>
          </w:p>
        </w:tc>
        <w:tc>
          <w:tcPr>
            <w:tcW w:w="530" w:type="pct"/>
            <w:shd w:val="clear" w:color="auto" w:fill="auto"/>
            <w:noWrap/>
          </w:tcPr>
          <w:p w:rsidR="00381F58" w:rsidRPr="00AF2974" w:rsidRDefault="00381F58" w:rsidP="00672684">
            <w:pPr>
              <w:pStyle w:val="TableTextHeadingRight"/>
            </w:pPr>
            <w:r w:rsidRPr="00AF2974">
              <w:t>$</w:t>
            </w:r>
            <w:r w:rsidR="00354A87">
              <w:t>’</w:t>
            </w:r>
            <w:r w:rsidRPr="00AF2974">
              <w:t>000</w:t>
            </w:r>
          </w:p>
        </w:tc>
        <w:tc>
          <w:tcPr>
            <w:tcW w:w="532" w:type="pct"/>
            <w:shd w:val="clear" w:color="auto" w:fill="auto"/>
            <w:noWrap/>
          </w:tcPr>
          <w:p w:rsidR="00381F58" w:rsidRPr="00AF2974" w:rsidRDefault="00381F58" w:rsidP="00672684">
            <w:pPr>
              <w:pStyle w:val="TableTextHeadingRight"/>
            </w:pPr>
            <w:r w:rsidRPr="00AF2974">
              <w:t>$</w:t>
            </w:r>
            <w:r w:rsidR="00354A87">
              <w:t>’</w:t>
            </w:r>
            <w:r w:rsidRPr="00AF2974">
              <w:t>000</w:t>
            </w:r>
          </w:p>
        </w:tc>
      </w:tr>
      <w:tr w:rsidR="00381F58" w:rsidRPr="00D533CE" w:rsidTr="00672684">
        <w:trPr>
          <w:cantSplit/>
        </w:trPr>
        <w:tc>
          <w:tcPr>
            <w:tcW w:w="497" w:type="pct"/>
            <w:shd w:val="clear" w:color="auto" w:fill="E0E0E0"/>
            <w:noWrap/>
          </w:tcPr>
          <w:p w:rsidR="00381F58" w:rsidRPr="00D533CE" w:rsidRDefault="00381F58" w:rsidP="00672684">
            <w:pPr>
              <w:pStyle w:val="TableTextRight"/>
              <w:rPr>
                <w:sz w:val="17"/>
                <w:szCs w:val="17"/>
              </w:rPr>
            </w:pPr>
          </w:p>
        </w:tc>
        <w:tc>
          <w:tcPr>
            <w:tcW w:w="496" w:type="pct"/>
            <w:shd w:val="clear" w:color="auto" w:fill="E0E0E0"/>
            <w:noWrap/>
          </w:tcPr>
          <w:p w:rsidR="00381F58" w:rsidRPr="00D533CE" w:rsidRDefault="00381F58" w:rsidP="00672684">
            <w:pPr>
              <w:pStyle w:val="TableTextRight"/>
              <w:rPr>
                <w:sz w:val="17"/>
                <w:szCs w:val="17"/>
              </w:rPr>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 xml:space="preserve">271 </w:t>
            </w:r>
          </w:p>
        </w:tc>
        <w:tc>
          <w:tcPr>
            <w:tcW w:w="496" w:type="pct"/>
            <w:shd w:val="clear" w:color="auto" w:fill="E0E0E0"/>
            <w:noWrap/>
          </w:tcPr>
          <w:p w:rsidR="00381F58" w:rsidRPr="001A3316" w:rsidRDefault="00381F58" w:rsidP="00672684">
            <w:pPr>
              <w:pStyle w:val="TableTextRight"/>
            </w:pPr>
            <w:r w:rsidRPr="001A3316">
              <w:t xml:space="preserve">305 </w:t>
            </w:r>
          </w:p>
        </w:tc>
        <w:tc>
          <w:tcPr>
            <w:tcW w:w="411" w:type="pct"/>
            <w:shd w:val="clear" w:color="auto" w:fill="FFFFFF"/>
            <w:noWrap/>
          </w:tcPr>
          <w:p w:rsidR="00381F58" w:rsidRPr="001A3316" w:rsidRDefault="00381F58" w:rsidP="00672684">
            <w:pPr>
              <w:pStyle w:val="TableTextRight"/>
            </w:pPr>
            <w:r w:rsidRPr="001A3316">
              <w:t xml:space="preserve">39 </w:t>
            </w:r>
          </w:p>
        </w:tc>
        <w:tc>
          <w:tcPr>
            <w:tcW w:w="413" w:type="pct"/>
            <w:shd w:val="clear" w:color="auto" w:fill="FFFFFF"/>
            <w:noWrap/>
          </w:tcPr>
          <w:p w:rsidR="00381F58" w:rsidRPr="001A3316" w:rsidRDefault="00381F58" w:rsidP="00672684">
            <w:pPr>
              <w:pStyle w:val="TableTextRight"/>
            </w:pPr>
            <w:r w:rsidRPr="001A3316">
              <w:t xml:space="preserve">69 </w:t>
            </w:r>
          </w:p>
        </w:tc>
        <w:tc>
          <w:tcPr>
            <w:tcW w:w="539" w:type="pct"/>
            <w:shd w:val="clear" w:color="auto" w:fill="E0E0E0"/>
            <w:noWrap/>
          </w:tcPr>
          <w:p w:rsidR="00381F58" w:rsidRPr="001A3316" w:rsidRDefault="00381F58" w:rsidP="00672684">
            <w:pPr>
              <w:pStyle w:val="TableTextRight"/>
            </w:pPr>
            <w:r w:rsidRPr="001A3316">
              <w:t>266</w:t>
            </w:r>
            <w:r>
              <w:t> </w:t>
            </w:r>
            <w:r w:rsidRPr="001A3316">
              <w:t xml:space="preserve">934 </w:t>
            </w:r>
          </w:p>
        </w:tc>
        <w:tc>
          <w:tcPr>
            <w:tcW w:w="543" w:type="pct"/>
            <w:shd w:val="clear" w:color="auto" w:fill="E0E0E0"/>
            <w:noWrap/>
          </w:tcPr>
          <w:p w:rsidR="00381F58" w:rsidRPr="001A3316" w:rsidRDefault="00381F58" w:rsidP="00672684">
            <w:pPr>
              <w:pStyle w:val="TableTextRight"/>
            </w:pPr>
            <w:r w:rsidRPr="001A3316">
              <w:t>334</w:t>
            </w:r>
            <w:r>
              <w:t> </w:t>
            </w:r>
            <w:r w:rsidRPr="001A3316">
              <w:t xml:space="preserve">314 </w:t>
            </w:r>
          </w:p>
        </w:tc>
        <w:tc>
          <w:tcPr>
            <w:tcW w:w="519" w:type="pct"/>
            <w:shd w:val="clear" w:color="auto" w:fill="FFFFFF"/>
            <w:noWrap/>
          </w:tcPr>
          <w:p w:rsidR="00381F58" w:rsidRPr="001A3316" w:rsidRDefault="00381F58" w:rsidP="00672684">
            <w:pPr>
              <w:pStyle w:val="TableTextRight"/>
            </w:pPr>
            <w:r>
              <w:br/>
            </w: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w:t>
            </w:r>
            <w:r>
              <w:t> </w:t>
            </w:r>
            <w:r w:rsidRPr="001A3316">
              <w:t>880</w:t>
            </w:r>
            <w:r>
              <w:t> </w:t>
            </w:r>
            <w:r w:rsidRPr="001A3316">
              <w:t xml:space="preserve">349 </w:t>
            </w:r>
          </w:p>
        </w:tc>
        <w:tc>
          <w:tcPr>
            <w:tcW w:w="532" w:type="pct"/>
            <w:shd w:val="clear" w:color="auto" w:fill="E0E0E0"/>
            <w:noWrap/>
          </w:tcPr>
          <w:p w:rsidR="00381F58" w:rsidRPr="001A3316" w:rsidRDefault="00381F58" w:rsidP="00672684">
            <w:pPr>
              <w:pStyle w:val="TableTextRight"/>
            </w:pPr>
            <w:r w:rsidRPr="001A3316">
              <w:t>2</w:t>
            </w:r>
            <w:r>
              <w:t> </w:t>
            </w:r>
            <w:r w:rsidRPr="001A3316">
              <w:t>229</w:t>
            </w:r>
            <w:r>
              <w:t> </w:t>
            </w:r>
            <w:r w:rsidRPr="001A3316">
              <w:t xml:space="preserve">134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4</w:t>
            </w:r>
            <w:r>
              <w:t> </w:t>
            </w:r>
            <w:r w:rsidRPr="001A3316">
              <w:t xml:space="preserve">212 </w:t>
            </w:r>
          </w:p>
        </w:tc>
        <w:tc>
          <w:tcPr>
            <w:tcW w:w="543" w:type="pct"/>
            <w:shd w:val="clear" w:color="auto" w:fill="E0E0E0"/>
            <w:noWrap/>
          </w:tcPr>
          <w:p w:rsidR="00381F58" w:rsidRPr="001A3316" w:rsidRDefault="00381F58" w:rsidP="00672684">
            <w:pPr>
              <w:pStyle w:val="TableTextRight"/>
            </w:pPr>
            <w:r w:rsidRPr="001A3316">
              <w:t>5</w:t>
            </w:r>
            <w:r>
              <w:t> </w:t>
            </w:r>
            <w:r w:rsidRPr="001A3316">
              <w:t xml:space="preserve">440 </w:t>
            </w:r>
          </w:p>
        </w:tc>
        <w:tc>
          <w:tcPr>
            <w:tcW w:w="519" w:type="pct"/>
            <w:shd w:val="clear" w:color="auto" w:fill="FFFFFF"/>
            <w:noWrap/>
          </w:tcPr>
          <w:p w:rsidR="00381F58" w:rsidRPr="001A3316" w:rsidRDefault="00381F58" w:rsidP="00672684">
            <w:pPr>
              <w:pStyle w:val="TableTextRight"/>
            </w:pPr>
            <w:r w:rsidRPr="001A3316">
              <w:t>1</w:t>
            </w:r>
            <w:r>
              <w:t> </w:t>
            </w:r>
            <w:r w:rsidRPr="001A3316">
              <w:t>164</w:t>
            </w:r>
            <w:r>
              <w:t> </w:t>
            </w:r>
            <w:r w:rsidRPr="001A3316">
              <w:t xml:space="preserve">138 </w:t>
            </w:r>
          </w:p>
        </w:tc>
        <w:tc>
          <w:tcPr>
            <w:tcW w:w="520" w:type="pct"/>
            <w:shd w:val="clear" w:color="auto" w:fill="FFFFFF"/>
            <w:noWrap/>
          </w:tcPr>
          <w:p w:rsidR="00381F58" w:rsidRPr="001A3316" w:rsidRDefault="00381F58" w:rsidP="00672684">
            <w:pPr>
              <w:pStyle w:val="TableTextRight"/>
            </w:pPr>
            <w:r w:rsidRPr="001A3316">
              <w:t>1</w:t>
            </w:r>
            <w:r>
              <w:t> </w:t>
            </w:r>
            <w:r w:rsidRPr="001A3316">
              <w:t>082</w:t>
            </w:r>
            <w:r>
              <w:t> </w:t>
            </w:r>
            <w:r w:rsidRPr="001A3316">
              <w:t xml:space="preserve">485 </w:t>
            </w:r>
          </w:p>
        </w:tc>
        <w:tc>
          <w:tcPr>
            <w:tcW w:w="530" w:type="pct"/>
            <w:shd w:val="clear" w:color="auto" w:fill="E0E0E0"/>
            <w:noWrap/>
          </w:tcPr>
          <w:p w:rsidR="00381F58" w:rsidRPr="001A3316" w:rsidRDefault="00381F58" w:rsidP="00672684">
            <w:pPr>
              <w:pStyle w:val="TableTextRight"/>
            </w:pPr>
            <w:r w:rsidRPr="001A3316">
              <w:t>1</w:t>
            </w:r>
            <w:r>
              <w:t> </w:t>
            </w:r>
            <w:r w:rsidRPr="001A3316">
              <w:t>285</w:t>
            </w:r>
            <w:r>
              <w:t> </w:t>
            </w:r>
            <w:r w:rsidRPr="001A3316">
              <w:t xml:space="preserve">818 </w:t>
            </w:r>
          </w:p>
        </w:tc>
        <w:tc>
          <w:tcPr>
            <w:tcW w:w="532" w:type="pct"/>
            <w:shd w:val="clear" w:color="auto" w:fill="E0E0E0"/>
            <w:noWrap/>
          </w:tcPr>
          <w:p w:rsidR="00381F58" w:rsidRPr="001A3316" w:rsidRDefault="00381F58" w:rsidP="00672684">
            <w:pPr>
              <w:pStyle w:val="TableTextRight"/>
            </w:pPr>
            <w:r w:rsidRPr="001A3316">
              <w:t>1</w:t>
            </w:r>
            <w:r>
              <w:t> </w:t>
            </w:r>
            <w:r w:rsidRPr="001A3316">
              <w:t>181</w:t>
            </w:r>
            <w:r>
              <w:t> </w:t>
            </w:r>
            <w:r w:rsidRPr="001A3316">
              <w:t xml:space="preserve">755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r w:rsidRPr="001A3316">
              <w:t>8</w:t>
            </w:r>
            <w:r>
              <w:t> </w:t>
            </w:r>
            <w:r w:rsidRPr="001A3316">
              <w:t>954</w:t>
            </w:r>
            <w:r>
              <w:t> </w:t>
            </w:r>
            <w:r w:rsidRPr="001A3316">
              <w:t xml:space="preserve">629 </w:t>
            </w:r>
          </w:p>
        </w:tc>
        <w:tc>
          <w:tcPr>
            <w:tcW w:w="520" w:type="pct"/>
            <w:shd w:val="clear" w:color="auto" w:fill="FFFFFF"/>
            <w:noWrap/>
          </w:tcPr>
          <w:p w:rsidR="00381F58" w:rsidRPr="001A3316" w:rsidRDefault="00381F58" w:rsidP="00672684">
            <w:pPr>
              <w:pStyle w:val="TableTextRight"/>
            </w:pPr>
            <w:r w:rsidRPr="001A3316">
              <w:t>7</w:t>
            </w:r>
            <w:r>
              <w:t> </w:t>
            </w:r>
            <w:r w:rsidRPr="001A3316">
              <w:t>041</w:t>
            </w:r>
            <w:r>
              <w:t> </w:t>
            </w:r>
            <w:r w:rsidRPr="001A3316">
              <w:t xml:space="preserve">213 </w:t>
            </w:r>
          </w:p>
        </w:tc>
        <w:tc>
          <w:tcPr>
            <w:tcW w:w="530" w:type="pct"/>
            <w:shd w:val="clear" w:color="auto" w:fill="E0E0E0"/>
            <w:noWrap/>
          </w:tcPr>
          <w:p w:rsidR="00381F58" w:rsidRPr="001A3316" w:rsidRDefault="00381F58" w:rsidP="00672684">
            <w:pPr>
              <w:pStyle w:val="TableTextRight"/>
            </w:pPr>
            <w:r w:rsidRPr="001A3316">
              <w:t>20</w:t>
            </w:r>
            <w:r>
              <w:t> </w:t>
            </w:r>
            <w:r w:rsidRPr="001A3316">
              <w:t>487</w:t>
            </w:r>
            <w:r>
              <w:t> </w:t>
            </w:r>
            <w:r w:rsidRPr="001A3316">
              <w:t xml:space="preserve">643 </w:t>
            </w:r>
          </w:p>
        </w:tc>
        <w:tc>
          <w:tcPr>
            <w:tcW w:w="532" w:type="pct"/>
            <w:shd w:val="clear" w:color="auto" w:fill="E0E0E0"/>
            <w:noWrap/>
          </w:tcPr>
          <w:p w:rsidR="00381F58" w:rsidRPr="001A3316" w:rsidRDefault="00381F58" w:rsidP="00672684">
            <w:pPr>
              <w:pStyle w:val="TableTextRight"/>
            </w:pPr>
            <w:r w:rsidRPr="001A3316">
              <w:t>18</w:t>
            </w:r>
            <w:r>
              <w:t> </w:t>
            </w:r>
            <w:r w:rsidRPr="001A3316">
              <w:t>052</w:t>
            </w:r>
            <w:r>
              <w:t> </w:t>
            </w:r>
            <w:r w:rsidRPr="001A3316">
              <w:t xml:space="preserve">672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13</w:t>
            </w:r>
            <w:r>
              <w:t> </w:t>
            </w:r>
            <w:r w:rsidRPr="001A3316">
              <w:t>206</w:t>
            </w:r>
            <w:r>
              <w:t> </w:t>
            </w:r>
            <w:r w:rsidRPr="001A3316">
              <w:t xml:space="preserve">522 </w:t>
            </w:r>
          </w:p>
        </w:tc>
        <w:tc>
          <w:tcPr>
            <w:tcW w:w="543" w:type="pct"/>
            <w:shd w:val="clear" w:color="auto" w:fill="E0E0E0"/>
            <w:noWrap/>
          </w:tcPr>
          <w:p w:rsidR="00381F58" w:rsidRPr="001A3316" w:rsidRDefault="00381F58" w:rsidP="00672684">
            <w:pPr>
              <w:pStyle w:val="TableTextRight"/>
            </w:pPr>
            <w:r w:rsidRPr="001A3316">
              <w:t>11</w:t>
            </w:r>
            <w:r>
              <w:t> </w:t>
            </w:r>
            <w:r w:rsidRPr="001A3316">
              <w:t>334</w:t>
            </w:r>
            <w:r>
              <w:t> </w:t>
            </w:r>
            <w:r w:rsidRPr="001A3316">
              <w:t xml:space="preserve">222 </w:t>
            </w: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13</w:t>
            </w:r>
            <w:r>
              <w:t> </w:t>
            </w:r>
            <w:r w:rsidRPr="001A3316">
              <w:t>526</w:t>
            </w:r>
            <w:r>
              <w:t> </w:t>
            </w:r>
            <w:r w:rsidRPr="001A3316">
              <w:t xml:space="preserve">617 </w:t>
            </w:r>
          </w:p>
        </w:tc>
        <w:tc>
          <w:tcPr>
            <w:tcW w:w="532" w:type="pct"/>
            <w:shd w:val="clear" w:color="auto" w:fill="E0E0E0"/>
            <w:noWrap/>
          </w:tcPr>
          <w:p w:rsidR="00381F58" w:rsidRPr="001A3316" w:rsidRDefault="00381F58" w:rsidP="00672684">
            <w:pPr>
              <w:pStyle w:val="TableTextRight"/>
            </w:pPr>
            <w:r w:rsidRPr="001A3316">
              <w:t>11</w:t>
            </w:r>
            <w:r>
              <w:t> </w:t>
            </w:r>
            <w:r w:rsidRPr="001A3316">
              <w:t>605</w:t>
            </w:r>
            <w:r>
              <w:t> </w:t>
            </w:r>
            <w:r w:rsidRPr="001A3316">
              <w:t xml:space="preserve">331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219</w:t>
            </w:r>
            <w:r>
              <w:t> </w:t>
            </w:r>
            <w:r w:rsidRPr="001A3316">
              <w:t xml:space="preserve">954 </w:t>
            </w:r>
          </w:p>
        </w:tc>
        <w:tc>
          <w:tcPr>
            <w:tcW w:w="532" w:type="pct"/>
            <w:shd w:val="clear" w:color="auto" w:fill="E0E0E0"/>
            <w:noWrap/>
          </w:tcPr>
          <w:p w:rsidR="00381F58" w:rsidRPr="001A3316" w:rsidRDefault="00381F58" w:rsidP="00672684">
            <w:pPr>
              <w:pStyle w:val="TableTextRight"/>
            </w:pPr>
            <w:r w:rsidRPr="001A3316">
              <w:t>1</w:t>
            </w:r>
            <w:r>
              <w:t> </w:t>
            </w:r>
            <w:r w:rsidRPr="001A3316">
              <w:t>144</w:t>
            </w:r>
            <w:r>
              <w:t> </w:t>
            </w:r>
            <w:r w:rsidRPr="001A3316">
              <w:t xml:space="preserve">933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4</w:t>
            </w:r>
            <w:r>
              <w:t> </w:t>
            </w:r>
            <w:r w:rsidRPr="001A3316">
              <w:t>212</w:t>
            </w:r>
            <w:r>
              <w:t> </w:t>
            </w:r>
            <w:r w:rsidRPr="001A3316">
              <w:t xml:space="preserve">639 </w:t>
            </w:r>
          </w:p>
        </w:tc>
        <w:tc>
          <w:tcPr>
            <w:tcW w:w="532" w:type="pct"/>
            <w:shd w:val="clear" w:color="auto" w:fill="E0E0E0"/>
            <w:noWrap/>
          </w:tcPr>
          <w:p w:rsidR="00381F58" w:rsidRPr="001A3316" w:rsidRDefault="00381F58" w:rsidP="00672684">
            <w:pPr>
              <w:pStyle w:val="TableTextRight"/>
            </w:pPr>
            <w:r w:rsidRPr="001A3316">
              <w:t>4</w:t>
            </w:r>
            <w:r>
              <w:t> </w:t>
            </w:r>
            <w:r w:rsidRPr="001A3316">
              <w:t>023</w:t>
            </w:r>
            <w:r>
              <w:t> </w:t>
            </w:r>
            <w:r w:rsidRPr="001A3316">
              <w:t xml:space="preserve">019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9</w:t>
            </w:r>
            <w:r>
              <w:t> </w:t>
            </w:r>
            <w:r w:rsidRPr="001A3316">
              <w:t xml:space="preserve">212 </w:t>
            </w:r>
          </w:p>
        </w:tc>
        <w:tc>
          <w:tcPr>
            <w:tcW w:w="496" w:type="pct"/>
            <w:shd w:val="clear" w:color="auto" w:fill="E0E0E0"/>
            <w:noWrap/>
          </w:tcPr>
          <w:p w:rsidR="00381F58" w:rsidRPr="001A3316" w:rsidRDefault="00381F58" w:rsidP="00672684">
            <w:pPr>
              <w:pStyle w:val="TableTextRight"/>
            </w:pPr>
            <w:r w:rsidRPr="001A3316">
              <w:t>10</w:t>
            </w:r>
            <w:r>
              <w:t> </w:t>
            </w:r>
            <w:r w:rsidRPr="001A3316">
              <w:t xml:space="preserve">515 </w:t>
            </w: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65</w:t>
            </w:r>
            <w:r>
              <w:t> </w:t>
            </w:r>
            <w:r w:rsidRPr="001A3316">
              <w:t xml:space="preserve">117 </w:t>
            </w:r>
          </w:p>
        </w:tc>
        <w:tc>
          <w:tcPr>
            <w:tcW w:w="532" w:type="pct"/>
            <w:shd w:val="clear" w:color="auto" w:fill="E0E0E0"/>
            <w:noWrap/>
          </w:tcPr>
          <w:p w:rsidR="00381F58" w:rsidRPr="001A3316" w:rsidRDefault="00381F58" w:rsidP="00672684">
            <w:pPr>
              <w:pStyle w:val="TableTextRight"/>
            </w:pPr>
            <w:r w:rsidRPr="001A3316">
              <w:t>65</w:t>
            </w:r>
            <w:r>
              <w:t> </w:t>
            </w:r>
            <w:r w:rsidRPr="001A3316">
              <w:t xml:space="preserve">322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2</w:t>
            </w:r>
            <w:r>
              <w:t> </w:t>
            </w:r>
            <w:r w:rsidRPr="001A3316">
              <w:t xml:space="preserve">984 </w:t>
            </w:r>
          </w:p>
        </w:tc>
        <w:tc>
          <w:tcPr>
            <w:tcW w:w="496" w:type="pct"/>
            <w:shd w:val="clear" w:color="auto" w:fill="E0E0E0"/>
            <w:noWrap/>
          </w:tcPr>
          <w:p w:rsidR="00381F58" w:rsidRPr="001A3316" w:rsidRDefault="00381F58" w:rsidP="00672684">
            <w:pPr>
              <w:pStyle w:val="TableTextRight"/>
            </w:pPr>
            <w:r w:rsidRPr="001A3316">
              <w:t>12</w:t>
            </w:r>
            <w:r>
              <w:t> </w:t>
            </w:r>
            <w:r w:rsidRPr="001A3316">
              <w:t xml:space="preserve">472 </w:t>
            </w:r>
          </w:p>
        </w:tc>
        <w:tc>
          <w:tcPr>
            <w:tcW w:w="411" w:type="pct"/>
            <w:shd w:val="clear" w:color="auto" w:fill="FFFFFF"/>
            <w:noWrap/>
          </w:tcPr>
          <w:p w:rsidR="00381F58" w:rsidRPr="001A3316" w:rsidRDefault="00381F58" w:rsidP="00672684">
            <w:pPr>
              <w:pStyle w:val="TableTextRight"/>
            </w:pPr>
            <w:r w:rsidRPr="001A3316">
              <w:t xml:space="preserve">23 </w:t>
            </w:r>
          </w:p>
        </w:tc>
        <w:tc>
          <w:tcPr>
            <w:tcW w:w="413" w:type="pct"/>
            <w:shd w:val="clear" w:color="auto" w:fill="FFFFFF"/>
            <w:noWrap/>
          </w:tcPr>
          <w:p w:rsidR="00381F58" w:rsidRPr="001A3316" w:rsidRDefault="00381F58" w:rsidP="00672684">
            <w:pPr>
              <w:pStyle w:val="TableTextRight"/>
            </w:pPr>
            <w:r w:rsidRPr="001A3316">
              <w:t xml:space="preserve">40 </w:t>
            </w:r>
          </w:p>
        </w:tc>
        <w:tc>
          <w:tcPr>
            <w:tcW w:w="539" w:type="pct"/>
            <w:shd w:val="clear" w:color="auto" w:fill="E0E0E0"/>
            <w:noWrap/>
          </w:tcPr>
          <w:p w:rsidR="00381F58" w:rsidRPr="001A3316" w:rsidRDefault="00381F58" w:rsidP="00672684">
            <w:pPr>
              <w:pStyle w:val="TableTextRight"/>
            </w:pPr>
            <w:r w:rsidRPr="001A3316">
              <w:t>92</w:t>
            </w:r>
            <w:r>
              <w:t> </w:t>
            </w:r>
            <w:r w:rsidRPr="001A3316">
              <w:t xml:space="preserve">221 </w:t>
            </w:r>
          </w:p>
        </w:tc>
        <w:tc>
          <w:tcPr>
            <w:tcW w:w="543" w:type="pct"/>
            <w:shd w:val="clear" w:color="auto" w:fill="E0E0E0"/>
            <w:noWrap/>
          </w:tcPr>
          <w:p w:rsidR="00381F58" w:rsidRPr="001A3316" w:rsidRDefault="00381F58" w:rsidP="00672684">
            <w:pPr>
              <w:pStyle w:val="TableTextRight"/>
            </w:pPr>
            <w:r w:rsidRPr="001A3316">
              <w:t>78</w:t>
            </w:r>
            <w:r>
              <w:t> </w:t>
            </w:r>
            <w:r w:rsidRPr="001A3316">
              <w:t xml:space="preserve">967 </w:t>
            </w: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132</w:t>
            </w:r>
            <w:r>
              <w:t> </w:t>
            </w:r>
            <w:r w:rsidRPr="001A3316">
              <w:t xml:space="preserve">266 </w:t>
            </w:r>
          </w:p>
        </w:tc>
        <w:tc>
          <w:tcPr>
            <w:tcW w:w="532" w:type="pct"/>
            <w:shd w:val="clear" w:color="auto" w:fill="E0E0E0"/>
            <w:noWrap/>
          </w:tcPr>
          <w:p w:rsidR="00381F58" w:rsidRPr="001A3316" w:rsidRDefault="00381F58" w:rsidP="00672684">
            <w:pPr>
              <w:pStyle w:val="TableTextRight"/>
            </w:pPr>
            <w:r w:rsidRPr="001A3316">
              <w:t>164</w:t>
            </w:r>
            <w:r>
              <w:t> </w:t>
            </w:r>
            <w:r w:rsidRPr="001A3316">
              <w:t xml:space="preserve">990 </w:t>
            </w:r>
          </w:p>
        </w:tc>
      </w:tr>
      <w:tr w:rsidR="00381F58" w:rsidRPr="00D533CE" w:rsidTr="00672684">
        <w:trPr>
          <w:cantSplit/>
        </w:trPr>
        <w:tc>
          <w:tcPr>
            <w:tcW w:w="497" w:type="pct"/>
            <w:shd w:val="clear" w:color="auto" w:fill="E0E0E0"/>
            <w:noWrap/>
          </w:tcPr>
          <w:p w:rsidR="00381F58" w:rsidRPr="00414518" w:rsidRDefault="00381F58" w:rsidP="00672684">
            <w:pPr>
              <w:pStyle w:val="TableTextRight"/>
              <w:rPr>
                <w:sz w:val="16"/>
              </w:rPr>
            </w:pPr>
            <w:r w:rsidRPr="00414518">
              <w:rPr>
                <w:sz w:val="16"/>
              </w:rPr>
              <w:br/>
            </w:r>
            <w:r w:rsidRPr="00414518">
              <w:rPr>
                <w:sz w:val="16"/>
              </w:rPr>
              <w:br/>
            </w: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C04CAC" w:rsidP="00672684">
            <w:pPr>
              <w:pStyle w:val="TableTextRight"/>
            </w:pPr>
            <w:r>
              <w:t>2 872 657</w:t>
            </w:r>
          </w:p>
        </w:tc>
        <w:tc>
          <w:tcPr>
            <w:tcW w:w="520" w:type="pct"/>
            <w:shd w:val="clear" w:color="auto" w:fill="FFFFFF"/>
            <w:noWrap/>
          </w:tcPr>
          <w:p w:rsidR="00381F58" w:rsidRPr="001A3316" w:rsidRDefault="00381F58" w:rsidP="00672684">
            <w:pPr>
              <w:pStyle w:val="TableTextRight"/>
            </w:pPr>
            <w:r w:rsidRPr="001A3316">
              <w:t>1</w:t>
            </w:r>
            <w:r>
              <w:t> </w:t>
            </w:r>
            <w:r w:rsidRPr="001A3316">
              <w:t>935</w:t>
            </w:r>
            <w:r>
              <w:t> </w:t>
            </w:r>
            <w:r w:rsidRPr="001A3316">
              <w:t xml:space="preserve">275 </w:t>
            </w:r>
          </w:p>
        </w:tc>
        <w:tc>
          <w:tcPr>
            <w:tcW w:w="530" w:type="pct"/>
            <w:shd w:val="clear" w:color="auto" w:fill="E0E0E0"/>
            <w:noWrap/>
          </w:tcPr>
          <w:p w:rsidR="00381F58" w:rsidRPr="001A3316" w:rsidRDefault="00C04CAC" w:rsidP="00672684">
            <w:pPr>
              <w:pStyle w:val="TableTextRight"/>
            </w:pPr>
            <w:r>
              <w:t>2 872 657</w:t>
            </w:r>
          </w:p>
        </w:tc>
        <w:tc>
          <w:tcPr>
            <w:tcW w:w="532" w:type="pct"/>
            <w:shd w:val="clear" w:color="auto" w:fill="E0E0E0"/>
            <w:noWrap/>
          </w:tcPr>
          <w:p w:rsidR="00381F58" w:rsidRPr="001A3316" w:rsidRDefault="00381F58" w:rsidP="00672684">
            <w:pPr>
              <w:pStyle w:val="TableTextRight"/>
            </w:pPr>
            <w:r w:rsidRPr="001A3316">
              <w:t>1</w:t>
            </w:r>
            <w:r>
              <w:t> </w:t>
            </w:r>
            <w:r w:rsidRPr="001A3316">
              <w:t>935</w:t>
            </w:r>
            <w:r>
              <w:t> </w:t>
            </w:r>
            <w:r w:rsidRPr="001A3316">
              <w:t xml:space="preserve">275 </w:t>
            </w:r>
          </w:p>
        </w:tc>
      </w:tr>
      <w:tr w:rsidR="00381F58" w:rsidRPr="00B678BF" w:rsidTr="00672684">
        <w:trPr>
          <w:cantSplit/>
        </w:trPr>
        <w:tc>
          <w:tcPr>
            <w:tcW w:w="497" w:type="pct"/>
            <w:shd w:val="clear" w:color="auto" w:fill="E0E0E0"/>
            <w:noWrap/>
          </w:tcPr>
          <w:p w:rsidR="00381F58" w:rsidRPr="00B678BF" w:rsidRDefault="00381F58" w:rsidP="00672684">
            <w:pPr>
              <w:pStyle w:val="TableTextRight"/>
              <w:rPr>
                <w:b/>
              </w:rPr>
            </w:pPr>
            <w:r w:rsidRPr="00B678BF">
              <w:rPr>
                <w:b/>
              </w:rPr>
              <w:t xml:space="preserve">12 467 </w:t>
            </w:r>
          </w:p>
        </w:tc>
        <w:tc>
          <w:tcPr>
            <w:tcW w:w="496" w:type="pct"/>
            <w:shd w:val="clear" w:color="auto" w:fill="E0E0E0"/>
            <w:noWrap/>
          </w:tcPr>
          <w:p w:rsidR="00381F58" w:rsidRPr="00B678BF" w:rsidRDefault="00381F58" w:rsidP="00672684">
            <w:pPr>
              <w:pStyle w:val="TableTextRight"/>
              <w:rPr>
                <w:b/>
              </w:rPr>
            </w:pPr>
            <w:r w:rsidRPr="00B678BF">
              <w:rPr>
                <w:b/>
              </w:rPr>
              <w:t xml:space="preserve">23 292 </w:t>
            </w:r>
          </w:p>
        </w:tc>
        <w:tc>
          <w:tcPr>
            <w:tcW w:w="411" w:type="pct"/>
            <w:shd w:val="clear" w:color="auto" w:fill="FFFFFF"/>
            <w:noWrap/>
          </w:tcPr>
          <w:p w:rsidR="00381F58" w:rsidRPr="00B678BF" w:rsidRDefault="00381F58" w:rsidP="00672684">
            <w:pPr>
              <w:pStyle w:val="TableTextRight"/>
              <w:rPr>
                <w:b/>
              </w:rPr>
            </w:pPr>
            <w:r w:rsidRPr="00B678BF">
              <w:rPr>
                <w:b/>
              </w:rPr>
              <w:t xml:space="preserve">62 </w:t>
            </w:r>
            <w:r>
              <w:rPr>
                <w:b/>
              </w:rPr>
              <w:br/>
            </w:r>
          </w:p>
        </w:tc>
        <w:tc>
          <w:tcPr>
            <w:tcW w:w="413" w:type="pct"/>
            <w:shd w:val="clear" w:color="auto" w:fill="FFFFFF"/>
            <w:noWrap/>
          </w:tcPr>
          <w:p w:rsidR="00381F58" w:rsidRPr="00B678BF" w:rsidRDefault="00381F58" w:rsidP="00672684">
            <w:pPr>
              <w:pStyle w:val="TableTextRight"/>
              <w:rPr>
                <w:b/>
              </w:rPr>
            </w:pPr>
            <w:r w:rsidRPr="00B678BF">
              <w:rPr>
                <w:b/>
              </w:rPr>
              <w:t xml:space="preserve">109 </w:t>
            </w:r>
          </w:p>
        </w:tc>
        <w:tc>
          <w:tcPr>
            <w:tcW w:w="539" w:type="pct"/>
            <w:shd w:val="clear" w:color="auto" w:fill="E0E0E0"/>
            <w:noWrap/>
          </w:tcPr>
          <w:p w:rsidR="00381F58" w:rsidRPr="00B678BF" w:rsidRDefault="00381F58" w:rsidP="00672684">
            <w:pPr>
              <w:pStyle w:val="TableTextRight"/>
              <w:rPr>
                <w:b/>
              </w:rPr>
            </w:pPr>
            <w:r w:rsidRPr="00B678BF">
              <w:rPr>
                <w:b/>
              </w:rPr>
              <w:t xml:space="preserve">13 569 889 </w:t>
            </w:r>
          </w:p>
        </w:tc>
        <w:tc>
          <w:tcPr>
            <w:tcW w:w="543" w:type="pct"/>
            <w:shd w:val="clear" w:color="auto" w:fill="E0E0E0"/>
            <w:noWrap/>
          </w:tcPr>
          <w:p w:rsidR="00381F58" w:rsidRPr="00B678BF" w:rsidRDefault="00381F58" w:rsidP="00672684">
            <w:pPr>
              <w:pStyle w:val="TableTextRight"/>
              <w:rPr>
                <w:b/>
              </w:rPr>
            </w:pPr>
            <w:r w:rsidRPr="00B678BF">
              <w:rPr>
                <w:b/>
              </w:rPr>
              <w:t xml:space="preserve">11 752 943 </w:t>
            </w:r>
          </w:p>
        </w:tc>
        <w:tc>
          <w:tcPr>
            <w:tcW w:w="519" w:type="pct"/>
            <w:shd w:val="clear" w:color="auto" w:fill="FFFFFF"/>
            <w:noWrap/>
          </w:tcPr>
          <w:p w:rsidR="00381F58" w:rsidRPr="00B678BF" w:rsidRDefault="00381F58" w:rsidP="00C04CAC">
            <w:pPr>
              <w:pStyle w:val="TableTextRight"/>
              <w:rPr>
                <w:b/>
              </w:rPr>
            </w:pPr>
            <w:r w:rsidRPr="00B678BF">
              <w:rPr>
                <w:b/>
              </w:rPr>
              <w:t>12 </w:t>
            </w:r>
            <w:r w:rsidR="00C04CAC">
              <w:rPr>
                <w:b/>
              </w:rPr>
              <w:t>991 424</w:t>
            </w:r>
            <w:r w:rsidRPr="00B678BF">
              <w:rPr>
                <w:b/>
              </w:rPr>
              <w:t xml:space="preserve"> </w:t>
            </w:r>
          </w:p>
        </w:tc>
        <w:tc>
          <w:tcPr>
            <w:tcW w:w="520" w:type="pct"/>
            <w:shd w:val="clear" w:color="auto" w:fill="FFFFFF"/>
            <w:noWrap/>
          </w:tcPr>
          <w:p w:rsidR="00381F58" w:rsidRPr="00B678BF" w:rsidRDefault="00381F58" w:rsidP="00672684">
            <w:pPr>
              <w:pStyle w:val="TableTextRight"/>
              <w:rPr>
                <w:b/>
              </w:rPr>
            </w:pPr>
            <w:r w:rsidRPr="00B678BF">
              <w:rPr>
                <w:b/>
              </w:rPr>
              <w:t xml:space="preserve">10 058 973 </w:t>
            </w:r>
          </w:p>
        </w:tc>
        <w:tc>
          <w:tcPr>
            <w:tcW w:w="530" w:type="pct"/>
            <w:shd w:val="clear" w:color="auto" w:fill="E0E0E0"/>
            <w:noWrap/>
          </w:tcPr>
          <w:p w:rsidR="00381F58" w:rsidRPr="00B678BF" w:rsidRDefault="00C04CAC" w:rsidP="00672684">
            <w:pPr>
              <w:pStyle w:val="TableTextRight"/>
              <w:rPr>
                <w:b/>
              </w:rPr>
            </w:pPr>
            <w:r>
              <w:rPr>
                <w:b/>
              </w:rPr>
              <w:t>44 683 060</w:t>
            </w:r>
          </w:p>
        </w:tc>
        <w:tc>
          <w:tcPr>
            <w:tcW w:w="532" w:type="pct"/>
            <w:shd w:val="clear" w:color="auto" w:fill="E0E0E0"/>
            <w:noWrap/>
          </w:tcPr>
          <w:p w:rsidR="00381F58" w:rsidRPr="00B678BF" w:rsidRDefault="00381F58" w:rsidP="00672684">
            <w:pPr>
              <w:pStyle w:val="TableTextRight"/>
              <w:rPr>
                <w:b/>
              </w:rPr>
            </w:pPr>
            <w:r w:rsidRPr="00B678BF">
              <w:rPr>
                <w:b/>
              </w:rPr>
              <w:t xml:space="preserve">40 402 431 </w:t>
            </w:r>
          </w:p>
        </w:tc>
      </w:tr>
      <w:tr w:rsidR="00381F58" w:rsidRPr="00D533CE" w:rsidTr="00672684">
        <w:trPr>
          <w:cantSplit/>
          <w:trHeight w:hRule="exact" w:val="120"/>
        </w:trPr>
        <w:tc>
          <w:tcPr>
            <w:tcW w:w="497" w:type="pct"/>
            <w:shd w:val="clear" w:color="auto" w:fill="E0E0E0"/>
            <w:noWrap/>
          </w:tcPr>
          <w:p w:rsidR="00381F58" w:rsidRPr="00D533CE" w:rsidRDefault="00381F58" w:rsidP="00672684">
            <w:pPr>
              <w:pStyle w:val="TableTextRight"/>
              <w:rPr>
                <w:sz w:val="17"/>
                <w:szCs w:val="17"/>
              </w:rPr>
            </w:pPr>
          </w:p>
        </w:tc>
        <w:tc>
          <w:tcPr>
            <w:tcW w:w="496" w:type="pct"/>
            <w:shd w:val="clear" w:color="auto" w:fill="E0E0E0"/>
            <w:noWrap/>
          </w:tcPr>
          <w:p w:rsidR="00381F58" w:rsidRPr="00D533CE" w:rsidRDefault="00381F58" w:rsidP="00672684">
            <w:pPr>
              <w:pStyle w:val="TableTextRight"/>
              <w:rPr>
                <w:sz w:val="17"/>
                <w:szCs w:val="17"/>
              </w:rPr>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D533CE" w:rsidTr="00672684">
        <w:trPr>
          <w:cantSplit/>
        </w:trPr>
        <w:tc>
          <w:tcPr>
            <w:tcW w:w="497" w:type="pct"/>
            <w:shd w:val="clear" w:color="auto" w:fill="E0E0E0"/>
            <w:noWrap/>
          </w:tcPr>
          <w:p w:rsidR="00381F58" w:rsidRPr="00B678BF" w:rsidRDefault="00381F58" w:rsidP="00672684">
            <w:pPr>
              <w:pStyle w:val="TableTextRight"/>
            </w:pPr>
          </w:p>
        </w:tc>
        <w:tc>
          <w:tcPr>
            <w:tcW w:w="496" w:type="pct"/>
            <w:shd w:val="clear" w:color="auto" w:fill="E0E0E0"/>
            <w:noWrap/>
          </w:tcPr>
          <w:p w:rsidR="00381F58" w:rsidRPr="00B678BF" w:rsidRDefault="00381F58" w:rsidP="00672684">
            <w:pPr>
              <w:pStyle w:val="TableTextRight"/>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142</w:t>
            </w:r>
            <w:r>
              <w:t> </w:t>
            </w:r>
            <w:r w:rsidRPr="001A3316">
              <w:t xml:space="preserve">932 </w:t>
            </w:r>
          </w:p>
        </w:tc>
        <w:tc>
          <w:tcPr>
            <w:tcW w:w="543" w:type="pct"/>
            <w:shd w:val="clear" w:color="auto" w:fill="E0E0E0"/>
            <w:noWrap/>
          </w:tcPr>
          <w:p w:rsidR="00381F58" w:rsidRPr="001A3316" w:rsidRDefault="00381F58" w:rsidP="00672684">
            <w:pPr>
              <w:pStyle w:val="TableTextRight"/>
            </w:pPr>
            <w:r w:rsidRPr="001A3316">
              <w:t>243</w:t>
            </w:r>
            <w:r>
              <w:t> </w:t>
            </w:r>
            <w:r w:rsidRPr="001A3316">
              <w:t xml:space="preserve">528 </w:t>
            </w:r>
          </w:p>
        </w:tc>
        <w:tc>
          <w:tcPr>
            <w:tcW w:w="519" w:type="pct"/>
            <w:shd w:val="clear" w:color="auto" w:fill="FFFFFF"/>
            <w:noWrap/>
          </w:tcPr>
          <w:p w:rsidR="00381F58" w:rsidRPr="001A3316" w:rsidRDefault="00381F58" w:rsidP="00672684">
            <w:pPr>
              <w:pStyle w:val="TableTextRight"/>
            </w:pPr>
            <w:r w:rsidRPr="001A3316">
              <w:t>2</w:t>
            </w:r>
            <w:r>
              <w:t> </w:t>
            </w:r>
            <w:r w:rsidRPr="001A3316">
              <w:t>448</w:t>
            </w:r>
            <w:r>
              <w:t> </w:t>
            </w:r>
            <w:r w:rsidRPr="001A3316">
              <w:t xml:space="preserve">253 </w:t>
            </w:r>
          </w:p>
        </w:tc>
        <w:tc>
          <w:tcPr>
            <w:tcW w:w="520" w:type="pct"/>
            <w:shd w:val="clear" w:color="auto" w:fill="FFFFFF"/>
            <w:noWrap/>
          </w:tcPr>
          <w:p w:rsidR="00381F58" w:rsidRPr="001A3316" w:rsidRDefault="00381F58" w:rsidP="00672684">
            <w:pPr>
              <w:pStyle w:val="TableTextRight"/>
            </w:pPr>
            <w:r w:rsidRPr="001A3316">
              <w:t>2</w:t>
            </w:r>
            <w:r>
              <w:t> </w:t>
            </w:r>
            <w:r w:rsidRPr="001A3316">
              <w:t>275</w:t>
            </w:r>
            <w:r>
              <w:t> </w:t>
            </w:r>
            <w:r w:rsidRPr="001A3316">
              <w:t xml:space="preserve">497 </w:t>
            </w:r>
          </w:p>
        </w:tc>
        <w:tc>
          <w:tcPr>
            <w:tcW w:w="530" w:type="pct"/>
            <w:shd w:val="clear" w:color="auto" w:fill="E0E0E0"/>
            <w:noWrap/>
          </w:tcPr>
          <w:p w:rsidR="00381F58" w:rsidRPr="001A3316" w:rsidRDefault="00381F58" w:rsidP="00672684">
            <w:pPr>
              <w:pStyle w:val="TableTextRight"/>
            </w:pPr>
            <w:r w:rsidRPr="001A3316">
              <w:t>2</w:t>
            </w:r>
            <w:r>
              <w:t> </w:t>
            </w:r>
            <w:r w:rsidRPr="001A3316">
              <w:t>948</w:t>
            </w:r>
            <w:r>
              <w:t> </w:t>
            </w:r>
            <w:r w:rsidRPr="001A3316">
              <w:t xml:space="preserve">383 </w:t>
            </w:r>
          </w:p>
        </w:tc>
        <w:tc>
          <w:tcPr>
            <w:tcW w:w="532" w:type="pct"/>
            <w:shd w:val="clear" w:color="auto" w:fill="E0E0E0"/>
            <w:noWrap/>
          </w:tcPr>
          <w:p w:rsidR="00381F58" w:rsidRPr="001A3316" w:rsidRDefault="00381F58" w:rsidP="00672684">
            <w:pPr>
              <w:pStyle w:val="TableTextRight"/>
            </w:pPr>
            <w:r w:rsidRPr="001A3316">
              <w:t>2</w:t>
            </w:r>
            <w:r>
              <w:t> </w:t>
            </w:r>
            <w:r w:rsidRPr="001A3316">
              <w:t>939</w:t>
            </w:r>
            <w:r>
              <w:t> </w:t>
            </w:r>
            <w:r w:rsidRPr="001A3316">
              <w:t xml:space="preserve">690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8</w:t>
            </w:r>
            <w:r>
              <w:t> </w:t>
            </w:r>
            <w:r w:rsidRPr="001A3316">
              <w:t xml:space="preserve">016 </w:t>
            </w:r>
          </w:p>
        </w:tc>
        <w:tc>
          <w:tcPr>
            <w:tcW w:w="496" w:type="pct"/>
            <w:shd w:val="clear" w:color="auto" w:fill="E0E0E0"/>
            <w:noWrap/>
          </w:tcPr>
          <w:p w:rsidR="00381F58" w:rsidRPr="001A3316" w:rsidRDefault="00381F58" w:rsidP="00672684">
            <w:pPr>
              <w:pStyle w:val="TableTextRight"/>
            </w:pPr>
            <w:r w:rsidRPr="001A3316">
              <w:t>9</w:t>
            </w:r>
            <w:r>
              <w:t> </w:t>
            </w:r>
            <w:r w:rsidRPr="001A3316">
              <w:t xml:space="preserve">895 </w:t>
            </w: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w:t>
            </w:r>
            <w:r>
              <w:t> </w:t>
            </w:r>
            <w:r w:rsidRPr="001A3316">
              <w:t xml:space="preserve">726 </w:t>
            </w:r>
          </w:p>
        </w:tc>
        <w:tc>
          <w:tcPr>
            <w:tcW w:w="543" w:type="pct"/>
            <w:shd w:val="clear" w:color="auto" w:fill="E0E0E0"/>
            <w:noWrap/>
          </w:tcPr>
          <w:p w:rsidR="00381F58" w:rsidRPr="001A3316" w:rsidRDefault="00381F58" w:rsidP="00672684">
            <w:pPr>
              <w:pStyle w:val="TableTextRight"/>
            </w:pPr>
            <w:r w:rsidRPr="001A3316">
              <w:t xml:space="preserve">829 </w:t>
            </w:r>
          </w:p>
        </w:tc>
        <w:tc>
          <w:tcPr>
            <w:tcW w:w="519" w:type="pct"/>
            <w:shd w:val="clear" w:color="auto" w:fill="FFFFFF"/>
            <w:noWrap/>
          </w:tcPr>
          <w:p w:rsidR="00381F58" w:rsidRPr="001A3316" w:rsidRDefault="00381F58" w:rsidP="00672684">
            <w:pPr>
              <w:pStyle w:val="TableTextRight"/>
            </w:pPr>
            <w:r w:rsidRPr="001A3316">
              <w:t>9</w:t>
            </w:r>
            <w:r>
              <w:t> </w:t>
            </w:r>
            <w:r w:rsidRPr="001A3316">
              <w:t xml:space="preserve">780 </w:t>
            </w:r>
          </w:p>
        </w:tc>
        <w:tc>
          <w:tcPr>
            <w:tcW w:w="520" w:type="pct"/>
            <w:shd w:val="clear" w:color="auto" w:fill="FFFFFF"/>
            <w:noWrap/>
          </w:tcPr>
          <w:p w:rsidR="00381F58" w:rsidRPr="001A3316" w:rsidRDefault="00381F58" w:rsidP="00672684">
            <w:pPr>
              <w:pStyle w:val="TableTextRight"/>
            </w:pPr>
            <w:r w:rsidRPr="001A3316">
              <w:t>14</w:t>
            </w:r>
            <w:r>
              <w:t> </w:t>
            </w:r>
            <w:r w:rsidRPr="001A3316">
              <w:t xml:space="preserve">000 </w:t>
            </w:r>
          </w:p>
        </w:tc>
        <w:tc>
          <w:tcPr>
            <w:tcW w:w="530" w:type="pct"/>
            <w:shd w:val="clear" w:color="auto" w:fill="E0E0E0"/>
            <w:noWrap/>
          </w:tcPr>
          <w:p w:rsidR="00381F58" w:rsidRPr="001A3316" w:rsidRDefault="00381F58" w:rsidP="00672684">
            <w:pPr>
              <w:pStyle w:val="TableTextRight"/>
            </w:pPr>
            <w:r w:rsidRPr="001A3316">
              <w:t>1</w:t>
            </w:r>
            <w:r>
              <w:t> </w:t>
            </w:r>
            <w:r w:rsidRPr="001A3316">
              <w:t>300</w:t>
            </w:r>
            <w:r>
              <w:t> </w:t>
            </w:r>
            <w:r w:rsidRPr="001A3316">
              <w:t xml:space="preserve">518 </w:t>
            </w:r>
          </w:p>
        </w:tc>
        <w:tc>
          <w:tcPr>
            <w:tcW w:w="532" w:type="pct"/>
            <w:shd w:val="clear" w:color="auto" w:fill="E0E0E0"/>
            <w:noWrap/>
          </w:tcPr>
          <w:p w:rsidR="00381F58" w:rsidRPr="001A3316" w:rsidRDefault="00381F58" w:rsidP="00672684">
            <w:pPr>
              <w:pStyle w:val="TableTextRight"/>
            </w:pPr>
            <w:r w:rsidRPr="001A3316">
              <w:t>1</w:t>
            </w:r>
            <w:r>
              <w:t> </w:t>
            </w:r>
            <w:r w:rsidRPr="001A3316">
              <w:t>169</w:t>
            </w:r>
            <w:r>
              <w:t> </w:t>
            </w:r>
            <w:r w:rsidRPr="001A3316">
              <w:t xml:space="preserve">954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r w:rsidRPr="001A3316">
              <w:t>1</w:t>
            </w:r>
            <w:r>
              <w:t> </w:t>
            </w:r>
            <w:r w:rsidRPr="001A3316">
              <w:t>328</w:t>
            </w:r>
            <w:r>
              <w:t> </w:t>
            </w:r>
            <w:r w:rsidRPr="001A3316">
              <w:t xml:space="preserve">413 </w:t>
            </w:r>
          </w:p>
        </w:tc>
        <w:tc>
          <w:tcPr>
            <w:tcW w:w="520" w:type="pct"/>
            <w:shd w:val="clear" w:color="auto" w:fill="FFFFFF"/>
            <w:noWrap/>
          </w:tcPr>
          <w:p w:rsidR="00381F58" w:rsidRPr="001A3316" w:rsidRDefault="00381F58" w:rsidP="00672684">
            <w:pPr>
              <w:pStyle w:val="TableTextRight"/>
            </w:pPr>
            <w:r w:rsidRPr="001A3316">
              <w:t>1</w:t>
            </w:r>
            <w:r>
              <w:t> </w:t>
            </w:r>
            <w:r w:rsidRPr="001A3316">
              <w:t>467</w:t>
            </w:r>
            <w:r>
              <w:t> </w:t>
            </w:r>
            <w:r w:rsidRPr="001A3316">
              <w:t xml:space="preserve">687 </w:t>
            </w:r>
          </w:p>
        </w:tc>
        <w:tc>
          <w:tcPr>
            <w:tcW w:w="530" w:type="pct"/>
            <w:shd w:val="clear" w:color="auto" w:fill="E0E0E0"/>
            <w:noWrap/>
          </w:tcPr>
          <w:p w:rsidR="00381F58" w:rsidRPr="001A3316" w:rsidRDefault="00381F58" w:rsidP="00672684">
            <w:pPr>
              <w:pStyle w:val="TableTextRight"/>
            </w:pPr>
            <w:r w:rsidRPr="001A3316">
              <w:t>1</w:t>
            </w:r>
            <w:r>
              <w:t> </w:t>
            </w:r>
            <w:r w:rsidRPr="001A3316">
              <w:t>328</w:t>
            </w:r>
            <w:r>
              <w:t> </w:t>
            </w:r>
            <w:r w:rsidRPr="001A3316">
              <w:t xml:space="preserve">413 </w:t>
            </w:r>
          </w:p>
        </w:tc>
        <w:tc>
          <w:tcPr>
            <w:tcW w:w="532" w:type="pct"/>
            <w:shd w:val="clear" w:color="auto" w:fill="E0E0E0"/>
            <w:noWrap/>
          </w:tcPr>
          <w:p w:rsidR="00381F58" w:rsidRPr="001A3316" w:rsidRDefault="00381F58" w:rsidP="00672684">
            <w:pPr>
              <w:pStyle w:val="TableTextRight"/>
            </w:pPr>
            <w:r w:rsidRPr="001A3316">
              <w:t>1</w:t>
            </w:r>
            <w:r>
              <w:t> </w:t>
            </w:r>
            <w:r w:rsidRPr="001A3316">
              <w:t>467</w:t>
            </w:r>
            <w:r>
              <w:t> </w:t>
            </w:r>
            <w:r w:rsidRPr="001A3316">
              <w:t xml:space="preserve">687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176</w:t>
            </w:r>
            <w:r>
              <w:t> </w:t>
            </w:r>
            <w:r w:rsidRPr="001A3316">
              <w:t xml:space="preserve">214 </w:t>
            </w:r>
          </w:p>
        </w:tc>
        <w:tc>
          <w:tcPr>
            <w:tcW w:w="532" w:type="pct"/>
            <w:shd w:val="clear" w:color="auto" w:fill="E0E0E0"/>
            <w:noWrap/>
          </w:tcPr>
          <w:p w:rsidR="00381F58" w:rsidRPr="001A3316" w:rsidRDefault="00381F58" w:rsidP="00672684">
            <w:pPr>
              <w:pStyle w:val="TableTextRight"/>
            </w:pPr>
            <w:r w:rsidRPr="001A3316">
              <w:t>175</w:t>
            </w:r>
            <w:r>
              <w:t> </w:t>
            </w:r>
            <w:r w:rsidRPr="001A3316">
              <w:t xml:space="preserve">629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14</w:t>
            </w:r>
            <w:r>
              <w:t> </w:t>
            </w:r>
            <w:r w:rsidRPr="001A3316">
              <w:t xml:space="preserve">585 </w:t>
            </w:r>
          </w:p>
        </w:tc>
        <w:tc>
          <w:tcPr>
            <w:tcW w:w="543" w:type="pct"/>
            <w:shd w:val="clear" w:color="auto" w:fill="E0E0E0"/>
            <w:noWrap/>
          </w:tcPr>
          <w:p w:rsidR="00381F58" w:rsidRPr="001A3316" w:rsidRDefault="00381F58" w:rsidP="00672684">
            <w:pPr>
              <w:pStyle w:val="TableTextRight"/>
            </w:pPr>
            <w:r w:rsidRPr="001A3316">
              <w:t>1</w:t>
            </w:r>
            <w:r>
              <w:t> </w:t>
            </w:r>
            <w:r w:rsidRPr="001A3316">
              <w:t xml:space="preserve">332 </w:t>
            </w: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14</w:t>
            </w:r>
            <w:r>
              <w:t> </w:t>
            </w:r>
            <w:r w:rsidRPr="001A3316">
              <w:t xml:space="preserve">585 </w:t>
            </w:r>
          </w:p>
        </w:tc>
        <w:tc>
          <w:tcPr>
            <w:tcW w:w="532" w:type="pct"/>
            <w:shd w:val="clear" w:color="auto" w:fill="E0E0E0"/>
            <w:noWrap/>
          </w:tcPr>
          <w:p w:rsidR="00381F58" w:rsidRPr="001A3316" w:rsidRDefault="00381F58" w:rsidP="00672684">
            <w:pPr>
              <w:pStyle w:val="TableTextRight"/>
            </w:pPr>
            <w:r w:rsidRPr="001A3316">
              <w:t>1</w:t>
            </w:r>
            <w:r>
              <w:t> </w:t>
            </w:r>
            <w:r w:rsidRPr="001A3316">
              <w:t xml:space="preserve">359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1</w:t>
            </w:r>
            <w:r>
              <w:t> </w:t>
            </w:r>
            <w:r w:rsidRPr="001A3316">
              <w:t xml:space="preserve">900 </w:t>
            </w:r>
          </w:p>
        </w:tc>
        <w:tc>
          <w:tcPr>
            <w:tcW w:w="496" w:type="pct"/>
            <w:shd w:val="clear" w:color="auto" w:fill="E0E0E0"/>
            <w:noWrap/>
          </w:tcPr>
          <w:p w:rsidR="00381F58" w:rsidRPr="001A3316" w:rsidRDefault="00381F58" w:rsidP="00672684">
            <w:pPr>
              <w:pStyle w:val="TableTextRight"/>
            </w:pPr>
            <w:r w:rsidRPr="001A3316">
              <w:t>2</w:t>
            </w:r>
            <w:r>
              <w:t> </w:t>
            </w:r>
            <w:r w:rsidRPr="001A3316">
              <w:t xml:space="preserve">082 </w:t>
            </w:r>
          </w:p>
        </w:tc>
        <w:tc>
          <w:tcPr>
            <w:tcW w:w="411" w:type="pct"/>
            <w:shd w:val="clear" w:color="auto" w:fill="FFFFFF"/>
            <w:noWrap/>
          </w:tcPr>
          <w:p w:rsidR="00381F58" w:rsidRPr="001A3316" w:rsidRDefault="00381F58" w:rsidP="00672684">
            <w:pPr>
              <w:pStyle w:val="TableTextRight"/>
            </w:pPr>
            <w:r w:rsidRPr="001A3316">
              <w:t xml:space="preserve">39 </w:t>
            </w:r>
          </w:p>
        </w:tc>
        <w:tc>
          <w:tcPr>
            <w:tcW w:w="413" w:type="pct"/>
            <w:shd w:val="clear" w:color="auto" w:fill="FFFFFF"/>
            <w:noWrap/>
          </w:tcPr>
          <w:p w:rsidR="00381F58" w:rsidRPr="001A3316" w:rsidRDefault="00381F58" w:rsidP="00672684">
            <w:pPr>
              <w:pStyle w:val="TableTextRight"/>
            </w:pPr>
            <w:r w:rsidRPr="001A3316">
              <w:t xml:space="preserve">69 </w:t>
            </w:r>
          </w:p>
        </w:tc>
        <w:tc>
          <w:tcPr>
            <w:tcW w:w="539" w:type="pct"/>
            <w:shd w:val="clear" w:color="auto" w:fill="E0E0E0"/>
            <w:noWrap/>
          </w:tcPr>
          <w:p w:rsidR="00381F58" w:rsidRPr="001A3316" w:rsidRDefault="00381F58" w:rsidP="00672684">
            <w:pPr>
              <w:pStyle w:val="TableTextRight"/>
            </w:pPr>
            <w:r w:rsidRPr="001A3316">
              <w:t>46</w:t>
            </w:r>
            <w:r>
              <w:t> </w:t>
            </w:r>
            <w:r w:rsidRPr="001A3316">
              <w:t xml:space="preserve">475 </w:t>
            </w:r>
          </w:p>
        </w:tc>
        <w:tc>
          <w:tcPr>
            <w:tcW w:w="543" w:type="pct"/>
            <w:shd w:val="clear" w:color="auto" w:fill="E0E0E0"/>
            <w:noWrap/>
          </w:tcPr>
          <w:p w:rsidR="00381F58" w:rsidRPr="001A3316" w:rsidRDefault="00381F58" w:rsidP="00672684">
            <w:pPr>
              <w:pStyle w:val="TableTextRight"/>
            </w:pPr>
            <w:r w:rsidRPr="001A3316">
              <w:t>38</w:t>
            </w:r>
            <w:r>
              <w:t> </w:t>
            </w:r>
            <w:r w:rsidRPr="001A3316">
              <w:t xml:space="preserve">337 </w:t>
            </w: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68</w:t>
            </w:r>
            <w:r>
              <w:t> </w:t>
            </w:r>
            <w:r w:rsidRPr="001A3316">
              <w:t xml:space="preserve">772 </w:t>
            </w:r>
          </w:p>
        </w:tc>
        <w:tc>
          <w:tcPr>
            <w:tcW w:w="532" w:type="pct"/>
            <w:shd w:val="clear" w:color="auto" w:fill="E0E0E0"/>
            <w:noWrap/>
          </w:tcPr>
          <w:p w:rsidR="00381F58" w:rsidRPr="001A3316" w:rsidRDefault="00381F58" w:rsidP="00672684">
            <w:pPr>
              <w:pStyle w:val="TableTextRight"/>
            </w:pPr>
            <w:r w:rsidRPr="001A3316">
              <w:t>56</w:t>
            </w:r>
            <w:r>
              <w:t> </w:t>
            </w:r>
            <w:r w:rsidRPr="001A3316">
              <w:t xml:space="preserve">463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 xml:space="preserve">789 </w:t>
            </w:r>
          </w:p>
        </w:tc>
        <w:tc>
          <w:tcPr>
            <w:tcW w:w="496" w:type="pct"/>
            <w:shd w:val="clear" w:color="auto" w:fill="E0E0E0"/>
            <w:noWrap/>
          </w:tcPr>
          <w:p w:rsidR="00381F58" w:rsidRPr="001A3316" w:rsidRDefault="00381F58" w:rsidP="00672684">
            <w:pPr>
              <w:pStyle w:val="TableTextRight"/>
            </w:pPr>
            <w:r w:rsidRPr="001A3316">
              <w:t>1</w:t>
            </w:r>
            <w:r>
              <w:t> </w:t>
            </w:r>
            <w:r w:rsidRPr="001A3316">
              <w:t xml:space="preserve">435 </w:t>
            </w: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13</w:t>
            </w:r>
            <w:r>
              <w:t> </w:t>
            </w:r>
            <w:r w:rsidRPr="001A3316">
              <w:t>095</w:t>
            </w:r>
            <w:r>
              <w:t> </w:t>
            </w:r>
            <w:r w:rsidRPr="001A3316">
              <w:t xml:space="preserve">576 </w:t>
            </w:r>
          </w:p>
        </w:tc>
        <w:tc>
          <w:tcPr>
            <w:tcW w:w="543" w:type="pct"/>
            <w:shd w:val="clear" w:color="auto" w:fill="E0E0E0"/>
            <w:noWrap/>
          </w:tcPr>
          <w:p w:rsidR="00381F58" w:rsidRPr="001A3316" w:rsidRDefault="00381F58" w:rsidP="00672684">
            <w:pPr>
              <w:pStyle w:val="TableTextRight"/>
            </w:pPr>
            <w:r w:rsidRPr="001A3316">
              <w:t>11</w:t>
            </w:r>
            <w:r>
              <w:t> </w:t>
            </w:r>
            <w:r w:rsidRPr="001A3316">
              <w:t>230</w:t>
            </w:r>
            <w:r>
              <w:t> </w:t>
            </w:r>
            <w:r w:rsidRPr="001A3316">
              <w:t xml:space="preserve">862 </w:t>
            </w:r>
          </w:p>
        </w:tc>
        <w:tc>
          <w:tcPr>
            <w:tcW w:w="519" w:type="pct"/>
            <w:shd w:val="clear" w:color="auto" w:fill="FFFFFF"/>
            <w:noWrap/>
          </w:tcPr>
          <w:p w:rsidR="00381F58" w:rsidRPr="001A3316" w:rsidRDefault="00381F58" w:rsidP="00672684">
            <w:pPr>
              <w:pStyle w:val="TableTextRight"/>
            </w:pPr>
            <w:r w:rsidRPr="001A3316">
              <w:t>6</w:t>
            </w:r>
            <w:r>
              <w:t> </w:t>
            </w:r>
            <w:r w:rsidRPr="001A3316">
              <w:t>506</w:t>
            </w:r>
            <w:r>
              <w:t> </w:t>
            </w:r>
            <w:r w:rsidRPr="001A3316">
              <w:t xml:space="preserve">375 </w:t>
            </w:r>
          </w:p>
        </w:tc>
        <w:tc>
          <w:tcPr>
            <w:tcW w:w="520" w:type="pct"/>
            <w:shd w:val="clear" w:color="auto" w:fill="FFFFFF"/>
            <w:noWrap/>
          </w:tcPr>
          <w:p w:rsidR="00381F58" w:rsidRPr="001A3316" w:rsidRDefault="00381F58" w:rsidP="00672684">
            <w:pPr>
              <w:pStyle w:val="TableTextRight"/>
            </w:pPr>
            <w:r w:rsidRPr="001A3316">
              <w:t>4</w:t>
            </w:r>
            <w:r>
              <w:t> </w:t>
            </w:r>
            <w:r w:rsidRPr="001A3316">
              <w:t>765</w:t>
            </w:r>
            <w:r>
              <w:t> </w:t>
            </w:r>
            <w:r w:rsidRPr="001A3316">
              <w:t xml:space="preserve">715 </w:t>
            </w:r>
          </w:p>
        </w:tc>
        <w:tc>
          <w:tcPr>
            <w:tcW w:w="530" w:type="pct"/>
            <w:shd w:val="clear" w:color="auto" w:fill="E0E0E0"/>
            <w:noWrap/>
          </w:tcPr>
          <w:p w:rsidR="00381F58" w:rsidRPr="001A3316" w:rsidRDefault="00381F58" w:rsidP="00672684">
            <w:pPr>
              <w:pStyle w:val="TableTextRight"/>
            </w:pPr>
            <w:r w:rsidRPr="001A3316">
              <w:t>38</w:t>
            </w:r>
            <w:r>
              <w:t> </w:t>
            </w:r>
            <w:r w:rsidRPr="001A3316">
              <w:t>122</w:t>
            </w:r>
            <w:r>
              <w:t> </w:t>
            </w:r>
            <w:r w:rsidRPr="001A3316">
              <w:t xml:space="preserve">810 </w:t>
            </w:r>
          </w:p>
        </w:tc>
        <w:tc>
          <w:tcPr>
            <w:tcW w:w="532" w:type="pct"/>
            <w:shd w:val="clear" w:color="auto" w:fill="E0E0E0"/>
            <w:noWrap/>
          </w:tcPr>
          <w:p w:rsidR="00381F58" w:rsidRPr="001A3316" w:rsidRDefault="00381F58" w:rsidP="00672684">
            <w:pPr>
              <w:pStyle w:val="TableTextRight"/>
            </w:pPr>
            <w:r w:rsidRPr="001A3316">
              <w:t>36</w:t>
            </w:r>
            <w:r>
              <w:t> </w:t>
            </w:r>
            <w:r w:rsidRPr="001A3316">
              <w:t>009</w:t>
            </w:r>
            <w:r>
              <w:t> </w:t>
            </w:r>
            <w:r w:rsidRPr="001A3316">
              <w:t xml:space="preserve">399 </w:t>
            </w:r>
          </w:p>
        </w:tc>
      </w:tr>
      <w:tr w:rsidR="00381F58" w:rsidRPr="00B678BF" w:rsidTr="00672684">
        <w:trPr>
          <w:cantSplit/>
        </w:trPr>
        <w:tc>
          <w:tcPr>
            <w:tcW w:w="497" w:type="pct"/>
            <w:shd w:val="clear" w:color="auto" w:fill="E0E0E0"/>
            <w:noWrap/>
          </w:tcPr>
          <w:p w:rsidR="00381F58" w:rsidRPr="00B678BF" w:rsidRDefault="00381F58" w:rsidP="00672684">
            <w:pPr>
              <w:pStyle w:val="TableTextRight"/>
              <w:rPr>
                <w:b/>
              </w:rPr>
            </w:pPr>
            <w:r w:rsidRPr="00B678BF">
              <w:rPr>
                <w:b/>
              </w:rPr>
              <w:t xml:space="preserve">10 705 </w:t>
            </w:r>
          </w:p>
        </w:tc>
        <w:tc>
          <w:tcPr>
            <w:tcW w:w="496" w:type="pct"/>
            <w:shd w:val="clear" w:color="auto" w:fill="E0E0E0"/>
            <w:noWrap/>
          </w:tcPr>
          <w:p w:rsidR="00381F58" w:rsidRPr="00B678BF" w:rsidRDefault="00381F58" w:rsidP="00672684">
            <w:pPr>
              <w:pStyle w:val="TableTextRight"/>
              <w:rPr>
                <w:b/>
              </w:rPr>
            </w:pPr>
            <w:r w:rsidRPr="00B678BF">
              <w:rPr>
                <w:b/>
              </w:rPr>
              <w:t xml:space="preserve">13 412 </w:t>
            </w:r>
          </w:p>
        </w:tc>
        <w:tc>
          <w:tcPr>
            <w:tcW w:w="411" w:type="pct"/>
            <w:shd w:val="clear" w:color="auto" w:fill="FFFFFF"/>
            <w:noWrap/>
          </w:tcPr>
          <w:p w:rsidR="00381F58" w:rsidRPr="00B678BF" w:rsidRDefault="00381F58" w:rsidP="00672684">
            <w:pPr>
              <w:pStyle w:val="TableTextRight"/>
              <w:rPr>
                <w:b/>
              </w:rPr>
            </w:pPr>
            <w:r w:rsidRPr="00B678BF">
              <w:rPr>
                <w:b/>
              </w:rPr>
              <w:t xml:space="preserve">39 </w:t>
            </w:r>
            <w:r w:rsidRPr="00B678BF">
              <w:rPr>
                <w:b/>
              </w:rPr>
              <w:br/>
            </w:r>
          </w:p>
        </w:tc>
        <w:tc>
          <w:tcPr>
            <w:tcW w:w="413" w:type="pct"/>
            <w:shd w:val="clear" w:color="auto" w:fill="FFFFFF"/>
            <w:noWrap/>
          </w:tcPr>
          <w:p w:rsidR="00381F58" w:rsidRPr="00B678BF" w:rsidRDefault="00381F58" w:rsidP="00672684">
            <w:pPr>
              <w:pStyle w:val="TableTextRight"/>
              <w:rPr>
                <w:b/>
              </w:rPr>
            </w:pPr>
            <w:r w:rsidRPr="00B678BF">
              <w:rPr>
                <w:b/>
              </w:rPr>
              <w:t xml:space="preserve">69 </w:t>
            </w:r>
          </w:p>
        </w:tc>
        <w:tc>
          <w:tcPr>
            <w:tcW w:w="539" w:type="pct"/>
            <w:shd w:val="clear" w:color="auto" w:fill="E0E0E0"/>
            <w:noWrap/>
          </w:tcPr>
          <w:p w:rsidR="00381F58" w:rsidRPr="00B678BF" w:rsidRDefault="00381F58" w:rsidP="00672684">
            <w:pPr>
              <w:pStyle w:val="TableTextRight"/>
              <w:rPr>
                <w:b/>
              </w:rPr>
            </w:pPr>
            <w:r w:rsidRPr="00B678BF">
              <w:rPr>
                <w:b/>
              </w:rPr>
              <w:t xml:space="preserve">13 301 294 </w:t>
            </w:r>
          </w:p>
        </w:tc>
        <w:tc>
          <w:tcPr>
            <w:tcW w:w="543" w:type="pct"/>
            <w:shd w:val="clear" w:color="auto" w:fill="E0E0E0"/>
            <w:noWrap/>
          </w:tcPr>
          <w:p w:rsidR="00381F58" w:rsidRPr="00B678BF" w:rsidRDefault="00381F58" w:rsidP="00672684">
            <w:pPr>
              <w:pStyle w:val="TableTextRight"/>
              <w:rPr>
                <w:b/>
              </w:rPr>
            </w:pPr>
            <w:r w:rsidRPr="00B678BF">
              <w:rPr>
                <w:b/>
              </w:rPr>
              <w:t xml:space="preserve">11 514 888 </w:t>
            </w:r>
          </w:p>
        </w:tc>
        <w:tc>
          <w:tcPr>
            <w:tcW w:w="519" w:type="pct"/>
            <w:shd w:val="clear" w:color="auto" w:fill="FFFFFF"/>
            <w:noWrap/>
          </w:tcPr>
          <w:p w:rsidR="00381F58" w:rsidRPr="00B678BF" w:rsidRDefault="00381F58" w:rsidP="00672684">
            <w:pPr>
              <w:pStyle w:val="TableTextRight"/>
              <w:rPr>
                <w:b/>
              </w:rPr>
            </w:pPr>
            <w:r w:rsidRPr="00B678BF">
              <w:rPr>
                <w:b/>
              </w:rPr>
              <w:t xml:space="preserve">10 292 821 </w:t>
            </w:r>
          </w:p>
        </w:tc>
        <w:tc>
          <w:tcPr>
            <w:tcW w:w="520" w:type="pct"/>
            <w:shd w:val="clear" w:color="auto" w:fill="FFFFFF"/>
            <w:noWrap/>
          </w:tcPr>
          <w:p w:rsidR="00381F58" w:rsidRPr="00B678BF" w:rsidRDefault="00381F58" w:rsidP="00672684">
            <w:pPr>
              <w:pStyle w:val="TableTextRight"/>
              <w:rPr>
                <w:b/>
              </w:rPr>
            </w:pPr>
            <w:r w:rsidRPr="00B678BF">
              <w:rPr>
                <w:b/>
              </w:rPr>
              <w:t xml:space="preserve">8 522 899 </w:t>
            </w:r>
          </w:p>
        </w:tc>
        <w:tc>
          <w:tcPr>
            <w:tcW w:w="530" w:type="pct"/>
            <w:shd w:val="clear" w:color="auto" w:fill="E0E0E0"/>
            <w:noWrap/>
          </w:tcPr>
          <w:p w:rsidR="00381F58" w:rsidRPr="00B678BF" w:rsidRDefault="00381F58" w:rsidP="00672684">
            <w:pPr>
              <w:pStyle w:val="TableTextRight"/>
              <w:rPr>
                <w:b/>
              </w:rPr>
            </w:pPr>
            <w:r w:rsidRPr="00B678BF">
              <w:rPr>
                <w:b/>
              </w:rPr>
              <w:t xml:space="preserve">43 959 695 </w:t>
            </w:r>
          </w:p>
        </w:tc>
        <w:tc>
          <w:tcPr>
            <w:tcW w:w="532" w:type="pct"/>
            <w:shd w:val="clear" w:color="auto" w:fill="E0E0E0"/>
            <w:noWrap/>
          </w:tcPr>
          <w:p w:rsidR="00381F58" w:rsidRPr="00B678BF" w:rsidRDefault="00381F58" w:rsidP="00672684">
            <w:pPr>
              <w:pStyle w:val="TableTextRight"/>
              <w:rPr>
                <w:b/>
              </w:rPr>
            </w:pPr>
            <w:r w:rsidRPr="00B678BF">
              <w:rPr>
                <w:b/>
              </w:rPr>
              <w:t xml:space="preserve">41 820 181 </w:t>
            </w:r>
          </w:p>
        </w:tc>
      </w:tr>
      <w:tr w:rsidR="00381F58" w:rsidRPr="00D533CE" w:rsidTr="00672684">
        <w:trPr>
          <w:cantSplit/>
          <w:trHeight w:hRule="exact" w:val="120"/>
        </w:trPr>
        <w:tc>
          <w:tcPr>
            <w:tcW w:w="497" w:type="pct"/>
            <w:shd w:val="clear" w:color="auto" w:fill="E0E0E0"/>
            <w:noWrap/>
          </w:tcPr>
          <w:p w:rsidR="00381F58" w:rsidRPr="00D533CE" w:rsidRDefault="00381F58" w:rsidP="00672684">
            <w:pPr>
              <w:pStyle w:val="TableTextRight"/>
            </w:pPr>
          </w:p>
        </w:tc>
        <w:tc>
          <w:tcPr>
            <w:tcW w:w="496" w:type="pct"/>
            <w:shd w:val="clear" w:color="auto" w:fill="E0E0E0"/>
            <w:noWrap/>
          </w:tcPr>
          <w:p w:rsidR="00381F58" w:rsidRPr="00D533CE" w:rsidRDefault="00381F58" w:rsidP="00672684">
            <w:pPr>
              <w:pStyle w:val="TableTextRight"/>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B678BF" w:rsidTr="00672684">
        <w:trPr>
          <w:cantSplit/>
        </w:trPr>
        <w:tc>
          <w:tcPr>
            <w:tcW w:w="497" w:type="pct"/>
            <w:shd w:val="clear" w:color="auto" w:fill="E0E0E0"/>
            <w:noWrap/>
          </w:tcPr>
          <w:p w:rsidR="00381F58" w:rsidRPr="00B678BF" w:rsidRDefault="00381F58" w:rsidP="00672684">
            <w:pPr>
              <w:pStyle w:val="TableTextRight"/>
              <w:rPr>
                <w:b/>
              </w:rPr>
            </w:pPr>
            <w:r w:rsidRPr="00B678BF">
              <w:rPr>
                <w:b/>
              </w:rPr>
              <w:t xml:space="preserve">1 762 </w:t>
            </w:r>
          </w:p>
        </w:tc>
        <w:tc>
          <w:tcPr>
            <w:tcW w:w="496" w:type="pct"/>
            <w:shd w:val="clear" w:color="auto" w:fill="E0E0E0"/>
            <w:noWrap/>
          </w:tcPr>
          <w:p w:rsidR="00381F58" w:rsidRPr="00B678BF" w:rsidRDefault="00381F58" w:rsidP="00672684">
            <w:pPr>
              <w:pStyle w:val="TableTextRight"/>
              <w:rPr>
                <w:b/>
              </w:rPr>
            </w:pPr>
            <w:r w:rsidRPr="00B678BF">
              <w:rPr>
                <w:b/>
              </w:rPr>
              <w:t xml:space="preserve">9 880 </w:t>
            </w:r>
          </w:p>
        </w:tc>
        <w:tc>
          <w:tcPr>
            <w:tcW w:w="411" w:type="pct"/>
            <w:shd w:val="clear" w:color="auto" w:fill="FFFFFF"/>
            <w:noWrap/>
          </w:tcPr>
          <w:p w:rsidR="00381F58" w:rsidRPr="00B678BF" w:rsidRDefault="00381F58" w:rsidP="00672684">
            <w:pPr>
              <w:pStyle w:val="TableTextRight"/>
              <w:rPr>
                <w:b/>
              </w:rPr>
            </w:pPr>
            <w:r w:rsidRPr="00B678BF">
              <w:rPr>
                <w:b/>
              </w:rPr>
              <w:t xml:space="preserve">23 </w:t>
            </w:r>
          </w:p>
        </w:tc>
        <w:tc>
          <w:tcPr>
            <w:tcW w:w="413" w:type="pct"/>
            <w:shd w:val="clear" w:color="auto" w:fill="FFFFFF"/>
            <w:noWrap/>
          </w:tcPr>
          <w:p w:rsidR="00381F58" w:rsidRPr="00B678BF" w:rsidRDefault="00381F58" w:rsidP="00672684">
            <w:pPr>
              <w:pStyle w:val="TableTextRight"/>
              <w:rPr>
                <w:b/>
              </w:rPr>
            </w:pPr>
            <w:r w:rsidRPr="00B678BF">
              <w:rPr>
                <w:b/>
              </w:rPr>
              <w:t xml:space="preserve">40 </w:t>
            </w:r>
          </w:p>
        </w:tc>
        <w:tc>
          <w:tcPr>
            <w:tcW w:w="539" w:type="pct"/>
            <w:shd w:val="clear" w:color="auto" w:fill="E0E0E0"/>
            <w:noWrap/>
          </w:tcPr>
          <w:p w:rsidR="00381F58" w:rsidRPr="00B678BF" w:rsidRDefault="00381F58" w:rsidP="00672684">
            <w:pPr>
              <w:pStyle w:val="TableTextRight"/>
              <w:rPr>
                <w:b/>
              </w:rPr>
            </w:pPr>
            <w:r w:rsidRPr="00B678BF">
              <w:rPr>
                <w:b/>
              </w:rPr>
              <w:t xml:space="preserve">268 595 </w:t>
            </w:r>
          </w:p>
        </w:tc>
        <w:tc>
          <w:tcPr>
            <w:tcW w:w="543" w:type="pct"/>
            <w:shd w:val="clear" w:color="auto" w:fill="E0E0E0"/>
            <w:noWrap/>
          </w:tcPr>
          <w:p w:rsidR="00381F58" w:rsidRPr="00B678BF" w:rsidRDefault="00381F58" w:rsidP="00672684">
            <w:pPr>
              <w:pStyle w:val="TableTextRight"/>
              <w:rPr>
                <w:b/>
              </w:rPr>
            </w:pPr>
            <w:r w:rsidRPr="00B678BF">
              <w:rPr>
                <w:b/>
              </w:rPr>
              <w:t xml:space="preserve">238 055 </w:t>
            </w:r>
          </w:p>
        </w:tc>
        <w:tc>
          <w:tcPr>
            <w:tcW w:w="519" w:type="pct"/>
            <w:shd w:val="clear" w:color="auto" w:fill="FFFFFF"/>
            <w:noWrap/>
          </w:tcPr>
          <w:p w:rsidR="00381F58" w:rsidRPr="00B678BF" w:rsidRDefault="00C04CAC" w:rsidP="00672684">
            <w:pPr>
              <w:pStyle w:val="TableTextRight"/>
              <w:rPr>
                <w:b/>
              </w:rPr>
            </w:pPr>
            <w:r>
              <w:rPr>
                <w:b/>
              </w:rPr>
              <w:t>2 698 603</w:t>
            </w:r>
          </w:p>
        </w:tc>
        <w:tc>
          <w:tcPr>
            <w:tcW w:w="520" w:type="pct"/>
            <w:shd w:val="clear" w:color="auto" w:fill="FFFFFF"/>
            <w:noWrap/>
          </w:tcPr>
          <w:p w:rsidR="00381F58" w:rsidRPr="00B678BF" w:rsidRDefault="00381F58" w:rsidP="00672684">
            <w:pPr>
              <w:pStyle w:val="TableTextRight"/>
              <w:rPr>
                <w:b/>
              </w:rPr>
            </w:pPr>
            <w:r w:rsidRPr="00B678BF">
              <w:rPr>
                <w:b/>
              </w:rPr>
              <w:t xml:space="preserve">1 536 074 </w:t>
            </w:r>
          </w:p>
        </w:tc>
        <w:tc>
          <w:tcPr>
            <w:tcW w:w="530" w:type="pct"/>
            <w:shd w:val="clear" w:color="auto" w:fill="E0E0E0"/>
            <w:noWrap/>
          </w:tcPr>
          <w:p w:rsidR="00381F58" w:rsidRPr="00B678BF" w:rsidRDefault="00C04CAC" w:rsidP="00672684">
            <w:pPr>
              <w:pStyle w:val="TableTextRight"/>
              <w:rPr>
                <w:b/>
              </w:rPr>
            </w:pPr>
            <w:r>
              <w:rPr>
                <w:b/>
              </w:rPr>
              <w:t>723 365</w:t>
            </w:r>
          </w:p>
        </w:tc>
        <w:tc>
          <w:tcPr>
            <w:tcW w:w="532" w:type="pct"/>
            <w:shd w:val="clear" w:color="auto" w:fill="E0E0E0"/>
            <w:noWrap/>
          </w:tcPr>
          <w:p w:rsidR="00381F58" w:rsidRPr="00B678BF" w:rsidRDefault="00381F58" w:rsidP="00672684">
            <w:pPr>
              <w:pStyle w:val="TableTextRight"/>
              <w:rPr>
                <w:b/>
              </w:rPr>
            </w:pPr>
            <w:r w:rsidRPr="00B678BF">
              <w:rPr>
                <w:b/>
              </w:rPr>
              <w:t>(1 417 750)</w:t>
            </w:r>
          </w:p>
        </w:tc>
      </w:tr>
      <w:tr w:rsidR="00381F58" w:rsidRPr="00D533CE" w:rsidTr="00672684">
        <w:trPr>
          <w:cantSplit/>
          <w:trHeight w:hRule="exact" w:val="120"/>
        </w:trPr>
        <w:tc>
          <w:tcPr>
            <w:tcW w:w="497" w:type="pct"/>
            <w:shd w:val="clear" w:color="auto" w:fill="E0E0E0"/>
            <w:noWrap/>
          </w:tcPr>
          <w:p w:rsidR="00381F58" w:rsidRPr="00D533CE" w:rsidRDefault="00381F58" w:rsidP="00672684">
            <w:pPr>
              <w:pStyle w:val="TableTextRight"/>
            </w:pPr>
          </w:p>
        </w:tc>
        <w:tc>
          <w:tcPr>
            <w:tcW w:w="496" w:type="pct"/>
            <w:shd w:val="clear" w:color="auto" w:fill="E0E0E0"/>
            <w:noWrap/>
          </w:tcPr>
          <w:p w:rsidR="00381F58" w:rsidRPr="00D533CE" w:rsidRDefault="00381F58" w:rsidP="00672684">
            <w:pPr>
              <w:pStyle w:val="TableTextRight"/>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414518" w:rsidTr="00672684">
        <w:trPr>
          <w:cantSplit/>
        </w:trPr>
        <w:tc>
          <w:tcPr>
            <w:tcW w:w="497" w:type="pct"/>
            <w:shd w:val="clear" w:color="auto" w:fill="E0E0E0"/>
            <w:noWrap/>
          </w:tcPr>
          <w:p w:rsidR="00381F58" w:rsidRPr="00414518" w:rsidRDefault="00381F58" w:rsidP="00672684">
            <w:pPr>
              <w:pStyle w:val="TableTextRight"/>
              <w:rPr>
                <w:b/>
              </w:rPr>
            </w:pPr>
          </w:p>
        </w:tc>
        <w:tc>
          <w:tcPr>
            <w:tcW w:w="496" w:type="pct"/>
            <w:shd w:val="clear" w:color="auto" w:fill="E0E0E0"/>
            <w:noWrap/>
          </w:tcPr>
          <w:p w:rsidR="00381F58" w:rsidRPr="00414518" w:rsidRDefault="00381F58" w:rsidP="00672684">
            <w:pPr>
              <w:pStyle w:val="TableTextRight"/>
              <w:rPr>
                <w:b/>
              </w:rPr>
            </w:pPr>
          </w:p>
        </w:tc>
        <w:tc>
          <w:tcPr>
            <w:tcW w:w="411" w:type="pct"/>
            <w:shd w:val="clear" w:color="auto" w:fill="FFFFFF"/>
            <w:noWrap/>
          </w:tcPr>
          <w:p w:rsidR="00381F58" w:rsidRPr="00414518" w:rsidRDefault="00381F58" w:rsidP="00672684">
            <w:pPr>
              <w:pStyle w:val="TableTextRight"/>
              <w:rPr>
                <w:b/>
                <w:sz w:val="17"/>
                <w:szCs w:val="17"/>
              </w:rPr>
            </w:pPr>
          </w:p>
        </w:tc>
        <w:tc>
          <w:tcPr>
            <w:tcW w:w="413" w:type="pct"/>
            <w:shd w:val="clear" w:color="auto" w:fill="FFFFFF"/>
            <w:noWrap/>
          </w:tcPr>
          <w:p w:rsidR="00381F58" w:rsidRPr="00414518" w:rsidRDefault="00381F58" w:rsidP="00672684">
            <w:pPr>
              <w:pStyle w:val="TableTextRight"/>
              <w:rPr>
                <w:b/>
                <w:sz w:val="17"/>
                <w:szCs w:val="17"/>
              </w:rPr>
            </w:pPr>
          </w:p>
        </w:tc>
        <w:tc>
          <w:tcPr>
            <w:tcW w:w="539" w:type="pct"/>
            <w:shd w:val="clear" w:color="auto" w:fill="E0E0E0"/>
            <w:noWrap/>
          </w:tcPr>
          <w:p w:rsidR="00381F58" w:rsidRPr="00414518" w:rsidRDefault="00381F58" w:rsidP="00672684">
            <w:pPr>
              <w:pStyle w:val="TableTextRight"/>
              <w:rPr>
                <w:b/>
                <w:sz w:val="17"/>
                <w:szCs w:val="17"/>
              </w:rPr>
            </w:pPr>
          </w:p>
        </w:tc>
        <w:tc>
          <w:tcPr>
            <w:tcW w:w="543" w:type="pct"/>
            <w:shd w:val="clear" w:color="auto" w:fill="E0E0E0"/>
            <w:noWrap/>
          </w:tcPr>
          <w:p w:rsidR="00381F58" w:rsidRPr="00414518" w:rsidRDefault="00381F58" w:rsidP="00672684">
            <w:pPr>
              <w:pStyle w:val="TableTextRight"/>
              <w:rPr>
                <w:b/>
                <w:sz w:val="17"/>
                <w:szCs w:val="17"/>
              </w:rPr>
            </w:pPr>
          </w:p>
        </w:tc>
        <w:tc>
          <w:tcPr>
            <w:tcW w:w="519" w:type="pct"/>
            <w:shd w:val="clear" w:color="auto" w:fill="FFFFFF"/>
            <w:noWrap/>
          </w:tcPr>
          <w:p w:rsidR="00381F58" w:rsidRPr="00414518" w:rsidRDefault="00381F58" w:rsidP="00672684">
            <w:pPr>
              <w:pStyle w:val="TableTextRight"/>
              <w:rPr>
                <w:b/>
                <w:sz w:val="17"/>
                <w:szCs w:val="17"/>
              </w:rPr>
            </w:pPr>
          </w:p>
        </w:tc>
        <w:tc>
          <w:tcPr>
            <w:tcW w:w="520" w:type="pct"/>
            <w:shd w:val="clear" w:color="auto" w:fill="FFFFFF"/>
            <w:noWrap/>
          </w:tcPr>
          <w:p w:rsidR="00381F58" w:rsidRPr="00414518" w:rsidRDefault="00381F58" w:rsidP="00672684">
            <w:pPr>
              <w:pStyle w:val="TableTextRight"/>
              <w:rPr>
                <w:b/>
                <w:sz w:val="17"/>
                <w:szCs w:val="17"/>
              </w:rPr>
            </w:pPr>
          </w:p>
        </w:tc>
        <w:tc>
          <w:tcPr>
            <w:tcW w:w="530" w:type="pct"/>
            <w:shd w:val="clear" w:color="auto" w:fill="E0E0E0"/>
            <w:noWrap/>
          </w:tcPr>
          <w:p w:rsidR="00381F58" w:rsidRPr="00414518" w:rsidRDefault="00381F58" w:rsidP="00672684">
            <w:pPr>
              <w:pStyle w:val="TableTextRight"/>
              <w:rPr>
                <w:b/>
                <w:sz w:val="17"/>
                <w:szCs w:val="17"/>
              </w:rPr>
            </w:pPr>
          </w:p>
        </w:tc>
        <w:tc>
          <w:tcPr>
            <w:tcW w:w="532" w:type="pct"/>
            <w:shd w:val="clear" w:color="auto" w:fill="E0E0E0"/>
            <w:noWrap/>
          </w:tcPr>
          <w:p w:rsidR="00381F58" w:rsidRPr="00414518" w:rsidRDefault="00381F58" w:rsidP="00672684">
            <w:pPr>
              <w:pStyle w:val="TableTextRight"/>
              <w:rPr>
                <w:b/>
                <w:sz w:val="17"/>
                <w:szCs w:val="17"/>
              </w:rPr>
            </w:pPr>
          </w:p>
        </w:tc>
      </w:tr>
      <w:tr w:rsidR="00381F58" w:rsidRPr="00D533CE" w:rsidTr="00672684">
        <w:trPr>
          <w:cantSplit/>
        </w:trPr>
        <w:tc>
          <w:tcPr>
            <w:tcW w:w="497" w:type="pct"/>
            <w:shd w:val="clear" w:color="auto" w:fill="E0E0E0"/>
            <w:noWrap/>
          </w:tcPr>
          <w:p w:rsidR="00381F58" w:rsidRPr="001A3316" w:rsidRDefault="00622EDE" w:rsidP="00672684">
            <w:pPr>
              <w:pStyle w:val="TableTextRight"/>
            </w:pPr>
            <w:r>
              <w:t>–</w:t>
            </w:r>
            <w:r w:rsidR="00381F58" w:rsidRPr="001A3316">
              <w:t xml:space="preserve"> </w:t>
            </w:r>
          </w:p>
        </w:tc>
        <w:tc>
          <w:tcPr>
            <w:tcW w:w="496" w:type="pct"/>
            <w:shd w:val="clear" w:color="auto" w:fill="E0E0E0"/>
            <w:noWrap/>
          </w:tcPr>
          <w:p w:rsidR="00381F58" w:rsidRPr="001A3316" w:rsidRDefault="00381F58" w:rsidP="00672684">
            <w:pPr>
              <w:pStyle w:val="TableTextRight"/>
            </w:pPr>
            <w:r w:rsidRPr="001A3316">
              <w:t xml:space="preserve">4 </w:t>
            </w: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r w:rsidRPr="001A3316">
              <w:t>1</w:t>
            </w:r>
            <w:r>
              <w:t> </w:t>
            </w:r>
            <w:r w:rsidRPr="001A3316">
              <w:t xml:space="preserve">067 </w:t>
            </w:r>
          </w:p>
        </w:tc>
        <w:tc>
          <w:tcPr>
            <w:tcW w:w="532" w:type="pct"/>
            <w:shd w:val="clear" w:color="auto" w:fill="E0E0E0"/>
            <w:noWrap/>
          </w:tcPr>
          <w:p w:rsidR="00381F58" w:rsidRPr="001A3316" w:rsidRDefault="00381F58" w:rsidP="00672684">
            <w:pPr>
              <w:pStyle w:val="TableTextRight"/>
            </w:pPr>
            <w:r w:rsidRPr="001A3316">
              <w:t>8</w:t>
            </w:r>
            <w:r>
              <w:t> </w:t>
            </w:r>
            <w:r w:rsidRPr="001A3316">
              <w:t xml:space="preserve">997 </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r w:rsidRPr="001A3316">
              <w:t>(16</w:t>
            </w:r>
            <w:r>
              <w:t> </w:t>
            </w:r>
            <w:r w:rsidRPr="001A3316">
              <w:t>968)</w:t>
            </w:r>
          </w:p>
        </w:tc>
        <w:tc>
          <w:tcPr>
            <w:tcW w:w="543" w:type="pct"/>
            <w:shd w:val="clear" w:color="auto" w:fill="E0E0E0"/>
            <w:noWrap/>
          </w:tcPr>
          <w:p w:rsidR="00381F58" w:rsidRPr="001A3316" w:rsidRDefault="00381F58" w:rsidP="00672684">
            <w:pPr>
              <w:pStyle w:val="TableTextRight"/>
            </w:pPr>
            <w:r w:rsidRPr="001A3316">
              <w:t>(88</w:t>
            </w:r>
            <w:r>
              <w:t> </w:t>
            </w:r>
            <w:r w:rsidRPr="001A3316">
              <w:t>725)</w:t>
            </w:r>
          </w:p>
        </w:tc>
        <w:tc>
          <w:tcPr>
            <w:tcW w:w="519" w:type="pct"/>
            <w:shd w:val="clear" w:color="auto" w:fill="FFFFFF"/>
            <w:noWrap/>
          </w:tcPr>
          <w:p w:rsidR="00381F58" w:rsidRPr="001A3316" w:rsidRDefault="00C04CAC" w:rsidP="00672684">
            <w:pPr>
              <w:pStyle w:val="TableTextRight"/>
            </w:pPr>
            <w:r>
              <w:t>37 433</w:t>
            </w:r>
            <w:r w:rsidR="00381F58" w:rsidRPr="001A3316">
              <w:t xml:space="preserve"> </w:t>
            </w:r>
          </w:p>
        </w:tc>
        <w:tc>
          <w:tcPr>
            <w:tcW w:w="520" w:type="pct"/>
            <w:shd w:val="clear" w:color="auto" w:fill="FFFFFF"/>
            <w:noWrap/>
          </w:tcPr>
          <w:p w:rsidR="00381F58" w:rsidRPr="001A3316" w:rsidRDefault="00381F58" w:rsidP="00672684">
            <w:pPr>
              <w:pStyle w:val="TableTextRight"/>
            </w:pPr>
            <w:r w:rsidRPr="001A3316">
              <w:t>23</w:t>
            </w:r>
            <w:r>
              <w:t> </w:t>
            </w:r>
            <w:r w:rsidRPr="001A3316">
              <w:t xml:space="preserve">750 </w:t>
            </w:r>
          </w:p>
        </w:tc>
        <w:tc>
          <w:tcPr>
            <w:tcW w:w="530" w:type="pct"/>
            <w:shd w:val="clear" w:color="auto" w:fill="E0E0E0"/>
            <w:noWrap/>
          </w:tcPr>
          <w:p w:rsidR="00381F58" w:rsidRPr="001A3316" w:rsidRDefault="00381F58" w:rsidP="00655A39">
            <w:pPr>
              <w:pStyle w:val="TableTextRight"/>
            </w:pPr>
            <w:r w:rsidRPr="001A3316">
              <w:t>(</w:t>
            </w:r>
            <w:r w:rsidR="00655A39">
              <w:t>9</w:t>
            </w:r>
            <w:r>
              <w:t> </w:t>
            </w:r>
            <w:r w:rsidR="00655A39">
              <w:t>208</w:t>
            </w:r>
            <w:r w:rsidRPr="001A3316">
              <w:t>)</w:t>
            </w:r>
          </w:p>
        </w:tc>
        <w:tc>
          <w:tcPr>
            <w:tcW w:w="532" w:type="pct"/>
            <w:shd w:val="clear" w:color="auto" w:fill="E0E0E0"/>
            <w:noWrap/>
          </w:tcPr>
          <w:p w:rsidR="00381F58" w:rsidRPr="001A3316" w:rsidRDefault="00381F58" w:rsidP="00672684">
            <w:pPr>
              <w:pStyle w:val="TableTextRight"/>
            </w:pPr>
            <w:r w:rsidRPr="001A3316">
              <w:t>(64</w:t>
            </w:r>
            <w:r>
              <w:t> </w:t>
            </w:r>
            <w:r w:rsidRPr="001A3316">
              <w:t>975)</w:t>
            </w: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rsidRPr="001A3316">
              <w:t>(1)</w:t>
            </w:r>
          </w:p>
        </w:tc>
        <w:tc>
          <w:tcPr>
            <w:tcW w:w="496" w:type="pct"/>
            <w:shd w:val="clear" w:color="auto" w:fill="E0E0E0"/>
            <w:noWrap/>
          </w:tcPr>
          <w:p w:rsidR="00381F58" w:rsidRPr="001A3316" w:rsidRDefault="00381F58" w:rsidP="00672684">
            <w:pPr>
              <w:pStyle w:val="TableTextRight"/>
            </w:pPr>
            <w:r w:rsidRPr="001A3316">
              <w:t xml:space="preserve">1 </w:t>
            </w:r>
          </w:p>
        </w:tc>
        <w:tc>
          <w:tcPr>
            <w:tcW w:w="411" w:type="pct"/>
            <w:shd w:val="clear" w:color="auto" w:fill="FFFFFF"/>
            <w:noWrap/>
          </w:tcPr>
          <w:p w:rsidR="00381F58" w:rsidRPr="001A3316" w:rsidRDefault="00381F58" w:rsidP="00672684">
            <w:pPr>
              <w:pStyle w:val="TableTextRight"/>
            </w:pPr>
            <w:r>
              <w:br/>
            </w:r>
          </w:p>
        </w:tc>
        <w:tc>
          <w:tcPr>
            <w:tcW w:w="413" w:type="pct"/>
            <w:shd w:val="clear" w:color="auto" w:fill="FFFFFF"/>
            <w:noWrap/>
          </w:tcPr>
          <w:p w:rsidR="00381F58" w:rsidRPr="001A3316" w:rsidRDefault="00381F58" w:rsidP="00672684">
            <w:pPr>
              <w:pStyle w:val="TableTextRight"/>
            </w:pPr>
            <w:r w:rsidRPr="001A3316">
              <w:t> </w:t>
            </w:r>
          </w:p>
        </w:tc>
        <w:tc>
          <w:tcPr>
            <w:tcW w:w="539" w:type="pct"/>
            <w:shd w:val="clear" w:color="auto" w:fill="E0E0E0"/>
            <w:noWrap/>
          </w:tcPr>
          <w:p w:rsidR="00381F58" w:rsidRPr="001A3316" w:rsidRDefault="00381F58" w:rsidP="00672684">
            <w:pPr>
              <w:pStyle w:val="TableTextRight"/>
            </w:pPr>
            <w:r w:rsidRPr="001A3316">
              <w:t> </w:t>
            </w:r>
          </w:p>
        </w:tc>
        <w:tc>
          <w:tcPr>
            <w:tcW w:w="543" w:type="pct"/>
            <w:shd w:val="clear" w:color="auto" w:fill="E0E0E0"/>
            <w:noWrap/>
          </w:tcPr>
          <w:p w:rsidR="00381F58" w:rsidRPr="001A3316" w:rsidRDefault="00381F58" w:rsidP="00672684">
            <w:pPr>
              <w:pStyle w:val="TableTextRight"/>
            </w:pPr>
            <w:r w:rsidRPr="001A3316">
              <w:t> </w:t>
            </w:r>
          </w:p>
        </w:tc>
        <w:tc>
          <w:tcPr>
            <w:tcW w:w="519" w:type="pct"/>
            <w:shd w:val="clear" w:color="auto" w:fill="FFFFFF"/>
            <w:noWrap/>
          </w:tcPr>
          <w:p w:rsidR="00381F58" w:rsidRPr="001A3316" w:rsidRDefault="00381F58" w:rsidP="00672684">
            <w:pPr>
              <w:pStyle w:val="TableTextRight"/>
            </w:pPr>
            <w:r w:rsidRPr="001A3316">
              <w:t> </w:t>
            </w:r>
          </w:p>
        </w:tc>
        <w:tc>
          <w:tcPr>
            <w:tcW w:w="520" w:type="pct"/>
            <w:shd w:val="clear" w:color="auto" w:fill="FFFFFF"/>
            <w:noWrap/>
          </w:tcPr>
          <w:p w:rsidR="00381F58" w:rsidRPr="001A3316" w:rsidRDefault="00381F58" w:rsidP="00672684">
            <w:pPr>
              <w:pStyle w:val="TableTextRight"/>
            </w:pPr>
            <w:r w:rsidRPr="001A3316">
              <w:t> </w:t>
            </w:r>
          </w:p>
        </w:tc>
        <w:tc>
          <w:tcPr>
            <w:tcW w:w="530" w:type="pct"/>
            <w:shd w:val="clear" w:color="auto" w:fill="E0E0E0"/>
            <w:noWrap/>
          </w:tcPr>
          <w:p w:rsidR="00381F58" w:rsidRPr="001A3316" w:rsidRDefault="00381F58" w:rsidP="00672684">
            <w:pPr>
              <w:pStyle w:val="TableTextRight"/>
            </w:pPr>
            <w:r w:rsidRPr="001A3316">
              <w:t>(1)</w:t>
            </w:r>
          </w:p>
        </w:tc>
        <w:tc>
          <w:tcPr>
            <w:tcW w:w="532" w:type="pct"/>
            <w:shd w:val="clear" w:color="auto" w:fill="E0E0E0"/>
            <w:noWrap/>
          </w:tcPr>
          <w:p w:rsidR="00381F58" w:rsidRPr="001A3316" w:rsidRDefault="00381F58" w:rsidP="00672684">
            <w:pPr>
              <w:pStyle w:val="TableTextRight"/>
            </w:pPr>
            <w:r w:rsidRPr="001A3316">
              <w:t xml:space="preserve">1 </w:t>
            </w:r>
          </w:p>
        </w:tc>
      </w:tr>
      <w:tr w:rsidR="00381F58" w:rsidRPr="00414518" w:rsidTr="00672684">
        <w:trPr>
          <w:cantSplit/>
        </w:trPr>
        <w:tc>
          <w:tcPr>
            <w:tcW w:w="497" w:type="pct"/>
            <w:shd w:val="clear" w:color="auto" w:fill="E0E0E0"/>
            <w:noWrap/>
          </w:tcPr>
          <w:p w:rsidR="00381F58" w:rsidRPr="00414518" w:rsidRDefault="00381F58" w:rsidP="00672684">
            <w:pPr>
              <w:pStyle w:val="TableTextRight"/>
              <w:rPr>
                <w:b/>
              </w:rPr>
            </w:pPr>
            <w:r w:rsidRPr="00414518">
              <w:rPr>
                <w:b/>
              </w:rPr>
              <w:t>(1)</w:t>
            </w:r>
          </w:p>
        </w:tc>
        <w:tc>
          <w:tcPr>
            <w:tcW w:w="496" w:type="pct"/>
            <w:shd w:val="clear" w:color="auto" w:fill="E0E0E0"/>
            <w:noWrap/>
          </w:tcPr>
          <w:p w:rsidR="00381F58" w:rsidRPr="00414518" w:rsidRDefault="00381F58" w:rsidP="00672684">
            <w:pPr>
              <w:pStyle w:val="TableTextRight"/>
              <w:rPr>
                <w:b/>
              </w:rPr>
            </w:pPr>
            <w:r w:rsidRPr="00414518">
              <w:rPr>
                <w:b/>
              </w:rPr>
              <w:t xml:space="preserve">5 </w:t>
            </w:r>
          </w:p>
        </w:tc>
        <w:tc>
          <w:tcPr>
            <w:tcW w:w="411" w:type="pct"/>
            <w:shd w:val="clear" w:color="auto" w:fill="FFFFFF"/>
            <w:noWrap/>
          </w:tcPr>
          <w:p w:rsidR="00381F58" w:rsidRPr="00414518" w:rsidRDefault="00622EDE" w:rsidP="00672684">
            <w:pPr>
              <w:pStyle w:val="TableTextRight"/>
              <w:rPr>
                <w:b/>
              </w:rPr>
            </w:pPr>
            <w:r w:rsidRPr="00414518">
              <w:rPr>
                <w:b/>
              </w:rPr>
              <w:t>–</w:t>
            </w:r>
            <w:r w:rsidR="00381F58" w:rsidRPr="00414518">
              <w:rPr>
                <w:b/>
              </w:rPr>
              <w:t xml:space="preserve"> </w:t>
            </w:r>
          </w:p>
        </w:tc>
        <w:tc>
          <w:tcPr>
            <w:tcW w:w="413" w:type="pct"/>
            <w:shd w:val="clear" w:color="auto" w:fill="FFFFFF"/>
            <w:noWrap/>
          </w:tcPr>
          <w:p w:rsidR="00381F58" w:rsidRPr="00414518" w:rsidRDefault="00622EDE" w:rsidP="00672684">
            <w:pPr>
              <w:pStyle w:val="TableTextRight"/>
              <w:rPr>
                <w:b/>
              </w:rPr>
            </w:pPr>
            <w:r w:rsidRPr="00414518">
              <w:rPr>
                <w:b/>
              </w:rPr>
              <w:t>–</w:t>
            </w:r>
            <w:r w:rsidR="00381F58" w:rsidRPr="00414518">
              <w:rPr>
                <w:b/>
              </w:rPr>
              <w:t xml:space="preserve"> </w:t>
            </w:r>
          </w:p>
        </w:tc>
        <w:tc>
          <w:tcPr>
            <w:tcW w:w="539" w:type="pct"/>
            <w:shd w:val="clear" w:color="auto" w:fill="E0E0E0"/>
            <w:noWrap/>
          </w:tcPr>
          <w:p w:rsidR="00381F58" w:rsidRPr="00414518" w:rsidRDefault="00381F58" w:rsidP="00672684">
            <w:pPr>
              <w:pStyle w:val="TableTextRight"/>
              <w:rPr>
                <w:b/>
              </w:rPr>
            </w:pPr>
            <w:r w:rsidRPr="00414518">
              <w:rPr>
                <w:b/>
              </w:rPr>
              <w:t>(16 968)</w:t>
            </w:r>
          </w:p>
        </w:tc>
        <w:tc>
          <w:tcPr>
            <w:tcW w:w="543" w:type="pct"/>
            <w:shd w:val="clear" w:color="auto" w:fill="E0E0E0"/>
            <w:noWrap/>
          </w:tcPr>
          <w:p w:rsidR="00381F58" w:rsidRPr="00414518" w:rsidRDefault="00381F58" w:rsidP="00672684">
            <w:pPr>
              <w:pStyle w:val="TableTextRight"/>
              <w:rPr>
                <w:b/>
              </w:rPr>
            </w:pPr>
            <w:r w:rsidRPr="00414518">
              <w:rPr>
                <w:b/>
              </w:rPr>
              <w:t>(88 725)</w:t>
            </w:r>
          </w:p>
        </w:tc>
        <w:tc>
          <w:tcPr>
            <w:tcW w:w="519" w:type="pct"/>
            <w:shd w:val="clear" w:color="auto" w:fill="FFFFFF"/>
            <w:noWrap/>
          </w:tcPr>
          <w:p w:rsidR="00381F58" w:rsidRPr="00414518" w:rsidRDefault="00C04CAC" w:rsidP="00C04CAC">
            <w:pPr>
              <w:pStyle w:val="TableTextRight"/>
              <w:rPr>
                <w:b/>
              </w:rPr>
            </w:pPr>
            <w:r w:rsidRPr="00414518">
              <w:rPr>
                <w:b/>
              </w:rPr>
              <w:t>37</w:t>
            </w:r>
            <w:r w:rsidR="00381F58" w:rsidRPr="00414518">
              <w:rPr>
                <w:b/>
              </w:rPr>
              <w:t> </w:t>
            </w:r>
            <w:r w:rsidRPr="00414518">
              <w:rPr>
                <w:b/>
              </w:rPr>
              <w:t>433</w:t>
            </w:r>
            <w:r w:rsidR="00381F58" w:rsidRPr="00414518">
              <w:rPr>
                <w:b/>
              </w:rPr>
              <w:t xml:space="preserve"> </w:t>
            </w:r>
          </w:p>
        </w:tc>
        <w:tc>
          <w:tcPr>
            <w:tcW w:w="520" w:type="pct"/>
            <w:shd w:val="clear" w:color="auto" w:fill="FFFFFF"/>
            <w:noWrap/>
          </w:tcPr>
          <w:p w:rsidR="00381F58" w:rsidRPr="00414518" w:rsidRDefault="00381F58" w:rsidP="00672684">
            <w:pPr>
              <w:pStyle w:val="TableTextRight"/>
              <w:rPr>
                <w:b/>
              </w:rPr>
            </w:pPr>
            <w:r w:rsidRPr="00414518">
              <w:rPr>
                <w:b/>
              </w:rPr>
              <w:t xml:space="preserve">23 750 </w:t>
            </w:r>
          </w:p>
        </w:tc>
        <w:tc>
          <w:tcPr>
            <w:tcW w:w="530" w:type="pct"/>
            <w:shd w:val="clear" w:color="auto" w:fill="E0E0E0"/>
            <w:noWrap/>
          </w:tcPr>
          <w:p w:rsidR="00381F58" w:rsidRPr="00414518" w:rsidRDefault="00381F58" w:rsidP="00655A39">
            <w:pPr>
              <w:pStyle w:val="TableTextRight"/>
              <w:rPr>
                <w:b/>
              </w:rPr>
            </w:pPr>
            <w:r w:rsidRPr="00414518">
              <w:rPr>
                <w:b/>
              </w:rPr>
              <w:t>(</w:t>
            </w:r>
            <w:r w:rsidR="00655A39" w:rsidRPr="00414518">
              <w:rPr>
                <w:b/>
              </w:rPr>
              <w:t>8</w:t>
            </w:r>
            <w:r w:rsidRPr="00414518">
              <w:rPr>
                <w:b/>
              </w:rPr>
              <w:t> </w:t>
            </w:r>
            <w:r w:rsidR="00655A39" w:rsidRPr="00414518">
              <w:rPr>
                <w:b/>
              </w:rPr>
              <w:t>142</w:t>
            </w:r>
            <w:r w:rsidRPr="00414518">
              <w:rPr>
                <w:b/>
              </w:rPr>
              <w:t>)</w:t>
            </w:r>
          </w:p>
        </w:tc>
        <w:tc>
          <w:tcPr>
            <w:tcW w:w="532" w:type="pct"/>
            <w:shd w:val="clear" w:color="auto" w:fill="E0E0E0"/>
            <w:noWrap/>
          </w:tcPr>
          <w:p w:rsidR="00381F58" w:rsidRPr="00414518" w:rsidRDefault="00381F58" w:rsidP="00672684">
            <w:pPr>
              <w:pStyle w:val="TableTextRight"/>
              <w:rPr>
                <w:b/>
              </w:rPr>
            </w:pPr>
            <w:r w:rsidRPr="00414518">
              <w:rPr>
                <w:b/>
              </w:rPr>
              <w:t>(55 977)</w:t>
            </w:r>
          </w:p>
        </w:tc>
      </w:tr>
      <w:tr w:rsidR="00381F58" w:rsidRPr="00D533CE" w:rsidTr="00414518">
        <w:trPr>
          <w:cantSplit/>
        </w:trPr>
        <w:tc>
          <w:tcPr>
            <w:tcW w:w="497" w:type="pct"/>
            <w:shd w:val="clear" w:color="auto" w:fill="E0E0E0"/>
            <w:noWrap/>
          </w:tcPr>
          <w:p w:rsidR="00381F58" w:rsidRPr="001A3316" w:rsidRDefault="00381F58" w:rsidP="00672684">
            <w:pPr>
              <w:pStyle w:val="TableTextRight"/>
            </w:pPr>
            <w:r w:rsidRPr="001A3316">
              <w:t> </w:t>
            </w:r>
          </w:p>
        </w:tc>
        <w:tc>
          <w:tcPr>
            <w:tcW w:w="496" w:type="pct"/>
            <w:shd w:val="clear" w:color="auto" w:fill="E0E0E0"/>
            <w:noWrap/>
          </w:tcPr>
          <w:p w:rsidR="00381F58" w:rsidRPr="001A3316" w:rsidRDefault="00381F58" w:rsidP="00672684">
            <w:pPr>
              <w:pStyle w:val="TableTextRight"/>
            </w:pPr>
            <w:r w:rsidRPr="001A3316">
              <w:t> </w:t>
            </w:r>
          </w:p>
        </w:tc>
        <w:tc>
          <w:tcPr>
            <w:tcW w:w="411" w:type="pct"/>
            <w:shd w:val="clear" w:color="auto" w:fill="FFFFFF"/>
            <w:noWrap/>
          </w:tcPr>
          <w:p w:rsidR="00381F58" w:rsidRPr="001A3316" w:rsidRDefault="00381F58" w:rsidP="00672684">
            <w:pPr>
              <w:pStyle w:val="TableTextRight"/>
            </w:pPr>
            <w:r w:rsidRPr="001A3316">
              <w:t> </w:t>
            </w:r>
          </w:p>
        </w:tc>
        <w:tc>
          <w:tcPr>
            <w:tcW w:w="413" w:type="pct"/>
            <w:shd w:val="clear" w:color="auto" w:fill="FFFFFF"/>
            <w:noWrap/>
          </w:tcPr>
          <w:p w:rsidR="00381F58" w:rsidRPr="001A3316" w:rsidRDefault="00381F58" w:rsidP="00672684">
            <w:pPr>
              <w:pStyle w:val="TableTextRight"/>
            </w:pPr>
            <w:r w:rsidRPr="001A3316">
              <w:t> </w:t>
            </w:r>
          </w:p>
        </w:tc>
        <w:tc>
          <w:tcPr>
            <w:tcW w:w="539" w:type="pct"/>
            <w:shd w:val="clear" w:color="auto" w:fill="E0E0E0"/>
            <w:noWrap/>
          </w:tcPr>
          <w:p w:rsidR="00381F58" w:rsidRPr="001A3316" w:rsidRDefault="00381F58" w:rsidP="00672684">
            <w:pPr>
              <w:pStyle w:val="TableTextRight"/>
            </w:pPr>
            <w:r w:rsidRPr="001A3316">
              <w:t> </w:t>
            </w:r>
          </w:p>
        </w:tc>
        <w:tc>
          <w:tcPr>
            <w:tcW w:w="543" w:type="pct"/>
            <w:shd w:val="clear" w:color="auto" w:fill="E0E0E0"/>
            <w:noWrap/>
          </w:tcPr>
          <w:p w:rsidR="00381F58" w:rsidRPr="001A3316" w:rsidRDefault="00381F58" w:rsidP="00672684">
            <w:pPr>
              <w:pStyle w:val="TableTextRight"/>
            </w:pPr>
            <w:r w:rsidRPr="001A3316">
              <w:t> </w:t>
            </w:r>
          </w:p>
        </w:tc>
        <w:tc>
          <w:tcPr>
            <w:tcW w:w="519" w:type="pct"/>
            <w:shd w:val="clear" w:color="auto" w:fill="FFFFFF"/>
            <w:noWrap/>
          </w:tcPr>
          <w:p w:rsidR="00381F58" w:rsidRPr="001A3316" w:rsidRDefault="00381F58" w:rsidP="00672684">
            <w:pPr>
              <w:pStyle w:val="TableTextRight"/>
            </w:pPr>
            <w:r w:rsidRPr="001A3316">
              <w:t> </w:t>
            </w:r>
          </w:p>
        </w:tc>
        <w:tc>
          <w:tcPr>
            <w:tcW w:w="520" w:type="pct"/>
            <w:shd w:val="clear" w:color="auto" w:fill="FFFFFF"/>
            <w:noWrap/>
          </w:tcPr>
          <w:p w:rsidR="00381F58" w:rsidRPr="001A3316" w:rsidRDefault="00381F58" w:rsidP="00672684">
            <w:pPr>
              <w:pStyle w:val="TableTextRight"/>
            </w:pPr>
            <w:r w:rsidRPr="001A3316">
              <w:t> </w:t>
            </w:r>
          </w:p>
        </w:tc>
        <w:tc>
          <w:tcPr>
            <w:tcW w:w="530" w:type="pct"/>
            <w:shd w:val="clear" w:color="auto" w:fill="E0E0E0"/>
            <w:noWrap/>
          </w:tcPr>
          <w:p w:rsidR="00381F58" w:rsidRPr="001A3316" w:rsidRDefault="00381F58" w:rsidP="00672684">
            <w:pPr>
              <w:pStyle w:val="TableTextRight"/>
            </w:pPr>
            <w:r w:rsidRPr="001A3316">
              <w:t> </w:t>
            </w:r>
          </w:p>
        </w:tc>
        <w:tc>
          <w:tcPr>
            <w:tcW w:w="532" w:type="pct"/>
            <w:shd w:val="clear" w:color="auto" w:fill="E0E0E0"/>
            <w:noWrap/>
          </w:tcPr>
          <w:p w:rsidR="00381F58" w:rsidRPr="001A3316" w:rsidRDefault="00381F58" w:rsidP="00672684">
            <w:pPr>
              <w:pStyle w:val="TableTextRight"/>
            </w:pPr>
            <w:r w:rsidRPr="001A3316">
              <w:t> </w:t>
            </w:r>
          </w:p>
        </w:tc>
      </w:tr>
      <w:tr w:rsidR="00381F58" w:rsidRPr="00FE17AF" w:rsidTr="00672684">
        <w:trPr>
          <w:cantSplit/>
        </w:trPr>
        <w:tc>
          <w:tcPr>
            <w:tcW w:w="497" w:type="pct"/>
            <w:shd w:val="clear" w:color="auto" w:fill="E0E0E0"/>
            <w:noWrap/>
          </w:tcPr>
          <w:p w:rsidR="00381F58" w:rsidRPr="00FE17AF" w:rsidRDefault="00381F58" w:rsidP="00672684">
            <w:pPr>
              <w:pStyle w:val="TableTextRight"/>
              <w:rPr>
                <w:b/>
              </w:rPr>
            </w:pPr>
            <w:r w:rsidRPr="00FE17AF">
              <w:rPr>
                <w:b/>
              </w:rPr>
              <w:t xml:space="preserve">1 761 </w:t>
            </w:r>
          </w:p>
        </w:tc>
        <w:tc>
          <w:tcPr>
            <w:tcW w:w="496" w:type="pct"/>
            <w:shd w:val="clear" w:color="auto" w:fill="E0E0E0"/>
            <w:noWrap/>
          </w:tcPr>
          <w:p w:rsidR="00381F58" w:rsidRPr="00FE17AF" w:rsidRDefault="00381F58" w:rsidP="00672684">
            <w:pPr>
              <w:pStyle w:val="TableTextRight"/>
              <w:rPr>
                <w:b/>
              </w:rPr>
            </w:pPr>
            <w:r w:rsidRPr="00FE17AF">
              <w:rPr>
                <w:b/>
              </w:rPr>
              <w:t xml:space="preserve">9 885 </w:t>
            </w:r>
          </w:p>
        </w:tc>
        <w:tc>
          <w:tcPr>
            <w:tcW w:w="411" w:type="pct"/>
            <w:shd w:val="clear" w:color="auto" w:fill="FFFFFF"/>
            <w:noWrap/>
          </w:tcPr>
          <w:p w:rsidR="00381F58" w:rsidRPr="00FE17AF" w:rsidRDefault="00381F58" w:rsidP="00672684">
            <w:pPr>
              <w:pStyle w:val="TableTextRight"/>
              <w:rPr>
                <w:b/>
              </w:rPr>
            </w:pPr>
            <w:r w:rsidRPr="00FE17AF">
              <w:rPr>
                <w:b/>
              </w:rPr>
              <w:t xml:space="preserve">23 </w:t>
            </w:r>
          </w:p>
        </w:tc>
        <w:tc>
          <w:tcPr>
            <w:tcW w:w="413" w:type="pct"/>
            <w:shd w:val="clear" w:color="auto" w:fill="FFFFFF"/>
            <w:noWrap/>
          </w:tcPr>
          <w:p w:rsidR="00381F58" w:rsidRPr="00FE17AF" w:rsidRDefault="00381F58" w:rsidP="00672684">
            <w:pPr>
              <w:pStyle w:val="TableTextRight"/>
              <w:rPr>
                <w:b/>
              </w:rPr>
            </w:pPr>
            <w:r w:rsidRPr="00FE17AF">
              <w:rPr>
                <w:b/>
              </w:rPr>
              <w:t xml:space="preserve">40 </w:t>
            </w:r>
          </w:p>
        </w:tc>
        <w:tc>
          <w:tcPr>
            <w:tcW w:w="539" w:type="pct"/>
            <w:shd w:val="clear" w:color="auto" w:fill="E0E0E0"/>
            <w:noWrap/>
          </w:tcPr>
          <w:p w:rsidR="00381F58" w:rsidRPr="00FE17AF" w:rsidRDefault="00381F58" w:rsidP="00672684">
            <w:pPr>
              <w:pStyle w:val="TableTextRight"/>
              <w:rPr>
                <w:b/>
              </w:rPr>
            </w:pPr>
            <w:r w:rsidRPr="00FE17AF">
              <w:rPr>
                <w:b/>
              </w:rPr>
              <w:t xml:space="preserve">251 627 </w:t>
            </w:r>
          </w:p>
        </w:tc>
        <w:tc>
          <w:tcPr>
            <w:tcW w:w="543" w:type="pct"/>
            <w:shd w:val="clear" w:color="auto" w:fill="E0E0E0"/>
            <w:noWrap/>
          </w:tcPr>
          <w:p w:rsidR="00381F58" w:rsidRPr="00FE17AF" w:rsidRDefault="00381F58" w:rsidP="00672684">
            <w:pPr>
              <w:pStyle w:val="TableTextRight"/>
              <w:rPr>
                <w:b/>
              </w:rPr>
            </w:pPr>
            <w:r w:rsidRPr="00FE17AF">
              <w:rPr>
                <w:b/>
              </w:rPr>
              <w:t xml:space="preserve">149 330 </w:t>
            </w:r>
          </w:p>
        </w:tc>
        <w:tc>
          <w:tcPr>
            <w:tcW w:w="519" w:type="pct"/>
            <w:shd w:val="clear" w:color="auto" w:fill="FFFFFF"/>
            <w:noWrap/>
          </w:tcPr>
          <w:p w:rsidR="00381F58" w:rsidRPr="00FE17AF" w:rsidRDefault="00C04CAC" w:rsidP="00672684">
            <w:pPr>
              <w:pStyle w:val="TableTextRight"/>
              <w:rPr>
                <w:b/>
              </w:rPr>
            </w:pPr>
            <w:r w:rsidRPr="00FE17AF">
              <w:rPr>
                <w:b/>
              </w:rPr>
              <w:t>2 736 036</w:t>
            </w:r>
          </w:p>
        </w:tc>
        <w:tc>
          <w:tcPr>
            <w:tcW w:w="520" w:type="pct"/>
            <w:shd w:val="clear" w:color="auto" w:fill="FFFFFF"/>
            <w:noWrap/>
          </w:tcPr>
          <w:p w:rsidR="00381F58" w:rsidRPr="00FE17AF" w:rsidRDefault="00381F58" w:rsidP="00672684">
            <w:pPr>
              <w:pStyle w:val="TableTextRight"/>
              <w:rPr>
                <w:b/>
              </w:rPr>
            </w:pPr>
            <w:r w:rsidRPr="00FE17AF">
              <w:rPr>
                <w:b/>
              </w:rPr>
              <w:t xml:space="preserve">1 559 824 </w:t>
            </w:r>
          </w:p>
        </w:tc>
        <w:tc>
          <w:tcPr>
            <w:tcW w:w="530" w:type="pct"/>
            <w:shd w:val="clear" w:color="auto" w:fill="E0E0E0"/>
            <w:noWrap/>
          </w:tcPr>
          <w:p w:rsidR="00381F58" w:rsidRPr="00FE17AF" w:rsidRDefault="00655A39" w:rsidP="00655A39">
            <w:pPr>
              <w:pStyle w:val="TableTextRight"/>
              <w:rPr>
                <w:b/>
              </w:rPr>
            </w:pPr>
            <w:r w:rsidRPr="00FE17AF">
              <w:rPr>
                <w:b/>
              </w:rPr>
              <w:t>715</w:t>
            </w:r>
            <w:r w:rsidR="00381F58" w:rsidRPr="00FE17AF">
              <w:rPr>
                <w:b/>
              </w:rPr>
              <w:t> </w:t>
            </w:r>
            <w:r w:rsidRPr="00FE17AF">
              <w:rPr>
                <w:b/>
              </w:rPr>
              <w:t>223</w:t>
            </w:r>
          </w:p>
        </w:tc>
        <w:tc>
          <w:tcPr>
            <w:tcW w:w="532" w:type="pct"/>
            <w:shd w:val="clear" w:color="auto" w:fill="E0E0E0"/>
            <w:noWrap/>
          </w:tcPr>
          <w:p w:rsidR="00381F58" w:rsidRPr="00FE17AF" w:rsidRDefault="00381F58" w:rsidP="00672684">
            <w:pPr>
              <w:pStyle w:val="TableTextRight"/>
              <w:rPr>
                <w:b/>
              </w:rPr>
            </w:pPr>
            <w:r w:rsidRPr="00FE17AF">
              <w:rPr>
                <w:b/>
              </w:rPr>
              <w:t>(1 473 727)</w:t>
            </w:r>
          </w:p>
        </w:tc>
      </w:tr>
      <w:tr w:rsidR="00381F58" w:rsidRPr="00D533CE" w:rsidTr="00672684">
        <w:trPr>
          <w:cantSplit/>
          <w:trHeight w:hRule="exact" w:val="120"/>
        </w:trPr>
        <w:tc>
          <w:tcPr>
            <w:tcW w:w="497" w:type="pct"/>
            <w:shd w:val="clear" w:color="auto" w:fill="E0E0E0"/>
            <w:noWrap/>
          </w:tcPr>
          <w:p w:rsidR="00381F58" w:rsidRPr="00D533CE" w:rsidRDefault="00381F58" w:rsidP="00672684">
            <w:pPr>
              <w:pStyle w:val="TableTextRight"/>
            </w:pPr>
          </w:p>
        </w:tc>
        <w:tc>
          <w:tcPr>
            <w:tcW w:w="496" w:type="pct"/>
            <w:shd w:val="clear" w:color="auto" w:fill="E0E0E0"/>
            <w:noWrap/>
          </w:tcPr>
          <w:p w:rsidR="00381F58" w:rsidRPr="00D533CE" w:rsidRDefault="00381F58" w:rsidP="00672684">
            <w:pPr>
              <w:pStyle w:val="TableTextRight"/>
            </w:pPr>
          </w:p>
        </w:tc>
        <w:tc>
          <w:tcPr>
            <w:tcW w:w="411" w:type="pct"/>
            <w:shd w:val="clear" w:color="auto" w:fill="FFFFFF"/>
            <w:noWrap/>
          </w:tcPr>
          <w:p w:rsidR="00381F58" w:rsidRPr="00D533CE" w:rsidRDefault="00381F58" w:rsidP="00672684">
            <w:pPr>
              <w:pStyle w:val="TableTextRight"/>
              <w:rPr>
                <w:sz w:val="17"/>
                <w:szCs w:val="17"/>
              </w:rPr>
            </w:pPr>
          </w:p>
        </w:tc>
        <w:tc>
          <w:tcPr>
            <w:tcW w:w="413" w:type="pct"/>
            <w:shd w:val="clear" w:color="auto" w:fill="FFFFFF"/>
            <w:noWrap/>
          </w:tcPr>
          <w:p w:rsidR="00381F58" w:rsidRPr="00D533CE" w:rsidRDefault="00381F58" w:rsidP="00672684">
            <w:pPr>
              <w:pStyle w:val="TableTextRight"/>
              <w:rPr>
                <w:sz w:val="17"/>
                <w:szCs w:val="17"/>
              </w:rPr>
            </w:pPr>
          </w:p>
        </w:tc>
        <w:tc>
          <w:tcPr>
            <w:tcW w:w="539" w:type="pct"/>
            <w:shd w:val="clear" w:color="auto" w:fill="E0E0E0"/>
            <w:noWrap/>
          </w:tcPr>
          <w:p w:rsidR="00381F58" w:rsidRPr="00D533CE" w:rsidRDefault="00381F58" w:rsidP="00672684">
            <w:pPr>
              <w:pStyle w:val="TableTextRight"/>
              <w:rPr>
                <w:sz w:val="17"/>
                <w:szCs w:val="17"/>
              </w:rPr>
            </w:pPr>
          </w:p>
        </w:tc>
        <w:tc>
          <w:tcPr>
            <w:tcW w:w="543" w:type="pct"/>
            <w:shd w:val="clear" w:color="auto" w:fill="E0E0E0"/>
            <w:noWrap/>
          </w:tcPr>
          <w:p w:rsidR="00381F58" w:rsidRPr="00D533CE" w:rsidRDefault="00381F58" w:rsidP="00672684">
            <w:pPr>
              <w:pStyle w:val="TableTextRight"/>
              <w:rPr>
                <w:sz w:val="17"/>
                <w:szCs w:val="17"/>
              </w:rPr>
            </w:pPr>
          </w:p>
        </w:tc>
        <w:tc>
          <w:tcPr>
            <w:tcW w:w="519" w:type="pct"/>
            <w:shd w:val="clear" w:color="auto" w:fill="FFFFFF"/>
            <w:noWrap/>
          </w:tcPr>
          <w:p w:rsidR="00381F58" w:rsidRPr="00D533CE" w:rsidRDefault="00381F58" w:rsidP="00672684">
            <w:pPr>
              <w:pStyle w:val="TableTextRight"/>
              <w:rPr>
                <w:sz w:val="17"/>
                <w:szCs w:val="17"/>
              </w:rPr>
            </w:pPr>
          </w:p>
        </w:tc>
        <w:tc>
          <w:tcPr>
            <w:tcW w:w="520" w:type="pct"/>
            <w:shd w:val="clear" w:color="auto" w:fill="FFFFFF"/>
            <w:noWrap/>
          </w:tcPr>
          <w:p w:rsidR="00381F58" w:rsidRPr="00D533CE" w:rsidRDefault="00381F58" w:rsidP="00672684">
            <w:pPr>
              <w:pStyle w:val="TableTextRight"/>
              <w:rPr>
                <w:sz w:val="17"/>
                <w:szCs w:val="17"/>
              </w:rPr>
            </w:pPr>
          </w:p>
        </w:tc>
        <w:tc>
          <w:tcPr>
            <w:tcW w:w="530" w:type="pct"/>
            <w:shd w:val="clear" w:color="auto" w:fill="E0E0E0"/>
            <w:noWrap/>
          </w:tcPr>
          <w:p w:rsidR="00381F58" w:rsidRPr="00D533CE" w:rsidRDefault="00381F58" w:rsidP="00672684">
            <w:pPr>
              <w:pStyle w:val="TableTextRight"/>
              <w:rPr>
                <w:sz w:val="17"/>
                <w:szCs w:val="17"/>
              </w:rPr>
            </w:pPr>
          </w:p>
        </w:tc>
        <w:tc>
          <w:tcPr>
            <w:tcW w:w="532" w:type="pct"/>
            <w:shd w:val="clear" w:color="auto" w:fill="E0E0E0"/>
            <w:noWrap/>
          </w:tcPr>
          <w:p w:rsidR="00381F58" w:rsidRPr="00D533CE" w:rsidRDefault="00381F58" w:rsidP="00672684">
            <w:pPr>
              <w:pStyle w:val="TableTextRight"/>
              <w:rPr>
                <w:sz w:val="17"/>
                <w:szCs w:val="17"/>
              </w:rPr>
            </w:pPr>
          </w:p>
        </w:tc>
      </w:tr>
      <w:tr w:rsidR="00381F58" w:rsidRPr="00D533CE" w:rsidTr="00672684">
        <w:trPr>
          <w:cantSplit/>
        </w:trPr>
        <w:tc>
          <w:tcPr>
            <w:tcW w:w="497" w:type="pct"/>
            <w:shd w:val="clear" w:color="auto" w:fill="E0E0E0"/>
            <w:noWrap/>
          </w:tcPr>
          <w:p w:rsidR="00381F58" w:rsidRPr="00B678BF" w:rsidRDefault="00381F58" w:rsidP="00672684">
            <w:pPr>
              <w:pStyle w:val="TableText"/>
              <w:jc w:val="right"/>
              <w:rPr>
                <w:b/>
              </w:rPr>
            </w:pPr>
            <w:r>
              <w:rPr>
                <w:b/>
              </w:rPr>
              <w:br/>
            </w:r>
          </w:p>
        </w:tc>
        <w:tc>
          <w:tcPr>
            <w:tcW w:w="496" w:type="pct"/>
            <w:shd w:val="clear" w:color="auto" w:fill="E0E0E0"/>
            <w:noWrap/>
          </w:tcPr>
          <w:p w:rsidR="00381F58" w:rsidRPr="00D533CE" w:rsidRDefault="00381F58" w:rsidP="00672684">
            <w:pPr>
              <w:pStyle w:val="TableTextRight"/>
            </w:pPr>
          </w:p>
        </w:tc>
        <w:tc>
          <w:tcPr>
            <w:tcW w:w="411" w:type="pct"/>
            <w:shd w:val="clear" w:color="auto" w:fill="FFFFFF"/>
            <w:noWrap/>
          </w:tcPr>
          <w:p w:rsidR="00381F58" w:rsidRPr="00D533CE" w:rsidRDefault="00381F58" w:rsidP="00672684">
            <w:pPr>
              <w:pStyle w:val="TableTextRightBold"/>
              <w:rPr>
                <w:sz w:val="17"/>
                <w:szCs w:val="17"/>
              </w:rPr>
            </w:pPr>
          </w:p>
        </w:tc>
        <w:tc>
          <w:tcPr>
            <w:tcW w:w="413" w:type="pct"/>
            <w:shd w:val="clear" w:color="auto" w:fill="FFFFFF"/>
            <w:noWrap/>
          </w:tcPr>
          <w:p w:rsidR="00381F58" w:rsidRPr="00D533CE" w:rsidRDefault="00381F58" w:rsidP="00672684">
            <w:pPr>
              <w:pStyle w:val="TableTextRightBold"/>
              <w:rPr>
                <w:sz w:val="17"/>
                <w:szCs w:val="17"/>
              </w:rPr>
            </w:pPr>
          </w:p>
        </w:tc>
        <w:tc>
          <w:tcPr>
            <w:tcW w:w="539" w:type="pct"/>
            <w:shd w:val="clear" w:color="auto" w:fill="E0E0E0"/>
            <w:noWrap/>
          </w:tcPr>
          <w:p w:rsidR="00381F58" w:rsidRPr="00D533CE" w:rsidRDefault="00381F58" w:rsidP="00672684">
            <w:pPr>
              <w:pStyle w:val="TableTextRightBold"/>
              <w:rPr>
                <w:sz w:val="17"/>
                <w:szCs w:val="17"/>
              </w:rPr>
            </w:pPr>
          </w:p>
        </w:tc>
        <w:tc>
          <w:tcPr>
            <w:tcW w:w="543" w:type="pct"/>
            <w:shd w:val="clear" w:color="auto" w:fill="E0E0E0"/>
            <w:noWrap/>
          </w:tcPr>
          <w:p w:rsidR="00381F58" w:rsidRPr="00D533CE" w:rsidRDefault="00381F58" w:rsidP="00672684">
            <w:pPr>
              <w:pStyle w:val="TableTextRightBold"/>
              <w:rPr>
                <w:sz w:val="17"/>
                <w:szCs w:val="17"/>
              </w:rPr>
            </w:pPr>
          </w:p>
        </w:tc>
        <w:tc>
          <w:tcPr>
            <w:tcW w:w="519" w:type="pct"/>
            <w:shd w:val="clear" w:color="auto" w:fill="FFFFFF"/>
            <w:noWrap/>
          </w:tcPr>
          <w:p w:rsidR="00381F58" w:rsidRPr="00D533CE" w:rsidRDefault="00381F58" w:rsidP="00672684">
            <w:pPr>
              <w:pStyle w:val="TableTextRightBold"/>
              <w:rPr>
                <w:sz w:val="17"/>
                <w:szCs w:val="17"/>
              </w:rPr>
            </w:pPr>
          </w:p>
        </w:tc>
        <w:tc>
          <w:tcPr>
            <w:tcW w:w="520" w:type="pct"/>
            <w:shd w:val="clear" w:color="auto" w:fill="FFFFFF"/>
            <w:noWrap/>
          </w:tcPr>
          <w:p w:rsidR="00381F58" w:rsidRPr="00D533CE" w:rsidRDefault="00381F58" w:rsidP="00672684">
            <w:pPr>
              <w:pStyle w:val="TableTextRightBold"/>
              <w:rPr>
                <w:sz w:val="17"/>
                <w:szCs w:val="17"/>
              </w:rPr>
            </w:pPr>
          </w:p>
        </w:tc>
        <w:tc>
          <w:tcPr>
            <w:tcW w:w="530" w:type="pct"/>
            <w:shd w:val="clear" w:color="auto" w:fill="E0E0E0"/>
            <w:noWrap/>
          </w:tcPr>
          <w:p w:rsidR="00381F58" w:rsidRPr="00D533CE" w:rsidRDefault="00381F58" w:rsidP="00672684">
            <w:pPr>
              <w:pStyle w:val="TableTextRightBold"/>
              <w:rPr>
                <w:sz w:val="17"/>
                <w:szCs w:val="17"/>
              </w:rPr>
            </w:pPr>
          </w:p>
        </w:tc>
        <w:tc>
          <w:tcPr>
            <w:tcW w:w="532" w:type="pct"/>
            <w:shd w:val="clear" w:color="auto" w:fill="E0E0E0"/>
            <w:noWrap/>
          </w:tcPr>
          <w:p w:rsidR="00381F58" w:rsidRPr="00D533CE" w:rsidRDefault="00381F58" w:rsidP="00672684">
            <w:pPr>
              <w:pStyle w:val="TableTextRightBold"/>
              <w:rPr>
                <w:sz w:val="17"/>
                <w:szCs w:val="17"/>
              </w:rPr>
            </w:pPr>
          </w:p>
        </w:tc>
      </w:tr>
      <w:tr w:rsidR="00381F58" w:rsidRPr="00D533CE" w:rsidTr="00672684">
        <w:trPr>
          <w:cantSplit/>
        </w:trPr>
        <w:tc>
          <w:tcPr>
            <w:tcW w:w="497" w:type="pct"/>
            <w:shd w:val="clear" w:color="auto" w:fill="E0E0E0"/>
            <w:noWrap/>
          </w:tcPr>
          <w:p w:rsidR="00381F58" w:rsidRPr="001A3316" w:rsidRDefault="00381F58" w:rsidP="00672684">
            <w:pPr>
              <w:pStyle w:val="TableTextRight"/>
            </w:pPr>
            <w:r>
              <w:br/>
            </w:r>
            <w:r w:rsidRPr="001A3316">
              <w:t> </w:t>
            </w:r>
          </w:p>
        </w:tc>
        <w:tc>
          <w:tcPr>
            <w:tcW w:w="496" w:type="pct"/>
            <w:shd w:val="clear" w:color="auto" w:fill="E0E0E0"/>
            <w:noWrap/>
          </w:tcPr>
          <w:p w:rsidR="00381F58" w:rsidRPr="001A3316" w:rsidRDefault="00381F58" w:rsidP="00672684">
            <w:pPr>
              <w:pStyle w:val="TableTextRight"/>
            </w:pPr>
            <w:r w:rsidRPr="001A3316">
              <w:t> </w:t>
            </w:r>
          </w:p>
        </w:tc>
        <w:tc>
          <w:tcPr>
            <w:tcW w:w="411" w:type="pct"/>
            <w:shd w:val="clear" w:color="auto" w:fill="FFFFFF"/>
            <w:noWrap/>
          </w:tcPr>
          <w:p w:rsidR="00381F58" w:rsidRPr="001A3316" w:rsidRDefault="00381F58" w:rsidP="00672684">
            <w:pPr>
              <w:pStyle w:val="TableTextRight"/>
            </w:pPr>
            <w:r w:rsidRPr="001A3316">
              <w:t> </w:t>
            </w:r>
          </w:p>
        </w:tc>
        <w:tc>
          <w:tcPr>
            <w:tcW w:w="413" w:type="pct"/>
            <w:shd w:val="clear" w:color="auto" w:fill="FFFFFF"/>
            <w:noWrap/>
          </w:tcPr>
          <w:p w:rsidR="00381F58" w:rsidRPr="001A3316" w:rsidRDefault="00381F58" w:rsidP="00672684">
            <w:pPr>
              <w:pStyle w:val="TableTextRight"/>
            </w:pPr>
            <w:r w:rsidRPr="001A3316">
              <w:t> </w:t>
            </w:r>
          </w:p>
        </w:tc>
        <w:tc>
          <w:tcPr>
            <w:tcW w:w="539" w:type="pct"/>
            <w:shd w:val="clear" w:color="auto" w:fill="E0E0E0"/>
            <w:noWrap/>
          </w:tcPr>
          <w:p w:rsidR="00381F58" w:rsidRPr="001A3316" w:rsidRDefault="00381F58" w:rsidP="00672684">
            <w:pPr>
              <w:pStyle w:val="TableTextRight"/>
            </w:pPr>
            <w:r w:rsidRPr="001A3316">
              <w:t> </w:t>
            </w:r>
          </w:p>
        </w:tc>
        <w:tc>
          <w:tcPr>
            <w:tcW w:w="543" w:type="pct"/>
            <w:shd w:val="clear" w:color="auto" w:fill="E0E0E0"/>
            <w:noWrap/>
          </w:tcPr>
          <w:p w:rsidR="00381F58" w:rsidRPr="001A3316" w:rsidRDefault="00381F58" w:rsidP="00672684">
            <w:pPr>
              <w:pStyle w:val="TableTextRight"/>
            </w:pPr>
            <w:r w:rsidRPr="001A3316">
              <w:t> </w:t>
            </w:r>
          </w:p>
        </w:tc>
        <w:tc>
          <w:tcPr>
            <w:tcW w:w="519" w:type="pct"/>
            <w:shd w:val="clear" w:color="auto" w:fill="FFFFFF"/>
            <w:noWrap/>
          </w:tcPr>
          <w:p w:rsidR="00381F58" w:rsidRPr="001A3316" w:rsidRDefault="00381F58" w:rsidP="00C04CAC">
            <w:pPr>
              <w:pStyle w:val="TableTextRight"/>
            </w:pPr>
            <w:r w:rsidRPr="001A3316">
              <w:t>(</w:t>
            </w:r>
            <w:r w:rsidR="00C04CAC">
              <w:t>286</w:t>
            </w:r>
            <w:r>
              <w:t> </w:t>
            </w:r>
            <w:r w:rsidR="00C04CAC">
              <w:t>204</w:t>
            </w:r>
            <w:r w:rsidRPr="001A3316">
              <w:t>)</w:t>
            </w:r>
          </w:p>
        </w:tc>
        <w:tc>
          <w:tcPr>
            <w:tcW w:w="520" w:type="pct"/>
            <w:shd w:val="clear" w:color="auto" w:fill="FFFFFF"/>
            <w:noWrap/>
          </w:tcPr>
          <w:p w:rsidR="00381F58" w:rsidRPr="001A3316" w:rsidRDefault="00381F58" w:rsidP="00672684">
            <w:pPr>
              <w:pStyle w:val="TableTextRight"/>
            </w:pPr>
            <w:r w:rsidRPr="001A3316">
              <w:t>7</w:t>
            </w:r>
            <w:r>
              <w:t> </w:t>
            </w:r>
            <w:r w:rsidRPr="001A3316">
              <w:t>947</w:t>
            </w:r>
            <w:r>
              <w:t> </w:t>
            </w:r>
            <w:r w:rsidRPr="001A3316">
              <w:t xml:space="preserve">760 </w:t>
            </w:r>
          </w:p>
        </w:tc>
        <w:tc>
          <w:tcPr>
            <w:tcW w:w="530" w:type="pct"/>
            <w:shd w:val="clear" w:color="auto" w:fill="E0E0E0"/>
            <w:noWrap/>
          </w:tcPr>
          <w:p w:rsidR="00381F58" w:rsidRPr="001A3316" w:rsidRDefault="00381F58" w:rsidP="00655A39">
            <w:pPr>
              <w:pStyle w:val="TableTextRight"/>
            </w:pPr>
            <w:r w:rsidRPr="001A3316">
              <w:t>(</w:t>
            </w:r>
            <w:r w:rsidR="00655A39">
              <w:t>286</w:t>
            </w:r>
            <w:r>
              <w:t> </w:t>
            </w:r>
            <w:r w:rsidR="00655A39">
              <w:t>204</w:t>
            </w:r>
            <w:r w:rsidRPr="001A3316">
              <w:t>)</w:t>
            </w:r>
          </w:p>
        </w:tc>
        <w:tc>
          <w:tcPr>
            <w:tcW w:w="532" w:type="pct"/>
            <w:shd w:val="clear" w:color="auto" w:fill="E0E0E0"/>
            <w:noWrap/>
          </w:tcPr>
          <w:p w:rsidR="00381F58" w:rsidRPr="001A3316" w:rsidRDefault="00381F58" w:rsidP="00672684">
            <w:pPr>
              <w:pStyle w:val="TableTextRight"/>
            </w:pPr>
            <w:r w:rsidRPr="001A3316">
              <w:t>7</w:t>
            </w:r>
            <w:r>
              <w:t> </w:t>
            </w:r>
            <w:r w:rsidRPr="001A3316">
              <w:t>947</w:t>
            </w:r>
            <w:r>
              <w:t> </w:t>
            </w:r>
            <w:r w:rsidRPr="001A3316">
              <w:t xml:space="preserve">760 </w:t>
            </w:r>
          </w:p>
        </w:tc>
      </w:tr>
      <w:tr w:rsidR="00381F58" w:rsidRPr="00D533CE" w:rsidTr="00672684">
        <w:trPr>
          <w:cantSplit/>
          <w:trHeight w:hRule="exact" w:val="120"/>
        </w:trPr>
        <w:tc>
          <w:tcPr>
            <w:tcW w:w="497" w:type="pct"/>
            <w:shd w:val="clear" w:color="auto" w:fill="E0E0E0"/>
            <w:noWrap/>
          </w:tcPr>
          <w:p w:rsidR="00381F58" w:rsidRPr="001A3316" w:rsidRDefault="00381F58" w:rsidP="00672684">
            <w:pPr>
              <w:pStyle w:val="TableTextRight"/>
            </w:pPr>
          </w:p>
        </w:tc>
        <w:tc>
          <w:tcPr>
            <w:tcW w:w="496" w:type="pct"/>
            <w:shd w:val="clear" w:color="auto" w:fill="E0E0E0"/>
            <w:noWrap/>
          </w:tcPr>
          <w:p w:rsidR="00381F58" w:rsidRPr="001A3316" w:rsidRDefault="00381F58" w:rsidP="00672684">
            <w:pPr>
              <w:pStyle w:val="TableTextRight"/>
            </w:pPr>
          </w:p>
        </w:tc>
        <w:tc>
          <w:tcPr>
            <w:tcW w:w="411" w:type="pct"/>
            <w:shd w:val="clear" w:color="auto" w:fill="FFFFFF"/>
            <w:noWrap/>
          </w:tcPr>
          <w:p w:rsidR="00381F58" w:rsidRPr="001A3316" w:rsidRDefault="00381F58" w:rsidP="00672684">
            <w:pPr>
              <w:pStyle w:val="TableTextRight"/>
            </w:pPr>
          </w:p>
        </w:tc>
        <w:tc>
          <w:tcPr>
            <w:tcW w:w="413" w:type="pct"/>
            <w:shd w:val="clear" w:color="auto" w:fill="FFFFFF"/>
            <w:noWrap/>
          </w:tcPr>
          <w:p w:rsidR="00381F58" w:rsidRPr="001A3316" w:rsidRDefault="00381F58" w:rsidP="00672684">
            <w:pPr>
              <w:pStyle w:val="TableTextRight"/>
            </w:pPr>
          </w:p>
        </w:tc>
        <w:tc>
          <w:tcPr>
            <w:tcW w:w="539" w:type="pct"/>
            <w:shd w:val="clear" w:color="auto" w:fill="E0E0E0"/>
            <w:noWrap/>
          </w:tcPr>
          <w:p w:rsidR="00381F58" w:rsidRPr="001A3316" w:rsidRDefault="00381F58" w:rsidP="00672684">
            <w:pPr>
              <w:pStyle w:val="TableTextRight"/>
            </w:pPr>
          </w:p>
        </w:tc>
        <w:tc>
          <w:tcPr>
            <w:tcW w:w="543" w:type="pct"/>
            <w:shd w:val="clear" w:color="auto" w:fill="E0E0E0"/>
            <w:noWrap/>
          </w:tcPr>
          <w:p w:rsidR="00381F58" w:rsidRPr="001A3316" w:rsidRDefault="00381F58" w:rsidP="00672684">
            <w:pPr>
              <w:pStyle w:val="TableTextRight"/>
            </w:pPr>
          </w:p>
        </w:tc>
        <w:tc>
          <w:tcPr>
            <w:tcW w:w="519" w:type="pct"/>
            <w:shd w:val="clear" w:color="auto" w:fill="FFFFFF"/>
            <w:noWrap/>
          </w:tcPr>
          <w:p w:rsidR="00381F58" w:rsidRPr="001A3316" w:rsidRDefault="00381F58" w:rsidP="00672684">
            <w:pPr>
              <w:pStyle w:val="TableTextRight"/>
            </w:pPr>
          </w:p>
        </w:tc>
        <w:tc>
          <w:tcPr>
            <w:tcW w:w="520" w:type="pct"/>
            <w:shd w:val="clear" w:color="auto" w:fill="FFFFFF"/>
            <w:noWrap/>
          </w:tcPr>
          <w:p w:rsidR="00381F58" w:rsidRPr="001A3316" w:rsidRDefault="00381F58" w:rsidP="00672684">
            <w:pPr>
              <w:pStyle w:val="TableTextRight"/>
            </w:pPr>
          </w:p>
        </w:tc>
        <w:tc>
          <w:tcPr>
            <w:tcW w:w="530" w:type="pct"/>
            <w:shd w:val="clear" w:color="auto" w:fill="E0E0E0"/>
            <w:noWrap/>
          </w:tcPr>
          <w:p w:rsidR="00381F58" w:rsidRPr="001A3316" w:rsidRDefault="00381F58" w:rsidP="00672684">
            <w:pPr>
              <w:pStyle w:val="TableTextRight"/>
            </w:pPr>
          </w:p>
        </w:tc>
        <w:tc>
          <w:tcPr>
            <w:tcW w:w="532" w:type="pct"/>
            <w:shd w:val="clear" w:color="auto" w:fill="E0E0E0"/>
            <w:noWrap/>
          </w:tcPr>
          <w:p w:rsidR="00381F58" w:rsidRPr="001A3316" w:rsidRDefault="00381F58" w:rsidP="00672684">
            <w:pPr>
              <w:pStyle w:val="TableTextRight"/>
            </w:pPr>
          </w:p>
        </w:tc>
      </w:tr>
      <w:tr w:rsidR="00381F58" w:rsidRPr="00FE17AF" w:rsidTr="00672684">
        <w:trPr>
          <w:cantSplit/>
        </w:trPr>
        <w:tc>
          <w:tcPr>
            <w:tcW w:w="497" w:type="pct"/>
            <w:shd w:val="clear" w:color="auto" w:fill="E0E0E0"/>
            <w:noWrap/>
          </w:tcPr>
          <w:p w:rsidR="00381F58" w:rsidRPr="00FE17AF" w:rsidRDefault="00381F58" w:rsidP="00672684">
            <w:pPr>
              <w:pStyle w:val="TableTextRight"/>
              <w:rPr>
                <w:b/>
              </w:rPr>
            </w:pPr>
            <w:r w:rsidRPr="00FE17AF">
              <w:rPr>
                <w:b/>
              </w:rPr>
              <w:t xml:space="preserve">1 761 </w:t>
            </w:r>
          </w:p>
        </w:tc>
        <w:tc>
          <w:tcPr>
            <w:tcW w:w="496" w:type="pct"/>
            <w:shd w:val="clear" w:color="auto" w:fill="E0E0E0"/>
            <w:noWrap/>
          </w:tcPr>
          <w:p w:rsidR="00381F58" w:rsidRPr="00FE17AF" w:rsidRDefault="00381F58" w:rsidP="00672684">
            <w:pPr>
              <w:pStyle w:val="TableTextRight"/>
              <w:rPr>
                <w:b/>
              </w:rPr>
            </w:pPr>
            <w:r w:rsidRPr="00FE17AF">
              <w:rPr>
                <w:b/>
              </w:rPr>
              <w:t xml:space="preserve">9 885 </w:t>
            </w:r>
          </w:p>
        </w:tc>
        <w:tc>
          <w:tcPr>
            <w:tcW w:w="411" w:type="pct"/>
            <w:shd w:val="clear" w:color="auto" w:fill="FFFFFF"/>
            <w:noWrap/>
          </w:tcPr>
          <w:p w:rsidR="00381F58" w:rsidRPr="00FE17AF" w:rsidRDefault="00381F58" w:rsidP="00672684">
            <w:pPr>
              <w:pStyle w:val="TableTextRight"/>
              <w:rPr>
                <w:b/>
              </w:rPr>
            </w:pPr>
            <w:r w:rsidRPr="00FE17AF">
              <w:rPr>
                <w:b/>
              </w:rPr>
              <w:t xml:space="preserve">23 </w:t>
            </w:r>
          </w:p>
        </w:tc>
        <w:tc>
          <w:tcPr>
            <w:tcW w:w="413" w:type="pct"/>
            <w:shd w:val="clear" w:color="auto" w:fill="FFFFFF"/>
            <w:noWrap/>
          </w:tcPr>
          <w:p w:rsidR="00381F58" w:rsidRPr="00FE17AF" w:rsidRDefault="00381F58" w:rsidP="00672684">
            <w:pPr>
              <w:pStyle w:val="TableTextRight"/>
              <w:rPr>
                <w:b/>
              </w:rPr>
            </w:pPr>
            <w:r w:rsidRPr="00FE17AF">
              <w:rPr>
                <w:b/>
              </w:rPr>
              <w:t xml:space="preserve">40 </w:t>
            </w:r>
          </w:p>
        </w:tc>
        <w:tc>
          <w:tcPr>
            <w:tcW w:w="539" w:type="pct"/>
            <w:shd w:val="clear" w:color="auto" w:fill="E0E0E0"/>
            <w:noWrap/>
          </w:tcPr>
          <w:p w:rsidR="00381F58" w:rsidRPr="00FE17AF" w:rsidRDefault="00381F58" w:rsidP="00672684">
            <w:pPr>
              <w:pStyle w:val="TableTextRight"/>
              <w:rPr>
                <w:b/>
              </w:rPr>
            </w:pPr>
            <w:r w:rsidRPr="00FE17AF">
              <w:rPr>
                <w:b/>
              </w:rPr>
              <w:t xml:space="preserve">251 627 </w:t>
            </w:r>
          </w:p>
        </w:tc>
        <w:tc>
          <w:tcPr>
            <w:tcW w:w="543" w:type="pct"/>
            <w:shd w:val="clear" w:color="auto" w:fill="E0E0E0"/>
            <w:noWrap/>
          </w:tcPr>
          <w:p w:rsidR="00381F58" w:rsidRPr="00FE17AF" w:rsidRDefault="00381F58" w:rsidP="00672684">
            <w:pPr>
              <w:pStyle w:val="TableTextRight"/>
              <w:rPr>
                <w:b/>
              </w:rPr>
            </w:pPr>
            <w:r w:rsidRPr="00FE17AF">
              <w:rPr>
                <w:b/>
              </w:rPr>
              <w:t xml:space="preserve">149 330 </w:t>
            </w:r>
          </w:p>
        </w:tc>
        <w:tc>
          <w:tcPr>
            <w:tcW w:w="519" w:type="pct"/>
            <w:shd w:val="clear" w:color="auto" w:fill="FFFFFF"/>
            <w:noWrap/>
          </w:tcPr>
          <w:p w:rsidR="00381F58" w:rsidRPr="00FE17AF" w:rsidRDefault="00655A39" w:rsidP="00672684">
            <w:pPr>
              <w:pStyle w:val="TableTextRight"/>
              <w:rPr>
                <w:b/>
              </w:rPr>
            </w:pPr>
            <w:r w:rsidRPr="00FE17AF">
              <w:rPr>
                <w:b/>
              </w:rPr>
              <w:t>2 449 832</w:t>
            </w:r>
          </w:p>
        </w:tc>
        <w:tc>
          <w:tcPr>
            <w:tcW w:w="520" w:type="pct"/>
            <w:shd w:val="clear" w:color="auto" w:fill="FFFFFF"/>
            <w:noWrap/>
          </w:tcPr>
          <w:p w:rsidR="00381F58" w:rsidRPr="00FE17AF" w:rsidRDefault="00381F58" w:rsidP="00672684">
            <w:pPr>
              <w:pStyle w:val="TableTextRight"/>
              <w:rPr>
                <w:b/>
              </w:rPr>
            </w:pPr>
            <w:r w:rsidRPr="00FE17AF">
              <w:rPr>
                <w:b/>
              </w:rPr>
              <w:t xml:space="preserve">9 507 584 </w:t>
            </w:r>
          </w:p>
        </w:tc>
        <w:tc>
          <w:tcPr>
            <w:tcW w:w="530" w:type="pct"/>
            <w:shd w:val="clear" w:color="auto" w:fill="E0E0E0"/>
            <w:noWrap/>
          </w:tcPr>
          <w:p w:rsidR="00381F58" w:rsidRPr="00FE17AF" w:rsidRDefault="00655A39" w:rsidP="00672684">
            <w:pPr>
              <w:pStyle w:val="TableTextRight"/>
              <w:rPr>
                <w:b/>
              </w:rPr>
            </w:pPr>
            <w:r w:rsidRPr="00FE17AF">
              <w:rPr>
                <w:b/>
              </w:rPr>
              <w:t>429 019</w:t>
            </w:r>
          </w:p>
        </w:tc>
        <w:tc>
          <w:tcPr>
            <w:tcW w:w="532" w:type="pct"/>
            <w:shd w:val="clear" w:color="auto" w:fill="E0E0E0"/>
            <w:noWrap/>
          </w:tcPr>
          <w:p w:rsidR="00381F58" w:rsidRPr="00FE17AF" w:rsidRDefault="00381F58" w:rsidP="00672684">
            <w:pPr>
              <w:pStyle w:val="TableTextRight"/>
              <w:rPr>
                <w:b/>
              </w:rPr>
            </w:pPr>
            <w:r w:rsidRPr="00FE17AF">
              <w:rPr>
                <w:b/>
              </w:rPr>
              <w:t xml:space="preserve">6 474 033 </w:t>
            </w:r>
          </w:p>
        </w:tc>
      </w:tr>
    </w:tbl>
    <w:p w:rsidR="00801AD7" w:rsidRPr="00AF2974" w:rsidRDefault="00801AD7" w:rsidP="001B5393"/>
    <w:p w:rsidR="00AD077C" w:rsidRPr="00AF2974" w:rsidRDefault="00531576" w:rsidP="00A05E4F">
      <w:pPr>
        <w:pStyle w:val="Heading2NotesContinued"/>
      </w:pPr>
      <w:r>
        <w:br w:type="page"/>
      </w:r>
      <w:r w:rsidR="00A05E4F" w:rsidRPr="00AF2974">
        <w:lastRenderedPageBreak/>
        <w:t>Note 2</w:t>
      </w:r>
      <w:r w:rsidR="00AA3DD6">
        <w:t>2</w:t>
      </w:r>
      <w:r w:rsidR="00A05E4F" w:rsidRPr="00AF2974">
        <w:t>.</w:t>
      </w:r>
      <w:r w:rsidR="00A05E4F" w:rsidRPr="00AF2974">
        <w:tab/>
      </w:r>
      <w:r w:rsidR="00AD077C" w:rsidRPr="00AF2974">
        <w:t>Administered items (continued)</w:t>
      </w:r>
    </w:p>
    <w:p w:rsidR="00AD077C" w:rsidRPr="00AF2974" w:rsidRDefault="00AD077C" w:rsidP="00AD077C">
      <w:pPr>
        <w:pStyle w:val="Heading3"/>
      </w:pPr>
      <w:r w:rsidRPr="00AF2974">
        <w:t xml:space="preserve">Administered assets and liabilities as at </w:t>
      </w:r>
      <w:r w:rsidR="005C498E">
        <w:t>30 June 201</w:t>
      </w:r>
      <w:r w:rsidR="00E64F26">
        <w:t>4</w:t>
      </w:r>
    </w:p>
    <w:tbl>
      <w:tblPr>
        <w:tblW w:w="9712" w:type="dxa"/>
        <w:tblLayout w:type="fixed"/>
        <w:tblCellMar>
          <w:left w:w="86" w:type="dxa"/>
          <w:right w:w="86" w:type="dxa"/>
        </w:tblCellMar>
        <w:tblLook w:val="0000" w:firstRow="0" w:lastRow="0" w:firstColumn="0" w:lastColumn="0" w:noHBand="0" w:noVBand="0"/>
      </w:tblPr>
      <w:tblGrid>
        <w:gridCol w:w="3238"/>
        <w:gridCol w:w="993"/>
        <w:gridCol w:w="1076"/>
        <w:gridCol w:w="1171"/>
        <w:gridCol w:w="1167"/>
        <w:gridCol w:w="989"/>
        <w:gridCol w:w="1078"/>
      </w:tblGrid>
      <w:tr w:rsidR="00E64F26" w:rsidRPr="00AF2974" w:rsidTr="00672684">
        <w:tc>
          <w:tcPr>
            <w:tcW w:w="1667" w:type="pct"/>
            <w:shd w:val="clear" w:color="auto" w:fill="auto"/>
            <w:vAlign w:val="bottom"/>
          </w:tcPr>
          <w:p w:rsidR="00E64F26" w:rsidRPr="00AF2974" w:rsidRDefault="00E64F26" w:rsidP="00672684">
            <w:pPr>
              <w:pStyle w:val="TableText"/>
            </w:pPr>
          </w:p>
        </w:tc>
        <w:tc>
          <w:tcPr>
            <w:tcW w:w="1065" w:type="pct"/>
            <w:gridSpan w:val="2"/>
            <w:shd w:val="clear" w:color="auto" w:fill="auto"/>
            <w:vAlign w:val="bottom"/>
          </w:tcPr>
          <w:p w:rsidR="00E64F26" w:rsidRPr="00AF2974" w:rsidRDefault="00E64F26" w:rsidP="00672684">
            <w:pPr>
              <w:pStyle w:val="TableTextHeadingCentre"/>
            </w:pPr>
            <w:r w:rsidRPr="00AF2974">
              <w:t xml:space="preserve">Strategic Policy </w:t>
            </w:r>
            <w:r>
              <w:br/>
            </w:r>
            <w:r w:rsidRPr="00AF2974">
              <w:t>Advice</w:t>
            </w:r>
          </w:p>
        </w:tc>
        <w:tc>
          <w:tcPr>
            <w:tcW w:w="1204" w:type="pct"/>
            <w:gridSpan w:val="2"/>
            <w:shd w:val="clear" w:color="auto" w:fill="auto"/>
            <w:vAlign w:val="bottom"/>
          </w:tcPr>
          <w:p w:rsidR="00E64F26" w:rsidRPr="00AF2974" w:rsidRDefault="00E64F26" w:rsidP="00672684">
            <w:pPr>
              <w:pStyle w:val="TableTextHeadingCentre"/>
            </w:pPr>
            <w:r w:rsidRPr="00AF2974">
              <w:t>Financial Management Services</w:t>
            </w:r>
          </w:p>
        </w:tc>
        <w:tc>
          <w:tcPr>
            <w:tcW w:w="1064" w:type="pct"/>
            <w:gridSpan w:val="2"/>
            <w:shd w:val="clear" w:color="auto" w:fill="auto"/>
            <w:vAlign w:val="bottom"/>
          </w:tcPr>
          <w:p w:rsidR="00E64F26" w:rsidRPr="00AF2974" w:rsidRDefault="00E64F26" w:rsidP="00672684">
            <w:pPr>
              <w:pStyle w:val="TableTextHeadingCentre"/>
            </w:pPr>
            <w:r w:rsidRPr="00AF2974">
              <w:t>Risk Management Services</w:t>
            </w:r>
          </w:p>
        </w:tc>
      </w:tr>
      <w:tr w:rsidR="00E64F26" w:rsidRPr="00AF2974" w:rsidTr="00672684">
        <w:tc>
          <w:tcPr>
            <w:tcW w:w="1667" w:type="pct"/>
            <w:shd w:val="clear" w:color="auto" w:fill="auto"/>
            <w:vAlign w:val="bottom"/>
          </w:tcPr>
          <w:p w:rsidR="00E64F26" w:rsidRPr="00AF2974" w:rsidRDefault="00E64F26" w:rsidP="00672684">
            <w:pPr>
              <w:pStyle w:val="TableText"/>
            </w:pPr>
          </w:p>
        </w:tc>
        <w:tc>
          <w:tcPr>
            <w:tcW w:w="511" w:type="pct"/>
            <w:shd w:val="clear" w:color="auto" w:fill="auto"/>
            <w:noWrap/>
          </w:tcPr>
          <w:p w:rsidR="00E64F26" w:rsidRPr="00AF2974" w:rsidRDefault="00E64F26" w:rsidP="00672684">
            <w:pPr>
              <w:pStyle w:val="TableTextHeadingRight"/>
            </w:pPr>
            <w:r>
              <w:t>2014</w:t>
            </w:r>
          </w:p>
        </w:tc>
        <w:tc>
          <w:tcPr>
            <w:tcW w:w="554" w:type="pct"/>
            <w:shd w:val="clear" w:color="auto" w:fill="auto"/>
            <w:noWrap/>
          </w:tcPr>
          <w:p w:rsidR="00E64F26" w:rsidRPr="00AF2974" w:rsidRDefault="00E64F26" w:rsidP="00672684">
            <w:pPr>
              <w:pStyle w:val="TableTextHeadingRight"/>
            </w:pPr>
            <w:r>
              <w:t>2013</w:t>
            </w:r>
          </w:p>
        </w:tc>
        <w:tc>
          <w:tcPr>
            <w:tcW w:w="603" w:type="pct"/>
            <w:shd w:val="clear" w:color="auto" w:fill="auto"/>
            <w:noWrap/>
          </w:tcPr>
          <w:p w:rsidR="00E64F26" w:rsidRPr="00AF2974" w:rsidRDefault="00E64F26" w:rsidP="00672684">
            <w:pPr>
              <w:pStyle w:val="TableTextHeadingRight"/>
            </w:pPr>
            <w:r>
              <w:t>2014</w:t>
            </w:r>
          </w:p>
        </w:tc>
        <w:tc>
          <w:tcPr>
            <w:tcW w:w="601" w:type="pct"/>
            <w:shd w:val="clear" w:color="auto" w:fill="auto"/>
            <w:noWrap/>
          </w:tcPr>
          <w:p w:rsidR="00E64F26" w:rsidRPr="00AF2974" w:rsidRDefault="00E64F26" w:rsidP="00672684">
            <w:pPr>
              <w:pStyle w:val="TableTextHeadingRight"/>
            </w:pPr>
            <w:r>
              <w:t>2013</w:t>
            </w:r>
          </w:p>
        </w:tc>
        <w:tc>
          <w:tcPr>
            <w:tcW w:w="509" w:type="pct"/>
            <w:shd w:val="clear" w:color="auto" w:fill="auto"/>
            <w:noWrap/>
          </w:tcPr>
          <w:p w:rsidR="00E64F26" w:rsidRPr="00AF2974" w:rsidRDefault="00E64F26" w:rsidP="00672684">
            <w:pPr>
              <w:pStyle w:val="TableTextHeadingRight"/>
            </w:pPr>
            <w:r>
              <w:t>2014</w:t>
            </w:r>
          </w:p>
        </w:tc>
        <w:tc>
          <w:tcPr>
            <w:tcW w:w="555" w:type="pct"/>
            <w:shd w:val="clear" w:color="auto" w:fill="auto"/>
            <w:noWrap/>
          </w:tcPr>
          <w:p w:rsidR="00E64F26" w:rsidRPr="00AF2974" w:rsidRDefault="00E64F26" w:rsidP="00672684">
            <w:pPr>
              <w:pStyle w:val="TableTextHeadingRight"/>
            </w:pPr>
            <w:r>
              <w:t>2013</w:t>
            </w:r>
          </w:p>
        </w:tc>
      </w:tr>
      <w:tr w:rsidR="00E64F26" w:rsidRPr="00AF2974" w:rsidTr="00672684">
        <w:tc>
          <w:tcPr>
            <w:tcW w:w="1667" w:type="pct"/>
            <w:shd w:val="clear" w:color="auto" w:fill="auto"/>
            <w:vAlign w:val="bottom"/>
          </w:tcPr>
          <w:p w:rsidR="00E64F26" w:rsidRPr="00AF2974" w:rsidRDefault="00E64F26" w:rsidP="00672684">
            <w:pPr>
              <w:pStyle w:val="TableText"/>
            </w:pPr>
          </w:p>
        </w:tc>
        <w:tc>
          <w:tcPr>
            <w:tcW w:w="511"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54"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603"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601"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09"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55"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r>
      <w:tr w:rsidR="00E64F26" w:rsidRPr="00E64F26" w:rsidTr="00672684">
        <w:tc>
          <w:tcPr>
            <w:tcW w:w="1667" w:type="pct"/>
            <w:shd w:val="clear" w:color="auto" w:fill="auto"/>
            <w:vAlign w:val="bottom"/>
          </w:tcPr>
          <w:p w:rsidR="00E64F26" w:rsidRPr="00CC77C1" w:rsidRDefault="00E64F26" w:rsidP="00672684">
            <w:pPr>
              <w:pStyle w:val="TableText"/>
              <w:rPr>
                <w:b/>
                <w:bCs/>
                <w:sz w:val="17"/>
                <w:szCs w:val="17"/>
              </w:rPr>
            </w:pPr>
            <w:r w:rsidRPr="00CC77C1">
              <w:rPr>
                <w:b/>
                <w:bCs/>
                <w:sz w:val="17"/>
                <w:szCs w:val="17"/>
              </w:rPr>
              <w:t>Administered assets</w:t>
            </w:r>
          </w:p>
        </w:tc>
        <w:tc>
          <w:tcPr>
            <w:tcW w:w="511" w:type="pct"/>
            <w:shd w:val="clear" w:color="auto" w:fill="auto"/>
            <w:noWrap/>
          </w:tcPr>
          <w:p w:rsidR="00E64F26" w:rsidRPr="00E64F26" w:rsidRDefault="00E64F26" w:rsidP="00E64F26">
            <w:pPr>
              <w:pStyle w:val="TableTextRight"/>
            </w:pPr>
          </w:p>
        </w:tc>
        <w:tc>
          <w:tcPr>
            <w:tcW w:w="554" w:type="pct"/>
            <w:shd w:val="clear" w:color="auto" w:fill="auto"/>
            <w:noWrap/>
          </w:tcPr>
          <w:p w:rsidR="00E64F26" w:rsidRPr="00E64F26" w:rsidRDefault="00E64F26" w:rsidP="00E64F26">
            <w:pPr>
              <w:pStyle w:val="TableTextRight"/>
            </w:pPr>
          </w:p>
        </w:tc>
        <w:tc>
          <w:tcPr>
            <w:tcW w:w="603" w:type="pct"/>
            <w:shd w:val="clear" w:color="auto" w:fill="E0E0E0"/>
            <w:noWrap/>
          </w:tcPr>
          <w:p w:rsidR="00E64F26" w:rsidRPr="00E64F26" w:rsidRDefault="00E64F26" w:rsidP="00E64F26">
            <w:pPr>
              <w:pStyle w:val="TableTextRight"/>
            </w:pPr>
          </w:p>
        </w:tc>
        <w:tc>
          <w:tcPr>
            <w:tcW w:w="601" w:type="pct"/>
            <w:shd w:val="clear" w:color="auto" w:fill="E0E0E0"/>
            <w:noWrap/>
          </w:tcPr>
          <w:p w:rsidR="00E64F26" w:rsidRPr="00E64F26" w:rsidRDefault="00E64F26" w:rsidP="00E64F26">
            <w:pPr>
              <w:pStyle w:val="TableTextRight"/>
            </w:pPr>
          </w:p>
        </w:tc>
        <w:tc>
          <w:tcPr>
            <w:tcW w:w="509" w:type="pct"/>
            <w:shd w:val="clear" w:color="auto" w:fill="auto"/>
            <w:noWrap/>
          </w:tcPr>
          <w:p w:rsidR="00E64F26" w:rsidRPr="00E64F26" w:rsidRDefault="00E64F26" w:rsidP="00E64F26">
            <w:pPr>
              <w:pStyle w:val="TableTextRight"/>
            </w:pPr>
          </w:p>
        </w:tc>
        <w:tc>
          <w:tcPr>
            <w:tcW w:w="555" w:type="pct"/>
            <w:shd w:val="clear" w:color="auto" w:fill="auto"/>
            <w:noWrap/>
          </w:tcPr>
          <w:p w:rsidR="00E64F26" w:rsidRPr="00E64F26" w:rsidRDefault="00E64F26" w:rsidP="00E64F26">
            <w:pPr>
              <w:pStyle w:val="TableTextRight"/>
            </w:pPr>
          </w:p>
        </w:tc>
      </w:tr>
      <w:tr w:rsidR="00E64F26" w:rsidRPr="00E64F26" w:rsidTr="00672684">
        <w:tc>
          <w:tcPr>
            <w:tcW w:w="1667" w:type="pct"/>
            <w:shd w:val="clear" w:color="auto" w:fill="auto"/>
            <w:vAlign w:val="bottom"/>
          </w:tcPr>
          <w:p w:rsidR="00E64F26" w:rsidRPr="00CC77C1" w:rsidRDefault="00E64F26" w:rsidP="00672684">
            <w:pPr>
              <w:pStyle w:val="TableText"/>
              <w:rPr>
                <w:i/>
                <w:iCs/>
                <w:sz w:val="17"/>
                <w:szCs w:val="17"/>
              </w:rPr>
            </w:pPr>
            <w:r w:rsidRPr="00CC77C1">
              <w:rPr>
                <w:i/>
                <w:iCs/>
                <w:sz w:val="17"/>
                <w:szCs w:val="17"/>
              </w:rPr>
              <w:t>Financial assets</w:t>
            </w:r>
          </w:p>
        </w:tc>
        <w:tc>
          <w:tcPr>
            <w:tcW w:w="511" w:type="pct"/>
            <w:shd w:val="clear" w:color="auto" w:fill="auto"/>
            <w:noWrap/>
          </w:tcPr>
          <w:p w:rsidR="00E64F26" w:rsidRPr="00E64F26" w:rsidRDefault="00E64F26" w:rsidP="00E64F26">
            <w:pPr>
              <w:pStyle w:val="TableTextRight"/>
            </w:pPr>
          </w:p>
        </w:tc>
        <w:tc>
          <w:tcPr>
            <w:tcW w:w="554" w:type="pct"/>
            <w:shd w:val="clear" w:color="auto" w:fill="auto"/>
            <w:noWrap/>
          </w:tcPr>
          <w:p w:rsidR="00E64F26" w:rsidRPr="00E64F26" w:rsidRDefault="00E64F26" w:rsidP="00E64F26">
            <w:pPr>
              <w:pStyle w:val="TableTextRight"/>
            </w:pPr>
          </w:p>
        </w:tc>
        <w:tc>
          <w:tcPr>
            <w:tcW w:w="603" w:type="pct"/>
            <w:shd w:val="clear" w:color="auto" w:fill="E0E0E0"/>
            <w:noWrap/>
          </w:tcPr>
          <w:p w:rsidR="00E64F26" w:rsidRPr="00E64F26" w:rsidRDefault="00E64F26" w:rsidP="00E64F26">
            <w:pPr>
              <w:pStyle w:val="TableTextRight"/>
            </w:pPr>
          </w:p>
        </w:tc>
        <w:tc>
          <w:tcPr>
            <w:tcW w:w="601" w:type="pct"/>
            <w:shd w:val="clear" w:color="auto" w:fill="E0E0E0"/>
            <w:noWrap/>
          </w:tcPr>
          <w:p w:rsidR="00E64F26" w:rsidRPr="00E64F26" w:rsidRDefault="00E64F26" w:rsidP="00E64F26">
            <w:pPr>
              <w:pStyle w:val="TableTextRight"/>
            </w:pPr>
          </w:p>
        </w:tc>
        <w:tc>
          <w:tcPr>
            <w:tcW w:w="509" w:type="pct"/>
            <w:shd w:val="clear" w:color="auto" w:fill="auto"/>
            <w:noWrap/>
          </w:tcPr>
          <w:p w:rsidR="00E64F26" w:rsidRPr="00E64F26" w:rsidRDefault="00E64F26" w:rsidP="00E64F26">
            <w:pPr>
              <w:pStyle w:val="TableTextRight"/>
            </w:pPr>
          </w:p>
        </w:tc>
        <w:tc>
          <w:tcPr>
            <w:tcW w:w="555" w:type="pct"/>
            <w:shd w:val="clear" w:color="auto" w:fill="auto"/>
            <w:noWrap/>
          </w:tcPr>
          <w:p w:rsidR="00E64F26" w:rsidRPr="00E64F26" w:rsidRDefault="00E64F26" w:rsidP="00E64F26">
            <w:pPr>
              <w:pStyle w:val="TableTextRight"/>
            </w:pPr>
          </w:p>
        </w:tc>
      </w:tr>
      <w:tr w:rsidR="00E64F26" w:rsidRPr="00E64F26"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Cash and deposits</w:t>
            </w:r>
          </w:p>
        </w:tc>
        <w:tc>
          <w:tcPr>
            <w:tcW w:w="511" w:type="pct"/>
            <w:shd w:val="clear" w:color="auto" w:fill="auto"/>
            <w:noWrap/>
          </w:tcPr>
          <w:p w:rsidR="00E64F26" w:rsidRPr="00E64F26" w:rsidRDefault="00E64F26" w:rsidP="00E64F26">
            <w:pPr>
              <w:pStyle w:val="TableTextRight"/>
            </w:pPr>
          </w:p>
        </w:tc>
        <w:tc>
          <w:tcPr>
            <w:tcW w:w="554" w:type="pct"/>
            <w:shd w:val="clear" w:color="auto" w:fill="auto"/>
            <w:noWrap/>
          </w:tcPr>
          <w:p w:rsidR="00E64F26" w:rsidRPr="00E64F26" w:rsidRDefault="00E64F26" w:rsidP="00E64F26">
            <w:pPr>
              <w:pStyle w:val="TableTextRight"/>
            </w:pPr>
          </w:p>
        </w:tc>
        <w:tc>
          <w:tcPr>
            <w:tcW w:w="603" w:type="pct"/>
            <w:shd w:val="clear" w:color="auto" w:fill="E0E0E0"/>
            <w:noWrap/>
          </w:tcPr>
          <w:p w:rsidR="00E64F26" w:rsidRPr="00E64F26" w:rsidRDefault="00E64F26" w:rsidP="00E64F26">
            <w:pPr>
              <w:pStyle w:val="TableTextRight"/>
            </w:pPr>
            <w:r w:rsidRPr="00E64F26">
              <w:t xml:space="preserve">1 432 118 </w:t>
            </w:r>
          </w:p>
        </w:tc>
        <w:tc>
          <w:tcPr>
            <w:tcW w:w="601" w:type="pct"/>
            <w:shd w:val="clear" w:color="auto" w:fill="E0E0E0"/>
            <w:noWrap/>
          </w:tcPr>
          <w:p w:rsidR="00E64F26" w:rsidRPr="00E64F26" w:rsidRDefault="00E64F26" w:rsidP="00E64F26">
            <w:pPr>
              <w:pStyle w:val="TableTextRight"/>
            </w:pPr>
            <w:r w:rsidRPr="00E64F26">
              <w:t xml:space="preserve">1 010 791 </w:t>
            </w:r>
          </w:p>
        </w:tc>
        <w:tc>
          <w:tcPr>
            <w:tcW w:w="509" w:type="pct"/>
            <w:shd w:val="clear" w:color="auto" w:fill="auto"/>
            <w:noWrap/>
          </w:tcPr>
          <w:p w:rsidR="00E64F26" w:rsidRPr="00E64F26" w:rsidRDefault="00E64F26" w:rsidP="00E64F26">
            <w:pPr>
              <w:pStyle w:val="TableTextRight"/>
            </w:pPr>
          </w:p>
        </w:tc>
        <w:tc>
          <w:tcPr>
            <w:tcW w:w="555" w:type="pct"/>
            <w:shd w:val="clear" w:color="auto" w:fill="auto"/>
            <w:noWrap/>
          </w:tcPr>
          <w:p w:rsidR="00E64F26" w:rsidRPr="00E64F26" w:rsidRDefault="00E64F26" w:rsidP="00E64F26">
            <w:pPr>
              <w:pStyle w:val="TableTextRight"/>
            </w:pPr>
          </w:p>
        </w:tc>
      </w:tr>
      <w:tr w:rsidR="00E64F26" w:rsidRPr="00E64F26"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Receivables</w:t>
            </w:r>
          </w:p>
        </w:tc>
        <w:tc>
          <w:tcPr>
            <w:tcW w:w="511" w:type="pct"/>
            <w:shd w:val="clear" w:color="auto" w:fill="auto"/>
            <w:noWrap/>
          </w:tcPr>
          <w:p w:rsidR="00E64F26" w:rsidRPr="00E64F26" w:rsidRDefault="00E64F26" w:rsidP="00E64F26">
            <w:pPr>
              <w:pStyle w:val="TableTextRight"/>
            </w:pPr>
            <w:r w:rsidRPr="00E64F26">
              <w:t xml:space="preserve">81 681 </w:t>
            </w:r>
          </w:p>
        </w:tc>
        <w:tc>
          <w:tcPr>
            <w:tcW w:w="554" w:type="pct"/>
            <w:shd w:val="clear" w:color="auto" w:fill="auto"/>
            <w:noWrap/>
          </w:tcPr>
          <w:p w:rsidR="00E64F26" w:rsidRPr="00E64F26" w:rsidRDefault="00E64F26" w:rsidP="00E64F26">
            <w:pPr>
              <w:pStyle w:val="TableTextRight"/>
            </w:pPr>
            <w:r w:rsidRPr="00E64F26">
              <w:t xml:space="preserve">293 </w:t>
            </w:r>
          </w:p>
        </w:tc>
        <w:tc>
          <w:tcPr>
            <w:tcW w:w="603" w:type="pct"/>
            <w:shd w:val="clear" w:color="auto" w:fill="E0E0E0"/>
            <w:noWrap/>
          </w:tcPr>
          <w:p w:rsidR="00E64F26" w:rsidRPr="00E64F26" w:rsidRDefault="00741AF4" w:rsidP="00E64F26">
            <w:pPr>
              <w:pStyle w:val="TableTextRight"/>
            </w:pPr>
            <w:r>
              <w:t>461 078</w:t>
            </w:r>
          </w:p>
        </w:tc>
        <w:tc>
          <w:tcPr>
            <w:tcW w:w="601" w:type="pct"/>
            <w:shd w:val="clear" w:color="auto" w:fill="E0E0E0"/>
            <w:noWrap/>
          </w:tcPr>
          <w:p w:rsidR="00E64F26" w:rsidRPr="00E64F26" w:rsidRDefault="00E64F26" w:rsidP="00E64F26">
            <w:pPr>
              <w:pStyle w:val="TableTextRight"/>
            </w:pPr>
            <w:r w:rsidRPr="00E64F26">
              <w:t xml:space="preserve">618 613 </w:t>
            </w:r>
          </w:p>
        </w:tc>
        <w:tc>
          <w:tcPr>
            <w:tcW w:w="509" w:type="pct"/>
            <w:shd w:val="clear" w:color="auto" w:fill="auto"/>
            <w:noWrap/>
          </w:tcPr>
          <w:p w:rsidR="00E64F26" w:rsidRPr="00E64F26" w:rsidRDefault="00E64F26" w:rsidP="00E64F26">
            <w:pPr>
              <w:pStyle w:val="TableTextRight"/>
            </w:pPr>
            <w:r w:rsidRPr="00E64F26">
              <w:t xml:space="preserve">86 540 </w:t>
            </w:r>
          </w:p>
        </w:tc>
        <w:tc>
          <w:tcPr>
            <w:tcW w:w="555" w:type="pct"/>
            <w:shd w:val="clear" w:color="auto" w:fill="auto"/>
            <w:noWrap/>
          </w:tcPr>
          <w:p w:rsidR="00E64F26" w:rsidRPr="00E64F26" w:rsidRDefault="00E64F26" w:rsidP="00E64F26">
            <w:pPr>
              <w:pStyle w:val="TableTextRight"/>
            </w:pPr>
            <w:r w:rsidRPr="00E64F26">
              <w:t xml:space="preserve">98 905 </w:t>
            </w:r>
          </w:p>
        </w:tc>
      </w:tr>
      <w:tr w:rsidR="00E64F26" w:rsidRPr="00E64F26"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 xml:space="preserve">Investments in controlled entities </w:t>
            </w:r>
            <w:r w:rsidRPr="00CC77C1">
              <w:rPr>
                <w:sz w:val="17"/>
                <w:szCs w:val="17"/>
                <w:vertAlign w:val="superscript"/>
              </w:rPr>
              <w:t>(a)</w:t>
            </w:r>
          </w:p>
        </w:tc>
        <w:tc>
          <w:tcPr>
            <w:tcW w:w="511" w:type="pct"/>
            <w:shd w:val="clear" w:color="auto" w:fill="auto"/>
            <w:noWrap/>
          </w:tcPr>
          <w:p w:rsidR="00E64F26" w:rsidRPr="00E64F26" w:rsidRDefault="00E64F26" w:rsidP="00E64F26">
            <w:pPr>
              <w:pStyle w:val="TableTextRight"/>
            </w:pPr>
          </w:p>
        </w:tc>
        <w:tc>
          <w:tcPr>
            <w:tcW w:w="554" w:type="pct"/>
            <w:shd w:val="clear" w:color="auto" w:fill="auto"/>
            <w:noWrap/>
          </w:tcPr>
          <w:p w:rsidR="00E64F26" w:rsidRPr="00E64F26" w:rsidRDefault="00E64F26" w:rsidP="00E64F26">
            <w:pPr>
              <w:pStyle w:val="TableTextRight"/>
            </w:pPr>
          </w:p>
        </w:tc>
        <w:tc>
          <w:tcPr>
            <w:tcW w:w="603" w:type="pct"/>
            <w:shd w:val="clear" w:color="auto" w:fill="E0E0E0"/>
            <w:noWrap/>
          </w:tcPr>
          <w:p w:rsidR="00E64F26" w:rsidRPr="00E64F26" w:rsidRDefault="00E64F26" w:rsidP="00E64F26">
            <w:pPr>
              <w:pStyle w:val="TableTextRight"/>
            </w:pPr>
          </w:p>
        </w:tc>
        <w:tc>
          <w:tcPr>
            <w:tcW w:w="601" w:type="pct"/>
            <w:shd w:val="clear" w:color="auto" w:fill="E0E0E0"/>
            <w:noWrap/>
          </w:tcPr>
          <w:p w:rsidR="00E64F26" w:rsidRPr="00E64F26" w:rsidRDefault="00E64F26" w:rsidP="00E64F26">
            <w:pPr>
              <w:pStyle w:val="TableTextRight"/>
            </w:pPr>
          </w:p>
        </w:tc>
        <w:tc>
          <w:tcPr>
            <w:tcW w:w="509" w:type="pct"/>
            <w:shd w:val="clear" w:color="auto" w:fill="auto"/>
            <w:noWrap/>
          </w:tcPr>
          <w:p w:rsidR="00E64F26" w:rsidRPr="00E64F26" w:rsidRDefault="00E64F26" w:rsidP="00E64F26">
            <w:pPr>
              <w:pStyle w:val="TableTextRight"/>
            </w:pPr>
          </w:p>
        </w:tc>
        <w:tc>
          <w:tcPr>
            <w:tcW w:w="555" w:type="pct"/>
            <w:shd w:val="clear" w:color="auto" w:fill="auto"/>
            <w:noWrap/>
          </w:tcPr>
          <w:p w:rsidR="00E64F26" w:rsidRPr="00E64F26" w:rsidRDefault="00E64F26" w:rsidP="00E64F26">
            <w:pPr>
              <w:pStyle w:val="TableTextRight"/>
            </w:pPr>
          </w:p>
        </w:tc>
      </w:tr>
      <w:tr w:rsidR="00E64F26" w:rsidRPr="00E64F26"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Other financial assets</w:t>
            </w:r>
          </w:p>
        </w:tc>
        <w:tc>
          <w:tcPr>
            <w:tcW w:w="511" w:type="pct"/>
            <w:shd w:val="clear" w:color="auto" w:fill="auto"/>
            <w:noWrap/>
          </w:tcPr>
          <w:p w:rsidR="00E64F26" w:rsidRPr="00E64F26" w:rsidRDefault="00E64F26" w:rsidP="00E64F26">
            <w:pPr>
              <w:pStyle w:val="TableTextRight"/>
            </w:pPr>
          </w:p>
        </w:tc>
        <w:tc>
          <w:tcPr>
            <w:tcW w:w="554" w:type="pct"/>
            <w:shd w:val="clear" w:color="auto" w:fill="auto"/>
            <w:noWrap/>
          </w:tcPr>
          <w:p w:rsidR="00E64F26" w:rsidRPr="00E64F26" w:rsidRDefault="00E64F26" w:rsidP="00E64F26">
            <w:pPr>
              <w:pStyle w:val="TableTextRight"/>
            </w:pPr>
          </w:p>
        </w:tc>
        <w:tc>
          <w:tcPr>
            <w:tcW w:w="603" w:type="pct"/>
            <w:shd w:val="clear" w:color="auto" w:fill="E0E0E0"/>
            <w:noWrap/>
          </w:tcPr>
          <w:p w:rsidR="00E64F26" w:rsidRPr="00E64F26" w:rsidRDefault="00E64F26" w:rsidP="00E64F26">
            <w:pPr>
              <w:pStyle w:val="TableTextRight"/>
            </w:pPr>
            <w:r w:rsidRPr="00E64F26">
              <w:t xml:space="preserve">480 807 </w:t>
            </w:r>
          </w:p>
        </w:tc>
        <w:tc>
          <w:tcPr>
            <w:tcW w:w="601" w:type="pct"/>
            <w:shd w:val="clear" w:color="auto" w:fill="E0E0E0"/>
            <w:noWrap/>
          </w:tcPr>
          <w:p w:rsidR="00E64F26" w:rsidRPr="00E64F26" w:rsidRDefault="00E64F26" w:rsidP="00E64F26">
            <w:pPr>
              <w:pStyle w:val="TableTextRight"/>
            </w:pPr>
            <w:r w:rsidRPr="00E64F26">
              <w:t xml:space="preserve">900 012 </w:t>
            </w:r>
          </w:p>
        </w:tc>
        <w:tc>
          <w:tcPr>
            <w:tcW w:w="509" w:type="pct"/>
            <w:shd w:val="clear" w:color="auto" w:fill="auto"/>
            <w:noWrap/>
          </w:tcPr>
          <w:p w:rsidR="00E64F26" w:rsidRPr="00E64F26" w:rsidRDefault="00E64F26" w:rsidP="00E64F26">
            <w:pPr>
              <w:pStyle w:val="TableTextRight"/>
            </w:pPr>
          </w:p>
        </w:tc>
        <w:tc>
          <w:tcPr>
            <w:tcW w:w="555" w:type="pct"/>
            <w:shd w:val="clear" w:color="auto" w:fill="auto"/>
            <w:noWrap/>
          </w:tcPr>
          <w:p w:rsidR="00E64F26" w:rsidRPr="00E64F26"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b/>
                <w:sz w:val="17"/>
                <w:szCs w:val="17"/>
              </w:rPr>
            </w:pPr>
          </w:p>
        </w:tc>
        <w:tc>
          <w:tcPr>
            <w:tcW w:w="511" w:type="pct"/>
            <w:shd w:val="clear" w:color="auto" w:fill="auto"/>
            <w:noWrap/>
          </w:tcPr>
          <w:p w:rsidR="00E64F26" w:rsidRPr="00B678BF" w:rsidRDefault="00E64F26" w:rsidP="00672684">
            <w:pPr>
              <w:pStyle w:val="TableTextRight"/>
              <w:rPr>
                <w:b/>
              </w:rPr>
            </w:pPr>
            <w:r w:rsidRPr="00B678BF">
              <w:rPr>
                <w:b/>
              </w:rPr>
              <w:t xml:space="preserve">81 681 </w:t>
            </w:r>
          </w:p>
        </w:tc>
        <w:tc>
          <w:tcPr>
            <w:tcW w:w="554" w:type="pct"/>
            <w:shd w:val="clear" w:color="auto" w:fill="auto"/>
            <w:noWrap/>
          </w:tcPr>
          <w:p w:rsidR="00E64F26" w:rsidRPr="00B678BF" w:rsidRDefault="00E64F26" w:rsidP="00672684">
            <w:pPr>
              <w:pStyle w:val="TableTextRight"/>
              <w:rPr>
                <w:b/>
              </w:rPr>
            </w:pPr>
            <w:r w:rsidRPr="00B678BF">
              <w:rPr>
                <w:b/>
              </w:rPr>
              <w:t xml:space="preserve">293 </w:t>
            </w:r>
          </w:p>
        </w:tc>
        <w:tc>
          <w:tcPr>
            <w:tcW w:w="603" w:type="pct"/>
            <w:shd w:val="clear" w:color="auto" w:fill="E0E0E0"/>
            <w:noWrap/>
          </w:tcPr>
          <w:p w:rsidR="00E64F26" w:rsidRPr="00B678BF" w:rsidRDefault="00E64F26" w:rsidP="00741AF4">
            <w:pPr>
              <w:pStyle w:val="TableTextRight"/>
              <w:rPr>
                <w:b/>
              </w:rPr>
            </w:pPr>
            <w:r w:rsidRPr="00B678BF">
              <w:rPr>
                <w:b/>
              </w:rPr>
              <w:t>2 </w:t>
            </w:r>
            <w:r w:rsidR="00741AF4">
              <w:rPr>
                <w:b/>
              </w:rPr>
              <w:t>374 003</w:t>
            </w:r>
            <w:r w:rsidRPr="00B678BF">
              <w:rPr>
                <w:b/>
              </w:rPr>
              <w:t xml:space="preserve"> </w:t>
            </w:r>
          </w:p>
        </w:tc>
        <w:tc>
          <w:tcPr>
            <w:tcW w:w="601" w:type="pct"/>
            <w:shd w:val="clear" w:color="auto" w:fill="E0E0E0"/>
            <w:noWrap/>
          </w:tcPr>
          <w:p w:rsidR="00E64F26" w:rsidRPr="00B678BF" w:rsidRDefault="00E64F26" w:rsidP="00672684">
            <w:pPr>
              <w:pStyle w:val="TableTextRight"/>
              <w:rPr>
                <w:b/>
              </w:rPr>
            </w:pPr>
            <w:r w:rsidRPr="00B678BF">
              <w:rPr>
                <w:b/>
              </w:rPr>
              <w:t xml:space="preserve">2 529 416 </w:t>
            </w:r>
          </w:p>
        </w:tc>
        <w:tc>
          <w:tcPr>
            <w:tcW w:w="509" w:type="pct"/>
            <w:shd w:val="clear" w:color="auto" w:fill="auto"/>
            <w:noWrap/>
          </w:tcPr>
          <w:p w:rsidR="00E64F26" w:rsidRPr="00B678BF" w:rsidRDefault="00E64F26" w:rsidP="00672684">
            <w:pPr>
              <w:pStyle w:val="TableTextRight"/>
              <w:rPr>
                <w:b/>
              </w:rPr>
            </w:pPr>
            <w:r w:rsidRPr="00B678BF">
              <w:rPr>
                <w:b/>
              </w:rPr>
              <w:t xml:space="preserve">86 540 </w:t>
            </w:r>
          </w:p>
        </w:tc>
        <w:tc>
          <w:tcPr>
            <w:tcW w:w="555" w:type="pct"/>
            <w:shd w:val="clear" w:color="auto" w:fill="auto"/>
            <w:noWrap/>
          </w:tcPr>
          <w:p w:rsidR="00E64F26" w:rsidRPr="00B678BF" w:rsidRDefault="00E64F26" w:rsidP="00672684">
            <w:pPr>
              <w:pStyle w:val="TableTextRight"/>
              <w:rPr>
                <w:b/>
              </w:rPr>
            </w:pPr>
            <w:r w:rsidRPr="00B678BF">
              <w:rPr>
                <w:b/>
              </w:rPr>
              <w:t xml:space="preserve">98 905 </w:t>
            </w:r>
          </w:p>
        </w:tc>
      </w:tr>
      <w:tr w:rsidR="00E64F26" w:rsidRPr="00CC77C1" w:rsidTr="00672684">
        <w:tc>
          <w:tcPr>
            <w:tcW w:w="1667" w:type="pct"/>
            <w:shd w:val="clear" w:color="auto" w:fill="auto"/>
            <w:vAlign w:val="bottom"/>
          </w:tcPr>
          <w:p w:rsidR="00E64F26" w:rsidRPr="00CC77C1" w:rsidRDefault="00E64F26" w:rsidP="00672684">
            <w:pPr>
              <w:pStyle w:val="TableText"/>
              <w:rPr>
                <w:i/>
                <w:iCs/>
                <w:sz w:val="17"/>
                <w:szCs w:val="17"/>
              </w:rPr>
            </w:pPr>
            <w:r w:rsidRPr="00CC77C1">
              <w:rPr>
                <w:i/>
                <w:iCs/>
                <w:sz w:val="17"/>
                <w:szCs w:val="17"/>
              </w:rPr>
              <w:t>Non</w:t>
            </w:r>
            <w:r w:rsidR="002F651E">
              <w:rPr>
                <w:i/>
                <w:iCs/>
                <w:sz w:val="17"/>
                <w:szCs w:val="17"/>
              </w:rPr>
              <w:noBreakHyphen/>
            </w:r>
            <w:r w:rsidRPr="00CC77C1">
              <w:rPr>
                <w:i/>
                <w:iCs/>
                <w:sz w:val="17"/>
                <w:szCs w:val="17"/>
              </w:rPr>
              <w:t>financial assets</w:t>
            </w:r>
          </w:p>
        </w:tc>
        <w:tc>
          <w:tcPr>
            <w:tcW w:w="511" w:type="pct"/>
            <w:shd w:val="clear" w:color="auto" w:fill="auto"/>
            <w:noWrap/>
          </w:tcPr>
          <w:p w:rsidR="00E64F26" w:rsidRPr="00CC77C1" w:rsidRDefault="00E64F26" w:rsidP="00E64F26">
            <w:pPr>
              <w:pStyle w:val="TableTextRight"/>
            </w:pPr>
          </w:p>
        </w:tc>
        <w:tc>
          <w:tcPr>
            <w:tcW w:w="554" w:type="pct"/>
            <w:shd w:val="clear" w:color="auto" w:fill="auto"/>
            <w:noWrap/>
          </w:tcPr>
          <w:p w:rsidR="00E64F26" w:rsidRPr="00CC77C1" w:rsidRDefault="00E64F26" w:rsidP="00E64F26">
            <w:pPr>
              <w:pStyle w:val="TableTextRight"/>
            </w:pPr>
          </w:p>
        </w:tc>
        <w:tc>
          <w:tcPr>
            <w:tcW w:w="603" w:type="pct"/>
            <w:shd w:val="clear" w:color="auto" w:fill="E0E0E0"/>
            <w:noWrap/>
          </w:tcPr>
          <w:p w:rsidR="00E64F26" w:rsidRPr="00CC77C1" w:rsidRDefault="00E64F26" w:rsidP="00E64F26">
            <w:pPr>
              <w:pStyle w:val="TableTextRight"/>
            </w:pPr>
          </w:p>
        </w:tc>
        <w:tc>
          <w:tcPr>
            <w:tcW w:w="601" w:type="pct"/>
            <w:shd w:val="clear" w:color="auto" w:fill="E0E0E0"/>
            <w:noWrap/>
          </w:tcPr>
          <w:p w:rsidR="00E64F26" w:rsidRPr="00CC77C1" w:rsidRDefault="00E64F26" w:rsidP="00E64F26">
            <w:pPr>
              <w:pStyle w:val="TableTextRight"/>
            </w:pPr>
          </w:p>
        </w:tc>
        <w:tc>
          <w:tcPr>
            <w:tcW w:w="509" w:type="pct"/>
            <w:shd w:val="clear" w:color="auto" w:fill="auto"/>
            <w:noWrap/>
          </w:tcPr>
          <w:p w:rsidR="00E64F26" w:rsidRPr="00CC77C1" w:rsidRDefault="00E64F26" w:rsidP="00E64F26">
            <w:pPr>
              <w:pStyle w:val="TableTextRight"/>
            </w:pPr>
          </w:p>
        </w:tc>
        <w:tc>
          <w:tcPr>
            <w:tcW w:w="555" w:type="pct"/>
            <w:shd w:val="clear" w:color="auto" w:fill="auto"/>
            <w:noWrap/>
          </w:tcPr>
          <w:p w:rsidR="00E64F26" w:rsidRPr="00CC77C1"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Prepayments</w:t>
            </w:r>
          </w:p>
        </w:tc>
        <w:tc>
          <w:tcPr>
            <w:tcW w:w="511" w:type="pct"/>
            <w:shd w:val="clear" w:color="auto" w:fill="auto"/>
            <w:noWrap/>
          </w:tcPr>
          <w:p w:rsidR="00E64F26" w:rsidRPr="00CC77C1" w:rsidRDefault="00E64F26" w:rsidP="00E64F26">
            <w:pPr>
              <w:pStyle w:val="TableTextRight"/>
            </w:pPr>
          </w:p>
        </w:tc>
        <w:tc>
          <w:tcPr>
            <w:tcW w:w="554" w:type="pct"/>
            <w:shd w:val="clear" w:color="auto" w:fill="auto"/>
            <w:noWrap/>
          </w:tcPr>
          <w:p w:rsidR="00E64F26" w:rsidRPr="00CC77C1" w:rsidRDefault="00E64F26" w:rsidP="00E64F26">
            <w:pPr>
              <w:pStyle w:val="TableTextRight"/>
            </w:pPr>
          </w:p>
        </w:tc>
        <w:tc>
          <w:tcPr>
            <w:tcW w:w="603" w:type="pct"/>
            <w:shd w:val="clear" w:color="auto" w:fill="E0E0E0"/>
            <w:noWrap/>
          </w:tcPr>
          <w:p w:rsidR="00E64F26" w:rsidRPr="00CC77C1" w:rsidRDefault="00E64F26" w:rsidP="00E64F26">
            <w:pPr>
              <w:pStyle w:val="TableTextRight"/>
            </w:pPr>
          </w:p>
        </w:tc>
        <w:tc>
          <w:tcPr>
            <w:tcW w:w="601" w:type="pct"/>
            <w:shd w:val="clear" w:color="auto" w:fill="E0E0E0"/>
            <w:noWrap/>
          </w:tcPr>
          <w:p w:rsidR="00E64F26" w:rsidRPr="00CC77C1" w:rsidRDefault="00E64F26" w:rsidP="00E64F26">
            <w:pPr>
              <w:pStyle w:val="TableTextRight"/>
            </w:pPr>
          </w:p>
        </w:tc>
        <w:tc>
          <w:tcPr>
            <w:tcW w:w="509" w:type="pct"/>
            <w:shd w:val="clear" w:color="auto" w:fill="auto"/>
            <w:noWrap/>
          </w:tcPr>
          <w:p w:rsidR="00E64F26" w:rsidRPr="00CC77C1" w:rsidRDefault="00E64F26" w:rsidP="00E64F26">
            <w:pPr>
              <w:pStyle w:val="TableTextRight"/>
            </w:pPr>
          </w:p>
        </w:tc>
        <w:tc>
          <w:tcPr>
            <w:tcW w:w="555" w:type="pct"/>
            <w:shd w:val="clear" w:color="auto" w:fill="auto"/>
            <w:noWrap/>
          </w:tcPr>
          <w:p w:rsidR="00E64F26" w:rsidRPr="00CC77C1"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Property, plant and equipment</w:t>
            </w:r>
          </w:p>
        </w:tc>
        <w:tc>
          <w:tcPr>
            <w:tcW w:w="511" w:type="pct"/>
            <w:shd w:val="clear" w:color="auto" w:fill="auto"/>
            <w:noWrap/>
          </w:tcPr>
          <w:p w:rsidR="00E64F26" w:rsidRPr="00CC77C1" w:rsidRDefault="00E64F26" w:rsidP="00E64F26">
            <w:pPr>
              <w:pStyle w:val="TableTextRight"/>
            </w:pPr>
          </w:p>
        </w:tc>
        <w:tc>
          <w:tcPr>
            <w:tcW w:w="554" w:type="pct"/>
            <w:shd w:val="clear" w:color="auto" w:fill="auto"/>
            <w:noWrap/>
          </w:tcPr>
          <w:p w:rsidR="00E64F26" w:rsidRPr="00CC77C1" w:rsidRDefault="00E64F26" w:rsidP="00E64F26">
            <w:pPr>
              <w:pStyle w:val="TableTextRight"/>
            </w:pPr>
          </w:p>
        </w:tc>
        <w:tc>
          <w:tcPr>
            <w:tcW w:w="603" w:type="pct"/>
            <w:shd w:val="clear" w:color="auto" w:fill="E0E0E0"/>
            <w:noWrap/>
          </w:tcPr>
          <w:p w:rsidR="00E64F26" w:rsidRPr="00CC77C1" w:rsidRDefault="00E64F26" w:rsidP="00E64F26">
            <w:pPr>
              <w:pStyle w:val="TableTextRight"/>
            </w:pPr>
          </w:p>
        </w:tc>
        <w:tc>
          <w:tcPr>
            <w:tcW w:w="601" w:type="pct"/>
            <w:shd w:val="clear" w:color="auto" w:fill="E0E0E0"/>
            <w:noWrap/>
          </w:tcPr>
          <w:p w:rsidR="00E64F26" w:rsidRPr="00CC77C1" w:rsidRDefault="00E64F26" w:rsidP="00E64F26">
            <w:pPr>
              <w:pStyle w:val="TableTextRight"/>
            </w:pPr>
          </w:p>
        </w:tc>
        <w:tc>
          <w:tcPr>
            <w:tcW w:w="509" w:type="pct"/>
            <w:shd w:val="clear" w:color="auto" w:fill="auto"/>
            <w:noWrap/>
          </w:tcPr>
          <w:p w:rsidR="00E64F26" w:rsidRPr="00CC77C1" w:rsidRDefault="00E64F26" w:rsidP="00E64F26">
            <w:pPr>
              <w:pStyle w:val="TableTextRight"/>
            </w:pPr>
          </w:p>
        </w:tc>
        <w:tc>
          <w:tcPr>
            <w:tcW w:w="555" w:type="pct"/>
            <w:shd w:val="clear" w:color="auto" w:fill="auto"/>
            <w:noWrap/>
          </w:tcPr>
          <w:p w:rsidR="00E64F26" w:rsidRPr="00CC77C1"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b/>
                <w:sz w:val="17"/>
                <w:szCs w:val="17"/>
              </w:rPr>
            </w:pPr>
          </w:p>
        </w:tc>
        <w:tc>
          <w:tcPr>
            <w:tcW w:w="511" w:type="pct"/>
            <w:shd w:val="clear" w:color="auto" w:fill="auto"/>
            <w:noWrap/>
          </w:tcPr>
          <w:p w:rsidR="00E64F26" w:rsidRPr="00CC77C1" w:rsidRDefault="00E64F26" w:rsidP="00E64F26">
            <w:pPr>
              <w:pStyle w:val="TableTextRight"/>
              <w:rPr>
                <w:b/>
              </w:rPr>
            </w:pPr>
            <w:r>
              <w:rPr>
                <w:b/>
              </w:rPr>
              <w:t>–</w:t>
            </w:r>
          </w:p>
        </w:tc>
        <w:tc>
          <w:tcPr>
            <w:tcW w:w="554" w:type="pct"/>
            <w:shd w:val="clear" w:color="auto" w:fill="auto"/>
            <w:noWrap/>
          </w:tcPr>
          <w:p w:rsidR="00E64F26" w:rsidRPr="00CC77C1" w:rsidRDefault="00E64F26" w:rsidP="00E64F26">
            <w:pPr>
              <w:pStyle w:val="TableTextRight"/>
              <w:rPr>
                <w:b/>
              </w:rPr>
            </w:pPr>
            <w:r w:rsidRPr="00CC77C1">
              <w:rPr>
                <w:b/>
              </w:rPr>
              <w:t>–</w:t>
            </w:r>
          </w:p>
        </w:tc>
        <w:tc>
          <w:tcPr>
            <w:tcW w:w="603" w:type="pct"/>
            <w:shd w:val="clear" w:color="auto" w:fill="E0E0E0"/>
            <w:noWrap/>
          </w:tcPr>
          <w:p w:rsidR="00E64F26" w:rsidRPr="00CC77C1" w:rsidRDefault="00E64F26" w:rsidP="00E64F26">
            <w:pPr>
              <w:pStyle w:val="TableTextRight"/>
              <w:rPr>
                <w:b/>
              </w:rPr>
            </w:pPr>
            <w:r>
              <w:rPr>
                <w:b/>
              </w:rPr>
              <w:t>–</w:t>
            </w:r>
          </w:p>
        </w:tc>
        <w:tc>
          <w:tcPr>
            <w:tcW w:w="601" w:type="pct"/>
            <w:shd w:val="clear" w:color="auto" w:fill="E0E0E0"/>
            <w:noWrap/>
          </w:tcPr>
          <w:p w:rsidR="00E64F26" w:rsidRPr="00CC77C1" w:rsidRDefault="00E64F26" w:rsidP="00E64F26">
            <w:pPr>
              <w:pStyle w:val="TableTextRight"/>
              <w:rPr>
                <w:b/>
              </w:rPr>
            </w:pPr>
            <w:r>
              <w:rPr>
                <w:b/>
              </w:rPr>
              <w:t>–</w:t>
            </w:r>
          </w:p>
        </w:tc>
        <w:tc>
          <w:tcPr>
            <w:tcW w:w="509" w:type="pct"/>
            <w:shd w:val="clear" w:color="auto" w:fill="auto"/>
            <w:noWrap/>
          </w:tcPr>
          <w:p w:rsidR="00E64F26" w:rsidRPr="00CC77C1" w:rsidRDefault="00E64F26" w:rsidP="00E64F26">
            <w:pPr>
              <w:pStyle w:val="TableTextRight"/>
              <w:rPr>
                <w:b/>
              </w:rPr>
            </w:pPr>
            <w:r>
              <w:rPr>
                <w:b/>
              </w:rPr>
              <w:t>–</w:t>
            </w:r>
          </w:p>
        </w:tc>
        <w:tc>
          <w:tcPr>
            <w:tcW w:w="555" w:type="pct"/>
            <w:shd w:val="clear" w:color="auto" w:fill="auto"/>
            <w:noWrap/>
          </w:tcPr>
          <w:p w:rsidR="00E64F26" w:rsidRPr="00CC77C1" w:rsidRDefault="00E64F26" w:rsidP="00E64F26">
            <w:pPr>
              <w:pStyle w:val="TableTextRight"/>
              <w:rPr>
                <w:b/>
              </w:rPr>
            </w:pPr>
            <w:r>
              <w:rPr>
                <w:b/>
              </w:rPr>
              <w:t>–</w:t>
            </w:r>
          </w:p>
        </w:tc>
      </w:tr>
      <w:tr w:rsidR="00E64F26" w:rsidRPr="00CC77C1" w:rsidTr="00672684">
        <w:tc>
          <w:tcPr>
            <w:tcW w:w="1667" w:type="pct"/>
            <w:shd w:val="clear" w:color="auto" w:fill="auto"/>
            <w:vAlign w:val="bottom"/>
          </w:tcPr>
          <w:p w:rsidR="00E64F26" w:rsidRPr="00CC77C1" w:rsidRDefault="00E64F26" w:rsidP="00672684">
            <w:pPr>
              <w:pStyle w:val="TableText"/>
              <w:rPr>
                <w:b/>
                <w:bCs/>
                <w:sz w:val="17"/>
                <w:szCs w:val="17"/>
              </w:rPr>
            </w:pPr>
            <w:r w:rsidRPr="00CC77C1">
              <w:rPr>
                <w:b/>
                <w:bCs/>
                <w:sz w:val="17"/>
                <w:szCs w:val="17"/>
              </w:rPr>
              <w:t>Total administered assets</w:t>
            </w:r>
          </w:p>
        </w:tc>
        <w:tc>
          <w:tcPr>
            <w:tcW w:w="511" w:type="pct"/>
            <w:shd w:val="clear" w:color="auto" w:fill="auto"/>
            <w:noWrap/>
          </w:tcPr>
          <w:p w:rsidR="00E64F26" w:rsidRPr="00B678BF" w:rsidRDefault="00E64F26" w:rsidP="00672684">
            <w:pPr>
              <w:pStyle w:val="TableTextRight"/>
              <w:rPr>
                <w:b/>
              </w:rPr>
            </w:pPr>
            <w:r w:rsidRPr="00B678BF">
              <w:rPr>
                <w:b/>
              </w:rPr>
              <w:t xml:space="preserve">81 681 </w:t>
            </w:r>
          </w:p>
        </w:tc>
        <w:tc>
          <w:tcPr>
            <w:tcW w:w="554" w:type="pct"/>
            <w:shd w:val="clear" w:color="auto" w:fill="auto"/>
            <w:noWrap/>
          </w:tcPr>
          <w:p w:rsidR="00E64F26" w:rsidRPr="00B678BF" w:rsidRDefault="00E64F26" w:rsidP="00672684">
            <w:pPr>
              <w:pStyle w:val="TableTextRight"/>
              <w:rPr>
                <w:b/>
              </w:rPr>
            </w:pPr>
            <w:r w:rsidRPr="00B678BF">
              <w:rPr>
                <w:b/>
              </w:rPr>
              <w:t xml:space="preserve">293 </w:t>
            </w:r>
          </w:p>
        </w:tc>
        <w:tc>
          <w:tcPr>
            <w:tcW w:w="603" w:type="pct"/>
            <w:shd w:val="clear" w:color="auto" w:fill="E0E0E0"/>
            <w:noWrap/>
          </w:tcPr>
          <w:p w:rsidR="00E64F26" w:rsidRPr="00B678BF" w:rsidRDefault="00E64F26" w:rsidP="00741AF4">
            <w:pPr>
              <w:pStyle w:val="TableTextRight"/>
              <w:rPr>
                <w:b/>
              </w:rPr>
            </w:pPr>
            <w:r w:rsidRPr="00B678BF">
              <w:rPr>
                <w:b/>
              </w:rPr>
              <w:t>2 </w:t>
            </w:r>
            <w:r w:rsidR="00741AF4">
              <w:rPr>
                <w:b/>
              </w:rPr>
              <w:t>374 003</w:t>
            </w:r>
            <w:r w:rsidRPr="00B678BF">
              <w:rPr>
                <w:b/>
              </w:rPr>
              <w:t xml:space="preserve"> </w:t>
            </w:r>
          </w:p>
        </w:tc>
        <w:tc>
          <w:tcPr>
            <w:tcW w:w="601" w:type="pct"/>
            <w:shd w:val="clear" w:color="auto" w:fill="E0E0E0"/>
            <w:noWrap/>
          </w:tcPr>
          <w:p w:rsidR="00E64F26" w:rsidRPr="00B678BF" w:rsidRDefault="00E64F26" w:rsidP="00672684">
            <w:pPr>
              <w:pStyle w:val="TableTextRight"/>
              <w:rPr>
                <w:b/>
              </w:rPr>
            </w:pPr>
            <w:r w:rsidRPr="00B678BF">
              <w:rPr>
                <w:b/>
              </w:rPr>
              <w:t xml:space="preserve">2 529 416 </w:t>
            </w:r>
          </w:p>
        </w:tc>
        <w:tc>
          <w:tcPr>
            <w:tcW w:w="509" w:type="pct"/>
            <w:shd w:val="clear" w:color="auto" w:fill="auto"/>
            <w:noWrap/>
          </w:tcPr>
          <w:p w:rsidR="00E64F26" w:rsidRPr="00B678BF" w:rsidRDefault="00E64F26" w:rsidP="00672684">
            <w:pPr>
              <w:pStyle w:val="TableTextRight"/>
              <w:rPr>
                <w:b/>
              </w:rPr>
            </w:pPr>
            <w:r w:rsidRPr="00B678BF">
              <w:rPr>
                <w:b/>
              </w:rPr>
              <w:t xml:space="preserve">86 540 </w:t>
            </w:r>
          </w:p>
        </w:tc>
        <w:tc>
          <w:tcPr>
            <w:tcW w:w="555" w:type="pct"/>
            <w:shd w:val="clear" w:color="auto" w:fill="auto"/>
            <w:noWrap/>
          </w:tcPr>
          <w:p w:rsidR="00E64F26" w:rsidRPr="00B678BF" w:rsidRDefault="00E64F26" w:rsidP="00672684">
            <w:pPr>
              <w:pStyle w:val="TableTextRight"/>
              <w:rPr>
                <w:b/>
              </w:rPr>
            </w:pPr>
            <w:r w:rsidRPr="00B678BF">
              <w:rPr>
                <w:b/>
              </w:rPr>
              <w:t xml:space="preserve">98 905 </w:t>
            </w: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p>
        </w:tc>
        <w:tc>
          <w:tcPr>
            <w:tcW w:w="511" w:type="pct"/>
            <w:shd w:val="clear" w:color="auto" w:fill="auto"/>
            <w:noWrap/>
          </w:tcPr>
          <w:p w:rsidR="00E64F26" w:rsidRPr="00CC77C1" w:rsidRDefault="00E64F26" w:rsidP="00E64F26">
            <w:pPr>
              <w:pStyle w:val="TableTextRight"/>
            </w:pPr>
          </w:p>
        </w:tc>
        <w:tc>
          <w:tcPr>
            <w:tcW w:w="554" w:type="pct"/>
            <w:shd w:val="clear" w:color="auto" w:fill="auto"/>
            <w:noWrap/>
          </w:tcPr>
          <w:p w:rsidR="00E64F26" w:rsidRPr="00CC77C1" w:rsidRDefault="00E64F26" w:rsidP="00E64F26">
            <w:pPr>
              <w:pStyle w:val="TableTextRight"/>
            </w:pPr>
          </w:p>
        </w:tc>
        <w:tc>
          <w:tcPr>
            <w:tcW w:w="603" w:type="pct"/>
            <w:shd w:val="clear" w:color="auto" w:fill="E0E0E0"/>
            <w:noWrap/>
          </w:tcPr>
          <w:p w:rsidR="00E64F26" w:rsidRPr="00CC77C1" w:rsidRDefault="00E64F26" w:rsidP="00E64F26">
            <w:pPr>
              <w:pStyle w:val="TableTextRight"/>
            </w:pPr>
          </w:p>
        </w:tc>
        <w:tc>
          <w:tcPr>
            <w:tcW w:w="601" w:type="pct"/>
            <w:shd w:val="clear" w:color="auto" w:fill="E0E0E0"/>
            <w:noWrap/>
          </w:tcPr>
          <w:p w:rsidR="00E64F26" w:rsidRPr="00CC77C1" w:rsidRDefault="00E64F26" w:rsidP="00E64F26">
            <w:pPr>
              <w:pStyle w:val="TableTextRight"/>
            </w:pPr>
          </w:p>
        </w:tc>
        <w:tc>
          <w:tcPr>
            <w:tcW w:w="509" w:type="pct"/>
            <w:shd w:val="clear" w:color="auto" w:fill="auto"/>
            <w:noWrap/>
          </w:tcPr>
          <w:p w:rsidR="00E64F26" w:rsidRPr="00CC77C1" w:rsidRDefault="00E64F26" w:rsidP="00E64F26">
            <w:pPr>
              <w:pStyle w:val="TableTextRight"/>
            </w:pPr>
          </w:p>
        </w:tc>
        <w:tc>
          <w:tcPr>
            <w:tcW w:w="555" w:type="pct"/>
            <w:shd w:val="clear" w:color="auto" w:fill="auto"/>
            <w:noWrap/>
          </w:tcPr>
          <w:p w:rsidR="00E64F26" w:rsidRPr="00CC77C1"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b/>
                <w:bCs/>
                <w:sz w:val="17"/>
                <w:szCs w:val="17"/>
              </w:rPr>
            </w:pPr>
            <w:r w:rsidRPr="00CC77C1">
              <w:rPr>
                <w:b/>
                <w:bCs/>
                <w:sz w:val="17"/>
                <w:szCs w:val="17"/>
              </w:rPr>
              <w:t>Administered liabilities</w:t>
            </w:r>
          </w:p>
        </w:tc>
        <w:tc>
          <w:tcPr>
            <w:tcW w:w="511" w:type="pct"/>
            <w:shd w:val="clear" w:color="auto" w:fill="auto"/>
            <w:noWrap/>
          </w:tcPr>
          <w:p w:rsidR="00E64F26" w:rsidRPr="00CC77C1" w:rsidRDefault="00E64F26" w:rsidP="00E64F26">
            <w:pPr>
              <w:pStyle w:val="TableTextRight"/>
            </w:pPr>
          </w:p>
        </w:tc>
        <w:tc>
          <w:tcPr>
            <w:tcW w:w="554" w:type="pct"/>
            <w:shd w:val="clear" w:color="auto" w:fill="auto"/>
            <w:noWrap/>
          </w:tcPr>
          <w:p w:rsidR="00E64F26" w:rsidRPr="00CC77C1" w:rsidRDefault="00E64F26" w:rsidP="00E64F26">
            <w:pPr>
              <w:pStyle w:val="TableTextRight"/>
            </w:pPr>
          </w:p>
        </w:tc>
        <w:tc>
          <w:tcPr>
            <w:tcW w:w="603" w:type="pct"/>
            <w:shd w:val="clear" w:color="auto" w:fill="E0E0E0"/>
            <w:noWrap/>
          </w:tcPr>
          <w:p w:rsidR="00E64F26" w:rsidRPr="00CC77C1" w:rsidRDefault="00E64F26" w:rsidP="00E64F26">
            <w:pPr>
              <w:pStyle w:val="TableTextRight"/>
            </w:pPr>
          </w:p>
        </w:tc>
        <w:tc>
          <w:tcPr>
            <w:tcW w:w="601" w:type="pct"/>
            <w:shd w:val="clear" w:color="auto" w:fill="E0E0E0"/>
            <w:noWrap/>
          </w:tcPr>
          <w:p w:rsidR="00E64F26" w:rsidRPr="00CC77C1" w:rsidRDefault="00E64F26" w:rsidP="00E64F26">
            <w:pPr>
              <w:pStyle w:val="TableTextRight"/>
            </w:pPr>
          </w:p>
        </w:tc>
        <w:tc>
          <w:tcPr>
            <w:tcW w:w="509" w:type="pct"/>
            <w:shd w:val="clear" w:color="auto" w:fill="auto"/>
            <w:noWrap/>
          </w:tcPr>
          <w:p w:rsidR="00E64F26" w:rsidRPr="00CC77C1" w:rsidRDefault="00E64F26" w:rsidP="00E64F26">
            <w:pPr>
              <w:pStyle w:val="TableTextRight"/>
            </w:pPr>
          </w:p>
        </w:tc>
        <w:tc>
          <w:tcPr>
            <w:tcW w:w="555" w:type="pct"/>
            <w:shd w:val="clear" w:color="auto" w:fill="auto"/>
            <w:noWrap/>
          </w:tcPr>
          <w:p w:rsidR="00E64F26" w:rsidRPr="00CC77C1"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Payables</w:t>
            </w:r>
          </w:p>
        </w:tc>
        <w:tc>
          <w:tcPr>
            <w:tcW w:w="511" w:type="pct"/>
            <w:shd w:val="clear" w:color="auto" w:fill="auto"/>
            <w:noWrap/>
          </w:tcPr>
          <w:p w:rsidR="00E64F26" w:rsidRPr="004D67DA" w:rsidRDefault="00E64F26" w:rsidP="00E64F26">
            <w:pPr>
              <w:pStyle w:val="TableTextRight"/>
            </w:pPr>
            <w:r>
              <w:t xml:space="preserve">35 920 </w:t>
            </w:r>
          </w:p>
        </w:tc>
        <w:tc>
          <w:tcPr>
            <w:tcW w:w="554" w:type="pct"/>
            <w:shd w:val="clear" w:color="auto" w:fill="auto"/>
            <w:noWrap/>
          </w:tcPr>
          <w:p w:rsidR="00E64F26" w:rsidRPr="00653830" w:rsidRDefault="00E64F26" w:rsidP="00E64F26">
            <w:pPr>
              <w:pStyle w:val="TableTextRight"/>
            </w:pPr>
            <w:r>
              <w:t xml:space="preserve">11 332 </w:t>
            </w:r>
          </w:p>
        </w:tc>
        <w:tc>
          <w:tcPr>
            <w:tcW w:w="603" w:type="pct"/>
            <w:shd w:val="clear" w:color="auto" w:fill="E0E0E0"/>
            <w:noWrap/>
          </w:tcPr>
          <w:p w:rsidR="00E64F26" w:rsidRPr="004D67DA" w:rsidRDefault="00E64F26" w:rsidP="00E64F26">
            <w:pPr>
              <w:pStyle w:val="TableTextRight"/>
            </w:pPr>
            <w:r>
              <w:t xml:space="preserve">77 642 </w:t>
            </w:r>
          </w:p>
        </w:tc>
        <w:tc>
          <w:tcPr>
            <w:tcW w:w="601" w:type="pct"/>
            <w:shd w:val="clear" w:color="auto" w:fill="E0E0E0"/>
            <w:noWrap/>
          </w:tcPr>
          <w:p w:rsidR="00E64F26" w:rsidRPr="00653830" w:rsidRDefault="00E64F26" w:rsidP="00E64F26">
            <w:pPr>
              <w:pStyle w:val="TableTextRight"/>
            </w:pPr>
            <w:r>
              <w:t xml:space="preserve">64 123 </w:t>
            </w:r>
          </w:p>
        </w:tc>
        <w:tc>
          <w:tcPr>
            <w:tcW w:w="509" w:type="pct"/>
            <w:shd w:val="clear" w:color="auto" w:fill="auto"/>
            <w:noWrap/>
          </w:tcPr>
          <w:p w:rsidR="00E64F26" w:rsidRPr="004D67DA" w:rsidRDefault="00741AF4" w:rsidP="00E64F26">
            <w:pPr>
              <w:pStyle w:val="TableTextRight"/>
            </w:pPr>
            <w:r>
              <w:t>120 066</w:t>
            </w:r>
          </w:p>
        </w:tc>
        <w:tc>
          <w:tcPr>
            <w:tcW w:w="555" w:type="pct"/>
            <w:shd w:val="clear" w:color="auto" w:fill="auto"/>
            <w:noWrap/>
          </w:tcPr>
          <w:p w:rsidR="00E64F26" w:rsidRPr="00653830" w:rsidRDefault="00E64F26" w:rsidP="00E64F26">
            <w:pPr>
              <w:pStyle w:val="TableTextRight"/>
            </w:pPr>
            <w:r>
              <w:t xml:space="preserve">112 033 </w:t>
            </w: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 xml:space="preserve">Public Account SAU liability </w:t>
            </w:r>
            <w:r w:rsidRPr="00CC77C1">
              <w:rPr>
                <w:sz w:val="17"/>
                <w:szCs w:val="17"/>
                <w:vertAlign w:val="superscript"/>
              </w:rPr>
              <w:t>(b)</w:t>
            </w:r>
          </w:p>
        </w:tc>
        <w:tc>
          <w:tcPr>
            <w:tcW w:w="511" w:type="pct"/>
            <w:shd w:val="clear" w:color="auto" w:fill="auto"/>
            <w:noWrap/>
          </w:tcPr>
          <w:p w:rsidR="00E64F26" w:rsidRPr="004D67DA" w:rsidRDefault="00E64F26" w:rsidP="00E64F26">
            <w:pPr>
              <w:pStyle w:val="TableTextRight"/>
            </w:pPr>
          </w:p>
        </w:tc>
        <w:tc>
          <w:tcPr>
            <w:tcW w:w="554" w:type="pct"/>
            <w:shd w:val="clear" w:color="auto" w:fill="auto"/>
            <w:noWrap/>
          </w:tcPr>
          <w:p w:rsidR="00E64F26" w:rsidRPr="00653830" w:rsidRDefault="00E64F26" w:rsidP="00E64F26">
            <w:pPr>
              <w:pStyle w:val="TableTextRight"/>
            </w:pPr>
          </w:p>
        </w:tc>
        <w:tc>
          <w:tcPr>
            <w:tcW w:w="603" w:type="pct"/>
            <w:shd w:val="clear" w:color="auto" w:fill="E0E0E0"/>
            <w:noWrap/>
          </w:tcPr>
          <w:p w:rsidR="00E64F26" w:rsidRPr="004D67DA" w:rsidRDefault="00E64F26" w:rsidP="00E64F26">
            <w:pPr>
              <w:pStyle w:val="TableTextRight"/>
            </w:pPr>
          </w:p>
        </w:tc>
        <w:tc>
          <w:tcPr>
            <w:tcW w:w="601" w:type="pct"/>
            <w:shd w:val="clear" w:color="auto" w:fill="E0E0E0"/>
            <w:noWrap/>
          </w:tcPr>
          <w:p w:rsidR="00E64F26" w:rsidRPr="00653830" w:rsidRDefault="00E64F26" w:rsidP="00E64F26">
            <w:pPr>
              <w:pStyle w:val="TableTextRight"/>
            </w:pPr>
          </w:p>
        </w:tc>
        <w:tc>
          <w:tcPr>
            <w:tcW w:w="509" w:type="pct"/>
            <w:shd w:val="clear" w:color="auto" w:fill="auto"/>
            <w:noWrap/>
          </w:tcPr>
          <w:p w:rsidR="00E64F26" w:rsidRPr="004D67DA" w:rsidRDefault="00E64F26" w:rsidP="00E64F26">
            <w:pPr>
              <w:pStyle w:val="TableTextRight"/>
            </w:pPr>
          </w:p>
        </w:tc>
        <w:tc>
          <w:tcPr>
            <w:tcW w:w="555" w:type="pct"/>
            <w:shd w:val="clear" w:color="auto" w:fill="auto"/>
            <w:noWrap/>
          </w:tcPr>
          <w:p w:rsidR="00E64F26" w:rsidRPr="00653830"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Provisions</w:t>
            </w:r>
          </w:p>
        </w:tc>
        <w:tc>
          <w:tcPr>
            <w:tcW w:w="511" w:type="pct"/>
            <w:shd w:val="clear" w:color="auto" w:fill="auto"/>
            <w:noWrap/>
          </w:tcPr>
          <w:p w:rsidR="00E64F26" w:rsidRPr="004D67DA" w:rsidRDefault="00E64F26" w:rsidP="00E64F26">
            <w:pPr>
              <w:pStyle w:val="TableTextRight"/>
            </w:pPr>
            <w:r>
              <w:t xml:space="preserve">– </w:t>
            </w:r>
          </w:p>
        </w:tc>
        <w:tc>
          <w:tcPr>
            <w:tcW w:w="554" w:type="pct"/>
            <w:shd w:val="clear" w:color="auto" w:fill="auto"/>
            <w:noWrap/>
          </w:tcPr>
          <w:p w:rsidR="00E64F26" w:rsidRPr="00653830" w:rsidRDefault="00E64F26" w:rsidP="00E64F26">
            <w:pPr>
              <w:pStyle w:val="TableTextRight"/>
            </w:pPr>
            <w:r>
              <w:t xml:space="preserve">165 </w:t>
            </w:r>
          </w:p>
        </w:tc>
        <w:tc>
          <w:tcPr>
            <w:tcW w:w="603" w:type="pct"/>
            <w:shd w:val="clear" w:color="auto" w:fill="E0E0E0"/>
            <w:noWrap/>
          </w:tcPr>
          <w:p w:rsidR="00E64F26" w:rsidRPr="004D67DA" w:rsidRDefault="00E64F26" w:rsidP="00E64F26">
            <w:pPr>
              <w:pStyle w:val="TableTextRight"/>
            </w:pPr>
          </w:p>
        </w:tc>
        <w:tc>
          <w:tcPr>
            <w:tcW w:w="601" w:type="pct"/>
            <w:shd w:val="clear" w:color="auto" w:fill="E0E0E0"/>
            <w:noWrap/>
          </w:tcPr>
          <w:p w:rsidR="00E64F26" w:rsidRPr="00653830" w:rsidRDefault="00E64F26" w:rsidP="00E64F26">
            <w:pPr>
              <w:pStyle w:val="TableTextRight"/>
            </w:pPr>
          </w:p>
        </w:tc>
        <w:tc>
          <w:tcPr>
            <w:tcW w:w="509" w:type="pct"/>
            <w:shd w:val="clear" w:color="auto" w:fill="auto"/>
            <w:noWrap/>
          </w:tcPr>
          <w:p w:rsidR="00E64F26" w:rsidRPr="004D67DA" w:rsidRDefault="00E64F26" w:rsidP="00E64F26">
            <w:pPr>
              <w:pStyle w:val="TableTextRight"/>
            </w:pPr>
            <w:r>
              <w:t xml:space="preserve">3 167 </w:t>
            </w:r>
          </w:p>
        </w:tc>
        <w:tc>
          <w:tcPr>
            <w:tcW w:w="555" w:type="pct"/>
            <w:shd w:val="clear" w:color="auto" w:fill="auto"/>
            <w:noWrap/>
          </w:tcPr>
          <w:p w:rsidR="00E64F26" w:rsidRPr="00653830" w:rsidRDefault="00E64F26" w:rsidP="00E64F26">
            <w:pPr>
              <w:pStyle w:val="TableTextRight"/>
            </w:pPr>
            <w:r>
              <w:t xml:space="preserve">3 949 </w:t>
            </w: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Unearned income</w:t>
            </w:r>
          </w:p>
        </w:tc>
        <w:tc>
          <w:tcPr>
            <w:tcW w:w="511" w:type="pct"/>
            <w:shd w:val="clear" w:color="auto" w:fill="auto"/>
            <w:noWrap/>
          </w:tcPr>
          <w:p w:rsidR="00E64F26" w:rsidRPr="004D67DA" w:rsidRDefault="00E64F26" w:rsidP="00E64F26">
            <w:pPr>
              <w:pStyle w:val="TableTextRight"/>
            </w:pPr>
            <w:r>
              <w:t xml:space="preserve">– </w:t>
            </w:r>
          </w:p>
        </w:tc>
        <w:tc>
          <w:tcPr>
            <w:tcW w:w="554" w:type="pct"/>
            <w:shd w:val="clear" w:color="auto" w:fill="auto"/>
            <w:noWrap/>
          </w:tcPr>
          <w:p w:rsidR="00E64F26" w:rsidRPr="00653830" w:rsidRDefault="00E64F26" w:rsidP="00E64F26">
            <w:pPr>
              <w:pStyle w:val="TableTextRight"/>
            </w:pPr>
            <w:r>
              <w:t xml:space="preserve">3 </w:t>
            </w:r>
          </w:p>
        </w:tc>
        <w:tc>
          <w:tcPr>
            <w:tcW w:w="603" w:type="pct"/>
            <w:shd w:val="clear" w:color="auto" w:fill="E0E0E0"/>
            <w:noWrap/>
          </w:tcPr>
          <w:p w:rsidR="00E64F26" w:rsidRPr="004D67DA" w:rsidRDefault="00E64F26" w:rsidP="00E64F26">
            <w:pPr>
              <w:pStyle w:val="TableTextRight"/>
            </w:pPr>
          </w:p>
        </w:tc>
        <w:tc>
          <w:tcPr>
            <w:tcW w:w="601" w:type="pct"/>
            <w:shd w:val="clear" w:color="auto" w:fill="E0E0E0"/>
            <w:noWrap/>
          </w:tcPr>
          <w:p w:rsidR="00E64F26" w:rsidRPr="00653830" w:rsidRDefault="00E64F26" w:rsidP="00E64F26">
            <w:pPr>
              <w:pStyle w:val="TableTextRight"/>
            </w:pPr>
          </w:p>
        </w:tc>
        <w:tc>
          <w:tcPr>
            <w:tcW w:w="509" w:type="pct"/>
            <w:shd w:val="clear" w:color="auto" w:fill="auto"/>
            <w:noWrap/>
          </w:tcPr>
          <w:p w:rsidR="00E64F26" w:rsidRPr="004D67DA" w:rsidRDefault="00E64F26" w:rsidP="00E64F26">
            <w:pPr>
              <w:pStyle w:val="TableTextRight"/>
            </w:pPr>
            <w:r>
              <w:t xml:space="preserve">82 374 </w:t>
            </w:r>
          </w:p>
        </w:tc>
        <w:tc>
          <w:tcPr>
            <w:tcW w:w="555" w:type="pct"/>
            <w:shd w:val="clear" w:color="auto" w:fill="auto"/>
            <w:noWrap/>
          </w:tcPr>
          <w:p w:rsidR="00E64F26" w:rsidRPr="00653830" w:rsidRDefault="00E64F26" w:rsidP="00E64F26">
            <w:pPr>
              <w:pStyle w:val="TableTextRight"/>
            </w:pPr>
            <w:r>
              <w:t xml:space="preserve">93 886 </w:t>
            </w: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Borrowings</w:t>
            </w:r>
          </w:p>
        </w:tc>
        <w:tc>
          <w:tcPr>
            <w:tcW w:w="511" w:type="pct"/>
            <w:shd w:val="clear" w:color="auto" w:fill="auto"/>
            <w:noWrap/>
          </w:tcPr>
          <w:p w:rsidR="00E64F26" w:rsidRPr="004D67DA" w:rsidRDefault="00E64F26" w:rsidP="00E64F26">
            <w:pPr>
              <w:pStyle w:val="TableTextRight"/>
            </w:pPr>
          </w:p>
        </w:tc>
        <w:tc>
          <w:tcPr>
            <w:tcW w:w="554" w:type="pct"/>
            <w:shd w:val="clear" w:color="auto" w:fill="auto"/>
            <w:noWrap/>
          </w:tcPr>
          <w:p w:rsidR="00E64F26" w:rsidRPr="00653830" w:rsidRDefault="00E64F26" w:rsidP="00E64F26">
            <w:pPr>
              <w:pStyle w:val="TableTextRight"/>
            </w:pPr>
          </w:p>
        </w:tc>
        <w:tc>
          <w:tcPr>
            <w:tcW w:w="603" w:type="pct"/>
            <w:shd w:val="clear" w:color="auto" w:fill="E0E0E0"/>
            <w:noWrap/>
          </w:tcPr>
          <w:p w:rsidR="00E64F26" w:rsidRPr="004D67DA" w:rsidRDefault="00E64F26" w:rsidP="00E64F26">
            <w:pPr>
              <w:pStyle w:val="TableTextRight"/>
            </w:pPr>
            <w:r>
              <w:t xml:space="preserve">24 438 333 </w:t>
            </w:r>
          </w:p>
        </w:tc>
        <w:tc>
          <w:tcPr>
            <w:tcW w:w="601" w:type="pct"/>
            <w:shd w:val="clear" w:color="auto" w:fill="E0E0E0"/>
            <w:noWrap/>
          </w:tcPr>
          <w:p w:rsidR="00E64F26" w:rsidRPr="00653830" w:rsidRDefault="00E64F26" w:rsidP="00E64F26">
            <w:pPr>
              <w:pStyle w:val="TableTextRight"/>
            </w:pPr>
            <w:r>
              <w:t xml:space="preserve">22 867 825 </w:t>
            </w:r>
          </w:p>
        </w:tc>
        <w:tc>
          <w:tcPr>
            <w:tcW w:w="509" w:type="pct"/>
            <w:shd w:val="clear" w:color="auto" w:fill="auto"/>
            <w:noWrap/>
          </w:tcPr>
          <w:p w:rsidR="00E64F26" w:rsidRPr="004D67DA" w:rsidRDefault="00E64F26" w:rsidP="00E64F26">
            <w:pPr>
              <w:pStyle w:val="TableTextRight"/>
            </w:pPr>
          </w:p>
        </w:tc>
        <w:tc>
          <w:tcPr>
            <w:tcW w:w="555" w:type="pct"/>
            <w:shd w:val="clear" w:color="auto" w:fill="auto"/>
            <w:noWrap/>
          </w:tcPr>
          <w:p w:rsidR="00E64F26" w:rsidRPr="00653830"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r w:rsidRPr="00CC77C1">
              <w:rPr>
                <w:sz w:val="17"/>
                <w:szCs w:val="17"/>
              </w:rPr>
              <w:t xml:space="preserve">Superannuation liability </w:t>
            </w:r>
            <w:r w:rsidRPr="00CC77C1">
              <w:rPr>
                <w:sz w:val="17"/>
                <w:szCs w:val="17"/>
                <w:vertAlign w:val="superscript"/>
              </w:rPr>
              <w:t>(c)</w:t>
            </w:r>
          </w:p>
        </w:tc>
        <w:tc>
          <w:tcPr>
            <w:tcW w:w="511" w:type="pct"/>
            <w:shd w:val="clear" w:color="auto" w:fill="auto"/>
            <w:noWrap/>
          </w:tcPr>
          <w:p w:rsidR="00E64F26" w:rsidRPr="004D67DA" w:rsidRDefault="00E64F26" w:rsidP="00E64F26">
            <w:pPr>
              <w:pStyle w:val="TableTextRight"/>
            </w:pPr>
          </w:p>
        </w:tc>
        <w:tc>
          <w:tcPr>
            <w:tcW w:w="554" w:type="pct"/>
            <w:shd w:val="clear" w:color="auto" w:fill="auto"/>
            <w:noWrap/>
          </w:tcPr>
          <w:p w:rsidR="00E64F26" w:rsidRPr="00653830" w:rsidRDefault="00E64F26" w:rsidP="00E64F26">
            <w:pPr>
              <w:pStyle w:val="TableTextRight"/>
            </w:pPr>
          </w:p>
        </w:tc>
        <w:tc>
          <w:tcPr>
            <w:tcW w:w="603" w:type="pct"/>
            <w:shd w:val="clear" w:color="auto" w:fill="E0E0E0"/>
            <w:noWrap/>
          </w:tcPr>
          <w:p w:rsidR="00E64F26" w:rsidRPr="004D67DA" w:rsidRDefault="00E64F26" w:rsidP="00E64F26">
            <w:pPr>
              <w:pStyle w:val="TableTextRight"/>
            </w:pPr>
          </w:p>
        </w:tc>
        <w:tc>
          <w:tcPr>
            <w:tcW w:w="601" w:type="pct"/>
            <w:shd w:val="clear" w:color="auto" w:fill="E0E0E0"/>
            <w:noWrap/>
          </w:tcPr>
          <w:p w:rsidR="00E64F26" w:rsidRPr="00653830" w:rsidRDefault="00E64F26" w:rsidP="00E64F26">
            <w:pPr>
              <w:pStyle w:val="TableTextRight"/>
            </w:pPr>
          </w:p>
        </w:tc>
        <w:tc>
          <w:tcPr>
            <w:tcW w:w="509" w:type="pct"/>
            <w:shd w:val="clear" w:color="auto" w:fill="auto"/>
            <w:noWrap/>
          </w:tcPr>
          <w:p w:rsidR="00E64F26" w:rsidRPr="004D67DA" w:rsidRDefault="00E64F26" w:rsidP="00E64F26">
            <w:pPr>
              <w:pStyle w:val="TableTextRight"/>
            </w:pPr>
          </w:p>
        </w:tc>
        <w:tc>
          <w:tcPr>
            <w:tcW w:w="555" w:type="pct"/>
            <w:shd w:val="clear" w:color="auto" w:fill="auto"/>
            <w:noWrap/>
          </w:tcPr>
          <w:p w:rsidR="00E64F26" w:rsidRPr="00653830" w:rsidRDefault="00E64F26" w:rsidP="00E64F26">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b/>
                <w:bCs/>
                <w:sz w:val="17"/>
                <w:szCs w:val="17"/>
              </w:rPr>
            </w:pPr>
            <w:r w:rsidRPr="00CC77C1">
              <w:rPr>
                <w:b/>
                <w:bCs/>
                <w:sz w:val="17"/>
                <w:szCs w:val="17"/>
              </w:rPr>
              <w:t>Total administered liabilities</w:t>
            </w:r>
          </w:p>
        </w:tc>
        <w:tc>
          <w:tcPr>
            <w:tcW w:w="511" w:type="pct"/>
            <w:shd w:val="clear" w:color="auto" w:fill="auto"/>
            <w:noWrap/>
          </w:tcPr>
          <w:p w:rsidR="00E64F26" w:rsidRPr="00B678BF" w:rsidRDefault="00E64F26" w:rsidP="00672684">
            <w:pPr>
              <w:pStyle w:val="TableTextRight"/>
              <w:rPr>
                <w:b/>
              </w:rPr>
            </w:pPr>
            <w:r w:rsidRPr="00B678BF">
              <w:rPr>
                <w:b/>
              </w:rPr>
              <w:t xml:space="preserve">35 920 </w:t>
            </w:r>
          </w:p>
        </w:tc>
        <w:tc>
          <w:tcPr>
            <w:tcW w:w="554" w:type="pct"/>
            <w:shd w:val="clear" w:color="auto" w:fill="auto"/>
            <w:noWrap/>
          </w:tcPr>
          <w:p w:rsidR="00E64F26" w:rsidRPr="00B678BF" w:rsidRDefault="00E64F26" w:rsidP="00672684">
            <w:pPr>
              <w:pStyle w:val="TableTextRight"/>
              <w:rPr>
                <w:b/>
              </w:rPr>
            </w:pPr>
            <w:r w:rsidRPr="00B678BF">
              <w:rPr>
                <w:b/>
              </w:rPr>
              <w:t xml:space="preserve">11 500 </w:t>
            </w:r>
          </w:p>
        </w:tc>
        <w:tc>
          <w:tcPr>
            <w:tcW w:w="603" w:type="pct"/>
            <w:shd w:val="clear" w:color="auto" w:fill="E0E0E0"/>
            <w:noWrap/>
          </w:tcPr>
          <w:p w:rsidR="00E64F26" w:rsidRPr="00B678BF" w:rsidRDefault="00E64F26" w:rsidP="00672684">
            <w:pPr>
              <w:pStyle w:val="TableTextRight"/>
              <w:rPr>
                <w:b/>
              </w:rPr>
            </w:pPr>
            <w:r w:rsidRPr="00B678BF">
              <w:rPr>
                <w:b/>
              </w:rPr>
              <w:t xml:space="preserve">24 515 975 </w:t>
            </w:r>
          </w:p>
        </w:tc>
        <w:tc>
          <w:tcPr>
            <w:tcW w:w="601" w:type="pct"/>
            <w:shd w:val="clear" w:color="auto" w:fill="E0E0E0"/>
            <w:noWrap/>
          </w:tcPr>
          <w:p w:rsidR="00E64F26" w:rsidRPr="00B678BF" w:rsidRDefault="00E64F26" w:rsidP="00672684">
            <w:pPr>
              <w:pStyle w:val="TableTextRight"/>
              <w:rPr>
                <w:b/>
              </w:rPr>
            </w:pPr>
            <w:r w:rsidRPr="00B678BF">
              <w:rPr>
                <w:b/>
              </w:rPr>
              <w:t xml:space="preserve">22 931 948 </w:t>
            </w:r>
          </w:p>
        </w:tc>
        <w:tc>
          <w:tcPr>
            <w:tcW w:w="509" w:type="pct"/>
            <w:shd w:val="clear" w:color="auto" w:fill="auto"/>
            <w:noWrap/>
          </w:tcPr>
          <w:p w:rsidR="00E64F26" w:rsidRPr="00B678BF" w:rsidRDefault="00741AF4" w:rsidP="00672684">
            <w:pPr>
              <w:pStyle w:val="TableTextRight"/>
              <w:rPr>
                <w:b/>
              </w:rPr>
            </w:pPr>
            <w:r>
              <w:rPr>
                <w:b/>
              </w:rPr>
              <w:t>205 607</w:t>
            </w:r>
          </w:p>
        </w:tc>
        <w:tc>
          <w:tcPr>
            <w:tcW w:w="555" w:type="pct"/>
            <w:shd w:val="clear" w:color="auto" w:fill="auto"/>
            <w:noWrap/>
          </w:tcPr>
          <w:p w:rsidR="00E64F26" w:rsidRPr="00B678BF" w:rsidRDefault="00E64F26" w:rsidP="00672684">
            <w:pPr>
              <w:pStyle w:val="TableTextRight"/>
              <w:rPr>
                <w:b/>
              </w:rPr>
            </w:pPr>
            <w:r w:rsidRPr="00B678BF">
              <w:rPr>
                <w:b/>
              </w:rPr>
              <w:t xml:space="preserve">209 868 </w:t>
            </w:r>
          </w:p>
        </w:tc>
      </w:tr>
      <w:tr w:rsidR="00E64F26" w:rsidRPr="00CC77C1" w:rsidTr="00672684">
        <w:tc>
          <w:tcPr>
            <w:tcW w:w="1667" w:type="pct"/>
            <w:shd w:val="clear" w:color="auto" w:fill="auto"/>
            <w:vAlign w:val="bottom"/>
          </w:tcPr>
          <w:p w:rsidR="00E64F26" w:rsidRPr="00CC77C1" w:rsidRDefault="00E64F26" w:rsidP="00672684">
            <w:pPr>
              <w:pStyle w:val="TableText"/>
              <w:rPr>
                <w:sz w:val="17"/>
                <w:szCs w:val="17"/>
              </w:rPr>
            </w:pPr>
          </w:p>
        </w:tc>
        <w:tc>
          <w:tcPr>
            <w:tcW w:w="511" w:type="pct"/>
            <w:shd w:val="clear" w:color="auto" w:fill="auto"/>
            <w:noWrap/>
          </w:tcPr>
          <w:p w:rsidR="00E64F26" w:rsidRPr="004D67DA" w:rsidRDefault="00E64F26" w:rsidP="00672684">
            <w:pPr>
              <w:pStyle w:val="TableTextRight"/>
            </w:pPr>
          </w:p>
        </w:tc>
        <w:tc>
          <w:tcPr>
            <w:tcW w:w="554" w:type="pct"/>
            <w:shd w:val="clear" w:color="auto" w:fill="auto"/>
            <w:noWrap/>
          </w:tcPr>
          <w:p w:rsidR="00E64F26" w:rsidRPr="00653830" w:rsidRDefault="00E64F26" w:rsidP="00672684">
            <w:pPr>
              <w:pStyle w:val="TableTextRight"/>
            </w:pPr>
          </w:p>
        </w:tc>
        <w:tc>
          <w:tcPr>
            <w:tcW w:w="603" w:type="pct"/>
            <w:shd w:val="clear" w:color="auto" w:fill="E0E0E0"/>
            <w:noWrap/>
          </w:tcPr>
          <w:p w:rsidR="00E64F26" w:rsidRPr="004D67DA" w:rsidRDefault="00E64F26" w:rsidP="00672684">
            <w:pPr>
              <w:pStyle w:val="TableTextRight"/>
            </w:pPr>
          </w:p>
        </w:tc>
        <w:tc>
          <w:tcPr>
            <w:tcW w:w="601" w:type="pct"/>
            <w:shd w:val="clear" w:color="auto" w:fill="E0E0E0"/>
            <w:noWrap/>
          </w:tcPr>
          <w:p w:rsidR="00E64F26" w:rsidRPr="00653830" w:rsidRDefault="00E64F26" w:rsidP="00672684">
            <w:pPr>
              <w:pStyle w:val="TableTextRight"/>
            </w:pPr>
          </w:p>
        </w:tc>
        <w:tc>
          <w:tcPr>
            <w:tcW w:w="509" w:type="pct"/>
            <w:shd w:val="clear" w:color="auto" w:fill="auto"/>
            <w:noWrap/>
          </w:tcPr>
          <w:p w:rsidR="00E64F26" w:rsidRPr="004D67DA" w:rsidRDefault="00E64F26" w:rsidP="00672684">
            <w:pPr>
              <w:pStyle w:val="TableTextRight"/>
            </w:pPr>
          </w:p>
        </w:tc>
        <w:tc>
          <w:tcPr>
            <w:tcW w:w="555" w:type="pct"/>
            <w:shd w:val="clear" w:color="auto" w:fill="auto"/>
            <w:noWrap/>
          </w:tcPr>
          <w:p w:rsidR="00E64F26" w:rsidRPr="00653830" w:rsidRDefault="00E64F26" w:rsidP="00672684">
            <w:pPr>
              <w:pStyle w:val="TableTextRight"/>
            </w:pPr>
          </w:p>
        </w:tc>
      </w:tr>
      <w:tr w:rsidR="00E64F26" w:rsidRPr="00CC77C1" w:rsidTr="00672684">
        <w:tc>
          <w:tcPr>
            <w:tcW w:w="1667" w:type="pct"/>
            <w:shd w:val="clear" w:color="auto" w:fill="auto"/>
            <w:vAlign w:val="bottom"/>
          </w:tcPr>
          <w:p w:rsidR="00E64F26" w:rsidRPr="00CC77C1" w:rsidRDefault="00E64F26" w:rsidP="00672684">
            <w:pPr>
              <w:pStyle w:val="TableText"/>
              <w:rPr>
                <w:b/>
                <w:bCs/>
                <w:sz w:val="17"/>
                <w:szCs w:val="17"/>
              </w:rPr>
            </w:pPr>
            <w:r w:rsidRPr="00CC77C1">
              <w:rPr>
                <w:b/>
                <w:bCs/>
                <w:sz w:val="17"/>
                <w:szCs w:val="17"/>
              </w:rPr>
              <w:t>Net administered assets</w:t>
            </w:r>
          </w:p>
        </w:tc>
        <w:tc>
          <w:tcPr>
            <w:tcW w:w="511" w:type="pct"/>
            <w:shd w:val="clear" w:color="auto" w:fill="auto"/>
            <w:noWrap/>
          </w:tcPr>
          <w:p w:rsidR="00E64F26" w:rsidRPr="00B678BF" w:rsidRDefault="00E64F26" w:rsidP="00672684">
            <w:pPr>
              <w:pStyle w:val="TableTextRight"/>
              <w:rPr>
                <w:b/>
              </w:rPr>
            </w:pPr>
            <w:r w:rsidRPr="00B678BF">
              <w:rPr>
                <w:b/>
              </w:rPr>
              <w:t xml:space="preserve">45 761 </w:t>
            </w:r>
          </w:p>
        </w:tc>
        <w:tc>
          <w:tcPr>
            <w:tcW w:w="554" w:type="pct"/>
            <w:shd w:val="clear" w:color="auto" w:fill="auto"/>
            <w:noWrap/>
          </w:tcPr>
          <w:p w:rsidR="00E64F26" w:rsidRPr="00B678BF" w:rsidRDefault="00E64F26" w:rsidP="00672684">
            <w:pPr>
              <w:pStyle w:val="TableTextRight"/>
              <w:rPr>
                <w:b/>
              </w:rPr>
            </w:pPr>
            <w:r w:rsidRPr="00B678BF">
              <w:rPr>
                <w:b/>
              </w:rPr>
              <w:t>(11 207)</w:t>
            </w:r>
          </w:p>
        </w:tc>
        <w:tc>
          <w:tcPr>
            <w:tcW w:w="603" w:type="pct"/>
            <w:shd w:val="clear" w:color="auto" w:fill="E0E0E0"/>
            <w:noWrap/>
          </w:tcPr>
          <w:p w:rsidR="00E64F26" w:rsidRPr="00B678BF" w:rsidRDefault="00E64F26" w:rsidP="00741AF4">
            <w:pPr>
              <w:pStyle w:val="TableTextRight"/>
              <w:rPr>
                <w:b/>
              </w:rPr>
            </w:pPr>
            <w:r w:rsidRPr="00B678BF">
              <w:rPr>
                <w:b/>
              </w:rPr>
              <w:t>(2</w:t>
            </w:r>
            <w:r w:rsidR="00741AF4">
              <w:rPr>
                <w:b/>
              </w:rPr>
              <w:t>2</w:t>
            </w:r>
            <w:r w:rsidRPr="00B678BF">
              <w:rPr>
                <w:b/>
              </w:rPr>
              <w:t> </w:t>
            </w:r>
            <w:r w:rsidR="00741AF4">
              <w:rPr>
                <w:b/>
              </w:rPr>
              <w:t>141</w:t>
            </w:r>
            <w:r w:rsidRPr="00B678BF">
              <w:rPr>
                <w:b/>
              </w:rPr>
              <w:t> </w:t>
            </w:r>
            <w:r w:rsidR="00741AF4">
              <w:rPr>
                <w:b/>
              </w:rPr>
              <w:t>972</w:t>
            </w:r>
            <w:r w:rsidRPr="00B678BF">
              <w:rPr>
                <w:b/>
              </w:rPr>
              <w:t>)</w:t>
            </w:r>
          </w:p>
        </w:tc>
        <w:tc>
          <w:tcPr>
            <w:tcW w:w="601" w:type="pct"/>
            <w:shd w:val="clear" w:color="auto" w:fill="E0E0E0"/>
            <w:noWrap/>
          </w:tcPr>
          <w:p w:rsidR="00E64F26" w:rsidRPr="00B678BF" w:rsidRDefault="00E64F26" w:rsidP="00672684">
            <w:pPr>
              <w:pStyle w:val="TableTextRight"/>
              <w:rPr>
                <w:b/>
              </w:rPr>
            </w:pPr>
            <w:r w:rsidRPr="00B678BF">
              <w:rPr>
                <w:b/>
              </w:rPr>
              <w:t>(20 402 532)</w:t>
            </w:r>
          </w:p>
        </w:tc>
        <w:tc>
          <w:tcPr>
            <w:tcW w:w="509" w:type="pct"/>
            <w:shd w:val="clear" w:color="auto" w:fill="auto"/>
            <w:noWrap/>
          </w:tcPr>
          <w:p w:rsidR="00E64F26" w:rsidRPr="00B678BF" w:rsidRDefault="00E64F26" w:rsidP="00741AF4">
            <w:pPr>
              <w:pStyle w:val="TableTextRight"/>
              <w:rPr>
                <w:b/>
              </w:rPr>
            </w:pPr>
            <w:r w:rsidRPr="00B678BF">
              <w:rPr>
                <w:b/>
              </w:rPr>
              <w:t>(</w:t>
            </w:r>
            <w:r w:rsidR="00741AF4">
              <w:rPr>
                <w:b/>
              </w:rPr>
              <w:t>119 067</w:t>
            </w:r>
            <w:r w:rsidRPr="00B678BF">
              <w:rPr>
                <w:b/>
              </w:rPr>
              <w:t>)</w:t>
            </w:r>
          </w:p>
        </w:tc>
        <w:tc>
          <w:tcPr>
            <w:tcW w:w="555" w:type="pct"/>
            <w:shd w:val="clear" w:color="auto" w:fill="auto"/>
            <w:noWrap/>
          </w:tcPr>
          <w:p w:rsidR="00E64F26" w:rsidRPr="00B678BF" w:rsidRDefault="00E64F26" w:rsidP="00672684">
            <w:pPr>
              <w:pStyle w:val="TableTextRight"/>
              <w:rPr>
                <w:b/>
              </w:rPr>
            </w:pPr>
            <w:r w:rsidRPr="00B678BF">
              <w:rPr>
                <w:b/>
              </w:rPr>
              <w:t>(110 963)</w:t>
            </w:r>
          </w:p>
        </w:tc>
      </w:tr>
    </w:tbl>
    <w:p w:rsidR="00A21FE6" w:rsidRDefault="00A21FE6" w:rsidP="00A21FE6">
      <w:pPr>
        <w:pStyle w:val="Notes"/>
      </w:pPr>
      <w:r>
        <w:t>Notes:</w:t>
      </w:r>
    </w:p>
    <w:p w:rsidR="00C15F90" w:rsidRDefault="00E64F26" w:rsidP="00E64F26">
      <w:pPr>
        <w:pStyle w:val="Notes"/>
      </w:pPr>
      <w:r w:rsidRPr="006A4D5C">
        <w:t>(</w:t>
      </w:r>
      <w:r>
        <w:t>a</w:t>
      </w:r>
      <w:r w:rsidRPr="006A4D5C">
        <w:t>) On behalf of the State, this Department records the State</w:t>
      </w:r>
      <w:r w:rsidR="00354A87">
        <w:t>’</w:t>
      </w:r>
      <w:r w:rsidRPr="006A4D5C">
        <w:t>s investment in all its controlled entities, as an administered asset</w:t>
      </w:r>
      <w:r w:rsidR="00067E1F">
        <w:t xml:space="preserve">. </w:t>
      </w:r>
      <w:r w:rsidRPr="00114676">
        <w:t>This amount equates to the contributed capital balances of the underlying entities at year end.</w:t>
      </w:r>
    </w:p>
    <w:p w:rsidR="00E64F26" w:rsidRDefault="00E64F26" w:rsidP="00E64F26">
      <w:pPr>
        <w:pStyle w:val="Notes"/>
      </w:pPr>
      <w:r>
        <w:t>(b) Net payable to other government departments relating to (a) Parliamentary appropriations applied, from which funds have not been issued from the Consolidated Fund, net of Public Account advances; and (b) Trust Fund amounts held on their behalf.</w:t>
      </w:r>
    </w:p>
    <w:p w:rsidR="00E64F26" w:rsidRPr="00E64F26" w:rsidRDefault="00E64F26" w:rsidP="00E64F26">
      <w:pPr>
        <w:pStyle w:val="Notes"/>
      </w:pPr>
      <w:r>
        <w:t>(c) On behalf of the State, the Department records the State</w:t>
      </w:r>
      <w:r w:rsidR="00354A87">
        <w:t>’</w:t>
      </w:r>
      <w:r>
        <w:t>s superannuation liability with respect to superannuation funds operated principally for general government sector employees and the liability for accrued benefits arising from constitutionally protected pension entitlements principally in respect of judges and other judicial office holders.</w:t>
      </w:r>
    </w:p>
    <w:p w:rsidR="00531576" w:rsidRPr="00AF2974" w:rsidRDefault="00942E93" w:rsidP="00531576">
      <w:pPr>
        <w:pStyle w:val="Heading2NotesContinued"/>
      </w:pPr>
      <w:r w:rsidRPr="00AF2974">
        <w:br w:type="page"/>
      </w:r>
    </w:p>
    <w:p w:rsidR="005F7D01" w:rsidRPr="00AF2974" w:rsidRDefault="005F7D01" w:rsidP="005F7D01">
      <w:pPr>
        <w:pStyle w:val="Heading2NotesContinued"/>
      </w:pPr>
    </w:p>
    <w:p w:rsidR="00531576" w:rsidRPr="00AF2974" w:rsidRDefault="00531576" w:rsidP="00B8311C">
      <w:pPr>
        <w:pStyle w:val="Heading3"/>
        <w:spacing w:after="80"/>
      </w:pPr>
    </w:p>
    <w:tbl>
      <w:tblPr>
        <w:tblW w:w="10089" w:type="dxa"/>
        <w:tblLayout w:type="fixed"/>
        <w:tblCellMar>
          <w:left w:w="86" w:type="dxa"/>
          <w:right w:w="86" w:type="dxa"/>
        </w:tblCellMar>
        <w:tblLook w:val="0000" w:firstRow="0" w:lastRow="0" w:firstColumn="0" w:lastColumn="0" w:noHBand="0" w:noVBand="0"/>
      </w:tblPr>
      <w:tblGrid>
        <w:gridCol w:w="1009"/>
        <w:gridCol w:w="1011"/>
        <w:gridCol w:w="952"/>
        <w:gridCol w:w="902"/>
        <w:gridCol w:w="989"/>
        <w:gridCol w:w="1098"/>
        <w:gridCol w:w="1057"/>
        <w:gridCol w:w="1007"/>
        <w:gridCol w:w="1061"/>
        <w:gridCol w:w="1003"/>
      </w:tblGrid>
      <w:tr w:rsidR="00E64F26" w:rsidRPr="00AF2974" w:rsidTr="00672684">
        <w:tc>
          <w:tcPr>
            <w:tcW w:w="1001" w:type="pct"/>
            <w:gridSpan w:val="2"/>
            <w:shd w:val="clear" w:color="auto" w:fill="auto"/>
            <w:vAlign w:val="bottom"/>
          </w:tcPr>
          <w:p w:rsidR="00E64F26" w:rsidRPr="00AF2974" w:rsidRDefault="00E64F26" w:rsidP="00672684">
            <w:pPr>
              <w:pStyle w:val="TableTextHeadingCentre"/>
            </w:pPr>
            <w:r w:rsidRPr="00AF2974">
              <w:t>Resource Management Services</w:t>
            </w:r>
          </w:p>
        </w:tc>
        <w:tc>
          <w:tcPr>
            <w:tcW w:w="919" w:type="pct"/>
            <w:gridSpan w:val="2"/>
            <w:shd w:val="clear" w:color="auto" w:fill="auto"/>
            <w:vAlign w:val="bottom"/>
          </w:tcPr>
          <w:p w:rsidR="00E64F26" w:rsidRPr="00AF2974" w:rsidRDefault="00E64F26" w:rsidP="00672684">
            <w:pPr>
              <w:pStyle w:val="TableTextHeadingCentre"/>
            </w:pPr>
            <w:r w:rsidRPr="00AF2974">
              <w:t xml:space="preserve">Regulatory </w:t>
            </w:r>
            <w:r>
              <w:br/>
            </w:r>
            <w:r w:rsidRPr="00AF2974">
              <w:t>Services</w:t>
            </w:r>
          </w:p>
        </w:tc>
        <w:tc>
          <w:tcPr>
            <w:tcW w:w="1034" w:type="pct"/>
            <w:gridSpan w:val="2"/>
            <w:shd w:val="clear" w:color="auto" w:fill="auto"/>
            <w:vAlign w:val="bottom"/>
          </w:tcPr>
          <w:p w:rsidR="00E64F26" w:rsidRPr="00AF2974" w:rsidRDefault="00E64F26" w:rsidP="00672684">
            <w:pPr>
              <w:pStyle w:val="TableTextHeadingCentre"/>
            </w:pPr>
            <w:r w:rsidRPr="00AF2974">
              <w:t>Revenue Management Services</w:t>
            </w:r>
          </w:p>
        </w:tc>
        <w:tc>
          <w:tcPr>
            <w:tcW w:w="1023" w:type="pct"/>
            <w:gridSpan w:val="2"/>
            <w:shd w:val="clear" w:color="auto" w:fill="auto"/>
            <w:vAlign w:val="bottom"/>
          </w:tcPr>
          <w:p w:rsidR="00E64F26" w:rsidRPr="00AF2974" w:rsidRDefault="00E64F26" w:rsidP="00672684">
            <w:pPr>
              <w:pStyle w:val="TableTextHeadingCentre"/>
            </w:pPr>
            <w:r w:rsidRPr="00AF2974">
              <w:t>Other – not attributable</w:t>
            </w:r>
          </w:p>
        </w:tc>
        <w:tc>
          <w:tcPr>
            <w:tcW w:w="1023" w:type="pct"/>
            <w:gridSpan w:val="2"/>
            <w:shd w:val="clear" w:color="auto" w:fill="auto"/>
            <w:vAlign w:val="bottom"/>
          </w:tcPr>
          <w:p w:rsidR="00E64F26" w:rsidRPr="00AF2974" w:rsidRDefault="00E64F26" w:rsidP="00672684">
            <w:pPr>
              <w:pStyle w:val="TableTextHeadingCentre"/>
            </w:pPr>
            <w:r w:rsidRPr="00AF2974">
              <w:t>Departmental</w:t>
            </w:r>
            <w:r w:rsidRPr="00AF2974">
              <w:br/>
              <w:t>total</w:t>
            </w:r>
          </w:p>
        </w:tc>
      </w:tr>
      <w:tr w:rsidR="00E64F26" w:rsidRPr="00AF2974" w:rsidTr="00672684">
        <w:tc>
          <w:tcPr>
            <w:tcW w:w="500" w:type="pct"/>
            <w:shd w:val="clear" w:color="auto" w:fill="auto"/>
            <w:noWrap/>
          </w:tcPr>
          <w:p w:rsidR="00E64F26" w:rsidRPr="00AF2974" w:rsidRDefault="00E64F26" w:rsidP="00672684">
            <w:pPr>
              <w:pStyle w:val="TableTextHeadingRight"/>
            </w:pPr>
            <w:r>
              <w:t>2014</w:t>
            </w:r>
          </w:p>
        </w:tc>
        <w:tc>
          <w:tcPr>
            <w:tcW w:w="501" w:type="pct"/>
            <w:shd w:val="clear" w:color="auto" w:fill="auto"/>
            <w:noWrap/>
          </w:tcPr>
          <w:p w:rsidR="00E64F26" w:rsidRPr="00AF2974" w:rsidRDefault="00E64F26" w:rsidP="00672684">
            <w:pPr>
              <w:pStyle w:val="TableTextHeadingRight"/>
            </w:pPr>
            <w:r>
              <w:t>2013</w:t>
            </w:r>
          </w:p>
        </w:tc>
        <w:tc>
          <w:tcPr>
            <w:tcW w:w="472" w:type="pct"/>
            <w:shd w:val="clear" w:color="auto" w:fill="auto"/>
            <w:noWrap/>
          </w:tcPr>
          <w:p w:rsidR="00E64F26" w:rsidRPr="00AF2974" w:rsidRDefault="00E64F26" w:rsidP="00672684">
            <w:pPr>
              <w:pStyle w:val="TableTextHeadingRight"/>
            </w:pPr>
            <w:r>
              <w:t>2014</w:t>
            </w:r>
          </w:p>
        </w:tc>
        <w:tc>
          <w:tcPr>
            <w:tcW w:w="447" w:type="pct"/>
            <w:shd w:val="clear" w:color="auto" w:fill="auto"/>
            <w:noWrap/>
          </w:tcPr>
          <w:p w:rsidR="00E64F26" w:rsidRPr="00AF2974" w:rsidRDefault="00E64F26" w:rsidP="00672684">
            <w:pPr>
              <w:pStyle w:val="TableTextHeadingRight"/>
            </w:pPr>
            <w:r>
              <w:t>2013</w:t>
            </w:r>
          </w:p>
        </w:tc>
        <w:tc>
          <w:tcPr>
            <w:tcW w:w="490" w:type="pct"/>
            <w:shd w:val="clear" w:color="auto" w:fill="auto"/>
            <w:noWrap/>
          </w:tcPr>
          <w:p w:rsidR="00E64F26" w:rsidRPr="00AF2974" w:rsidRDefault="00E64F26" w:rsidP="00672684">
            <w:pPr>
              <w:pStyle w:val="TableTextHeadingRight"/>
            </w:pPr>
            <w:r>
              <w:t>2014</w:t>
            </w:r>
          </w:p>
        </w:tc>
        <w:tc>
          <w:tcPr>
            <w:tcW w:w="544" w:type="pct"/>
            <w:shd w:val="clear" w:color="auto" w:fill="auto"/>
            <w:noWrap/>
          </w:tcPr>
          <w:p w:rsidR="00E64F26" w:rsidRPr="00AF2974" w:rsidRDefault="00E64F26" w:rsidP="00672684">
            <w:pPr>
              <w:pStyle w:val="TableTextHeadingRight"/>
            </w:pPr>
            <w:r>
              <w:t>2013</w:t>
            </w:r>
          </w:p>
        </w:tc>
        <w:tc>
          <w:tcPr>
            <w:tcW w:w="524" w:type="pct"/>
            <w:shd w:val="clear" w:color="auto" w:fill="auto"/>
            <w:noWrap/>
          </w:tcPr>
          <w:p w:rsidR="00E64F26" w:rsidRPr="00AF2974" w:rsidRDefault="00E64F26" w:rsidP="00672684">
            <w:pPr>
              <w:pStyle w:val="TableTextHeadingRight"/>
            </w:pPr>
            <w:r>
              <w:t>2014</w:t>
            </w:r>
          </w:p>
        </w:tc>
        <w:tc>
          <w:tcPr>
            <w:tcW w:w="499" w:type="pct"/>
            <w:shd w:val="clear" w:color="auto" w:fill="auto"/>
            <w:noWrap/>
          </w:tcPr>
          <w:p w:rsidR="00E64F26" w:rsidRPr="00AF2974" w:rsidRDefault="00E64F26" w:rsidP="00672684">
            <w:pPr>
              <w:pStyle w:val="TableTextHeadingRight"/>
            </w:pPr>
            <w:r>
              <w:t>2013</w:t>
            </w:r>
          </w:p>
        </w:tc>
        <w:tc>
          <w:tcPr>
            <w:tcW w:w="526" w:type="pct"/>
            <w:shd w:val="clear" w:color="auto" w:fill="auto"/>
            <w:noWrap/>
          </w:tcPr>
          <w:p w:rsidR="00E64F26" w:rsidRPr="00AF2974" w:rsidRDefault="00E64F26" w:rsidP="00672684">
            <w:pPr>
              <w:pStyle w:val="TableTextHeadingRight"/>
            </w:pPr>
            <w:r>
              <w:t>2014</w:t>
            </w:r>
          </w:p>
        </w:tc>
        <w:tc>
          <w:tcPr>
            <w:tcW w:w="497" w:type="pct"/>
            <w:shd w:val="clear" w:color="auto" w:fill="auto"/>
            <w:noWrap/>
          </w:tcPr>
          <w:p w:rsidR="00E64F26" w:rsidRPr="00AF2974" w:rsidRDefault="00E64F26" w:rsidP="00672684">
            <w:pPr>
              <w:pStyle w:val="TableTextHeadingRight"/>
            </w:pPr>
            <w:r>
              <w:t>2013</w:t>
            </w:r>
          </w:p>
        </w:tc>
      </w:tr>
      <w:tr w:rsidR="00E64F26" w:rsidRPr="00AF2974" w:rsidTr="00672684">
        <w:tc>
          <w:tcPr>
            <w:tcW w:w="500"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01"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472"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447"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490"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44"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24"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499"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526"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c>
          <w:tcPr>
            <w:tcW w:w="497" w:type="pct"/>
            <w:shd w:val="clear" w:color="auto" w:fill="auto"/>
            <w:noWrap/>
            <w:vAlign w:val="bottom"/>
          </w:tcPr>
          <w:p w:rsidR="00E64F26" w:rsidRPr="00AF2974" w:rsidRDefault="00E64F26" w:rsidP="00672684">
            <w:pPr>
              <w:pStyle w:val="TableTextHeadingRight"/>
            </w:pPr>
            <w:r w:rsidRPr="00AF2974">
              <w:t>$</w:t>
            </w:r>
            <w:r w:rsidR="00354A87">
              <w:t>’</w:t>
            </w:r>
            <w:r w:rsidRPr="00AF2974">
              <w:t>000</w:t>
            </w:r>
          </w:p>
        </w:tc>
      </w:tr>
      <w:tr w:rsidR="00E64F26" w:rsidRPr="00CC77C1" w:rsidTr="00672684">
        <w:tc>
          <w:tcPr>
            <w:tcW w:w="500" w:type="pct"/>
            <w:shd w:val="clear" w:color="auto" w:fill="E0E0E0"/>
            <w:noWrap/>
          </w:tcPr>
          <w:p w:rsidR="00E64F26" w:rsidRPr="00CC77C1" w:rsidRDefault="00E64F26" w:rsidP="00750E47">
            <w:pPr>
              <w:pStyle w:val="TableTextRight"/>
            </w:pPr>
          </w:p>
        </w:tc>
        <w:tc>
          <w:tcPr>
            <w:tcW w:w="501" w:type="pct"/>
            <w:shd w:val="clear" w:color="auto" w:fill="E0E0E0"/>
            <w:noWrap/>
          </w:tcPr>
          <w:p w:rsidR="00E64F26" w:rsidRPr="00CC77C1" w:rsidRDefault="00E64F26" w:rsidP="00750E47">
            <w:pPr>
              <w:pStyle w:val="TableTextRight"/>
            </w:pPr>
          </w:p>
        </w:tc>
        <w:tc>
          <w:tcPr>
            <w:tcW w:w="472" w:type="pct"/>
            <w:shd w:val="clear" w:color="auto" w:fill="auto"/>
            <w:noWrap/>
          </w:tcPr>
          <w:p w:rsidR="00E64F26" w:rsidRPr="00CC77C1" w:rsidRDefault="00E64F26" w:rsidP="00750E47">
            <w:pPr>
              <w:pStyle w:val="TableTextRight"/>
            </w:pPr>
          </w:p>
        </w:tc>
        <w:tc>
          <w:tcPr>
            <w:tcW w:w="447" w:type="pct"/>
            <w:shd w:val="clear" w:color="auto" w:fill="auto"/>
            <w:noWrap/>
          </w:tcPr>
          <w:p w:rsidR="00E64F26" w:rsidRPr="00CC77C1" w:rsidRDefault="00E64F26" w:rsidP="00750E47">
            <w:pPr>
              <w:pStyle w:val="TableTextRight"/>
            </w:pPr>
          </w:p>
        </w:tc>
        <w:tc>
          <w:tcPr>
            <w:tcW w:w="490" w:type="pct"/>
            <w:shd w:val="clear" w:color="auto" w:fill="E0E0E0"/>
            <w:noWrap/>
          </w:tcPr>
          <w:p w:rsidR="00E64F26" w:rsidRPr="00CC77C1" w:rsidRDefault="00E64F26" w:rsidP="00750E47">
            <w:pPr>
              <w:pStyle w:val="TableTextRight"/>
            </w:pPr>
          </w:p>
        </w:tc>
        <w:tc>
          <w:tcPr>
            <w:tcW w:w="544" w:type="pct"/>
            <w:shd w:val="clear" w:color="auto" w:fill="E0E0E0"/>
            <w:noWrap/>
          </w:tcPr>
          <w:p w:rsidR="00E64F26" w:rsidRPr="00CC77C1" w:rsidRDefault="00E64F26" w:rsidP="00750E47">
            <w:pPr>
              <w:pStyle w:val="TableTextRight"/>
            </w:pPr>
          </w:p>
        </w:tc>
        <w:tc>
          <w:tcPr>
            <w:tcW w:w="524" w:type="pct"/>
            <w:shd w:val="clear" w:color="auto" w:fill="auto"/>
            <w:noWrap/>
          </w:tcPr>
          <w:p w:rsidR="00E64F26" w:rsidRPr="00CC77C1" w:rsidRDefault="00E64F26" w:rsidP="00750E47">
            <w:pPr>
              <w:pStyle w:val="TableTextRight"/>
            </w:pPr>
          </w:p>
        </w:tc>
        <w:tc>
          <w:tcPr>
            <w:tcW w:w="499" w:type="pct"/>
            <w:shd w:val="clear" w:color="auto" w:fill="auto"/>
            <w:noWrap/>
          </w:tcPr>
          <w:p w:rsidR="00E64F26" w:rsidRPr="00CC77C1" w:rsidRDefault="00E64F26" w:rsidP="00750E47">
            <w:pPr>
              <w:pStyle w:val="TableTextRight"/>
            </w:pPr>
          </w:p>
        </w:tc>
        <w:tc>
          <w:tcPr>
            <w:tcW w:w="526" w:type="pct"/>
            <w:shd w:val="clear" w:color="auto" w:fill="E0E0E0"/>
            <w:noWrap/>
          </w:tcPr>
          <w:p w:rsidR="00E64F26" w:rsidRPr="00CC77C1" w:rsidRDefault="00E64F26" w:rsidP="00750E47">
            <w:pPr>
              <w:pStyle w:val="TableTextRight"/>
            </w:pPr>
          </w:p>
        </w:tc>
        <w:tc>
          <w:tcPr>
            <w:tcW w:w="497" w:type="pct"/>
            <w:shd w:val="clear" w:color="auto" w:fill="E0E0E0"/>
            <w:noWrap/>
          </w:tcPr>
          <w:p w:rsidR="00E64F26" w:rsidRPr="00CC77C1" w:rsidRDefault="00E64F26" w:rsidP="00750E47">
            <w:pPr>
              <w:pStyle w:val="TableTextRight"/>
            </w:pPr>
          </w:p>
        </w:tc>
      </w:tr>
      <w:tr w:rsidR="00E64F26" w:rsidRPr="00CC77C1" w:rsidTr="00672684">
        <w:tc>
          <w:tcPr>
            <w:tcW w:w="500" w:type="pct"/>
            <w:shd w:val="clear" w:color="auto" w:fill="E0E0E0"/>
            <w:noWrap/>
          </w:tcPr>
          <w:p w:rsidR="00E64F26" w:rsidRPr="00CC77C1" w:rsidRDefault="00E64F26" w:rsidP="00750E47">
            <w:pPr>
              <w:pStyle w:val="TableTextRight"/>
            </w:pPr>
          </w:p>
        </w:tc>
        <w:tc>
          <w:tcPr>
            <w:tcW w:w="501" w:type="pct"/>
            <w:shd w:val="clear" w:color="auto" w:fill="E0E0E0"/>
            <w:noWrap/>
          </w:tcPr>
          <w:p w:rsidR="00E64F26" w:rsidRPr="00CC77C1" w:rsidRDefault="00E64F26" w:rsidP="00750E47">
            <w:pPr>
              <w:pStyle w:val="TableTextRight"/>
            </w:pPr>
          </w:p>
        </w:tc>
        <w:tc>
          <w:tcPr>
            <w:tcW w:w="472" w:type="pct"/>
            <w:shd w:val="clear" w:color="auto" w:fill="auto"/>
            <w:noWrap/>
          </w:tcPr>
          <w:p w:rsidR="00E64F26" w:rsidRPr="00CC77C1" w:rsidRDefault="00E64F26" w:rsidP="00750E47">
            <w:pPr>
              <w:pStyle w:val="TableTextRight"/>
            </w:pPr>
          </w:p>
        </w:tc>
        <w:tc>
          <w:tcPr>
            <w:tcW w:w="447" w:type="pct"/>
            <w:shd w:val="clear" w:color="auto" w:fill="auto"/>
            <w:noWrap/>
          </w:tcPr>
          <w:p w:rsidR="00E64F26" w:rsidRPr="00CC77C1" w:rsidRDefault="00E64F26" w:rsidP="00750E47">
            <w:pPr>
              <w:pStyle w:val="TableTextRight"/>
            </w:pPr>
          </w:p>
        </w:tc>
        <w:tc>
          <w:tcPr>
            <w:tcW w:w="490" w:type="pct"/>
            <w:shd w:val="clear" w:color="auto" w:fill="E0E0E0"/>
            <w:noWrap/>
          </w:tcPr>
          <w:p w:rsidR="00E64F26" w:rsidRPr="00CC77C1" w:rsidRDefault="00E64F26" w:rsidP="00750E47">
            <w:pPr>
              <w:pStyle w:val="TableTextRight"/>
            </w:pPr>
          </w:p>
        </w:tc>
        <w:tc>
          <w:tcPr>
            <w:tcW w:w="544" w:type="pct"/>
            <w:shd w:val="clear" w:color="auto" w:fill="E0E0E0"/>
            <w:noWrap/>
          </w:tcPr>
          <w:p w:rsidR="00E64F26" w:rsidRPr="00CC77C1" w:rsidRDefault="00E64F26" w:rsidP="00750E47">
            <w:pPr>
              <w:pStyle w:val="TableTextRight"/>
            </w:pPr>
          </w:p>
        </w:tc>
        <w:tc>
          <w:tcPr>
            <w:tcW w:w="524" w:type="pct"/>
            <w:shd w:val="clear" w:color="auto" w:fill="auto"/>
            <w:noWrap/>
          </w:tcPr>
          <w:p w:rsidR="00E64F26" w:rsidRPr="00CC77C1" w:rsidRDefault="00E64F26" w:rsidP="00750E47">
            <w:pPr>
              <w:pStyle w:val="TableTextRight"/>
            </w:pPr>
          </w:p>
        </w:tc>
        <w:tc>
          <w:tcPr>
            <w:tcW w:w="499" w:type="pct"/>
            <w:shd w:val="clear" w:color="auto" w:fill="auto"/>
            <w:noWrap/>
          </w:tcPr>
          <w:p w:rsidR="00E64F26" w:rsidRPr="00CC77C1" w:rsidRDefault="00E64F26" w:rsidP="00750E47">
            <w:pPr>
              <w:pStyle w:val="TableTextRight"/>
            </w:pPr>
          </w:p>
        </w:tc>
        <w:tc>
          <w:tcPr>
            <w:tcW w:w="526" w:type="pct"/>
            <w:shd w:val="clear" w:color="auto" w:fill="E0E0E0"/>
            <w:noWrap/>
          </w:tcPr>
          <w:p w:rsidR="00E64F26" w:rsidRPr="00CC77C1" w:rsidRDefault="00E64F26" w:rsidP="00750E47">
            <w:pPr>
              <w:pStyle w:val="TableTextRight"/>
            </w:pPr>
          </w:p>
        </w:tc>
        <w:tc>
          <w:tcPr>
            <w:tcW w:w="497" w:type="pct"/>
            <w:shd w:val="clear" w:color="auto" w:fill="E0E0E0"/>
            <w:noWrap/>
          </w:tcPr>
          <w:p w:rsidR="00E64F26" w:rsidRPr="00CC77C1" w:rsidRDefault="00E64F26" w:rsidP="00750E47">
            <w:pPr>
              <w:pStyle w:val="TableTextRight"/>
            </w:pP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A03A41"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2D24A0" w:rsidP="00750E47">
            <w:pPr>
              <w:pStyle w:val="TableTextRight"/>
              <w:rPr>
                <w:highlight w:val="yellow"/>
              </w:rPr>
            </w:pPr>
            <w:r>
              <w:t>408 170</w:t>
            </w:r>
          </w:p>
        </w:tc>
        <w:tc>
          <w:tcPr>
            <w:tcW w:w="499" w:type="pct"/>
            <w:shd w:val="clear" w:color="auto" w:fill="auto"/>
            <w:noWrap/>
          </w:tcPr>
          <w:p w:rsidR="00E64F26" w:rsidRPr="00A03A41" w:rsidRDefault="00E64F26" w:rsidP="00750E47">
            <w:pPr>
              <w:pStyle w:val="TableTextRight"/>
              <w:rPr>
                <w:highlight w:val="yellow"/>
              </w:rPr>
            </w:pPr>
            <w:r>
              <w:t xml:space="preserve">419 110 </w:t>
            </w:r>
          </w:p>
        </w:tc>
        <w:tc>
          <w:tcPr>
            <w:tcW w:w="526" w:type="pct"/>
            <w:shd w:val="clear" w:color="auto" w:fill="E0E0E0"/>
            <w:noWrap/>
          </w:tcPr>
          <w:p w:rsidR="00E64F26" w:rsidRPr="004D67DA" w:rsidRDefault="00E64F26" w:rsidP="002D24A0">
            <w:pPr>
              <w:pStyle w:val="TableTextRight"/>
            </w:pPr>
            <w:r>
              <w:t>1 </w:t>
            </w:r>
            <w:r w:rsidR="000B1F07">
              <w:t>84</w:t>
            </w:r>
            <w:r w:rsidR="002D24A0">
              <w:t>0 288</w:t>
            </w:r>
          </w:p>
        </w:tc>
        <w:tc>
          <w:tcPr>
            <w:tcW w:w="497" w:type="pct"/>
            <w:shd w:val="clear" w:color="auto" w:fill="E0E0E0"/>
            <w:noWrap/>
          </w:tcPr>
          <w:p w:rsidR="00E64F26" w:rsidRPr="00653830" w:rsidRDefault="00E64F26" w:rsidP="00750E47">
            <w:pPr>
              <w:pStyle w:val="TableTextRight"/>
            </w:pPr>
            <w:r>
              <w:t xml:space="preserve">1 429 901 </w:t>
            </w:r>
          </w:p>
        </w:tc>
      </w:tr>
      <w:tr w:rsidR="00E64F26" w:rsidRPr="00CC77C1" w:rsidTr="00672684">
        <w:tc>
          <w:tcPr>
            <w:tcW w:w="500" w:type="pct"/>
            <w:shd w:val="clear" w:color="auto" w:fill="E0E0E0"/>
            <w:noWrap/>
          </w:tcPr>
          <w:p w:rsidR="00E64F26" w:rsidRPr="004D67DA" w:rsidRDefault="002D24A0" w:rsidP="00750E47">
            <w:pPr>
              <w:pStyle w:val="TableTextRight"/>
            </w:pPr>
            <w:r>
              <w:t>213 167</w:t>
            </w:r>
          </w:p>
        </w:tc>
        <w:tc>
          <w:tcPr>
            <w:tcW w:w="501" w:type="pct"/>
            <w:shd w:val="clear" w:color="auto" w:fill="E0E0E0"/>
            <w:noWrap/>
          </w:tcPr>
          <w:p w:rsidR="00E64F26" w:rsidRPr="00A03A41" w:rsidRDefault="00E64F26" w:rsidP="00750E47">
            <w:pPr>
              <w:pStyle w:val="TableTextRight"/>
            </w:pPr>
            <w:r>
              <w:t xml:space="preserve">216 996 </w:t>
            </w:r>
          </w:p>
        </w:tc>
        <w:tc>
          <w:tcPr>
            <w:tcW w:w="472" w:type="pct"/>
            <w:shd w:val="clear" w:color="auto" w:fill="auto"/>
            <w:noWrap/>
          </w:tcPr>
          <w:p w:rsidR="00E64F26" w:rsidRPr="004D67DA" w:rsidRDefault="00E64F26" w:rsidP="00750E47">
            <w:pPr>
              <w:pStyle w:val="TableTextRight"/>
            </w:pPr>
            <w:r>
              <w:t xml:space="preserve">10 </w:t>
            </w:r>
          </w:p>
        </w:tc>
        <w:tc>
          <w:tcPr>
            <w:tcW w:w="447" w:type="pct"/>
            <w:shd w:val="clear" w:color="auto" w:fill="auto"/>
            <w:noWrap/>
          </w:tcPr>
          <w:p w:rsidR="00E64F26" w:rsidRPr="00653830" w:rsidRDefault="00E64F26" w:rsidP="00750E47">
            <w:pPr>
              <w:pStyle w:val="TableTextRight"/>
            </w:pPr>
            <w:r>
              <w:t xml:space="preserve">13 </w:t>
            </w:r>
          </w:p>
        </w:tc>
        <w:tc>
          <w:tcPr>
            <w:tcW w:w="490" w:type="pct"/>
            <w:shd w:val="clear" w:color="auto" w:fill="E0E0E0"/>
            <w:noWrap/>
          </w:tcPr>
          <w:p w:rsidR="00E64F26" w:rsidRPr="004D67DA" w:rsidRDefault="00E64F26" w:rsidP="00750E47">
            <w:pPr>
              <w:pStyle w:val="TableTextRight"/>
            </w:pPr>
            <w:r>
              <w:t xml:space="preserve">1 308 685 </w:t>
            </w:r>
          </w:p>
        </w:tc>
        <w:tc>
          <w:tcPr>
            <w:tcW w:w="544" w:type="pct"/>
            <w:shd w:val="clear" w:color="auto" w:fill="E0E0E0"/>
            <w:noWrap/>
          </w:tcPr>
          <w:p w:rsidR="00E64F26" w:rsidRPr="00A03A41" w:rsidRDefault="00E64F26" w:rsidP="00750E47">
            <w:pPr>
              <w:pStyle w:val="TableTextRight"/>
            </w:pPr>
            <w:r>
              <w:t xml:space="preserve">1 144 425 </w:t>
            </w:r>
          </w:p>
        </w:tc>
        <w:tc>
          <w:tcPr>
            <w:tcW w:w="524" w:type="pct"/>
            <w:shd w:val="clear" w:color="auto" w:fill="auto"/>
            <w:noWrap/>
          </w:tcPr>
          <w:p w:rsidR="00E64F26" w:rsidRPr="004D67DA" w:rsidRDefault="00E64F26" w:rsidP="00750E47">
            <w:pPr>
              <w:pStyle w:val="TableTextRight"/>
            </w:pPr>
            <w:r>
              <w:t xml:space="preserve">270 202 </w:t>
            </w:r>
          </w:p>
        </w:tc>
        <w:tc>
          <w:tcPr>
            <w:tcW w:w="499" w:type="pct"/>
            <w:shd w:val="clear" w:color="auto" w:fill="auto"/>
            <w:noWrap/>
          </w:tcPr>
          <w:p w:rsidR="00E64F26" w:rsidRPr="00A03A41" w:rsidRDefault="00E64F26" w:rsidP="00750E47">
            <w:pPr>
              <w:pStyle w:val="TableTextRight"/>
              <w:rPr>
                <w:highlight w:val="yellow"/>
              </w:rPr>
            </w:pPr>
            <w:r>
              <w:t xml:space="preserve">299 875 </w:t>
            </w:r>
          </w:p>
        </w:tc>
        <w:tc>
          <w:tcPr>
            <w:tcW w:w="526" w:type="pct"/>
            <w:shd w:val="clear" w:color="auto" w:fill="E0E0E0"/>
            <w:noWrap/>
          </w:tcPr>
          <w:p w:rsidR="00E64F26" w:rsidRPr="004D67DA" w:rsidRDefault="00E64F26" w:rsidP="002D24A0">
            <w:pPr>
              <w:pStyle w:val="TableTextRight"/>
            </w:pPr>
            <w:r>
              <w:t>2 </w:t>
            </w:r>
            <w:r w:rsidR="000B1F07">
              <w:t>421 363</w:t>
            </w:r>
          </w:p>
        </w:tc>
        <w:tc>
          <w:tcPr>
            <w:tcW w:w="497" w:type="pct"/>
            <w:shd w:val="clear" w:color="auto" w:fill="E0E0E0"/>
            <w:noWrap/>
          </w:tcPr>
          <w:p w:rsidR="00E64F26" w:rsidRPr="00A03A41" w:rsidRDefault="00E64F26" w:rsidP="00750E47">
            <w:pPr>
              <w:pStyle w:val="TableTextRight"/>
            </w:pPr>
            <w:r>
              <w:t xml:space="preserve">2 379 120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A03A41"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2D24A0" w:rsidP="00750E47">
            <w:pPr>
              <w:pStyle w:val="TableTextRight"/>
            </w:pPr>
            <w:r>
              <w:t>73 457 253</w:t>
            </w:r>
          </w:p>
        </w:tc>
        <w:tc>
          <w:tcPr>
            <w:tcW w:w="499" w:type="pct"/>
            <w:shd w:val="clear" w:color="auto" w:fill="auto"/>
            <w:noWrap/>
          </w:tcPr>
          <w:p w:rsidR="00E64F26" w:rsidRPr="00A03A41" w:rsidRDefault="00E64F26" w:rsidP="00750E47">
            <w:pPr>
              <w:pStyle w:val="TableTextRight"/>
              <w:rPr>
                <w:highlight w:val="yellow"/>
              </w:rPr>
            </w:pPr>
            <w:r>
              <w:t xml:space="preserve">69 640 443 </w:t>
            </w:r>
          </w:p>
        </w:tc>
        <w:tc>
          <w:tcPr>
            <w:tcW w:w="526" w:type="pct"/>
            <w:shd w:val="clear" w:color="auto" w:fill="E0E0E0"/>
            <w:noWrap/>
          </w:tcPr>
          <w:p w:rsidR="00E64F26" w:rsidRPr="004D67DA" w:rsidRDefault="00414518" w:rsidP="00750E47">
            <w:pPr>
              <w:pStyle w:val="TableTextRight"/>
            </w:pPr>
            <w:r>
              <w:t>73 457 253</w:t>
            </w:r>
          </w:p>
        </w:tc>
        <w:tc>
          <w:tcPr>
            <w:tcW w:w="497" w:type="pct"/>
            <w:shd w:val="clear" w:color="auto" w:fill="E0E0E0"/>
            <w:noWrap/>
          </w:tcPr>
          <w:p w:rsidR="00E64F26" w:rsidRPr="00653830" w:rsidRDefault="00E64F26" w:rsidP="00750E47">
            <w:pPr>
              <w:pStyle w:val="TableTextRight"/>
            </w:pPr>
            <w:r>
              <w:t xml:space="preserve">69 640 443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A03A41"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A03A41"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480 807 </w:t>
            </w:r>
          </w:p>
        </w:tc>
        <w:tc>
          <w:tcPr>
            <w:tcW w:w="497" w:type="pct"/>
            <w:shd w:val="clear" w:color="auto" w:fill="E0E0E0"/>
            <w:noWrap/>
          </w:tcPr>
          <w:p w:rsidR="00E64F26" w:rsidRPr="00653830" w:rsidRDefault="00E64F26" w:rsidP="00750E47">
            <w:pPr>
              <w:pStyle w:val="TableTextRight"/>
            </w:pPr>
            <w:r>
              <w:t xml:space="preserve">900 012 </w:t>
            </w:r>
          </w:p>
        </w:tc>
      </w:tr>
      <w:tr w:rsidR="00E64F26" w:rsidRPr="00034998" w:rsidTr="00672684">
        <w:tc>
          <w:tcPr>
            <w:tcW w:w="500" w:type="pct"/>
            <w:shd w:val="clear" w:color="auto" w:fill="E0E0E0"/>
            <w:noWrap/>
          </w:tcPr>
          <w:p w:rsidR="00E64F26" w:rsidRPr="00B678BF" w:rsidRDefault="002D24A0" w:rsidP="00672684">
            <w:pPr>
              <w:pStyle w:val="TableTextRight"/>
              <w:rPr>
                <w:b/>
              </w:rPr>
            </w:pPr>
            <w:r>
              <w:rPr>
                <w:b/>
              </w:rPr>
              <w:t>213 167</w:t>
            </w:r>
          </w:p>
        </w:tc>
        <w:tc>
          <w:tcPr>
            <w:tcW w:w="501" w:type="pct"/>
            <w:shd w:val="clear" w:color="auto" w:fill="E0E0E0"/>
            <w:noWrap/>
          </w:tcPr>
          <w:p w:rsidR="00E64F26" w:rsidRPr="00B678BF" w:rsidRDefault="00E64F26" w:rsidP="00672684">
            <w:pPr>
              <w:pStyle w:val="TableTextRight"/>
              <w:rPr>
                <w:b/>
              </w:rPr>
            </w:pPr>
            <w:r w:rsidRPr="00B678BF">
              <w:rPr>
                <w:b/>
              </w:rPr>
              <w:t xml:space="preserve">216 996 </w:t>
            </w:r>
          </w:p>
        </w:tc>
        <w:tc>
          <w:tcPr>
            <w:tcW w:w="472" w:type="pct"/>
            <w:shd w:val="clear" w:color="auto" w:fill="auto"/>
            <w:noWrap/>
          </w:tcPr>
          <w:p w:rsidR="00E64F26" w:rsidRPr="00B678BF" w:rsidRDefault="00E64F26" w:rsidP="00672684">
            <w:pPr>
              <w:pStyle w:val="TableTextRight"/>
              <w:rPr>
                <w:b/>
              </w:rPr>
            </w:pPr>
            <w:r w:rsidRPr="00B678BF">
              <w:rPr>
                <w:b/>
              </w:rPr>
              <w:t xml:space="preserve">10 </w:t>
            </w:r>
          </w:p>
        </w:tc>
        <w:tc>
          <w:tcPr>
            <w:tcW w:w="447" w:type="pct"/>
            <w:shd w:val="clear" w:color="auto" w:fill="auto"/>
            <w:noWrap/>
          </w:tcPr>
          <w:p w:rsidR="00E64F26" w:rsidRPr="00B678BF" w:rsidRDefault="00E64F26" w:rsidP="00672684">
            <w:pPr>
              <w:pStyle w:val="TableTextRight"/>
              <w:rPr>
                <w:b/>
              </w:rPr>
            </w:pPr>
            <w:r w:rsidRPr="00B678BF">
              <w:rPr>
                <w:b/>
              </w:rPr>
              <w:t xml:space="preserve">13 </w:t>
            </w:r>
          </w:p>
        </w:tc>
        <w:tc>
          <w:tcPr>
            <w:tcW w:w="490" w:type="pct"/>
            <w:shd w:val="clear" w:color="auto" w:fill="E0E0E0"/>
            <w:noWrap/>
          </w:tcPr>
          <w:p w:rsidR="00E64F26" w:rsidRPr="00B678BF" w:rsidRDefault="00E64F26" w:rsidP="00672684">
            <w:pPr>
              <w:pStyle w:val="TableTextRight"/>
              <w:rPr>
                <w:b/>
              </w:rPr>
            </w:pPr>
            <w:r w:rsidRPr="00B678BF">
              <w:rPr>
                <w:b/>
              </w:rPr>
              <w:t xml:space="preserve">1 308 685 </w:t>
            </w:r>
          </w:p>
        </w:tc>
        <w:tc>
          <w:tcPr>
            <w:tcW w:w="544" w:type="pct"/>
            <w:shd w:val="clear" w:color="auto" w:fill="E0E0E0"/>
            <w:noWrap/>
          </w:tcPr>
          <w:p w:rsidR="00E64F26" w:rsidRPr="00B678BF" w:rsidRDefault="00E64F26" w:rsidP="00672684">
            <w:pPr>
              <w:pStyle w:val="TableTextRight"/>
              <w:rPr>
                <w:b/>
              </w:rPr>
            </w:pPr>
            <w:r w:rsidRPr="00B678BF">
              <w:rPr>
                <w:b/>
              </w:rPr>
              <w:t xml:space="preserve">1 144 425 </w:t>
            </w:r>
          </w:p>
        </w:tc>
        <w:tc>
          <w:tcPr>
            <w:tcW w:w="524" w:type="pct"/>
            <w:shd w:val="clear" w:color="auto" w:fill="auto"/>
            <w:noWrap/>
          </w:tcPr>
          <w:p w:rsidR="00E64F26" w:rsidRPr="00B678BF" w:rsidRDefault="002D24A0" w:rsidP="00672684">
            <w:pPr>
              <w:pStyle w:val="TableTextRight"/>
              <w:rPr>
                <w:b/>
              </w:rPr>
            </w:pPr>
            <w:r>
              <w:rPr>
                <w:b/>
              </w:rPr>
              <w:t>74 135 625</w:t>
            </w:r>
          </w:p>
        </w:tc>
        <w:tc>
          <w:tcPr>
            <w:tcW w:w="499" w:type="pct"/>
            <w:shd w:val="clear" w:color="auto" w:fill="auto"/>
            <w:noWrap/>
          </w:tcPr>
          <w:p w:rsidR="00E64F26" w:rsidRPr="00B678BF" w:rsidRDefault="00E64F26" w:rsidP="00672684">
            <w:pPr>
              <w:pStyle w:val="TableTextRight"/>
              <w:rPr>
                <w:b/>
                <w:highlight w:val="yellow"/>
              </w:rPr>
            </w:pPr>
            <w:r w:rsidRPr="00B678BF">
              <w:rPr>
                <w:b/>
              </w:rPr>
              <w:t xml:space="preserve">70 359 428 </w:t>
            </w:r>
          </w:p>
        </w:tc>
        <w:tc>
          <w:tcPr>
            <w:tcW w:w="526" w:type="pct"/>
            <w:shd w:val="clear" w:color="auto" w:fill="E0E0E0"/>
            <w:noWrap/>
          </w:tcPr>
          <w:p w:rsidR="00E64F26" w:rsidRPr="00B678BF" w:rsidRDefault="002D24A0" w:rsidP="00672684">
            <w:pPr>
              <w:pStyle w:val="TableTextRight"/>
              <w:rPr>
                <w:b/>
              </w:rPr>
            </w:pPr>
            <w:r>
              <w:rPr>
                <w:b/>
              </w:rPr>
              <w:t>78 199 711</w:t>
            </w:r>
          </w:p>
        </w:tc>
        <w:tc>
          <w:tcPr>
            <w:tcW w:w="497" w:type="pct"/>
            <w:shd w:val="clear" w:color="auto" w:fill="E0E0E0"/>
            <w:noWrap/>
          </w:tcPr>
          <w:p w:rsidR="00E64F26" w:rsidRPr="00B678BF" w:rsidRDefault="00E64F26" w:rsidP="00672684">
            <w:pPr>
              <w:pStyle w:val="TableTextRight"/>
              <w:rPr>
                <w:b/>
              </w:rPr>
            </w:pPr>
            <w:r w:rsidRPr="00B678BF">
              <w:rPr>
                <w:b/>
              </w:rPr>
              <w:t xml:space="preserve">74 349 476 </w:t>
            </w:r>
          </w:p>
        </w:tc>
      </w:tr>
      <w:tr w:rsidR="00E64F26" w:rsidRPr="00CC77C1" w:rsidTr="00672684">
        <w:tc>
          <w:tcPr>
            <w:tcW w:w="500" w:type="pct"/>
            <w:shd w:val="clear" w:color="auto" w:fill="E0E0E0"/>
            <w:noWrap/>
          </w:tcPr>
          <w:p w:rsidR="00E64F26" w:rsidRPr="00CC77C1" w:rsidRDefault="00E64F26" w:rsidP="00750E47">
            <w:pPr>
              <w:pStyle w:val="TableTextRight"/>
            </w:pPr>
          </w:p>
        </w:tc>
        <w:tc>
          <w:tcPr>
            <w:tcW w:w="501" w:type="pct"/>
            <w:shd w:val="clear" w:color="auto" w:fill="E0E0E0"/>
            <w:noWrap/>
          </w:tcPr>
          <w:p w:rsidR="00E64F26" w:rsidRPr="00CC77C1" w:rsidRDefault="00E64F26" w:rsidP="00750E47">
            <w:pPr>
              <w:pStyle w:val="TableTextRight"/>
            </w:pPr>
          </w:p>
        </w:tc>
        <w:tc>
          <w:tcPr>
            <w:tcW w:w="472" w:type="pct"/>
            <w:shd w:val="clear" w:color="auto" w:fill="auto"/>
            <w:noWrap/>
          </w:tcPr>
          <w:p w:rsidR="00E64F26" w:rsidRPr="00CC77C1" w:rsidRDefault="00E64F26" w:rsidP="00750E47">
            <w:pPr>
              <w:pStyle w:val="TableTextRight"/>
            </w:pPr>
          </w:p>
        </w:tc>
        <w:tc>
          <w:tcPr>
            <w:tcW w:w="447" w:type="pct"/>
            <w:shd w:val="clear" w:color="auto" w:fill="auto"/>
            <w:noWrap/>
          </w:tcPr>
          <w:p w:rsidR="00E64F26" w:rsidRPr="00CC77C1" w:rsidRDefault="00E64F26" w:rsidP="00750E47">
            <w:pPr>
              <w:pStyle w:val="TableTextRight"/>
            </w:pPr>
          </w:p>
        </w:tc>
        <w:tc>
          <w:tcPr>
            <w:tcW w:w="490" w:type="pct"/>
            <w:shd w:val="clear" w:color="auto" w:fill="E0E0E0"/>
            <w:noWrap/>
          </w:tcPr>
          <w:p w:rsidR="00E64F26" w:rsidRPr="00CC77C1" w:rsidRDefault="00E64F26" w:rsidP="00750E47">
            <w:pPr>
              <w:pStyle w:val="TableTextRight"/>
            </w:pPr>
          </w:p>
        </w:tc>
        <w:tc>
          <w:tcPr>
            <w:tcW w:w="544" w:type="pct"/>
            <w:shd w:val="clear" w:color="auto" w:fill="E0E0E0"/>
            <w:noWrap/>
          </w:tcPr>
          <w:p w:rsidR="00E64F26" w:rsidRPr="00CC77C1" w:rsidRDefault="00E64F26" w:rsidP="00750E47">
            <w:pPr>
              <w:pStyle w:val="TableTextRight"/>
            </w:pPr>
          </w:p>
        </w:tc>
        <w:tc>
          <w:tcPr>
            <w:tcW w:w="524" w:type="pct"/>
            <w:shd w:val="clear" w:color="auto" w:fill="auto"/>
            <w:noWrap/>
          </w:tcPr>
          <w:p w:rsidR="00E64F26" w:rsidRPr="00CC77C1" w:rsidRDefault="00E64F26" w:rsidP="00750E47">
            <w:pPr>
              <w:pStyle w:val="TableTextRight"/>
            </w:pPr>
          </w:p>
        </w:tc>
        <w:tc>
          <w:tcPr>
            <w:tcW w:w="499" w:type="pct"/>
            <w:shd w:val="clear" w:color="auto" w:fill="auto"/>
            <w:noWrap/>
          </w:tcPr>
          <w:p w:rsidR="00E64F26" w:rsidRPr="00CC77C1" w:rsidRDefault="00E64F26" w:rsidP="00750E47">
            <w:pPr>
              <w:pStyle w:val="TableTextRight"/>
            </w:pPr>
          </w:p>
        </w:tc>
        <w:tc>
          <w:tcPr>
            <w:tcW w:w="526" w:type="pct"/>
            <w:shd w:val="clear" w:color="auto" w:fill="E0E0E0"/>
            <w:noWrap/>
          </w:tcPr>
          <w:p w:rsidR="00E64F26" w:rsidRPr="00CC77C1" w:rsidRDefault="00E64F26" w:rsidP="00750E47">
            <w:pPr>
              <w:pStyle w:val="TableTextRight"/>
            </w:pPr>
          </w:p>
        </w:tc>
        <w:tc>
          <w:tcPr>
            <w:tcW w:w="497" w:type="pct"/>
            <w:shd w:val="clear" w:color="auto" w:fill="E0E0E0"/>
            <w:noWrap/>
          </w:tcPr>
          <w:p w:rsidR="00E64F26" w:rsidRPr="00CC77C1" w:rsidRDefault="00E64F26" w:rsidP="00750E47">
            <w:pPr>
              <w:pStyle w:val="TableTextRight"/>
            </w:pPr>
          </w:p>
        </w:tc>
      </w:tr>
      <w:tr w:rsidR="00E64F26" w:rsidRPr="00CC77C1" w:rsidTr="00672684">
        <w:tc>
          <w:tcPr>
            <w:tcW w:w="500" w:type="pct"/>
            <w:shd w:val="clear" w:color="auto" w:fill="E0E0E0"/>
            <w:noWrap/>
          </w:tcPr>
          <w:p w:rsidR="00E64F26" w:rsidRPr="004D67DA" w:rsidRDefault="00E64F26" w:rsidP="00750E47">
            <w:pPr>
              <w:pStyle w:val="TableTextRight"/>
            </w:pPr>
            <w:r>
              <w:t xml:space="preserve">1 146 </w:t>
            </w:r>
          </w:p>
        </w:tc>
        <w:tc>
          <w:tcPr>
            <w:tcW w:w="501" w:type="pct"/>
            <w:shd w:val="clear" w:color="auto" w:fill="E0E0E0"/>
            <w:noWrap/>
          </w:tcPr>
          <w:p w:rsidR="00E64F26" w:rsidRPr="00A03A41" w:rsidRDefault="00E64F26" w:rsidP="00750E47">
            <w:pPr>
              <w:pStyle w:val="TableTextRight"/>
            </w:pPr>
            <w:r>
              <w:t xml:space="preserve">2 370 </w:t>
            </w: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1 146 </w:t>
            </w:r>
          </w:p>
        </w:tc>
        <w:tc>
          <w:tcPr>
            <w:tcW w:w="497" w:type="pct"/>
            <w:shd w:val="clear" w:color="auto" w:fill="E0E0E0"/>
            <w:noWrap/>
          </w:tcPr>
          <w:p w:rsidR="00E64F26" w:rsidRPr="00A03A41" w:rsidRDefault="00E64F26" w:rsidP="00750E47">
            <w:pPr>
              <w:pStyle w:val="TableTextRight"/>
            </w:pPr>
            <w:r>
              <w:t xml:space="preserve">2 370 </w:t>
            </w:r>
          </w:p>
        </w:tc>
      </w:tr>
      <w:tr w:rsidR="00E64F26" w:rsidRPr="00CC77C1" w:rsidTr="00672684">
        <w:tc>
          <w:tcPr>
            <w:tcW w:w="500" w:type="pct"/>
            <w:shd w:val="clear" w:color="auto" w:fill="E0E0E0"/>
            <w:noWrap/>
          </w:tcPr>
          <w:p w:rsidR="00E64F26" w:rsidRPr="004D67DA" w:rsidRDefault="00E64F26" w:rsidP="00750E47">
            <w:pPr>
              <w:pStyle w:val="TableTextRight"/>
            </w:pPr>
            <w:r>
              <w:t xml:space="preserve">17 </w:t>
            </w:r>
          </w:p>
        </w:tc>
        <w:tc>
          <w:tcPr>
            <w:tcW w:w="501" w:type="pct"/>
            <w:shd w:val="clear" w:color="auto" w:fill="E0E0E0"/>
            <w:noWrap/>
          </w:tcPr>
          <w:p w:rsidR="00E64F26" w:rsidRPr="00653830" w:rsidRDefault="00E64F26" w:rsidP="00750E47">
            <w:pPr>
              <w:pStyle w:val="TableTextRight"/>
            </w:pPr>
            <w:r>
              <w:t xml:space="preserve">36 </w:t>
            </w: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17 </w:t>
            </w:r>
          </w:p>
        </w:tc>
        <w:tc>
          <w:tcPr>
            <w:tcW w:w="497" w:type="pct"/>
            <w:shd w:val="clear" w:color="auto" w:fill="E0E0E0"/>
            <w:noWrap/>
          </w:tcPr>
          <w:p w:rsidR="00E64F26" w:rsidRPr="00653830" w:rsidRDefault="00E64F26" w:rsidP="00750E47">
            <w:pPr>
              <w:pStyle w:val="TableTextRight"/>
            </w:pPr>
            <w:r>
              <w:t xml:space="preserve">36 </w:t>
            </w:r>
          </w:p>
        </w:tc>
      </w:tr>
      <w:tr w:rsidR="00E64F26" w:rsidRPr="00FE17AF" w:rsidTr="00672684">
        <w:tc>
          <w:tcPr>
            <w:tcW w:w="500" w:type="pct"/>
            <w:shd w:val="clear" w:color="auto" w:fill="E0E0E0"/>
            <w:noWrap/>
          </w:tcPr>
          <w:p w:rsidR="00E64F26" w:rsidRPr="00FE17AF" w:rsidRDefault="00E64F26" w:rsidP="00750E47">
            <w:pPr>
              <w:pStyle w:val="TableTextRight"/>
              <w:rPr>
                <w:b/>
              </w:rPr>
            </w:pPr>
            <w:r w:rsidRPr="00FE17AF">
              <w:rPr>
                <w:b/>
              </w:rPr>
              <w:t xml:space="preserve">1 163 </w:t>
            </w:r>
          </w:p>
        </w:tc>
        <w:tc>
          <w:tcPr>
            <w:tcW w:w="501" w:type="pct"/>
            <w:shd w:val="clear" w:color="auto" w:fill="E0E0E0"/>
            <w:noWrap/>
          </w:tcPr>
          <w:p w:rsidR="00E64F26" w:rsidRPr="00FE17AF" w:rsidRDefault="00E64F26" w:rsidP="00750E47">
            <w:pPr>
              <w:pStyle w:val="TableTextRight"/>
              <w:rPr>
                <w:b/>
              </w:rPr>
            </w:pPr>
            <w:r w:rsidRPr="00FE17AF">
              <w:rPr>
                <w:b/>
              </w:rPr>
              <w:t xml:space="preserve">2 406 </w:t>
            </w:r>
          </w:p>
        </w:tc>
        <w:tc>
          <w:tcPr>
            <w:tcW w:w="472" w:type="pct"/>
            <w:shd w:val="clear" w:color="auto" w:fill="auto"/>
            <w:noWrap/>
          </w:tcPr>
          <w:p w:rsidR="00E64F26" w:rsidRPr="00FE17AF" w:rsidRDefault="00E64F26" w:rsidP="00750E47">
            <w:pPr>
              <w:pStyle w:val="TableTextRight"/>
              <w:rPr>
                <w:b/>
              </w:rPr>
            </w:pPr>
            <w:r w:rsidRPr="00FE17AF">
              <w:rPr>
                <w:b/>
              </w:rPr>
              <w:t xml:space="preserve">– </w:t>
            </w:r>
          </w:p>
        </w:tc>
        <w:tc>
          <w:tcPr>
            <w:tcW w:w="447" w:type="pct"/>
            <w:shd w:val="clear" w:color="auto" w:fill="auto"/>
            <w:noWrap/>
          </w:tcPr>
          <w:p w:rsidR="00E64F26" w:rsidRPr="00FE17AF" w:rsidRDefault="00E64F26" w:rsidP="00750E47">
            <w:pPr>
              <w:pStyle w:val="TableTextRight"/>
              <w:rPr>
                <w:b/>
              </w:rPr>
            </w:pPr>
            <w:r w:rsidRPr="00FE17AF">
              <w:rPr>
                <w:b/>
              </w:rPr>
              <w:t xml:space="preserve">– </w:t>
            </w:r>
          </w:p>
        </w:tc>
        <w:tc>
          <w:tcPr>
            <w:tcW w:w="490" w:type="pct"/>
            <w:shd w:val="clear" w:color="auto" w:fill="E0E0E0"/>
            <w:noWrap/>
          </w:tcPr>
          <w:p w:rsidR="00E64F26" w:rsidRPr="00FE17AF" w:rsidRDefault="00E64F26" w:rsidP="00750E47">
            <w:pPr>
              <w:pStyle w:val="TableTextRight"/>
              <w:rPr>
                <w:b/>
              </w:rPr>
            </w:pPr>
            <w:r w:rsidRPr="00FE17AF">
              <w:rPr>
                <w:b/>
              </w:rPr>
              <w:t xml:space="preserve">– </w:t>
            </w:r>
          </w:p>
        </w:tc>
        <w:tc>
          <w:tcPr>
            <w:tcW w:w="544" w:type="pct"/>
            <w:shd w:val="clear" w:color="auto" w:fill="E0E0E0"/>
            <w:noWrap/>
          </w:tcPr>
          <w:p w:rsidR="00E64F26" w:rsidRPr="00FE17AF" w:rsidRDefault="00E64F26" w:rsidP="00750E47">
            <w:pPr>
              <w:pStyle w:val="TableTextRight"/>
              <w:rPr>
                <w:b/>
              </w:rPr>
            </w:pPr>
            <w:r w:rsidRPr="00FE17AF">
              <w:rPr>
                <w:b/>
              </w:rPr>
              <w:t xml:space="preserve">– </w:t>
            </w:r>
          </w:p>
        </w:tc>
        <w:tc>
          <w:tcPr>
            <w:tcW w:w="524" w:type="pct"/>
            <w:shd w:val="clear" w:color="auto" w:fill="auto"/>
            <w:noWrap/>
          </w:tcPr>
          <w:p w:rsidR="00E64F26" w:rsidRPr="00FE17AF" w:rsidRDefault="00E64F26" w:rsidP="00750E47">
            <w:pPr>
              <w:pStyle w:val="TableTextRight"/>
              <w:rPr>
                <w:b/>
              </w:rPr>
            </w:pPr>
            <w:r w:rsidRPr="00FE17AF">
              <w:rPr>
                <w:b/>
              </w:rPr>
              <w:t xml:space="preserve">– </w:t>
            </w:r>
          </w:p>
        </w:tc>
        <w:tc>
          <w:tcPr>
            <w:tcW w:w="499" w:type="pct"/>
            <w:shd w:val="clear" w:color="auto" w:fill="auto"/>
            <w:noWrap/>
          </w:tcPr>
          <w:p w:rsidR="00E64F26" w:rsidRPr="00FE17AF" w:rsidRDefault="00E64F26" w:rsidP="00750E47">
            <w:pPr>
              <w:pStyle w:val="TableTextRight"/>
              <w:rPr>
                <w:b/>
              </w:rPr>
            </w:pPr>
            <w:r w:rsidRPr="00FE17AF">
              <w:rPr>
                <w:b/>
              </w:rPr>
              <w:t xml:space="preserve">– </w:t>
            </w:r>
          </w:p>
        </w:tc>
        <w:tc>
          <w:tcPr>
            <w:tcW w:w="526" w:type="pct"/>
            <w:shd w:val="clear" w:color="auto" w:fill="E0E0E0"/>
            <w:noWrap/>
          </w:tcPr>
          <w:p w:rsidR="00E64F26" w:rsidRPr="00FE17AF" w:rsidRDefault="00E64F26" w:rsidP="00750E47">
            <w:pPr>
              <w:pStyle w:val="TableTextRight"/>
              <w:rPr>
                <w:b/>
              </w:rPr>
            </w:pPr>
            <w:r w:rsidRPr="00FE17AF">
              <w:rPr>
                <w:b/>
              </w:rPr>
              <w:t xml:space="preserve">1 163 </w:t>
            </w:r>
          </w:p>
        </w:tc>
        <w:tc>
          <w:tcPr>
            <w:tcW w:w="497" w:type="pct"/>
            <w:shd w:val="clear" w:color="auto" w:fill="E0E0E0"/>
            <w:noWrap/>
          </w:tcPr>
          <w:p w:rsidR="00E64F26" w:rsidRPr="00FE17AF" w:rsidRDefault="00E64F26" w:rsidP="00750E47">
            <w:pPr>
              <w:pStyle w:val="TableTextRight"/>
              <w:rPr>
                <w:b/>
              </w:rPr>
            </w:pPr>
            <w:r w:rsidRPr="00FE17AF">
              <w:rPr>
                <w:b/>
              </w:rPr>
              <w:t xml:space="preserve">2 406 </w:t>
            </w:r>
          </w:p>
        </w:tc>
      </w:tr>
      <w:tr w:rsidR="00E64F26" w:rsidRPr="00CC77C1" w:rsidTr="00672684">
        <w:tc>
          <w:tcPr>
            <w:tcW w:w="500" w:type="pct"/>
            <w:shd w:val="clear" w:color="auto" w:fill="E0E0E0"/>
            <w:noWrap/>
          </w:tcPr>
          <w:p w:rsidR="00E64F26" w:rsidRPr="00B678BF" w:rsidRDefault="002D24A0" w:rsidP="00672684">
            <w:pPr>
              <w:pStyle w:val="TableTextRight"/>
              <w:rPr>
                <w:b/>
              </w:rPr>
            </w:pPr>
            <w:r>
              <w:rPr>
                <w:b/>
              </w:rPr>
              <w:t>214 330</w:t>
            </w:r>
          </w:p>
        </w:tc>
        <w:tc>
          <w:tcPr>
            <w:tcW w:w="501" w:type="pct"/>
            <w:shd w:val="clear" w:color="auto" w:fill="E0E0E0"/>
            <w:noWrap/>
          </w:tcPr>
          <w:p w:rsidR="00E64F26" w:rsidRPr="00B678BF" w:rsidRDefault="00E64F26" w:rsidP="00672684">
            <w:pPr>
              <w:pStyle w:val="TableTextRight"/>
              <w:rPr>
                <w:b/>
              </w:rPr>
            </w:pPr>
            <w:r w:rsidRPr="00B678BF">
              <w:rPr>
                <w:b/>
              </w:rPr>
              <w:t xml:space="preserve">219 402 </w:t>
            </w:r>
          </w:p>
        </w:tc>
        <w:tc>
          <w:tcPr>
            <w:tcW w:w="472" w:type="pct"/>
            <w:shd w:val="clear" w:color="auto" w:fill="auto"/>
            <w:noWrap/>
          </w:tcPr>
          <w:p w:rsidR="00E64F26" w:rsidRPr="00B678BF" w:rsidRDefault="00E64F26" w:rsidP="00672684">
            <w:pPr>
              <w:pStyle w:val="TableTextRight"/>
              <w:rPr>
                <w:b/>
              </w:rPr>
            </w:pPr>
            <w:r w:rsidRPr="00B678BF">
              <w:rPr>
                <w:b/>
              </w:rPr>
              <w:t xml:space="preserve">10 </w:t>
            </w:r>
          </w:p>
        </w:tc>
        <w:tc>
          <w:tcPr>
            <w:tcW w:w="447" w:type="pct"/>
            <w:shd w:val="clear" w:color="auto" w:fill="auto"/>
            <w:noWrap/>
          </w:tcPr>
          <w:p w:rsidR="00E64F26" w:rsidRPr="00B678BF" w:rsidRDefault="00E64F26" w:rsidP="00672684">
            <w:pPr>
              <w:pStyle w:val="TableTextRight"/>
              <w:rPr>
                <w:b/>
              </w:rPr>
            </w:pPr>
            <w:r w:rsidRPr="00B678BF">
              <w:rPr>
                <w:b/>
              </w:rPr>
              <w:t xml:space="preserve">13 </w:t>
            </w:r>
          </w:p>
        </w:tc>
        <w:tc>
          <w:tcPr>
            <w:tcW w:w="490" w:type="pct"/>
            <w:shd w:val="clear" w:color="auto" w:fill="E0E0E0"/>
            <w:noWrap/>
          </w:tcPr>
          <w:p w:rsidR="00E64F26" w:rsidRPr="00B678BF" w:rsidRDefault="00E64F26" w:rsidP="00672684">
            <w:pPr>
              <w:pStyle w:val="TableTextRight"/>
              <w:rPr>
                <w:b/>
              </w:rPr>
            </w:pPr>
            <w:r w:rsidRPr="00B678BF">
              <w:rPr>
                <w:b/>
              </w:rPr>
              <w:t xml:space="preserve">1 308 685 </w:t>
            </w:r>
          </w:p>
        </w:tc>
        <w:tc>
          <w:tcPr>
            <w:tcW w:w="544" w:type="pct"/>
            <w:shd w:val="clear" w:color="auto" w:fill="E0E0E0"/>
            <w:noWrap/>
          </w:tcPr>
          <w:p w:rsidR="00E64F26" w:rsidRPr="00B678BF" w:rsidRDefault="00E64F26" w:rsidP="00672684">
            <w:pPr>
              <w:pStyle w:val="TableTextRight"/>
              <w:rPr>
                <w:b/>
              </w:rPr>
            </w:pPr>
            <w:r w:rsidRPr="00B678BF">
              <w:rPr>
                <w:b/>
              </w:rPr>
              <w:t xml:space="preserve">1 144 425 </w:t>
            </w:r>
          </w:p>
        </w:tc>
        <w:tc>
          <w:tcPr>
            <w:tcW w:w="524" w:type="pct"/>
            <w:shd w:val="clear" w:color="auto" w:fill="auto"/>
            <w:noWrap/>
          </w:tcPr>
          <w:p w:rsidR="00E64F26" w:rsidRPr="00B678BF" w:rsidRDefault="002D24A0" w:rsidP="00672684">
            <w:pPr>
              <w:pStyle w:val="TableTextRight"/>
              <w:rPr>
                <w:b/>
              </w:rPr>
            </w:pPr>
            <w:r>
              <w:rPr>
                <w:b/>
              </w:rPr>
              <w:t>74 135 625</w:t>
            </w:r>
          </w:p>
        </w:tc>
        <w:tc>
          <w:tcPr>
            <w:tcW w:w="499" w:type="pct"/>
            <w:shd w:val="clear" w:color="auto" w:fill="auto"/>
            <w:noWrap/>
          </w:tcPr>
          <w:p w:rsidR="00E64F26" w:rsidRPr="00B678BF" w:rsidRDefault="00E64F26" w:rsidP="00672684">
            <w:pPr>
              <w:pStyle w:val="TableTextRight"/>
              <w:rPr>
                <w:b/>
              </w:rPr>
            </w:pPr>
            <w:r w:rsidRPr="00B678BF">
              <w:rPr>
                <w:b/>
              </w:rPr>
              <w:t xml:space="preserve">70 359 428 </w:t>
            </w:r>
          </w:p>
        </w:tc>
        <w:tc>
          <w:tcPr>
            <w:tcW w:w="526" w:type="pct"/>
            <w:shd w:val="clear" w:color="auto" w:fill="E0E0E0"/>
            <w:noWrap/>
          </w:tcPr>
          <w:p w:rsidR="00E64F26" w:rsidRPr="00B678BF" w:rsidRDefault="00381FFB" w:rsidP="00672684">
            <w:pPr>
              <w:pStyle w:val="TableTextRight"/>
              <w:rPr>
                <w:b/>
              </w:rPr>
            </w:pPr>
            <w:r>
              <w:rPr>
                <w:b/>
              </w:rPr>
              <w:t>78 200 874</w:t>
            </w:r>
          </w:p>
        </w:tc>
        <w:tc>
          <w:tcPr>
            <w:tcW w:w="497" w:type="pct"/>
            <w:shd w:val="clear" w:color="auto" w:fill="E0E0E0"/>
            <w:noWrap/>
          </w:tcPr>
          <w:p w:rsidR="00E64F26" w:rsidRPr="00B678BF" w:rsidRDefault="00E64F26" w:rsidP="00672684">
            <w:pPr>
              <w:pStyle w:val="TableTextRight"/>
              <w:rPr>
                <w:b/>
              </w:rPr>
            </w:pPr>
            <w:r w:rsidRPr="00B678BF">
              <w:rPr>
                <w:b/>
              </w:rPr>
              <w:t xml:space="preserve">74 351 882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653830"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p>
        </w:tc>
        <w:tc>
          <w:tcPr>
            <w:tcW w:w="497" w:type="pct"/>
            <w:shd w:val="clear" w:color="auto" w:fill="E0E0E0"/>
            <w:noWrap/>
          </w:tcPr>
          <w:p w:rsidR="00E64F26" w:rsidRPr="00653830" w:rsidRDefault="00E64F26" w:rsidP="00750E47">
            <w:pPr>
              <w:pStyle w:val="TableTextRight"/>
            </w:pP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653830"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p>
        </w:tc>
        <w:tc>
          <w:tcPr>
            <w:tcW w:w="497" w:type="pct"/>
            <w:shd w:val="clear" w:color="auto" w:fill="E0E0E0"/>
            <w:noWrap/>
          </w:tcPr>
          <w:p w:rsidR="00E64F26" w:rsidRPr="00653830" w:rsidRDefault="00E64F26" w:rsidP="00750E47">
            <w:pPr>
              <w:pStyle w:val="TableTextRight"/>
            </w:pPr>
          </w:p>
        </w:tc>
      </w:tr>
      <w:tr w:rsidR="00E64F26" w:rsidRPr="00CC77C1" w:rsidTr="00672684">
        <w:tc>
          <w:tcPr>
            <w:tcW w:w="500" w:type="pct"/>
            <w:shd w:val="clear" w:color="auto" w:fill="E0E0E0"/>
            <w:noWrap/>
          </w:tcPr>
          <w:p w:rsidR="00E64F26" w:rsidRPr="004D67DA" w:rsidRDefault="002D24A0" w:rsidP="00750E47">
            <w:pPr>
              <w:pStyle w:val="TableTextRight"/>
            </w:pPr>
            <w:r>
              <w:t>9 852</w:t>
            </w:r>
          </w:p>
        </w:tc>
        <w:tc>
          <w:tcPr>
            <w:tcW w:w="501" w:type="pct"/>
            <w:shd w:val="clear" w:color="auto" w:fill="E0E0E0"/>
            <w:noWrap/>
          </w:tcPr>
          <w:p w:rsidR="00E64F26" w:rsidRPr="00653830" w:rsidRDefault="00E64F26" w:rsidP="00750E47">
            <w:pPr>
              <w:pStyle w:val="TableTextRight"/>
            </w:pPr>
            <w:r>
              <w:t xml:space="preserve">14 948 </w:t>
            </w: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r>
              <w:t xml:space="preserve">14 647 </w:t>
            </w:r>
          </w:p>
        </w:tc>
        <w:tc>
          <w:tcPr>
            <w:tcW w:w="544" w:type="pct"/>
            <w:shd w:val="clear" w:color="auto" w:fill="E0E0E0"/>
            <w:noWrap/>
          </w:tcPr>
          <w:p w:rsidR="00E64F26" w:rsidRPr="00653830" w:rsidRDefault="00E64F26" w:rsidP="00750E47">
            <w:pPr>
              <w:pStyle w:val="TableTextRight"/>
            </w:pPr>
            <w:r>
              <w:t xml:space="preserve">2 775 </w:t>
            </w:r>
          </w:p>
        </w:tc>
        <w:tc>
          <w:tcPr>
            <w:tcW w:w="524" w:type="pct"/>
            <w:shd w:val="clear" w:color="auto" w:fill="auto"/>
            <w:noWrap/>
          </w:tcPr>
          <w:p w:rsidR="00E64F26" w:rsidRPr="004D67DA" w:rsidRDefault="002D24A0" w:rsidP="00750E47">
            <w:pPr>
              <w:pStyle w:val="TableTextRight"/>
              <w:rPr>
                <w:highlight w:val="yellow"/>
              </w:rPr>
            </w:pPr>
            <w:r>
              <w:t>252 206</w:t>
            </w:r>
          </w:p>
        </w:tc>
        <w:tc>
          <w:tcPr>
            <w:tcW w:w="499" w:type="pct"/>
            <w:shd w:val="clear" w:color="auto" w:fill="auto"/>
            <w:noWrap/>
          </w:tcPr>
          <w:p w:rsidR="00E64F26" w:rsidRPr="00653830" w:rsidRDefault="00E64F26" w:rsidP="00750E47">
            <w:pPr>
              <w:pStyle w:val="TableTextRight"/>
              <w:rPr>
                <w:highlight w:val="yellow"/>
              </w:rPr>
            </w:pPr>
            <w:r>
              <w:t xml:space="preserve">381 488 </w:t>
            </w:r>
          </w:p>
        </w:tc>
        <w:tc>
          <w:tcPr>
            <w:tcW w:w="526" w:type="pct"/>
            <w:shd w:val="clear" w:color="auto" w:fill="E0E0E0"/>
            <w:noWrap/>
          </w:tcPr>
          <w:p w:rsidR="00E64F26" w:rsidRPr="004D67DA" w:rsidRDefault="00381FFB" w:rsidP="00750E47">
            <w:pPr>
              <w:pStyle w:val="TableTextRight"/>
            </w:pPr>
            <w:r>
              <w:t>510 333</w:t>
            </w:r>
          </w:p>
        </w:tc>
        <w:tc>
          <w:tcPr>
            <w:tcW w:w="497" w:type="pct"/>
            <w:shd w:val="clear" w:color="auto" w:fill="E0E0E0"/>
            <w:noWrap/>
          </w:tcPr>
          <w:p w:rsidR="00E64F26" w:rsidRPr="00653830" w:rsidRDefault="00E64F26" w:rsidP="00750E47">
            <w:pPr>
              <w:pStyle w:val="TableTextRight"/>
            </w:pPr>
            <w:r>
              <w:t xml:space="preserve">586 699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653830"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2D24A0" w:rsidP="00750E47">
            <w:pPr>
              <w:pStyle w:val="TableTextRight"/>
            </w:pPr>
            <w:r>
              <w:t>6 561 198</w:t>
            </w:r>
          </w:p>
        </w:tc>
        <w:tc>
          <w:tcPr>
            <w:tcW w:w="499" w:type="pct"/>
            <w:shd w:val="clear" w:color="auto" w:fill="auto"/>
            <w:noWrap/>
          </w:tcPr>
          <w:p w:rsidR="00E64F26" w:rsidRPr="004D67DA" w:rsidRDefault="00E64F26" w:rsidP="00750E47">
            <w:pPr>
              <w:pStyle w:val="TableTextRight"/>
            </w:pPr>
            <w:r>
              <w:t xml:space="preserve">5 857 771 </w:t>
            </w:r>
          </w:p>
        </w:tc>
        <w:tc>
          <w:tcPr>
            <w:tcW w:w="526" w:type="pct"/>
            <w:shd w:val="clear" w:color="auto" w:fill="E0E0E0"/>
            <w:noWrap/>
          </w:tcPr>
          <w:p w:rsidR="00E64F26" w:rsidRPr="004D67DA" w:rsidRDefault="00381FFB" w:rsidP="00750E47">
            <w:pPr>
              <w:pStyle w:val="TableTextRight"/>
            </w:pPr>
            <w:r>
              <w:t>6 561 198</w:t>
            </w:r>
          </w:p>
        </w:tc>
        <w:tc>
          <w:tcPr>
            <w:tcW w:w="497" w:type="pct"/>
            <w:shd w:val="clear" w:color="auto" w:fill="E0E0E0"/>
            <w:noWrap/>
          </w:tcPr>
          <w:p w:rsidR="00E64F26" w:rsidRPr="00653830" w:rsidRDefault="00E64F26" w:rsidP="00750E47">
            <w:pPr>
              <w:pStyle w:val="TableTextRight"/>
            </w:pPr>
            <w:bookmarkStart w:id="100" w:name="OLE_LINK29"/>
            <w:r>
              <w:t xml:space="preserve">5 857 771 </w:t>
            </w:r>
            <w:bookmarkEnd w:id="100"/>
          </w:p>
        </w:tc>
      </w:tr>
      <w:tr w:rsidR="00E64F26" w:rsidRPr="00CC77C1" w:rsidTr="00672684">
        <w:tc>
          <w:tcPr>
            <w:tcW w:w="500" w:type="pct"/>
            <w:shd w:val="clear" w:color="auto" w:fill="E0E0E0"/>
            <w:noWrap/>
          </w:tcPr>
          <w:p w:rsidR="00E64F26" w:rsidRPr="004D67DA" w:rsidRDefault="00E64F26" w:rsidP="00750E47">
            <w:pPr>
              <w:pStyle w:val="TableTextRight"/>
            </w:pPr>
            <w:r>
              <w:t xml:space="preserve">154 </w:t>
            </w:r>
          </w:p>
        </w:tc>
        <w:tc>
          <w:tcPr>
            <w:tcW w:w="501" w:type="pct"/>
            <w:shd w:val="clear" w:color="auto" w:fill="E0E0E0"/>
            <w:noWrap/>
          </w:tcPr>
          <w:p w:rsidR="00E64F26" w:rsidRPr="00653830" w:rsidRDefault="00E64F26" w:rsidP="00750E47">
            <w:pPr>
              <w:pStyle w:val="TableTextRight"/>
            </w:pPr>
            <w:r>
              <w:t xml:space="preserve">330 </w:t>
            </w: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r>
              <w:t xml:space="preserve">8 600 </w:t>
            </w:r>
          </w:p>
        </w:tc>
        <w:tc>
          <w:tcPr>
            <w:tcW w:w="544" w:type="pct"/>
            <w:shd w:val="clear" w:color="auto" w:fill="E0E0E0"/>
            <w:noWrap/>
          </w:tcPr>
          <w:p w:rsidR="00E64F26" w:rsidRPr="00653830" w:rsidRDefault="00E64F26" w:rsidP="00750E47">
            <w:pPr>
              <w:pStyle w:val="TableTextRight"/>
            </w:pPr>
            <w:r>
              <w:t xml:space="preserve">36 800 </w:t>
            </w: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11 921 </w:t>
            </w:r>
          </w:p>
        </w:tc>
        <w:tc>
          <w:tcPr>
            <w:tcW w:w="497" w:type="pct"/>
            <w:shd w:val="clear" w:color="auto" w:fill="E0E0E0"/>
            <w:noWrap/>
          </w:tcPr>
          <w:p w:rsidR="00E64F26" w:rsidRPr="00653830" w:rsidRDefault="00E64F26" w:rsidP="00750E47">
            <w:pPr>
              <w:pStyle w:val="TableTextRight"/>
            </w:pPr>
            <w:r>
              <w:t xml:space="preserve">41 244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653830"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82 374 </w:t>
            </w:r>
          </w:p>
        </w:tc>
        <w:tc>
          <w:tcPr>
            <w:tcW w:w="497" w:type="pct"/>
            <w:shd w:val="clear" w:color="auto" w:fill="E0E0E0"/>
            <w:noWrap/>
          </w:tcPr>
          <w:p w:rsidR="00E64F26" w:rsidRPr="00653830" w:rsidRDefault="00E64F26" w:rsidP="00750E47">
            <w:pPr>
              <w:pStyle w:val="TableTextRight"/>
            </w:pPr>
            <w:r>
              <w:t xml:space="preserve">93 889 </w:t>
            </w:r>
          </w:p>
        </w:tc>
      </w:tr>
      <w:tr w:rsidR="00E64F26" w:rsidRPr="00CC77C1" w:rsidTr="00672684">
        <w:tc>
          <w:tcPr>
            <w:tcW w:w="500" w:type="pct"/>
            <w:shd w:val="clear" w:color="auto" w:fill="E0E0E0"/>
            <w:noWrap/>
          </w:tcPr>
          <w:p w:rsidR="00E64F26" w:rsidRPr="004D67DA" w:rsidRDefault="00E64F26" w:rsidP="00750E47">
            <w:pPr>
              <w:pStyle w:val="TableTextRight"/>
            </w:pPr>
            <w:r>
              <w:t xml:space="preserve">218 809 </w:t>
            </w:r>
          </w:p>
        </w:tc>
        <w:tc>
          <w:tcPr>
            <w:tcW w:w="501" w:type="pct"/>
            <w:shd w:val="clear" w:color="auto" w:fill="E0E0E0"/>
            <w:noWrap/>
          </w:tcPr>
          <w:p w:rsidR="00E64F26" w:rsidRPr="00653830" w:rsidRDefault="00E64F26" w:rsidP="00750E47">
            <w:pPr>
              <w:pStyle w:val="TableTextRight"/>
            </w:pPr>
            <w:r>
              <w:t xml:space="preserve">226 315 </w:t>
            </w: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rPr>
                <w:highlight w:val="yellow"/>
              </w:rPr>
            </w:pPr>
          </w:p>
        </w:tc>
        <w:tc>
          <w:tcPr>
            <w:tcW w:w="499" w:type="pct"/>
            <w:shd w:val="clear" w:color="auto" w:fill="auto"/>
            <w:noWrap/>
          </w:tcPr>
          <w:p w:rsidR="00E64F26" w:rsidRPr="00653830" w:rsidRDefault="00E64F26" w:rsidP="00750E47">
            <w:pPr>
              <w:pStyle w:val="TableTextRight"/>
              <w:rPr>
                <w:highlight w:val="yellow"/>
              </w:rPr>
            </w:pPr>
          </w:p>
        </w:tc>
        <w:tc>
          <w:tcPr>
            <w:tcW w:w="526" w:type="pct"/>
            <w:shd w:val="clear" w:color="auto" w:fill="E0E0E0"/>
            <w:noWrap/>
          </w:tcPr>
          <w:p w:rsidR="00E64F26" w:rsidRPr="004D67DA" w:rsidRDefault="00E64F26" w:rsidP="00750E47">
            <w:pPr>
              <w:pStyle w:val="TableTextRight"/>
            </w:pPr>
            <w:r>
              <w:t xml:space="preserve">24 657 142 </w:t>
            </w:r>
          </w:p>
        </w:tc>
        <w:tc>
          <w:tcPr>
            <w:tcW w:w="497" w:type="pct"/>
            <w:shd w:val="clear" w:color="auto" w:fill="E0E0E0"/>
            <w:noWrap/>
          </w:tcPr>
          <w:p w:rsidR="00E64F26" w:rsidRPr="00653830" w:rsidRDefault="00E64F26" w:rsidP="00750E47">
            <w:pPr>
              <w:pStyle w:val="TableTextRight"/>
            </w:pPr>
            <w:r>
              <w:t xml:space="preserve">23 094 140 </w:t>
            </w:r>
          </w:p>
        </w:tc>
      </w:tr>
      <w:tr w:rsidR="00E64F26" w:rsidRPr="00CC77C1" w:rsidTr="00672684">
        <w:tc>
          <w:tcPr>
            <w:tcW w:w="500" w:type="pct"/>
            <w:shd w:val="clear" w:color="auto" w:fill="E0E0E0"/>
            <w:noWrap/>
          </w:tcPr>
          <w:p w:rsidR="00E64F26" w:rsidRPr="004D67DA" w:rsidRDefault="00E64F26" w:rsidP="00750E47">
            <w:pPr>
              <w:pStyle w:val="TableTextRight"/>
            </w:pPr>
            <w:r>
              <w:t> </w:t>
            </w:r>
          </w:p>
        </w:tc>
        <w:tc>
          <w:tcPr>
            <w:tcW w:w="501" w:type="pct"/>
            <w:shd w:val="clear" w:color="auto" w:fill="E0E0E0"/>
            <w:noWrap/>
          </w:tcPr>
          <w:p w:rsidR="00E64F26" w:rsidRPr="00653830" w:rsidRDefault="00E64F26" w:rsidP="00750E47">
            <w:pPr>
              <w:pStyle w:val="TableTextRight"/>
            </w:pPr>
            <w:r>
              <w:t> </w:t>
            </w:r>
          </w:p>
        </w:tc>
        <w:tc>
          <w:tcPr>
            <w:tcW w:w="472" w:type="pct"/>
            <w:shd w:val="clear" w:color="auto" w:fill="auto"/>
            <w:noWrap/>
          </w:tcPr>
          <w:p w:rsidR="00E64F26" w:rsidRPr="004D67DA" w:rsidRDefault="00E64F26" w:rsidP="00750E47">
            <w:pPr>
              <w:pStyle w:val="TableTextRight"/>
            </w:pPr>
            <w:r>
              <w:t> </w:t>
            </w:r>
          </w:p>
        </w:tc>
        <w:tc>
          <w:tcPr>
            <w:tcW w:w="447" w:type="pct"/>
            <w:shd w:val="clear" w:color="auto" w:fill="auto"/>
            <w:noWrap/>
          </w:tcPr>
          <w:p w:rsidR="00E64F26" w:rsidRPr="00653830" w:rsidRDefault="00E64F26" w:rsidP="00750E47">
            <w:pPr>
              <w:pStyle w:val="TableTextRight"/>
            </w:pPr>
            <w:r>
              <w:t> </w:t>
            </w:r>
          </w:p>
        </w:tc>
        <w:tc>
          <w:tcPr>
            <w:tcW w:w="490" w:type="pct"/>
            <w:shd w:val="clear" w:color="auto" w:fill="E0E0E0"/>
            <w:noWrap/>
          </w:tcPr>
          <w:p w:rsidR="00E64F26" w:rsidRPr="004D67DA" w:rsidRDefault="00E64F26" w:rsidP="00750E47">
            <w:pPr>
              <w:pStyle w:val="TableTextRight"/>
            </w:pPr>
            <w:r>
              <w:t> </w:t>
            </w:r>
          </w:p>
        </w:tc>
        <w:tc>
          <w:tcPr>
            <w:tcW w:w="544" w:type="pct"/>
            <w:shd w:val="clear" w:color="auto" w:fill="E0E0E0"/>
            <w:noWrap/>
          </w:tcPr>
          <w:p w:rsidR="00E64F26" w:rsidRPr="00653830" w:rsidRDefault="00E64F26" w:rsidP="00750E47">
            <w:pPr>
              <w:pStyle w:val="TableTextRight"/>
            </w:pPr>
            <w:r>
              <w:t> </w:t>
            </w:r>
          </w:p>
        </w:tc>
        <w:tc>
          <w:tcPr>
            <w:tcW w:w="524" w:type="pct"/>
            <w:shd w:val="clear" w:color="auto" w:fill="auto"/>
            <w:noWrap/>
          </w:tcPr>
          <w:p w:rsidR="00E64F26" w:rsidRPr="004D67DA" w:rsidRDefault="00E64F26" w:rsidP="002D24A0">
            <w:pPr>
              <w:pStyle w:val="TableTextRight"/>
            </w:pPr>
            <w:r>
              <w:t>25 </w:t>
            </w:r>
            <w:r w:rsidR="002D24A0">
              <w:t>681 522</w:t>
            </w:r>
            <w:r>
              <w:t xml:space="preserve"> </w:t>
            </w:r>
          </w:p>
        </w:tc>
        <w:tc>
          <w:tcPr>
            <w:tcW w:w="499" w:type="pct"/>
            <w:shd w:val="clear" w:color="auto" w:fill="auto"/>
            <w:noWrap/>
          </w:tcPr>
          <w:p w:rsidR="00E64F26" w:rsidRPr="00653830" w:rsidRDefault="00E64F26" w:rsidP="00750E47">
            <w:pPr>
              <w:pStyle w:val="TableTextRight"/>
            </w:pPr>
            <w:r>
              <w:t xml:space="preserve">25 139 545 </w:t>
            </w:r>
          </w:p>
        </w:tc>
        <w:tc>
          <w:tcPr>
            <w:tcW w:w="526" w:type="pct"/>
            <w:shd w:val="clear" w:color="auto" w:fill="E0E0E0"/>
            <w:noWrap/>
          </w:tcPr>
          <w:p w:rsidR="00E64F26" w:rsidRPr="004D67DA" w:rsidRDefault="00E64F26" w:rsidP="00381FFB">
            <w:pPr>
              <w:pStyle w:val="TableTextRight"/>
            </w:pPr>
            <w:r>
              <w:t>25 </w:t>
            </w:r>
            <w:r w:rsidR="00381FFB">
              <w:t>681 522</w:t>
            </w:r>
            <w:r>
              <w:t xml:space="preserve"> </w:t>
            </w:r>
          </w:p>
        </w:tc>
        <w:tc>
          <w:tcPr>
            <w:tcW w:w="497" w:type="pct"/>
            <w:shd w:val="clear" w:color="auto" w:fill="E0E0E0"/>
            <w:noWrap/>
          </w:tcPr>
          <w:p w:rsidR="00E64F26" w:rsidRPr="00653830" w:rsidRDefault="00E64F26" w:rsidP="00750E47">
            <w:pPr>
              <w:pStyle w:val="TableTextRight"/>
            </w:pPr>
            <w:r>
              <w:t xml:space="preserve">25 139 545 </w:t>
            </w:r>
          </w:p>
        </w:tc>
      </w:tr>
      <w:tr w:rsidR="00E64F26" w:rsidRPr="00CC77C1" w:rsidTr="00672684">
        <w:tc>
          <w:tcPr>
            <w:tcW w:w="500" w:type="pct"/>
            <w:shd w:val="clear" w:color="auto" w:fill="E0E0E0"/>
            <w:noWrap/>
          </w:tcPr>
          <w:p w:rsidR="00E64F26" w:rsidRPr="00B678BF" w:rsidRDefault="002D24A0" w:rsidP="00672684">
            <w:pPr>
              <w:pStyle w:val="TableTextRight"/>
              <w:rPr>
                <w:b/>
              </w:rPr>
            </w:pPr>
            <w:r>
              <w:rPr>
                <w:b/>
              </w:rPr>
              <w:t>228 815</w:t>
            </w:r>
          </w:p>
        </w:tc>
        <w:tc>
          <w:tcPr>
            <w:tcW w:w="501" w:type="pct"/>
            <w:shd w:val="clear" w:color="auto" w:fill="E0E0E0"/>
            <w:noWrap/>
          </w:tcPr>
          <w:p w:rsidR="00E64F26" w:rsidRPr="00B678BF" w:rsidRDefault="00E64F26" w:rsidP="00672684">
            <w:pPr>
              <w:pStyle w:val="TableTextRight"/>
              <w:rPr>
                <w:b/>
              </w:rPr>
            </w:pPr>
            <w:r w:rsidRPr="00B678BF">
              <w:rPr>
                <w:b/>
              </w:rPr>
              <w:t xml:space="preserve">241 593 </w:t>
            </w:r>
          </w:p>
        </w:tc>
        <w:tc>
          <w:tcPr>
            <w:tcW w:w="472" w:type="pct"/>
            <w:shd w:val="clear" w:color="auto" w:fill="auto"/>
            <w:noWrap/>
          </w:tcPr>
          <w:p w:rsidR="00E64F26" w:rsidRPr="00B678BF" w:rsidRDefault="00E64F26" w:rsidP="00672684">
            <w:pPr>
              <w:pStyle w:val="TableTextRight"/>
              <w:rPr>
                <w:b/>
              </w:rPr>
            </w:pPr>
            <w:r w:rsidRPr="00B678BF">
              <w:rPr>
                <w:b/>
              </w:rPr>
              <w:t xml:space="preserve">– </w:t>
            </w:r>
          </w:p>
        </w:tc>
        <w:tc>
          <w:tcPr>
            <w:tcW w:w="447" w:type="pct"/>
            <w:shd w:val="clear" w:color="auto" w:fill="auto"/>
            <w:noWrap/>
          </w:tcPr>
          <w:p w:rsidR="00E64F26" w:rsidRPr="00B678BF" w:rsidRDefault="00E64F26" w:rsidP="00672684">
            <w:pPr>
              <w:pStyle w:val="TableTextRight"/>
              <w:rPr>
                <w:b/>
              </w:rPr>
            </w:pPr>
            <w:r>
              <w:rPr>
                <w:b/>
              </w:rPr>
              <w:t>–</w:t>
            </w:r>
            <w:r w:rsidRPr="00B678BF">
              <w:rPr>
                <w:b/>
              </w:rPr>
              <w:t xml:space="preserve"> </w:t>
            </w:r>
          </w:p>
        </w:tc>
        <w:tc>
          <w:tcPr>
            <w:tcW w:w="490" w:type="pct"/>
            <w:shd w:val="clear" w:color="auto" w:fill="E0E0E0"/>
            <w:noWrap/>
          </w:tcPr>
          <w:p w:rsidR="00E64F26" w:rsidRPr="00B678BF" w:rsidRDefault="00E64F26" w:rsidP="00672684">
            <w:pPr>
              <w:pStyle w:val="TableTextRight"/>
              <w:rPr>
                <w:b/>
              </w:rPr>
            </w:pPr>
            <w:r w:rsidRPr="00B678BF">
              <w:rPr>
                <w:b/>
              </w:rPr>
              <w:t xml:space="preserve">23 247 </w:t>
            </w:r>
          </w:p>
        </w:tc>
        <w:tc>
          <w:tcPr>
            <w:tcW w:w="544" w:type="pct"/>
            <w:shd w:val="clear" w:color="auto" w:fill="E0E0E0"/>
            <w:noWrap/>
          </w:tcPr>
          <w:p w:rsidR="00E64F26" w:rsidRPr="00B678BF" w:rsidRDefault="00E64F26" w:rsidP="00672684">
            <w:pPr>
              <w:pStyle w:val="TableTextRight"/>
              <w:rPr>
                <w:b/>
              </w:rPr>
            </w:pPr>
            <w:r w:rsidRPr="00B678BF">
              <w:rPr>
                <w:b/>
              </w:rPr>
              <w:t xml:space="preserve">39 575 </w:t>
            </w:r>
          </w:p>
        </w:tc>
        <w:tc>
          <w:tcPr>
            <w:tcW w:w="524" w:type="pct"/>
            <w:shd w:val="clear" w:color="auto" w:fill="auto"/>
            <w:noWrap/>
          </w:tcPr>
          <w:p w:rsidR="00E64F26" w:rsidRPr="00B678BF" w:rsidRDefault="002D24A0" w:rsidP="00672684">
            <w:pPr>
              <w:pStyle w:val="TableTextRight"/>
              <w:rPr>
                <w:b/>
              </w:rPr>
            </w:pPr>
            <w:r>
              <w:rPr>
                <w:b/>
              </w:rPr>
              <w:t>32 494 926</w:t>
            </w:r>
          </w:p>
        </w:tc>
        <w:tc>
          <w:tcPr>
            <w:tcW w:w="499" w:type="pct"/>
            <w:shd w:val="clear" w:color="auto" w:fill="auto"/>
            <w:noWrap/>
          </w:tcPr>
          <w:p w:rsidR="00E64F26" w:rsidRPr="00B678BF" w:rsidRDefault="00E64F26" w:rsidP="00672684">
            <w:pPr>
              <w:pStyle w:val="TableTextRight"/>
              <w:rPr>
                <w:b/>
              </w:rPr>
            </w:pPr>
            <w:r w:rsidRPr="00B678BF">
              <w:rPr>
                <w:b/>
              </w:rPr>
              <w:t xml:space="preserve">31 378 804 </w:t>
            </w:r>
          </w:p>
        </w:tc>
        <w:tc>
          <w:tcPr>
            <w:tcW w:w="526" w:type="pct"/>
            <w:shd w:val="clear" w:color="auto" w:fill="E0E0E0"/>
            <w:noWrap/>
          </w:tcPr>
          <w:p w:rsidR="00E64F26" w:rsidRPr="00B678BF" w:rsidRDefault="00381FFB" w:rsidP="00672684">
            <w:pPr>
              <w:pStyle w:val="TableTextRight"/>
              <w:rPr>
                <w:b/>
              </w:rPr>
            </w:pPr>
            <w:r>
              <w:rPr>
                <w:b/>
              </w:rPr>
              <w:t>57 504 490</w:t>
            </w:r>
          </w:p>
        </w:tc>
        <w:tc>
          <w:tcPr>
            <w:tcW w:w="497" w:type="pct"/>
            <w:shd w:val="clear" w:color="auto" w:fill="E0E0E0"/>
            <w:noWrap/>
          </w:tcPr>
          <w:p w:rsidR="00E64F26" w:rsidRPr="00B678BF" w:rsidRDefault="00E64F26" w:rsidP="00672684">
            <w:pPr>
              <w:pStyle w:val="TableTextRight"/>
              <w:rPr>
                <w:b/>
              </w:rPr>
            </w:pPr>
            <w:r w:rsidRPr="00B678BF">
              <w:rPr>
                <w:b/>
              </w:rPr>
              <w:t xml:space="preserve">54 813 288 </w:t>
            </w:r>
          </w:p>
        </w:tc>
      </w:tr>
      <w:tr w:rsidR="00E64F26" w:rsidRPr="00CC77C1" w:rsidTr="00672684">
        <w:tc>
          <w:tcPr>
            <w:tcW w:w="500" w:type="pct"/>
            <w:shd w:val="clear" w:color="auto" w:fill="E0E0E0"/>
            <w:noWrap/>
          </w:tcPr>
          <w:p w:rsidR="00E64F26" w:rsidRPr="004D67DA" w:rsidRDefault="00E64F26" w:rsidP="00750E47">
            <w:pPr>
              <w:pStyle w:val="TableTextRight"/>
            </w:pPr>
          </w:p>
        </w:tc>
        <w:tc>
          <w:tcPr>
            <w:tcW w:w="501" w:type="pct"/>
            <w:shd w:val="clear" w:color="auto" w:fill="E0E0E0"/>
            <w:noWrap/>
          </w:tcPr>
          <w:p w:rsidR="00E64F26" w:rsidRPr="00653830" w:rsidRDefault="00E64F26" w:rsidP="00750E47">
            <w:pPr>
              <w:pStyle w:val="TableTextRight"/>
            </w:pPr>
          </w:p>
        </w:tc>
        <w:tc>
          <w:tcPr>
            <w:tcW w:w="472" w:type="pct"/>
            <w:shd w:val="clear" w:color="auto" w:fill="auto"/>
            <w:noWrap/>
          </w:tcPr>
          <w:p w:rsidR="00E64F26" w:rsidRPr="004D67DA" w:rsidRDefault="00E64F26" w:rsidP="00750E47">
            <w:pPr>
              <w:pStyle w:val="TableTextRight"/>
            </w:pPr>
          </w:p>
        </w:tc>
        <w:tc>
          <w:tcPr>
            <w:tcW w:w="447" w:type="pct"/>
            <w:shd w:val="clear" w:color="auto" w:fill="auto"/>
            <w:noWrap/>
          </w:tcPr>
          <w:p w:rsidR="00E64F26" w:rsidRPr="00653830" w:rsidRDefault="00E64F26" w:rsidP="00750E47">
            <w:pPr>
              <w:pStyle w:val="TableTextRight"/>
            </w:pPr>
          </w:p>
        </w:tc>
        <w:tc>
          <w:tcPr>
            <w:tcW w:w="490" w:type="pct"/>
            <w:shd w:val="clear" w:color="auto" w:fill="E0E0E0"/>
            <w:noWrap/>
          </w:tcPr>
          <w:p w:rsidR="00E64F26" w:rsidRPr="004D67DA" w:rsidRDefault="00E64F26" w:rsidP="00750E47">
            <w:pPr>
              <w:pStyle w:val="TableTextRight"/>
            </w:pPr>
          </w:p>
        </w:tc>
        <w:tc>
          <w:tcPr>
            <w:tcW w:w="544" w:type="pct"/>
            <w:shd w:val="clear" w:color="auto" w:fill="E0E0E0"/>
            <w:noWrap/>
          </w:tcPr>
          <w:p w:rsidR="00E64F26" w:rsidRPr="00653830" w:rsidRDefault="00E64F26" w:rsidP="00750E47">
            <w:pPr>
              <w:pStyle w:val="TableTextRight"/>
            </w:pPr>
          </w:p>
        </w:tc>
        <w:tc>
          <w:tcPr>
            <w:tcW w:w="524" w:type="pct"/>
            <w:shd w:val="clear" w:color="auto" w:fill="auto"/>
            <w:noWrap/>
          </w:tcPr>
          <w:p w:rsidR="00E64F26" w:rsidRPr="004D67DA" w:rsidRDefault="00E64F26" w:rsidP="00750E47">
            <w:pPr>
              <w:pStyle w:val="TableTextRight"/>
            </w:pPr>
          </w:p>
        </w:tc>
        <w:tc>
          <w:tcPr>
            <w:tcW w:w="499" w:type="pct"/>
            <w:shd w:val="clear" w:color="auto" w:fill="auto"/>
            <w:noWrap/>
          </w:tcPr>
          <w:p w:rsidR="00E64F26" w:rsidRPr="00653830" w:rsidRDefault="00E64F26" w:rsidP="00750E47">
            <w:pPr>
              <w:pStyle w:val="TableTextRight"/>
            </w:pPr>
          </w:p>
        </w:tc>
        <w:tc>
          <w:tcPr>
            <w:tcW w:w="526" w:type="pct"/>
            <w:shd w:val="clear" w:color="auto" w:fill="E0E0E0"/>
            <w:noWrap/>
          </w:tcPr>
          <w:p w:rsidR="00E64F26" w:rsidRPr="004D67DA" w:rsidRDefault="00E64F26" w:rsidP="00750E47">
            <w:pPr>
              <w:pStyle w:val="TableTextRight"/>
            </w:pPr>
          </w:p>
        </w:tc>
        <w:tc>
          <w:tcPr>
            <w:tcW w:w="497" w:type="pct"/>
            <w:shd w:val="clear" w:color="auto" w:fill="E0E0E0"/>
            <w:noWrap/>
          </w:tcPr>
          <w:p w:rsidR="00E64F26" w:rsidRPr="00653830" w:rsidRDefault="00E64F26" w:rsidP="00750E47">
            <w:pPr>
              <w:pStyle w:val="TableTextRight"/>
            </w:pPr>
          </w:p>
        </w:tc>
      </w:tr>
      <w:tr w:rsidR="00E64F26" w:rsidRPr="00CC77C1" w:rsidTr="00672684">
        <w:tc>
          <w:tcPr>
            <w:tcW w:w="500" w:type="pct"/>
            <w:shd w:val="clear" w:color="auto" w:fill="E0E0E0"/>
            <w:noWrap/>
          </w:tcPr>
          <w:p w:rsidR="00E64F26" w:rsidRPr="00B678BF" w:rsidRDefault="00E64F26" w:rsidP="00672684">
            <w:pPr>
              <w:pStyle w:val="TableTextRight"/>
              <w:rPr>
                <w:b/>
              </w:rPr>
            </w:pPr>
            <w:r w:rsidRPr="00B678BF">
              <w:rPr>
                <w:b/>
              </w:rPr>
              <w:t>(14 485)</w:t>
            </w:r>
          </w:p>
        </w:tc>
        <w:tc>
          <w:tcPr>
            <w:tcW w:w="501" w:type="pct"/>
            <w:shd w:val="clear" w:color="auto" w:fill="E0E0E0"/>
            <w:noWrap/>
          </w:tcPr>
          <w:p w:rsidR="00E64F26" w:rsidRPr="00B678BF" w:rsidRDefault="00E64F26" w:rsidP="00672684">
            <w:pPr>
              <w:pStyle w:val="TableTextRight"/>
              <w:rPr>
                <w:b/>
              </w:rPr>
            </w:pPr>
            <w:r w:rsidRPr="00B678BF">
              <w:rPr>
                <w:b/>
              </w:rPr>
              <w:t>(22 191)</w:t>
            </w:r>
          </w:p>
        </w:tc>
        <w:tc>
          <w:tcPr>
            <w:tcW w:w="472" w:type="pct"/>
            <w:shd w:val="clear" w:color="auto" w:fill="auto"/>
            <w:noWrap/>
          </w:tcPr>
          <w:p w:rsidR="00E64F26" w:rsidRPr="00B678BF" w:rsidRDefault="00E64F26" w:rsidP="00672684">
            <w:pPr>
              <w:pStyle w:val="TableTextRight"/>
              <w:rPr>
                <w:b/>
              </w:rPr>
            </w:pPr>
            <w:r w:rsidRPr="00B678BF">
              <w:rPr>
                <w:b/>
              </w:rPr>
              <w:t xml:space="preserve">10 </w:t>
            </w:r>
          </w:p>
        </w:tc>
        <w:tc>
          <w:tcPr>
            <w:tcW w:w="447" w:type="pct"/>
            <w:shd w:val="clear" w:color="auto" w:fill="auto"/>
            <w:noWrap/>
          </w:tcPr>
          <w:p w:rsidR="00E64F26" w:rsidRPr="00B678BF" w:rsidRDefault="00E64F26" w:rsidP="00672684">
            <w:pPr>
              <w:pStyle w:val="TableTextRight"/>
              <w:rPr>
                <w:b/>
              </w:rPr>
            </w:pPr>
            <w:r w:rsidRPr="00B678BF">
              <w:rPr>
                <w:b/>
              </w:rPr>
              <w:t xml:space="preserve">13 </w:t>
            </w:r>
          </w:p>
        </w:tc>
        <w:tc>
          <w:tcPr>
            <w:tcW w:w="490" w:type="pct"/>
            <w:shd w:val="clear" w:color="auto" w:fill="E0E0E0"/>
            <w:noWrap/>
          </w:tcPr>
          <w:p w:rsidR="00E64F26" w:rsidRPr="00B678BF" w:rsidRDefault="00E64F26" w:rsidP="00672684">
            <w:pPr>
              <w:pStyle w:val="TableTextRight"/>
              <w:rPr>
                <w:b/>
              </w:rPr>
            </w:pPr>
            <w:r w:rsidRPr="00B678BF">
              <w:rPr>
                <w:b/>
              </w:rPr>
              <w:t xml:space="preserve">1 285 438 </w:t>
            </w:r>
          </w:p>
        </w:tc>
        <w:tc>
          <w:tcPr>
            <w:tcW w:w="544" w:type="pct"/>
            <w:shd w:val="clear" w:color="auto" w:fill="E0E0E0"/>
            <w:noWrap/>
          </w:tcPr>
          <w:p w:rsidR="00E64F26" w:rsidRPr="00B678BF" w:rsidRDefault="00E64F26" w:rsidP="00672684">
            <w:pPr>
              <w:pStyle w:val="TableTextRight"/>
              <w:rPr>
                <w:b/>
              </w:rPr>
            </w:pPr>
            <w:r w:rsidRPr="00B678BF">
              <w:rPr>
                <w:b/>
              </w:rPr>
              <w:t xml:space="preserve">1 104 850 </w:t>
            </w:r>
          </w:p>
        </w:tc>
        <w:tc>
          <w:tcPr>
            <w:tcW w:w="524" w:type="pct"/>
            <w:shd w:val="clear" w:color="auto" w:fill="auto"/>
            <w:noWrap/>
          </w:tcPr>
          <w:p w:rsidR="00E64F26" w:rsidRPr="00B678BF" w:rsidRDefault="002D24A0" w:rsidP="00672684">
            <w:pPr>
              <w:pStyle w:val="TableTextRight"/>
              <w:rPr>
                <w:b/>
              </w:rPr>
            </w:pPr>
            <w:r>
              <w:rPr>
                <w:b/>
              </w:rPr>
              <w:t>41 640 699</w:t>
            </w:r>
          </w:p>
        </w:tc>
        <w:tc>
          <w:tcPr>
            <w:tcW w:w="499" w:type="pct"/>
            <w:shd w:val="clear" w:color="auto" w:fill="auto"/>
            <w:noWrap/>
          </w:tcPr>
          <w:p w:rsidR="00E64F26" w:rsidRPr="00B678BF" w:rsidRDefault="00E64F26" w:rsidP="00672684">
            <w:pPr>
              <w:pStyle w:val="TableTextRight"/>
              <w:rPr>
                <w:b/>
              </w:rPr>
            </w:pPr>
            <w:r w:rsidRPr="00B678BF">
              <w:rPr>
                <w:b/>
              </w:rPr>
              <w:t xml:space="preserve">38 980 624 </w:t>
            </w:r>
          </w:p>
        </w:tc>
        <w:tc>
          <w:tcPr>
            <w:tcW w:w="526" w:type="pct"/>
            <w:shd w:val="clear" w:color="auto" w:fill="E0E0E0"/>
            <w:noWrap/>
          </w:tcPr>
          <w:p w:rsidR="00E64F26" w:rsidRPr="00B678BF" w:rsidRDefault="00381FFB" w:rsidP="00672684">
            <w:pPr>
              <w:pStyle w:val="TableTextRight"/>
              <w:rPr>
                <w:b/>
              </w:rPr>
            </w:pPr>
            <w:r>
              <w:rPr>
                <w:b/>
              </w:rPr>
              <w:t>20 696 384</w:t>
            </w:r>
          </w:p>
        </w:tc>
        <w:tc>
          <w:tcPr>
            <w:tcW w:w="497" w:type="pct"/>
            <w:shd w:val="clear" w:color="auto" w:fill="E0E0E0"/>
            <w:noWrap/>
          </w:tcPr>
          <w:p w:rsidR="00E64F26" w:rsidRPr="00B678BF" w:rsidRDefault="00E64F26" w:rsidP="00672684">
            <w:pPr>
              <w:pStyle w:val="TableTextRight"/>
              <w:rPr>
                <w:b/>
              </w:rPr>
            </w:pPr>
            <w:r w:rsidRPr="00B678BF">
              <w:rPr>
                <w:b/>
              </w:rPr>
              <w:t xml:space="preserve">19 538 594 </w:t>
            </w:r>
          </w:p>
        </w:tc>
      </w:tr>
    </w:tbl>
    <w:p w:rsidR="00AD077C" w:rsidRPr="00AF2974" w:rsidRDefault="00AD077C" w:rsidP="001B5393"/>
    <w:p w:rsidR="0072662C" w:rsidRPr="00AF2974" w:rsidRDefault="0072662C" w:rsidP="001B5393"/>
    <w:p w:rsidR="0072662C" w:rsidRPr="00AF2974" w:rsidRDefault="0072662C" w:rsidP="00A05E4F">
      <w:pPr>
        <w:pStyle w:val="Heading2NotesContinued"/>
        <w:rPr>
          <w:sz w:val="20"/>
        </w:rPr>
      </w:pPr>
      <w:r w:rsidRPr="00AF2974">
        <w:br w:type="page"/>
      </w:r>
      <w:r w:rsidR="00A05E4F" w:rsidRPr="00AF2974">
        <w:lastRenderedPageBreak/>
        <w:t>Note 2</w:t>
      </w:r>
      <w:r w:rsidR="00C15F90">
        <w:t>2</w:t>
      </w:r>
      <w:r w:rsidR="00A05E4F" w:rsidRPr="00AF2974">
        <w:t>.</w:t>
      </w:r>
      <w:r w:rsidR="00A05E4F" w:rsidRPr="00AF2974">
        <w:tab/>
      </w:r>
      <w:r w:rsidRPr="00AF2974">
        <w:t>Administered items (continued)</w:t>
      </w:r>
    </w:p>
    <w:p w:rsidR="0072662C" w:rsidRPr="00AF2974" w:rsidRDefault="0072662C" w:rsidP="001B5393">
      <w:pPr>
        <w:sectPr w:rsidR="0072662C" w:rsidRPr="00AF2974" w:rsidSect="001A2F94">
          <w:type w:val="continuous"/>
          <w:pgSz w:w="11909" w:h="16834" w:code="9"/>
          <w:pgMar w:top="1728" w:right="1152" w:bottom="1152" w:left="1152" w:header="720" w:footer="288" w:gutter="0"/>
          <w:cols w:space="720"/>
          <w:noEndnote/>
        </w:sectPr>
      </w:pPr>
    </w:p>
    <w:p w:rsidR="00A418DC" w:rsidRPr="00A418DC" w:rsidRDefault="00750E47" w:rsidP="00A418DC">
      <w:pPr>
        <w:rPr>
          <w:color w:val="000000"/>
        </w:rPr>
      </w:pPr>
      <w:r w:rsidRPr="00420C02">
        <w:rPr>
          <w:color w:val="000000"/>
        </w:rPr>
        <w:lastRenderedPageBreak/>
        <w:t>The Department manages the State</w:t>
      </w:r>
      <w:r w:rsidR="00354A87">
        <w:rPr>
          <w:color w:val="000000"/>
        </w:rPr>
        <w:t>’</w:t>
      </w:r>
      <w:r w:rsidRPr="00420C02">
        <w:rPr>
          <w:color w:val="000000"/>
        </w:rPr>
        <w:t>s superannuation liability by:</w:t>
      </w:r>
    </w:p>
    <w:p w:rsidR="00A418DC" w:rsidRPr="00750E47" w:rsidRDefault="00750E47" w:rsidP="00A418DC">
      <w:pPr>
        <w:pStyle w:val="Bullet"/>
      </w:pPr>
      <w:r w:rsidRPr="00420C02">
        <w:rPr>
          <w:color w:val="000000"/>
        </w:rPr>
        <w:t>conducting regular actuarial valuations of the State</w:t>
      </w:r>
      <w:r w:rsidR="00354A87">
        <w:rPr>
          <w:color w:val="000000"/>
        </w:rPr>
        <w:t>’</w:t>
      </w:r>
      <w:r w:rsidRPr="00420C02">
        <w:rPr>
          <w:color w:val="000000"/>
        </w:rPr>
        <w:t>s public sector superannuation schemes;</w:t>
      </w:r>
    </w:p>
    <w:p w:rsidR="00750E47" w:rsidRPr="00750E47" w:rsidRDefault="00750E47" w:rsidP="00A418DC">
      <w:pPr>
        <w:pStyle w:val="Bullet"/>
      </w:pPr>
      <w:r w:rsidRPr="00420C02">
        <w:rPr>
          <w:color w:val="000000"/>
        </w:rPr>
        <w:t xml:space="preserve">monitoring the performance of the associated superannuation assets, the majority of which are required to be invested </w:t>
      </w:r>
      <w:r w:rsidR="006D4F8E">
        <w:rPr>
          <w:color w:val="000000"/>
        </w:rPr>
        <w:t>through</w:t>
      </w:r>
      <w:r w:rsidRPr="00420C02">
        <w:rPr>
          <w:color w:val="000000"/>
        </w:rPr>
        <w:t xml:space="preserve"> the Victoria</w:t>
      </w:r>
      <w:r w:rsidR="00FE17AF">
        <w:rPr>
          <w:color w:val="000000"/>
        </w:rPr>
        <w:t>n Funds Management Corporation</w:t>
      </w:r>
      <w:r w:rsidRPr="00420C02">
        <w:rPr>
          <w:color w:val="000000"/>
        </w:rPr>
        <w:t>;</w:t>
      </w:r>
    </w:p>
    <w:p w:rsidR="00750E47" w:rsidRPr="00750E47" w:rsidRDefault="00750E47" w:rsidP="00A418DC">
      <w:pPr>
        <w:pStyle w:val="Bullet"/>
      </w:pPr>
      <w:r w:rsidRPr="00420C02">
        <w:rPr>
          <w:color w:val="000000"/>
        </w:rPr>
        <w:t xml:space="preserve">prudentially supervising </w:t>
      </w:r>
      <w:r w:rsidR="00FE17AF" w:rsidRPr="00420C02">
        <w:rPr>
          <w:color w:val="000000"/>
        </w:rPr>
        <w:t>the Victorian Funds Management Corporation</w:t>
      </w:r>
      <w:r w:rsidRPr="00420C02">
        <w:rPr>
          <w:color w:val="000000"/>
        </w:rPr>
        <w:t>; and</w:t>
      </w:r>
    </w:p>
    <w:p w:rsidR="00750E47" w:rsidRPr="00A418DC" w:rsidRDefault="00750E47" w:rsidP="00A418DC">
      <w:pPr>
        <w:pStyle w:val="Bullet"/>
      </w:pPr>
      <w:r w:rsidRPr="00420C02">
        <w:rPr>
          <w:color w:val="000000"/>
        </w:rPr>
        <w:t>providing advice to government on a wide range of superannuation issues.</w:t>
      </w:r>
    </w:p>
    <w:p w:rsidR="0077290E" w:rsidRDefault="00750E47" w:rsidP="00A418DC">
      <w:pPr>
        <w:rPr>
          <w:color w:val="000000"/>
        </w:rPr>
      </w:pPr>
      <w:r w:rsidRPr="002747BE">
        <w:rPr>
          <w:color w:val="000000"/>
        </w:rPr>
        <w:t>The State</w:t>
      </w:r>
      <w:r w:rsidR="00354A87">
        <w:rPr>
          <w:color w:val="000000"/>
        </w:rPr>
        <w:t>’</w:t>
      </w:r>
      <w:r w:rsidRPr="002747BE">
        <w:rPr>
          <w:color w:val="000000"/>
        </w:rPr>
        <w:t>s superannuation liability with respect to superannuation funds operated principally for general government sector employees was $</w:t>
      </w:r>
      <w:r>
        <w:rPr>
          <w:color w:val="000000"/>
        </w:rPr>
        <w:t>25 </w:t>
      </w:r>
      <w:r w:rsidR="006D4F8E">
        <w:rPr>
          <w:color w:val="000000"/>
        </w:rPr>
        <w:t>682</w:t>
      </w:r>
      <w:r w:rsidR="002F651E">
        <w:rPr>
          <w:color w:val="000000"/>
        </w:rPr>
        <w:t> million</w:t>
      </w:r>
      <w:r w:rsidRPr="002747BE">
        <w:rPr>
          <w:color w:val="000000"/>
        </w:rPr>
        <w:t xml:space="preserve"> as at 30 June </w:t>
      </w:r>
      <w:r>
        <w:rPr>
          <w:color w:val="000000"/>
        </w:rPr>
        <w:t>2014</w:t>
      </w:r>
      <w:r w:rsidRPr="002747BE">
        <w:rPr>
          <w:color w:val="000000"/>
        </w:rPr>
        <w:t xml:space="preserve"> (</w:t>
      </w:r>
      <w:r>
        <w:rPr>
          <w:color w:val="000000"/>
        </w:rPr>
        <w:t>2013 –</w:t>
      </w:r>
      <w:r w:rsidRPr="002747BE">
        <w:rPr>
          <w:color w:val="000000"/>
        </w:rPr>
        <w:t xml:space="preserve"> $</w:t>
      </w:r>
      <w:r>
        <w:rPr>
          <w:color w:val="000000"/>
        </w:rPr>
        <w:t>25</w:t>
      </w:r>
      <w:r w:rsidR="00B33C10">
        <w:rPr>
          <w:color w:val="000000"/>
        </w:rPr>
        <w:t> </w:t>
      </w:r>
      <w:r>
        <w:rPr>
          <w:color w:val="000000"/>
        </w:rPr>
        <w:t>140</w:t>
      </w:r>
      <w:r w:rsidR="002F651E">
        <w:rPr>
          <w:color w:val="000000"/>
        </w:rPr>
        <w:t> million</w:t>
      </w:r>
      <w:r w:rsidRPr="002747BE">
        <w:rPr>
          <w:color w:val="000000"/>
        </w:rPr>
        <w:t>). This liability primarily represents the State</w:t>
      </w:r>
      <w:r w:rsidR="00354A87">
        <w:rPr>
          <w:color w:val="000000"/>
        </w:rPr>
        <w:t>’</w:t>
      </w:r>
      <w:r w:rsidRPr="002747BE">
        <w:rPr>
          <w:color w:val="000000"/>
        </w:rPr>
        <w:t>s share of the shortfall between the total net assets of the State</w:t>
      </w:r>
      <w:r w:rsidR="00354A87">
        <w:rPr>
          <w:color w:val="000000"/>
        </w:rPr>
        <w:t>’</w:t>
      </w:r>
      <w:r w:rsidRPr="002747BE">
        <w:rPr>
          <w:color w:val="000000"/>
        </w:rPr>
        <w:t xml:space="preserve">s general government sector superannuation funds and the present value of total benefits that members have accrued up to </w:t>
      </w:r>
      <w:r w:rsidRPr="002747BE">
        <w:rPr>
          <w:color w:val="000000"/>
        </w:rPr>
        <w:lastRenderedPageBreak/>
        <w:t xml:space="preserve">that date, as determined by an actuarial assessment. The balance of the superannuation liability with respect to these funds is to be met by Commonwealth funded agencies (for example, universities). In accordance with the </w:t>
      </w:r>
      <w:r w:rsidRPr="002747BE">
        <w:rPr>
          <w:i/>
          <w:color w:val="000000"/>
        </w:rPr>
        <w:t>State Superannuation Act</w:t>
      </w:r>
      <w:r w:rsidRPr="002747BE">
        <w:rPr>
          <w:color w:val="000000"/>
        </w:rPr>
        <w:t xml:space="preserve"> </w:t>
      </w:r>
      <w:r w:rsidRPr="002747BE">
        <w:rPr>
          <w:i/>
          <w:color w:val="000000"/>
        </w:rPr>
        <w:t>1988</w:t>
      </w:r>
      <w:r w:rsidRPr="002747BE">
        <w:rPr>
          <w:color w:val="000000"/>
        </w:rPr>
        <w:t>, the Government, through the Consolidated Fund, is primarily responsible for meeting the employer</w:t>
      </w:r>
      <w:r w:rsidR="00354A87">
        <w:rPr>
          <w:color w:val="000000"/>
        </w:rPr>
        <w:t>’</w:t>
      </w:r>
      <w:r w:rsidRPr="002747BE">
        <w:rPr>
          <w:color w:val="000000"/>
        </w:rPr>
        <w:t>s share of the superannuation liability of the State Superannuation Fund section of the Emergency Services Superannuation Scheme. However, under the terms of that Act, the responsible Minister can effectively pass this liability to individual authorities.</w:t>
      </w:r>
    </w:p>
    <w:p w:rsidR="00750E47" w:rsidRDefault="00750E47" w:rsidP="00A418DC">
      <w:pPr>
        <w:rPr>
          <w:color w:val="000000"/>
        </w:rPr>
      </w:pPr>
      <w:r w:rsidRPr="002747BE">
        <w:t>The liability also includes $</w:t>
      </w:r>
      <w:r>
        <w:t>7</w:t>
      </w:r>
      <w:r w:rsidR="006D4F8E">
        <w:t>66</w:t>
      </w:r>
      <w:r w:rsidR="002F651E">
        <w:t> million</w:t>
      </w:r>
      <w:r w:rsidRPr="002747BE">
        <w:t xml:space="preserve"> (</w:t>
      </w:r>
      <w:r>
        <w:t>2013 –</w:t>
      </w:r>
      <w:r w:rsidRPr="002747BE">
        <w:t xml:space="preserve"> $7</w:t>
      </w:r>
      <w:r>
        <w:t>21</w:t>
      </w:r>
      <w:r w:rsidR="002F651E">
        <w:t> million</w:t>
      </w:r>
      <w:r w:rsidRPr="002747BE">
        <w:t>) for accrued benefits arising from constitutionally protected pension entitlements, principally in respect of judges and other judicial office holders</w:t>
      </w:r>
      <w:r w:rsidR="00067E1F">
        <w:t xml:space="preserve">. </w:t>
      </w:r>
      <w:r w:rsidRPr="002747BE">
        <w:t>No assets are held in respect of these liabilities and the associated pensions are paid from the Consolidated Fund.</w:t>
      </w:r>
    </w:p>
    <w:p w:rsidR="002C3733" w:rsidRPr="00AF2974" w:rsidRDefault="002C3733" w:rsidP="00A418DC">
      <w:pPr>
        <w:rPr>
          <w:color w:val="000000"/>
        </w:rPr>
      </w:pPr>
    </w:p>
    <w:p w:rsidR="0072662C" w:rsidRPr="00AF2974" w:rsidRDefault="0072662C" w:rsidP="001B5393">
      <w:pPr>
        <w:sectPr w:rsidR="0072662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72662C" w:rsidRPr="00AF2974" w:rsidRDefault="0072662C" w:rsidP="001B5393"/>
    <w:tbl>
      <w:tblPr>
        <w:tblW w:w="8027" w:type="dxa"/>
        <w:tblLayout w:type="fixed"/>
        <w:tblLook w:val="0000" w:firstRow="0" w:lastRow="0" w:firstColumn="0" w:lastColumn="0" w:noHBand="0" w:noVBand="0"/>
      </w:tblPr>
      <w:tblGrid>
        <w:gridCol w:w="5508"/>
        <w:gridCol w:w="1289"/>
        <w:gridCol w:w="1230"/>
      </w:tblGrid>
      <w:tr w:rsidR="00750E47" w:rsidRPr="00AF2974" w:rsidTr="00672684">
        <w:trPr>
          <w:cantSplit/>
        </w:trPr>
        <w:tc>
          <w:tcPr>
            <w:tcW w:w="5508" w:type="dxa"/>
          </w:tcPr>
          <w:p w:rsidR="00750E47" w:rsidRPr="00AF2974" w:rsidRDefault="00750E47" w:rsidP="00672684">
            <w:pPr>
              <w:pStyle w:val="TableText"/>
            </w:pPr>
          </w:p>
        </w:tc>
        <w:tc>
          <w:tcPr>
            <w:tcW w:w="1289" w:type="dxa"/>
          </w:tcPr>
          <w:p w:rsidR="00750E47" w:rsidRPr="00AF2974" w:rsidRDefault="00750E47" w:rsidP="00672684">
            <w:pPr>
              <w:pStyle w:val="TableTextHeadingRight"/>
            </w:pPr>
            <w:r>
              <w:t>2014</w:t>
            </w:r>
          </w:p>
          <w:p w:rsidR="00750E47" w:rsidRPr="00AF2974" w:rsidRDefault="00750E47" w:rsidP="00672684">
            <w:pPr>
              <w:pStyle w:val="TableTextHeadingRight"/>
            </w:pPr>
            <w:r w:rsidRPr="00AF2974">
              <w:t>$m</w:t>
            </w:r>
          </w:p>
        </w:tc>
        <w:tc>
          <w:tcPr>
            <w:tcW w:w="1230" w:type="dxa"/>
          </w:tcPr>
          <w:p w:rsidR="00750E47" w:rsidRPr="00AF2974" w:rsidRDefault="00750E47" w:rsidP="00672684">
            <w:pPr>
              <w:pStyle w:val="TableTextHeadingRight"/>
            </w:pPr>
            <w:r>
              <w:t>2013</w:t>
            </w:r>
          </w:p>
          <w:p w:rsidR="00750E47" w:rsidRPr="00AF2974" w:rsidRDefault="00750E47" w:rsidP="00672684">
            <w:pPr>
              <w:pStyle w:val="TableTextHeadingRight"/>
            </w:pPr>
            <w:r w:rsidRPr="00AF2974">
              <w:t>$m</w:t>
            </w:r>
          </w:p>
        </w:tc>
      </w:tr>
      <w:tr w:rsidR="00750E47" w:rsidRPr="00AF2974" w:rsidTr="00672684">
        <w:trPr>
          <w:cantSplit/>
        </w:trPr>
        <w:tc>
          <w:tcPr>
            <w:tcW w:w="5508" w:type="dxa"/>
          </w:tcPr>
          <w:p w:rsidR="00750E47" w:rsidRPr="00AF2974" w:rsidRDefault="00750E47" w:rsidP="00672684">
            <w:pPr>
              <w:pStyle w:val="TableText"/>
              <w:rPr>
                <w:b/>
              </w:rPr>
            </w:pPr>
            <w:r w:rsidRPr="00AF2974">
              <w:rPr>
                <w:b/>
              </w:rPr>
              <w:t>Reconciliation of the present value of the defined benefit obligation</w:t>
            </w:r>
          </w:p>
        </w:tc>
        <w:tc>
          <w:tcPr>
            <w:tcW w:w="1289" w:type="dxa"/>
            <w:shd w:val="clear" w:color="auto" w:fill="E0E0E0"/>
          </w:tcPr>
          <w:p w:rsidR="00750E47" w:rsidRPr="00AF2974" w:rsidRDefault="00750E47" w:rsidP="00672684">
            <w:pPr>
              <w:pStyle w:val="TableTextRight"/>
              <w:rPr>
                <w:bCs/>
              </w:rPr>
            </w:pPr>
          </w:p>
        </w:tc>
        <w:tc>
          <w:tcPr>
            <w:tcW w:w="1230" w:type="dxa"/>
          </w:tcPr>
          <w:p w:rsidR="00750E47" w:rsidRPr="00AF2974" w:rsidRDefault="00750E47" w:rsidP="00672684">
            <w:pPr>
              <w:pStyle w:val="TableTextRight"/>
            </w:pPr>
          </w:p>
        </w:tc>
      </w:tr>
      <w:tr w:rsidR="00750E47" w:rsidRPr="00750E47" w:rsidTr="00672684">
        <w:trPr>
          <w:cantSplit/>
        </w:trPr>
        <w:tc>
          <w:tcPr>
            <w:tcW w:w="5508" w:type="dxa"/>
          </w:tcPr>
          <w:p w:rsidR="00750E47" w:rsidRPr="00AF2974" w:rsidRDefault="00750E47" w:rsidP="00672684">
            <w:pPr>
              <w:pStyle w:val="TableText"/>
            </w:pPr>
            <w:r w:rsidRPr="00AF2974">
              <w:t>Balance at the start of the period</w:t>
            </w:r>
          </w:p>
        </w:tc>
        <w:tc>
          <w:tcPr>
            <w:tcW w:w="1289" w:type="dxa"/>
            <w:shd w:val="clear" w:color="auto" w:fill="E0E0E0"/>
          </w:tcPr>
          <w:p w:rsidR="00750E47" w:rsidRPr="00750E47" w:rsidRDefault="00750E47" w:rsidP="00750E47">
            <w:pPr>
              <w:pStyle w:val="TableTextRight"/>
            </w:pPr>
            <w:r w:rsidRPr="00750E47">
              <w:t>42 296</w:t>
            </w:r>
          </w:p>
        </w:tc>
        <w:tc>
          <w:tcPr>
            <w:tcW w:w="1230" w:type="dxa"/>
          </w:tcPr>
          <w:p w:rsidR="00750E47" w:rsidRPr="00750E47" w:rsidRDefault="00750E47" w:rsidP="00750E47">
            <w:pPr>
              <w:pStyle w:val="TableTextRight"/>
            </w:pPr>
            <w:r w:rsidRPr="00750E47">
              <w:t>48 071</w:t>
            </w:r>
          </w:p>
        </w:tc>
      </w:tr>
      <w:tr w:rsidR="00750E47" w:rsidRPr="00750E47" w:rsidTr="00672684">
        <w:trPr>
          <w:cantSplit/>
        </w:trPr>
        <w:tc>
          <w:tcPr>
            <w:tcW w:w="5508" w:type="dxa"/>
          </w:tcPr>
          <w:p w:rsidR="00750E47" w:rsidRPr="00AF2974" w:rsidRDefault="00750E47" w:rsidP="00672684">
            <w:pPr>
              <w:pStyle w:val="TableText"/>
            </w:pPr>
            <w:r w:rsidRPr="00AF2974">
              <w:t>Current service cost</w:t>
            </w:r>
          </w:p>
        </w:tc>
        <w:tc>
          <w:tcPr>
            <w:tcW w:w="1289" w:type="dxa"/>
            <w:shd w:val="clear" w:color="auto" w:fill="E0E0E0"/>
          </w:tcPr>
          <w:p w:rsidR="00750E47" w:rsidRPr="00750E47" w:rsidRDefault="00750E47" w:rsidP="00750E47">
            <w:pPr>
              <w:pStyle w:val="TableTextRight"/>
            </w:pPr>
            <w:r w:rsidRPr="00750E47">
              <w:t>713</w:t>
            </w:r>
          </w:p>
        </w:tc>
        <w:tc>
          <w:tcPr>
            <w:tcW w:w="1230" w:type="dxa"/>
          </w:tcPr>
          <w:p w:rsidR="00750E47" w:rsidRPr="00750E47" w:rsidRDefault="00750E47" w:rsidP="00750E47">
            <w:pPr>
              <w:pStyle w:val="TableTextRight"/>
            </w:pPr>
            <w:r w:rsidRPr="00750E47">
              <w:t>826</w:t>
            </w:r>
          </w:p>
        </w:tc>
      </w:tr>
      <w:tr w:rsidR="00750E47" w:rsidRPr="00750E47" w:rsidTr="00672684">
        <w:trPr>
          <w:cantSplit/>
        </w:trPr>
        <w:tc>
          <w:tcPr>
            <w:tcW w:w="5508" w:type="dxa"/>
          </w:tcPr>
          <w:p w:rsidR="00750E47" w:rsidRPr="00AF2974" w:rsidRDefault="00750E47" w:rsidP="00672684">
            <w:pPr>
              <w:pStyle w:val="TableText"/>
            </w:pPr>
            <w:r w:rsidRPr="00AF2974">
              <w:t>Interest cost</w:t>
            </w:r>
          </w:p>
        </w:tc>
        <w:tc>
          <w:tcPr>
            <w:tcW w:w="1289" w:type="dxa"/>
            <w:shd w:val="clear" w:color="auto" w:fill="E0E0E0"/>
          </w:tcPr>
          <w:p w:rsidR="00750E47" w:rsidRPr="00750E47" w:rsidRDefault="00750E47" w:rsidP="00750E47">
            <w:pPr>
              <w:pStyle w:val="TableTextRight"/>
            </w:pPr>
            <w:r w:rsidRPr="00750E47">
              <w:t>1 773</w:t>
            </w:r>
          </w:p>
        </w:tc>
        <w:tc>
          <w:tcPr>
            <w:tcW w:w="1230" w:type="dxa"/>
          </w:tcPr>
          <w:p w:rsidR="00750E47" w:rsidRPr="00750E47" w:rsidRDefault="00750E47" w:rsidP="00750E47">
            <w:pPr>
              <w:pStyle w:val="TableTextRight"/>
            </w:pPr>
            <w:r w:rsidRPr="00750E47">
              <w:t>1 594</w:t>
            </w:r>
          </w:p>
        </w:tc>
      </w:tr>
      <w:tr w:rsidR="00750E47" w:rsidRPr="00750E47" w:rsidTr="00672684">
        <w:trPr>
          <w:cantSplit/>
        </w:trPr>
        <w:tc>
          <w:tcPr>
            <w:tcW w:w="5508" w:type="dxa"/>
          </w:tcPr>
          <w:p w:rsidR="00750E47" w:rsidRPr="00AF2974" w:rsidRDefault="00750E47" w:rsidP="00672684">
            <w:pPr>
              <w:pStyle w:val="TableText"/>
            </w:pPr>
            <w:r w:rsidRPr="00AF2974">
              <w:t>Contributions by plan participants</w:t>
            </w:r>
          </w:p>
        </w:tc>
        <w:tc>
          <w:tcPr>
            <w:tcW w:w="1289" w:type="dxa"/>
            <w:shd w:val="clear" w:color="auto" w:fill="E0E0E0"/>
          </w:tcPr>
          <w:p w:rsidR="00750E47" w:rsidRPr="00750E47" w:rsidRDefault="00750E47" w:rsidP="00750E47">
            <w:pPr>
              <w:pStyle w:val="TableTextRight"/>
            </w:pPr>
            <w:r w:rsidRPr="00750E47">
              <w:t>213</w:t>
            </w:r>
          </w:p>
        </w:tc>
        <w:tc>
          <w:tcPr>
            <w:tcW w:w="1230" w:type="dxa"/>
          </w:tcPr>
          <w:p w:rsidR="00750E47" w:rsidRPr="00750E47" w:rsidRDefault="00750E47" w:rsidP="00750E47">
            <w:pPr>
              <w:pStyle w:val="TableTextRight"/>
            </w:pPr>
            <w:r w:rsidRPr="00750E47">
              <w:t>223</w:t>
            </w:r>
          </w:p>
        </w:tc>
      </w:tr>
      <w:tr w:rsidR="00750E47" w:rsidRPr="00750E47" w:rsidTr="00672684">
        <w:trPr>
          <w:cantSplit/>
        </w:trPr>
        <w:tc>
          <w:tcPr>
            <w:tcW w:w="5508" w:type="dxa"/>
          </w:tcPr>
          <w:p w:rsidR="00750E47" w:rsidRPr="00AF2974" w:rsidRDefault="00750E47" w:rsidP="00672684">
            <w:pPr>
              <w:pStyle w:val="TableText"/>
            </w:pPr>
            <w:r w:rsidRPr="00AF2974">
              <w:t>Actuarial (gains)/losses</w:t>
            </w:r>
          </w:p>
        </w:tc>
        <w:tc>
          <w:tcPr>
            <w:tcW w:w="1289" w:type="dxa"/>
            <w:shd w:val="clear" w:color="auto" w:fill="E0E0E0"/>
          </w:tcPr>
          <w:p w:rsidR="00750E47" w:rsidRPr="00750E47" w:rsidRDefault="00750E47" w:rsidP="00750E47">
            <w:pPr>
              <w:pStyle w:val="TableTextRight"/>
            </w:pPr>
            <w:r w:rsidRPr="00750E47">
              <w:t>1 566</w:t>
            </w:r>
          </w:p>
        </w:tc>
        <w:tc>
          <w:tcPr>
            <w:tcW w:w="1230" w:type="dxa"/>
          </w:tcPr>
          <w:p w:rsidR="00750E47" w:rsidRPr="00750E47" w:rsidRDefault="00750E47" w:rsidP="00750E47">
            <w:pPr>
              <w:pStyle w:val="TableTextRight"/>
            </w:pPr>
            <w:r w:rsidRPr="00750E47">
              <w:t>(6 122)</w:t>
            </w:r>
          </w:p>
        </w:tc>
      </w:tr>
      <w:tr w:rsidR="00750E47" w:rsidRPr="00750E47" w:rsidTr="00672684">
        <w:trPr>
          <w:cantSplit/>
        </w:trPr>
        <w:tc>
          <w:tcPr>
            <w:tcW w:w="5508" w:type="dxa"/>
          </w:tcPr>
          <w:p w:rsidR="00750E47" w:rsidRPr="00AF2974" w:rsidRDefault="00750E47" w:rsidP="00672684">
            <w:pPr>
              <w:pStyle w:val="TableText"/>
            </w:pPr>
            <w:r w:rsidRPr="00AF2974">
              <w:t>Benefits paid</w:t>
            </w:r>
          </w:p>
        </w:tc>
        <w:tc>
          <w:tcPr>
            <w:tcW w:w="1289" w:type="dxa"/>
            <w:shd w:val="clear" w:color="auto" w:fill="E0E0E0"/>
          </w:tcPr>
          <w:p w:rsidR="00750E47" w:rsidRPr="00750E47" w:rsidRDefault="00750E47" w:rsidP="00750E47">
            <w:pPr>
              <w:pStyle w:val="TableTextRight"/>
            </w:pPr>
            <w:r w:rsidRPr="00750E47">
              <w:t>(2 202)</w:t>
            </w:r>
          </w:p>
        </w:tc>
        <w:tc>
          <w:tcPr>
            <w:tcW w:w="1230" w:type="dxa"/>
          </w:tcPr>
          <w:p w:rsidR="00750E47" w:rsidRPr="00750E47" w:rsidRDefault="00750E47" w:rsidP="00750E47">
            <w:pPr>
              <w:pStyle w:val="TableTextRight"/>
            </w:pPr>
            <w:r w:rsidRPr="00750E47">
              <w:t>(2 296)</w:t>
            </w:r>
          </w:p>
        </w:tc>
      </w:tr>
      <w:tr w:rsidR="00750E47" w:rsidRPr="00B678BF" w:rsidTr="00672684">
        <w:trPr>
          <w:cantSplit/>
        </w:trPr>
        <w:tc>
          <w:tcPr>
            <w:tcW w:w="5508" w:type="dxa"/>
          </w:tcPr>
          <w:p w:rsidR="00750E47" w:rsidRPr="00AF2974" w:rsidRDefault="00750E47" w:rsidP="00672684">
            <w:pPr>
              <w:pStyle w:val="TableTextBold"/>
            </w:pPr>
            <w:r w:rsidRPr="00AF2974">
              <w:t>Balance at the end of the period</w:t>
            </w:r>
          </w:p>
        </w:tc>
        <w:tc>
          <w:tcPr>
            <w:tcW w:w="1289" w:type="dxa"/>
            <w:shd w:val="clear" w:color="auto" w:fill="E0E0E0"/>
          </w:tcPr>
          <w:p w:rsidR="00750E47" w:rsidRPr="00B678BF" w:rsidRDefault="00750E47" w:rsidP="00672684">
            <w:pPr>
              <w:pStyle w:val="TableTextRight"/>
              <w:rPr>
                <w:b/>
              </w:rPr>
            </w:pPr>
            <w:r w:rsidRPr="00B678BF">
              <w:rPr>
                <w:b/>
              </w:rPr>
              <w:t>44 359</w:t>
            </w:r>
          </w:p>
        </w:tc>
        <w:tc>
          <w:tcPr>
            <w:tcW w:w="1230" w:type="dxa"/>
          </w:tcPr>
          <w:p w:rsidR="00750E47" w:rsidRPr="00750E47" w:rsidRDefault="00750E47" w:rsidP="00750E47">
            <w:pPr>
              <w:pStyle w:val="TableTextRight"/>
              <w:rPr>
                <w:b/>
              </w:rPr>
            </w:pPr>
            <w:r w:rsidRPr="00750E47">
              <w:rPr>
                <w:b/>
              </w:rPr>
              <w:t>42 296</w:t>
            </w:r>
          </w:p>
        </w:tc>
      </w:tr>
      <w:tr w:rsidR="00750E47" w:rsidRPr="00AF2974" w:rsidTr="00672684">
        <w:trPr>
          <w:cantSplit/>
        </w:trPr>
        <w:tc>
          <w:tcPr>
            <w:tcW w:w="5508" w:type="dxa"/>
          </w:tcPr>
          <w:p w:rsidR="00750E47" w:rsidRPr="00AF2974" w:rsidRDefault="00750E47" w:rsidP="00672684">
            <w:pPr>
              <w:pStyle w:val="TableText"/>
              <w:rPr>
                <w:szCs w:val="16"/>
              </w:rPr>
            </w:pPr>
          </w:p>
        </w:tc>
        <w:tc>
          <w:tcPr>
            <w:tcW w:w="1289" w:type="dxa"/>
            <w:shd w:val="clear" w:color="auto" w:fill="E0E0E0"/>
          </w:tcPr>
          <w:p w:rsidR="00750E47" w:rsidRPr="00AF2974" w:rsidRDefault="00750E47" w:rsidP="00672684">
            <w:pPr>
              <w:pStyle w:val="TableTextRight"/>
              <w:rPr>
                <w:bCs/>
              </w:rPr>
            </w:pPr>
          </w:p>
        </w:tc>
        <w:tc>
          <w:tcPr>
            <w:tcW w:w="1230" w:type="dxa"/>
          </w:tcPr>
          <w:p w:rsidR="00750E47" w:rsidRPr="00750E47" w:rsidRDefault="00750E47" w:rsidP="00750E47">
            <w:pPr>
              <w:pStyle w:val="TableTextRight"/>
            </w:pPr>
          </w:p>
        </w:tc>
      </w:tr>
      <w:tr w:rsidR="00750E47" w:rsidRPr="00AF2974" w:rsidTr="00672684">
        <w:trPr>
          <w:cantSplit/>
        </w:trPr>
        <w:tc>
          <w:tcPr>
            <w:tcW w:w="5508" w:type="dxa"/>
          </w:tcPr>
          <w:p w:rsidR="00750E47" w:rsidRPr="00AF2974" w:rsidRDefault="00750E47" w:rsidP="00672684">
            <w:pPr>
              <w:pStyle w:val="TableText"/>
              <w:rPr>
                <w:b/>
                <w:szCs w:val="16"/>
              </w:rPr>
            </w:pPr>
            <w:r w:rsidRPr="00AF2974">
              <w:rPr>
                <w:b/>
              </w:rPr>
              <w:t>Reconciliation of fair value of superannuation plan assets</w:t>
            </w:r>
          </w:p>
        </w:tc>
        <w:tc>
          <w:tcPr>
            <w:tcW w:w="1289" w:type="dxa"/>
            <w:shd w:val="clear" w:color="auto" w:fill="E0E0E0"/>
          </w:tcPr>
          <w:p w:rsidR="00750E47" w:rsidRPr="00AF2974" w:rsidRDefault="00750E47" w:rsidP="00672684">
            <w:pPr>
              <w:pStyle w:val="TableTextRight"/>
              <w:rPr>
                <w:bCs/>
              </w:rPr>
            </w:pPr>
          </w:p>
        </w:tc>
        <w:tc>
          <w:tcPr>
            <w:tcW w:w="1230" w:type="dxa"/>
          </w:tcPr>
          <w:p w:rsidR="00750E47" w:rsidRPr="00750E47" w:rsidRDefault="00750E47" w:rsidP="00750E47">
            <w:pPr>
              <w:pStyle w:val="TableTextRight"/>
            </w:pPr>
          </w:p>
        </w:tc>
      </w:tr>
      <w:tr w:rsidR="00750E47" w:rsidRPr="00AF2974" w:rsidTr="00672684">
        <w:trPr>
          <w:cantSplit/>
        </w:trPr>
        <w:tc>
          <w:tcPr>
            <w:tcW w:w="5508" w:type="dxa"/>
          </w:tcPr>
          <w:p w:rsidR="00750E47" w:rsidRPr="00AF2974" w:rsidRDefault="00750E47" w:rsidP="00672684">
            <w:pPr>
              <w:pStyle w:val="TableText"/>
            </w:pPr>
            <w:r w:rsidRPr="00AF2974">
              <w:t>Balance at the start of the period</w:t>
            </w:r>
          </w:p>
        </w:tc>
        <w:tc>
          <w:tcPr>
            <w:tcW w:w="1289" w:type="dxa"/>
            <w:shd w:val="clear" w:color="auto" w:fill="E0E0E0"/>
          </w:tcPr>
          <w:p w:rsidR="00750E47" w:rsidRPr="00420C02" w:rsidRDefault="006D4F8E" w:rsidP="00750E47">
            <w:pPr>
              <w:pStyle w:val="TableTextRight"/>
            </w:pPr>
            <w:r>
              <w:t>17 156</w:t>
            </w:r>
          </w:p>
        </w:tc>
        <w:tc>
          <w:tcPr>
            <w:tcW w:w="1230" w:type="dxa"/>
          </w:tcPr>
          <w:p w:rsidR="00750E47" w:rsidRPr="00750E47" w:rsidRDefault="00750E47" w:rsidP="00750E47">
            <w:pPr>
              <w:pStyle w:val="TableTextRight"/>
            </w:pPr>
            <w:r w:rsidRPr="00750E47">
              <w:t>15 480</w:t>
            </w:r>
          </w:p>
        </w:tc>
      </w:tr>
      <w:tr w:rsidR="00750E47" w:rsidRPr="00AF2974" w:rsidTr="00672684">
        <w:trPr>
          <w:cantSplit/>
        </w:trPr>
        <w:tc>
          <w:tcPr>
            <w:tcW w:w="5508" w:type="dxa"/>
          </w:tcPr>
          <w:p w:rsidR="00750E47" w:rsidRPr="00B678BF" w:rsidRDefault="00750E47" w:rsidP="00672684">
            <w:pPr>
              <w:pStyle w:val="TableText"/>
            </w:pPr>
            <w:r w:rsidRPr="00B678BF">
              <w:t>Interest income</w:t>
            </w:r>
          </w:p>
        </w:tc>
        <w:tc>
          <w:tcPr>
            <w:tcW w:w="1289" w:type="dxa"/>
            <w:shd w:val="clear" w:color="auto" w:fill="E0E0E0"/>
          </w:tcPr>
          <w:p w:rsidR="00750E47" w:rsidRPr="00420C02" w:rsidRDefault="00750E47" w:rsidP="00750E47">
            <w:pPr>
              <w:pStyle w:val="TableTextRight"/>
            </w:pPr>
            <w:r>
              <w:t>721</w:t>
            </w:r>
          </w:p>
        </w:tc>
        <w:tc>
          <w:tcPr>
            <w:tcW w:w="1230" w:type="dxa"/>
          </w:tcPr>
          <w:p w:rsidR="00750E47" w:rsidRPr="00750E47" w:rsidRDefault="00750E47" w:rsidP="00750E47">
            <w:pPr>
              <w:pStyle w:val="TableTextRight"/>
            </w:pPr>
            <w:r w:rsidRPr="00750E47">
              <w:t>515</w:t>
            </w:r>
          </w:p>
        </w:tc>
      </w:tr>
      <w:tr w:rsidR="00750E47" w:rsidRPr="00AF2974" w:rsidTr="00672684">
        <w:trPr>
          <w:cantSplit/>
        </w:trPr>
        <w:tc>
          <w:tcPr>
            <w:tcW w:w="5508" w:type="dxa"/>
          </w:tcPr>
          <w:p w:rsidR="00750E47" w:rsidRPr="00B678BF" w:rsidRDefault="00750E47" w:rsidP="00672684">
            <w:pPr>
              <w:pStyle w:val="TableText"/>
            </w:pPr>
            <w:r w:rsidRPr="00B678BF">
              <w:t>Expected return on plan assets excluding interest income</w:t>
            </w:r>
          </w:p>
        </w:tc>
        <w:tc>
          <w:tcPr>
            <w:tcW w:w="1289" w:type="dxa"/>
            <w:shd w:val="clear" w:color="auto" w:fill="E0E0E0"/>
          </w:tcPr>
          <w:p w:rsidR="00750E47" w:rsidRPr="00420C02" w:rsidRDefault="00750E47" w:rsidP="00750E47">
            <w:pPr>
              <w:pStyle w:val="TableTextRight"/>
            </w:pPr>
            <w:r>
              <w:t>541</w:t>
            </w:r>
          </w:p>
        </w:tc>
        <w:tc>
          <w:tcPr>
            <w:tcW w:w="1230" w:type="dxa"/>
          </w:tcPr>
          <w:p w:rsidR="00750E47" w:rsidRPr="00750E47" w:rsidRDefault="00750E47" w:rsidP="00750E47">
            <w:pPr>
              <w:pStyle w:val="TableTextRight"/>
            </w:pPr>
            <w:r w:rsidRPr="00750E47">
              <w:t>633</w:t>
            </w:r>
          </w:p>
        </w:tc>
      </w:tr>
      <w:tr w:rsidR="00750E47" w:rsidRPr="00AF2974" w:rsidTr="00672684">
        <w:trPr>
          <w:cantSplit/>
        </w:trPr>
        <w:tc>
          <w:tcPr>
            <w:tcW w:w="5508" w:type="dxa"/>
          </w:tcPr>
          <w:p w:rsidR="00750E47" w:rsidRPr="00AF2974" w:rsidRDefault="00750E47" w:rsidP="00672684">
            <w:pPr>
              <w:pStyle w:val="TableText"/>
            </w:pPr>
            <w:r w:rsidRPr="00AF2974">
              <w:t>Actuarial gains/(losses)</w:t>
            </w:r>
          </w:p>
        </w:tc>
        <w:tc>
          <w:tcPr>
            <w:tcW w:w="1289" w:type="dxa"/>
            <w:shd w:val="clear" w:color="auto" w:fill="E0E0E0"/>
          </w:tcPr>
          <w:p w:rsidR="00750E47" w:rsidRPr="00420C02" w:rsidRDefault="006D4F8E" w:rsidP="00750E47">
            <w:pPr>
              <w:pStyle w:val="TableTextRight"/>
            </w:pPr>
            <w:r>
              <w:t>740</w:t>
            </w:r>
          </w:p>
        </w:tc>
        <w:tc>
          <w:tcPr>
            <w:tcW w:w="1230" w:type="dxa"/>
          </w:tcPr>
          <w:p w:rsidR="00750E47" w:rsidRPr="00750E47" w:rsidRDefault="00750E47" w:rsidP="00750E47">
            <w:pPr>
              <w:pStyle w:val="TableTextRight"/>
            </w:pPr>
            <w:r w:rsidRPr="00750E47">
              <w:t>1 192</w:t>
            </w:r>
          </w:p>
        </w:tc>
      </w:tr>
      <w:tr w:rsidR="00750E47" w:rsidRPr="00AF2974" w:rsidTr="00672684">
        <w:trPr>
          <w:cantSplit/>
        </w:trPr>
        <w:tc>
          <w:tcPr>
            <w:tcW w:w="5508" w:type="dxa"/>
          </w:tcPr>
          <w:p w:rsidR="00750E47" w:rsidRPr="00AF2974" w:rsidRDefault="00750E47" w:rsidP="00672684">
            <w:pPr>
              <w:pStyle w:val="TableText"/>
            </w:pPr>
            <w:r w:rsidRPr="00AF2974">
              <w:t>Employer contributions</w:t>
            </w:r>
          </w:p>
        </w:tc>
        <w:tc>
          <w:tcPr>
            <w:tcW w:w="1289" w:type="dxa"/>
            <w:shd w:val="clear" w:color="auto" w:fill="E0E0E0"/>
          </w:tcPr>
          <w:p w:rsidR="00750E47" w:rsidRPr="00420C02" w:rsidRDefault="00750E47" w:rsidP="00750E47">
            <w:pPr>
              <w:pStyle w:val="TableTextRight"/>
            </w:pPr>
            <w:r>
              <w:t>1 508</w:t>
            </w:r>
          </w:p>
        </w:tc>
        <w:tc>
          <w:tcPr>
            <w:tcW w:w="1230" w:type="dxa"/>
          </w:tcPr>
          <w:p w:rsidR="00750E47" w:rsidRPr="00750E47" w:rsidRDefault="00750E47" w:rsidP="00750E47">
            <w:pPr>
              <w:pStyle w:val="TableTextRight"/>
            </w:pPr>
            <w:r w:rsidRPr="00750E47">
              <w:t>1 409</w:t>
            </w:r>
          </w:p>
        </w:tc>
      </w:tr>
      <w:tr w:rsidR="00750E47" w:rsidRPr="00AF2974" w:rsidTr="00672684">
        <w:trPr>
          <w:cantSplit/>
        </w:trPr>
        <w:tc>
          <w:tcPr>
            <w:tcW w:w="5508" w:type="dxa"/>
          </w:tcPr>
          <w:p w:rsidR="00750E47" w:rsidRPr="00AF2974" w:rsidRDefault="00750E47" w:rsidP="00672684">
            <w:pPr>
              <w:pStyle w:val="TableText"/>
            </w:pPr>
            <w:r w:rsidRPr="00AF2974">
              <w:t>Contributions by plan participants</w:t>
            </w:r>
          </w:p>
        </w:tc>
        <w:tc>
          <w:tcPr>
            <w:tcW w:w="1289" w:type="dxa"/>
            <w:shd w:val="clear" w:color="auto" w:fill="E0E0E0"/>
          </w:tcPr>
          <w:p w:rsidR="00750E47" w:rsidRPr="00420C02" w:rsidRDefault="00750E47" w:rsidP="00750E47">
            <w:pPr>
              <w:pStyle w:val="TableTextRight"/>
            </w:pPr>
            <w:r>
              <w:t>213</w:t>
            </w:r>
          </w:p>
        </w:tc>
        <w:tc>
          <w:tcPr>
            <w:tcW w:w="1230" w:type="dxa"/>
          </w:tcPr>
          <w:p w:rsidR="00750E47" w:rsidRPr="00750E47" w:rsidRDefault="00750E47" w:rsidP="00750E47">
            <w:pPr>
              <w:pStyle w:val="TableTextRight"/>
            </w:pPr>
            <w:r w:rsidRPr="00750E47">
              <w:t>223</w:t>
            </w:r>
          </w:p>
        </w:tc>
      </w:tr>
      <w:tr w:rsidR="00750E47" w:rsidRPr="00AF2974" w:rsidTr="00672684">
        <w:trPr>
          <w:cantSplit/>
        </w:trPr>
        <w:tc>
          <w:tcPr>
            <w:tcW w:w="5508" w:type="dxa"/>
          </w:tcPr>
          <w:p w:rsidR="00750E47" w:rsidRPr="00AF2974" w:rsidRDefault="00750E47" w:rsidP="00672684">
            <w:pPr>
              <w:pStyle w:val="TableText"/>
            </w:pPr>
            <w:r w:rsidRPr="00AF2974">
              <w:t>Benefits paid (including tax paid)</w:t>
            </w:r>
          </w:p>
        </w:tc>
        <w:tc>
          <w:tcPr>
            <w:tcW w:w="1289" w:type="dxa"/>
            <w:shd w:val="clear" w:color="auto" w:fill="E0E0E0"/>
          </w:tcPr>
          <w:p w:rsidR="00750E47" w:rsidRPr="00420C02" w:rsidRDefault="006D4F8E" w:rsidP="00750E47">
            <w:pPr>
              <w:pStyle w:val="TableTextRight"/>
            </w:pPr>
            <w:r>
              <w:t>(2 202</w:t>
            </w:r>
            <w:r w:rsidR="00750E47">
              <w:t>)</w:t>
            </w:r>
          </w:p>
        </w:tc>
        <w:tc>
          <w:tcPr>
            <w:tcW w:w="1230" w:type="dxa"/>
          </w:tcPr>
          <w:p w:rsidR="00750E47" w:rsidRPr="00750E47" w:rsidRDefault="00750E47" w:rsidP="00750E47">
            <w:pPr>
              <w:pStyle w:val="TableTextRight"/>
            </w:pPr>
            <w:r w:rsidRPr="00750E47">
              <w:t>(2 296)</w:t>
            </w:r>
          </w:p>
        </w:tc>
      </w:tr>
      <w:tr w:rsidR="00750E47" w:rsidRPr="00AF2974" w:rsidTr="00672684">
        <w:trPr>
          <w:cantSplit/>
        </w:trPr>
        <w:tc>
          <w:tcPr>
            <w:tcW w:w="5508" w:type="dxa"/>
          </w:tcPr>
          <w:p w:rsidR="00750E47" w:rsidRPr="00AF2974" w:rsidRDefault="00750E47" w:rsidP="00672684">
            <w:pPr>
              <w:pStyle w:val="TableTextBold"/>
            </w:pPr>
            <w:r w:rsidRPr="00AF2974">
              <w:t>Balance at the end of the period</w:t>
            </w:r>
          </w:p>
        </w:tc>
        <w:tc>
          <w:tcPr>
            <w:tcW w:w="1289" w:type="dxa"/>
            <w:shd w:val="clear" w:color="auto" w:fill="E0E0E0"/>
          </w:tcPr>
          <w:p w:rsidR="00750E47" w:rsidRPr="00B678BF" w:rsidRDefault="006D4F8E" w:rsidP="006D4F8E">
            <w:pPr>
              <w:pStyle w:val="TableTextRight"/>
              <w:rPr>
                <w:b/>
              </w:rPr>
            </w:pPr>
            <w:r>
              <w:rPr>
                <w:b/>
              </w:rPr>
              <w:t>18 677</w:t>
            </w:r>
          </w:p>
        </w:tc>
        <w:tc>
          <w:tcPr>
            <w:tcW w:w="1230" w:type="dxa"/>
          </w:tcPr>
          <w:p w:rsidR="00750E47" w:rsidRPr="00750E47" w:rsidRDefault="00750E47" w:rsidP="00750E47">
            <w:pPr>
              <w:pStyle w:val="TableTextRight"/>
              <w:rPr>
                <w:b/>
              </w:rPr>
            </w:pPr>
            <w:r w:rsidRPr="00750E47">
              <w:rPr>
                <w:b/>
              </w:rPr>
              <w:t>17 156</w:t>
            </w:r>
          </w:p>
        </w:tc>
      </w:tr>
      <w:tr w:rsidR="00750E47" w:rsidRPr="00AF2974" w:rsidTr="00672684">
        <w:trPr>
          <w:cantSplit/>
        </w:trPr>
        <w:tc>
          <w:tcPr>
            <w:tcW w:w="5508" w:type="dxa"/>
          </w:tcPr>
          <w:p w:rsidR="00750E47" w:rsidRPr="00AF2974" w:rsidRDefault="00750E47" w:rsidP="00672684">
            <w:pPr>
              <w:pStyle w:val="TableText"/>
            </w:pPr>
          </w:p>
        </w:tc>
        <w:tc>
          <w:tcPr>
            <w:tcW w:w="1289" w:type="dxa"/>
            <w:shd w:val="clear" w:color="auto" w:fill="E0E0E0"/>
          </w:tcPr>
          <w:p w:rsidR="00750E47" w:rsidRPr="00AF2974" w:rsidRDefault="00750E47" w:rsidP="00750E47">
            <w:pPr>
              <w:pStyle w:val="TableTextRight"/>
            </w:pPr>
          </w:p>
        </w:tc>
        <w:tc>
          <w:tcPr>
            <w:tcW w:w="1230" w:type="dxa"/>
          </w:tcPr>
          <w:p w:rsidR="00750E47" w:rsidRPr="00750E47" w:rsidRDefault="00750E47" w:rsidP="00750E47">
            <w:pPr>
              <w:pStyle w:val="TableTextRight"/>
            </w:pPr>
          </w:p>
        </w:tc>
      </w:tr>
      <w:tr w:rsidR="00750E47" w:rsidRPr="00AF2974" w:rsidTr="00672684">
        <w:trPr>
          <w:cantSplit/>
        </w:trPr>
        <w:tc>
          <w:tcPr>
            <w:tcW w:w="5508" w:type="dxa"/>
          </w:tcPr>
          <w:p w:rsidR="00750E47" w:rsidRPr="00AF2974" w:rsidRDefault="00750E47" w:rsidP="00672684">
            <w:pPr>
              <w:pStyle w:val="TableText"/>
              <w:rPr>
                <w:b/>
              </w:rPr>
            </w:pPr>
            <w:r w:rsidRPr="00AF2974">
              <w:rPr>
                <w:b/>
              </w:rPr>
              <w:t>Reconciliation of assets and liabilities disclosed in the statement of administered assets and liabilities</w:t>
            </w:r>
          </w:p>
        </w:tc>
        <w:tc>
          <w:tcPr>
            <w:tcW w:w="1289" w:type="dxa"/>
            <w:shd w:val="clear" w:color="auto" w:fill="E0E0E0"/>
          </w:tcPr>
          <w:p w:rsidR="00750E47" w:rsidRPr="00AF2974" w:rsidRDefault="00750E47" w:rsidP="00750E47">
            <w:pPr>
              <w:pStyle w:val="TableTextRight"/>
            </w:pPr>
          </w:p>
        </w:tc>
        <w:tc>
          <w:tcPr>
            <w:tcW w:w="1230" w:type="dxa"/>
          </w:tcPr>
          <w:p w:rsidR="00750E47" w:rsidRPr="00750E47" w:rsidRDefault="00750E47" w:rsidP="00750E47">
            <w:pPr>
              <w:pStyle w:val="TableTextRight"/>
            </w:pPr>
          </w:p>
        </w:tc>
      </w:tr>
      <w:tr w:rsidR="00750E47" w:rsidRPr="00AF2974" w:rsidTr="00672684">
        <w:trPr>
          <w:cantSplit/>
        </w:trPr>
        <w:tc>
          <w:tcPr>
            <w:tcW w:w="5508" w:type="dxa"/>
          </w:tcPr>
          <w:p w:rsidR="00750E47" w:rsidRPr="00AF2974" w:rsidRDefault="00750E47" w:rsidP="00672684">
            <w:pPr>
              <w:pStyle w:val="TableText"/>
            </w:pPr>
            <w:r w:rsidRPr="00AF2974">
              <w:t>State Superannuation Fund/Emergency Services Superannuation Scheme</w:t>
            </w:r>
          </w:p>
        </w:tc>
        <w:tc>
          <w:tcPr>
            <w:tcW w:w="1289" w:type="dxa"/>
            <w:shd w:val="clear" w:color="auto" w:fill="E0E0E0"/>
          </w:tcPr>
          <w:p w:rsidR="00750E47" w:rsidRPr="00420C02" w:rsidRDefault="00750E47" w:rsidP="006D4F8E">
            <w:pPr>
              <w:pStyle w:val="TableTextRight"/>
            </w:pPr>
            <w:r>
              <w:t>24 </w:t>
            </w:r>
            <w:r w:rsidR="006D4F8E">
              <w:t>798</w:t>
            </w:r>
          </w:p>
        </w:tc>
        <w:tc>
          <w:tcPr>
            <w:tcW w:w="1230" w:type="dxa"/>
          </w:tcPr>
          <w:p w:rsidR="00750E47" w:rsidRPr="00750E47" w:rsidRDefault="00750E47" w:rsidP="00750E47">
            <w:pPr>
              <w:pStyle w:val="TableTextRight"/>
            </w:pPr>
            <w:r w:rsidRPr="00750E47">
              <w:t>24 045</w:t>
            </w:r>
          </w:p>
        </w:tc>
      </w:tr>
      <w:tr w:rsidR="00750E47" w:rsidRPr="00AF2974" w:rsidTr="00672684">
        <w:trPr>
          <w:cantSplit/>
        </w:trPr>
        <w:tc>
          <w:tcPr>
            <w:tcW w:w="5508" w:type="dxa"/>
          </w:tcPr>
          <w:p w:rsidR="00750E47" w:rsidRPr="00AF2974" w:rsidRDefault="00750E47" w:rsidP="00672684">
            <w:pPr>
              <w:pStyle w:val="TableText"/>
            </w:pPr>
            <w:r w:rsidRPr="00AF2974">
              <w:t>Other funds</w:t>
            </w:r>
          </w:p>
        </w:tc>
        <w:tc>
          <w:tcPr>
            <w:tcW w:w="1289" w:type="dxa"/>
            <w:shd w:val="clear" w:color="auto" w:fill="E0E0E0"/>
          </w:tcPr>
          <w:p w:rsidR="00750E47" w:rsidRPr="00420C02" w:rsidRDefault="006D4F8E" w:rsidP="00750E47">
            <w:pPr>
              <w:pStyle w:val="TableTextRight"/>
            </w:pPr>
            <w:r>
              <w:t>884</w:t>
            </w:r>
          </w:p>
        </w:tc>
        <w:tc>
          <w:tcPr>
            <w:tcW w:w="1230" w:type="dxa"/>
          </w:tcPr>
          <w:p w:rsidR="00750E47" w:rsidRPr="00750E47" w:rsidRDefault="00750E47" w:rsidP="00750E47">
            <w:pPr>
              <w:pStyle w:val="TableTextRight"/>
            </w:pPr>
            <w:r w:rsidRPr="00750E47">
              <w:t>1 095</w:t>
            </w:r>
          </w:p>
        </w:tc>
      </w:tr>
      <w:tr w:rsidR="00750E47" w:rsidRPr="00750E47" w:rsidTr="00672684">
        <w:trPr>
          <w:cantSplit/>
        </w:trPr>
        <w:tc>
          <w:tcPr>
            <w:tcW w:w="5508" w:type="dxa"/>
          </w:tcPr>
          <w:p w:rsidR="00750E47" w:rsidRPr="00AF2974" w:rsidRDefault="00750E47" w:rsidP="00672684">
            <w:pPr>
              <w:pStyle w:val="TableTextBold"/>
            </w:pPr>
            <w:r w:rsidRPr="00AF2974">
              <w:t>Total superannuation liability</w:t>
            </w:r>
          </w:p>
        </w:tc>
        <w:tc>
          <w:tcPr>
            <w:tcW w:w="1289" w:type="dxa"/>
            <w:shd w:val="clear" w:color="auto" w:fill="E0E0E0"/>
          </w:tcPr>
          <w:p w:rsidR="00750E47" w:rsidRPr="00750E47" w:rsidRDefault="006D4F8E" w:rsidP="00750E47">
            <w:pPr>
              <w:pStyle w:val="TableTextRight"/>
              <w:rPr>
                <w:b/>
              </w:rPr>
            </w:pPr>
            <w:r>
              <w:rPr>
                <w:b/>
              </w:rPr>
              <w:t>25 682</w:t>
            </w:r>
          </w:p>
        </w:tc>
        <w:tc>
          <w:tcPr>
            <w:tcW w:w="1230" w:type="dxa"/>
          </w:tcPr>
          <w:p w:rsidR="00750E47" w:rsidRPr="00750E47" w:rsidRDefault="00750E47" w:rsidP="00750E47">
            <w:pPr>
              <w:pStyle w:val="TableTextRight"/>
              <w:rPr>
                <w:b/>
              </w:rPr>
            </w:pPr>
            <w:r w:rsidRPr="00750E47">
              <w:rPr>
                <w:b/>
              </w:rPr>
              <w:t>25 140</w:t>
            </w:r>
          </w:p>
        </w:tc>
      </w:tr>
    </w:tbl>
    <w:p w:rsidR="0072662C" w:rsidRPr="00AF2974" w:rsidRDefault="0072662C" w:rsidP="001B5393"/>
    <w:p w:rsidR="0072662C" w:rsidRPr="00AF2974" w:rsidRDefault="0072662C" w:rsidP="001B5393">
      <w:r w:rsidRPr="00AF2974">
        <w:br w:type="page"/>
      </w:r>
    </w:p>
    <w:tbl>
      <w:tblPr>
        <w:tblW w:w="8026" w:type="dxa"/>
        <w:tblLayout w:type="fixed"/>
        <w:tblLook w:val="0000" w:firstRow="0" w:lastRow="0" w:firstColumn="0" w:lastColumn="0" w:noHBand="0" w:noVBand="0"/>
      </w:tblPr>
      <w:tblGrid>
        <w:gridCol w:w="5508"/>
        <w:gridCol w:w="1288"/>
        <w:gridCol w:w="1230"/>
      </w:tblGrid>
      <w:tr w:rsidR="00750E47" w:rsidRPr="00AF2974" w:rsidTr="00672684">
        <w:trPr>
          <w:cantSplit/>
        </w:trPr>
        <w:tc>
          <w:tcPr>
            <w:tcW w:w="5508" w:type="dxa"/>
          </w:tcPr>
          <w:p w:rsidR="00750E47" w:rsidRPr="00AF2974" w:rsidRDefault="00750E47" w:rsidP="00672684">
            <w:pPr>
              <w:pStyle w:val="TableText"/>
            </w:pPr>
          </w:p>
        </w:tc>
        <w:tc>
          <w:tcPr>
            <w:tcW w:w="1288" w:type="dxa"/>
          </w:tcPr>
          <w:p w:rsidR="00750E47" w:rsidRPr="00AF2974" w:rsidRDefault="00750E47" w:rsidP="00672684">
            <w:pPr>
              <w:pStyle w:val="TableTextHeadingRight"/>
            </w:pPr>
            <w:r>
              <w:t>2014</w:t>
            </w:r>
          </w:p>
          <w:p w:rsidR="00750E47" w:rsidRPr="00AF2974" w:rsidRDefault="00750E47" w:rsidP="00672684">
            <w:pPr>
              <w:pStyle w:val="TableTextHeadingRight"/>
            </w:pPr>
            <w:r w:rsidRPr="00AF2974">
              <w:t>%</w:t>
            </w:r>
          </w:p>
        </w:tc>
        <w:tc>
          <w:tcPr>
            <w:tcW w:w="1230" w:type="dxa"/>
          </w:tcPr>
          <w:p w:rsidR="00750E47" w:rsidRPr="00AF2974" w:rsidRDefault="00750E47" w:rsidP="00672684">
            <w:pPr>
              <w:pStyle w:val="TableTextHeadingRight"/>
            </w:pPr>
            <w:r>
              <w:t>2013</w:t>
            </w:r>
          </w:p>
          <w:p w:rsidR="00750E47" w:rsidRPr="00AF2974" w:rsidRDefault="00750E47" w:rsidP="00672684">
            <w:pPr>
              <w:pStyle w:val="TableTextHeadingRight"/>
            </w:pPr>
            <w:r w:rsidRPr="00AF2974">
              <w:t>%</w:t>
            </w:r>
          </w:p>
        </w:tc>
      </w:tr>
      <w:tr w:rsidR="00750E47" w:rsidRPr="00AF2974" w:rsidTr="00672684">
        <w:trPr>
          <w:cantSplit/>
        </w:trPr>
        <w:tc>
          <w:tcPr>
            <w:tcW w:w="5508" w:type="dxa"/>
          </w:tcPr>
          <w:p w:rsidR="00750E47" w:rsidRPr="00AF2974" w:rsidRDefault="00750E47" w:rsidP="00672684">
            <w:pPr>
              <w:pStyle w:val="TableText"/>
              <w:rPr>
                <w:b/>
              </w:rPr>
            </w:pPr>
            <w:r w:rsidRPr="00AF2974">
              <w:rPr>
                <w:b/>
              </w:rPr>
              <w:t>Actuarial assumptions</w:t>
            </w:r>
          </w:p>
        </w:tc>
        <w:tc>
          <w:tcPr>
            <w:tcW w:w="1288" w:type="dxa"/>
            <w:shd w:val="clear" w:color="auto" w:fill="E0E0E0"/>
          </w:tcPr>
          <w:p w:rsidR="00750E47" w:rsidRPr="00AF2974" w:rsidRDefault="00750E47" w:rsidP="00672684">
            <w:pPr>
              <w:pStyle w:val="TableTextRight"/>
            </w:pPr>
          </w:p>
        </w:tc>
        <w:tc>
          <w:tcPr>
            <w:tcW w:w="1230" w:type="dxa"/>
          </w:tcPr>
          <w:p w:rsidR="00750E47" w:rsidRPr="00AF2974" w:rsidRDefault="00750E47" w:rsidP="00672684">
            <w:pPr>
              <w:pStyle w:val="TableTextRight"/>
            </w:pPr>
          </w:p>
        </w:tc>
      </w:tr>
      <w:tr w:rsidR="00750E47" w:rsidRPr="00AF2974" w:rsidTr="00672684">
        <w:trPr>
          <w:cantSplit/>
        </w:trPr>
        <w:tc>
          <w:tcPr>
            <w:tcW w:w="5508" w:type="dxa"/>
          </w:tcPr>
          <w:p w:rsidR="00750E47" w:rsidRPr="00AF2974" w:rsidRDefault="00750E47" w:rsidP="00672684">
            <w:pPr>
              <w:pStyle w:val="TableText"/>
              <w:rPr>
                <w:i/>
              </w:rPr>
            </w:pPr>
            <w:r w:rsidRPr="00AF2974">
              <w:rPr>
                <w:i/>
              </w:rPr>
              <w:t>State Superannuation Fund/Emergency Services Superannuation Scheme</w:t>
            </w:r>
          </w:p>
        </w:tc>
        <w:tc>
          <w:tcPr>
            <w:tcW w:w="1288" w:type="dxa"/>
            <w:shd w:val="clear" w:color="auto" w:fill="E0E0E0"/>
          </w:tcPr>
          <w:p w:rsidR="00750E47" w:rsidRPr="00AF2974" w:rsidRDefault="00750E47" w:rsidP="00672684">
            <w:pPr>
              <w:pStyle w:val="TableTextRight"/>
            </w:pPr>
          </w:p>
        </w:tc>
        <w:tc>
          <w:tcPr>
            <w:tcW w:w="1230" w:type="dxa"/>
          </w:tcPr>
          <w:p w:rsidR="00750E47" w:rsidRPr="00AF2974" w:rsidRDefault="00750E47" w:rsidP="00672684">
            <w:pPr>
              <w:pStyle w:val="TableTextRight"/>
            </w:pPr>
          </w:p>
        </w:tc>
      </w:tr>
      <w:tr w:rsidR="00750E47" w:rsidRPr="00AF2974" w:rsidTr="00672684">
        <w:trPr>
          <w:cantSplit/>
        </w:trPr>
        <w:tc>
          <w:tcPr>
            <w:tcW w:w="5508" w:type="dxa"/>
          </w:tcPr>
          <w:p w:rsidR="00750E47" w:rsidRPr="00AF2974" w:rsidRDefault="00750E47" w:rsidP="00672684">
            <w:pPr>
              <w:pStyle w:val="TableTextIndent"/>
            </w:pPr>
            <w:r w:rsidRPr="00AF2974">
              <w:t>Expected return on assets</w:t>
            </w:r>
          </w:p>
        </w:tc>
        <w:tc>
          <w:tcPr>
            <w:tcW w:w="1288" w:type="dxa"/>
            <w:shd w:val="clear" w:color="auto" w:fill="E0E0E0"/>
          </w:tcPr>
          <w:p w:rsidR="00750E47" w:rsidRPr="00420C02" w:rsidRDefault="00750E47" w:rsidP="00672684">
            <w:pPr>
              <w:pStyle w:val="TableTextRight"/>
              <w:rPr>
                <w:bCs/>
              </w:rPr>
            </w:pPr>
            <w:r>
              <w:rPr>
                <w:bCs/>
              </w:rPr>
              <w:t>8.0</w:t>
            </w:r>
          </w:p>
        </w:tc>
        <w:tc>
          <w:tcPr>
            <w:tcW w:w="1230" w:type="dxa"/>
          </w:tcPr>
          <w:p w:rsidR="00750E47" w:rsidRPr="00444BBF" w:rsidRDefault="00750E47" w:rsidP="00672684">
            <w:pPr>
              <w:pStyle w:val="TableTextRight"/>
              <w:rPr>
                <w:bCs/>
              </w:rPr>
            </w:pPr>
            <w:r w:rsidRPr="00444BBF">
              <w:rPr>
                <w:bCs/>
              </w:rPr>
              <w:t>8.0</w:t>
            </w:r>
          </w:p>
        </w:tc>
      </w:tr>
      <w:tr w:rsidR="00750E47" w:rsidRPr="00AF2974" w:rsidTr="00672684">
        <w:trPr>
          <w:cantSplit/>
        </w:trPr>
        <w:tc>
          <w:tcPr>
            <w:tcW w:w="5508" w:type="dxa"/>
          </w:tcPr>
          <w:p w:rsidR="00750E47" w:rsidRPr="00AF2974" w:rsidRDefault="00750E47" w:rsidP="00672684">
            <w:pPr>
              <w:pStyle w:val="TableTextIndent"/>
            </w:pPr>
            <w:r w:rsidRPr="00AF2974">
              <w:t>Discount rate</w:t>
            </w:r>
          </w:p>
        </w:tc>
        <w:tc>
          <w:tcPr>
            <w:tcW w:w="1288" w:type="dxa"/>
            <w:shd w:val="clear" w:color="auto" w:fill="E0E0E0"/>
          </w:tcPr>
          <w:p w:rsidR="00750E47" w:rsidRPr="00420C02" w:rsidRDefault="00750E47" w:rsidP="00672684">
            <w:pPr>
              <w:pStyle w:val="TableTextRight"/>
              <w:rPr>
                <w:bCs/>
              </w:rPr>
            </w:pPr>
            <w:r>
              <w:rPr>
                <w:bCs/>
              </w:rPr>
              <w:t>4.1</w:t>
            </w:r>
          </w:p>
        </w:tc>
        <w:tc>
          <w:tcPr>
            <w:tcW w:w="1230" w:type="dxa"/>
          </w:tcPr>
          <w:p w:rsidR="00750E47" w:rsidRPr="00444BBF" w:rsidRDefault="00750E47" w:rsidP="00672684">
            <w:pPr>
              <w:pStyle w:val="TableTextRight"/>
              <w:rPr>
                <w:bCs/>
              </w:rPr>
            </w:pPr>
            <w:r w:rsidRPr="00444BBF">
              <w:rPr>
                <w:bCs/>
              </w:rPr>
              <w:t>4.3</w:t>
            </w:r>
          </w:p>
        </w:tc>
      </w:tr>
      <w:tr w:rsidR="00750E47" w:rsidRPr="00AF2974" w:rsidTr="00672684">
        <w:trPr>
          <w:cantSplit/>
        </w:trPr>
        <w:tc>
          <w:tcPr>
            <w:tcW w:w="5508" w:type="dxa"/>
          </w:tcPr>
          <w:p w:rsidR="00750E47" w:rsidRPr="00AF2974" w:rsidRDefault="00750E47" w:rsidP="00672684">
            <w:pPr>
              <w:pStyle w:val="TableTextIndent"/>
            </w:pPr>
            <w:r w:rsidRPr="00AF2974">
              <w:t>Wages growth</w:t>
            </w:r>
          </w:p>
        </w:tc>
        <w:tc>
          <w:tcPr>
            <w:tcW w:w="1288" w:type="dxa"/>
            <w:shd w:val="clear" w:color="auto" w:fill="E0E0E0"/>
          </w:tcPr>
          <w:p w:rsidR="00750E47" w:rsidRPr="00420C02" w:rsidRDefault="00750E47" w:rsidP="00672684">
            <w:pPr>
              <w:pStyle w:val="TableTextRight"/>
              <w:rPr>
                <w:bCs/>
              </w:rPr>
            </w:pPr>
            <w:r>
              <w:rPr>
                <w:bCs/>
              </w:rPr>
              <w:t>4.0</w:t>
            </w:r>
          </w:p>
        </w:tc>
        <w:tc>
          <w:tcPr>
            <w:tcW w:w="1230" w:type="dxa"/>
          </w:tcPr>
          <w:p w:rsidR="00750E47" w:rsidRPr="00444BBF" w:rsidRDefault="00750E47" w:rsidP="00672684">
            <w:pPr>
              <w:pStyle w:val="TableTextRight"/>
              <w:rPr>
                <w:bCs/>
              </w:rPr>
            </w:pPr>
            <w:r w:rsidRPr="00444BBF">
              <w:rPr>
                <w:bCs/>
              </w:rPr>
              <w:t>3.8</w:t>
            </w:r>
          </w:p>
        </w:tc>
      </w:tr>
      <w:tr w:rsidR="00750E47" w:rsidRPr="00AF2974" w:rsidTr="00672684">
        <w:trPr>
          <w:cantSplit/>
        </w:trPr>
        <w:tc>
          <w:tcPr>
            <w:tcW w:w="5508" w:type="dxa"/>
          </w:tcPr>
          <w:p w:rsidR="00750E47" w:rsidRPr="00AF2974" w:rsidRDefault="00750E47" w:rsidP="00672684">
            <w:pPr>
              <w:pStyle w:val="TableTextIndent"/>
            </w:pPr>
            <w:r w:rsidRPr="00AF2974">
              <w:t>Inflation rate</w:t>
            </w:r>
          </w:p>
        </w:tc>
        <w:tc>
          <w:tcPr>
            <w:tcW w:w="1288" w:type="dxa"/>
            <w:shd w:val="clear" w:color="auto" w:fill="E0E0E0"/>
          </w:tcPr>
          <w:p w:rsidR="00750E47" w:rsidRPr="00420C02" w:rsidRDefault="00750E47" w:rsidP="00672684">
            <w:pPr>
              <w:pStyle w:val="TableTextRight"/>
              <w:rPr>
                <w:bCs/>
              </w:rPr>
            </w:pPr>
            <w:r>
              <w:rPr>
                <w:bCs/>
              </w:rPr>
              <w:t>2.5</w:t>
            </w:r>
          </w:p>
        </w:tc>
        <w:tc>
          <w:tcPr>
            <w:tcW w:w="1230" w:type="dxa"/>
          </w:tcPr>
          <w:p w:rsidR="00750E47" w:rsidRPr="00444BBF" w:rsidRDefault="00750E47" w:rsidP="00672684">
            <w:pPr>
              <w:pStyle w:val="TableTextRight"/>
              <w:rPr>
                <w:bCs/>
              </w:rPr>
            </w:pPr>
            <w:r w:rsidRPr="00444BBF">
              <w:rPr>
                <w:bCs/>
              </w:rPr>
              <w:t>2.3</w:t>
            </w:r>
          </w:p>
        </w:tc>
      </w:tr>
      <w:tr w:rsidR="00750E47" w:rsidRPr="00AF2974" w:rsidTr="00672684">
        <w:trPr>
          <w:cantSplit/>
        </w:trPr>
        <w:tc>
          <w:tcPr>
            <w:tcW w:w="5508" w:type="dxa"/>
          </w:tcPr>
          <w:p w:rsidR="00750E47" w:rsidRPr="00AF2974" w:rsidRDefault="00750E47" w:rsidP="00672684">
            <w:pPr>
              <w:pStyle w:val="TableText"/>
              <w:rPr>
                <w:i/>
              </w:rPr>
            </w:pPr>
            <w:r w:rsidRPr="00AF2974">
              <w:rPr>
                <w:i/>
              </w:rPr>
              <w:t>Constitutionally Protected Pensions</w:t>
            </w:r>
          </w:p>
        </w:tc>
        <w:tc>
          <w:tcPr>
            <w:tcW w:w="1288" w:type="dxa"/>
            <w:shd w:val="clear" w:color="auto" w:fill="E0E0E0"/>
          </w:tcPr>
          <w:p w:rsidR="00750E47" w:rsidRPr="00420C02" w:rsidRDefault="00750E47" w:rsidP="00672684">
            <w:pPr>
              <w:pStyle w:val="TableTextRight"/>
              <w:rPr>
                <w:bCs/>
              </w:rPr>
            </w:pPr>
          </w:p>
        </w:tc>
        <w:tc>
          <w:tcPr>
            <w:tcW w:w="1230" w:type="dxa"/>
          </w:tcPr>
          <w:p w:rsidR="00750E47" w:rsidRPr="00444BBF" w:rsidRDefault="00750E47" w:rsidP="00672684">
            <w:pPr>
              <w:pStyle w:val="TableTextRight"/>
              <w:rPr>
                <w:bCs/>
              </w:rPr>
            </w:pPr>
          </w:p>
        </w:tc>
      </w:tr>
      <w:tr w:rsidR="00750E47" w:rsidRPr="00AF2974" w:rsidTr="00672684">
        <w:trPr>
          <w:cantSplit/>
        </w:trPr>
        <w:tc>
          <w:tcPr>
            <w:tcW w:w="5508" w:type="dxa"/>
          </w:tcPr>
          <w:p w:rsidR="00750E47" w:rsidRPr="00AF2974" w:rsidRDefault="00750E47" w:rsidP="00672684">
            <w:pPr>
              <w:pStyle w:val="TableTextIndent"/>
            </w:pPr>
            <w:r w:rsidRPr="00AF2974">
              <w:t>Discount rate</w:t>
            </w:r>
          </w:p>
        </w:tc>
        <w:tc>
          <w:tcPr>
            <w:tcW w:w="1288" w:type="dxa"/>
            <w:shd w:val="clear" w:color="auto" w:fill="E0E0E0"/>
          </w:tcPr>
          <w:p w:rsidR="00750E47" w:rsidRPr="00420C02" w:rsidRDefault="00750E47" w:rsidP="00672684">
            <w:pPr>
              <w:pStyle w:val="TableTextRight"/>
              <w:rPr>
                <w:bCs/>
              </w:rPr>
            </w:pPr>
            <w:r>
              <w:rPr>
                <w:bCs/>
              </w:rPr>
              <w:t>4.1</w:t>
            </w:r>
          </w:p>
        </w:tc>
        <w:tc>
          <w:tcPr>
            <w:tcW w:w="1230" w:type="dxa"/>
          </w:tcPr>
          <w:p w:rsidR="00750E47" w:rsidRPr="00444BBF" w:rsidRDefault="00750E47" w:rsidP="00672684">
            <w:pPr>
              <w:pStyle w:val="TableTextRight"/>
              <w:rPr>
                <w:bCs/>
              </w:rPr>
            </w:pPr>
            <w:r w:rsidRPr="00444BBF">
              <w:rPr>
                <w:bCs/>
              </w:rPr>
              <w:t>4.3</w:t>
            </w:r>
          </w:p>
        </w:tc>
      </w:tr>
      <w:tr w:rsidR="00750E47" w:rsidRPr="00AF2974" w:rsidTr="00672684">
        <w:trPr>
          <w:cantSplit/>
        </w:trPr>
        <w:tc>
          <w:tcPr>
            <w:tcW w:w="5508" w:type="dxa"/>
          </w:tcPr>
          <w:p w:rsidR="00750E47" w:rsidRPr="00AF2974" w:rsidRDefault="00750E47" w:rsidP="00672684">
            <w:pPr>
              <w:pStyle w:val="TableTextIndent"/>
            </w:pPr>
            <w:r w:rsidRPr="00AF2974">
              <w:t>Wages growth</w:t>
            </w:r>
          </w:p>
        </w:tc>
        <w:tc>
          <w:tcPr>
            <w:tcW w:w="1288" w:type="dxa"/>
            <w:shd w:val="clear" w:color="auto" w:fill="E0E0E0"/>
          </w:tcPr>
          <w:p w:rsidR="00750E47" w:rsidRPr="00420C02" w:rsidRDefault="00750E47" w:rsidP="00672684">
            <w:pPr>
              <w:pStyle w:val="TableTextRight"/>
              <w:rPr>
                <w:bCs/>
              </w:rPr>
            </w:pPr>
            <w:r>
              <w:rPr>
                <w:bCs/>
              </w:rPr>
              <w:t>4.0</w:t>
            </w:r>
          </w:p>
        </w:tc>
        <w:tc>
          <w:tcPr>
            <w:tcW w:w="1230" w:type="dxa"/>
          </w:tcPr>
          <w:p w:rsidR="00750E47" w:rsidRPr="00444BBF" w:rsidRDefault="00750E47" w:rsidP="00672684">
            <w:pPr>
              <w:pStyle w:val="TableTextRight"/>
              <w:rPr>
                <w:bCs/>
              </w:rPr>
            </w:pPr>
            <w:r w:rsidRPr="00444BBF">
              <w:rPr>
                <w:bCs/>
              </w:rPr>
              <w:t>3.8</w:t>
            </w:r>
          </w:p>
        </w:tc>
      </w:tr>
      <w:tr w:rsidR="00750E47" w:rsidRPr="00AF2974" w:rsidTr="00672684">
        <w:trPr>
          <w:cantSplit/>
        </w:trPr>
        <w:tc>
          <w:tcPr>
            <w:tcW w:w="5508" w:type="dxa"/>
          </w:tcPr>
          <w:p w:rsidR="00750E47" w:rsidRPr="00AF2974" w:rsidRDefault="00750E47" w:rsidP="00672684">
            <w:pPr>
              <w:pStyle w:val="TableTextIndent"/>
            </w:pPr>
            <w:r w:rsidRPr="00AF2974">
              <w:t>Inflation rate</w:t>
            </w:r>
          </w:p>
        </w:tc>
        <w:tc>
          <w:tcPr>
            <w:tcW w:w="1288" w:type="dxa"/>
            <w:shd w:val="clear" w:color="auto" w:fill="E0E0E0"/>
          </w:tcPr>
          <w:p w:rsidR="00750E47" w:rsidRPr="00420C02" w:rsidRDefault="00750E47" w:rsidP="00672684">
            <w:pPr>
              <w:pStyle w:val="TableTextRight"/>
              <w:rPr>
                <w:bCs/>
              </w:rPr>
            </w:pPr>
            <w:r>
              <w:rPr>
                <w:bCs/>
              </w:rPr>
              <w:t>n/a</w:t>
            </w:r>
          </w:p>
        </w:tc>
        <w:tc>
          <w:tcPr>
            <w:tcW w:w="1230" w:type="dxa"/>
          </w:tcPr>
          <w:p w:rsidR="00750E47" w:rsidRPr="00444BBF" w:rsidRDefault="00750E47" w:rsidP="00672684">
            <w:pPr>
              <w:pStyle w:val="TableTextRight"/>
              <w:rPr>
                <w:bCs/>
              </w:rPr>
            </w:pPr>
            <w:r w:rsidRPr="00444BBF">
              <w:rPr>
                <w:bCs/>
              </w:rPr>
              <w:t>n/a</w:t>
            </w:r>
          </w:p>
        </w:tc>
      </w:tr>
      <w:tr w:rsidR="00750E47" w:rsidRPr="00AF2974" w:rsidTr="00672684">
        <w:trPr>
          <w:cantSplit/>
        </w:trPr>
        <w:tc>
          <w:tcPr>
            <w:tcW w:w="5508" w:type="dxa"/>
          </w:tcPr>
          <w:p w:rsidR="00750E47" w:rsidRPr="00AF2974" w:rsidRDefault="00750E47" w:rsidP="00672684">
            <w:pPr>
              <w:pStyle w:val="TableText"/>
              <w:rPr>
                <w:i/>
              </w:rPr>
            </w:pPr>
            <w:r w:rsidRPr="00AF2974">
              <w:rPr>
                <w:i/>
              </w:rPr>
              <w:t>Parliamentary Contributory Superannuation Fund</w:t>
            </w:r>
            <w:r>
              <w:rPr>
                <w:i/>
              </w:rPr>
              <w:t xml:space="preserve"> </w:t>
            </w:r>
            <w:r w:rsidRPr="00B678BF">
              <w:rPr>
                <w:i/>
                <w:vertAlign w:val="superscript"/>
              </w:rPr>
              <w:t>(a)</w:t>
            </w:r>
          </w:p>
        </w:tc>
        <w:tc>
          <w:tcPr>
            <w:tcW w:w="1288" w:type="dxa"/>
            <w:shd w:val="clear" w:color="auto" w:fill="E0E0E0"/>
          </w:tcPr>
          <w:p w:rsidR="00750E47" w:rsidRPr="00420C02" w:rsidRDefault="00750E47" w:rsidP="00672684">
            <w:pPr>
              <w:pStyle w:val="TableTextRight"/>
              <w:rPr>
                <w:bCs/>
              </w:rPr>
            </w:pPr>
          </w:p>
        </w:tc>
        <w:tc>
          <w:tcPr>
            <w:tcW w:w="1230" w:type="dxa"/>
          </w:tcPr>
          <w:p w:rsidR="00750E47" w:rsidRPr="00444BBF" w:rsidRDefault="00750E47" w:rsidP="00672684">
            <w:pPr>
              <w:pStyle w:val="TableTextRight"/>
              <w:rPr>
                <w:bCs/>
              </w:rPr>
            </w:pPr>
          </w:p>
        </w:tc>
      </w:tr>
      <w:tr w:rsidR="00750E47" w:rsidRPr="00AF2974" w:rsidTr="00672684">
        <w:trPr>
          <w:cantSplit/>
        </w:trPr>
        <w:tc>
          <w:tcPr>
            <w:tcW w:w="5508" w:type="dxa"/>
          </w:tcPr>
          <w:p w:rsidR="00750E47" w:rsidRPr="00AF2974" w:rsidRDefault="00750E47" w:rsidP="00672684">
            <w:pPr>
              <w:pStyle w:val="TableTextIndent"/>
            </w:pPr>
            <w:r w:rsidRPr="00AF2974">
              <w:t>Expected return on assets</w:t>
            </w:r>
          </w:p>
        </w:tc>
        <w:tc>
          <w:tcPr>
            <w:tcW w:w="1288" w:type="dxa"/>
            <w:shd w:val="clear" w:color="auto" w:fill="E0E0E0"/>
          </w:tcPr>
          <w:p w:rsidR="00750E47" w:rsidRPr="00420C02" w:rsidRDefault="00B33C10" w:rsidP="00672684">
            <w:pPr>
              <w:pStyle w:val="TableTextRight"/>
              <w:rPr>
                <w:bCs/>
              </w:rPr>
            </w:pPr>
            <w:r>
              <w:rPr>
                <w:bCs/>
              </w:rPr>
              <w:t>–</w:t>
            </w:r>
          </w:p>
        </w:tc>
        <w:tc>
          <w:tcPr>
            <w:tcW w:w="1230" w:type="dxa"/>
          </w:tcPr>
          <w:p w:rsidR="00750E47" w:rsidRPr="00444BBF" w:rsidRDefault="00750E47" w:rsidP="00672684">
            <w:pPr>
              <w:pStyle w:val="TableTextRight"/>
              <w:rPr>
                <w:bCs/>
              </w:rPr>
            </w:pPr>
            <w:r w:rsidRPr="00444BBF">
              <w:rPr>
                <w:bCs/>
              </w:rPr>
              <w:t>8.0</w:t>
            </w:r>
          </w:p>
        </w:tc>
      </w:tr>
      <w:tr w:rsidR="00750E47" w:rsidRPr="00AF2974" w:rsidTr="00672684">
        <w:trPr>
          <w:cantSplit/>
        </w:trPr>
        <w:tc>
          <w:tcPr>
            <w:tcW w:w="5508" w:type="dxa"/>
          </w:tcPr>
          <w:p w:rsidR="00750E47" w:rsidRPr="00AF2974" w:rsidRDefault="00750E47" w:rsidP="00672684">
            <w:pPr>
              <w:pStyle w:val="TableTextIndent"/>
            </w:pPr>
            <w:r w:rsidRPr="00AF2974">
              <w:t>Discount rate</w:t>
            </w:r>
          </w:p>
        </w:tc>
        <w:tc>
          <w:tcPr>
            <w:tcW w:w="1288" w:type="dxa"/>
            <w:shd w:val="clear" w:color="auto" w:fill="E0E0E0"/>
          </w:tcPr>
          <w:p w:rsidR="00750E47" w:rsidRPr="00420C02" w:rsidRDefault="00B33C10" w:rsidP="00672684">
            <w:pPr>
              <w:pStyle w:val="TableTextRight"/>
              <w:rPr>
                <w:bCs/>
              </w:rPr>
            </w:pPr>
            <w:r>
              <w:rPr>
                <w:bCs/>
              </w:rPr>
              <w:t>–</w:t>
            </w:r>
          </w:p>
        </w:tc>
        <w:tc>
          <w:tcPr>
            <w:tcW w:w="1230" w:type="dxa"/>
          </w:tcPr>
          <w:p w:rsidR="00750E47" w:rsidRPr="00444BBF" w:rsidRDefault="00750E47" w:rsidP="00672684">
            <w:pPr>
              <w:pStyle w:val="TableTextRight"/>
              <w:rPr>
                <w:bCs/>
              </w:rPr>
            </w:pPr>
            <w:r w:rsidRPr="00444BBF">
              <w:rPr>
                <w:bCs/>
              </w:rPr>
              <w:t>4.3</w:t>
            </w:r>
          </w:p>
        </w:tc>
      </w:tr>
      <w:tr w:rsidR="00750E47" w:rsidRPr="00AF2974" w:rsidTr="00672684">
        <w:trPr>
          <w:cantSplit/>
        </w:trPr>
        <w:tc>
          <w:tcPr>
            <w:tcW w:w="5508" w:type="dxa"/>
          </w:tcPr>
          <w:p w:rsidR="00750E47" w:rsidRPr="00AF2974" w:rsidRDefault="00750E47" w:rsidP="00672684">
            <w:pPr>
              <w:pStyle w:val="TableTextIndent"/>
            </w:pPr>
            <w:r w:rsidRPr="00AF2974">
              <w:t>Wages growth</w:t>
            </w:r>
          </w:p>
        </w:tc>
        <w:tc>
          <w:tcPr>
            <w:tcW w:w="1288" w:type="dxa"/>
            <w:shd w:val="clear" w:color="auto" w:fill="E0E0E0"/>
          </w:tcPr>
          <w:p w:rsidR="00750E47" w:rsidRPr="00420C02" w:rsidRDefault="00B33C10" w:rsidP="00672684">
            <w:pPr>
              <w:pStyle w:val="TableTextRight"/>
              <w:rPr>
                <w:bCs/>
              </w:rPr>
            </w:pPr>
            <w:r>
              <w:rPr>
                <w:bCs/>
              </w:rPr>
              <w:t>–</w:t>
            </w:r>
          </w:p>
        </w:tc>
        <w:tc>
          <w:tcPr>
            <w:tcW w:w="1230" w:type="dxa"/>
          </w:tcPr>
          <w:p w:rsidR="00750E47" w:rsidRPr="00444BBF" w:rsidRDefault="00750E47" w:rsidP="00672684">
            <w:pPr>
              <w:pStyle w:val="TableTextRight"/>
              <w:rPr>
                <w:bCs/>
              </w:rPr>
            </w:pPr>
            <w:r w:rsidRPr="00444BBF">
              <w:rPr>
                <w:bCs/>
              </w:rPr>
              <w:t>3.8</w:t>
            </w:r>
          </w:p>
        </w:tc>
      </w:tr>
      <w:tr w:rsidR="00750E47" w:rsidRPr="00AF2974" w:rsidTr="00672684">
        <w:trPr>
          <w:cantSplit/>
        </w:trPr>
        <w:tc>
          <w:tcPr>
            <w:tcW w:w="5508" w:type="dxa"/>
          </w:tcPr>
          <w:p w:rsidR="00750E47" w:rsidRPr="00AF2974" w:rsidRDefault="00750E47" w:rsidP="00672684">
            <w:pPr>
              <w:pStyle w:val="TableTextIndent"/>
            </w:pPr>
            <w:r w:rsidRPr="00AF2974">
              <w:t>Inflation rate</w:t>
            </w:r>
          </w:p>
        </w:tc>
        <w:tc>
          <w:tcPr>
            <w:tcW w:w="1288" w:type="dxa"/>
            <w:shd w:val="clear" w:color="auto" w:fill="E0E0E0"/>
          </w:tcPr>
          <w:p w:rsidR="00750E47" w:rsidRPr="00420C02" w:rsidRDefault="00B33C10" w:rsidP="00672684">
            <w:pPr>
              <w:pStyle w:val="TableTextRight"/>
              <w:rPr>
                <w:bCs/>
              </w:rPr>
            </w:pPr>
            <w:r>
              <w:rPr>
                <w:bCs/>
              </w:rPr>
              <w:t>–</w:t>
            </w:r>
          </w:p>
        </w:tc>
        <w:tc>
          <w:tcPr>
            <w:tcW w:w="1230" w:type="dxa"/>
          </w:tcPr>
          <w:p w:rsidR="00750E47" w:rsidRPr="00444BBF" w:rsidRDefault="00750E47" w:rsidP="00672684">
            <w:pPr>
              <w:pStyle w:val="TableTextRight"/>
              <w:rPr>
                <w:bCs/>
              </w:rPr>
            </w:pPr>
            <w:r w:rsidRPr="00444BBF">
              <w:rPr>
                <w:bCs/>
              </w:rPr>
              <w:t>n/a</w:t>
            </w:r>
          </w:p>
        </w:tc>
      </w:tr>
      <w:tr w:rsidR="00750E47" w:rsidRPr="00AF2974" w:rsidTr="00672684">
        <w:trPr>
          <w:cantSplit/>
        </w:trPr>
        <w:tc>
          <w:tcPr>
            <w:tcW w:w="5508" w:type="dxa"/>
          </w:tcPr>
          <w:p w:rsidR="00750E47" w:rsidRPr="00AF2974" w:rsidRDefault="00750E47" w:rsidP="00672684">
            <w:pPr>
              <w:pStyle w:val="TableText"/>
              <w:rPr>
                <w:i/>
              </w:rPr>
            </w:pPr>
            <w:r w:rsidRPr="00AF2974">
              <w:rPr>
                <w:i/>
              </w:rPr>
              <w:t>Health Superannuation Fund</w:t>
            </w:r>
          </w:p>
        </w:tc>
        <w:tc>
          <w:tcPr>
            <w:tcW w:w="1288" w:type="dxa"/>
            <w:shd w:val="clear" w:color="auto" w:fill="E0E0E0"/>
          </w:tcPr>
          <w:p w:rsidR="00750E47" w:rsidRPr="00420C02" w:rsidRDefault="00750E47" w:rsidP="00672684">
            <w:pPr>
              <w:pStyle w:val="TableTextRight"/>
              <w:rPr>
                <w:bCs/>
              </w:rPr>
            </w:pPr>
          </w:p>
        </w:tc>
        <w:tc>
          <w:tcPr>
            <w:tcW w:w="1230" w:type="dxa"/>
          </w:tcPr>
          <w:p w:rsidR="00750E47" w:rsidRPr="00444BBF" w:rsidRDefault="00750E47" w:rsidP="00672684">
            <w:pPr>
              <w:pStyle w:val="TableTextRight"/>
              <w:rPr>
                <w:bCs/>
              </w:rPr>
            </w:pPr>
          </w:p>
        </w:tc>
      </w:tr>
      <w:tr w:rsidR="00750E47" w:rsidRPr="00AF2974" w:rsidTr="00672684">
        <w:trPr>
          <w:cantSplit/>
        </w:trPr>
        <w:tc>
          <w:tcPr>
            <w:tcW w:w="5508" w:type="dxa"/>
          </w:tcPr>
          <w:p w:rsidR="00750E47" w:rsidRPr="00AF2974" w:rsidRDefault="00750E47" w:rsidP="00672684">
            <w:pPr>
              <w:pStyle w:val="TableTextIndent"/>
            </w:pPr>
            <w:r w:rsidRPr="00AF2974">
              <w:t>Expected return on assets</w:t>
            </w:r>
          </w:p>
        </w:tc>
        <w:tc>
          <w:tcPr>
            <w:tcW w:w="1288" w:type="dxa"/>
            <w:shd w:val="clear" w:color="auto" w:fill="E0E0E0"/>
          </w:tcPr>
          <w:p w:rsidR="00750E47" w:rsidRPr="00420C02" w:rsidRDefault="00750E47" w:rsidP="00672684">
            <w:pPr>
              <w:pStyle w:val="TableTextRight"/>
              <w:rPr>
                <w:bCs/>
              </w:rPr>
            </w:pPr>
            <w:r>
              <w:rPr>
                <w:bCs/>
              </w:rPr>
              <w:t>5.8</w:t>
            </w:r>
          </w:p>
        </w:tc>
        <w:tc>
          <w:tcPr>
            <w:tcW w:w="1230" w:type="dxa"/>
          </w:tcPr>
          <w:p w:rsidR="00750E47" w:rsidRPr="00444BBF" w:rsidRDefault="00750E47" w:rsidP="00672684">
            <w:pPr>
              <w:pStyle w:val="TableTextRight"/>
              <w:rPr>
                <w:bCs/>
              </w:rPr>
            </w:pPr>
            <w:r w:rsidRPr="00444BBF">
              <w:rPr>
                <w:bCs/>
              </w:rPr>
              <w:t>7.2</w:t>
            </w:r>
          </w:p>
        </w:tc>
      </w:tr>
      <w:tr w:rsidR="00750E47" w:rsidRPr="00AF2974" w:rsidTr="00672684">
        <w:trPr>
          <w:cantSplit/>
        </w:trPr>
        <w:tc>
          <w:tcPr>
            <w:tcW w:w="5508" w:type="dxa"/>
          </w:tcPr>
          <w:p w:rsidR="00750E47" w:rsidRPr="00AF2974" w:rsidRDefault="00750E47" w:rsidP="00672684">
            <w:pPr>
              <w:pStyle w:val="TableTextIndent"/>
            </w:pPr>
            <w:r w:rsidRPr="00AF2974">
              <w:t>Discount rate</w:t>
            </w:r>
          </w:p>
        </w:tc>
        <w:tc>
          <w:tcPr>
            <w:tcW w:w="1288" w:type="dxa"/>
            <w:shd w:val="clear" w:color="auto" w:fill="E0E0E0"/>
          </w:tcPr>
          <w:p w:rsidR="00750E47" w:rsidRPr="00420C02" w:rsidRDefault="00750E47" w:rsidP="00672684">
            <w:pPr>
              <w:pStyle w:val="TableTextRight"/>
              <w:rPr>
                <w:bCs/>
              </w:rPr>
            </w:pPr>
            <w:r>
              <w:rPr>
                <w:bCs/>
              </w:rPr>
              <w:t>4.1</w:t>
            </w:r>
          </w:p>
        </w:tc>
        <w:tc>
          <w:tcPr>
            <w:tcW w:w="1230" w:type="dxa"/>
          </w:tcPr>
          <w:p w:rsidR="00750E47" w:rsidRPr="00444BBF" w:rsidRDefault="00750E47" w:rsidP="00672684">
            <w:pPr>
              <w:pStyle w:val="TableTextRight"/>
              <w:rPr>
                <w:bCs/>
              </w:rPr>
            </w:pPr>
            <w:r w:rsidRPr="00444BBF">
              <w:rPr>
                <w:bCs/>
              </w:rPr>
              <w:t>4.3</w:t>
            </w:r>
          </w:p>
        </w:tc>
      </w:tr>
      <w:tr w:rsidR="00750E47" w:rsidRPr="00AF2974" w:rsidTr="00672684">
        <w:trPr>
          <w:cantSplit/>
        </w:trPr>
        <w:tc>
          <w:tcPr>
            <w:tcW w:w="5508" w:type="dxa"/>
          </w:tcPr>
          <w:p w:rsidR="00750E47" w:rsidRPr="00AF2974" w:rsidRDefault="00750E47" w:rsidP="00672684">
            <w:pPr>
              <w:pStyle w:val="TableTextIndent"/>
            </w:pPr>
            <w:r w:rsidRPr="00AF2974">
              <w:t>Wages growth</w:t>
            </w:r>
          </w:p>
        </w:tc>
        <w:tc>
          <w:tcPr>
            <w:tcW w:w="1288" w:type="dxa"/>
            <w:shd w:val="clear" w:color="auto" w:fill="E0E0E0"/>
          </w:tcPr>
          <w:p w:rsidR="00750E47" w:rsidRPr="00420C02" w:rsidRDefault="00750E47" w:rsidP="00672684">
            <w:pPr>
              <w:pStyle w:val="TableTextRight"/>
              <w:rPr>
                <w:bCs/>
              </w:rPr>
            </w:pPr>
            <w:r>
              <w:rPr>
                <w:bCs/>
              </w:rPr>
              <w:t>4.0</w:t>
            </w:r>
          </w:p>
        </w:tc>
        <w:tc>
          <w:tcPr>
            <w:tcW w:w="1230" w:type="dxa"/>
          </w:tcPr>
          <w:p w:rsidR="00750E47" w:rsidRPr="00444BBF" w:rsidRDefault="00750E47" w:rsidP="00672684">
            <w:pPr>
              <w:pStyle w:val="TableTextRight"/>
              <w:rPr>
                <w:bCs/>
              </w:rPr>
            </w:pPr>
            <w:r w:rsidRPr="00444BBF">
              <w:rPr>
                <w:bCs/>
              </w:rPr>
              <w:t>3.8</w:t>
            </w:r>
          </w:p>
        </w:tc>
      </w:tr>
      <w:tr w:rsidR="00750E47" w:rsidRPr="00AF2974" w:rsidTr="00672684">
        <w:trPr>
          <w:cantSplit/>
        </w:trPr>
        <w:tc>
          <w:tcPr>
            <w:tcW w:w="5508" w:type="dxa"/>
          </w:tcPr>
          <w:p w:rsidR="00750E47" w:rsidRPr="00AF2974" w:rsidRDefault="00750E47" w:rsidP="00672684">
            <w:pPr>
              <w:pStyle w:val="TableTextIndent"/>
            </w:pPr>
            <w:r w:rsidRPr="00AF2974">
              <w:t>Inflation rate</w:t>
            </w:r>
          </w:p>
        </w:tc>
        <w:tc>
          <w:tcPr>
            <w:tcW w:w="1288" w:type="dxa"/>
            <w:shd w:val="clear" w:color="auto" w:fill="E0E0E0"/>
          </w:tcPr>
          <w:p w:rsidR="00750E47" w:rsidRPr="00420C02" w:rsidRDefault="00750E47" w:rsidP="00672684">
            <w:pPr>
              <w:pStyle w:val="TableTextRight"/>
              <w:rPr>
                <w:bCs/>
              </w:rPr>
            </w:pPr>
            <w:r>
              <w:rPr>
                <w:bCs/>
              </w:rPr>
              <w:t>2.5</w:t>
            </w:r>
          </w:p>
        </w:tc>
        <w:tc>
          <w:tcPr>
            <w:tcW w:w="1230" w:type="dxa"/>
          </w:tcPr>
          <w:p w:rsidR="00750E47" w:rsidRPr="00444BBF" w:rsidRDefault="00750E47" w:rsidP="00672684">
            <w:pPr>
              <w:pStyle w:val="TableTextRight"/>
              <w:rPr>
                <w:bCs/>
              </w:rPr>
            </w:pPr>
            <w:r w:rsidRPr="00444BBF">
              <w:rPr>
                <w:bCs/>
              </w:rPr>
              <w:t>2.3</w:t>
            </w:r>
          </w:p>
        </w:tc>
      </w:tr>
    </w:tbl>
    <w:p w:rsidR="00FD0EA2" w:rsidRDefault="00750E47" w:rsidP="00750E47">
      <w:pPr>
        <w:pStyle w:val="Notes"/>
      </w:pPr>
      <w:r>
        <w:t xml:space="preserve">(a) </w:t>
      </w:r>
      <w:r w:rsidRPr="00750E47">
        <w:t xml:space="preserve">With effect from 1 April 2014, the Emergency Services Superannuation scheme includes the former Parliamentary </w:t>
      </w:r>
      <w:r>
        <w:br/>
      </w:r>
      <w:r w:rsidRPr="00750E47">
        <w:t>Contributory Superannuation Fund.</w:t>
      </w:r>
    </w:p>
    <w:p w:rsidR="00750E47" w:rsidRDefault="00750E47" w:rsidP="001C2929"/>
    <w:p w:rsidR="001C2929" w:rsidRPr="00AF2974" w:rsidRDefault="00750E47" w:rsidP="001C2929">
      <w:r w:rsidRPr="00420C02">
        <w:t>The expected return on assets assumption is determined by weighting the expected long</w:t>
      </w:r>
      <w:r w:rsidR="002F651E">
        <w:noBreakHyphen/>
      </w:r>
      <w:r w:rsidRPr="00420C02">
        <w:t>term return for each asset class by the target allocation of assets to each class.</w:t>
      </w:r>
    </w:p>
    <w:p w:rsidR="00DF0B5F" w:rsidRPr="00AF2974" w:rsidRDefault="00DF0B5F"/>
    <w:tbl>
      <w:tblPr>
        <w:tblW w:w="8026" w:type="dxa"/>
        <w:tblLayout w:type="fixed"/>
        <w:tblLook w:val="0000" w:firstRow="0" w:lastRow="0" w:firstColumn="0" w:lastColumn="0" w:noHBand="0" w:noVBand="0"/>
      </w:tblPr>
      <w:tblGrid>
        <w:gridCol w:w="5508"/>
        <w:gridCol w:w="1288"/>
        <w:gridCol w:w="1230"/>
      </w:tblGrid>
      <w:tr w:rsidR="00750E47" w:rsidRPr="00AF2974" w:rsidTr="00672684">
        <w:trPr>
          <w:cantSplit/>
        </w:trPr>
        <w:tc>
          <w:tcPr>
            <w:tcW w:w="5508" w:type="dxa"/>
            <w:shd w:val="clear" w:color="auto" w:fill="auto"/>
          </w:tcPr>
          <w:p w:rsidR="00750E47" w:rsidRPr="00AF2974" w:rsidRDefault="00750E47" w:rsidP="00672684">
            <w:pPr>
              <w:pStyle w:val="TableText"/>
            </w:pPr>
          </w:p>
        </w:tc>
        <w:tc>
          <w:tcPr>
            <w:tcW w:w="1288" w:type="dxa"/>
            <w:shd w:val="clear" w:color="auto" w:fill="auto"/>
          </w:tcPr>
          <w:p w:rsidR="00750E47" w:rsidRDefault="00750E47" w:rsidP="00672684">
            <w:pPr>
              <w:pStyle w:val="TableTextHeadingRight"/>
            </w:pPr>
            <w:r w:rsidRPr="00370BB5">
              <w:t>201</w:t>
            </w:r>
            <w:r>
              <w:t>4</w:t>
            </w:r>
          </w:p>
          <w:p w:rsidR="00750E47" w:rsidRPr="00AF2974" w:rsidRDefault="00750E47" w:rsidP="00672684">
            <w:pPr>
              <w:pStyle w:val="TableTextHeadingRight"/>
            </w:pPr>
            <w:r w:rsidRPr="00AF2974">
              <w:t>%</w:t>
            </w:r>
          </w:p>
        </w:tc>
        <w:tc>
          <w:tcPr>
            <w:tcW w:w="1230" w:type="dxa"/>
          </w:tcPr>
          <w:p w:rsidR="00750E47" w:rsidRDefault="00750E47" w:rsidP="00672684">
            <w:pPr>
              <w:pStyle w:val="TableTextHeadingRight"/>
            </w:pPr>
            <w:r>
              <w:t>2013</w:t>
            </w:r>
          </w:p>
          <w:p w:rsidR="00750E47" w:rsidRPr="00AF2974" w:rsidRDefault="00750E47" w:rsidP="00672684">
            <w:pPr>
              <w:pStyle w:val="TableTextHeadingRight"/>
            </w:pPr>
            <w:r w:rsidRPr="00AF2974">
              <w:t>%</w:t>
            </w:r>
          </w:p>
        </w:tc>
      </w:tr>
      <w:tr w:rsidR="00750E47" w:rsidRPr="00AF2974" w:rsidTr="00672684">
        <w:trPr>
          <w:cantSplit/>
        </w:trPr>
        <w:tc>
          <w:tcPr>
            <w:tcW w:w="5508" w:type="dxa"/>
            <w:shd w:val="clear" w:color="auto" w:fill="auto"/>
          </w:tcPr>
          <w:p w:rsidR="00750E47" w:rsidRPr="00AF2974" w:rsidRDefault="00750E47" w:rsidP="00672684">
            <w:pPr>
              <w:pStyle w:val="TableText"/>
              <w:rPr>
                <w:b/>
              </w:rPr>
            </w:pPr>
            <w:r w:rsidRPr="00AF2974">
              <w:rPr>
                <w:b/>
              </w:rPr>
              <w:t>Categories of plan assets</w:t>
            </w:r>
          </w:p>
        </w:tc>
        <w:tc>
          <w:tcPr>
            <w:tcW w:w="1288" w:type="dxa"/>
            <w:shd w:val="clear" w:color="auto" w:fill="E0E0E0"/>
          </w:tcPr>
          <w:p w:rsidR="00750E47" w:rsidRPr="00AF2974" w:rsidRDefault="00750E47" w:rsidP="00672684">
            <w:pPr>
              <w:pStyle w:val="TableTextRight"/>
            </w:pPr>
          </w:p>
        </w:tc>
        <w:tc>
          <w:tcPr>
            <w:tcW w:w="1230" w:type="dxa"/>
          </w:tcPr>
          <w:p w:rsidR="00750E47" w:rsidRPr="00AF2974" w:rsidRDefault="00750E47" w:rsidP="00672684">
            <w:pPr>
              <w:pStyle w:val="TableTextRight"/>
            </w:pPr>
          </w:p>
        </w:tc>
      </w:tr>
      <w:tr w:rsidR="00750E47" w:rsidRPr="00AF2974" w:rsidTr="00672684">
        <w:trPr>
          <w:cantSplit/>
        </w:trPr>
        <w:tc>
          <w:tcPr>
            <w:tcW w:w="5508" w:type="dxa"/>
            <w:shd w:val="clear" w:color="auto" w:fill="auto"/>
          </w:tcPr>
          <w:p w:rsidR="00750E47" w:rsidRPr="00AF2974" w:rsidRDefault="00750E47" w:rsidP="00672684">
            <w:pPr>
              <w:pStyle w:val="TableText"/>
            </w:pPr>
            <w:r w:rsidRPr="00AF2974">
              <w:t>The major categories of plan assets are as follows:</w:t>
            </w:r>
          </w:p>
        </w:tc>
        <w:tc>
          <w:tcPr>
            <w:tcW w:w="1288" w:type="dxa"/>
            <w:shd w:val="clear" w:color="auto" w:fill="E0E0E0"/>
          </w:tcPr>
          <w:p w:rsidR="00750E47" w:rsidRPr="00AF2974" w:rsidRDefault="00750E47" w:rsidP="00672684">
            <w:pPr>
              <w:pStyle w:val="TableTextRight"/>
            </w:pPr>
          </w:p>
        </w:tc>
        <w:tc>
          <w:tcPr>
            <w:tcW w:w="1230" w:type="dxa"/>
          </w:tcPr>
          <w:p w:rsidR="00750E47" w:rsidRPr="00AF2974" w:rsidRDefault="00750E47" w:rsidP="00672684">
            <w:pPr>
              <w:pStyle w:val="TableTextRight"/>
            </w:pP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Domestic equity</w:t>
            </w:r>
          </w:p>
        </w:tc>
        <w:tc>
          <w:tcPr>
            <w:tcW w:w="1288" w:type="dxa"/>
            <w:shd w:val="clear" w:color="auto" w:fill="E0E0E0"/>
            <w:vAlign w:val="bottom"/>
          </w:tcPr>
          <w:p w:rsidR="00750E47" w:rsidRPr="00420C02" w:rsidRDefault="00750E47" w:rsidP="00672684">
            <w:pPr>
              <w:pStyle w:val="TableTextRight"/>
            </w:pPr>
            <w:r>
              <w:t>26.8</w:t>
            </w:r>
          </w:p>
        </w:tc>
        <w:tc>
          <w:tcPr>
            <w:tcW w:w="1230" w:type="dxa"/>
            <w:vAlign w:val="bottom"/>
          </w:tcPr>
          <w:p w:rsidR="00750E47" w:rsidRPr="00444BBF" w:rsidRDefault="00750E47" w:rsidP="00672684">
            <w:pPr>
              <w:pStyle w:val="TableTextRight"/>
            </w:pPr>
            <w:r w:rsidRPr="00444BBF">
              <w:t>26.7</w:t>
            </w: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International equity</w:t>
            </w:r>
          </w:p>
        </w:tc>
        <w:tc>
          <w:tcPr>
            <w:tcW w:w="1288" w:type="dxa"/>
            <w:shd w:val="clear" w:color="auto" w:fill="E0E0E0"/>
            <w:vAlign w:val="bottom"/>
          </w:tcPr>
          <w:p w:rsidR="00750E47" w:rsidRPr="00420C02" w:rsidRDefault="00750E47" w:rsidP="00672684">
            <w:pPr>
              <w:pStyle w:val="TableTextRight"/>
            </w:pPr>
            <w:r>
              <w:t>26.8</w:t>
            </w:r>
          </w:p>
        </w:tc>
        <w:tc>
          <w:tcPr>
            <w:tcW w:w="1230" w:type="dxa"/>
            <w:vAlign w:val="bottom"/>
          </w:tcPr>
          <w:p w:rsidR="00750E47" w:rsidRPr="00444BBF" w:rsidRDefault="00750E47" w:rsidP="00672684">
            <w:pPr>
              <w:pStyle w:val="TableTextRight"/>
            </w:pPr>
            <w:r w:rsidRPr="00444BBF">
              <w:t>26.1</w:t>
            </w: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Domestic debt assets</w:t>
            </w:r>
          </w:p>
        </w:tc>
        <w:tc>
          <w:tcPr>
            <w:tcW w:w="1288" w:type="dxa"/>
            <w:shd w:val="clear" w:color="auto" w:fill="E0E0E0"/>
            <w:vAlign w:val="bottom"/>
          </w:tcPr>
          <w:p w:rsidR="00750E47" w:rsidRPr="00420C02" w:rsidRDefault="00750E47" w:rsidP="00672684">
            <w:pPr>
              <w:pStyle w:val="TableTextRight"/>
            </w:pPr>
            <w:r>
              <w:t>17.4</w:t>
            </w:r>
          </w:p>
        </w:tc>
        <w:tc>
          <w:tcPr>
            <w:tcW w:w="1230" w:type="dxa"/>
            <w:vAlign w:val="bottom"/>
          </w:tcPr>
          <w:p w:rsidR="00750E47" w:rsidRPr="00444BBF" w:rsidRDefault="00750E47" w:rsidP="00672684">
            <w:pPr>
              <w:pStyle w:val="TableTextRight"/>
            </w:pPr>
            <w:r w:rsidRPr="00444BBF">
              <w:t>18.9</w:t>
            </w: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Property</w:t>
            </w:r>
          </w:p>
        </w:tc>
        <w:tc>
          <w:tcPr>
            <w:tcW w:w="1288" w:type="dxa"/>
            <w:shd w:val="clear" w:color="auto" w:fill="E0E0E0"/>
            <w:vAlign w:val="bottom"/>
          </w:tcPr>
          <w:p w:rsidR="00750E47" w:rsidRPr="00420C02" w:rsidRDefault="00750E47" w:rsidP="00672684">
            <w:pPr>
              <w:pStyle w:val="TableTextRight"/>
            </w:pPr>
            <w:r>
              <w:t>7.6</w:t>
            </w:r>
          </w:p>
        </w:tc>
        <w:tc>
          <w:tcPr>
            <w:tcW w:w="1230" w:type="dxa"/>
            <w:vAlign w:val="bottom"/>
          </w:tcPr>
          <w:p w:rsidR="00750E47" w:rsidRPr="00444BBF" w:rsidRDefault="00750E47" w:rsidP="00672684">
            <w:pPr>
              <w:pStyle w:val="TableTextRight"/>
            </w:pPr>
            <w:r w:rsidRPr="00444BBF">
              <w:t>8.2</w:t>
            </w: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Cash</w:t>
            </w:r>
          </w:p>
        </w:tc>
        <w:tc>
          <w:tcPr>
            <w:tcW w:w="1288" w:type="dxa"/>
            <w:shd w:val="clear" w:color="auto" w:fill="E0E0E0"/>
            <w:vAlign w:val="bottom"/>
          </w:tcPr>
          <w:p w:rsidR="00750E47" w:rsidRPr="00420C02" w:rsidRDefault="00750E47" w:rsidP="00672684">
            <w:pPr>
              <w:pStyle w:val="TableTextRight"/>
            </w:pPr>
            <w:r>
              <w:t>4.2</w:t>
            </w:r>
          </w:p>
        </w:tc>
        <w:tc>
          <w:tcPr>
            <w:tcW w:w="1230" w:type="dxa"/>
            <w:vAlign w:val="bottom"/>
          </w:tcPr>
          <w:p w:rsidR="00750E47" w:rsidRPr="00444BBF" w:rsidRDefault="00750E47" w:rsidP="00672684">
            <w:pPr>
              <w:pStyle w:val="TableTextRight"/>
            </w:pPr>
            <w:r w:rsidRPr="00444BBF">
              <w:t>6.0</w:t>
            </w:r>
          </w:p>
        </w:tc>
      </w:tr>
      <w:tr w:rsidR="00750E47" w:rsidRPr="00AF2974" w:rsidTr="00672684">
        <w:trPr>
          <w:cantSplit/>
        </w:trPr>
        <w:tc>
          <w:tcPr>
            <w:tcW w:w="5508" w:type="dxa"/>
            <w:shd w:val="clear" w:color="auto" w:fill="auto"/>
          </w:tcPr>
          <w:p w:rsidR="00750E47" w:rsidRPr="00AF2974" w:rsidRDefault="00750E47" w:rsidP="00672684">
            <w:pPr>
              <w:pStyle w:val="TableTextIndent"/>
            </w:pPr>
            <w:r w:rsidRPr="00AF2974">
              <w:t>Other</w:t>
            </w:r>
          </w:p>
        </w:tc>
        <w:tc>
          <w:tcPr>
            <w:tcW w:w="1288" w:type="dxa"/>
            <w:shd w:val="clear" w:color="auto" w:fill="E0E0E0"/>
            <w:vAlign w:val="bottom"/>
          </w:tcPr>
          <w:p w:rsidR="00750E47" w:rsidRPr="00420C02" w:rsidRDefault="00750E47" w:rsidP="00672684">
            <w:pPr>
              <w:pStyle w:val="TableTextRight"/>
            </w:pPr>
            <w:r>
              <w:t>17.2</w:t>
            </w:r>
          </w:p>
        </w:tc>
        <w:tc>
          <w:tcPr>
            <w:tcW w:w="1230" w:type="dxa"/>
            <w:vAlign w:val="bottom"/>
          </w:tcPr>
          <w:p w:rsidR="00750E47" w:rsidRPr="00444BBF" w:rsidRDefault="00750E47" w:rsidP="00672684">
            <w:pPr>
              <w:pStyle w:val="TableTextRight"/>
            </w:pPr>
            <w:r w:rsidRPr="00444BBF">
              <w:t>14.1</w:t>
            </w:r>
          </w:p>
        </w:tc>
      </w:tr>
      <w:tr w:rsidR="00750E47" w:rsidRPr="00B678BF" w:rsidTr="00672684">
        <w:trPr>
          <w:cantSplit/>
        </w:trPr>
        <w:tc>
          <w:tcPr>
            <w:tcW w:w="5508" w:type="dxa"/>
            <w:shd w:val="clear" w:color="auto" w:fill="auto"/>
          </w:tcPr>
          <w:p w:rsidR="00750E47" w:rsidRPr="00AF2974" w:rsidRDefault="00750E47" w:rsidP="00672684">
            <w:pPr>
              <w:pStyle w:val="TableText"/>
            </w:pPr>
          </w:p>
        </w:tc>
        <w:tc>
          <w:tcPr>
            <w:tcW w:w="1288" w:type="dxa"/>
            <w:shd w:val="clear" w:color="auto" w:fill="E0E0E0"/>
            <w:vAlign w:val="bottom"/>
          </w:tcPr>
          <w:p w:rsidR="00750E47" w:rsidRPr="00B678BF" w:rsidRDefault="00750E47" w:rsidP="00672684">
            <w:pPr>
              <w:pStyle w:val="TableTextRight"/>
              <w:rPr>
                <w:b/>
              </w:rPr>
            </w:pPr>
            <w:r w:rsidRPr="00B678BF">
              <w:rPr>
                <w:b/>
              </w:rPr>
              <w:t>100.0</w:t>
            </w:r>
          </w:p>
        </w:tc>
        <w:tc>
          <w:tcPr>
            <w:tcW w:w="1230" w:type="dxa"/>
            <w:vAlign w:val="bottom"/>
          </w:tcPr>
          <w:p w:rsidR="00750E47" w:rsidRPr="00B678BF" w:rsidRDefault="00750E47" w:rsidP="00672684">
            <w:pPr>
              <w:pStyle w:val="TableTextRight"/>
              <w:rPr>
                <w:b/>
              </w:rPr>
            </w:pPr>
            <w:r w:rsidRPr="00B678BF">
              <w:rPr>
                <w:b/>
              </w:rPr>
              <w:t>100.0</w:t>
            </w:r>
          </w:p>
        </w:tc>
      </w:tr>
    </w:tbl>
    <w:p w:rsidR="0072662C" w:rsidRPr="00AF2974" w:rsidRDefault="0072662C" w:rsidP="001B5393"/>
    <w:p w:rsidR="00DF0B5F" w:rsidRPr="00AF2974" w:rsidRDefault="00DF0B5F" w:rsidP="00A05E4F">
      <w:pPr>
        <w:pStyle w:val="Heading2Notes"/>
      </w:pPr>
      <w:r w:rsidRPr="00AF2974">
        <w:br w:type="page"/>
      </w:r>
      <w:bookmarkStart w:id="101" w:name="_Toc303670569"/>
      <w:bookmarkStart w:id="102" w:name="_Toc335740867"/>
      <w:bookmarkStart w:id="103" w:name="_Toc399334639"/>
      <w:r w:rsidR="00FD0EA2">
        <w:lastRenderedPageBreak/>
        <w:t>Note 23</w:t>
      </w:r>
      <w:r w:rsidR="00A05E4F" w:rsidRPr="00AF2974">
        <w:t>.</w:t>
      </w:r>
      <w:r w:rsidR="00A05E4F" w:rsidRPr="00AF2974">
        <w:tab/>
      </w:r>
      <w:r w:rsidRPr="00AF2974">
        <w:t>Trust account balances</w:t>
      </w:r>
      <w:bookmarkEnd w:id="101"/>
      <w:bookmarkEnd w:id="102"/>
      <w:bookmarkEnd w:id="103"/>
    </w:p>
    <w:p w:rsidR="00DF0B5F" w:rsidRDefault="002643E8" w:rsidP="00193298">
      <w:pPr>
        <w:pStyle w:val="Heading3"/>
      </w:pPr>
      <w:r>
        <w:t xml:space="preserve">(a) </w:t>
      </w:r>
      <w:r w:rsidR="00DF0B5F" w:rsidRPr="00AF2974">
        <w:t xml:space="preserve">Net assets of trust accounts </w:t>
      </w:r>
      <w:r w:rsidR="0007418C">
        <w:t>i</w:t>
      </w:r>
      <w:r w:rsidR="00DF0B5F" w:rsidRPr="00AF2974">
        <w:t>ncluded in the financial statements are:</w:t>
      </w:r>
    </w:p>
    <w:tbl>
      <w:tblPr>
        <w:tblW w:w="9857" w:type="dxa"/>
        <w:tblLayout w:type="fixed"/>
        <w:tblLook w:val="0000" w:firstRow="0" w:lastRow="0" w:firstColumn="0" w:lastColumn="0" w:noHBand="0" w:noVBand="0"/>
      </w:tblPr>
      <w:tblGrid>
        <w:gridCol w:w="3798"/>
        <w:gridCol w:w="1514"/>
        <w:gridCol w:w="1515"/>
        <w:gridCol w:w="1515"/>
        <w:gridCol w:w="1515"/>
      </w:tblGrid>
      <w:tr w:rsidR="00952556" w:rsidRPr="00370BB5" w:rsidTr="00433AE3">
        <w:trPr>
          <w:cantSplit/>
        </w:trPr>
        <w:tc>
          <w:tcPr>
            <w:tcW w:w="3798" w:type="dxa"/>
          </w:tcPr>
          <w:p w:rsidR="00952556" w:rsidRPr="00AF2974" w:rsidRDefault="00952556" w:rsidP="00433AE3">
            <w:pPr>
              <w:pStyle w:val="TableText"/>
              <w:rPr>
                <w:b/>
                <w:bCs/>
              </w:rPr>
            </w:pPr>
          </w:p>
        </w:tc>
        <w:tc>
          <w:tcPr>
            <w:tcW w:w="3029" w:type="dxa"/>
            <w:gridSpan w:val="2"/>
          </w:tcPr>
          <w:p w:rsidR="00952556" w:rsidRPr="005F242B" w:rsidRDefault="00952556" w:rsidP="00433AE3">
            <w:pPr>
              <w:pStyle w:val="TableTextHeadingCentre"/>
            </w:pPr>
            <w:r>
              <w:t>Opening balance</w:t>
            </w:r>
          </w:p>
        </w:tc>
        <w:tc>
          <w:tcPr>
            <w:tcW w:w="3030" w:type="dxa"/>
            <w:gridSpan w:val="2"/>
            <w:shd w:val="clear" w:color="auto" w:fill="E0E0E0"/>
          </w:tcPr>
          <w:p w:rsidR="00952556" w:rsidRPr="00370BB5" w:rsidRDefault="00952556" w:rsidP="00433AE3">
            <w:pPr>
              <w:pStyle w:val="TableTextHeadingCentre"/>
            </w:pPr>
            <w:r w:rsidRPr="005F242B">
              <w:rPr>
                <w:bCs/>
                <w:szCs w:val="19"/>
              </w:rPr>
              <w:t>Income</w:t>
            </w:r>
          </w:p>
        </w:tc>
      </w:tr>
      <w:tr w:rsidR="00952556" w:rsidRPr="00370BB5" w:rsidTr="00433AE3">
        <w:trPr>
          <w:cantSplit/>
        </w:trPr>
        <w:tc>
          <w:tcPr>
            <w:tcW w:w="3798" w:type="dxa"/>
          </w:tcPr>
          <w:p w:rsidR="00952556" w:rsidRPr="00AF2974" w:rsidRDefault="00952556" w:rsidP="00433AE3">
            <w:pPr>
              <w:pStyle w:val="TableText"/>
              <w:rPr>
                <w:b/>
                <w:bCs/>
              </w:rPr>
            </w:pPr>
          </w:p>
        </w:tc>
        <w:tc>
          <w:tcPr>
            <w:tcW w:w="1514" w:type="dxa"/>
          </w:tcPr>
          <w:p w:rsidR="00952556" w:rsidRPr="00370BB5" w:rsidRDefault="00952556" w:rsidP="00433AE3">
            <w:pPr>
              <w:pStyle w:val="TableTextHeadingRight"/>
            </w:pPr>
            <w:r w:rsidRPr="00370BB5">
              <w:t>201</w:t>
            </w:r>
            <w:r>
              <w:t>4</w:t>
            </w:r>
          </w:p>
        </w:tc>
        <w:tc>
          <w:tcPr>
            <w:tcW w:w="1515" w:type="dxa"/>
          </w:tcPr>
          <w:p w:rsidR="00952556" w:rsidRPr="005F242B" w:rsidRDefault="00952556" w:rsidP="00433AE3">
            <w:pPr>
              <w:pStyle w:val="TableTextHeadingRight"/>
            </w:pPr>
            <w:r w:rsidRPr="005F242B">
              <w:t>201</w:t>
            </w:r>
            <w:r>
              <w:t>3</w:t>
            </w:r>
          </w:p>
        </w:tc>
        <w:tc>
          <w:tcPr>
            <w:tcW w:w="1515" w:type="dxa"/>
          </w:tcPr>
          <w:p w:rsidR="00952556" w:rsidRPr="005F242B" w:rsidRDefault="00952556" w:rsidP="00433AE3">
            <w:pPr>
              <w:pStyle w:val="TableTextHeadingRight"/>
            </w:pPr>
            <w:r>
              <w:t>2014</w:t>
            </w:r>
          </w:p>
        </w:tc>
        <w:tc>
          <w:tcPr>
            <w:tcW w:w="1515" w:type="dxa"/>
          </w:tcPr>
          <w:p w:rsidR="00952556" w:rsidRPr="00370BB5" w:rsidRDefault="00952556" w:rsidP="00433AE3">
            <w:pPr>
              <w:pStyle w:val="TableTextHeadingRight"/>
              <w:ind w:left="-250" w:firstLine="250"/>
            </w:pPr>
            <w:r>
              <w:t>2013</w:t>
            </w:r>
          </w:p>
        </w:tc>
      </w:tr>
      <w:tr w:rsidR="00952556" w:rsidRPr="00370BB5" w:rsidTr="00433AE3">
        <w:trPr>
          <w:cantSplit/>
        </w:trPr>
        <w:tc>
          <w:tcPr>
            <w:tcW w:w="3798" w:type="dxa"/>
          </w:tcPr>
          <w:p w:rsidR="00952556" w:rsidRPr="00AF2974" w:rsidRDefault="00952556" w:rsidP="00433AE3">
            <w:pPr>
              <w:pStyle w:val="TableText"/>
              <w:rPr>
                <w:b/>
                <w:bCs/>
              </w:rPr>
            </w:pPr>
          </w:p>
        </w:tc>
        <w:tc>
          <w:tcPr>
            <w:tcW w:w="1514" w:type="dxa"/>
          </w:tcPr>
          <w:p w:rsidR="00952556" w:rsidRPr="00370BB5" w:rsidRDefault="00952556" w:rsidP="00433AE3">
            <w:pPr>
              <w:pStyle w:val="TableTextHeadingRight"/>
            </w:pPr>
            <w:r w:rsidRPr="00370BB5">
              <w:t>$</w:t>
            </w:r>
            <w:r>
              <w:t>’</w:t>
            </w:r>
            <w:r w:rsidRPr="00370BB5">
              <w:t>000</w:t>
            </w:r>
          </w:p>
        </w:tc>
        <w:tc>
          <w:tcPr>
            <w:tcW w:w="1515" w:type="dxa"/>
          </w:tcPr>
          <w:p w:rsidR="00952556" w:rsidRPr="005F242B" w:rsidRDefault="00952556" w:rsidP="00433AE3">
            <w:pPr>
              <w:pStyle w:val="TableTextHeadingRight"/>
            </w:pPr>
            <w:r w:rsidRPr="005F242B">
              <w:t>$</w:t>
            </w:r>
            <w:r>
              <w:t>’</w:t>
            </w:r>
            <w:r w:rsidRPr="005F242B">
              <w:t>000</w:t>
            </w:r>
          </w:p>
        </w:tc>
        <w:tc>
          <w:tcPr>
            <w:tcW w:w="1515" w:type="dxa"/>
          </w:tcPr>
          <w:p w:rsidR="00952556" w:rsidRPr="005F242B" w:rsidRDefault="00952556" w:rsidP="00433AE3">
            <w:pPr>
              <w:pStyle w:val="TableTextHeadingRight"/>
            </w:pPr>
            <w:r w:rsidRPr="005F242B">
              <w:t>$</w:t>
            </w:r>
            <w:r>
              <w:t>’</w:t>
            </w:r>
            <w:r w:rsidRPr="005F242B">
              <w:t>000</w:t>
            </w:r>
          </w:p>
        </w:tc>
        <w:tc>
          <w:tcPr>
            <w:tcW w:w="1515" w:type="dxa"/>
          </w:tcPr>
          <w:p w:rsidR="00952556" w:rsidRPr="00370BB5" w:rsidRDefault="00952556" w:rsidP="00433AE3">
            <w:pPr>
              <w:pStyle w:val="TableTextHeadingRight"/>
            </w:pPr>
            <w:r w:rsidRPr="00370BB5">
              <w:t>$</w:t>
            </w:r>
            <w:r>
              <w:t>’</w:t>
            </w:r>
            <w:r w:rsidRPr="00370BB5">
              <w:t>000</w:t>
            </w:r>
          </w:p>
        </w:tc>
      </w:tr>
      <w:tr w:rsidR="00952556" w:rsidRPr="00952556" w:rsidTr="00433AE3">
        <w:trPr>
          <w:cantSplit/>
        </w:trPr>
        <w:tc>
          <w:tcPr>
            <w:tcW w:w="3798" w:type="dxa"/>
          </w:tcPr>
          <w:p w:rsidR="00952556" w:rsidRPr="00AF2974" w:rsidRDefault="00952556" w:rsidP="00433AE3">
            <w:pPr>
              <w:pStyle w:val="TableText"/>
              <w:rPr>
                <w:b/>
                <w:bCs/>
              </w:rPr>
            </w:pPr>
            <w:r w:rsidRPr="00AF2974">
              <w:rPr>
                <w:b/>
                <w:bCs/>
              </w:rPr>
              <w:t>Controlled trusts</w:t>
            </w:r>
          </w:p>
        </w:tc>
        <w:tc>
          <w:tcPr>
            <w:tcW w:w="1514" w:type="dxa"/>
            <w:shd w:val="clear" w:color="auto" w:fill="E0E0E0"/>
          </w:tcPr>
          <w:p w:rsidR="00952556" w:rsidRPr="00952556" w:rsidRDefault="00952556" w:rsidP="00952556">
            <w:pPr>
              <w:pStyle w:val="TableTextRight"/>
            </w:pPr>
          </w:p>
        </w:tc>
        <w:tc>
          <w:tcPr>
            <w:tcW w:w="1515" w:type="dxa"/>
          </w:tcPr>
          <w:p w:rsidR="00952556" w:rsidRPr="00952556" w:rsidRDefault="00952556" w:rsidP="00952556">
            <w:pPr>
              <w:pStyle w:val="TableTextRight"/>
            </w:pPr>
          </w:p>
        </w:tc>
        <w:tc>
          <w:tcPr>
            <w:tcW w:w="1515" w:type="dxa"/>
            <w:shd w:val="clear" w:color="auto" w:fill="E0E0E0"/>
          </w:tcPr>
          <w:p w:rsidR="00952556" w:rsidRPr="00952556" w:rsidRDefault="00952556" w:rsidP="00952556">
            <w:pPr>
              <w:pStyle w:val="TableTextRight"/>
            </w:pPr>
          </w:p>
        </w:tc>
        <w:tc>
          <w:tcPr>
            <w:tcW w:w="1515" w:type="dxa"/>
          </w:tcPr>
          <w:p w:rsidR="00952556" w:rsidRPr="00952556" w:rsidRDefault="00952556" w:rsidP="00952556">
            <w:pPr>
              <w:pStyle w:val="TableTextRight"/>
            </w:pPr>
          </w:p>
        </w:tc>
      </w:tr>
      <w:tr w:rsidR="00952556" w:rsidRPr="00952556" w:rsidTr="00433AE3">
        <w:trPr>
          <w:cantSplit/>
        </w:trPr>
        <w:tc>
          <w:tcPr>
            <w:tcW w:w="3798" w:type="dxa"/>
          </w:tcPr>
          <w:p w:rsidR="00952556" w:rsidRPr="00952556" w:rsidRDefault="00952556" w:rsidP="00952556">
            <w:pPr>
              <w:pStyle w:val="TableText"/>
            </w:pPr>
            <w:r w:rsidRPr="00952556">
              <w:t xml:space="preserve">Finance Agency Trust </w:t>
            </w:r>
          </w:p>
        </w:tc>
        <w:tc>
          <w:tcPr>
            <w:tcW w:w="1514" w:type="dxa"/>
            <w:shd w:val="clear" w:color="auto" w:fill="E0E0E0"/>
            <w:vAlign w:val="bottom"/>
          </w:tcPr>
          <w:p w:rsidR="00952556" w:rsidRPr="00952556" w:rsidRDefault="00952556" w:rsidP="00952556">
            <w:pPr>
              <w:pStyle w:val="TableTextRight"/>
            </w:pPr>
            <w:r w:rsidRPr="00952556">
              <w:t xml:space="preserve">28 </w:t>
            </w:r>
          </w:p>
        </w:tc>
        <w:tc>
          <w:tcPr>
            <w:tcW w:w="1515" w:type="dxa"/>
            <w:vAlign w:val="bottom"/>
          </w:tcPr>
          <w:p w:rsidR="00952556" w:rsidRPr="00952556" w:rsidRDefault="00952556" w:rsidP="00952556">
            <w:pPr>
              <w:pStyle w:val="TableTextRight"/>
            </w:pPr>
            <w:r w:rsidRPr="00952556">
              <w:t>53</w:t>
            </w:r>
          </w:p>
        </w:tc>
        <w:tc>
          <w:tcPr>
            <w:tcW w:w="1515" w:type="dxa"/>
            <w:shd w:val="clear" w:color="auto" w:fill="E0E0E0"/>
            <w:vAlign w:val="bottom"/>
          </w:tcPr>
          <w:p w:rsidR="00952556" w:rsidRPr="00952556" w:rsidRDefault="00952556" w:rsidP="00952556">
            <w:pPr>
              <w:pStyle w:val="TableTextRight"/>
            </w:pPr>
          </w:p>
        </w:tc>
        <w:tc>
          <w:tcPr>
            <w:tcW w:w="1515" w:type="dxa"/>
            <w:vAlign w:val="bottom"/>
          </w:tcPr>
          <w:p w:rsidR="00952556" w:rsidRPr="00952556" w:rsidRDefault="00952556" w:rsidP="00952556">
            <w:pPr>
              <w:pStyle w:val="TableTextRight"/>
            </w:pPr>
          </w:p>
        </w:tc>
      </w:tr>
      <w:tr w:rsidR="00952556" w:rsidRPr="00952556" w:rsidTr="00433AE3">
        <w:trPr>
          <w:cantSplit/>
        </w:trPr>
        <w:tc>
          <w:tcPr>
            <w:tcW w:w="3798" w:type="dxa"/>
          </w:tcPr>
          <w:p w:rsidR="00952556" w:rsidRPr="00952556" w:rsidRDefault="00952556" w:rsidP="00952556">
            <w:pPr>
              <w:pStyle w:val="TableText"/>
            </w:pPr>
            <w:r w:rsidRPr="00952556">
              <w:t>Government Accommodation Trust</w:t>
            </w:r>
          </w:p>
        </w:tc>
        <w:tc>
          <w:tcPr>
            <w:tcW w:w="1514" w:type="dxa"/>
            <w:shd w:val="clear" w:color="auto" w:fill="E0E0E0"/>
            <w:vAlign w:val="bottom"/>
          </w:tcPr>
          <w:p w:rsidR="00952556" w:rsidRPr="00952556" w:rsidRDefault="00952556" w:rsidP="00952556">
            <w:pPr>
              <w:pStyle w:val="TableTextRight"/>
            </w:pPr>
            <w:r w:rsidRPr="00952556">
              <w:t xml:space="preserve">766 </w:t>
            </w:r>
          </w:p>
        </w:tc>
        <w:tc>
          <w:tcPr>
            <w:tcW w:w="1515" w:type="dxa"/>
            <w:vAlign w:val="bottom"/>
          </w:tcPr>
          <w:p w:rsidR="00952556" w:rsidRPr="00952556" w:rsidRDefault="00952556" w:rsidP="00952556">
            <w:pPr>
              <w:pStyle w:val="TableTextRight"/>
            </w:pPr>
            <w:r w:rsidRPr="00952556">
              <w:t>3 393</w:t>
            </w:r>
          </w:p>
        </w:tc>
        <w:tc>
          <w:tcPr>
            <w:tcW w:w="1515" w:type="dxa"/>
            <w:shd w:val="clear" w:color="auto" w:fill="E0E0E0"/>
            <w:vAlign w:val="bottom"/>
          </w:tcPr>
          <w:p w:rsidR="00952556" w:rsidRPr="00952556" w:rsidRDefault="00952556" w:rsidP="00952556">
            <w:pPr>
              <w:pStyle w:val="TableTextRight"/>
            </w:pPr>
            <w:r w:rsidRPr="00952556">
              <w:t>28 751</w:t>
            </w:r>
          </w:p>
        </w:tc>
        <w:tc>
          <w:tcPr>
            <w:tcW w:w="1515" w:type="dxa"/>
            <w:vAlign w:val="bottom"/>
          </w:tcPr>
          <w:p w:rsidR="00952556" w:rsidRPr="00952556" w:rsidRDefault="00952556" w:rsidP="00952556">
            <w:pPr>
              <w:pStyle w:val="TableTextRight"/>
            </w:pPr>
            <w:r w:rsidRPr="00952556">
              <w:t xml:space="preserve">25 665 </w:t>
            </w:r>
          </w:p>
        </w:tc>
      </w:tr>
      <w:tr w:rsidR="00952556" w:rsidRPr="00952556" w:rsidTr="00433AE3">
        <w:trPr>
          <w:cantSplit/>
        </w:trPr>
        <w:tc>
          <w:tcPr>
            <w:tcW w:w="3798" w:type="dxa"/>
          </w:tcPr>
          <w:p w:rsidR="00952556" w:rsidRPr="00952556" w:rsidRDefault="00952556" w:rsidP="00952556">
            <w:pPr>
              <w:pStyle w:val="TableText"/>
            </w:pPr>
            <w:r w:rsidRPr="00952556">
              <w:t>Shared Corporate Services Trust Account</w:t>
            </w:r>
          </w:p>
        </w:tc>
        <w:tc>
          <w:tcPr>
            <w:tcW w:w="1514" w:type="dxa"/>
            <w:shd w:val="clear" w:color="auto" w:fill="E0E0E0"/>
            <w:vAlign w:val="bottom"/>
          </w:tcPr>
          <w:p w:rsidR="00952556" w:rsidRPr="00952556" w:rsidRDefault="00952556" w:rsidP="00952556">
            <w:pPr>
              <w:pStyle w:val="TableTextRight"/>
            </w:pPr>
            <w:r w:rsidRPr="00952556">
              <w:t xml:space="preserve">2 753 </w:t>
            </w:r>
          </w:p>
        </w:tc>
        <w:tc>
          <w:tcPr>
            <w:tcW w:w="1515" w:type="dxa"/>
            <w:vAlign w:val="bottom"/>
          </w:tcPr>
          <w:p w:rsidR="00952556" w:rsidRPr="00952556" w:rsidRDefault="00952556" w:rsidP="00952556">
            <w:pPr>
              <w:pStyle w:val="TableTextRight"/>
            </w:pPr>
            <w:r w:rsidRPr="00952556">
              <w:t>2 070</w:t>
            </w:r>
          </w:p>
        </w:tc>
        <w:tc>
          <w:tcPr>
            <w:tcW w:w="1515" w:type="dxa"/>
            <w:shd w:val="clear" w:color="auto" w:fill="E0E0E0"/>
            <w:vAlign w:val="bottom"/>
          </w:tcPr>
          <w:p w:rsidR="00952556" w:rsidRPr="00952556" w:rsidRDefault="00952556" w:rsidP="00952556">
            <w:pPr>
              <w:pStyle w:val="TableTextRight"/>
            </w:pPr>
            <w:r w:rsidRPr="00952556">
              <w:t>20 871</w:t>
            </w:r>
          </w:p>
        </w:tc>
        <w:tc>
          <w:tcPr>
            <w:tcW w:w="1515" w:type="dxa"/>
            <w:vAlign w:val="bottom"/>
          </w:tcPr>
          <w:p w:rsidR="00952556" w:rsidRPr="00952556" w:rsidRDefault="00952556" w:rsidP="00952556">
            <w:pPr>
              <w:pStyle w:val="TableTextRight"/>
            </w:pPr>
            <w:r w:rsidRPr="00952556">
              <w:t xml:space="preserve">19 317 </w:t>
            </w:r>
          </w:p>
        </w:tc>
      </w:tr>
      <w:tr w:rsidR="00952556" w:rsidRPr="00952556" w:rsidTr="00433AE3">
        <w:trPr>
          <w:cantSplit/>
        </w:trPr>
        <w:tc>
          <w:tcPr>
            <w:tcW w:w="3798" w:type="dxa"/>
          </w:tcPr>
          <w:p w:rsidR="00952556" w:rsidRPr="00952556" w:rsidRDefault="00952556" w:rsidP="00952556">
            <w:pPr>
              <w:pStyle w:val="TableText"/>
            </w:pPr>
            <w:r w:rsidRPr="00952556">
              <w:t>Treasury Trust</w:t>
            </w:r>
          </w:p>
        </w:tc>
        <w:tc>
          <w:tcPr>
            <w:tcW w:w="1514" w:type="dxa"/>
            <w:shd w:val="clear" w:color="auto" w:fill="E0E0E0"/>
            <w:vAlign w:val="bottom"/>
          </w:tcPr>
          <w:p w:rsidR="00952556" w:rsidRPr="00952556" w:rsidRDefault="00952556" w:rsidP="00952556">
            <w:pPr>
              <w:pStyle w:val="TableTextRight"/>
            </w:pPr>
            <w:r w:rsidRPr="00952556">
              <w:t xml:space="preserve">5 192 </w:t>
            </w:r>
          </w:p>
        </w:tc>
        <w:tc>
          <w:tcPr>
            <w:tcW w:w="1515" w:type="dxa"/>
            <w:vAlign w:val="bottom"/>
          </w:tcPr>
          <w:p w:rsidR="00952556" w:rsidRPr="00952556" w:rsidRDefault="00952556" w:rsidP="00952556">
            <w:pPr>
              <w:pStyle w:val="TableTextRight"/>
            </w:pPr>
            <w:r w:rsidRPr="00952556">
              <w:t>4 752</w:t>
            </w:r>
          </w:p>
        </w:tc>
        <w:tc>
          <w:tcPr>
            <w:tcW w:w="1515" w:type="dxa"/>
            <w:shd w:val="clear" w:color="auto" w:fill="E0E0E0"/>
            <w:vAlign w:val="bottom"/>
          </w:tcPr>
          <w:p w:rsidR="00952556" w:rsidRPr="00952556" w:rsidRDefault="00952556" w:rsidP="00952556">
            <w:pPr>
              <w:pStyle w:val="TableTextRight"/>
            </w:pPr>
            <w:r w:rsidRPr="00952556">
              <w:t>1 053</w:t>
            </w:r>
          </w:p>
        </w:tc>
        <w:tc>
          <w:tcPr>
            <w:tcW w:w="1515" w:type="dxa"/>
            <w:vAlign w:val="bottom"/>
          </w:tcPr>
          <w:p w:rsidR="00952556" w:rsidRPr="00952556" w:rsidRDefault="00952556" w:rsidP="00952556">
            <w:pPr>
              <w:pStyle w:val="TableTextRight"/>
            </w:pPr>
            <w:r w:rsidRPr="00952556">
              <w:t xml:space="preserve">1 142 </w:t>
            </w:r>
          </w:p>
        </w:tc>
      </w:tr>
      <w:tr w:rsidR="00952556" w:rsidRPr="00952556" w:rsidTr="00433AE3">
        <w:trPr>
          <w:cantSplit/>
        </w:trPr>
        <w:tc>
          <w:tcPr>
            <w:tcW w:w="3798" w:type="dxa"/>
          </w:tcPr>
          <w:p w:rsidR="00952556" w:rsidRPr="00952556" w:rsidRDefault="00952556" w:rsidP="00952556">
            <w:pPr>
              <w:pStyle w:val="TableText"/>
            </w:pPr>
            <w:r w:rsidRPr="00952556">
              <w:t>Vehicle Lease Trust</w:t>
            </w:r>
          </w:p>
        </w:tc>
        <w:tc>
          <w:tcPr>
            <w:tcW w:w="1514" w:type="dxa"/>
            <w:shd w:val="clear" w:color="auto" w:fill="E0E0E0"/>
            <w:vAlign w:val="bottom"/>
          </w:tcPr>
          <w:p w:rsidR="00952556" w:rsidRPr="00952556" w:rsidRDefault="00952556" w:rsidP="00952556">
            <w:pPr>
              <w:pStyle w:val="TableTextRight"/>
            </w:pPr>
            <w:r w:rsidRPr="00952556">
              <w:t xml:space="preserve">58 </w:t>
            </w:r>
          </w:p>
        </w:tc>
        <w:tc>
          <w:tcPr>
            <w:tcW w:w="1515" w:type="dxa"/>
            <w:vAlign w:val="bottom"/>
          </w:tcPr>
          <w:p w:rsidR="00952556" w:rsidRPr="00952556" w:rsidRDefault="00952556" w:rsidP="00952556">
            <w:pPr>
              <w:pStyle w:val="TableTextRight"/>
            </w:pPr>
            <w:r w:rsidRPr="00952556">
              <w:t>(18)</w:t>
            </w:r>
          </w:p>
        </w:tc>
        <w:tc>
          <w:tcPr>
            <w:tcW w:w="1515" w:type="dxa"/>
            <w:shd w:val="clear" w:color="auto" w:fill="E0E0E0"/>
            <w:vAlign w:val="bottom"/>
          </w:tcPr>
          <w:p w:rsidR="00952556" w:rsidRPr="00952556" w:rsidRDefault="00952556" w:rsidP="00952556">
            <w:pPr>
              <w:pStyle w:val="TableTextRight"/>
            </w:pPr>
            <w:r w:rsidRPr="00952556">
              <w:t>76</w:t>
            </w:r>
          </w:p>
        </w:tc>
        <w:tc>
          <w:tcPr>
            <w:tcW w:w="1515" w:type="dxa"/>
            <w:vAlign w:val="bottom"/>
          </w:tcPr>
          <w:p w:rsidR="00952556" w:rsidRPr="00952556" w:rsidRDefault="00952556" w:rsidP="00952556">
            <w:pPr>
              <w:pStyle w:val="TableTextRight"/>
            </w:pPr>
            <w:r w:rsidRPr="00952556">
              <w:t xml:space="preserve">80 </w:t>
            </w:r>
          </w:p>
        </w:tc>
      </w:tr>
      <w:tr w:rsidR="00952556" w:rsidRPr="008C21E6" w:rsidTr="00433AE3">
        <w:trPr>
          <w:cantSplit/>
        </w:trPr>
        <w:tc>
          <w:tcPr>
            <w:tcW w:w="3798" w:type="dxa"/>
          </w:tcPr>
          <w:p w:rsidR="00952556" w:rsidRPr="008C21E6" w:rsidRDefault="00952556" w:rsidP="00433AE3">
            <w:pPr>
              <w:pStyle w:val="TableText"/>
              <w:rPr>
                <w:b/>
              </w:rPr>
            </w:pPr>
            <w:r w:rsidRPr="008C21E6">
              <w:rPr>
                <w:b/>
              </w:rPr>
              <w:t>Total controlled trusts</w:t>
            </w:r>
          </w:p>
        </w:tc>
        <w:tc>
          <w:tcPr>
            <w:tcW w:w="1514" w:type="dxa"/>
            <w:shd w:val="clear" w:color="auto" w:fill="E0E0E0"/>
            <w:vAlign w:val="bottom"/>
          </w:tcPr>
          <w:p w:rsidR="00952556" w:rsidRPr="008C21E6" w:rsidRDefault="00952556" w:rsidP="00433AE3">
            <w:pPr>
              <w:pStyle w:val="TableTextRight"/>
              <w:rPr>
                <w:b/>
              </w:rPr>
            </w:pPr>
            <w:r w:rsidRPr="008C21E6">
              <w:rPr>
                <w:b/>
              </w:rPr>
              <w:t xml:space="preserve">8 797 </w:t>
            </w:r>
          </w:p>
        </w:tc>
        <w:tc>
          <w:tcPr>
            <w:tcW w:w="1515" w:type="dxa"/>
            <w:vAlign w:val="bottom"/>
          </w:tcPr>
          <w:p w:rsidR="00952556" w:rsidRPr="008C21E6" w:rsidRDefault="00952556" w:rsidP="00433AE3">
            <w:pPr>
              <w:pStyle w:val="TableTextRight"/>
              <w:rPr>
                <w:b/>
              </w:rPr>
            </w:pPr>
            <w:r w:rsidRPr="008C21E6">
              <w:rPr>
                <w:b/>
              </w:rPr>
              <w:t xml:space="preserve">10 250 </w:t>
            </w:r>
          </w:p>
        </w:tc>
        <w:tc>
          <w:tcPr>
            <w:tcW w:w="1515" w:type="dxa"/>
            <w:shd w:val="clear" w:color="auto" w:fill="E0E0E0"/>
            <w:vAlign w:val="bottom"/>
          </w:tcPr>
          <w:p w:rsidR="00952556" w:rsidRPr="008C21E6" w:rsidRDefault="00952556" w:rsidP="00433AE3">
            <w:pPr>
              <w:pStyle w:val="TableTextRight"/>
              <w:rPr>
                <w:b/>
              </w:rPr>
            </w:pPr>
            <w:r w:rsidRPr="008C21E6">
              <w:rPr>
                <w:b/>
              </w:rPr>
              <w:t>50 751</w:t>
            </w:r>
          </w:p>
        </w:tc>
        <w:tc>
          <w:tcPr>
            <w:tcW w:w="1515" w:type="dxa"/>
            <w:vAlign w:val="bottom"/>
          </w:tcPr>
          <w:p w:rsidR="00952556" w:rsidRPr="008C21E6" w:rsidRDefault="00952556" w:rsidP="00433AE3">
            <w:pPr>
              <w:pStyle w:val="TableTextRight"/>
              <w:rPr>
                <w:b/>
              </w:rPr>
            </w:pPr>
            <w:r w:rsidRPr="008C21E6">
              <w:rPr>
                <w:b/>
              </w:rPr>
              <w:t xml:space="preserve">46 204 </w:t>
            </w:r>
          </w:p>
        </w:tc>
      </w:tr>
      <w:tr w:rsidR="00952556" w:rsidRPr="00AF2974" w:rsidTr="00433AE3">
        <w:trPr>
          <w:cantSplit/>
        </w:trPr>
        <w:tc>
          <w:tcPr>
            <w:tcW w:w="3798" w:type="dxa"/>
          </w:tcPr>
          <w:p w:rsidR="00952556" w:rsidRPr="00AF2974" w:rsidRDefault="00952556" w:rsidP="00433AE3">
            <w:pPr>
              <w:pStyle w:val="TableText"/>
            </w:pPr>
          </w:p>
        </w:tc>
        <w:tc>
          <w:tcPr>
            <w:tcW w:w="1514" w:type="dxa"/>
            <w:shd w:val="clear" w:color="auto" w:fill="E0E0E0"/>
            <w:vAlign w:val="bottom"/>
          </w:tcPr>
          <w:p w:rsidR="00952556" w:rsidRPr="00226374" w:rsidRDefault="00952556" w:rsidP="00952556">
            <w:pPr>
              <w:pStyle w:val="TableTextRight"/>
            </w:pPr>
          </w:p>
        </w:tc>
        <w:tc>
          <w:tcPr>
            <w:tcW w:w="1515" w:type="dxa"/>
            <w:vAlign w:val="bottom"/>
          </w:tcPr>
          <w:p w:rsidR="00952556" w:rsidRPr="0097611D" w:rsidRDefault="00952556" w:rsidP="00952556">
            <w:pPr>
              <w:pStyle w:val="TableTextRight"/>
            </w:pPr>
          </w:p>
        </w:tc>
        <w:tc>
          <w:tcPr>
            <w:tcW w:w="1515" w:type="dxa"/>
            <w:shd w:val="clear" w:color="auto" w:fill="E0E0E0"/>
            <w:vAlign w:val="bottom"/>
          </w:tcPr>
          <w:p w:rsidR="00952556" w:rsidRPr="0097611D" w:rsidRDefault="00952556" w:rsidP="00952556">
            <w:pPr>
              <w:pStyle w:val="TableTextRight"/>
            </w:pPr>
          </w:p>
        </w:tc>
        <w:tc>
          <w:tcPr>
            <w:tcW w:w="1515" w:type="dxa"/>
            <w:vAlign w:val="bottom"/>
          </w:tcPr>
          <w:p w:rsidR="00952556" w:rsidRPr="00365612" w:rsidRDefault="00952556" w:rsidP="00952556">
            <w:pPr>
              <w:pStyle w:val="TableTextRight"/>
            </w:pPr>
          </w:p>
        </w:tc>
      </w:tr>
      <w:tr w:rsidR="00952556" w:rsidRPr="00AF2974" w:rsidTr="00433AE3">
        <w:trPr>
          <w:cantSplit/>
        </w:trPr>
        <w:tc>
          <w:tcPr>
            <w:tcW w:w="3798" w:type="dxa"/>
          </w:tcPr>
          <w:p w:rsidR="00952556" w:rsidRPr="00AF2974" w:rsidRDefault="00952556" w:rsidP="00433AE3">
            <w:pPr>
              <w:pStyle w:val="TableText"/>
              <w:rPr>
                <w:b/>
                <w:bCs/>
              </w:rPr>
            </w:pPr>
            <w:r w:rsidRPr="00AF2974">
              <w:rPr>
                <w:b/>
                <w:bCs/>
              </w:rPr>
              <w:t>Administered trusts</w:t>
            </w:r>
          </w:p>
        </w:tc>
        <w:tc>
          <w:tcPr>
            <w:tcW w:w="1514" w:type="dxa"/>
            <w:shd w:val="clear" w:color="auto" w:fill="E0E0E0"/>
            <w:vAlign w:val="bottom"/>
          </w:tcPr>
          <w:p w:rsidR="00952556" w:rsidRPr="00226374" w:rsidRDefault="00952556" w:rsidP="00952556">
            <w:pPr>
              <w:pStyle w:val="TableTextRight"/>
            </w:pPr>
          </w:p>
        </w:tc>
        <w:tc>
          <w:tcPr>
            <w:tcW w:w="1515" w:type="dxa"/>
            <w:vAlign w:val="bottom"/>
          </w:tcPr>
          <w:p w:rsidR="00952556" w:rsidRPr="0097611D" w:rsidRDefault="00952556" w:rsidP="00952556">
            <w:pPr>
              <w:pStyle w:val="TableTextRight"/>
            </w:pPr>
          </w:p>
        </w:tc>
        <w:tc>
          <w:tcPr>
            <w:tcW w:w="1515" w:type="dxa"/>
            <w:shd w:val="clear" w:color="auto" w:fill="E0E0E0"/>
            <w:vAlign w:val="bottom"/>
          </w:tcPr>
          <w:p w:rsidR="00952556" w:rsidRPr="0097611D" w:rsidRDefault="00952556" w:rsidP="00952556">
            <w:pPr>
              <w:pStyle w:val="TableTextRight"/>
            </w:pPr>
          </w:p>
        </w:tc>
        <w:tc>
          <w:tcPr>
            <w:tcW w:w="1515" w:type="dxa"/>
            <w:vAlign w:val="bottom"/>
          </w:tcPr>
          <w:p w:rsidR="00952556" w:rsidRPr="00365612" w:rsidRDefault="00952556" w:rsidP="00952556">
            <w:pPr>
              <w:pStyle w:val="TableTextRight"/>
            </w:pPr>
          </w:p>
        </w:tc>
      </w:tr>
      <w:tr w:rsidR="00952556" w:rsidRPr="00AF2974" w:rsidTr="00433AE3">
        <w:trPr>
          <w:cantSplit/>
        </w:trPr>
        <w:tc>
          <w:tcPr>
            <w:tcW w:w="3798" w:type="dxa"/>
          </w:tcPr>
          <w:p w:rsidR="00952556" w:rsidRPr="00AF2974" w:rsidRDefault="00952556" w:rsidP="00952556">
            <w:pPr>
              <w:pStyle w:val="TableText"/>
            </w:pPr>
            <w:r w:rsidRPr="00AF2974">
              <w:t>Community Support Fund Trust</w:t>
            </w:r>
          </w:p>
        </w:tc>
        <w:tc>
          <w:tcPr>
            <w:tcW w:w="1514" w:type="dxa"/>
            <w:shd w:val="clear" w:color="auto" w:fill="E0E0E0"/>
            <w:vAlign w:val="bottom"/>
          </w:tcPr>
          <w:p w:rsidR="00952556" w:rsidRPr="004D67DA" w:rsidRDefault="00952556" w:rsidP="00952556">
            <w:pPr>
              <w:pStyle w:val="TableTextRight"/>
            </w:pPr>
            <w:r w:rsidRPr="00226374">
              <w:t xml:space="preserve">60 817 </w:t>
            </w:r>
          </w:p>
        </w:tc>
        <w:tc>
          <w:tcPr>
            <w:tcW w:w="1515" w:type="dxa"/>
            <w:vAlign w:val="bottom"/>
          </w:tcPr>
          <w:p w:rsidR="00952556" w:rsidRPr="004D67DA" w:rsidRDefault="00952556" w:rsidP="00952556">
            <w:pPr>
              <w:pStyle w:val="TableTextRight"/>
            </w:pPr>
            <w:r w:rsidRPr="0097611D">
              <w:t>48</w:t>
            </w:r>
            <w:r>
              <w:t> </w:t>
            </w:r>
            <w:r w:rsidRPr="0097611D">
              <w:t>863</w:t>
            </w:r>
          </w:p>
        </w:tc>
        <w:tc>
          <w:tcPr>
            <w:tcW w:w="1515" w:type="dxa"/>
            <w:shd w:val="clear" w:color="auto" w:fill="E0E0E0"/>
            <w:vAlign w:val="bottom"/>
          </w:tcPr>
          <w:p w:rsidR="00952556" w:rsidRPr="004D67DA" w:rsidRDefault="00952556" w:rsidP="00952556">
            <w:pPr>
              <w:pStyle w:val="TableTextRight"/>
            </w:pPr>
            <w:r w:rsidRPr="004D67DA">
              <w:t>94</w:t>
            </w:r>
            <w:r>
              <w:t> </w:t>
            </w:r>
            <w:r w:rsidRPr="004D67DA">
              <w:t>730</w:t>
            </w:r>
          </w:p>
        </w:tc>
        <w:tc>
          <w:tcPr>
            <w:tcW w:w="1515" w:type="dxa"/>
            <w:vAlign w:val="bottom"/>
          </w:tcPr>
          <w:p w:rsidR="00952556" w:rsidRPr="004D67DA" w:rsidRDefault="00952556" w:rsidP="00952556">
            <w:pPr>
              <w:pStyle w:val="TableTextRight"/>
            </w:pPr>
            <w:r w:rsidRPr="00226374">
              <w:t xml:space="preserve">86 405 </w:t>
            </w:r>
          </w:p>
        </w:tc>
      </w:tr>
      <w:tr w:rsidR="00952556" w:rsidRPr="00AF2974" w:rsidTr="00433AE3">
        <w:trPr>
          <w:cantSplit/>
        </w:trPr>
        <w:tc>
          <w:tcPr>
            <w:tcW w:w="3798" w:type="dxa"/>
          </w:tcPr>
          <w:p w:rsidR="00952556" w:rsidRPr="00AF2974" w:rsidRDefault="00952556" w:rsidP="00952556">
            <w:pPr>
              <w:pStyle w:val="TableText"/>
            </w:pPr>
            <w:r w:rsidRPr="00AF2974">
              <w:t>Debt Portfolio Trust</w:t>
            </w:r>
          </w:p>
        </w:tc>
        <w:tc>
          <w:tcPr>
            <w:tcW w:w="1514" w:type="dxa"/>
            <w:shd w:val="clear" w:color="auto" w:fill="E0E0E0"/>
            <w:vAlign w:val="bottom"/>
          </w:tcPr>
          <w:p w:rsidR="00952556" w:rsidRPr="004D67DA" w:rsidRDefault="00952556" w:rsidP="00952556">
            <w:pPr>
              <w:pStyle w:val="TableTextRight"/>
            </w:pPr>
            <w:r w:rsidRPr="00226374">
              <w:t xml:space="preserve">1 317 </w:t>
            </w:r>
          </w:p>
        </w:tc>
        <w:tc>
          <w:tcPr>
            <w:tcW w:w="1515" w:type="dxa"/>
            <w:vAlign w:val="bottom"/>
          </w:tcPr>
          <w:p w:rsidR="00952556" w:rsidRPr="004D67DA" w:rsidRDefault="00952556" w:rsidP="00952556">
            <w:pPr>
              <w:pStyle w:val="TableTextRight"/>
            </w:pPr>
            <w:r w:rsidRPr="0097611D">
              <w:t>1</w:t>
            </w:r>
            <w:r>
              <w:t> </w:t>
            </w:r>
            <w:r w:rsidRPr="0097611D">
              <w:t>316</w:t>
            </w:r>
          </w:p>
        </w:tc>
        <w:tc>
          <w:tcPr>
            <w:tcW w:w="1515" w:type="dxa"/>
            <w:shd w:val="clear" w:color="auto" w:fill="E0E0E0"/>
            <w:vAlign w:val="bottom"/>
          </w:tcPr>
          <w:p w:rsidR="00952556" w:rsidRPr="004D67DA" w:rsidRDefault="00952556" w:rsidP="00952556">
            <w:pPr>
              <w:pStyle w:val="TableTextRight"/>
            </w:pPr>
            <w:r w:rsidRPr="004D67DA">
              <w:t>1</w:t>
            </w:r>
          </w:p>
        </w:tc>
        <w:tc>
          <w:tcPr>
            <w:tcW w:w="1515" w:type="dxa"/>
            <w:vAlign w:val="bottom"/>
          </w:tcPr>
          <w:p w:rsidR="00952556" w:rsidRPr="004D67DA" w:rsidRDefault="00952556" w:rsidP="00952556">
            <w:pPr>
              <w:pStyle w:val="TableTextRight"/>
            </w:pPr>
            <w:r w:rsidRPr="00226374">
              <w:t xml:space="preserve">1 </w:t>
            </w:r>
          </w:p>
        </w:tc>
      </w:tr>
      <w:tr w:rsidR="00952556" w:rsidRPr="00AF2974" w:rsidTr="00433AE3">
        <w:trPr>
          <w:cantSplit/>
        </w:trPr>
        <w:tc>
          <w:tcPr>
            <w:tcW w:w="3798" w:type="dxa"/>
          </w:tcPr>
          <w:p w:rsidR="00952556" w:rsidRPr="00AF2974" w:rsidRDefault="00952556" w:rsidP="00952556">
            <w:pPr>
              <w:pStyle w:val="TableText"/>
            </w:pPr>
            <w:r w:rsidRPr="00AF2974">
              <w:t>Land Acquisition and Compensation</w:t>
            </w:r>
            <w:r>
              <w:t xml:space="preserve"> Trust</w:t>
            </w:r>
          </w:p>
        </w:tc>
        <w:tc>
          <w:tcPr>
            <w:tcW w:w="1514" w:type="dxa"/>
            <w:shd w:val="clear" w:color="auto" w:fill="E0E0E0"/>
            <w:vAlign w:val="bottom"/>
          </w:tcPr>
          <w:p w:rsidR="00952556" w:rsidRPr="004D67DA" w:rsidRDefault="00952556" w:rsidP="00952556">
            <w:pPr>
              <w:pStyle w:val="TableTextRight"/>
            </w:pPr>
            <w:r w:rsidRPr="00226374">
              <w:t xml:space="preserve">146 </w:t>
            </w:r>
          </w:p>
        </w:tc>
        <w:tc>
          <w:tcPr>
            <w:tcW w:w="1515" w:type="dxa"/>
            <w:vAlign w:val="bottom"/>
          </w:tcPr>
          <w:p w:rsidR="00952556" w:rsidRPr="004D67DA" w:rsidRDefault="00952556" w:rsidP="00952556">
            <w:pPr>
              <w:pStyle w:val="TableTextRight"/>
            </w:pPr>
            <w:r w:rsidRPr="0097611D">
              <w:t>146</w:t>
            </w:r>
          </w:p>
        </w:tc>
        <w:tc>
          <w:tcPr>
            <w:tcW w:w="1515" w:type="dxa"/>
            <w:shd w:val="clear" w:color="auto" w:fill="E0E0E0"/>
            <w:vAlign w:val="bottom"/>
          </w:tcPr>
          <w:p w:rsidR="00952556" w:rsidRPr="004D67DA" w:rsidRDefault="00952556" w:rsidP="00952556">
            <w:pPr>
              <w:pStyle w:val="TableTextRight"/>
            </w:pPr>
          </w:p>
        </w:tc>
        <w:tc>
          <w:tcPr>
            <w:tcW w:w="1515" w:type="dxa"/>
            <w:vAlign w:val="bottom"/>
          </w:tcPr>
          <w:p w:rsidR="00952556" w:rsidRPr="004D67DA" w:rsidRDefault="00952556" w:rsidP="00952556">
            <w:pPr>
              <w:pStyle w:val="TableTextRight"/>
            </w:pPr>
          </w:p>
        </w:tc>
      </w:tr>
      <w:tr w:rsidR="00952556" w:rsidRPr="00AF2974" w:rsidTr="00433AE3">
        <w:trPr>
          <w:cantSplit/>
        </w:trPr>
        <w:tc>
          <w:tcPr>
            <w:tcW w:w="3798" w:type="dxa"/>
          </w:tcPr>
          <w:p w:rsidR="00952556" w:rsidRPr="00AF2974" w:rsidRDefault="00952556" w:rsidP="00952556">
            <w:pPr>
              <w:pStyle w:val="TableText"/>
            </w:pPr>
            <w:r w:rsidRPr="00AF2974">
              <w:t>Public Service Commuter Club</w:t>
            </w:r>
            <w:r>
              <w:t xml:space="preserve"> Trust</w:t>
            </w:r>
          </w:p>
        </w:tc>
        <w:tc>
          <w:tcPr>
            <w:tcW w:w="1514" w:type="dxa"/>
            <w:shd w:val="clear" w:color="auto" w:fill="E0E0E0"/>
            <w:vAlign w:val="bottom"/>
          </w:tcPr>
          <w:p w:rsidR="00952556" w:rsidRPr="004D67DA" w:rsidRDefault="00952556" w:rsidP="00952556">
            <w:pPr>
              <w:pStyle w:val="TableTextRight"/>
            </w:pPr>
            <w:r w:rsidRPr="00226374">
              <w:t xml:space="preserve">143 </w:t>
            </w:r>
          </w:p>
        </w:tc>
        <w:tc>
          <w:tcPr>
            <w:tcW w:w="1515" w:type="dxa"/>
            <w:vAlign w:val="bottom"/>
          </w:tcPr>
          <w:p w:rsidR="00952556" w:rsidRPr="004D67DA" w:rsidRDefault="00952556" w:rsidP="00952556">
            <w:pPr>
              <w:pStyle w:val="TableTextRight"/>
            </w:pPr>
            <w:r w:rsidRPr="0097611D">
              <w:t>138</w:t>
            </w:r>
          </w:p>
        </w:tc>
        <w:tc>
          <w:tcPr>
            <w:tcW w:w="1515" w:type="dxa"/>
            <w:shd w:val="clear" w:color="auto" w:fill="E0E0E0"/>
            <w:vAlign w:val="bottom"/>
          </w:tcPr>
          <w:p w:rsidR="00952556" w:rsidRPr="004D67DA" w:rsidRDefault="00952556" w:rsidP="00952556">
            <w:pPr>
              <w:pStyle w:val="TableTextRight"/>
            </w:pPr>
            <w:r w:rsidRPr="004D67DA">
              <w:t>9</w:t>
            </w:r>
          </w:p>
        </w:tc>
        <w:tc>
          <w:tcPr>
            <w:tcW w:w="1515" w:type="dxa"/>
            <w:vAlign w:val="bottom"/>
          </w:tcPr>
          <w:p w:rsidR="00952556" w:rsidRPr="004D67DA" w:rsidRDefault="00952556" w:rsidP="00952556">
            <w:pPr>
              <w:pStyle w:val="TableTextRight"/>
            </w:pPr>
            <w:r w:rsidRPr="00226374">
              <w:t xml:space="preserve">5 </w:t>
            </w:r>
          </w:p>
        </w:tc>
      </w:tr>
      <w:tr w:rsidR="00952556" w:rsidRPr="00AF2974" w:rsidTr="00433AE3">
        <w:trPr>
          <w:cantSplit/>
        </w:trPr>
        <w:tc>
          <w:tcPr>
            <w:tcW w:w="3798" w:type="dxa"/>
          </w:tcPr>
          <w:p w:rsidR="00952556" w:rsidRPr="00AF2974" w:rsidRDefault="00952556" w:rsidP="00952556">
            <w:pPr>
              <w:pStyle w:val="TableText"/>
            </w:pPr>
            <w:r>
              <w:t>Treasury Trust</w:t>
            </w:r>
          </w:p>
        </w:tc>
        <w:tc>
          <w:tcPr>
            <w:tcW w:w="1514" w:type="dxa"/>
            <w:shd w:val="clear" w:color="auto" w:fill="E0E0E0"/>
            <w:vAlign w:val="bottom"/>
          </w:tcPr>
          <w:p w:rsidR="00952556" w:rsidRPr="004D67DA" w:rsidRDefault="002F651E" w:rsidP="00952556">
            <w:pPr>
              <w:pStyle w:val="TableTextRight"/>
            </w:pPr>
            <w:r>
              <w:noBreakHyphen/>
            </w:r>
          </w:p>
        </w:tc>
        <w:tc>
          <w:tcPr>
            <w:tcW w:w="1515" w:type="dxa"/>
            <w:vAlign w:val="bottom"/>
          </w:tcPr>
          <w:p w:rsidR="00952556" w:rsidRPr="004D67DA" w:rsidRDefault="002F651E" w:rsidP="00952556">
            <w:pPr>
              <w:pStyle w:val="TableTextRight"/>
            </w:pPr>
            <w:r>
              <w:noBreakHyphen/>
            </w:r>
          </w:p>
        </w:tc>
        <w:tc>
          <w:tcPr>
            <w:tcW w:w="1515" w:type="dxa"/>
            <w:shd w:val="clear" w:color="auto" w:fill="E0E0E0"/>
            <w:vAlign w:val="bottom"/>
          </w:tcPr>
          <w:p w:rsidR="00952556" w:rsidRPr="004D67DA" w:rsidRDefault="00952556" w:rsidP="00952556">
            <w:pPr>
              <w:pStyle w:val="TableTextRight"/>
            </w:pPr>
            <w:r w:rsidRPr="004D67DA">
              <w:t>2</w:t>
            </w:r>
            <w:r>
              <w:t> </w:t>
            </w:r>
            <w:r w:rsidRPr="004D67DA">
              <w:t>448</w:t>
            </w:r>
            <w:r>
              <w:t> </w:t>
            </w:r>
            <w:r w:rsidRPr="004D67DA">
              <w:t>507</w:t>
            </w:r>
          </w:p>
        </w:tc>
        <w:tc>
          <w:tcPr>
            <w:tcW w:w="1515" w:type="dxa"/>
            <w:vAlign w:val="bottom"/>
          </w:tcPr>
          <w:p w:rsidR="00952556" w:rsidRPr="004D67DA" w:rsidRDefault="00952556" w:rsidP="00952556">
            <w:pPr>
              <w:pStyle w:val="TableTextRight"/>
            </w:pPr>
            <w:r w:rsidRPr="00226374">
              <w:t xml:space="preserve">2 275 497 </w:t>
            </w:r>
          </w:p>
        </w:tc>
      </w:tr>
      <w:tr w:rsidR="00952556" w:rsidRPr="00AF2974" w:rsidTr="00433AE3">
        <w:trPr>
          <w:cantSplit/>
        </w:trPr>
        <w:tc>
          <w:tcPr>
            <w:tcW w:w="3798" w:type="dxa"/>
          </w:tcPr>
          <w:p w:rsidR="00952556" w:rsidRPr="00AF2974" w:rsidRDefault="00952556" w:rsidP="00952556">
            <w:pPr>
              <w:pStyle w:val="TableText"/>
            </w:pPr>
            <w:r w:rsidRPr="00AF2974">
              <w:t>Vehicle Lease Trust</w:t>
            </w:r>
          </w:p>
        </w:tc>
        <w:tc>
          <w:tcPr>
            <w:tcW w:w="1514" w:type="dxa"/>
            <w:shd w:val="clear" w:color="auto" w:fill="E0E0E0"/>
            <w:vAlign w:val="bottom"/>
          </w:tcPr>
          <w:p w:rsidR="00952556" w:rsidRPr="004D67DA" w:rsidRDefault="00952556" w:rsidP="00952556">
            <w:pPr>
              <w:pStyle w:val="TableTextRight"/>
            </w:pPr>
            <w:r w:rsidRPr="00226374">
              <w:t>11 967</w:t>
            </w:r>
          </w:p>
        </w:tc>
        <w:tc>
          <w:tcPr>
            <w:tcW w:w="1515" w:type="dxa"/>
            <w:vAlign w:val="bottom"/>
          </w:tcPr>
          <w:p w:rsidR="00952556" w:rsidRPr="004D67DA" w:rsidRDefault="00952556" w:rsidP="00952556">
            <w:pPr>
              <w:pStyle w:val="TableTextRight"/>
            </w:pPr>
            <w:r w:rsidRPr="00226374">
              <w:t xml:space="preserve">11 118 </w:t>
            </w:r>
          </w:p>
        </w:tc>
        <w:tc>
          <w:tcPr>
            <w:tcW w:w="1515" w:type="dxa"/>
            <w:shd w:val="clear" w:color="auto" w:fill="E0E0E0"/>
            <w:vAlign w:val="bottom"/>
          </w:tcPr>
          <w:p w:rsidR="00952556" w:rsidRPr="004D67DA" w:rsidRDefault="00952556" w:rsidP="00952556">
            <w:pPr>
              <w:pStyle w:val="TableTextRight"/>
            </w:pPr>
            <w:r w:rsidRPr="004D67DA">
              <w:t>10</w:t>
            </w:r>
            <w:r>
              <w:t> </w:t>
            </w:r>
            <w:r w:rsidRPr="004D67DA">
              <w:t>459</w:t>
            </w:r>
          </w:p>
        </w:tc>
        <w:tc>
          <w:tcPr>
            <w:tcW w:w="1515" w:type="dxa"/>
            <w:vAlign w:val="bottom"/>
          </w:tcPr>
          <w:p w:rsidR="00952556" w:rsidRPr="004D67DA" w:rsidRDefault="00952556" w:rsidP="00952556">
            <w:pPr>
              <w:pStyle w:val="TableTextRight"/>
            </w:pPr>
            <w:r w:rsidRPr="00226374">
              <w:t xml:space="preserve">12 519 </w:t>
            </w:r>
          </w:p>
        </w:tc>
      </w:tr>
      <w:tr w:rsidR="00952556" w:rsidRPr="00AF2974" w:rsidTr="00433AE3">
        <w:trPr>
          <w:cantSplit/>
        </w:trPr>
        <w:tc>
          <w:tcPr>
            <w:tcW w:w="3798" w:type="dxa"/>
          </w:tcPr>
          <w:p w:rsidR="00952556" w:rsidRPr="00AF2974" w:rsidRDefault="00952556" w:rsidP="00952556">
            <w:pPr>
              <w:pStyle w:val="TableText"/>
            </w:pPr>
            <w:r w:rsidRPr="00AF2974">
              <w:t>Victorian Natural Disasters Relief Account</w:t>
            </w:r>
          </w:p>
        </w:tc>
        <w:tc>
          <w:tcPr>
            <w:tcW w:w="1514" w:type="dxa"/>
            <w:shd w:val="clear" w:color="auto" w:fill="E0E0E0"/>
            <w:vAlign w:val="bottom"/>
          </w:tcPr>
          <w:p w:rsidR="00952556" w:rsidRPr="004D67DA" w:rsidRDefault="00952556" w:rsidP="00952556">
            <w:pPr>
              <w:pStyle w:val="TableTextRight"/>
            </w:pPr>
            <w:r w:rsidRPr="00226374">
              <w:t xml:space="preserve">291 590 </w:t>
            </w:r>
          </w:p>
        </w:tc>
        <w:tc>
          <w:tcPr>
            <w:tcW w:w="1515" w:type="dxa"/>
            <w:vAlign w:val="bottom"/>
          </w:tcPr>
          <w:p w:rsidR="00952556" w:rsidRDefault="00952556" w:rsidP="00952556">
            <w:pPr>
              <w:pStyle w:val="TableTextRight"/>
            </w:pPr>
            <w:r w:rsidRPr="0097611D">
              <w:t>462</w:t>
            </w:r>
            <w:r>
              <w:t> </w:t>
            </w:r>
            <w:r w:rsidRPr="0097611D">
              <w:t>558</w:t>
            </w:r>
          </w:p>
        </w:tc>
        <w:tc>
          <w:tcPr>
            <w:tcW w:w="1515" w:type="dxa"/>
            <w:shd w:val="clear" w:color="auto" w:fill="E0E0E0"/>
            <w:vAlign w:val="bottom"/>
          </w:tcPr>
          <w:p w:rsidR="00952556" w:rsidRPr="004D67DA" w:rsidRDefault="00952556" w:rsidP="00952556">
            <w:pPr>
              <w:pStyle w:val="TableTextRight"/>
            </w:pPr>
            <w:r>
              <w:t>66 371</w:t>
            </w:r>
          </w:p>
        </w:tc>
        <w:tc>
          <w:tcPr>
            <w:tcW w:w="1515" w:type="dxa"/>
            <w:vAlign w:val="bottom"/>
          </w:tcPr>
          <w:p w:rsidR="00952556" w:rsidRPr="004D67DA" w:rsidRDefault="00952556" w:rsidP="00952556">
            <w:pPr>
              <w:pStyle w:val="TableTextRight"/>
            </w:pPr>
            <w:r w:rsidRPr="00226374">
              <w:t xml:space="preserve">82 373 </w:t>
            </w:r>
          </w:p>
        </w:tc>
      </w:tr>
      <w:tr w:rsidR="00952556" w:rsidRPr="008C21E6" w:rsidTr="00433AE3">
        <w:trPr>
          <w:cantSplit/>
        </w:trPr>
        <w:tc>
          <w:tcPr>
            <w:tcW w:w="3798" w:type="dxa"/>
          </w:tcPr>
          <w:p w:rsidR="00952556" w:rsidRPr="0058479C" w:rsidRDefault="00952556" w:rsidP="00433AE3">
            <w:pPr>
              <w:pStyle w:val="TableText"/>
              <w:rPr>
                <w:b/>
              </w:rPr>
            </w:pPr>
            <w:r>
              <w:rPr>
                <w:b/>
              </w:rPr>
              <w:t>Total administered trusts</w:t>
            </w:r>
          </w:p>
        </w:tc>
        <w:tc>
          <w:tcPr>
            <w:tcW w:w="1514" w:type="dxa"/>
            <w:shd w:val="clear" w:color="auto" w:fill="E0E0E0"/>
            <w:vAlign w:val="bottom"/>
          </w:tcPr>
          <w:p w:rsidR="00952556" w:rsidRPr="008C21E6" w:rsidRDefault="00952556" w:rsidP="00433AE3">
            <w:pPr>
              <w:pStyle w:val="TableTextRight"/>
              <w:rPr>
                <w:b/>
              </w:rPr>
            </w:pPr>
            <w:r w:rsidRPr="008C21E6">
              <w:rPr>
                <w:b/>
              </w:rPr>
              <w:t>365 980</w:t>
            </w:r>
          </w:p>
        </w:tc>
        <w:tc>
          <w:tcPr>
            <w:tcW w:w="1515" w:type="dxa"/>
            <w:vAlign w:val="bottom"/>
          </w:tcPr>
          <w:p w:rsidR="00952556" w:rsidRPr="008C21E6" w:rsidRDefault="00952556" w:rsidP="00433AE3">
            <w:pPr>
              <w:pStyle w:val="TableTextRight"/>
              <w:rPr>
                <w:b/>
              </w:rPr>
            </w:pPr>
            <w:r w:rsidRPr="008C21E6">
              <w:rPr>
                <w:b/>
              </w:rPr>
              <w:t xml:space="preserve">524 139 </w:t>
            </w:r>
          </w:p>
        </w:tc>
        <w:tc>
          <w:tcPr>
            <w:tcW w:w="1515" w:type="dxa"/>
            <w:shd w:val="clear" w:color="auto" w:fill="E0E0E0"/>
            <w:vAlign w:val="bottom"/>
          </w:tcPr>
          <w:p w:rsidR="00952556" w:rsidRPr="008C21E6" w:rsidRDefault="00952556" w:rsidP="00433AE3">
            <w:pPr>
              <w:pStyle w:val="TableTextRight"/>
              <w:rPr>
                <w:b/>
              </w:rPr>
            </w:pPr>
            <w:r w:rsidRPr="008C21E6">
              <w:rPr>
                <w:b/>
              </w:rPr>
              <w:t>2 620 077</w:t>
            </w:r>
          </w:p>
        </w:tc>
        <w:tc>
          <w:tcPr>
            <w:tcW w:w="1515" w:type="dxa"/>
            <w:vAlign w:val="bottom"/>
          </w:tcPr>
          <w:p w:rsidR="00952556" w:rsidRPr="008C21E6" w:rsidRDefault="00952556" w:rsidP="00433AE3">
            <w:pPr>
              <w:pStyle w:val="TableTextRight"/>
              <w:rPr>
                <w:b/>
              </w:rPr>
            </w:pPr>
            <w:r w:rsidRPr="008C21E6">
              <w:rPr>
                <w:b/>
              </w:rPr>
              <w:t xml:space="preserve">2 456 800 </w:t>
            </w:r>
          </w:p>
        </w:tc>
      </w:tr>
    </w:tbl>
    <w:p w:rsidR="00952556" w:rsidRPr="00952556" w:rsidRDefault="00952556" w:rsidP="00952556"/>
    <w:p w:rsidR="002643E8" w:rsidRPr="00AF2974" w:rsidRDefault="002643E8" w:rsidP="002643E8"/>
    <w:p w:rsidR="002643E8" w:rsidRPr="00AF2974" w:rsidRDefault="002643E8" w:rsidP="002643E8">
      <w:pPr>
        <w:sectPr w:rsidR="002643E8" w:rsidRPr="00AF2974" w:rsidSect="001A2F94">
          <w:type w:val="continuous"/>
          <w:pgSz w:w="11909" w:h="16834" w:code="9"/>
          <w:pgMar w:top="1728" w:right="1152" w:bottom="1152" w:left="1152" w:header="720" w:footer="288" w:gutter="0"/>
          <w:cols w:space="720"/>
          <w:noEndnote/>
        </w:sectPr>
      </w:pPr>
    </w:p>
    <w:p w:rsidR="00685D61" w:rsidRDefault="00685D61">
      <w:pPr>
        <w:spacing w:before="0" w:after="0"/>
        <w:rPr>
          <w:rFonts w:ascii="Calibri" w:hAnsi="Calibri" w:cs="Arial"/>
          <w:b/>
          <w:bCs/>
          <w:color w:val="4F4F4F"/>
          <w:sz w:val="26"/>
          <w:szCs w:val="26"/>
        </w:rPr>
      </w:pPr>
      <w:r>
        <w:lastRenderedPageBreak/>
        <w:br w:type="page"/>
      </w:r>
    </w:p>
    <w:p w:rsidR="00685D61" w:rsidRPr="00AF2974" w:rsidRDefault="00685D61" w:rsidP="00685D61">
      <w:pPr>
        <w:pStyle w:val="Heading2Notes"/>
      </w:pPr>
    </w:p>
    <w:p w:rsidR="00685D61" w:rsidRDefault="00685D61" w:rsidP="00685D61">
      <w:pPr>
        <w:pStyle w:val="Heading3"/>
      </w:pPr>
    </w:p>
    <w:tbl>
      <w:tblPr>
        <w:tblStyle w:val="LightShading"/>
        <w:tblW w:w="6215" w:type="dxa"/>
        <w:tblLayout w:type="fixed"/>
        <w:tblLook w:val="0000" w:firstRow="0" w:lastRow="0" w:firstColumn="0" w:lastColumn="0" w:noHBand="0" w:noVBand="0"/>
      </w:tblPr>
      <w:tblGrid>
        <w:gridCol w:w="1554"/>
        <w:gridCol w:w="1553"/>
        <w:gridCol w:w="1554"/>
        <w:gridCol w:w="1554"/>
      </w:tblGrid>
      <w:tr w:rsidR="00952556" w:rsidRPr="005F242B"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7" w:type="dxa"/>
            <w:gridSpan w:val="2"/>
            <w:shd w:val="clear" w:color="auto" w:fill="FFFFFF" w:themeFill="background1"/>
          </w:tcPr>
          <w:p w:rsidR="00952556" w:rsidRPr="005F242B" w:rsidRDefault="00952556" w:rsidP="00433AE3">
            <w:pPr>
              <w:pStyle w:val="TableText"/>
              <w:jc w:val="center"/>
              <w:rPr>
                <w:b/>
                <w:sz w:val="19"/>
                <w:szCs w:val="19"/>
              </w:rPr>
            </w:pPr>
            <w:r w:rsidRPr="005F242B">
              <w:rPr>
                <w:b/>
                <w:sz w:val="19"/>
                <w:szCs w:val="19"/>
              </w:rPr>
              <w:t>Expenses</w:t>
            </w:r>
          </w:p>
        </w:tc>
        <w:tc>
          <w:tcPr>
            <w:cnfStyle w:val="000001000000" w:firstRow="0" w:lastRow="0" w:firstColumn="0" w:lastColumn="0" w:oddVBand="0" w:evenVBand="1" w:oddHBand="0" w:evenHBand="0" w:firstRowFirstColumn="0" w:firstRowLastColumn="0" w:lastRowFirstColumn="0" w:lastRowLastColumn="0"/>
            <w:tcW w:w="3108" w:type="dxa"/>
            <w:gridSpan w:val="2"/>
            <w:shd w:val="clear" w:color="auto" w:fill="E0E0E0"/>
          </w:tcPr>
          <w:p w:rsidR="00952556" w:rsidRPr="005F242B" w:rsidRDefault="00952556" w:rsidP="00433AE3">
            <w:pPr>
              <w:pStyle w:val="TableTextHeadingRight"/>
              <w:jc w:val="center"/>
              <w:rPr>
                <w:szCs w:val="19"/>
              </w:rPr>
            </w:pPr>
            <w:r w:rsidRPr="005F242B">
              <w:rPr>
                <w:szCs w:val="19"/>
              </w:rPr>
              <w:t>Closing balance</w:t>
            </w:r>
          </w:p>
        </w:tc>
      </w:tr>
      <w:tr w:rsidR="00952556" w:rsidRPr="005F242B"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rsidRPr="005F242B">
              <w:t>201</w:t>
            </w:r>
            <w:r>
              <w:t>4</w:t>
            </w:r>
          </w:p>
        </w:tc>
        <w:tc>
          <w:tcPr>
            <w:cnfStyle w:val="000001000000" w:firstRow="0" w:lastRow="0" w:firstColumn="0" w:lastColumn="0" w:oddVBand="0" w:evenVBand="1" w:oddHBand="0" w:evenHBand="0" w:firstRowFirstColumn="0" w:firstRowLastColumn="0" w:lastRowFirstColumn="0" w:lastRowLastColumn="0"/>
            <w:tcW w:w="1553" w:type="dxa"/>
            <w:shd w:val="clear" w:color="auto" w:fill="FFFFFF" w:themeFill="background1"/>
          </w:tcPr>
          <w:p w:rsidR="00952556" w:rsidRPr="005F242B" w:rsidRDefault="00952556" w:rsidP="00433AE3">
            <w:pPr>
              <w:pStyle w:val="TableTextHeadingRight"/>
            </w:pPr>
            <w:r>
              <w:t>2013</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rsidRPr="005F242B">
              <w:t>201</w:t>
            </w:r>
            <w:r>
              <w:t>4</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t>2013</w:t>
            </w:r>
          </w:p>
        </w:tc>
      </w:tr>
      <w:tr w:rsidR="00952556" w:rsidRPr="005F242B"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rsidRPr="005F242B">
              <w:t>$</w:t>
            </w:r>
            <w:r>
              <w:t>’</w:t>
            </w:r>
            <w:r w:rsidRPr="005F242B">
              <w:t>000</w:t>
            </w:r>
          </w:p>
        </w:tc>
        <w:tc>
          <w:tcPr>
            <w:cnfStyle w:val="000001000000" w:firstRow="0" w:lastRow="0" w:firstColumn="0" w:lastColumn="0" w:oddVBand="0" w:evenVBand="1" w:oddHBand="0" w:evenHBand="0" w:firstRowFirstColumn="0" w:firstRowLastColumn="0" w:lastRowFirstColumn="0" w:lastRowLastColumn="0"/>
            <w:tcW w:w="1553" w:type="dxa"/>
            <w:shd w:val="clear" w:color="auto" w:fill="FFFFFF" w:themeFill="background1"/>
          </w:tcPr>
          <w:p w:rsidR="00952556" w:rsidRPr="005F242B" w:rsidRDefault="00952556" w:rsidP="00433AE3">
            <w:pPr>
              <w:pStyle w:val="TableTextHeadingRight"/>
            </w:pPr>
            <w:r w:rsidRPr="005F242B">
              <w:t>$</w:t>
            </w:r>
            <w:r>
              <w:t>’</w:t>
            </w:r>
            <w:r w:rsidRPr="005F242B">
              <w:t>000</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rsidRPr="005F242B">
              <w:t>$</w:t>
            </w:r>
            <w:r>
              <w:t>’</w:t>
            </w:r>
            <w:r w:rsidRPr="005F242B">
              <w:t>000</w:t>
            </w:r>
          </w:p>
        </w:tc>
        <w:tc>
          <w:tcPr>
            <w:cnfStyle w:val="000001000000" w:firstRow="0" w:lastRow="0" w:firstColumn="0" w:lastColumn="0" w:oddVBand="0" w:evenVBand="1" w:oddHBand="0" w:evenHBand="0" w:firstRowFirstColumn="0" w:firstRowLastColumn="0" w:lastRowFirstColumn="0" w:lastRowLastColumn="0"/>
            <w:tcW w:w="1554" w:type="dxa"/>
            <w:shd w:val="clear" w:color="auto" w:fill="FFFFFF" w:themeFill="background1"/>
          </w:tcPr>
          <w:p w:rsidR="00952556" w:rsidRPr="005F242B" w:rsidRDefault="00952556" w:rsidP="00433AE3">
            <w:pPr>
              <w:pStyle w:val="TableTextHeadingRight"/>
            </w:pPr>
            <w:r w:rsidRPr="005F242B">
              <w:t>$</w:t>
            </w:r>
            <w:r>
              <w:t>’</w:t>
            </w:r>
            <w:r w:rsidRPr="005F242B">
              <w:t>000</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tcPr>
          <w:p w:rsidR="00952556" w:rsidRPr="00AF2974"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tcPr>
          <w:p w:rsidR="00952556" w:rsidRPr="00AF2974"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tcPr>
          <w:p w:rsidR="00952556" w:rsidRPr="00AF2974"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tcPr>
          <w:p w:rsidR="00952556" w:rsidRPr="00AF2974" w:rsidRDefault="00952556" w:rsidP="00433AE3">
            <w:pPr>
              <w:pStyle w:val="TableTextRight"/>
            </w:pP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r w:rsidRPr="008C21E6">
              <w:t>(25)</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28</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28 </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(29</w:t>
            </w:r>
            <w:r>
              <w:t> </w:t>
            </w:r>
            <w:r w:rsidRPr="004D67DA">
              <w:t>285)</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r w:rsidRPr="008C21E6">
              <w:t>(28 292)</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r w:rsidRPr="004D67DA">
              <w:t>232</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r w:rsidRPr="008C21E6">
              <w:t xml:space="preserve">766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w:t>
            </w:r>
            <w:r>
              <w:t>16 851</w:t>
            </w:r>
            <w:r w:rsidRPr="004D67DA">
              <w:t>)</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r w:rsidRPr="008C21E6">
              <w:t>(18 634)</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r w:rsidRPr="004D67DA">
              <w:t>6</w:t>
            </w:r>
            <w:r w:rsidRPr="008C21E6">
              <w:t> </w:t>
            </w:r>
            <w:r>
              <w:t>773</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r w:rsidRPr="008C21E6">
              <w:t xml:space="preserve">2 753 </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(594)</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r w:rsidRPr="008C21E6">
              <w:t>(702)</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r w:rsidRPr="004D67DA">
              <w:t>5</w:t>
            </w:r>
            <w:r w:rsidRPr="008C21E6">
              <w:t> </w:t>
            </w:r>
            <w:r w:rsidRPr="004D67DA">
              <w:t>651</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r w:rsidRPr="008C21E6">
              <w:t xml:space="preserve">5 192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97611D">
              <w:t>(117)</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r w:rsidRPr="008C21E6">
              <w:t>(4)</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r w:rsidRPr="004D67DA">
              <w:t>17</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r w:rsidRPr="008C21E6">
              <w:t xml:space="preserve">58 </w:t>
            </w:r>
          </w:p>
        </w:tc>
      </w:tr>
      <w:tr w:rsidR="00952556" w:rsidRPr="008C21E6"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(46 847)</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rPr>
                <w:b/>
              </w:rPr>
            </w:pPr>
            <w:r w:rsidRPr="008C21E6">
              <w:rPr>
                <w:b/>
              </w:rPr>
              <w:t>(47 657)</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12 701</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 xml:space="preserve">8 797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365612"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365612"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pP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(108</w:t>
            </w:r>
            <w:r>
              <w:t> </w:t>
            </w:r>
            <w:r w:rsidRPr="004D67DA">
              <w:t>104)</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r w:rsidRPr="008C21E6">
              <w:t>(74 451)</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47</w:t>
            </w:r>
            <w:r>
              <w:t> </w:t>
            </w:r>
            <w:r w:rsidRPr="004D67DA">
              <w:t>443</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60 817 </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w:t>
            </w:r>
            <w:r>
              <w:t> </w:t>
            </w:r>
            <w:r w:rsidRPr="004D67DA">
              <w:t>318</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1 317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146</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146 </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152</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143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(2</w:t>
            </w:r>
            <w:r>
              <w:t> </w:t>
            </w:r>
            <w:r w:rsidRPr="004D67DA">
              <w:t>448</w:t>
            </w:r>
            <w:r>
              <w:t> </w:t>
            </w:r>
            <w:r w:rsidRPr="004D67DA">
              <w:t>507)</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r w:rsidRPr="008C21E6">
              <w:t>(2 275 497)</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t>–</w:t>
            </w:r>
          </w:p>
        </w:tc>
      </w:tr>
      <w:tr w:rsidR="00952556" w:rsidRPr="00AF2974"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(9</w:t>
            </w:r>
            <w:r>
              <w:t> </w:t>
            </w:r>
            <w:r w:rsidRPr="004D67DA">
              <w:t>646)</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4D67DA" w:rsidRDefault="00952556" w:rsidP="00433AE3">
            <w:pPr>
              <w:pStyle w:val="TableTextRight"/>
            </w:pPr>
            <w:r w:rsidRPr="008C21E6">
              <w:t>(11 670)</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12</w:t>
            </w:r>
            <w:r>
              <w:t> </w:t>
            </w:r>
            <w:r w:rsidRPr="004D67DA">
              <w:t>780</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11 967 </w:t>
            </w:r>
          </w:p>
        </w:tc>
      </w:tr>
      <w:tr w:rsidR="00952556" w:rsidRPr="00AF2974" w:rsidTr="00433A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rsidRPr="004D67DA">
              <w:t>(166</w:t>
            </w:r>
            <w:r>
              <w:t> </w:t>
            </w:r>
            <w:r w:rsidRPr="004D67DA">
              <w:t>924)</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Default="00952556" w:rsidP="00433AE3">
            <w:pPr>
              <w:pStyle w:val="TableTextRight"/>
            </w:pPr>
            <w:r w:rsidRPr="008C21E6">
              <w:t>(253 341)</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4D67DA" w:rsidRDefault="00952556" w:rsidP="00433AE3">
            <w:pPr>
              <w:pStyle w:val="TableTextRight"/>
            </w:pPr>
            <w:r>
              <w:t>191 037</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955AD3" w:rsidRDefault="00952556" w:rsidP="00433AE3">
            <w:pPr>
              <w:pStyle w:val="TableTextRight"/>
            </w:pPr>
            <w:r w:rsidRPr="008C21E6">
              <w:t xml:space="preserve">291 590 </w:t>
            </w:r>
          </w:p>
        </w:tc>
      </w:tr>
      <w:tr w:rsidR="00952556" w:rsidRPr="008C21E6" w:rsidTr="00433A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(2 733 181)</w:t>
            </w:r>
          </w:p>
        </w:tc>
        <w:tc>
          <w:tcPr>
            <w:cnfStyle w:val="000001000000" w:firstRow="0" w:lastRow="0" w:firstColumn="0" w:lastColumn="0" w:oddVBand="0" w:evenVBand="1" w:oddHBand="0" w:evenHBand="0" w:firstRowFirstColumn="0" w:firstRowLastColumn="0" w:lastRowFirstColumn="0" w:lastRowLastColumn="0"/>
            <w:tcW w:w="1553" w:type="dxa"/>
            <w:vAlign w:val="bottom"/>
          </w:tcPr>
          <w:p w:rsidR="00952556" w:rsidRPr="008C21E6" w:rsidRDefault="00952556" w:rsidP="00433AE3">
            <w:pPr>
              <w:pStyle w:val="TableTextRight"/>
              <w:rPr>
                <w:b/>
              </w:rPr>
            </w:pPr>
            <w:r w:rsidRPr="008C21E6">
              <w:rPr>
                <w:b/>
              </w:rPr>
              <w:t>(2 614 959)</w:t>
            </w:r>
          </w:p>
        </w:tc>
        <w:tc>
          <w:tcPr>
            <w:cnfStyle w:val="000010000000" w:firstRow="0" w:lastRow="0" w:firstColumn="0" w:lastColumn="0" w:oddVBand="1" w:evenVBand="0"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252 876</w:t>
            </w:r>
          </w:p>
        </w:tc>
        <w:tc>
          <w:tcPr>
            <w:cnfStyle w:val="000001000000" w:firstRow="0" w:lastRow="0" w:firstColumn="0" w:lastColumn="0" w:oddVBand="0" w:evenVBand="1" w:oddHBand="0" w:evenHBand="0" w:firstRowFirstColumn="0" w:firstRowLastColumn="0" w:lastRowFirstColumn="0" w:lastRowLastColumn="0"/>
            <w:tcW w:w="1554" w:type="dxa"/>
            <w:vAlign w:val="bottom"/>
          </w:tcPr>
          <w:p w:rsidR="00952556" w:rsidRPr="008C21E6" w:rsidRDefault="00952556" w:rsidP="00433AE3">
            <w:pPr>
              <w:pStyle w:val="TableTextRight"/>
              <w:rPr>
                <w:b/>
              </w:rPr>
            </w:pPr>
            <w:r w:rsidRPr="008C21E6">
              <w:rPr>
                <w:b/>
              </w:rPr>
              <w:t xml:space="preserve">365 980 </w:t>
            </w:r>
          </w:p>
        </w:tc>
      </w:tr>
    </w:tbl>
    <w:p w:rsidR="00952556" w:rsidRPr="00952556" w:rsidRDefault="00952556" w:rsidP="00952556"/>
    <w:p w:rsidR="00685D61" w:rsidRDefault="00685D61" w:rsidP="00685D61">
      <w:pPr>
        <w:spacing w:before="0" w:after="0"/>
      </w:pPr>
    </w:p>
    <w:p w:rsidR="00685D61" w:rsidRDefault="00685D61" w:rsidP="00685D61">
      <w:pPr>
        <w:spacing w:before="0" w:after="0"/>
        <w:sectPr w:rsidR="00685D61" w:rsidSect="00685D61">
          <w:type w:val="continuous"/>
          <w:pgSz w:w="11909" w:h="16834" w:code="9"/>
          <w:pgMar w:top="1728" w:right="1152" w:bottom="1152" w:left="1152" w:header="720" w:footer="288" w:gutter="0"/>
          <w:cols w:space="708"/>
          <w:noEndnote/>
        </w:sectPr>
      </w:pPr>
    </w:p>
    <w:p w:rsidR="00685D61" w:rsidRDefault="00685D61" w:rsidP="00685D61">
      <w:pPr>
        <w:spacing w:before="0" w:after="0"/>
        <w:rPr>
          <w:rFonts w:ascii="Calibri" w:hAnsi="Calibri" w:cs="Arial"/>
          <w:b/>
          <w:bCs/>
          <w:color w:val="4F4F4F"/>
          <w:sz w:val="26"/>
          <w:szCs w:val="26"/>
        </w:rPr>
        <w:sectPr w:rsidR="00685D61" w:rsidSect="001A2F94">
          <w:type w:val="continuous"/>
          <w:pgSz w:w="11909" w:h="16834" w:code="9"/>
          <w:pgMar w:top="1728" w:right="1152" w:bottom="1152" w:left="1152" w:header="720" w:footer="288" w:gutter="0"/>
          <w:cols w:num="2" w:space="720" w:equalWidth="0">
            <w:col w:w="4448" w:space="708"/>
            <w:col w:w="4448"/>
          </w:cols>
          <w:noEndnote/>
        </w:sectPr>
      </w:pPr>
    </w:p>
    <w:p w:rsidR="00551512" w:rsidRPr="00551512" w:rsidRDefault="00551512" w:rsidP="00551512">
      <w:pPr>
        <w:pStyle w:val="Heading2NotesContinued"/>
      </w:pPr>
      <w:r w:rsidRPr="00551512">
        <w:lastRenderedPageBreak/>
        <w:t>Note 23.</w:t>
      </w:r>
      <w:r w:rsidRPr="00551512">
        <w:tab/>
        <w:t>Trust account balances (continued)</w:t>
      </w:r>
    </w:p>
    <w:p w:rsidR="00551512" w:rsidRDefault="00551512" w:rsidP="00685D61">
      <w:pPr>
        <w:spacing w:before="0" w:after="0"/>
        <w:rPr>
          <w:rFonts w:ascii="Calibri" w:hAnsi="Calibri" w:cs="Arial"/>
          <w:b/>
          <w:bCs/>
          <w:color w:val="4F4F4F"/>
          <w:sz w:val="26"/>
          <w:szCs w:val="26"/>
        </w:rPr>
        <w:sectPr w:rsidR="00551512" w:rsidSect="00551512">
          <w:pgSz w:w="11909" w:h="16834" w:code="9"/>
          <w:pgMar w:top="1728" w:right="1152" w:bottom="1152" w:left="1152" w:header="720" w:footer="288" w:gutter="0"/>
          <w:cols w:space="708"/>
          <w:noEndnote/>
        </w:sectPr>
      </w:pPr>
    </w:p>
    <w:p w:rsidR="002643E8" w:rsidRDefault="002643E8" w:rsidP="002643E8">
      <w:pPr>
        <w:pStyle w:val="Heading3"/>
      </w:pPr>
      <w:r>
        <w:lastRenderedPageBreak/>
        <w:t>(b) Victorian Natural Disaster Relief Account</w:t>
      </w:r>
    </w:p>
    <w:p w:rsidR="002643E8" w:rsidRDefault="008653C3" w:rsidP="002643E8">
      <w:pPr>
        <w:rPr>
          <w:color w:val="000000"/>
        </w:rPr>
      </w:pPr>
      <w:r>
        <w:rPr>
          <w:color w:val="000000"/>
        </w:rPr>
        <w:t xml:space="preserve">The Victorian Natural Disaster Relief Account was established to provide natural disaster relief </w:t>
      </w:r>
      <w:r w:rsidRPr="00606D51">
        <w:rPr>
          <w:color w:val="000000"/>
        </w:rPr>
        <w:t>in accordance with the Commonwealth</w:t>
      </w:r>
      <w:r w:rsidR="002F651E">
        <w:rPr>
          <w:color w:val="000000"/>
        </w:rPr>
        <w:noBreakHyphen/>
      </w:r>
      <w:r w:rsidRPr="00606D51">
        <w:rPr>
          <w:color w:val="000000"/>
        </w:rPr>
        <w:t>State Natural Disaster Arrangements</w:t>
      </w:r>
      <w:r>
        <w:rPr>
          <w:color w:val="000000"/>
        </w:rPr>
        <w:t>.</w:t>
      </w:r>
    </w:p>
    <w:p w:rsidR="0020478F" w:rsidRDefault="008653C3" w:rsidP="002643E8">
      <w:pPr>
        <w:rPr>
          <w:color w:val="000000"/>
        </w:rPr>
      </w:pPr>
      <w:r w:rsidRPr="00606D51">
        <w:rPr>
          <w:color w:val="000000"/>
        </w:rPr>
        <w:t xml:space="preserve">Monies from the </w:t>
      </w:r>
      <w:r>
        <w:rPr>
          <w:color w:val="000000"/>
        </w:rPr>
        <w:t>T</w:t>
      </w:r>
      <w:r w:rsidRPr="00606D51">
        <w:rPr>
          <w:color w:val="000000"/>
        </w:rPr>
        <w:t>rust are paid to individuals, small businesses, primary producers and local councils by appropriate service delivery departments, following the approval of the Treasurer or his delegate</w:t>
      </w:r>
      <w:r w:rsidR="00067E1F">
        <w:rPr>
          <w:color w:val="000000"/>
        </w:rPr>
        <w:t xml:space="preserve">. </w:t>
      </w:r>
    </w:p>
    <w:p w:rsidR="008653C3" w:rsidRDefault="0020478F" w:rsidP="002643E8">
      <w:pPr>
        <w:rPr>
          <w:color w:val="000000"/>
        </w:rPr>
      </w:pPr>
      <w:r>
        <w:rPr>
          <w:color w:val="000000"/>
        </w:rPr>
        <w:br w:type="column"/>
      </w:r>
      <w:r w:rsidR="008653C3" w:rsidRPr="00606D51">
        <w:rPr>
          <w:color w:val="000000"/>
        </w:rPr>
        <w:lastRenderedPageBreak/>
        <w:t>The following assistance measures are provided from the trust:</w:t>
      </w:r>
    </w:p>
    <w:p w:rsidR="008653C3" w:rsidRPr="008653C3" w:rsidRDefault="008653C3" w:rsidP="008653C3">
      <w:pPr>
        <w:pStyle w:val="Bullet"/>
      </w:pPr>
      <w:r w:rsidRPr="00606D51">
        <w:rPr>
          <w:color w:val="000000"/>
        </w:rPr>
        <w:t>grants for the relief of personal hardship and distress</w:t>
      </w:r>
      <w:r>
        <w:rPr>
          <w:color w:val="000000"/>
        </w:rPr>
        <w:t>;</w:t>
      </w:r>
    </w:p>
    <w:p w:rsidR="008653C3" w:rsidRPr="008653C3" w:rsidRDefault="008653C3" w:rsidP="008653C3">
      <w:pPr>
        <w:pStyle w:val="Bullet"/>
      </w:pPr>
      <w:r w:rsidRPr="00606D51">
        <w:rPr>
          <w:color w:val="000000"/>
        </w:rPr>
        <w:t>loan assistance and grants provided by the Rural Finance Corporation</w:t>
      </w:r>
      <w:r>
        <w:rPr>
          <w:color w:val="000000"/>
        </w:rPr>
        <w:t>;</w:t>
      </w:r>
    </w:p>
    <w:p w:rsidR="008653C3" w:rsidRPr="008653C3" w:rsidRDefault="008653C3" w:rsidP="008653C3">
      <w:pPr>
        <w:pStyle w:val="Bullet"/>
      </w:pPr>
      <w:r w:rsidRPr="00606D51">
        <w:rPr>
          <w:color w:val="000000"/>
        </w:rPr>
        <w:t>grants for emergency protection and asset restoration works</w:t>
      </w:r>
      <w:r>
        <w:rPr>
          <w:color w:val="000000"/>
        </w:rPr>
        <w:t>;</w:t>
      </w:r>
      <w:r w:rsidRPr="00606D51">
        <w:rPr>
          <w:color w:val="000000"/>
        </w:rPr>
        <w:t xml:space="preserve"> and</w:t>
      </w:r>
    </w:p>
    <w:p w:rsidR="008653C3" w:rsidRDefault="008653C3" w:rsidP="008653C3">
      <w:pPr>
        <w:pStyle w:val="Bullet"/>
      </w:pPr>
      <w:r w:rsidRPr="00606D51">
        <w:rPr>
          <w:color w:val="000000"/>
        </w:rPr>
        <w:t>restoration of municipal and other public assets.</w:t>
      </w:r>
    </w:p>
    <w:p w:rsidR="0020478F" w:rsidRPr="0020478F" w:rsidRDefault="008653C3" w:rsidP="002643E8">
      <w:pPr>
        <w:rPr>
          <w:color w:val="000000"/>
        </w:rPr>
      </w:pPr>
      <w:r>
        <w:t xml:space="preserve">The </w:t>
      </w:r>
      <w:r>
        <w:rPr>
          <w:color w:val="000000"/>
        </w:rPr>
        <w:t>income and expenses of the Trust for the reporting period were:</w:t>
      </w:r>
    </w:p>
    <w:p w:rsidR="006F1489" w:rsidRDefault="006F1489" w:rsidP="002643E8">
      <w:pPr>
        <w:sectPr w:rsidR="006F1489" w:rsidSect="00551512">
          <w:type w:val="continuous"/>
          <w:pgSz w:w="11909" w:h="16834" w:code="9"/>
          <w:pgMar w:top="1728" w:right="1152" w:bottom="1152" w:left="1152" w:header="720" w:footer="288" w:gutter="0"/>
          <w:cols w:num="2" w:space="720" w:equalWidth="0">
            <w:col w:w="4448" w:space="708"/>
            <w:col w:w="4448"/>
          </w:cols>
          <w:noEndnote/>
        </w:sectPr>
      </w:pPr>
    </w:p>
    <w:p w:rsidR="002643E8" w:rsidRDefault="002643E8" w:rsidP="002643E8"/>
    <w:tbl>
      <w:tblPr>
        <w:tblW w:w="8002" w:type="dxa"/>
        <w:tblLayout w:type="fixed"/>
        <w:tblLook w:val="0000" w:firstRow="0" w:lastRow="0" w:firstColumn="0" w:lastColumn="0" w:noHBand="0" w:noVBand="0"/>
      </w:tblPr>
      <w:tblGrid>
        <w:gridCol w:w="5508"/>
        <w:gridCol w:w="1296"/>
        <w:gridCol w:w="1198"/>
      </w:tblGrid>
      <w:tr w:rsidR="0020478F" w:rsidRPr="0020478F" w:rsidTr="00672684">
        <w:trPr>
          <w:cantSplit/>
        </w:trPr>
        <w:tc>
          <w:tcPr>
            <w:tcW w:w="5508" w:type="dxa"/>
          </w:tcPr>
          <w:p w:rsidR="0020478F" w:rsidRPr="0020478F" w:rsidRDefault="0020478F" w:rsidP="0020478F">
            <w:pPr>
              <w:pStyle w:val="TableText"/>
            </w:pPr>
          </w:p>
        </w:tc>
        <w:tc>
          <w:tcPr>
            <w:tcW w:w="1296" w:type="dxa"/>
          </w:tcPr>
          <w:p w:rsidR="0020478F" w:rsidRDefault="0020478F" w:rsidP="0020478F">
            <w:pPr>
              <w:pStyle w:val="TableTextHeadingRight"/>
            </w:pPr>
            <w:r w:rsidRPr="0020478F">
              <w:t>2014</w:t>
            </w:r>
          </w:p>
          <w:p w:rsidR="0020478F" w:rsidRPr="0020478F" w:rsidRDefault="0020478F" w:rsidP="0020478F">
            <w:pPr>
              <w:pStyle w:val="TableTextHeadingRight"/>
            </w:pPr>
            <w:r w:rsidRPr="0020478F">
              <w:t>$</w:t>
            </w:r>
            <w:r w:rsidR="00354A87">
              <w:t>’</w:t>
            </w:r>
            <w:r w:rsidRPr="0020478F">
              <w:t>000</w:t>
            </w:r>
          </w:p>
        </w:tc>
        <w:tc>
          <w:tcPr>
            <w:tcW w:w="1198" w:type="dxa"/>
          </w:tcPr>
          <w:p w:rsidR="0020478F" w:rsidRDefault="0020478F" w:rsidP="0020478F">
            <w:pPr>
              <w:pStyle w:val="TableTextHeadingRight"/>
            </w:pPr>
            <w:r w:rsidRPr="0020478F">
              <w:t>2013</w:t>
            </w:r>
          </w:p>
          <w:p w:rsidR="0020478F" w:rsidRPr="0020478F" w:rsidRDefault="0020478F" w:rsidP="0020478F">
            <w:pPr>
              <w:pStyle w:val="TableTextHeadingRight"/>
            </w:pPr>
            <w:r w:rsidRPr="0020478F">
              <w:t>$</w:t>
            </w:r>
            <w:r w:rsidR="00354A87">
              <w:t>’</w:t>
            </w:r>
            <w:r w:rsidRPr="0020478F">
              <w:t>000</w:t>
            </w:r>
          </w:p>
        </w:tc>
      </w:tr>
      <w:tr w:rsidR="0020478F" w:rsidRPr="0020478F" w:rsidTr="00672684">
        <w:trPr>
          <w:cantSplit/>
        </w:trPr>
        <w:tc>
          <w:tcPr>
            <w:tcW w:w="5508" w:type="dxa"/>
          </w:tcPr>
          <w:p w:rsidR="0020478F" w:rsidRPr="0020478F" w:rsidRDefault="0020478F" w:rsidP="0020478F">
            <w:pPr>
              <w:pStyle w:val="TableText"/>
            </w:pPr>
          </w:p>
        </w:tc>
        <w:tc>
          <w:tcPr>
            <w:tcW w:w="1296" w:type="dxa"/>
            <w:shd w:val="clear" w:color="auto" w:fill="E0E0E0"/>
          </w:tcPr>
          <w:p w:rsidR="0020478F" w:rsidRPr="0020478F" w:rsidRDefault="0020478F" w:rsidP="0020478F">
            <w:pPr>
              <w:pStyle w:val="TableTextRight"/>
            </w:pPr>
          </w:p>
        </w:tc>
        <w:tc>
          <w:tcPr>
            <w:tcW w:w="1198" w:type="dxa"/>
          </w:tcPr>
          <w:p w:rsidR="0020478F" w:rsidRPr="0020478F" w:rsidRDefault="0020478F" w:rsidP="0020478F">
            <w:pPr>
              <w:pStyle w:val="TableTextRight"/>
            </w:pPr>
          </w:p>
        </w:tc>
      </w:tr>
      <w:tr w:rsidR="0020478F" w:rsidRPr="0020478F" w:rsidTr="00672684">
        <w:trPr>
          <w:cantSplit/>
        </w:trPr>
        <w:tc>
          <w:tcPr>
            <w:tcW w:w="5508" w:type="dxa"/>
          </w:tcPr>
          <w:p w:rsidR="0020478F" w:rsidRPr="0020478F" w:rsidRDefault="0020478F" w:rsidP="0020478F">
            <w:pPr>
              <w:pStyle w:val="TableText"/>
            </w:pPr>
            <w:r w:rsidRPr="0020478F">
              <w:t>State appropriations and Commonwealth contributions</w:t>
            </w:r>
          </w:p>
        </w:tc>
        <w:tc>
          <w:tcPr>
            <w:tcW w:w="1296" w:type="dxa"/>
            <w:shd w:val="clear" w:color="auto" w:fill="E0E0E0"/>
          </w:tcPr>
          <w:p w:rsidR="0020478F" w:rsidRPr="0020478F" w:rsidRDefault="0020478F" w:rsidP="0020478F">
            <w:pPr>
              <w:pStyle w:val="TableTextRight"/>
            </w:pPr>
            <w:r w:rsidRPr="0020478F">
              <w:t>66 371</w:t>
            </w:r>
          </w:p>
        </w:tc>
        <w:tc>
          <w:tcPr>
            <w:tcW w:w="1198" w:type="dxa"/>
          </w:tcPr>
          <w:p w:rsidR="0020478F" w:rsidRPr="0020478F" w:rsidRDefault="0020478F" w:rsidP="0020478F">
            <w:pPr>
              <w:pStyle w:val="TableTextRight"/>
            </w:pPr>
            <w:r w:rsidRPr="0020478F">
              <w:t>82 373</w:t>
            </w:r>
          </w:p>
        </w:tc>
      </w:tr>
      <w:tr w:rsidR="0020478F" w:rsidRPr="0020478F" w:rsidTr="00672684">
        <w:trPr>
          <w:cantSplit/>
        </w:trPr>
        <w:tc>
          <w:tcPr>
            <w:tcW w:w="5508" w:type="dxa"/>
          </w:tcPr>
          <w:p w:rsidR="0020478F" w:rsidRPr="0020478F" w:rsidRDefault="0020478F" w:rsidP="0020478F">
            <w:pPr>
              <w:pStyle w:val="TableText"/>
              <w:rPr>
                <w:b/>
              </w:rPr>
            </w:pPr>
            <w:r w:rsidRPr="0020478F">
              <w:rPr>
                <w:b/>
              </w:rPr>
              <w:t>Total income</w:t>
            </w:r>
          </w:p>
        </w:tc>
        <w:tc>
          <w:tcPr>
            <w:tcW w:w="1296" w:type="dxa"/>
            <w:shd w:val="clear" w:color="auto" w:fill="E0E0E0"/>
          </w:tcPr>
          <w:p w:rsidR="0020478F" w:rsidRPr="0020478F" w:rsidRDefault="0020478F" w:rsidP="0020478F">
            <w:pPr>
              <w:pStyle w:val="TableTextRight"/>
              <w:rPr>
                <w:b/>
              </w:rPr>
            </w:pPr>
            <w:r w:rsidRPr="0020478F">
              <w:rPr>
                <w:b/>
              </w:rPr>
              <w:t>66 371</w:t>
            </w:r>
          </w:p>
        </w:tc>
        <w:tc>
          <w:tcPr>
            <w:tcW w:w="1198" w:type="dxa"/>
          </w:tcPr>
          <w:p w:rsidR="0020478F" w:rsidRPr="0020478F" w:rsidRDefault="0020478F" w:rsidP="0020478F">
            <w:pPr>
              <w:pStyle w:val="TableTextRight"/>
              <w:rPr>
                <w:b/>
              </w:rPr>
            </w:pPr>
            <w:r w:rsidRPr="0020478F">
              <w:rPr>
                <w:b/>
              </w:rPr>
              <w:t>82 373</w:t>
            </w:r>
          </w:p>
        </w:tc>
      </w:tr>
      <w:tr w:rsidR="0020478F" w:rsidRPr="00CC77C1" w:rsidTr="00672684">
        <w:trPr>
          <w:cantSplit/>
        </w:trPr>
        <w:tc>
          <w:tcPr>
            <w:tcW w:w="5508" w:type="dxa"/>
          </w:tcPr>
          <w:p w:rsidR="0020478F" w:rsidRPr="0020478F" w:rsidRDefault="0020478F" w:rsidP="0020478F">
            <w:pPr>
              <w:pStyle w:val="TableText"/>
            </w:pPr>
          </w:p>
        </w:tc>
        <w:tc>
          <w:tcPr>
            <w:tcW w:w="1296" w:type="dxa"/>
            <w:shd w:val="clear" w:color="auto" w:fill="E0E0E0"/>
          </w:tcPr>
          <w:p w:rsidR="0020478F" w:rsidRPr="004D67DA" w:rsidRDefault="0020478F" w:rsidP="0020478F">
            <w:pPr>
              <w:pStyle w:val="TableTextRight"/>
            </w:pPr>
          </w:p>
        </w:tc>
        <w:tc>
          <w:tcPr>
            <w:tcW w:w="1198" w:type="dxa"/>
          </w:tcPr>
          <w:p w:rsidR="0020478F" w:rsidRPr="00444BBF" w:rsidRDefault="0020478F" w:rsidP="0020478F">
            <w:pPr>
              <w:pStyle w:val="TableTextRight"/>
            </w:pPr>
          </w:p>
        </w:tc>
      </w:tr>
      <w:tr w:rsidR="0020478F" w:rsidRPr="00CC77C1" w:rsidTr="00672684">
        <w:trPr>
          <w:cantSplit/>
        </w:trPr>
        <w:tc>
          <w:tcPr>
            <w:tcW w:w="5508" w:type="dxa"/>
          </w:tcPr>
          <w:p w:rsidR="0020478F" w:rsidRPr="0020478F" w:rsidRDefault="0020478F" w:rsidP="0020478F">
            <w:pPr>
              <w:pStyle w:val="TableText"/>
            </w:pPr>
            <w:r w:rsidRPr="0020478F">
              <w:t>Grants to other government departments, agencies and authorities</w:t>
            </w:r>
          </w:p>
        </w:tc>
        <w:tc>
          <w:tcPr>
            <w:tcW w:w="1296" w:type="dxa"/>
            <w:shd w:val="clear" w:color="auto" w:fill="E0E0E0"/>
          </w:tcPr>
          <w:p w:rsidR="0020478F" w:rsidRPr="004D67DA" w:rsidRDefault="0020478F" w:rsidP="0020478F">
            <w:pPr>
              <w:pStyle w:val="TableTextRight"/>
            </w:pPr>
            <w:r w:rsidRPr="004D67DA">
              <w:t>74</w:t>
            </w:r>
            <w:r>
              <w:t> </w:t>
            </w:r>
            <w:r w:rsidRPr="004D67DA">
              <w:t>502</w:t>
            </w:r>
          </w:p>
        </w:tc>
        <w:tc>
          <w:tcPr>
            <w:tcW w:w="1198" w:type="dxa"/>
          </w:tcPr>
          <w:p w:rsidR="0020478F" w:rsidRPr="00444BBF" w:rsidRDefault="0020478F" w:rsidP="0020478F">
            <w:pPr>
              <w:pStyle w:val="TableTextRight"/>
            </w:pPr>
            <w:r w:rsidRPr="00444BBF">
              <w:t>43</w:t>
            </w:r>
            <w:r>
              <w:t> </w:t>
            </w:r>
            <w:r w:rsidRPr="00444BBF">
              <w:t>426</w:t>
            </w:r>
          </w:p>
        </w:tc>
      </w:tr>
      <w:tr w:rsidR="0020478F" w:rsidRPr="00CC77C1" w:rsidTr="00672684">
        <w:trPr>
          <w:cantSplit/>
        </w:trPr>
        <w:tc>
          <w:tcPr>
            <w:tcW w:w="5508" w:type="dxa"/>
          </w:tcPr>
          <w:p w:rsidR="0020478F" w:rsidRPr="0020478F" w:rsidRDefault="0020478F" w:rsidP="0020478F">
            <w:pPr>
              <w:pStyle w:val="TableText"/>
            </w:pPr>
            <w:r w:rsidRPr="0020478F">
              <w:t>Grants to local government</w:t>
            </w:r>
          </w:p>
        </w:tc>
        <w:tc>
          <w:tcPr>
            <w:tcW w:w="1296" w:type="dxa"/>
            <w:shd w:val="clear" w:color="auto" w:fill="E0E0E0"/>
          </w:tcPr>
          <w:p w:rsidR="0020478F" w:rsidRPr="004D67DA" w:rsidRDefault="0020478F" w:rsidP="0020478F">
            <w:pPr>
              <w:pStyle w:val="TableTextRight"/>
            </w:pPr>
            <w:r w:rsidRPr="004D67DA">
              <w:t>88</w:t>
            </w:r>
            <w:r>
              <w:t> </w:t>
            </w:r>
            <w:r w:rsidRPr="004D67DA">
              <w:t>326</w:t>
            </w:r>
          </w:p>
        </w:tc>
        <w:tc>
          <w:tcPr>
            <w:tcW w:w="1198" w:type="dxa"/>
          </w:tcPr>
          <w:p w:rsidR="0020478F" w:rsidRPr="00444BBF" w:rsidRDefault="0020478F" w:rsidP="0020478F">
            <w:pPr>
              <w:pStyle w:val="TableTextRight"/>
            </w:pPr>
            <w:r w:rsidRPr="00444BBF">
              <w:t>196</w:t>
            </w:r>
            <w:r>
              <w:t> </w:t>
            </w:r>
            <w:r w:rsidRPr="00444BBF">
              <w:t>409</w:t>
            </w:r>
          </w:p>
        </w:tc>
      </w:tr>
      <w:tr w:rsidR="0020478F" w:rsidRPr="00CC77C1" w:rsidTr="00672684">
        <w:trPr>
          <w:cantSplit/>
        </w:trPr>
        <w:tc>
          <w:tcPr>
            <w:tcW w:w="5508" w:type="dxa"/>
          </w:tcPr>
          <w:p w:rsidR="0020478F" w:rsidRPr="0020478F" w:rsidRDefault="0020478F" w:rsidP="0020478F">
            <w:pPr>
              <w:pStyle w:val="TableText"/>
            </w:pPr>
            <w:r w:rsidRPr="0020478F">
              <w:t>Grants to not</w:t>
            </w:r>
            <w:r w:rsidR="002F651E">
              <w:noBreakHyphen/>
            </w:r>
            <w:r w:rsidRPr="0020478F">
              <w:t>for</w:t>
            </w:r>
            <w:r w:rsidR="002F651E">
              <w:noBreakHyphen/>
            </w:r>
            <w:r w:rsidRPr="0020478F">
              <w:t>profit organisations and rural communities</w:t>
            </w:r>
          </w:p>
        </w:tc>
        <w:tc>
          <w:tcPr>
            <w:tcW w:w="1296" w:type="dxa"/>
            <w:shd w:val="clear" w:color="auto" w:fill="E0E0E0"/>
          </w:tcPr>
          <w:p w:rsidR="0020478F" w:rsidRPr="004D67DA" w:rsidRDefault="0020478F" w:rsidP="0020478F">
            <w:pPr>
              <w:pStyle w:val="TableTextRight"/>
            </w:pPr>
            <w:r w:rsidRPr="004D67DA">
              <w:t>4</w:t>
            </w:r>
            <w:r>
              <w:t> </w:t>
            </w:r>
            <w:r w:rsidRPr="004D67DA">
              <w:t>096</w:t>
            </w:r>
          </w:p>
        </w:tc>
        <w:tc>
          <w:tcPr>
            <w:tcW w:w="1198" w:type="dxa"/>
          </w:tcPr>
          <w:p w:rsidR="0020478F" w:rsidRPr="00444BBF" w:rsidRDefault="0020478F" w:rsidP="0020478F">
            <w:pPr>
              <w:pStyle w:val="TableTextRight"/>
            </w:pPr>
            <w:r w:rsidRPr="00444BBF">
              <w:t>13</w:t>
            </w:r>
            <w:r>
              <w:t> </w:t>
            </w:r>
            <w:r w:rsidRPr="00444BBF">
              <w:t>482</w:t>
            </w:r>
          </w:p>
        </w:tc>
      </w:tr>
      <w:tr w:rsidR="0020478F" w:rsidRPr="00CC77C1" w:rsidTr="00672684">
        <w:trPr>
          <w:cantSplit/>
        </w:trPr>
        <w:tc>
          <w:tcPr>
            <w:tcW w:w="5508" w:type="dxa"/>
          </w:tcPr>
          <w:p w:rsidR="0020478F" w:rsidRPr="0020478F" w:rsidRDefault="0020478F" w:rsidP="0020478F">
            <w:pPr>
              <w:pStyle w:val="TableText"/>
            </w:pPr>
            <w:r w:rsidRPr="0020478F">
              <w:t>Audit fees</w:t>
            </w:r>
          </w:p>
        </w:tc>
        <w:tc>
          <w:tcPr>
            <w:tcW w:w="1296" w:type="dxa"/>
            <w:shd w:val="clear" w:color="auto" w:fill="E0E0E0"/>
          </w:tcPr>
          <w:p w:rsidR="0020478F" w:rsidRPr="004D67DA" w:rsidRDefault="0020478F" w:rsidP="0020478F">
            <w:pPr>
              <w:pStyle w:val="TableTextRight"/>
            </w:pPr>
            <w:r>
              <w:t>–</w:t>
            </w:r>
          </w:p>
        </w:tc>
        <w:tc>
          <w:tcPr>
            <w:tcW w:w="1198" w:type="dxa"/>
          </w:tcPr>
          <w:p w:rsidR="0020478F" w:rsidRPr="00444BBF" w:rsidRDefault="0020478F" w:rsidP="0020478F">
            <w:pPr>
              <w:pStyle w:val="TableTextRight"/>
            </w:pPr>
            <w:r w:rsidRPr="00444BBF">
              <w:t>24</w:t>
            </w:r>
          </w:p>
        </w:tc>
      </w:tr>
      <w:tr w:rsidR="0020478F" w:rsidRPr="0020478F" w:rsidTr="00672684">
        <w:trPr>
          <w:cantSplit/>
        </w:trPr>
        <w:tc>
          <w:tcPr>
            <w:tcW w:w="5508" w:type="dxa"/>
          </w:tcPr>
          <w:p w:rsidR="0020478F" w:rsidRPr="0020478F" w:rsidRDefault="0020478F" w:rsidP="0020478F">
            <w:pPr>
              <w:pStyle w:val="TableText"/>
            </w:pPr>
          </w:p>
        </w:tc>
        <w:tc>
          <w:tcPr>
            <w:tcW w:w="1296" w:type="dxa"/>
            <w:shd w:val="clear" w:color="auto" w:fill="E0E0E0"/>
          </w:tcPr>
          <w:p w:rsidR="0020478F" w:rsidRPr="0020478F" w:rsidRDefault="0020478F" w:rsidP="0020478F">
            <w:pPr>
              <w:pStyle w:val="TableTextRight"/>
              <w:rPr>
                <w:b/>
              </w:rPr>
            </w:pPr>
          </w:p>
        </w:tc>
        <w:tc>
          <w:tcPr>
            <w:tcW w:w="1198" w:type="dxa"/>
          </w:tcPr>
          <w:p w:rsidR="0020478F" w:rsidRPr="0020478F" w:rsidRDefault="0020478F" w:rsidP="0020478F">
            <w:pPr>
              <w:pStyle w:val="TableTextRight"/>
              <w:rPr>
                <w:b/>
              </w:rPr>
            </w:pPr>
          </w:p>
        </w:tc>
      </w:tr>
      <w:tr w:rsidR="0020478F" w:rsidRPr="0020478F" w:rsidTr="00672684">
        <w:trPr>
          <w:cantSplit/>
        </w:trPr>
        <w:tc>
          <w:tcPr>
            <w:tcW w:w="5508" w:type="dxa"/>
          </w:tcPr>
          <w:p w:rsidR="0020478F" w:rsidRPr="00CC77C1" w:rsidRDefault="0020478F" w:rsidP="00672684">
            <w:pPr>
              <w:pStyle w:val="TableText"/>
              <w:rPr>
                <w:b/>
              </w:rPr>
            </w:pPr>
            <w:r w:rsidRPr="00CC77C1">
              <w:rPr>
                <w:b/>
              </w:rPr>
              <w:t>Total expenses</w:t>
            </w:r>
          </w:p>
        </w:tc>
        <w:tc>
          <w:tcPr>
            <w:tcW w:w="1296" w:type="dxa"/>
            <w:shd w:val="clear" w:color="auto" w:fill="E0E0E0"/>
          </w:tcPr>
          <w:p w:rsidR="0020478F" w:rsidRPr="0020478F" w:rsidRDefault="0020478F" w:rsidP="0020478F">
            <w:pPr>
              <w:pStyle w:val="TableTextRight"/>
              <w:rPr>
                <w:b/>
              </w:rPr>
            </w:pPr>
            <w:r w:rsidRPr="0020478F">
              <w:rPr>
                <w:b/>
              </w:rPr>
              <w:t>166 924</w:t>
            </w:r>
          </w:p>
        </w:tc>
        <w:tc>
          <w:tcPr>
            <w:tcW w:w="1198" w:type="dxa"/>
          </w:tcPr>
          <w:p w:rsidR="0020478F" w:rsidRPr="0020478F" w:rsidRDefault="0020478F" w:rsidP="0020478F">
            <w:pPr>
              <w:pStyle w:val="TableTextRight"/>
              <w:rPr>
                <w:b/>
              </w:rPr>
            </w:pPr>
            <w:r w:rsidRPr="0020478F">
              <w:rPr>
                <w:b/>
              </w:rPr>
              <w:t>253 341</w:t>
            </w:r>
          </w:p>
        </w:tc>
      </w:tr>
      <w:tr w:rsidR="0020478F" w:rsidRPr="0020478F" w:rsidTr="00672684">
        <w:trPr>
          <w:cantSplit/>
        </w:trPr>
        <w:tc>
          <w:tcPr>
            <w:tcW w:w="5508" w:type="dxa"/>
          </w:tcPr>
          <w:p w:rsidR="0020478F" w:rsidRPr="00CC77C1" w:rsidRDefault="0020478F" w:rsidP="00672684">
            <w:pPr>
              <w:pStyle w:val="TableText"/>
              <w:rPr>
                <w:b/>
              </w:rPr>
            </w:pPr>
            <w:r w:rsidRPr="00CC77C1">
              <w:rPr>
                <w:b/>
              </w:rPr>
              <w:t>Net result</w:t>
            </w:r>
          </w:p>
        </w:tc>
        <w:tc>
          <w:tcPr>
            <w:tcW w:w="1296" w:type="dxa"/>
            <w:shd w:val="clear" w:color="auto" w:fill="E0E0E0"/>
          </w:tcPr>
          <w:p w:rsidR="0020478F" w:rsidRPr="0020478F" w:rsidRDefault="0020478F" w:rsidP="0020478F">
            <w:pPr>
              <w:pStyle w:val="TableTextRight"/>
              <w:rPr>
                <w:b/>
              </w:rPr>
            </w:pPr>
            <w:r w:rsidRPr="0020478F">
              <w:rPr>
                <w:b/>
              </w:rPr>
              <w:t>(100 553)</w:t>
            </w:r>
          </w:p>
        </w:tc>
        <w:tc>
          <w:tcPr>
            <w:tcW w:w="1198" w:type="dxa"/>
          </w:tcPr>
          <w:p w:rsidR="0020478F" w:rsidRPr="0020478F" w:rsidRDefault="0020478F" w:rsidP="0020478F">
            <w:pPr>
              <w:pStyle w:val="TableTextRight"/>
              <w:rPr>
                <w:b/>
              </w:rPr>
            </w:pPr>
            <w:r w:rsidRPr="0020478F">
              <w:rPr>
                <w:b/>
              </w:rPr>
              <w:t>(170 968)</w:t>
            </w:r>
          </w:p>
        </w:tc>
      </w:tr>
    </w:tbl>
    <w:p w:rsidR="006F1489" w:rsidRDefault="006F1489" w:rsidP="002643E8"/>
    <w:p w:rsidR="006F1489" w:rsidRPr="00AF2974" w:rsidRDefault="006F1489" w:rsidP="002643E8">
      <w:pPr>
        <w:sectPr w:rsidR="006F1489" w:rsidRPr="00AF2974" w:rsidSect="006F1489">
          <w:type w:val="continuous"/>
          <w:pgSz w:w="11909" w:h="16834" w:code="9"/>
          <w:pgMar w:top="1728" w:right="1152" w:bottom="1152" w:left="1152" w:header="720" w:footer="288" w:gutter="0"/>
          <w:cols w:space="720"/>
          <w:noEndnote/>
        </w:sectPr>
      </w:pPr>
    </w:p>
    <w:p w:rsidR="00685D61" w:rsidRDefault="00685D61">
      <w:pPr>
        <w:spacing w:before="0" w:after="0"/>
        <w:rPr>
          <w:rFonts w:ascii="Calibri" w:hAnsi="Calibri"/>
          <w:b/>
          <w:color w:val="404040"/>
          <w:sz w:val="28"/>
          <w:szCs w:val="28"/>
        </w:rPr>
      </w:pPr>
      <w:bookmarkStart w:id="104" w:name="_Toc335740868"/>
      <w:bookmarkStart w:id="105" w:name="_Toc294622763"/>
      <w:bookmarkStart w:id="106" w:name="_Toc303670570"/>
      <w:r>
        <w:lastRenderedPageBreak/>
        <w:br w:type="page"/>
      </w:r>
    </w:p>
    <w:p w:rsidR="00FD0EA2" w:rsidRPr="00AF2974" w:rsidRDefault="00FD0EA2" w:rsidP="002643E8">
      <w:pPr>
        <w:pStyle w:val="Heading2Notes"/>
      </w:pPr>
      <w:bookmarkStart w:id="107" w:name="_Toc399334640"/>
      <w:r w:rsidRPr="00AF2974">
        <w:lastRenderedPageBreak/>
        <w:t>Note 2</w:t>
      </w:r>
      <w:r>
        <w:t>4</w:t>
      </w:r>
      <w:r w:rsidRPr="00AF2974">
        <w:t>.</w:t>
      </w:r>
      <w:r w:rsidRPr="00AF2974">
        <w:tab/>
      </w:r>
      <w:bookmarkEnd w:id="104"/>
      <w:r w:rsidR="00DC720C">
        <w:t xml:space="preserve">Machinery of </w:t>
      </w:r>
      <w:r w:rsidR="00750452">
        <w:t>g</w:t>
      </w:r>
      <w:r w:rsidR="00DC720C">
        <w:t>overnment changes</w:t>
      </w:r>
      <w:bookmarkEnd w:id="107"/>
    </w:p>
    <w:p w:rsidR="00672684" w:rsidRDefault="00672684" w:rsidP="00DC720C">
      <w:r w:rsidRPr="00BA79A7">
        <w:t xml:space="preserve">On 9 April </w:t>
      </w:r>
      <w:r>
        <w:t>2013</w:t>
      </w:r>
      <w:r w:rsidRPr="00BA79A7">
        <w:t xml:space="preserve">, the Government announced a restructure of its activities and on 25 June </w:t>
      </w:r>
      <w:r>
        <w:t>2013</w:t>
      </w:r>
      <w:r w:rsidRPr="00BA79A7">
        <w:t xml:space="preserve"> issued Administrative Order No. 217 under the </w:t>
      </w:r>
      <w:r w:rsidRPr="00457E0A">
        <w:rPr>
          <w:i/>
        </w:rPr>
        <w:t>Administrative Arrangements Act 1983</w:t>
      </w:r>
      <w:r w:rsidRPr="00C73ADE">
        <w:t xml:space="preserve"> making these changes effective from 1 July 2013</w:t>
      </w:r>
      <w:r w:rsidR="00067E1F">
        <w:t xml:space="preserve">. </w:t>
      </w:r>
      <w:r w:rsidRPr="00BA79A7">
        <w:t xml:space="preserve">The restructure resulted </w:t>
      </w:r>
      <w:r w:rsidR="006E118B">
        <w:t xml:space="preserve">in </w:t>
      </w:r>
      <w:r w:rsidRPr="00BA79A7">
        <w:t>the Department</w:t>
      </w:r>
      <w:r>
        <w:t xml:space="preserve"> assuming responsibility for </w:t>
      </w:r>
      <w:r w:rsidRPr="00C73ADE">
        <w:t>private sector industrial relations</w:t>
      </w:r>
      <w:r>
        <w:t xml:space="preserve"> from the </w:t>
      </w:r>
      <w:r w:rsidRPr="00C73ADE">
        <w:t>Department of Business and Innovation</w:t>
      </w:r>
      <w:r>
        <w:t>, and relinquishing responsibility for:</w:t>
      </w:r>
    </w:p>
    <w:p w:rsidR="00672684" w:rsidRDefault="00672684" w:rsidP="00DC720C">
      <w:r>
        <w:t xml:space="preserve">(i) </w:t>
      </w:r>
      <w:r w:rsidRPr="00C73ADE">
        <w:t>whole of government ICT</w:t>
      </w:r>
      <w:r>
        <w:t xml:space="preserve">, and </w:t>
      </w:r>
    </w:p>
    <w:p w:rsidR="00672684" w:rsidRDefault="00672684" w:rsidP="00DC720C">
      <w:r>
        <w:t xml:space="preserve">(ii) the </w:t>
      </w:r>
      <w:r w:rsidRPr="00C73ADE">
        <w:t>Red Tape Commissioner</w:t>
      </w:r>
      <w:r>
        <w:t>;</w:t>
      </w:r>
    </w:p>
    <w:p w:rsidR="00FD0EA2" w:rsidRDefault="00672684" w:rsidP="00DC720C">
      <w:r>
        <w:t xml:space="preserve">to the </w:t>
      </w:r>
      <w:r w:rsidRPr="00C73ADE">
        <w:t>Department of State Development, Business and Innovation</w:t>
      </w:r>
      <w:r w:rsidRPr="00BA79A7">
        <w:t>.</w:t>
      </w:r>
    </w:p>
    <w:p w:rsidR="00672684" w:rsidRDefault="00672684" w:rsidP="00DC720C">
      <w:r w:rsidRPr="00C73ADE">
        <w:t>The net assets transferred as a result of the administrative restructure were recognised at the carrying amount of those assets and liabilities in the transferor</w:t>
      </w:r>
      <w:r w:rsidR="00354A87">
        <w:t>’</w:t>
      </w:r>
      <w:r w:rsidRPr="00C73ADE">
        <w:t>s balance sheet immediately before the transfer</w:t>
      </w:r>
      <w:r w:rsidR="00067E1F">
        <w:t xml:space="preserve">. </w:t>
      </w:r>
      <w:r w:rsidRPr="00C73ADE">
        <w:t>Where applicable, the net asset transfers were treated as contributions of capital by the Crown</w:t>
      </w:r>
      <w:r w:rsidR="00067E1F">
        <w:t xml:space="preserve">. </w:t>
      </w:r>
      <w:r w:rsidRPr="00C73ADE">
        <w:t>No income or expense has been recognised by the Department in respect of the net assets transferred</w:t>
      </w:r>
      <w:r w:rsidR="00067E1F">
        <w:t xml:space="preserve">. </w:t>
      </w:r>
      <w:r w:rsidRPr="00C73ADE">
        <w:t>The Department recognised/relinquished the following assets and liabilities at the date of transfer:</w:t>
      </w:r>
    </w:p>
    <w:p w:rsidR="00672684" w:rsidRDefault="00672684" w:rsidP="00DC720C">
      <w:r>
        <w:br w:type="column"/>
      </w:r>
    </w:p>
    <w:tbl>
      <w:tblPr>
        <w:tblW w:w="5000" w:type="pct"/>
        <w:tblLook w:val="04A0" w:firstRow="1" w:lastRow="0" w:firstColumn="1" w:lastColumn="0" w:noHBand="0" w:noVBand="1"/>
      </w:tblPr>
      <w:tblGrid>
        <w:gridCol w:w="3528"/>
        <w:gridCol w:w="1136"/>
      </w:tblGrid>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p>
        </w:tc>
        <w:tc>
          <w:tcPr>
            <w:tcW w:w="1218" w:type="pct"/>
            <w:shd w:val="clear" w:color="auto" w:fill="auto"/>
            <w:vAlign w:val="center"/>
            <w:hideMark/>
          </w:tcPr>
          <w:p w:rsidR="00672684" w:rsidRPr="00B54442" w:rsidRDefault="00672684" w:rsidP="00672684">
            <w:pPr>
              <w:pStyle w:val="TableTextHeadingRight"/>
            </w:pPr>
            <w:r w:rsidRPr="00B54442">
              <w:t>$</w:t>
            </w:r>
            <w:r w:rsidR="00354A87">
              <w:t>’</w:t>
            </w:r>
            <w:r w:rsidRPr="00B54442">
              <w:t>000</w:t>
            </w:r>
          </w:p>
        </w:tc>
      </w:tr>
      <w:tr w:rsidR="00FA5DE4" w:rsidRPr="00B54442" w:rsidTr="00FA5DE4">
        <w:trPr>
          <w:trHeight w:hRule="exact" w:val="115"/>
        </w:trPr>
        <w:tc>
          <w:tcPr>
            <w:tcW w:w="3782" w:type="pct"/>
            <w:shd w:val="clear" w:color="auto" w:fill="auto"/>
            <w:vAlign w:val="center"/>
          </w:tcPr>
          <w:p w:rsidR="00FA5DE4" w:rsidRPr="00B54442" w:rsidRDefault="00FA5DE4" w:rsidP="00672684">
            <w:pPr>
              <w:pStyle w:val="TableText"/>
            </w:pPr>
          </w:p>
        </w:tc>
        <w:tc>
          <w:tcPr>
            <w:tcW w:w="1218" w:type="pct"/>
            <w:shd w:val="clear" w:color="auto" w:fill="auto"/>
            <w:vAlign w:val="center"/>
          </w:tcPr>
          <w:p w:rsidR="00FA5DE4" w:rsidRPr="00B54442" w:rsidRDefault="00FA5DE4" w:rsidP="00672684">
            <w:pPr>
              <w:pStyle w:val="TableTextHeadingRight"/>
            </w:pPr>
          </w:p>
        </w:tc>
      </w:tr>
      <w:tr w:rsidR="00672684" w:rsidRPr="00B54442" w:rsidTr="00672684">
        <w:trPr>
          <w:trHeight w:val="255"/>
        </w:trPr>
        <w:tc>
          <w:tcPr>
            <w:tcW w:w="5000" w:type="pct"/>
            <w:gridSpan w:val="2"/>
            <w:shd w:val="clear" w:color="auto" w:fill="auto"/>
            <w:vAlign w:val="center"/>
            <w:hideMark/>
          </w:tcPr>
          <w:p w:rsidR="00672684" w:rsidRPr="00B54442" w:rsidRDefault="00672684" w:rsidP="00672684">
            <w:pPr>
              <w:pStyle w:val="TableTextBold"/>
            </w:pPr>
            <w:r>
              <w:t>Private sector industrial relations, from the Department of Business and Innovation</w:t>
            </w:r>
          </w:p>
        </w:tc>
      </w:tr>
      <w:tr w:rsidR="00672684" w:rsidRPr="00B54442" w:rsidTr="00672684">
        <w:trPr>
          <w:trHeight w:val="255"/>
        </w:trPr>
        <w:tc>
          <w:tcPr>
            <w:tcW w:w="3782" w:type="pct"/>
            <w:shd w:val="clear" w:color="auto" w:fill="auto"/>
            <w:vAlign w:val="center"/>
            <w:hideMark/>
          </w:tcPr>
          <w:p w:rsidR="00672684" w:rsidRPr="00672684" w:rsidRDefault="00672684" w:rsidP="00672684">
            <w:pPr>
              <w:pStyle w:val="TableText"/>
              <w:rPr>
                <w:b/>
              </w:rPr>
            </w:pPr>
            <w:r w:rsidRPr="00672684">
              <w:rPr>
                <w:b/>
              </w:rPr>
              <w:t xml:space="preserve">Output group </w:t>
            </w:r>
            <w:r>
              <w:rPr>
                <w:b/>
              </w:rPr>
              <w:t>–</w:t>
            </w:r>
            <w:r w:rsidRPr="00672684">
              <w:rPr>
                <w:b/>
              </w:rPr>
              <w:t xml:space="preserve"> Strategic Policy Advice</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Assets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rPr>
                <w:bCs/>
              </w:rPr>
              <w:t>Cash assets</w:t>
            </w:r>
          </w:p>
        </w:tc>
        <w:tc>
          <w:tcPr>
            <w:tcW w:w="1218" w:type="pct"/>
            <w:shd w:val="clear" w:color="auto" w:fill="E0E0E0"/>
            <w:vAlign w:val="center"/>
            <w:hideMark/>
          </w:tcPr>
          <w:p w:rsidR="00672684" w:rsidRPr="00B54442" w:rsidRDefault="00672684" w:rsidP="00672684">
            <w:pPr>
              <w:pStyle w:val="TableTextRight"/>
            </w:pPr>
            <w:r>
              <w:t>166</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Liabilities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Provisions for employee benefits</w:t>
            </w:r>
          </w:p>
        </w:tc>
        <w:tc>
          <w:tcPr>
            <w:tcW w:w="1218" w:type="pct"/>
            <w:shd w:val="clear" w:color="auto" w:fill="E0E0E0"/>
            <w:vAlign w:val="center"/>
            <w:hideMark/>
          </w:tcPr>
          <w:p w:rsidR="00672684" w:rsidRPr="00B54442" w:rsidRDefault="00672684" w:rsidP="00672684">
            <w:pPr>
              <w:pStyle w:val="TableTextRight"/>
            </w:pPr>
            <w:r>
              <w:t>(166)</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Net assets recognised by the Department</w:t>
            </w:r>
          </w:p>
        </w:tc>
        <w:tc>
          <w:tcPr>
            <w:tcW w:w="1218" w:type="pct"/>
            <w:shd w:val="clear" w:color="auto" w:fill="E0E0E0"/>
            <w:vAlign w:val="center"/>
            <w:hideMark/>
          </w:tcPr>
          <w:p w:rsidR="00672684" w:rsidRPr="00B54442" w:rsidRDefault="00672684" w:rsidP="00672684">
            <w:pPr>
              <w:pStyle w:val="TableTextRight"/>
            </w:pPr>
            <w:r>
              <w:t>–</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p>
        </w:tc>
        <w:tc>
          <w:tcPr>
            <w:tcW w:w="1218" w:type="pct"/>
            <w:shd w:val="clear" w:color="auto" w:fill="auto"/>
            <w:vAlign w:val="center"/>
            <w:hideMark/>
          </w:tcPr>
          <w:p w:rsidR="00672684" w:rsidRPr="00B54442" w:rsidRDefault="00672684" w:rsidP="00672684">
            <w:pPr>
              <w:pStyle w:val="TableTextRight"/>
            </w:pPr>
          </w:p>
        </w:tc>
      </w:tr>
      <w:tr w:rsidR="00672684" w:rsidRPr="00B54442" w:rsidTr="00672684">
        <w:trPr>
          <w:trHeight w:val="255"/>
        </w:trPr>
        <w:tc>
          <w:tcPr>
            <w:tcW w:w="5000" w:type="pct"/>
            <w:gridSpan w:val="2"/>
            <w:shd w:val="clear" w:color="auto" w:fill="auto"/>
            <w:vAlign w:val="center"/>
            <w:hideMark/>
          </w:tcPr>
          <w:p w:rsidR="00672684" w:rsidRPr="00B54442" w:rsidRDefault="00672684" w:rsidP="00672684">
            <w:pPr>
              <w:pStyle w:val="TableTextBold"/>
            </w:pPr>
            <w:r>
              <w:t>Whole of government ICT, to the Department of State Development, Business and Innovation</w:t>
            </w:r>
          </w:p>
        </w:tc>
      </w:tr>
      <w:tr w:rsidR="00672684" w:rsidRPr="00B54442" w:rsidTr="00672684">
        <w:trPr>
          <w:trHeight w:val="255"/>
        </w:trPr>
        <w:tc>
          <w:tcPr>
            <w:tcW w:w="3782" w:type="pct"/>
            <w:shd w:val="clear" w:color="auto" w:fill="auto"/>
            <w:vAlign w:val="center"/>
            <w:hideMark/>
          </w:tcPr>
          <w:p w:rsidR="00672684" w:rsidRPr="00672684" w:rsidRDefault="00672684" w:rsidP="00672684">
            <w:pPr>
              <w:pStyle w:val="TableText"/>
              <w:rPr>
                <w:b/>
                <w:iCs/>
              </w:rPr>
            </w:pPr>
            <w:r w:rsidRPr="00672684">
              <w:rPr>
                <w:b/>
                <w:iCs/>
              </w:rPr>
              <w:t xml:space="preserve">Output group </w:t>
            </w:r>
            <w:r>
              <w:rPr>
                <w:b/>
                <w:iCs/>
              </w:rPr>
              <w:t>–</w:t>
            </w:r>
            <w:r w:rsidRPr="00672684">
              <w:rPr>
                <w:b/>
                <w:iCs/>
              </w:rPr>
              <w:t xml:space="preserve"> Resource Management Services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Assets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Cash assets</w:t>
            </w:r>
          </w:p>
        </w:tc>
        <w:tc>
          <w:tcPr>
            <w:tcW w:w="1218" w:type="pct"/>
            <w:shd w:val="clear" w:color="auto" w:fill="E0E0E0"/>
            <w:vAlign w:val="center"/>
            <w:hideMark/>
          </w:tcPr>
          <w:p w:rsidR="00672684" w:rsidRPr="00B54442" w:rsidRDefault="00672684" w:rsidP="00672684">
            <w:pPr>
              <w:pStyle w:val="TableTextRight"/>
            </w:pPr>
            <w:r>
              <w:t>719</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Liabilities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Provisions for employee benefits</w:t>
            </w:r>
          </w:p>
        </w:tc>
        <w:tc>
          <w:tcPr>
            <w:tcW w:w="1218" w:type="pct"/>
            <w:shd w:val="clear" w:color="auto" w:fill="E0E0E0"/>
            <w:vAlign w:val="center"/>
            <w:hideMark/>
          </w:tcPr>
          <w:p w:rsidR="00672684" w:rsidRPr="00B54442" w:rsidRDefault="00672684" w:rsidP="00672684">
            <w:pPr>
              <w:pStyle w:val="TableTextRight"/>
            </w:pPr>
            <w:r>
              <w:t>(719)</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Net assets relinquished by the Department</w:t>
            </w:r>
          </w:p>
        </w:tc>
        <w:tc>
          <w:tcPr>
            <w:tcW w:w="1218" w:type="pct"/>
            <w:shd w:val="clear" w:color="auto" w:fill="E0E0E0"/>
            <w:vAlign w:val="center"/>
            <w:hideMark/>
          </w:tcPr>
          <w:p w:rsidR="00672684" w:rsidRPr="00B54442" w:rsidRDefault="00672684" w:rsidP="00672684">
            <w:pPr>
              <w:pStyle w:val="TableTextRight"/>
            </w:pPr>
            <w:r>
              <w:t>–</w:t>
            </w:r>
          </w:p>
        </w:tc>
      </w:tr>
      <w:tr w:rsidR="00672684" w:rsidRPr="00B54442" w:rsidTr="00672684">
        <w:trPr>
          <w:trHeight w:val="255"/>
        </w:trPr>
        <w:tc>
          <w:tcPr>
            <w:tcW w:w="3782" w:type="pct"/>
            <w:shd w:val="clear" w:color="auto" w:fill="auto"/>
            <w:vAlign w:val="bottom"/>
            <w:hideMark/>
          </w:tcPr>
          <w:p w:rsidR="00672684" w:rsidRPr="00B54442" w:rsidRDefault="00672684" w:rsidP="00672684">
            <w:pPr>
              <w:pStyle w:val="TableText"/>
            </w:pPr>
          </w:p>
        </w:tc>
        <w:tc>
          <w:tcPr>
            <w:tcW w:w="1218" w:type="pct"/>
            <w:shd w:val="clear" w:color="auto" w:fill="auto"/>
            <w:vAlign w:val="bottom"/>
            <w:hideMark/>
          </w:tcPr>
          <w:p w:rsidR="00672684" w:rsidRPr="00B54442" w:rsidRDefault="00672684" w:rsidP="00672684">
            <w:pPr>
              <w:pStyle w:val="TableTextRight"/>
            </w:pPr>
          </w:p>
        </w:tc>
      </w:tr>
      <w:tr w:rsidR="00672684" w:rsidRPr="00B54442" w:rsidTr="00672684">
        <w:trPr>
          <w:trHeight w:val="255"/>
        </w:trPr>
        <w:tc>
          <w:tcPr>
            <w:tcW w:w="5000" w:type="pct"/>
            <w:gridSpan w:val="2"/>
            <w:shd w:val="clear" w:color="auto" w:fill="auto"/>
            <w:vAlign w:val="center"/>
            <w:hideMark/>
          </w:tcPr>
          <w:p w:rsidR="00672684" w:rsidRPr="00B54442" w:rsidRDefault="00672684" w:rsidP="00672684">
            <w:pPr>
              <w:pStyle w:val="TableTextBold"/>
            </w:pPr>
            <w:r>
              <w:t>Red Tape Commissioner, to the Department of State Development, Business and Innovation</w:t>
            </w:r>
          </w:p>
        </w:tc>
      </w:tr>
      <w:tr w:rsidR="00672684" w:rsidRPr="00B54442" w:rsidTr="00672684">
        <w:trPr>
          <w:trHeight w:val="255"/>
        </w:trPr>
        <w:tc>
          <w:tcPr>
            <w:tcW w:w="3782" w:type="pct"/>
            <w:shd w:val="clear" w:color="auto" w:fill="auto"/>
            <w:vAlign w:val="center"/>
            <w:hideMark/>
          </w:tcPr>
          <w:p w:rsidR="00672684" w:rsidRPr="00672684" w:rsidRDefault="00672684" w:rsidP="00672684">
            <w:pPr>
              <w:pStyle w:val="TableText"/>
              <w:rPr>
                <w:b/>
                <w:iCs/>
              </w:rPr>
            </w:pPr>
            <w:r w:rsidRPr="00672684">
              <w:rPr>
                <w:b/>
                <w:iCs/>
              </w:rPr>
              <w:t>Output group</w:t>
            </w:r>
            <w:r w:rsidR="00067E1F">
              <w:rPr>
                <w:b/>
                <w:iCs/>
              </w:rPr>
              <w:t xml:space="preserve"> – </w:t>
            </w:r>
            <w:r w:rsidRPr="00672684">
              <w:rPr>
                <w:b/>
                <w:iCs/>
              </w:rPr>
              <w:t>Strategic Policy Advice</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Assets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Cash assets</w:t>
            </w:r>
          </w:p>
        </w:tc>
        <w:tc>
          <w:tcPr>
            <w:tcW w:w="1218" w:type="pct"/>
            <w:shd w:val="clear" w:color="auto" w:fill="E0E0E0"/>
            <w:vAlign w:val="center"/>
            <w:hideMark/>
          </w:tcPr>
          <w:p w:rsidR="00672684" w:rsidRPr="00B54442" w:rsidRDefault="00672684" w:rsidP="00672684">
            <w:pPr>
              <w:pStyle w:val="TableTextRight"/>
            </w:pPr>
            <w:r>
              <w:t>4</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Liabilities</w:t>
            </w:r>
          </w:p>
        </w:tc>
        <w:tc>
          <w:tcPr>
            <w:tcW w:w="1218" w:type="pct"/>
            <w:shd w:val="clear" w:color="auto" w:fill="E0E0E0"/>
            <w:vAlign w:val="center"/>
            <w:hideMark/>
          </w:tcPr>
          <w:p w:rsidR="00672684" w:rsidRPr="00B54442" w:rsidRDefault="00672684" w:rsidP="00672684">
            <w:pPr>
              <w:pStyle w:val="TableTextRight"/>
            </w:pP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Provisions for employee benefits</w:t>
            </w:r>
          </w:p>
        </w:tc>
        <w:tc>
          <w:tcPr>
            <w:tcW w:w="1218" w:type="pct"/>
            <w:shd w:val="clear" w:color="auto" w:fill="E0E0E0"/>
            <w:vAlign w:val="center"/>
            <w:hideMark/>
          </w:tcPr>
          <w:p w:rsidR="00672684" w:rsidRPr="00B54442" w:rsidRDefault="00672684" w:rsidP="00672684">
            <w:pPr>
              <w:pStyle w:val="TableTextRight"/>
            </w:pPr>
            <w:r>
              <w:t>(4)</w:t>
            </w:r>
          </w:p>
        </w:tc>
      </w:tr>
      <w:tr w:rsidR="00672684" w:rsidRPr="00B54442" w:rsidTr="00672684">
        <w:trPr>
          <w:trHeight w:val="255"/>
        </w:trPr>
        <w:tc>
          <w:tcPr>
            <w:tcW w:w="3782" w:type="pct"/>
            <w:shd w:val="clear" w:color="auto" w:fill="auto"/>
            <w:vAlign w:val="center"/>
            <w:hideMark/>
          </w:tcPr>
          <w:p w:rsidR="00672684" w:rsidRPr="00B54442" w:rsidRDefault="00672684" w:rsidP="00672684">
            <w:pPr>
              <w:pStyle w:val="TableText"/>
            </w:pPr>
            <w:r>
              <w:t>Net assets relinquished by the Department</w:t>
            </w:r>
          </w:p>
        </w:tc>
        <w:tc>
          <w:tcPr>
            <w:tcW w:w="1218" w:type="pct"/>
            <w:shd w:val="clear" w:color="auto" w:fill="E0E0E0"/>
            <w:vAlign w:val="center"/>
            <w:hideMark/>
          </w:tcPr>
          <w:p w:rsidR="00672684" w:rsidRPr="00B54442" w:rsidRDefault="00672684" w:rsidP="00672684">
            <w:pPr>
              <w:pStyle w:val="TableTextRight"/>
            </w:pPr>
            <w:r>
              <w:t>–</w:t>
            </w:r>
          </w:p>
        </w:tc>
      </w:tr>
    </w:tbl>
    <w:p w:rsidR="00672684" w:rsidRDefault="00672684" w:rsidP="00DC720C"/>
    <w:p w:rsidR="00FD0EA2" w:rsidRDefault="00FD0EA2" w:rsidP="00DC720C"/>
    <w:p w:rsidR="0092782E" w:rsidRPr="00AF2974" w:rsidRDefault="0037176D" w:rsidP="004F47BC">
      <w:pPr>
        <w:pStyle w:val="Heading2Notes"/>
      </w:pPr>
      <w:r>
        <w:br w:type="column"/>
      </w:r>
      <w:bookmarkStart w:id="108" w:name="_Toc399334641"/>
      <w:bookmarkStart w:id="109" w:name="_Toc335740869"/>
      <w:r w:rsidR="0092782E" w:rsidRPr="00AF2974">
        <w:lastRenderedPageBreak/>
        <w:t>Note 25.</w:t>
      </w:r>
      <w:r w:rsidR="0092782E" w:rsidRPr="00AF2974">
        <w:tab/>
      </w:r>
      <w:r w:rsidR="0092782E" w:rsidRPr="004F47BC">
        <w:t>Glossary</w:t>
      </w:r>
      <w:r w:rsidR="0092782E" w:rsidRPr="00AF2974">
        <w:t xml:space="preserve"> of terms</w:t>
      </w:r>
      <w:bookmarkEnd w:id="108"/>
    </w:p>
    <w:p w:rsidR="0092782E" w:rsidRPr="00672684" w:rsidRDefault="00672684" w:rsidP="00672684">
      <w:pPr>
        <w:pStyle w:val="Heading4"/>
      </w:pPr>
      <w:r w:rsidRPr="00827CF3">
        <w:t>Actuarial gains or losses on superannuation defined benefit plans</w:t>
      </w:r>
    </w:p>
    <w:p w:rsidR="0092782E" w:rsidRDefault="00672684" w:rsidP="0092782E">
      <w:r w:rsidRPr="00827CF3">
        <w:rPr>
          <w:color w:val="000000"/>
        </w:rPr>
        <w:t>Actuarial gains or losses reflect movements in the superannuation liability resulting from differences between the assumptions used to calculate the superannuation expense from transactions and actual experience.</w:t>
      </w:r>
    </w:p>
    <w:p w:rsidR="0092782E" w:rsidRPr="00672684" w:rsidRDefault="00672684" w:rsidP="00672684">
      <w:pPr>
        <w:pStyle w:val="Heading4"/>
      </w:pPr>
      <w:r w:rsidRPr="004728CC">
        <w:t>Annualised employee equivalent</w:t>
      </w:r>
    </w:p>
    <w:p w:rsidR="0092782E" w:rsidRDefault="00672684" w:rsidP="0092782E">
      <w:r w:rsidRPr="00BD0DA7">
        <w:rPr>
          <w:color w:val="000000"/>
        </w:rPr>
        <w:t xml:space="preserve">Annualised employee equivalent is based on paid working hours of 38 </w:t>
      </w:r>
      <w:r w:rsidR="00FE17AF">
        <w:rPr>
          <w:color w:val="000000"/>
        </w:rPr>
        <w:t>ordinary hours per week over 52 </w:t>
      </w:r>
      <w:r w:rsidRPr="00BD0DA7">
        <w:rPr>
          <w:color w:val="000000"/>
        </w:rPr>
        <w:t>weeks for a reporting period.</w:t>
      </w:r>
    </w:p>
    <w:p w:rsidR="0092782E" w:rsidRDefault="0092782E" w:rsidP="0092782E">
      <w:pPr>
        <w:pStyle w:val="Heading4"/>
      </w:pPr>
      <w:r>
        <w:t>Borrowings</w:t>
      </w:r>
    </w:p>
    <w:p w:rsidR="0092782E" w:rsidRDefault="00672684" w:rsidP="0092782E">
      <w:r w:rsidRPr="00931778">
        <w:rPr>
          <w:color w:val="000000"/>
        </w:rPr>
        <w:t xml:space="preserve">Borrowings </w:t>
      </w:r>
      <w:r>
        <w:rPr>
          <w:color w:val="000000"/>
        </w:rPr>
        <w:t>include</w:t>
      </w:r>
      <w:r w:rsidRPr="00931778">
        <w:rPr>
          <w:color w:val="000000"/>
        </w:rPr>
        <w:t xml:space="preserve"> interest</w:t>
      </w:r>
      <w:r w:rsidR="002F651E">
        <w:rPr>
          <w:color w:val="000000"/>
        </w:rPr>
        <w:noBreakHyphen/>
      </w:r>
      <w:r w:rsidRPr="00931778">
        <w:rPr>
          <w:color w:val="000000"/>
        </w:rPr>
        <w:t>bearing liabilities mainly from public borrowings raised through the Treasury Corporation of Victoria, finance leases and other interest</w:t>
      </w:r>
      <w:r w:rsidR="002F651E">
        <w:rPr>
          <w:color w:val="000000"/>
        </w:rPr>
        <w:noBreakHyphen/>
      </w:r>
      <w:r w:rsidRPr="00931778">
        <w:rPr>
          <w:color w:val="000000"/>
        </w:rPr>
        <w:t>bearing arrangements. Borrowings also include non</w:t>
      </w:r>
      <w:r w:rsidR="002F651E">
        <w:rPr>
          <w:color w:val="000000"/>
        </w:rPr>
        <w:noBreakHyphen/>
      </w:r>
      <w:r w:rsidRPr="00931778">
        <w:rPr>
          <w:color w:val="000000"/>
        </w:rPr>
        <w:t>interest</w:t>
      </w:r>
      <w:r w:rsidR="002F651E">
        <w:rPr>
          <w:color w:val="000000"/>
        </w:rPr>
        <w:noBreakHyphen/>
      </w:r>
      <w:r w:rsidRPr="00931778">
        <w:rPr>
          <w:color w:val="000000"/>
        </w:rPr>
        <w:t xml:space="preserve">bearing advances from government that </w:t>
      </w:r>
      <w:r>
        <w:rPr>
          <w:color w:val="000000"/>
        </w:rPr>
        <w:t>are</w:t>
      </w:r>
      <w:r w:rsidRPr="00931778">
        <w:rPr>
          <w:color w:val="000000"/>
        </w:rPr>
        <w:t xml:space="preserve"> </w:t>
      </w:r>
      <w:r>
        <w:rPr>
          <w:color w:val="000000"/>
        </w:rPr>
        <w:t>incur</w:t>
      </w:r>
      <w:r w:rsidRPr="00931778">
        <w:rPr>
          <w:color w:val="000000"/>
        </w:rPr>
        <w:t>red for policy purposes.</w:t>
      </w:r>
    </w:p>
    <w:p w:rsidR="0092782E" w:rsidRDefault="0092782E" w:rsidP="0092782E">
      <w:pPr>
        <w:pStyle w:val="Heading4"/>
      </w:pPr>
      <w:r>
        <w:t>Comprehensive result</w:t>
      </w:r>
    </w:p>
    <w:p w:rsidR="0092782E" w:rsidRDefault="00672684" w:rsidP="0092782E">
      <w:r w:rsidRPr="00CE621F">
        <w:rPr>
          <w:color w:val="000000"/>
        </w:rPr>
        <w:t>The net result of all items of income and expense recognised for the period. It is the aggregate of operating result and other comprehensive income</w:t>
      </w:r>
      <w:r w:rsidRPr="00827CF3">
        <w:rPr>
          <w:color w:val="000000"/>
        </w:rPr>
        <w:t>.</w:t>
      </w:r>
    </w:p>
    <w:p w:rsidR="0092782E" w:rsidRDefault="0092782E" w:rsidP="0092782E">
      <w:pPr>
        <w:pStyle w:val="Heading4"/>
      </w:pPr>
      <w:r>
        <w:t>Capital asset charge</w:t>
      </w:r>
    </w:p>
    <w:p w:rsidR="0092782E" w:rsidRDefault="00672684" w:rsidP="0092782E">
      <w:r w:rsidRPr="00827CF3">
        <w:rPr>
          <w:color w:val="000000"/>
        </w:rPr>
        <w:t xml:space="preserve">The capital asset charge represents the opportunity cost of capital invested in the </w:t>
      </w:r>
      <w:r>
        <w:rPr>
          <w:color w:val="000000"/>
        </w:rPr>
        <w:t>non</w:t>
      </w:r>
      <w:r w:rsidR="002F651E">
        <w:rPr>
          <w:color w:val="000000"/>
        </w:rPr>
        <w:noBreakHyphen/>
      </w:r>
      <w:r w:rsidR="006D4F8E">
        <w:rPr>
          <w:color w:val="000000"/>
        </w:rPr>
        <w:t xml:space="preserve">financial </w:t>
      </w:r>
      <w:r w:rsidRPr="00827CF3">
        <w:rPr>
          <w:color w:val="000000"/>
        </w:rPr>
        <w:t>physical assets used in the provision of outputs.</w:t>
      </w:r>
    </w:p>
    <w:p w:rsidR="0092782E" w:rsidRDefault="0092782E" w:rsidP="0092782E">
      <w:pPr>
        <w:pStyle w:val="Heading4"/>
      </w:pPr>
      <w:r>
        <w:t>Commitments</w:t>
      </w:r>
    </w:p>
    <w:p w:rsidR="0092782E" w:rsidRDefault="00672684" w:rsidP="0092782E">
      <w:r w:rsidRPr="00827CF3">
        <w:rPr>
          <w:color w:val="000000"/>
        </w:rPr>
        <w:t xml:space="preserve">Commitments include those operating, capital and other outsourcing commitments arising from </w:t>
      </w:r>
      <w:r>
        <w:rPr>
          <w:color w:val="000000"/>
        </w:rPr>
        <w:t>non</w:t>
      </w:r>
      <w:r w:rsidR="002F651E">
        <w:rPr>
          <w:color w:val="000000"/>
        </w:rPr>
        <w:noBreakHyphen/>
      </w:r>
      <w:r w:rsidRPr="00827CF3">
        <w:rPr>
          <w:color w:val="000000"/>
        </w:rPr>
        <w:t>cancellable contractual or statutory sources.</w:t>
      </w:r>
    </w:p>
    <w:p w:rsidR="0092782E" w:rsidRDefault="0092782E" w:rsidP="0092782E">
      <w:pPr>
        <w:pStyle w:val="Heading4"/>
      </w:pPr>
      <w:r>
        <w:t>Depreciation</w:t>
      </w:r>
    </w:p>
    <w:p w:rsidR="0092782E" w:rsidRDefault="00672684" w:rsidP="0092782E">
      <w:r w:rsidRPr="00505F17">
        <w:rPr>
          <w:color w:val="000000"/>
        </w:rPr>
        <w:t xml:space="preserve">Depreciation is an expense that arises from the consumption through wear or time of a produced physical or intangible asset. </w:t>
      </w:r>
      <w:r w:rsidR="00FE17AF">
        <w:rPr>
          <w:color w:val="000000"/>
        </w:rPr>
        <w:t>This expense is classified as a </w:t>
      </w:r>
      <w:r w:rsidRPr="00505F17">
        <w:rPr>
          <w:color w:val="000000"/>
        </w:rPr>
        <w:t>transaction and so reduces the net result from transaction</w:t>
      </w:r>
      <w:r>
        <w:rPr>
          <w:color w:val="000000"/>
        </w:rPr>
        <w:t>s</w:t>
      </w:r>
      <w:r w:rsidRPr="00505F17">
        <w:rPr>
          <w:color w:val="000000"/>
        </w:rPr>
        <w:t>.</w:t>
      </w:r>
    </w:p>
    <w:p w:rsidR="0092782E" w:rsidRDefault="0092782E" w:rsidP="0092782E">
      <w:pPr>
        <w:pStyle w:val="Heading4"/>
      </w:pPr>
      <w:r>
        <w:t>Employee benefits expenses</w:t>
      </w:r>
    </w:p>
    <w:p w:rsidR="0092782E" w:rsidRDefault="00672684" w:rsidP="0092782E">
      <w:r w:rsidRPr="00827CF3">
        <w:rPr>
          <w:color w:val="000000"/>
        </w:rPr>
        <w:t xml:space="preserve">Employee benefits expenses include all costs related to employment including wages and salaries, </w:t>
      </w:r>
      <w:r w:rsidRPr="00931778">
        <w:rPr>
          <w:color w:val="000000"/>
        </w:rPr>
        <w:t xml:space="preserve">fringe benefits tax, </w:t>
      </w:r>
      <w:r w:rsidRPr="00827CF3">
        <w:rPr>
          <w:color w:val="000000"/>
        </w:rPr>
        <w:t>leave entitlements, redundancy payments and superannuation contributions.</w:t>
      </w:r>
    </w:p>
    <w:p w:rsidR="0092782E" w:rsidRDefault="00FA5DE4" w:rsidP="0092782E">
      <w:pPr>
        <w:pStyle w:val="Heading4"/>
      </w:pPr>
      <w:r>
        <w:br w:type="column"/>
      </w:r>
      <w:r w:rsidR="0092782E">
        <w:lastRenderedPageBreak/>
        <w:t>Financial asset</w:t>
      </w:r>
    </w:p>
    <w:p w:rsidR="0092782E" w:rsidRDefault="00672684" w:rsidP="0092782E">
      <w:r w:rsidRPr="00827CF3">
        <w:rPr>
          <w:color w:val="000000"/>
        </w:rPr>
        <w:t>A financial asset is any asset that is:</w:t>
      </w:r>
    </w:p>
    <w:p w:rsidR="0092782E" w:rsidRDefault="0092782E" w:rsidP="0092782E">
      <w:pPr>
        <w:pStyle w:val="NormalHanging"/>
      </w:pPr>
      <w:r>
        <w:t>(a)</w:t>
      </w:r>
      <w:r>
        <w:tab/>
        <w:t>cash;</w:t>
      </w:r>
    </w:p>
    <w:p w:rsidR="0092782E" w:rsidRDefault="00672684" w:rsidP="0092782E">
      <w:pPr>
        <w:pStyle w:val="NormalHanging"/>
      </w:pPr>
      <w:r w:rsidRPr="00827CF3">
        <w:rPr>
          <w:color w:val="000000"/>
        </w:rPr>
        <w:t>(b)</w:t>
      </w:r>
      <w:r w:rsidRPr="00827CF3">
        <w:rPr>
          <w:color w:val="000000"/>
        </w:rPr>
        <w:tab/>
        <w:t>an equity instrument of another entity;</w:t>
      </w:r>
    </w:p>
    <w:p w:rsidR="0092782E" w:rsidRDefault="00672684" w:rsidP="0092782E">
      <w:pPr>
        <w:pStyle w:val="NormalHanging"/>
      </w:pPr>
      <w:r w:rsidRPr="00827CF3">
        <w:rPr>
          <w:color w:val="000000"/>
        </w:rPr>
        <w:t>(c)</w:t>
      </w:r>
      <w:r w:rsidRPr="00827CF3">
        <w:rPr>
          <w:color w:val="000000"/>
        </w:rPr>
        <w:tab/>
        <w:t>a contractual right:</w:t>
      </w:r>
    </w:p>
    <w:p w:rsidR="0092782E" w:rsidRDefault="00672684" w:rsidP="0092782E">
      <w:pPr>
        <w:pStyle w:val="Dash"/>
      </w:pPr>
      <w:r w:rsidRPr="00827CF3">
        <w:rPr>
          <w:color w:val="000000"/>
        </w:rPr>
        <w:t>to receive cash or another financial asset from another entity; or</w:t>
      </w:r>
    </w:p>
    <w:p w:rsidR="0092782E" w:rsidRDefault="00672684" w:rsidP="0092782E">
      <w:pPr>
        <w:pStyle w:val="Dash"/>
      </w:pPr>
      <w:r w:rsidRPr="00827CF3">
        <w:rPr>
          <w:color w:val="000000"/>
        </w:rPr>
        <w:t>to exchange financial assets or financial liabilities with another entity under conditions that are potentially favourable to the entity; or</w:t>
      </w:r>
    </w:p>
    <w:p w:rsidR="0092782E" w:rsidRDefault="00672684" w:rsidP="001F1B22">
      <w:pPr>
        <w:pStyle w:val="NormalHanging"/>
      </w:pPr>
      <w:r w:rsidRPr="00827CF3">
        <w:rPr>
          <w:color w:val="000000"/>
        </w:rPr>
        <w:t>(d)</w:t>
      </w:r>
      <w:r w:rsidRPr="00827CF3">
        <w:rPr>
          <w:color w:val="000000"/>
        </w:rPr>
        <w:tab/>
        <w:t>a contract that will or may be settled in the entity</w:t>
      </w:r>
      <w:r w:rsidR="00354A87">
        <w:rPr>
          <w:color w:val="000000"/>
        </w:rPr>
        <w:t>’</w:t>
      </w:r>
      <w:r w:rsidRPr="00827CF3">
        <w:rPr>
          <w:color w:val="000000"/>
        </w:rPr>
        <w:t>s own equity instruments and is:</w:t>
      </w:r>
    </w:p>
    <w:p w:rsidR="0092782E" w:rsidRDefault="00672684" w:rsidP="001F1B22">
      <w:pPr>
        <w:pStyle w:val="Dash"/>
      </w:pPr>
      <w:r w:rsidRPr="00827CF3">
        <w:rPr>
          <w:color w:val="000000"/>
        </w:rPr>
        <w:t xml:space="preserve">a </w:t>
      </w:r>
      <w:r>
        <w:rPr>
          <w:color w:val="000000"/>
        </w:rPr>
        <w:t>non</w:t>
      </w:r>
      <w:r w:rsidR="002F651E">
        <w:rPr>
          <w:color w:val="000000"/>
        </w:rPr>
        <w:noBreakHyphen/>
      </w:r>
      <w:r w:rsidRPr="00827CF3">
        <w:rPr>
          <w:color w:val="000000"/>
        </w:rPr>
        <w:t>derivative for which the entity is or may be obliged to receive a variable number of the entity</w:t>
      </w:r>
      <w:r w:rsidR="00354A87">
        <w:rPr>
          <w:color w:val="000000"/>
        </w:rPr>
        <w:t>’</w:t>
      </w:r>
      <w:r w:rsidRPr="00827CF3">
        <w:rPr>
          <w:color w:val="000000"/>
        </w:rPr>
        <w:t>s own equity instruments; or</w:t>
      </w:r>
    </w:p>
    <w:p w:rsidR="0092782E" w:rsidRDefault="00672684" w:rsidP="001F1B22">
      <w:pPr>
        <w:pStyle w:val="Dash"/>
      </w:pPr>
      <w:r w:rsidRPr="00827CF3">
        <w:rPr>
          <w:color w:val="000000"/>
        </w:rPr>
        <w:t>a derivative that will or may be settled other than by the exchange of a fixed amount of cash or another financial asset for a fixed number of the entity</w:t>
      </w:r>
      <w:r w:rsidR="00354A87">
        <w:rPr>
          <w:color w:val="000000"/>
        </w:rPr>
        <w:t>’</w:t>
      </w:r>
      <w:r w:rsidRPr="00827CF3">
        <w:rPr>
          <w:color w:val="000000"/>
        </w:rPr>
        <w:t>s own equity instruments.</w:t>
      </w:r>
    </w:p>
    <w:p w:rsidR="0092782E" w:rsidRDefault="0092782E" w:rsidP="001F1B22">
      <w:pPr>
        <w:pStyle w:val="Heading4"/>
      </w:pPr>
      <w:r>
        <w:t>Financial instrument</w:t>
      </w:r>
    </w:p>
    <w:p w:rsidR="0092782E" w:rsidRDefault="00672684" w:rsidP="0092782E">
      <w:r w:rsidRPr="00DF167F">
        <w:rPr>
          <w:color w:val="000000"/>
        </w:rPr>
        <w:t>A financial instrument is any contract that gives rise to a financial asset of one entity and a financial liability or equity instrument of another entity</w:t>
      </w:r>
      <w:r w:rsidR="00067E1F">
        <w:rPr>
          <w:color w:val="000000"/>
        </w:rPr>
        <w:t xml:space="preserve">. </w:t>
      </w:r>
      <w:r w:rsidRPr="00DF167F">
        <w:rPr>
          <w:color w:val="000000"/>
        </w:rPr>
        <w:t>Financial assets or liabilities that are not contractual (such as statutory receivables or payables that arise as a result of statutory requirements imposed by governments) are not financial instruments.</w:t>
      </w:r>
    </w:p>
    <w:p w:rsidR="0092782E" w:rsidRDefault="0092782E" w:rsidP="001F1B22">
      <w:pPr>
        <w:pStyle w:val="Heading4"/>
      </w:pPr>
      <w:r>
        <w:t>Financial liability</w:t>
      </w:r>
    </w:p>
    <w:p w:rsidR="0092782E" w:rsidRDefault="00672684" w:rsidP="0092782E">
      <w:r w:rsidRPr="00B31B9B">
        <w:rPr>
          <w:color w:val="000000"/>
        </w:rPr>
        <w:t>A financial liability is any liability that is</w:t>
      </w:r>
      <w:r>
        <w:rPr>
          <w:color w:val="000000"/>
        </w:rPr>
        <w:t>:</w:t>
      </w:r>
    </w:p>
    <w:p w:rsidR="0092782E" w:rsidRDefault="00672684" w:rsidP="001F1B22">
      <w:pPr>
        <w:pStyle w:val="NormalHanging"/>
      </w:pPr>
      <w:r>
        <w:rPr>
          <w:color w:val="000000"/>
        </w:rPr>
        <w:t>(a)</w:t>
      </w:r>
      <w:r>
        <w:rPr>
          <w:color w:val="000000"/>
        </w:rPr>
        <w:tab/>
      </w:r>
      <w:r w:rsidRPr="00B31B9B">
        <w:rPr>
          <w:color w:val="000000"/>
        </w:rPr>
        <w:t>a contractual obligation:</w:t>
      </w:r>
    </w:p>
    <w:p w:rsidR="0092782E" w:rsidRDefault="00672684" w:rsidP="001F1B22">
      <w:pPr>
        <w:pStyle w:val="Dash"/>
      </w:pPr>
      <w:r w:rsidRPr="00B31B9B">
        <w:rPr>
          <w:color w:val="000000"/>
        </w:rPr>
        <w:t>to deliver cash or another financial asset to another entity; or</w:t>
      </w:r>
    </w:p>
    <w:p w:rsidR="0092782E" w:rsidRDefault="00672684" w:rsidP="001F1B22">
      <w:pPr>
        <w:pStyle w:val="Dash"/>
      </w:pPr>
      <w:r w:rsidRPr="00B31B9B">
        <w:rPr>
          <w:color w:val="000000"/>
        </w:rPr>
        <w:t>to exchange financial assets or financial liabilities with another entity under conditions that are potentiall</w:t>
      </w:r>
      <w:r w:rsidR="00FA5DE4">
        <w:rPr>
          <w:color w:val="000000"/>
        </w:rPr>
        <w:t>y unfavourable to the entity; </w:t>
      </w:r>
      <w:r>
        <w:rPr>
          <w:color w:val="000000"/>
        </w:rPr>
        <w:t>or</w:t>
      </w:r>
    </w:p>
    <w:p w:rsidR="0092782E" w:rsidRDefault="00672684" w:rsidP="001F1B22">
      <w:pPr>
        <w:pStyle w:val="NormalHanging"/>
      </w:pPr>
      <w:r>
        <w:rPr>
          <w:color w:val="000000"/>
        </w:rPr>
        <w:t>(b)</w:t>
      </w:r>
      <w:r>
        <w:rPr>
          <w:color w:val="000000"/>
        </w:rPr>
        <w:tab/>
      </w:r>
      <w:r w:rsidRPr="00931778">
        <w:rPr>
          <w:color w:val="000000"/>
        </w:rPr>
        <w:t>a contract that will or may be settled in the entity</w:t>
      </w:r>
      <w:r w:rsidR="00354A87">
        <w:rPr>
          <w:color w:val="000000"/>
        </w:rPr>
        <w:t>’</w:t>
      </w:r>
      <w:r w:rsidRPr="00931778">
        <w:rPr>
          <w:color w:val="000000"/>
        </w:rPr>
        <w:t>s own equity instruments and is:</w:t>
      </w:r>
    </w:p>
    <w:p w:rsidR="0092782E" w:rsidRDefault="00672684" w:rsidP="001F1B22">
      <w:pPr>
        <w:pStyle w:val="Dash"/>
      </w:pPr>
      <w:r>
        <w:rPr>
          <w:color w:val="000000"/>
        </w:rPr>
        <w:t>a</w:t>
      </w:r>
      <w:r w:rsidRPr="00931778">
        <w:rPr>
          <w:color w:val="000000"/>
        </w:rPr>
        <w:t xml:space="preserve"> non</w:t>
      </w:r>
      <w:r w:rsidR="002F651E">
        <w:rPr>
          <w:color w:val="000000"/>
        </w:rPr>
        <w:noBreakHyphen/>
      </w:r>
      <w:r w:rsidRPr="00931778">
        <w:rPr>
          <w:color w:val="000000"/>
        </w:rPr>
        <w:t>derivative for which the entity is or may be obliged to deliver a variable number of the entity</w:t>
      </w:r>
      <w:r w:rsidR="00354A87">
        <w:rPr>
          <w:color w:val="000000"/>
        </w:rPr>
        <w:t>’</w:t>
      </w:r>
      <w:r w:rsidRPr="00931778">
        <w:rPr>
          <w:color w:val="000000"/>
        </w:rPr>
        <w:t>s own equity instruments; or</w:t>
      </w:r>
    </w:p>
    <w:p w:rsidR="0092782E" w:rsidRDefault="00672684" w:rsidP="001F1B22">
      <w:pPr>
        <w:pStyle w:val="Dash"/>
      </w:pPr>
      <w:r>
        <w:rPr>
          <w:color w:val="000000"/>
        </w:rPr>
        <w:t>a</w:t>
      </w:r>
      <w:r w:rsidRPr="00931778">
        <w:rPr>
          <w:color w:val="000000"/>
        </w:rPr>
        <w:t xml:space="preserve"> derivative that will or may be settled other than by the exchange of a fixed amount of cash or another financial asset for a fixed number of the entity</w:t>
      </w:r>
      <w:r w:rsidR="00354A87">
        <w:rPr>
          <w:color w:val="000000"/>
        </w:rPr>
        <w:t>’</w:t>
      </w:r>
      <w:r w:rsidRPr="00931778">
        <w:rPr>
          <w:color w:val="000000"/>
        </w:rPr>
        <w:t>s own equity instruments. For this purpose the entity</w:t>
      </w:r>
      <w:r w:rsidR="00354A87">
        <w:rPr>
          <w:color w:val="000000"/>
        </w:rPr>
        <w:t>’</w:t>
      </w:r>
      <w:r w:rsidRPr="00931778">
        <w:rPr>
          <w:color w:val="000000"/>
        </w:rPr>
        <w:t>s own equity instruments do not include instruments that are themselves contracts for the future receipt or delivery of the entity</w:t>
      </w:r>
      <w:r w:rsidR="00354A87">
        <w:rPr>
          <w:color w:val="000000"/>
        </w:rPr>
        <w:t>’</w:t>
      </w:r>
      <w:r w:rsidRPr="00931778">
        <w:rPr>
          <w:color w:val="000000"/>
        </w:rPr>
        <w:t>s own equity instruments.</w:t>
      </w:r>
    </w:p>
    <w:p w:rsidR="0092782E" w:rsidRDefault="001F1B22" w:rsidP="001F1B22">
      <w:pPr>
        <w:pStyle w:val="Heading4"/>
      </w:pPr>
      <w:r>
        <w:br w:type="column"/>
      </w:r>
      <w:r w:rsidR="0092782E">
        <w:lastRenderedPageBreak/>
        <w:t>Financial statements</w:t>
      </w:r>
    </w:p>
    <w:p w:rsidR="00672684" w:rsidRDefault="00672684" w:rsidP="0092782E">
      <w:pPr>
        <w:rPr>
          <w:color w:val="000000"/>
        </w:rPr>
      </w:pPr>
      <w:r w:rsidRPr="00E56827">
        <w:rPr>
          <w:color w:val="000000"/>
        </w:rPr>
        <w:t>A complete set of financial statements comprises:</w:t>
      </w:r>
    </w:p>
    <w:p w:rsidR="00672684" w:rsidRDefault="00672684" w:rsidP="00672684">
      <w:pPr>
        <w:pStyle w:val="NormalHanging"/>
      </w:pPr>
      <w:r>
        <w:t>(a)</w:t>
      </w:r>
      <w:r>
        <w:tab/>
        <w:t>a balance sheet as at the end of the period;</w:t>
      </w:r>
    </w:p>
    <w:p w:rsidR="00672684" w:rsidRDefault="00672684" w:rsidP="00672684">
      <w:pPr>
        <w:pStyle w:val="NormalHanging"/>
      </w:pPr>
      <w:r>
        <w:t>(b)</w:t>
      </w:r>
      <w:r>
        <w:tab/>
        <w:t>a comprehensive operating statement for the period;</w:t>
      </w:r>
    </w:p>
    <w:p w:rsidR="00672684" w:rsidRDefault="00672684" w:rsidP="00672684">
      <w:pPr>
        <w:pStyle w:val="NormalHanging"/>
      </w:pPr>
      <w:r>
        <w:t>(c)</w:t>
      </w:r>
      <w:r>
        <w:tab/>
        <w:t>a statement of changes in equity for the period;</w:t>
      </w:r>
    </w:p>
    <w:p w:rsidR="00672684" w:rsidRDefault="00672684" w:rsidP="00672684">
      <w:pPr>
        <w:pStyle w:val="NormalHanging"/>
      </w:pPr>
      <w:r>
        <w:t>(d)</w:t>
      </w:r>
      <w:r>
        <w:tab/>
        <w:t>a cash flow statement for the period;</w:t>
      </w:r>
    </w:p>
    <w:p w:rsidR="00672684" w:rsidRDefault="00672684" w:rsidP="00672684">
      <w:pPr>
        <w:pStyle w:val="NormalHanging"/>
      </w:pPr>
      <w:r>
        <w:t>(e)</w:t>
      </w:r>
      <w:r>
        <w:tab/>
        <w:t>notes, comprising a summary of significant accounting policies and other explanatory information;</w:t>
      </w:r>
    </w:p>
    <w:p w:rsidR="00672684" w:rsidRDefault="00672684" w:rsidP="00672684">
      <w:pPr>
        <w:pStyle w:val="NormalHanging"/>
      </w:pPr>
      <w:r>
        <w:t>(f)</w:t>
      </w:r>
      <w:r>
        <w:tab/>
        <w:t>comparative information in respect of the preceding period as sp</w:t>
      </w:r>
      <w:r w:rsidR="00FD13D4">
        <w:t xml:space="preserve">ecified in paragraph 38 of </w:t>
      </w:r>
      <w:r w:rsidR="00067E1F">
        <w:t>AASB </w:t>
      </w:r>
      <w:r>
        <w:t xml:space="preserve">101 </w:t>
      </w:r>
      <w:r w:rsidRPr="00672684">
        <w:rPr>
          <w:i/>
        </w:rPr>
        <w:t>Presentation of Financial Statements</w:t>
      </w:r>
      <w:r>
        <w:t>; and</w:t>
      </w:r>
    </w:p>
    <w:p w:rsidR="00672684" w:rsidRDefault="00672684" w:rsidP="00672684">
      <w:pPr>
        <w:pStyle w:val="NormalHanging"/>
      </w:pPr>
      <w:r>
        <w:t>(g)</w:t>
      </w:r>
      <w:r>
        <w:tab/>
        <w:t xml:space="preserve">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w:t>
      </w:r>
      <w:r w:rsidR="00067E1F">
        <w:t>AASB </w:t>
      </w:r>
      <w:r>
        <w:t>101.</w:t>
      </w:r>
    </w:p>
    <w:p w:rsidR="0092782E" w:rsidRDefault="0092782E" w:rsidP="001F1B22">
      <w:pPr>
        <w:pStyle w:val="Heading4"/>
      </w:pPr>
      <w:r>
        <w:t>Grants expense</w:t>
      </w:r>
    </w:p>
    <w:p w:rsidR="0092782E" w:rsidRDefault="00FD13D4" w:rsidP="0092782E">
      <w:r w:rsidRPr="00827CF3">
        <w:rPr>
          <w:color w:val="000000"/>
        </w:rPr>
        <w:t>Transactions in which one unit provides goods, services, assets (or extinguishes a liability) or labour to another unit without receiving approximately equal value in return</w:t>
      </w:r>
      <w:r w:rsidR="00067E1F">
        <w:rPr>
          <w:color w:val="000000"/>
        </w:rPr>
        <w:t xml:space="preserve">. </w:t>
      </w:r>
      <w:r w:rsidRPr="00827CF3">
        <w:rPr>
          <w:color w:val="000000"/>
        </w:rPr>
        <w:t>Grants can either be operating or capital in nature</w:t>
      </w:r>
      <w:r w:rsidR="00067E1F">
        <w:rPr>
          <w:color w:val="000000"/>
        </w:rPr>
        <w:t xml:space="preserve">. </w:t>
      </w:r>
      <w:r w:rsidRPr="00827CF3">
        <w:rPr>
          <w:color w:val="000000"/>
        </w:rPr>
        <w:t>While grants to governments may result in the provision of some goods or services to the transferor, they do not give the transferor a claim to receive directly benefits of approximately equal value</w:t>
      </w:r>
      <w:r w:rsidR="00067E1F">
        <w:rPr>
          <w:color w:val="000000"/>
        </w:rPr>
        <w:t xml:space="preserve">. </w:t>
      </w:r>
      <w:r w:rsidRPr="00827CF3">
        <w:rPr>
          <w:color w:val="000000"/>
        </w:rPr>
        <w:t>Receipt and sacrifice of approximately equal value may occur, but only by coincidence</w:t>
      </w:r>
      <w:r w:rsidR="00067E1F">
        <w:rPr>
          <w:color w:val="000000"/>
        </w:rPr>
        <w:t xml:space="preserve">. </w:t>
      </w:r>
      <w:r w:rsidRPr="00827CF3">
        <w:rPr>
          <w:color w:val="000000"/>
        </w:rPr>
        <w:t>For example, governments are not obliged to provide commensurate benefits, in the form of goods or services, to particular taxpayers in return for their taxes</w:t>
      </w:r>
      <w:r w:rsidR="00067E1F">
        <w:rPr>
          <w:color w:val="000000"/>
        </w:rPr>
        <w:t xml:space="preserve">. </w:t>
      </w:r>
      <w:r w:rsidRPr="00827CF3">
        <w:rPr>
          <w:color w:val="000000"/>
        </w:rPr>
        <w:t xml:space="preserve">For this reason, grants are referred to by the </w:t>
      </w:r>
      <w:r w:rsidR="00067E1F">
        <w:rPr>
          <w:color w:val="000000"/>
        </w:rPr>
        <w:t>AASB </w:t>
      </w:r>
      <w:r w:rsidRPr="00827CF3">
        <w:rPr>
          <w:color w:val="000000"/>
        </w:rPr>
        <w:t xml:space="preserve">as involuntary transfers and are termed </w:t>
      </w:r>
      <w:r>
        <w:rPr>
          <w:color w:val="000000"/>
        </w:rPr>
        <w:t>non</w:t>
      </w:r>
      <w:r w:rsidR="002F651E">
        <w:rPr>
          <w:color w:val="000000"/>
        </w:rPr>
        <w:noBreakHyphen/>
      </w:r>
      <w:r w:rsidRPr="00827CF3">
        <w:rPr>
          <w:color w:val="000000"/>
        </w:rPr>
        <w:t>reciprocal transfers.</w:t>
      </w:r>
    </w:p>
    <w:p w:rsidR="0092782E" w:rsidRDefault="00FD13D4" w:rsidP="0092782E">
      <w:r w:rsidRPr="00827CF3">
        <w:rPr>
          <w:color w:val="000000"/>
        </w:rPr>
        <w:t>Grants can be paid as general purpose grants which refer to grants that are not subject to conditions regarding their use</w:t>
      </w:r>
      <w:r w:rsidR="00067E1F">
        <w:rPr>
          <w:color w:val="000000"/>
        </w:rPr>
        <w:t xml:space="preserve">. </w:t>
      </w:r>
      <w:r w:rsidRPr="00827CF3">
        <w:rPr>
          <w:color w:val="000000"/>
        </w:rPr>
        <w:t>Alternatively, they may be paid as specific purpose grants which are paid for a particular purpose and/or have conditions attached regarding their use.</w:t>
      </w:r>
    </w:p>
    <w:p w:rsidR="0092782E" w:rsidRDefault="0092782E" w:rsidP="001F1B22">
      <w:pPr>
        <w:pStyle w:val="Heading4"/>
      </w:pPr>
      <w:r>
        <w:t>Grants for on</w:t>
      </w:r>
      <w:r w:rsidR="002F651E">
        <w:noBreakHyphen/>
      </w:r>
      <w:r>
        <w:t>passing</w:t>
      </w:r>
    </w:p>
    <w:p w:rsidR="0092782E" w:rsidRDefault="00FD13D4" w:rsidP="0092782E">
      <w:r w:rsidRPr="00827CF3">
        <w:rPr>
          <w:color w:val="000000"/>
        </w:rPr>
        <w:t xml:space="preserve">All grants paid to one institutional sector (e.g. a state general government) to be passed on to another institutional sector (e.g. local government or a private </w:t>
      </w:r>
      <w:r>
        <w:rPr>
          <w:color w:val="000000"/>
        </w:rPr>
        <w:t>non</w:t>
      </w:r>
      <w:r w:rsidR="002F651E">
        <w:rPr>
          <w:color w:val="000000"/>
        </w:rPr>
        <w:noBreakHyphen/>
      </w:r>
      <w:r w:rsidRPr="00827CF3">
        <w:rPr>
          <w:color w:val="000000"/>
        </w:rPr>
        <w:t>profit institution).</w:t>
      </w:r>
    </w:p>
    <w:p w:rsidR="0092782E" w:rsidRDefault="0092782E" w:rsidP="001F1B22">
      <w:pPr>
        <w:pStyle w:val="Heading4"/>
      </w:pPr>
      <w:r>
        <w:t>Intangible assets</w:t>
      </w:r>
    </w:p>
    <w:p w:rsidR="0092782E" w:rsidRDefault="00FD13D4" w:rsidP="0092782E">
      <w:r w:rsidRPr="00827CF3">
        <w:rPr>
          <w:color w:val="000000"/>
        </w:rPr>
        <w:t xml:space="preserve">Intangible assets represent identifiable </w:t>
      </w:r>
      <w:r>
        <w:rPr>
          <w:color w:val="000000"/>
        </w:rPr>
        <w:t>non</w:t>
      </w:r>
      <w:r w:rsidR="002F651E">
        <w:rPr>
          <w:color w:val="000000"/>
        </w:rPr>
        <w:noBreakHyphen/>
      </w:r>
      <w:r w:rsidRPr="00827CF3">
        <w:rPr>
          <w:color w:val="000000"/>
        </w:rPr>
        <w:t>monetary assets without physical substance.</w:t>
      </w:r>
    </w:p>
    <w:p w:rsidR="0092782E" w:rsidRDefault="00FA5DE4" w:rsidP="001F1B22">
      <w:pPr>
        <w:pStyle w:val="Heading4"/>
      </w:pPr>
      <w:r>
        <w:br w:type="column"/>
      </w:r>
      <w:r w:rsidR="0092782E">
        <w:lastRenderedPageBreak/>
        <w:t>Interest expense</w:t>
      </w:r>
    </w:p>
    <w:p w:rsidR="0092782E" w:rsidRDefault="00FD13D4" w:rsidP="0092782E">
      <w:r w:rsidRPr="00827CF3">
        <w:rPr>
          <w:color w:val="000000"/>
        </w:rPr>
        <w:t>Costs incurred in connection with the borrowing of funds</w:t>
      </w:r>
      <w:r w:rsidR="00067E1F">
        <w:rPr>
          <w:color w:val="000000"/>
        </w:rPr>
        <w:t xml:space="preserve">. </w:t>
      </w:r>
      <w:r w:rsidRPr="00827CF3">
        <w:rPr>
          <w:color w:val="000000"/>
        </w:rPr>
        <w:t>Interest expense include</w:t>
      </w:r>
      <w:r>
        <w:rPr>
          <w:color w:val="000000"/>
        </w:rPr>
        <w:t>s</w:t>
      </w:r>
      <w:r w:rsidRPr="00827CF3">
        <w:rPr>
          <w:color w:val="000000"/>
        </w:rPr>
        <w:t xml:space="preserve"> interest on bank overdraft</w:t>
      </w:r>
      <w:r w:rsidR="00544AAD">
        <w:rPr>
          <w:color w:val="000000"/>
        </w:rPr>
        <w:t>s and short</w:t>
      </w:r>
      <w:r w:rsidR="002F651E">
        <w:rPr>
          <w:color w:val="000000"/>
        </w:rPr>
        <w:noBreakHyphen/>
      </w:r>
      <w:r w:rsidR="00544AAD">
        <w:rPr>
          <w:color w:val="000000"/>
        </w:rPr>
        <w:t>term and long</w:t>
      </w:r>
      <w:r w:rsidR="002F651E">
        <w:rPr>
          <w:color w:val="000000"/>
        </w:rPr>
        <w:noBreakHyphen/>
      </w:r>
      <w:r w:rsidRPr="00827CF3">
        <w:rPr>
          <w:color w:val="000000"/>
        </w:rPr>
        <w:t xml:space="preserve">term borrowings, amortisation of discounts or premiums relating to borrowings, interest component of finance leases repayments, and the increase in financial liabilities and </w:t>
      </w:r>
      <w:r>
        <w:rPr>
          <w:color w:val="000000"/>
        </w:rPr>
        <w:t>non</w:t>
      </w:r>
      <w:r w:rsidR="002F651E">
        <w:rPr>
          <w:color w:val="000000"/>
        </w:rPr>
        <w:noBreakHyphen/>
      </w:r>
      <w:r w:rsidRPr="00827CF3">
        <w:rPr>
          <w:color w:val="000000"/>
        </w:rPr>
        <w:t>employee provisions due to the unwinding of discounts to reflect the passage of time.</w:t>
      </w:r>
    </w:p>
    <w:p w:rsidR="0092782E" w:rsidRDefault="0092782E" w:rsidP="001F1B22">
      <w:pPr>
        <w:pStyle w:val="Heading4"/>
      </w:pPr>
      <w:r>
        <w:t>Interest revenue</w:t>
      </w:r>
    </w:p>
    <w:p w:rsidR="0092782E" w:rsidRDefault="00FD13D4" w:rsidP="0092782E">
      <w:r w:rsidRPr="00827CF3">
        <w:rPr>
          <w:color w:val="000000"/>
        </w:rPr>
        <w:t>Interest revenue includes interest received on bank term deposits, interest from investments, and other interest received.</w:t>
      </w:r>
    </w:p>
    <w:p w:rsidR="0092782E" w:rsidRDefault="0092782E" w:rsidP="001F1B22">
      <w:pPr>
        <w:pStyle w:val="Heading4"/>
      </w:pPr>
      <w:r>
        <w:t>Investment properties</w:t>
      </w:r>
    </w:p>
    <w:p w:rsidR="0092782E" w:rsidRDefault="00FD13D4" w:rsidP="0092782E">
      <w:r w:rsidRPr="00827CF3">
        <w:rPr>
          <w:color w:val="000000"/>
        </w:rPr>
        <w:t>Investment properties represent properties held to earn rentals or for capital appreciation or both. Investment properties exclude properties held to meet service delivery objectives of the State of Victoria.</w:t>
      </w:r>
    </w:p>
    <w:p w:rsidR="0092782E" w:rsidRDefault="0092782E" w:rsidP="001F1B22">
      <w:pPr>
        <w:pStyle w:val="Heading4"/>
      </w:pPr>
      <w:r>
        <w:t>Net result</w:t>
      </w:r>
    </w:p>
    <w:p w:rsidR="0092782E" w:rsidRDefault="00FD13D4" w:rsidP="0092782E">
      <w:r w:rsidRPr="00827CF3">
        <w:rPr>
          <w:color w:val="000000"/>
        </w:rPr>
        <w:t xml:space="preserve">Net result is a measure of financial performance of the operations for the period. It is the net result of items of </w:t>
      </w:r>
      <w:r>
        <w:rPr>
          <w:color w:val="000000"/>
        </w:rPr>
        <w:t>income</w:t>
      </w:r>
      <w:r w:rsidRPr="00827CF3">
        <w:rPr>
          <w:color w:val="000000"/>
        </w:rPr>
        <w:t xml:space="preserve">, gains and expenses (including losses) recognised for the period, excluding those that are classified as </w:t>
      </w:r>
      <w:r w:rsidR="00354A87">
        <w:rPr>
          <w:color w:val="000000"/>
        </w:rPr>
        <w:t>‘</w:t>
      </w:r>
      <w:r w:rsidRPr="00E56827">
        <w:rPr>
          <w:color w:val="000000"/>
        </w:rPr>
        <w:t>other economic flows – other comprehensive income</w:t>
      </w:r>
      <w:r w:rsidR="00354A87">
        <w:rPr>
          <w:color w:val="000000"/>
        </w:rPr>
        <w:t>’</w:t>
      </w:r>
      <w:r w:rsidRPr="00827CF3">
        <w:rPr>
          <w:color w:val="000000"/>
        </w:rPr>
        <w:t>.</w:t>
      </w:r>
    </w:p>
    <w:p w:rsidR="0092782E" w:rsidRDefault="0092782E" w:rsidP="001F1B22">
      <w:pPr>
        <w:pStyle w:val="Heading4"/>
      </w:pPr>
      <w:r>
        <w:t>Net result from transactions/net operating balance</w:t>
      </w:r>
    </w:p>
    <w:p w:rsidR="0092782E" w:rsidRDefault="00FD13D4" w:rsidP="0092782E">
      <w:r w:rsidRPr="00827CF3">
        <w:rPr>
          <w:color w:val="000000"/>
        </w:rPr>
        <w:t>Net result from transactions or net operating balance is a key fiscal aggregate and is revenue from transactions minus expenses from transactions</w:t>
      </w:r>
      <w:r w:rsidR="00067E1F">
        <w:rPr>
          <w:color w:val="000000"/>
        </w:rPr>
        <w:t xml:space="preserve">. </w:t>
      </w:r>
      <w:r w:rsidRPr="00827CF3">
        <w:rPr>
          <w:color w:val="000000"/>
        </w:rPr>
        <w:t>It is a summary measure of the ongoing sustainability of operations</w:t>
      </w:r>
      <w:r w:rsidR="00067E1F">
        <w:rPr>
          <w:color w:val="000000"/>
        </w:rPr>
        <w:t xml:space="preserve">. </w:t>
      </w:r>
      <w:r w:rsidRPr="00827CF3">
        <w:rPr>
          <w:color w:val="000000"/>
        </w:rPr>
        <w:t>It excludes gains and losses resulting from changes in price levels and other changes in the volume of assets. It is the component of the change in net worth that is due to transactions and can be attributed directly to government policies.</w:t>
      </w:r>
    </w:p>
    <w:p w:rsidR="0092782E" w:rsidRDefault="0092782E" w:rsidP="001F1B22">
      <w:pPr>
        <w:pStyle w:val="Heading4"/>
      </w:pPr>
      <w:r>
        <w:t>Non</w:t>
      </w:r>
      <w:r w:rsidR="002F651E">
        <w:noBreakHyphen/>
      </w:r>
      <w:r>
        <w:t>financial assets</w:t>
      </w:r>
    </w:p>
    <w:p w:rsidR="0092782E" w:rsidRDefault="00FD13D4" w:rsidP="0092782E">
      <w:r>
        <w:rPr>
          <w:color w:val="000000"/>
        </w:rPr>
        <w:t>Non</w:t>
      </w:r>
      <w:r w:rsidR="002F651E">
        <w:rPr>
          <w:color w:val="000000"/>
        </w:rPr>
        <w:noBreakHyphen/>
      </w:r>
      <w:r w:rsidRPr="00827CF3">
        <w:rPr>
          <w:color w:val="000000"/>
        </w:rPr>
        <w:t xml:space="preserve">financial assets are all assets that are not </w:t>
      </w:r>
      <w:r w:rsidR="00354A87">
        <w:rPr>
          <w:color w:val="000000"/>
        </w:rPr>
        <w:t>‘</w:t>
      </w:r>
      <w:r w:rsidRPr="00827CF3">
        <w:rPr>
          <w:color w:val="000000"/>
        </w:rPr>
        <w:t>financial assets</w:t>
      </w:r>
      <w:r w:rsidR="00354A87">
        <w:rPr>
          <w:color w:val="000000"/>
        </w:rPr>
        <w:t>’</w:t>
      </w:r>
      <w:r w:rsidRPr="00827CF3">
        <w:rPr>
          <w:color w:val="000000"/>
        </w:rPr>
        <w:t>.</w:t>
      </w:r>
    </w:p>
    <w:p w:rsidR="0092782E" w:rsidRDefault="0092782E" w:rsidP="00FD13D4">
      <w:pPr>
        <w:pStyle w:val="Heading4"/>
      </w:pPr>
      <w:r>
        <w:t>Other economic flows</w:t>
      </w:r>
      <w:r w:rsidR="00FD13D4">
        <w:t xml:space="preserve"> included in net result</w:t>
      </w:r>
    </w:p>
    <w:p w:rsidR="0092782E" w:rsidRDefault="00FD13D4" w:rsidP="0092782E">
      <w:r w:rsidRPr="00827CF3">
        <w:rPr>
          <w:color w:val="000000"/>
        </w:rPr>
        <w:t>Other economic flows</w:t>
      </w:r>
      <w:r w:rsidRPr="00E56827">
        <w:t xml:space="preserve"> </w:t>
      </w:r>
      <w:r w:rsidRPr="00E56827">
        <w:rPr>
          <w:color w:val="000000"/>
        </w:rPr>
        <w:t>included in net result</w:t>
      </w:r>
      <w:r w:rsidRPr="00827CF3">
        <w:rPr>
          <w:color w:val="000000"/>
        </w:rPr>
        <w:t xml:space="preserve"> are changes in the volume or value of an asset or liability that do not result from transactions</w:t>
      </w:r>
      <w:r w:rsidR="00067E1F">
        <w:rPr>
          <w:color w:val="000000"/>
        </w:rPr>
        <w:t xml:space="preserve">. </w:t>
      </w:r>
      <w:r>
        <w:rPr>
          <w:color w:val="000000"/>
        </w:rPr>
        <w:t>They</w:t>
      </w:r>
      <w:r w:rsidRPr="00827CF3">
        <w:rPr>
          <w:color w:val="000000"/>
        </w:rPr>
        <w:t xml:space="preserve"> include gains and losses from disposal</w:t>
      </w:r>
      <w:r w:rsidRPr="0022116E">
        <w:t xml:space="preserve"> </w:t>
      </w:r>
      <w:r>
        <w:t xml:space="preserve">or derecognition or </w:t>
      </w:r>
      <w:r w:rsidRPr="00F2172A">
        <w:t>reclassification</w:t>
      </w:r>
      <w:r w:rsidRPr="00827CF3">
        <w:rPr>
          <w:color w:val="000000"/>
        </w:rPr>
        <w:t xml:space="preserve">, revaluation and impairment of </w:t>
      </w:r>
      <w:r>
        <w:rPr>
          <w:color w:val="000000"/>
        </w:rPr>
        <w:t>non</w:t>
      </w:r>
      <w:r w:rsidR="002F651E">
        <w:rPr>
          <w:color w:val="000000"/>
        </w:rPr>
        <w:noBreakHyphen/>
      </w:r>
      <w:r w:rsidR="006D4F8E">
        <w:rPr>
          <w:color w:val="000000"/>
        </w:rPr>
        <w:t xml:space="preserve">financial </w:t>
      </w:r>
      <w:r w:rsidRPr="00827CF3">
        <w:rPr>
          <w:color w:val="000000"/>
        </w:rPr>
        <w:t>physical and intangible assets</w:t>
      </w:r>
      <w:r>
        <w:rPr>
          <w:color w:val="000000"/>
        </w:rPr>
        <w:t xml:space="preserve"> and</w:t>
      </w:r>
      <w:r w:rsidRPr="00827CF3">
        <w:rPr>
          <w:color w:val="000000"/>
        </w:rPr>
        <w:t xml:space="preserve"> fair value changes of financial instruments</w:t>
      </w:r>
      <w:r w:rsidR="00FA5DE4">
        <w:rPr>
          <w:color w:val="000000"/>
        </w:rPr>
        <w:t xml:space="preserve">. </w:t>
      </w:r>
      <w:r>
        <w:rPr>
          <w:color w:val="000000"/>
        </w:rPr>
        <w:t>It also includes</w:t>
      </w:r>
      <w:r w:rsidRPr="00BD623F">
        <w:t>, revaluation of the present value of leave liabilit</w:t>
      </w:r>
      <w:r>
        <w:t>ies</w:t>
      </w:r>
      <w:r w:rsidRPr="00BD623F">
        <w:t xml:space="preserve"> due to changes in bond interest rates</w:t>
      </w:r>
      <w:r>
        <w:t xml:space="preserve"> and from revaluation of restoration costs provisions.</w:t>
      </w:r>
    </w:p>
    <w:p w:rsidR="00FD13D4" w:rsidRDefault="00FA5DE4" w:rsidP="00FD13D4">
      <w:pPr>
        <w:pStyle w:val="Heading4"/>
      </w:pPr>
      <w:r>
        <w:br w:type="column"/>
      </w:r>
      <w:r w:rsidR="00FD13D4" w:rsidRPr="00826AEF">
        <w:lastRenderedPageBreak/>
        <w:t>Other economic flows</w:t>
      </w:r>
      <w:r w:rsidR="00067E1F">
        <w:t xml:space="preserve"> – </w:t>
      </w:r>
      <w:r w:rsidR="00FD13D4" w:rsidRPr="00826AEF">
        <w:t>other comprehensive income</w:t>
      </w:r>
    </w:p>
    <w:p w:rsidR="00FD13D4" w:rsidRPr="00FD13D4" w:rsidRDefault="00FD13D4" w:rsidP="00FD13D4">
      <w:r w:rsidRPr="00E56827">
        <w:rPr>
          <w:color w:val="000000"/>
        </w:rPr>
        <w:t>Other economic flows</w:t>
      </w:r>
      <w:r w:rsidR="00067E1F">
        <w:rPr>
          <w:color w:val="000000"/>
        </w:rPr>
        <w:t xml:space="preserve"> – </w:t>
      </w:r>
      <w:r w:rsidRPr="00E56827">
        <w:rPr>
          <w:color w:val="000000"/>
        </w:rPr>
        <w:t>other comprehensive income comprises items (including reclassification adjustments) that are not recognised in net result.</w:t>
      </w:r>
      <w:r>
        <w:rPr>
          <w:color w:val="000000"/>
        </w:rPr>
        <w:t xml:space="preserve"> </w:t>
      </w:r>
      <w:r w:rsidRPr="00E56827">
        <w:rPr>
          <w:color w:val="000000"/>
        </w:rPr>
        <w:t>The components of other economic flows</w:t>
      </w:r>
      <w:r w:rsidR="00067E1F">
        <w:rPr>
          <w:color w:val="000000"/>
        </w:rPr>
        <w:t xml:space="preserve"> – </w:t>
      </w:r>
      <w:r w:rsidRPr="00E56827">
        <w:rPr>
          <w:color w:val="000000"/>
        </w:rPr>
        <w:t xml:space="preserve">other comprehensive income include </w:t>
      </w:r>
      <w:r>
        <w:rPr>
          <w:color w:val="000000"/>
        </w:rPr>
        <w:t>c</w:t>
      </w:r>
      <w:r w:rsidRPr="00E56827">
        <w:rPr>
          <w:color w:val="000000"/>
        </w:rPr>
        <w:t>hanges in physical asset revaluation surplus</w:t>
      </w:r>
      <w:r>
        <w:rPr>
          <w:color w:val="000000"/>
        </w:rPr>
        <w:t xml:space="preserve"> and changes arising from the remeasurement of defined benefit superannuation liabilities.</w:t>
      </w:r>
    </w:p>
    <w:p w:rsidR="0092782E" w:rsidRDefault="0092782E" w:rsidP="001F1B22">
      <w:pPr>
        <w:pStyle w:val="Heading4"/>
      </w:pPr>
      <w:r>
        <w:t>Payables</w:t>
      </w:r>
    </w:p>
    <w:p w:rsidR="0092782E" w:rsidRDefault="00595ADE" w:rsidP="0092782E">
      <w:r>
        <w:rPr>
          <w:color w:val="000000"/>
        </w:rPr>
        <w:t>Includes short and long</w:t>
      </w:r>
      <w:r w:rsidR="002F651E">
        <w:rPr>
          <w:color w:val="000000"/>
        </w:rPr>
        <w:noBreakHyphen/>
      </w:r>
      <w:r w:rsidR="00FD13D4" w:rsidRPr="00827CF3">
        <w:rPr>
          <w:color w:val="000000"/>
        </w:rPr>
        <w:t>term trade debt and accounts payable, grants and interest payable.</w:t>
      </w:r>
    </w:p>
    <w:p w:rsidR="0092782E" w:rsidRDefault="0092782E" w:rsidP="001F1B22">
      <w:pPr>
        <w:pStyle w:val="Heading4"/>
      </w:pPr>
      <w:r>
        <w:t>Receivables</w:t>
      </w:r>
    </w:p>
    <w:p w:rsidR="0092782E" w:rsidRDefault="00595ADE" w:rsidP="0092782E">
      <w:r>
        <w:rPr>
          <w:color w:val="000000"/>
        </w:rPr>
        <w:t>Includes short and long</w:t>
      </w:r>
      <w:r w:rsidR="002F651E">
        <w:rPr>
          <w:color w:val="000000"/>
        </w:rPr>
        <w:noBreakHyphen/>
      </w:r>
      <w:r w:rsidR="00FD13D4" w:rsidRPr="00827CF3">
        <w:rPr>
          <w:color w:val="000000"/>
        </w:rPr>
        <w:t>term trade credit and accounts receivable, grants, taxes and interest receivable.</w:t>
      </w:r>
    </w:p>
    <w:p w:rsidR="0092782E" w:rsidRDefault="0092782E" w:rsidP="001F1B22">
      <w:pPr>
        <w:pStyle w:val="Heading4"/>
      </w:pPr>
      <w:r>
        <w:t>Sales of goods and services</w:t>
      </w:r>
    </w:p>
    <w:p w:rsidR="0092782E" w:rsidRDefault="00FD13D4" w:rsidP="0092782E">
      <w:r w:rsidRPr="00827CF3">
        <w:rPr>
          <w:color w:val="000000"/>
        </w:rPr>
        <w:t>Refers to revenue from the direct provision of goods and services and includes fees and charges for services rendered, sales of goods, fees from regulatory services, work done as an agent for private enterprises</w:t>
      </w:r>
      <w:r w:rsidR="00067E1F">
        <w:rPr>
          <w:color w:val="000000"/>
        </w:rPr>
        <w:t xml:space="preserve">. </w:t>
      </w:r>
      <w:r w:rsidRPr="00827CF3">
        <w:rPr>
          <w:color w:val="000000"/>
        </w:rPr>
        <w:t xml:space="preserve">It also includes rental income under operating leases and on produced assets such as buildings and entertainment, but excludes rent income from the use of </w:t>
      </w:r>
      <w:r>
        <w:rPr>
          <w:color w:val="000000"/>
        </w:rPr>
        <w:t>non</w:t>
      </w:r>
      <w:r w:rsidR="002F651E">
        <w:rPr>
          <w:color w:val="000000"/>
        </w:rPr>
        <w:noBreakHyphen/>
      </w:r>
      <w:r w:rsidRPr="00827CF3">
        <w:rPr>
          <w:color w:val="000000"/>
        </w:rPr>
        <w:t>produced assets such as land.</w:t>
      </w:r>
    </w:p>
    <w:p w:rsidR="0092782E" w:rsidRDefault="0092782E" w:rsidP="001F1B22">
      <w:pPr>
        <w:pStyle w:val="Heading4"/>
      </w:pPr>
      <w:r>
        <w:t>Supplies and services</w:t>
      </w:r>
    </w:p>
    <w:p w:rsidR="0092782E" w:rsidRDefault="00FD13D4" w:rsidP="0092782E">
      <w:r w:rsidRPr="00827CF3">
        <w:rPr>
          <w:color w:val="000000"/>
        </w:rPr>
        <w:t>Supplies and services generally represent</w:t>
      </w:r>
      <w:r w:rsidR="00595ADE">
        <w:rPr>
          <w:color w:val="000000"/>
        </w:rPr>
        <w:t xml:space="preserve"> cost of goods sold and the day</w:t>
      </w:r>
      <w:r w:rsidR="002F651E">
        <w:rPr>
          <w:color w:val="000000"/>
        </w:rPr>
        <w:noBreakHyphen/>
      </w:r>
      <w:r w:rsidRPr="00827CF3">
        <w:rPr>
          <w:color w:val="000000"/>
        </w:rPr>
        <w:t>to</w:t>
      </w:r>
      <w:r w:rsidR="002F651E">
        <w:rPr>
          <w:color w:val="000000"/>
        </w:rPr>
        <w:noBreakHyphen/>
      </w:r>
      <w:r w:rsidRPr="00827CF3">
        <w:rPr>
          <w:color w:val="000000"/>
        </w:rPr>
        <w:t>day running costs, including maintenance costs, incurred in the normal operations of the Department.</w:t>
      </w:r>
    </w:p>
    <w:p w:rsidR="0092782E" w:rsidRDefault="0092782E" w:rsidP="001F1B22">
      <w:pPr>
        <w:pStyle w:val="Heading4"/>
      </w:pPr>
      <w:r>
        <w:t>Transactions</w:t>
      </w:r>
    </w:p>
    <w:p w:rsidR="0092782E" w:rsidRPr="00AF2974" w:rsidRDefault="00FD13D4" w:rsidP="0092782E">
      <w:r w:rsidRPr="00827CF3">
        <w:rPr>
          <w:color w:val="000000"/>
        </w:rPr>
        <w:t>Transactions are those economic flows that are considered to arise as a result of policy decisions, usually an interaction between two entities by mutual agreement</w:t>
      </w:r>
      <w:r w:rsidR="00067E1F">
        <w:rPr>
          <w:color w:val="000000"/>
        </w:rPr>
        <w:t xml:space="preserve">. </w:t>
      </w:r>
      <w:r w:rsidRPr="00827CF3">
        <w:rPr>
          <w:color w:val="000000"/>
        </w:rPr>
        <w:t>They also include flows within an entity such as depreciation where the owner is simultaneously acting as the owner of the depreciating asset and as the consumer of the service provided by the asset</w:t>
      </w:r>
      <w:r w:rsidR="00067E1F">
        <w:rPr>
          <w:color w:val="000000"/>
        </w:rPr>
        <w:t xml:space="preserve">. </w:t>
      </w:r>
      <w:r w:rsidRPr="00827CF3">
        <w:rPr>
          <w:color w:val="000000"/>
        </w:rPr>
        <w:t>Taxation is regarded as mutually agreed interactions between the government and taxpayers</w:t>
      </w:r>
      <w:r w:rsidR="00067E1F">
        <w:rPr>
          <w:color w:val="000000"/>
        </w:rPr>
        <w:t xml:space="preserve">. </w:t>
      </w:r>
      <w:r w:rsidRPr="00827CF3">
        <w:rPr>
          <w:color w:val="000000"/>
        </w:rPr>
        <w:t>Transactions can be in kind (e.g. assets provided/given free of charge or for nominal consideration) or where the final consideration is cash. In simple terms, transactions arise from the policy decisions of the government.</w:t>
      </w:r>
    </w:p>
    <w:p w:rsidR="001F1B22" w:rsidRDefault="001F1B22" w:rsidP="00DC720C"/>
    <w:p w:rsidR="00727C39" w:rsidRDefault="00FA5DE4" w:rsidP="000C06AC">
      <w:bookmarkStart w:id="110" w:name="_Toc323148291"/>
      <w:bookmarkStart w:id="111" w:name="_Toc355289004"/>
      <w:bookmarkStart w:id="112" w:name="_Toc384980541"/>
      <w:bookmarkStart w:id="113" w:name="_Toc386673384"/>
      <w:r>
        <w:br w:type="column"/>
      </w:r>
      <w:bookmarkEnd w:id="110"/>
      <w:bookmarkEnd w:id="111"/>
      <w:bookmarkEnd w:id="112"/>
      <w:bookmarkEnd w:id="113"/>
    </w:p>
    <w:p w:rsidR="001F1B22" w:rsidRDefault="001F1B22" w:rsidP="00DC720C"/>
    <w:p w:rsidR="001F1B22" w:rsidRDefault="001F1B22" w:rsidP="00DC720C">
      <w:pPr>
        <w:sectPr w:rsidR="001F1B22" w:rsidSect="006F1489">
          <w:type w:val="continuous"/>
          <w:pgSz w:w="11909" w:h="16834" w:code="9"/>
          <w:pgMar w:top="1728" w:right="1152" w:bottom="1152" w:left="1152" w:header="720" w:footer="288" w:gutter="0"/>
          <w:cols w:num="2" w:space="708"/>
          <w:noEndnote/>
        </w:sectPr>
      </w:pPr>
    </w:p>
    <w:bookmarkEnd w:id="105"/>
    <w:bookmarkEnd w:id="106"/>
    <w:bookmarkEnd w:id="109"/>
    <w:p w:rsidR="00DF0B5F" w:rsidRPr="00AF2974" w:rsidRDefault="00DF0B5F" w:rsidP="008F29C3">
      <w:pPr>
        <w:pStyle w:val="Heading1Fin"/>
      </w:pPr>
      <w:r w:rsidRPr="00AF2974">
        <w:lastRenderedPageBreak/>
        <w:br w:type="page"/>
      </w:r>
      <w:bookmarkStart w:id="114" w:name="_Toc303670571"/>
      <w:bookmarkStart w:id="115" w:name="_Toc335740870"/>
      <w:bookmarkStart w:id="116" w:name="_Toc399334642"/>
      <w:r w:rsidRPr="00AF2974">
        <w:lastRenderedPageBreak/>
        <w:t>Accountable Officer</w:t>
      </w:r>
      <w:r w:rsidR="00354A87">
        <w:t>’</w:t>
      </w:r>
      <w:r w:rsidRPr="00AF2974">
        <w:t>s and Chief Financial Officer</w:t>
      </w:r>
      <w:r w:rsidR="00354A87">
        <w:t>’</w:t>
      </w:r>
      <w:r w:rsidRPr="00AF2974">
        <w:t>s declaration</w:t>
      </w:r>
      <w:bookmarkEnd w:id="114"/>
      <w:bookmarkEnd w:id="115"/>
      <w:bookmarkEnd w:id="116"/>
    </w:p>
    <w:p w:rsidR="003E2926" w:rsidRDefault="00FD13D4" w:rsidP="003E2926">
      <w:r>
        <w:rPr>
          <w:color w:val="000000"/>
        </w:rPr>
        <w:t xml:space="preserve">We certify that the attached financial statements for the Department of Treasury and Finance have been prepared in accordance with Standing Direction 4.2 of the </w:t>
      </w:r>
      <w:r>
        <w:rPr>
          <w:i/>
          <w:color w:val="000000"/>
        </w:rPr>
        <w:t>Financial Management Act 1994</w:t>
      </w:r>
      <w:r>
        <w:rPr>
          <w:color w:val="000000"/>
        </w:rPr>
        <w:t>, applicable Financial Reporting Directions, Australian Accounting Standards</w:t>
      </w:r>
      <w:r w:rsidRPr="003B39F6">
        <w:rPr>
          <w:color w:val="000000"/>
        </w:rPr>
        <w:t>, including Interpretations,</w:t>
      </w:r>
      <w:r>
        <w:rPr>
          <w:color w:val="000000"/>
        </w:rPr>
        <w:t xml:space="preserve"> and other mandatory professional reporting requirements.</w:t>
      </w:r>
    </w:p>
    <w:p w:rsidR="003E2926" w:rsidRDefault="00FD13D4" w:rsidP="003E2926">
      <w:r>
        <w:t>We further state that, in our opinion, the information set out in the comprehensive operating statement, balance sheet,</w:t>
      </w:r>
      <w:r w:rsidRPr="00D873FB">
        <w:t xml:space="preserve"> </w:t>
      </w:r>
      <w:r>
        <w:t>statement of changes in equity, cash flow statement and notes to the financial statements, presents fairly the financial transa</w:t>
      </w:r>
      <w:r w:rsidR="00FE17AF">
        <w:t>ctions during the year ended 30 </w:t>
      </w:r>
      <w:r>
        <w:t>June 2014 and financial position of the Department as at 30 June 2014.</w:t>
      </w:r>
    </w:p>
    <w:p w:rsidR="003E2926" w:rsidRDefault="00FD13D4" w:rsidP="003E2926">
      <w:r>
        <w:rPr>
          <w:color w:val="000000"/>
        </w:rPr>
        <w:t>We are not aware of any circumstance which would render any particulars included in the financial statements to be misleading or inaccurate.</w:t>
      </w:r>
    </w:p>
    <w:p w:rsidR="00FD0EA2" w:rsidRDefault="003E2926" w:rsidP="003E2926">
      <w:r>
        <w:t xml:space="preserve">We authorise the attached financial statements for issue </w:t>
      </w:r>
      <w:r w:rsidRPr="00E24897">
        <w:t>on 2</w:t>
      </w:r>
      <w:r w:rsidR="00E24897" w:rsidRPr="00E24897">
        <w:t>4</w:t>
      </w:r>
      <w:r w:rsidRPr="00E24897">
        <w:t xml:space="preserve"> September 201</w:t>
      </w:r>
      <w:r w:rsidR="001F1DA1" w:rsidRPr="00E24897">
        <w:t>4</w:t>
      </w:r>
      <w:r w:rsidRPr="00E24897">
        <w:t>.</w:t>
      </w:r>
    </w:p>
    <w:p w:rsidR="0007413C" w:rsidRDefault="0007413C" w:rsidP="0007413C"/>
    <w:p w:rsidR="0007413C" w:rsidRDefault="0007413C" w:rsidP="0007413C"/>
    <w:p w:rsidR="0007413C" w:rsidRDefault="0007413C" w:rsidP="0007413C"/>
    <w:p w:rsidR="0007413C" w:rsidRDefault="0007413C" w:rsidP="0007413C">
      <w:pPr>
        <w:ind w:left="-180"/>
      </w:pPr>
    </w:p>
    <w:p w:rsidR="0007413C" w:rsidRPr="00867144" w:rsidRDefault="0007413C" w:rsidP="0007413C">
      <w:pPr>
        <w:rPr>
          <w:b/>
        </w:rPr>
      </w:pPr>
      <w:r w:rsidRPr="00867144">
        <w:rPr>
          <w:b/>
        </w:rPr>
        <w:t xml:space="preserve">Joe Bonnici </w:t>
      </w:r>
      <w:r w:rsidRPr="00867144">
        <w:rPr>
          <w:b/>
        </w:rPr>
        <w:br/>
        <w:t>Chief Financial Officer</w:t>
      </w:r>
      <w:r w:rsidRPr="00867144">
        <w:rPr>
          <w:b/>
        </w:rPr>
        <w:br/>
        <w:t>Department of Treasury and Finance</w:t>
      </w:r>
    </w:p>
    <w:p w:rsidR="0007413C" w:rsidRPr="00AF2974" w:rsidRDefault="0007413C" w:rsidP="0007413C">
      <w:r>
        <w:t>Melbourne</w:t>
      </w:r>
      <w:r>
        <w:br/>
        <w:t>24 September 2014</w:t>
      </w:r>
    </w:p>
    <w:p w:rsidR="0007413C" w:rsidRDefault="0007413C" w:rsidP="0007413C"/>
    <w:p w:rsidR="0007413C" w:rsidRDefault="0007413C" w:rsidP="0007413C"/>
    <w:p w:rsidR="0007413C" w:rsidRDefault="0007413C" w:rsidP="0007413C"/>
    <w:p w:rsidR="0007413C" w:rsidRDefault="0007413C" w:rsidP="0007413C">
      <w:pPr>
        <w:ind w:left="-180"/>
      </w:pPr>
    </w:p>
    <w:p w:rsidR="0007413C" w:rsidRPr="00867144" w:rsidRDefault="0007413C" w:rsidP="0007413C">
      <w:pPr>
        <w:rPr>
          <w:b/>
        </w:rPr>
      </w:pPr>
      <w:r>
        <w:rPr>
          <w:b/>
        </w:rPr>
        <w:t>David Martine</w:t>
      </w:r>
      <w:r w:rsidRPr="00867144">
        <w:rPr>
          <w:b/>
        </w:rPr>
        <w:br/>
        <w:t xml:space="preserve">Secretary </w:t>
      </w:r>
      <w:r w:rsidRPr="00867144">
        <w:rPr>
          <w:b/>
        </w:rPr>
        <w:br/>
        <w:t>Department of Treasury and Finance</w:t>
      </w:r>
    </w:p>
    <w:p w:rsidR="0007413C" w:rsidRPr="00AF2974" w:rsidRDefault="0007413C" w:rsidP="0007413C">
      <w:r>
        <w:t>Melbourne</w:t>
      </w:r>
      <w:r>
        <w:br/>
        <w:t>24 September 2014</w:t>
      </w:r>
    </w:p>
    <w:p w:rsidR="00BB49DB" w:rsidRDefault="00BB49DB" w:rsidP="00BB49DB"/>
    <w:p w:rsidR="00962DAC" w:rsidRDefault="00962DAC" w:rsidP="00BB49DB">
      <w:pPr>
        <w:sectPr w:rsidR="00962DAC" w:rsidSect="001F1B22">
          <w:type w:val="continuous"/>
          <w:pgSz w:w="11909" w:h="16834" w:code="9"/>
          <w:pgMar w:top="1728" w:right="1152" w:bottom="1152" w:left="1152" w:header="720" w:footer="288" w:gutter="0"/>
          <w:cols w:num="2" w:space="708"/>
          <w:noEndnote/>
        </w:sectPr>
      </w:pPr>
    </w:p>
    <w:p w:rsidR="008424C5" w:rsidRDefault="001F1DA1" w:rsidP="001F1DA1">
      <w:pPr>
        <w:pStyle w:val="Heading2"/>
        <w:rPr>
          <w:noProof/>
        </w:rPr>
      </w:pPr>
      <w:r>
        <w:rPr>
          <w:noProof/>
        </w:rPr>
        <w:lastRenderedPageBreak/>
        <w:t>Independent auditor</w:t>
      </w:r>
      <w:r w:rsidR="00354A87">
        <w:rPr>
          <w:noProof/>
        </w:rPr>
        <w:t>’</w:t>
      </w:r>
      <w:r>
        <w:rPr>
          <w:noProof/>
        </w:rPr>
        <w:t>s report</w:t>
      </w:r>
    </w:p>
    <w:p w:rsidR="0050116A" w:rsidRPr="0050116A" w:rsidRDefault="0050116A" w:rsidP="0050116A">
      <w:pPr>
        <w:jc w:val="center"/>
      </w:pPr>
      <w:r>
        <w:rPr>
          <w:noProof/>
        </w:rPr>
        <w:drawing>
          <wp:inline distT="0" distB="0" distL="0" distR="0" wp14:anchorId="1B03B7E9" wp14:editId="78B328ED">
            <wp:extent cx="5112000" cy="1179694"/>
            <wp:effectExtent l="0" t="0" r="0" b="1905"/>
            <wp:docPr id="11" name="Picture 11" descr="R:\Budget\BP5\VAG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udget\BP5\VAGOp1-3.jpg"/>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l="6516" t="2534" r="1778" b="82498"/>
                    <a:stretch/>
                  </pic:blipFill>
                  <pic:spPr bwMode="auto">
                    <a:xfrm>
                      <a:off x="0" y="0"/>
                      <a:ext cx="5112000" cy="1179694"/>
                    </a:xfrm>
                    <a:prstGeom prst="rect">
                      <a:avLst/>
                    </a:prstGeom>
                    <a:noFill/>
                    <a:ln>
                      <a:noFill/>
                    </a:ln>
                    <a:extLst>
                      <a:ext uri="{53640926-AAD7-44D8-BBD7-CCE9431645EC}">
                        <a14:shadowObscured xmlns:a14="http://schemas.microsoft.com/office/drawing/2010/main"/>
                      </a:ext>
                    </a:extLst>
                  </pic:spPr>
                </pic:pic>
              </a:graphicData>
            </a:graphic>
          </wp:inline>
        </w:drawing>
      </w:r>
    </w:p>
    <w:p w:rsidR="001F1DA1" w:rsidRDefault="00C666C1" w:rsidP="0050116A">
      <w:pPr>
        <w:jc w:val="center"/>
      </w:pPr>
      <w:r>
        <w:rPr>
          <w:noProof/>
        </w:rPr>
        <w:drawing>
          <wp:inline distT="0" distB="0" distL="0" distR="0" wp14:anchorId="0C3610A6" wp14:editId="11297039">
            <wp:extent cx="5112000" cy="72907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1.jpg"/>
                    <pic:cNvPicPr/>
                  </pic:nvPicPr>
                  <pic:blipFill rotWithShape="1">
                    <a:blip r:embed="rId37" cstate="print">
                      <a:extLst>
                        <a:ext uri="{28A0092B-C50C-407E-A947-70E740481C1C}">
                          <a14:useLocalDpi xmlns:a14="http://schemas.microsoft.com/office/drawing/2010/main" val="0"/>
                        </a:ext>
                      </a:extLst>
                    </a:blip>
                    <a:srcRect l="10358" t="15395" r="8345" b="2294"/>
                    <a:stretch/>
                  </pic:blipFill>
                  <pic:spPr bwMode="auto">
                    <a:xfrm>
                      <a:off x="0" y="0"/>
                      <a:ext cx="5112000" cy="7290709"/>
                    </a:xfrm>
                    <a:prstGeom prst="rect">
                      <a:avLst/>
                    </a:prstGeom>
                    <a:ln>
                      <a:noFill/>
                    </a:ln>
                    <a:extLst>
                      <a:ext uri="{53640926-AAD7-44D8-BBD7-CCE9431645EC}">
                        <a14:shadowObscured xmlns:a14="http://schemas.microsoft.com/office/drawing/2010/main"/>
                      </a:ext>
                    </a:extLst>
                  </pic:spPr>
                </pic:pic>
              </a:graphicData>
            </a:graphic>
          </wp:inline>
        </w:drawing>
      </w:r>
    </w:p>
    <w:p w:rsidR="001F1DA1" w:rsidRDefault="00C666C1" w:rsidP="0050116A">
      <w:pPr>
        <w:jc w:val="center"/>
      </w:pPr>
      <w:r>
        <w:rPr>
          <w:noProof/>
        </w:rPr>
        <w:lastRenderedPageBreak/>
        <w:drawing>
          <wp:inline distT="0" distB="0" distL="0" distR="0" wp14:anchorId="7DC2EBDB" wp14:editId="39DF36C2">
            <wp:extent cx="5256000" cy="7592001"/>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2.jpg"/>
                    <pic:cNvPicPr/>
                  </pic:nvPicPr>
                  <pic:blipFill rotWithShape="1">
                    <a:blip r:embed="rId38" cstate="print">
                      <a:extLst>
                        <a:ext uri="{28A0092B-C50C-407E-A947-70E740481C1C}">
                          <a14:useLocalDpi xmlns:a14="http://schemas.microsoft.com/office/drawing/2010/main" val="0"/>
                        </a:ext>
                      </a:extLst>
                    </a:blip>
                    <a:srcRect l="11961" t="16142" r="9321" b="3463"/>
                    <a:stretch/>
                  </pic:blipFill>
                  <pic:spPr bwMode="auto">
                    <a:xfrm>
                      <a:off x="0" y="0"/>
                      <a:ext cx="5256000" cy="7592001"/>
                    </a:xfrm>
                    <a:prstGeom prst="rect">
                      <a:avLst/>
                    </a:prstGeom>
                    <a:ln>
                      <a:noFill/>
                    </a:ln>
                    <a:extLst>
                      <a:ext uri="{53640926-AAD7-44D8-BBD7-CCE9431645EC}">
                        <a14:shadowObscured xmlns:a14="http://schemas.microsoft.com/office/drawing/2010/main"/>
                      </a:ext>
                    </a:extLst>
                  </pic:spPr>
                </pic:pic>
              </a:graphicData>
            </a:graphic>
          </wp:inline>
        </w:drawing>
      </w:r>
    </w:p>
    <w:p w:rsidR="00962DAC" w:rsidRPr="00AF2974" w:rsidRDefault="00962DAC" w:rsidP="00BB49DB"/>
    <w:p w:rsidR="007B2CBC" w:rsidRPr="00AF2974" w:rsidRDefault="007B2CBC" w:rsidP="007B2CBC">
      <w:pPr>
        <w:sectPr w:rsidR="007B2CBC" w:rsidRPr="00AF2974" w:rsidSect="00962DAC">
          <w:pgSz w:w="11909" w:h="16834" w:code="9"/>
          <w:pgMar w:top="1728" w:right="1152" w:bottom="1152" w:left="1152" w:header="720" w:footer="288" w:gutter="0"/>
          <w:cols w:space="708"/>
          <w:noEndnote/>
        </w:sectPr>
      </w:pPr>
    </w:p>
    <w:p w:rsidR="00672E28" w:rsidRDefault="00370BB5" w:rsidP="00F07355">
      <w:pPr>
        <w:pStyle w:val="Heading1"/>
      </w:pPr>
      <w:r>
        <w:lastRenderedPageBreak/>
        <w:br w:type="page"/>
      </w:r>
      <w:bookmarkStart w:id="117" w:name="_Toc337034710"/>
      <w:bookmarkStart w:id="118" w:name="_Toc337034819"/>
      <w:bookmarkStart w:id="119" w:name="_Toc399334594"/>
      <w:r w:rsidR="00672E28" w:rsidRPr="00AF2974">
        <w:lastRenderedPageBreak/>
        <w:t>Appendices</w:t>
      </w:r>
      <w:bookmarkEnd w:id="117"/>
      <w:bookmarkEnd w:id="118"/>
      <w:bookmarkEnd w:id="119"/>
    </w:p>
    <w:p w:rsidR="00C4379F" w:rsidRPr="00AF2974" w:rsidRDefault="00C4379F" w:rsidP="00C4379F"/>
    <w:p w:rsidR="002F651E" w:rsidRDefault="00241178">
      <w:pPr>
        <w:pStyle w:val="TOC2"/>
        <w:rPr>
          <w:rFonts w:asciiTheme="minorHAnsi" w:eastAsiaTheme="minorEastAsia" w:hAnsiTheme="minorHAnsi" w:cstheme="minorBidi"/>
          <w:color w:val="auto"/>
          <w:sz w:val="22"/>
          <w:szCs w:val="22"/>
        </w:rPr>
      </w:pPr>
      <w:r>
        <w:fldChar w:fldCharType="begin"/>
      </w:r>
      <w:r>
        <w:instrText xml:space="preserve"> TOC \h \z \t "Heading 1 App,2" </w:instrText>
      </w:r>
      <w:r>
        <w:fldChar w:fldCharType="separate"/>
      </w:r>
      <w:hyperlink w:anchor="_Toc400698653" w:history="1">
        <w:r w:rsidR="002F651E" w:rsidRPr="008C3E9C">
          <w:rPr>
            <w:rStyle w:val="Hyperlink"/>
          </w:rPr>
          <w:t>Appendix 1</w:t>
        </w:r>
        <w:r w:rsidR="002F651E">
          <w:rPr>
            <w:rFonts w:asciiTheme="minorHAnsi" w:eastAsiaTheme="minorEastAsia" w:hAnsiTheme="minorHAnsi" w:cstheme="minorBidi"/>
            <w:color w:val="auto"/>
            <w:sz w:val="22"/>
            <w:szCs w:val="22"/>
          </w:rPr>
          <w:tab/>
        </w:r>
        <w:r w:rsidR="002F651E" w:rsidRPr="008C3E9C">
          <w:rPr>
            <w:rStyle w:val="Hyperlink"/>
          </w:rPr>
          <w:t>Budget portfolio outcomes</w:t>
        </w:r>
        <w:r w:rsidR="002F651E">
          <w:rPr>
            <w:webHidden/>
          </w:rPr>
          <w:tab/>
        </w:r>
        <w:r w:rsidR="002F651E">
          <w:rPr>
            <w:webHidden/>
          </w:rPr>
          <w:fldChar w:fldCharType="begin"/>
        </w:r>
        <w:r w:rsidR="002F651E">
          <w:rPr>
            <w:webHidden/>
          </w:rPr>
          <w:instrText xml:space="preserve"> PAGEREF _Toc400698653 \h </w:instrText>
        </w:r>
        <w:r w:rsidR="002F651E">
          <w:rPr>
            <w:webHidden/>
          </w:rPr>
        </w:r>
        <w:r w:rsidR="002F651E">
          <w:rPr>
            <w:webHidden/>
          </w:rPr>
          <w:fldChar w:fldCharType="separate"/>
        </w:r>
        <w:r w:rsidR="00CE0A77">
          <w:rPr>
            <w:webHidden/>
          </w:rPr>
          <w:t>99</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4" w:history="1">
        <w:r w:rsidR="002F651E" w:rsidRPr="008C3E9C">
          <w:rPr>
            <w:rStyle w:val="Hyperlink"/>
          </w:rPr>
          <w:t>Appendix 2</w:t>
        </w:r>
        <w:r w:rsidR="002F651E">
          <w:rPr>
            <w:rFonts w:asciiTheme="minorHAnsi" w:eastAsiaTheme="minorEastAsia" w:hAnsiTheme="minorHAnsi" w:cstheme="minorBidi"/>
            <w:color w:val="auto"/>
            <w:sz w:val="22"/>
            <w:szCs w:val="22"/>
          </w:rPr>
          <w:tab/>
        </w:r>
        <w:r w:rsidR="002F651E" w:rsidRPr="008C3E9C">
          <w:rPr>
            <w:rStyle w:val="Hyperlink"/>
          </w:rPr>
          <w:t>Workforce data</w:t>
        </w:r>
        <w:r w:rsidR="002F651E">
          <w:rPr>
            <w:webHidden/>
          </w:rPr>
          <w:tab/>
        </w:r>
        <w:r w:rsidR="002F651E">
          <w:rPr>
            <w:webHidden/>
          </w:rPr>
          <w:fldChar w:fldCharType="begin"/>
        </w:r>
        <w:r w:rsidR="002F651E">
          <w:rPr>
            <w:webHidden/>
          </w:rPr>
          <w:instrText xml:space="preserve"> PAGEREF _Toc400698654 \h </w:instrText>
        </w:r>
        <w:r w:rsidR="002F651E">
          <w:rPr>
            <w:webHidden/>
          </w:rPr>
        </w:r>
        <w:r w:rsidR="002F651E">
          <w:rPr>
            <w:webHidden/>
          </w:rPr>
          <w:fldChar w:fldCharType="separate"/>
        </w:r>
        <w:r w:rsidR="00CE0A77">
          <w:rPr>
            <w:webHidden/>
          </w:rPr>
          <w:t>105</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5" w:history="1">
        <w:r w:rsidR="002F651E" w:rsidRPr="008C3E9C">
          <w:rPr>
            <w:rStyle w:val="Hyperlink"/>
          </w:rPr>
          <w:t>Appendix 3</w:t>
        </w:r>
        <w:r w:rsidR="002F651E">
          <w:rPr>
            <w:rFonts w:asciiTheme="minorHAnsi" w:eastAsiaTheme="minorEastAsia" w:hAnsiTheme="minorHAnsi" w:cstheme="minorBidi"/>
            <w:color w:val="auto"/>
            <w:sz w:val="22"/>
            <w:szCs w:val="22"/>
          </w:rPr>
          <w:tab/>
        </w:r>
        <w:r w:rsidR="002F651E" w:rsidRPr="008C3E9C">
          <w:rPr>
            <w:rStyle w:val="Hyperlink"/>
          </w:rPr>
          <w:t>DTF occupational health and safety report 30 June 2014</w:t>
        </w:r>
        <w:r w:rsidR="002F651E">
          <w:rPr>
            <w:webHidden/>
          </w:rPr>
          <w:tab/>
        </w:r>
        <w:r w:rsidR="002F651E">
          <w:rPr>
            <w:webHidden/>
          </w:rPr>
          <w:fldChar w:fldCharType="begin"/>
        </w:r>
        <w:r w:rsidR="002F651E">
          <w:rPr>
            <w:webHidden/>
          </w:rPr>
          <w:instrText xml:space="preserve"> PAGEREF _Toc400698655 \h </w:instrText>
        </w:r>
        <w:r w:rsidR="002F651E">
          <w:rPr>
            <w:webHidden/>
          </w:rPr>
        </w:r>
        <w:r w:rsidR="002F651E">
          <w:rPr>
            <w:webHidden/>
          </w:rPr>
          <w:fldChar w:fldCharType="separate"/>
        </w:r>
        <w:r w:rsidR="00CE0A77">
          <w:rPr>
            <w:webHidden/>
          </w:rPr>
          <w:t>113</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6" w:history="1">
        <w:r w:rsidR="002F651E" w:rsidRPr="008C3E9C">
          <w:rPr>
            <w:rStyle w:val="Hyperlink"/>
          </w:rPr>
          <w:t>Appendix 4</w:t>
        </w:r>
        <w:r w:rsidR="002F651E">
          <w:rPr>
            <w:rFonts w:asciiTheme="minorHAnsi" w:eastAsiaTheme="minorEastAsia" w:hAnsiTheme="minorHAnsi" w:cstheme="minorBidi"/>
            <w:color w:val="auto"/>
            <w:sz w:val="22"/>
            <w:szCs w:val="22"/>
          </w:rPr>
          <w:tab/>
        </w:r>
        <w:r w:rsidR="002F651E" w:rsidRPr="008C3E9C">
          <w:rPr>
            <w:rStyle w:val="Hyperlink"/>
          </w:rPr>
          <w:t>Environmental reporting</w:t>
        </w:r>
        <w:r w:rsidR="002F651E">
          <w:rPr>
            <w:webHidden/>
          </w:rPr>
          <w:tab/>
        </w:r>
        <w:r w:rsidR="002F651E">
          <w:rPr>
            <w:webHidden/>
          </w:rPr>
          <w:fldChar w:fldCharType="begin"/>
        </w:r>
        <w:r w:rsidR="002F651E">
          <w:rPr>
            <w:webHidden/>
          </w:rPr>
          <w:instrText xml:space="preserve"> PAGEREF _Toc400698656 \h </w:instrText>
        </w:r>
        <w:r w:rsidR="002F651E">
          <w:rPr>
            <w:webHidden/>
          </w:rPr>
        </w:r>
        <w:r w:rsidR="002F651E">
          <w:rPr>
            <w:webHidden/>
          </w:rPr>
          <w:fldChar w:fldCharType="separate"/>
        </w:r>
        <w:r w:rsidR="00CE0A77">
          <w:rPr>
            <w:webHidden/>
          </w:rPr>
          <w:t>116</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7" w:history="1">
        <w:r w:rsidR="002F651E" w:rsidRPr="008C3E9C">
          <w:rPr>
            <w:rStyle w:val="Hyperlink"/>
          </w:rPr>
          <w:t>Appendix 5</w:t>
        </w:r>
        <w:r w:rsidR="002F651E">
          <w:rPr>
            <w:rFonts w:asciiTheme="minorHAnsi" w:eastAsiaTheme="minorEastAsia" w:hAnsiTheme="minorHAnsi" w:cstheme="minorBidi"/>
            <w:color w:val="auto"/>
            <w:sz w:val="22"/>
            <w:szCs w:val="22"/>
          </w:rPr>
          <w:tab/>
        </w:r>
        <w:r w:rsidR="002F651E" w:rsidRPr="008C3E9C">
          <w:rPr>
            <w:rStyle w:val="Hyperlink"/>
          </w:rPr>
          <w:t>Community Support Fund</w:t>
        </w:r>
        <w:r w:rsidR="002F651E">
          <w:rPr>
            <w:webHidden/>
          </w:rPr>
          <w:tab/>
        </w:r>
        <w:r w:rsidR="002F651E">
          <w:rPr>
            <w:webHidden/>
          </w:rPr>
          <w:fldChar w:fldCharType="begin"/>
        </w:r>
        <w:r w:rsidR="002F651E">
          <w:rPr>
            <w:webHidden/>
          </w:rPr>
          <w:instrText xml:space="preserve"> PAGEREF _Toc400698657 \h </w:instrText>
        </w:r>
        <w:r w:rsidR="002F651E">
          <w:rPr>
            <w:webHidden/>
          </w:rPr>
        </w:r>
        <w:r w:rsidR="002F651E">
          <w:rPr>
            <w:webHidden/>
          </w:rPr>
          <w:fldChar w:fldCharType="separate"/>
        </w:r>
        <w:r w:rsidR="00CE0A77">
          <w:rPr>
            <w:webHidden/>
          </w:rPr>
          <w:t>124</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8" w:history="1">
        <w:r w:rsidR="002F651E" w:rsidRPr="008C3E9C">
          <w:rPr>
            <w:rStyle w:val="Hyperlink"/>
          </w:rPr>
          <w:t>Appendix 6</w:t>
        </w:r>
        <w:r w:rsidR="002F651E">
          <w:rPr>
            <w:rFonts w:asciiTheme="minorHAnsi" w:eastAsiaTheme="minorEastAsia" w:hAnsiTheme="minorHAnsi" w:cstheme="minorBidi"/>
            <w:color w:val="auto"/>
            <w:sz w:val="22"/>
            <w:szCs w:val="22"/>
          </w:rPr>
          <w:tab/>
        </w:r>
        <w:r w:rsidR="002F651E" w:rsidRPr="008C3E9C">
          <w:rPr>
            <w:rStyle w:val="Hyperlink"/>
          </w:rPr>
          <w:t>Consultancies and major contracts</w:t>
        </w:r>
        <w:r w:rsidR="002F651E">
          <w:rPr>
            <w:webHidden/>
          </w:rPr>
          <w:tab/>
        </w:r>
        <w:r w:rsidR="002F651E">
          <w:rPr>
            <w:webHidden/>
          </w:rPr>
          <w:fldChar w:fldCharType="begin"/>
        </w:r>
        <w:r w:rsidR="002F651E">
          <w:rPr>
            <w:webHidden/>
          </w:rPr>
          <w:instrText xml:space="preserve"> PAGEREF _Toc400698658 \h </w:instrText>
        </w:r>
        <w:r w:rsidR="002F651E">
          <w:rPr>
            <w:webHidden/>
          </w:rPr>
        </w:r>
        <w:r w:rsidR="002F651E">
          <w:rPr>
            <w:webHidden/>
          </w:rPr>
          <w:fldChar w:fldCharType="separate"/>
        </w:r>
        <w:r w:rsidR="00CE0A77">
          <w:rPr>
            <w:webHidden/>
          </w:rPr>
          <w:t>125</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59" w:history="1">
        <w:r w:rsidR="002F651E" w:rsidRPr="008C3E9C">
          <w:rPr>
            <w:rStyle w:val="Hyperlink"/>
          </w:rPr>
          <w:t>Appendix 7</w:t>
        </w:r>
        <w:r w:rsidR="002F651E">
          <w:rPr>
            <w:rFonts w:asciiTheme="minorHAnsi" w:eastAsiaTheme="minorEastAsia" w:hAnsiTheme="minorHAnsi" w:cstheme="minorBidi"/>
            <w:color w:val="auto"/>
            <w:sz w:val="22"/>
            <w:szCs w:val="22"/>
          </w:rPr>
          <w:tab/>
        </w:r>
        <w:r w:rsidR="002F651E" w:rsidRPr="008C3E9C">
          <w:rPr>
            <w:rStyle w:val="Hyperlink"/>
          </w:rPr>
          <w:t>Disclosure of government advertising expenditure</w:t>
        </w:r>
        <w:r w:rsidR="002F651E">
          <w:rPr>
            <w:webHidden/>
          </w:rPr>
          <w:tab/>
        </w:r>
        <w:r w:rsidR="002F651E">
          <w:rPr>
            <w:webHidden/>
          </w:rPr>
          <w:fldChar w:fldCharType="begin"/>
        </w:r>
        <w:r w:rsidR="002F651E">
          <w:rPr>
            <w:webHidden/>
          </w:rPr>
          <w:instrText xml:space="preserve"> PAGEREF _Toc400698659 \h </w:instrText>
        </w:r>
        <w:r w:rsidR="002F651E">
          <w:rPr>
            <w:webHidden/>
          </w:rPr>
        </w:r>
        <w:r w:rsidR="002F651E">
          <w:rPr>
            <w:webHidden/>
          </w:rPr>
          <w:fldChar w:fldCharType="separate"/>
        </w:r>
        <w:r w:rsidR="00CE0A77">
          <w:rPr>
            <w:webHidden/>
          </w:rPr>
          <w:t>126</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0" w:history="1">
        <w:r w:rsidR="002F651E" w:rsidRPr="008C3E9C">
          <w:rPr>
            <w:rStyle w:val="Hyperlink"/>
          </w:rPr>
          <w:t>Appendix 8</w:t>
        </w:r>
        <w:r w:rsidR="002F651E">
          <w:rPr>
            <w:rFonts w:asciiTheme="minorHAnsi" w:eastAsiaTheme="minorEastAsia" w:hAnsiTheme="minorHAnsi" w:cstheme="minorBidi"/>
            <w:color w:val="auto"/>
            <w:sz w:val="22"/>
            <w:szCs w:val="22"/>
          </w:rPr>
          <w:tab/>
        </w:r>
        <w:r w:rsidR="002F651E" w:rsidRPr="008C3E9C">
          <w:rPr>
            <w:rStyle w:val="Hyperlink"/>
          </w:rPr>
          <w:t>Freedom of information</w:t>
        </w:r>
        <w:r w:rsidR="002F651E">
          <w:rPr>
            <w:webHidden/>
          </w:rPr>
          <w:tab/>
        </w:r>
        <w:r w:rsidR="002F651E">
          <w:rPr>
            <w:webHidden/>
          </w:rPr>
          <w:fldChar w:fldCharType="begin"/>
        </w:r>
        <w:r w:rsidR="002F651E">
          <w:rPr>
            <w:webHidden/>
          </w:rPr>
          <w:instrText xml:space="preserve"> PAGEREF _Toc400698660 \h </w:instrText>
        </w:r>
        <w:r w:rsidR="002F651E">
          <w:rPr>
            <w:webHidden/>
          </w:rPr>
        </w:r>
        <w:r w:rsidR="002F651E">
          <w:rPr>
            <w:webHidden/>
          </w:rPr>
          <w:fldChar w:fldCharType="separate"/>
        </w:r>
        <w:r w:rsidR="00CE0A77">
          <w:rPr>
            <w:webHidden/>
          </w:rPr>
          <w:t>127</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1" w:history="1">
        <w:r w:rsidR="002F651E" w:rsidRPr="008C3E9C">
          <w:rPr>
            <w:rStyle w:val="Hyperlink"/>
          </w:rPr>
          <w:t>Appendix 9</w:t>
        </w:r>
        <w:r w:rsidR="002F651E">
          <w:rPr>
            <w:rFonts w:asciiTheme="minorHAnsi" w:eastAsiaTheme="minorEastAsia" w:hAnsiTheme="minorHAnsi" w:cstheme="minorBidi"/>
            <w:color w:val="auto"/>
            <w:sz w:val="22"/>
            <w:szCs w:val="22"/>
          </w:rPr>
          <w:tab/>
        </w:r>
        <w:r w:rsidR="002F651E" w:rsidRPr="008C3E9C">
          <w:rPr>
            <w:rStyle w:val="Hyperlink"/>
          </w:rPr>
          <w:t xml:space="preserve">Application of the </w:t>
        </w:r>
        <w:r w:rsidR="002F651E" w:rsidRPr="008C3E9C">
          <w:rPr>
            <w:rStyle w:val="Hyperlink"/>
            <w:i/>
          </w:rPr>
          <w:t>Protected Disclosure Act 2012</w:t>
        </w:r>
        <w:r w:rsidR="002F651E">
          <w:rPr>
            <w:webHidden/>
          </w:rPr>
          <w:tab/>
        </w:r>
        <w:r w:rsidR="002F651E">
          <w:rPr>
            <w:webHidden/>
          </w:rPr>
          <w:fldChar w:fldCharType="begin"/>
        </w:r>
        <w:r w:rsidR="002F651E">
          <w:rPr>
            <w:webHidden/>
          </w:rPr>
          <w:instrText xml:space="preserve"> PAGEREF _Toc400698661 \h </w:instrText>
        </w:r>
        <w:r w:rsidR="002F651E">
          <w:rPr>
            <w:webHidden/>
          </w:rPr>
        </w:r>
        <w:r w:rsidR="002F651E">
          <w:rPr>
            <w:webHidden/>
          </w:rPr>
          <w:fldChar w:fldCharType="separate"/>
        </w:r>
        <w:r w:rsidR="00CE0A77">
          <w:rPr>
            <w:webHidden/>
          </w:rPr>
          <w:t>128</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2" w:history="1">
        <w:r w:rsidR="002F651E" w:rsidRPr="008C3E9C">
          <w:rPr>
            <w:rStyle w:val="Hyperlink"/>
          </w:rPr>
          <w:t>Appendix 10</w:t>
        </w:r>
        <w:r w:rsidR="002F651E">
          <w:rPr>
            <w:rFonts w:asciiTheme="minorHAnsi" w:eastAsiaTheme="minorEastAsia" w:hAnsiTheme="minorHAnsi" w:cstheme="minorBidi"/>
            <w:color w:val="auto"/>
            <w:sz w:val="22"/>
            <w:szCs w:val="22"/>
          </w:rPr>
          <w:tab/>
        </w:r>
        <w:r w:rsidR="002F651E" w:rsidRPr="008C3E9C">
          <w:rPr>
            <w:rStyle w:val="Hyperlink"/>
          </w:rPr>
          <w:t xml:space="preserve">Compliance with the </w:t>
        </w:r>
        <w:r w:rsidR="002F651E" w:rsidRPr="008C3E9C">
          <w:rPr>
            <w:rStyle w:val="Hyperlink"/>
            <w:i/>
          </w:rPr>
          <w:t>Building Act 1993</w:t>
        </w:r>
        <w:r w:rsidR="002F651E">
          <w:rPr>
            <w:webHidden/>
          </w:rPr>
          <w:tab/>
        </w:r>
        <w:r w:rsidR="002F651E">
          <w:rPr>
            <w:webHidden/>
          </w:rPr>
          <w:fldChar w:fldCharType="begin"/>
        </w:r>
        <w:r w:rsidR="002F651E">
          <w:rPr>
            <w:webHidden/>
          </w:rPr>
          <w:instrText xml:space="preserve"> PAGEREF _Toc400698662 \h </w:instrText>
        </w:r>
        <w:r w:rsidR="002F651E">
          <w:rPr>
            <w:webHidden/>
          </w:rPr>
        </w:r>
        <w:r w:rsidR="002F651E">
          <w:rPr>
            <w:webHidden/>
          </w:rPr>
          <w:fldChar w:fldCharType="separate"/>
        </w:r>
        <w:r w:rsidR="00CE0A77">
          <w:rPr>
            <w:webHidden/>
          </w:rPr>
          <w:t>130</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3" w:history="1">
        <w:r w:rsidR="002F651E" w:rsidRPr="008C3E9C">
          <w:rPr>
            <w:rStyle w:val="Hyperlink"/>
          </w:rPr>
          <w:t>Appendix 11</w:t>
        </w:r>
        <w:r w:rsidR="002F651E">
          <w:rPr>
            <w:rFonts w:asciiTheme="minorHAnsi" w:eastAsiaTheme="minorEastAsia" w:hAnsiTheme="minorHAnsi" w:cstheme="minorBidi"/>
            <w:color w:val="auto"/>
            <w:sz w:val="22"/>
            <w:szCs w:val="22"/>
          </w:rPr>
          <w:tab/>
        </w:r>
        <w:r w:rsidR="002F651E" w:rsidRPr="008C3E9C">
          <w:rPr>
            <w:rStyle w:val="Hyperlink"/>
          </w:rPr>
          <w:t>National Competition Policy – Reporting against competitive neutrality principles</w:t>
        </w:r>
        <w:r w:rsidR="002F651E">
          <w:rPr>
            <w:webHidden/>
          </w:rPr>
          <w:tab/>
        </w:r>
        <w:r w:rsidR="002F651E">
          <w:rPr>
            <w:webHidden/>
          </w:rPr>
          <w:fldChar w:fldCharType="begin"/>
        </w:r>
        <w:r w:rsidR="002F651E">
          <w:rPr>
            <w:webHidden/>
          </w:rPr>
          <w:instrText xml:space="preserve"> PAGEREF _Toc400698663 \h </w:instrText>
        </w:r>
        <w:r w:rsidR="002F651E">
          <w:rPr>
            <w:webHidden/>
          </w:rPr>
        </w:r>
        <w:r w:rsidR="002F651E">
          <w:rPr>
            <w:webHidden/>
          </w:rPr>
          <w:fldChar w:fldCharType="separate"/>
        </w:r>
        <w:r w:rsidR="00CE0A77">
          <w:rPr>
            <w:webHidden/>
          </w:rPr>
          <w:t>131</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4" w:history="1">
        <w:r w:rsidR="002F651E" w:rsidRPr="008C3E9C">
          <w:rPr>
            <w:rStyle w:val="Hyperlink"/>
          </w:rPr>
          <w:t>Appendix 12</w:t>
        </w:r>
        <w:r w:rsidR="002F651E">
          <w:rPr>
            <w:rFonts w:asciiTheme="minorHAnsi" w:eastAsiaTheme="minorEastAsia" w:hAnsiTheme="minorHAnsi" w:cstheme="minorBidi"/>
            <w:color w:val="auto"/>
            <w:sz w:val="22"/>
            <w:szCs w:val="22"/>
          </w:rPr>
          <w:tab/>
        </w:r>
        <w:r w:rsidR="002F651E" w:rsidRPr="008C3E9C">
          <w:rPr>
            <w:rStyle w:val="Hyperlink"/>
          </w:rPr>
          <w:t>Implementation of the Victorian Industry Participation Policy</w:t>
        </w:r>
        <w:r w:rsidR="002F651E">
          <w:rPr>
            <w:webHidden/>
          </w:rPr>
          <w:tab/>
        </w:r>
        <w:r w:rsidR="002F651E">
          <w:rPr>
            <w:webHidden/>
          </w:rPr>
          <w:fldChar w:fldCharType="begin"/>
        </w:r>
        <w:r w:rsidR="002F651E">
          <w:rPr>
            <w:webHidden/>
          </w:rPr>
          <w:instrText xml:space="preserve"> PAGEREF _Toc400698664 \h </w:instrText>
        </w:r>
        <w:r w:rsidR="002F651E">
          <w:rPr>
            <w:webHidden/>
          </w:rPr>
        </w:r>
        <w:r w:rsidR="002F651E">
          <w:rPr>
            <w:webHidden/>
          </w:rPr>
          <w:fldChar w:fldCharType="separate"/>
        </w:r>
        <w:r w:rsidR="00CE0A77">
          <w:rPr>
            <w:webHidden/>
          </w:rPr>
          <w:t>132</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5" w:history="1">
        <w:r w:rsidR="002F651E" w:rsidRPr="008C3E9C">
          <w:rPr>
            <w:rStyle w:val="Hyperlink"/>
          </w:rPr>
          <w:t>Appendix 13</w:t>
        </w:r>
        <w:r w:rsidR="002F651E">
          <w:rPr>
            <w:rFonts w:asciiTheme="minorHAnsi" w:eastAsiaTheme="minorEastAsia" w:hAnsiTheme="minorHAnsi" w:cstheme="minorBidi"/>
            <w:color w:val="auto"/>
            <w:sz w:val="22"/>
            <w:szCs w:val="22"/>
          </w:rPr>
          <w:tab/>
        </w:r>
        <w:r w:rsidR="002F651E" w:rsidRPr="008C3E9C">
          <w:rPr>
            <w:rStyle w:val="Hyperlink"/>
          </w:rPr>
          <w:t>Publications</w:t>
        </w:r>
        <w:r w:rsidR="002F651E">
          <w:rPr>
            <w:webHidden/>
          </w:rPr>
          <w:tab/>
        </w:r>
        <w:r w:rsidR="002F651E">
          <w:rPr>
            <w:webHidden/>
          </w:rPr>
          <w:fldChar w:fldCharType="begin"/>
        </w:r>
        <w:r w:rsidR="002F651E">
          <w:rPr>
            <w:webHidden/>
          </w:rPr>
          <w:instrText xml:space="preserve"> PAGEREF _Toc400698665 \h </w:instrText>
        </w:r>
        <w:r w:rsidR="002F651E">
          <w:rPr>
            <w:webHidden/>
          </w:rPr>
        </w:r>
        <w:r w:rsidR="002F651E">
          <w:rPr>
            <w:webHidden/>
          </w:rPr>
          <w:fldChar w:fldCharType="separate"/>
        </w:r>
        <w:r w:rsidR="00CE0A77">
          <w:rPr>
            <w:webHidden/>
          </w:rPr>
          <w:t>133</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6" w:history="1">
        <w:r w:rsidR="002F651E" w:rsidRPr="008C3E9C">
          <w:rPr>
            <w:rStyle w:val="Hyperlink"/>
          </w:rPr>
          <w:t>Appendix 14</w:t>
        </w:r>
        <w:r w:rsidR="002F651E">
          <w:rPr>
            <w:rFonts w:asciiTheme="minorHAnsi" w:eastAsiaTheme="minorEastAsia" w:hAnsiTheme="minorHAnsi" w:cstheme="minorBidi"/>
            <w:color w:val="auto"/>
            <w:sz w:val="22"/>
            <w:szCs w:val="22"/>
          </w:rPr>
          <w:tab/>
        </w:r>
        <w:r w:rsidR="002F651E" w:rsidRPr="008C3E9C">
          <w:rPr>
            <w:rStyle w:val="Hyperlink"/>
          </w:rPr>
          <w:t>Disclosure index</w:t>
        </w:r>
        <w:r w:rsidR="002F651E">
          <w:rPr>
            <w:webHidden/>
          </w:rPr>
          <w:tab/>
        </w:r>
        <w:r w:rsidR="002F651E">
          <w:rPr>
            <w:webHidden/>
          </w:rPr>
          <w:fldChar w:fldCharType="begin"/>
        </w:r>
        <w:r w:rsidR="002F651E">
          <w:rPr>
            <w:webHidden/>
          </w:rPr>
          <w:instrText xml:space="preserve"> PAGEREF _Toc400698666 \h </w:instrText>
        </w:r>
        <w:r w:rsidR="002F651E">
          <w:rPr>
            <w:webHidden/>
          </w:rPr>
        </w:r>
        <w:r w:rsidR="002F651E">
          <w:rPr>
            <w:webHidden/>
          </w:rPr>
          <w:fldChar w:fldCharType="separate"/>
        </w:r>
        <w:r w:rsidR="00CE0A77">
          <w:rPr>
            <w:webHidden/>
          </w:rPr>
          <w:t>134</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7" w:history="1">
        <w:r w:rsidR="002F651E" w:rsidRPr="008C3E9C">
          <w:rPr>
            <w:rStyle w:val="Hyperlink"/>
          </w:rPr>
          <w:t>Appendix 15</w:t>
        </w:r>
        <w:r w:rsidR="002F651E">
          <w:rPr>
            <w:rFonts w:asciiTheme="minorHAnsi" w:eastAsiaTheme="minorEastAsia" w:hAnsiTheme="minorHAnsi" w:cstheme="minorBidi"/>
            <w:color w:val="auto"/>
            <w:sz w:val="22"/>
            <w:szCs w:val="22"/>
          </w:rPr>
          <w:tab/>
        </w:r>
        <w:r w:rsidR="002F651E" w:rsidRPr="008C3E9C">
          <w:rPr>
            <w:rStyle w:val="Hyperlink"/>
          </w:rPr>
          <w:t>Legislation administered by DTF portfolios</w:t>
        </w:r>
        <w:r w:rsidR="002F651E">
          <w:rPr>
            <w:webHidden/>
          </w:rPr>
          <w:tab/>
        </w:r>
        <w:r w:rsidR="002F651E">
          <w:rPr>
            <w:webHidden/>
          </w:rPr>
          <w:fldChar w:fldCharType="begin"/>
        </w:r>
        <w:r w:rsidR="002F651E">
          <w:rPr>
            <w:webHidden/>
          </w:rPr>
          <w:instrText xml:space="preserve"> PAGEREF _Toc400698667 \h </w:instrText>
        </w:r>
        <w:r w:rsidR="002F651E">
          <w:rPr>
            <w:webHidden/>
          </w:rPr>
        </w:r>
        <w:r w:rsidR="002F651E">
          <w:rPr>
            <w:webHidden/>
          </w:rPr>
          <w:fldChar w:fldCharType="separate"/>
        </w:r>
        <w:r w:rsidR="00CE0A77">
          <w:rPr>
            <w:webHidden/>
          </w:rPr>
          <w:t>136</w:t>
        </w:r>
        <w:r w:rsidR="002F651E">
          <w:rPr>
            <w:webHidden/>
          </w:rPr>
          <w:fldChar w:fldCharType="end"/>
        </w:r>
      </w:hyperlink>
    </w:p>
    <w:p w:rsidR="002F651E" w:rsidRDefault="00C73AC3">
      <w:pPr>
        <w:pStyle w:val="TOC2"/>
        <w:rPr>
          <w:rFonts w:asciiTheme="minorHAnsi" w:eastAsiaTheme="minorEastAsia" w:hAnsiTheme="minorHAnsi" w:cstheme="minorBidi"/>
          <w:color w:val="auto"/>
          <w:sz w:val="22"/>
          <w:szCs w:val="22"/>
        </w:rPr>
      </w:pPr>
      <w:hyperlink w:anchor="_Toc400698668" w:history="1">
        <w:r w:rsidR="002F651E" w:rsidRPr="008C3E9C">
          <w:rPr>
            <w:rStyle w:val="Hyperlink"/>
          </w:rPr>
          <w:t>Appendix 16</w:t>
        </w:r>
        <w:r w:rsidR="002F651E">
          <w:rPr>
            <w:rFonts w:asciiTheme="minorHAnsi" w:eastAsiaTheme="minorEastAsia" w:hAnsiTheme="minorHAnsi" w:cstheme="minorBidi"/>
            <w:color w:val="auto"/>
            <w:sz w:val="22"/>
            <w:szCs w:val="22"/>
          </w:rPr>
          <w:tab/>
        </w:r>
        <w:r w:rsidR="002F651E" w:rsidRPr="008C3E9C">
          <w:rPr>
            <w:rStyle w:val="Hyperlink"/>
          </w:rPr>
          <w:t>Information available on request</w:t>
        </w:r>
        <w:r w:rsidR="002F651E">
          <w:rPr>
            <w:webHidden/>
          </w:rPr>
          <w:tab/>
        </w:r>
        <w:r w:rsidR="002F651E">
          <w:rPr>
            <w:webHidden/>
          </w:rPr>
          <w:fldChar w:fldCharType="begin"/>
        </w:r>
        <w:r w:rsidR="002F651E">
          <w:rPr>
            <w:webHidden/>
          </w:rPr>
          <w:instrText xml:space="preserve"> PAGEREF _Toc400698668 \h </w:instrText>
        </w:r>
        <w:r w:rsidR="002F651E">
          <w:rPr>
            <w:webHidden/>
          </w:rPr>
        </w:r>
        <w:r w:rsidR="002F651E">
          <w:rPr>
            <w:webHidden/>
          </w:rPr>
          <w:fldChar w:fldCharType="separate"/>
        </w:r>
        <w:r w:rsidR="00CE0A77">
          <w:rPr>
            <w:webHidden/>
          </w:rPr>
          <w:t>140</w:t>
        </w:r>
        <w:r w:rsidR="002F651E">
          <w:rPr>
            <w:webHidden/>
          </w:rPr>
          <w:fldChar w:fldCharType="end"/>
        </w:r>
      </w:hyperlink>
    </w:p>
    <w:p w:rsidR="00C4379F" w:rsidRPr="00C4379F" w:rsidRDefault="00241178" w:rsidP="00C4379F">
      <w:r>
        <w:rPr>
          <w:rFonts w:ascii="Calibri" w:hAnsi="Calibri"/>
          <w:noProof/>
          <w:color w:val="4A4A4A"/>
          <w:szCs w:val="20"/>
        </w:rPr>
        <w:fldChar w:fldCharType="end"/>
      </w:r>
    </w:p>
    <w:p w:rsidR="00B01F8C" w:rsidRPr="00AF2974" w:rsidRDefault="00463154" w:rsidP="00375AE8">
      <w:pPr>
        <w:pStyle w:val="Heading1App"/>
      </w:pPr>
      <w:r w:rsidRPr="00AF2974">
        <w:br w:type="page"/>
      </w:r>
      <w:bookmarkStart w:id="120" w:name="_Toc335747362"/>
      <w:bookmarkStart w:id="121" w:name="_Toc337034820"/>
      <w:bookmarkStart w:id="122" w:name="_Toc399334595"/>
      <w:bookmarkStart w:id="123" w:name="_Toc400698653"/>
      <w:r w:rsidR="00B01F8C" w:rsidRPr="000C0830">
        <w:lastRenderedPageBreak/>
        <w:t>Appendix 1</w:t>
      </w:r>
      <w:r w:rsidR="00375AE8" w:rsidRPr="000C0830">
        <w:tab/>
      </w:r>
      <w:r w:rsidR="00B01F8C" w:rsidRPr="000C0830">
        <w:t>Budget portfolio outcomes</w:t>
      </w:r>
      <w:bookmarkEnd w:id="120"/>
      <w:bookmarkEnd w:id="121"/>
      <w:bookmarkEnd w:id="122"/>
      <w:bookmarkEnd w:id="123"/>
    </w:p>
    <w:p w:rsidR="00463154" w:rsidRPr="00AF2974" w:rsidRDefault="00463154" w:rsidP="00463154"/>
    <w:p w:rsidR="00B01F8C" w:rsidRPr="00AF2974" w:rsidRDefault="00B01F8C" w:rsidP="00B01F8C">
      <w:pPr>
        <w:sectPr w:rsidR="00B01F8C" w:rsidRPr="00AF2974" w:rsidSect="001A2F94">
          <w:type w:val="continuous"/>
          <w:pgSz w:w="11909" w:h="16834" w:code="9"/>
          <w:pgMar w:top="1728" w:right="1152" w:bottom="1152" w:left="1152" w:header="720" w:footer="288" w:gutter="0"/>
          <w:cols w:space="720"/>
          <w:noEndnote/>
        </w:sectPr>
      </w:pPr>
    </w:p>
    <w:p w:rsidR="000C0830" w:rsidRDefault="000C0830" w:rsidP="000C0830">
      <w:r>
        <w:lastRenderedPageBreak/>
        <w:t xml:space="preserve">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w:t>
      </w:r>
      <w:r w:rsidR="00FA18A3">
        <w:t xml:space="preserve">cash flow statement and </w:t>
      </w:r>
      <w:r>
        <w:t>statement of changes in equity.</w:t>
      </w:r>
    </w:p>
    <w:p w:rsidR="000C0830" w:rsidRDefault="000C0830" w:rsidP="000C0830">
      <w:r>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 During the year the Department, in its audited financial statements, reclassified its motor vehicle fleet operations from a controlled function to an activity administered on behalf of the State. However these operations continue to be classified as controlled activities in the budget portfolio outcomes, consistent with their classification in the budget papers.</w:t>
      </w:r>
    </w:p>
    <w:p w:rsidR="00F3056F" w:rsidRDefault="000C0830" w:rsidP="000C0830">
      <w:r>
        <w:t>The following budget portfolio outcomes statements are not subject to audit by the Victorian Auditor</w:t>
      </w:r>
      <w:r w:rsidR="002F651E">
        <w:noBreakHyphen/>
      </w:r>
      <w:r>
        <w:t xml:space="preserve">General’s Office. They are not prepared on the same basis as the Department’s financial statements as they include the consolidated financial information of </w:t>
      </w:r>
      <w:r w:rsidR="00FA18A3">
        <w:t xml:space="preserve">the </w:t>
      </w:r>
      <w:r>
        <w:t xml:space="preserve">Essential Services Commission in addition to that of the Department. </w:t>
      </w:r>
      <w:r w:rsidR="00FA18A3">
        <w:t xml:space="preserve">The Essential Services Commission </w:t>
      </w:r>
      <w:r>
        <w:t xml:space="preserve">is not consolidated in the Department’s audited financial statements enclosed within this annual report, as it prepares separate annual reports for tabling in Parliament. Further, the Department’s audited financial statements include certain whole of government transactions, as referred to in </w:t>
      </w:r>
      <w:r w:rsidR="00635190">
        <w:t>Note </w:t>
      </w:r>
      <w:r>
        <w:t>22. Otherwise, albeit in different format, the following statements are reflective of the audited financial statements.</w:t>
      </w:r>
    </w:p>
    <w:p w:rsidR="002178D8" w:rsidRPr="00AF2974" w:rsidRDefault="002178D8" w:rsidP="002178D8"/>
    <w:p w:rsidR="00B417A8" w:rsidRDefault="00B01F8C" w:rsidP="00B417A8">
      <w:r w:rsidRPr="00AF2974">
        <w:br w:type="column"/>
      </w:r>
    </w:p>
    <w:p w:rsidR="00AA54C3" w:rsidRPr="00AF2974" w:rsidRDefault="00AA54C3" w:rsidP="00B417A8">
      <w:pPr>
        <w:sectPr w:rsidR="00AA54C3" w:rsidRPr="00AF2974" w:rsidSect="001A2F94">
          <w:type w:val="continuous"/>
          <w:pgSz w:w="11909" w:h="16834" w:code="9"/>
          <w:pgMar w:top="1728" w:right="1152" w:bottom="1152" w:left="1152" w:header="720" w:footer="288" w:gutter="0"/>
          <w:cols w:num="2" w:space="720" w:equalWidth="0">
            <w:col w:w="4448" w:space="708"/>
            <w:col w:w="4448"/>
          </w:cols>
          <w:noEndnote/>
        </w:sectPr>
      </w:pPr>
    </w:p>
    <w:p w:rsidR="00B01F8C" w:rsidRDefault="00B417A8" w:rsidP="00B01F8C">
      <w:pPr>
        <w:pStyle w:val="Heading3"/>
      </w:pPr>
      <w:r w:rsidRPr="00AF2974">
        <w:lastRenderedPageBreak/>
        <w:br w:type="page"/>
      </w:r>
      <w:r w:rsidR="00B01F8C" w:rsidRPr="00AF2974">
        <w:lastRenderedPageBreak/>
        <w:t xml:space="preserve">Comprehensive operating statement for the year ended </w:t>
      </w:r>
      <w:r w:rsidR="000F7DCA">
        <w:t>30 June 2014</w:t>
      </w:r>
    </w:p>
    <w:tbl>
      <w:tblPr>
        <w:tblW w:w="7578" w:type="dxa"/>
        <w:tblLayout w:type="fixed"/>
        <w:tblLook w:val="0000" w:firstRow="0" w:lastRow="0" w:firstColumn="0" w:lastColumn="0" w:noHBand="0" w:noVBand="0"/>
      </w:tblPr>
      <w:tblGrid>
        <w:gridCol w:w="4248"/>
        <w:gridCol w:w="1110"/>
        <w:gridCol w:w="1110"/>
        <w:gridCol w:w="1110"/>
      </w:tblGrid>
      <w:tr w:rsidR="000F627A" w:rsidRPr="00AF2974" w:rsidTr="004A365D">
        <w:trPr>
          <w:trHeight w:val="285"/>
        </w:trPr>
        <w:tc>
          <w:tcPr>
            <w:tcW w:w="4248" w:type="dxa"/>
            <w:shd w:val="clear" w:color="auto" w:fill="auto"/>
            <w:vAlign w:val="bottom"/>
          </w:tcPr>
          <w:p w:rsidR="000F627A" w:rsidRPr="00AF2974" w:rsidRDefault="000F627A" w:rsidP="004A365D">
            <w:pPr>
              <w:pStyle w:val="TableTextHeadingLeft"/>
            </w:pPr>
            <w:r w:rsidRPr="00AF2974">
              <w:t>Controlled</w:t>
            </w:r>
          </w:p>
        </w:tc>
        <w:tc>
          <w:tcPr>
            <w:tcW w:w="1110" w:type="dxa"/>
            <w:shd w:val="clear" w:color="auto" w:fill="auto"/>
            <w:noWrap/>
            <w:vAlign w:val="bottom"/>
          </w:tcPr>
          <w:p w:rsidR="000F627A" w:rsidRPr="00AF2974" w:rsidRDefault="000F627A" w:rsidP="00336567">
            <w:pPr>
              <w:pStyle w:val="TableTextHeadingRight"/>
            </w:pPr>
            <w:r>
              <w:t>201</w:t>
            </w:r>
            <w:r w:rsidR="00336567">
              <w:t>3</w:t>
            </w:r>
            <w:r w:rsidR="00993EE9">
              <w:t>–</w:t>
            </w:r>
            <w:r>
              <w:t>1</w:t>
            </w:r>
            <w:r w:rsidR="00336567">
              <w:t>4</w:t>
            </w:r>
            <w:r w:rsidRPr="00AF2974">
              <w:br/>
            </w:r>
            <w:r w:rsidR="00FE17AF" w:rsidRPr="00AF2974">
              <w:t>actual</w:t>
            </w:r>
          </w:p>
        </w:tc>
        <w:tc>
          <w:tcPr>
            <w:tcW w:w="1110" w:type="dxa"/>
            <w:shd w:val="clear" w:color="auto" w:fill="auto"/>
            <w:noWrap/>
            <w:vAlign w:val="bottom"/>
          </w:tcPr>
          <w:p w:rsidR="000F627A" w:rsidRPr="00AF2974" w:rsidRDefault="000F627A" w:rsidP="00336567">
            <w:pPr>
              <w:pStyle w:val="TableTextHeadingRight"/>
            </w:pPr>
            <w:r>
              <w:t>201</w:t>
            </w:r>
            <w:r w:rsidR="00336567">
              <w:t>3</w:t>
            </w:r>
            <w:r w:rsidR="00993EE9">
              <w:t>–</w:t>
            </w:r>
            <w:r>
              <w:t>1</w:t>
            </w:r>
            <w:r w:rsidR="00336567">
              <w:t>4</w:t>
            </w:r>
            <w:r w:rsidRPr="00AF2974">
              <w:br/>
            </w:r>
            <w:r w:rsidR="00FE17AF" w:rsidRPr="00AF2974">
              <w:t>budget</w:t>
            </w:r>
          </w:p>
        </w:tc>
        <w:tc>
          <w:tcPr>
            <w:tcW w:w="1110" w:type="dxa"/>
            <w:shd w:val="clear" w:color="auto" w:fill="auto"/>
            <w:noWrap/>
            <w:vAlign w:val="bottom"/>
          </w:tcPr>
          <w:p w:rsidR="000F627A" w:rsidRPr="00AF2974" w:rsidRDefault="000F627A" w:rsidP="004A365D">
            <w:pPr>
              <w:pStyle w:val="TableTextHeadingRight"/>
            </w:pPr>
            <w:r w:rsidRPr="00AF2974">
              <w:t>Variation</w:t>
            </w:r>
            <w:r w:rsidRPr="00AF2974">
              <w:rPr>
                <w:vertAlign w:val="superscript"/>
              </w:rPr>
              <w:t xml:space="preserve"> </w:t>
            </w:r>
          </w:p>
        </w:tc>
      </w:tr>
      <w:tr w:rsidR="000F627A" w:rsidRPr="00AF2974" w:rsidTr="004A365D">
        <w:trPr>
          <w:trHeight w:val="300"/>
        </w:trPr>
        <w:tc>
          <w:tcPr>
            <w:tcW w:w="4248" w:type="dxa"/>
            <w:shd w:val="clear" w:color="auto" w:fill="auto"/>
            <w:vAlign w:val="bottom"/>
          </w:tcPr>
          <w:p w:rsidR="000F627A" w:rsidRPr="00AF2974" w:rsidRDefault="000F627A" w:rsidP="004A365D">
            <w:pPr>
              <w:pStyle w:val="TableText"/>
            </w:pPr>
          </w:p>
        </w:tc>
        <w:tc>
          <w:tcPr>
            <w:tcW w:w="1110" w:type="dxa"/>
            <w:shd w:val="clear" w:color="auto" w:fill="auto"/>
            <w:noWrap/>
          </w:tcPr>
          <w:p w:rsidR="000F627A" w:rsidRPr="00AF2974" w:rsidRDefault="000F627A" w:rsidP="004A365D">
            <w:pPr>
              <w:pStyle w:val="TableTextHeadingRight"/>
            </w:pPr>
            <w:r w:rsidRPr="00AF2974">
              <w:t>$m</w:t>
            </w:r>
          </w:p>
        </w:tc>
        <w:tc>
          <w:tcPr>
            <w:tcW w:w="1110" w:type="dxa"/>
            <w:shd w:val="clear" w:color="auto" w:fill="auto"/>
            <w:noWrap/>
          </w:tcPr>
          <w:p w:rsidR="000F627A" w:rsidRPr="00AF2974" w:rsidRDefault="000F627A" w:rsidP="004A365D">
            <w:pPr>
              <w:pStyle w:val="TableTextHeadingRight"/>
            </w:pPr>
            <w:r w:rsidRPr="00AF2974">
              <w:t>$m</w:t>
            </w:r>
          </w:p>
        </w:tc>
        <w:tc>
          <w:tcPr>
            <w:tcW w:w="1110" w:type="dxa"/>
            <w:shd w:val="clear" w:color="auto" w:fill="auto"/>
            <w:noWrap/>
          </w:tcPr>
          <w:p w:rsidR="000F627A" w:rsidRPr="00AF2974" w:rsidRDefault="000F627A" w:rsidP="004A365D">
            <w:pPr>
              <w:pStyle w:val="TableTextHeadingRight"/>
            </w:pPr>
            <w:r w:rsidRPr="00AF2974">
              <w:t>%</w:t>
            </w:r>
          </w:p>
        </w:tc>
      </w:tr>
      <w:tr w:rsidR="000F627A" w:rsidRPr="00AF2974" w:rsidTr="004A365D">
        <w:trPr>
          <w:trHeight w:val="255"/>
        </w:trPr>
        <w:tc>
          <w:tcPr>
            <w:tcW w:w="4248" w:type="dxa"/>
            <w:shd w:val="clear" w:color="auto" w:fill="auto"/>
            <w:vAlign w:val="bottom"/>
          </w:tcPr>
          <w:p w:rsidR="000F627A" w:rsidRPr="00077F88" w:rsidRDefault="000F627A" w:rsidP="004A365D">
            <w:pPr>
              <w:pStyle w:val="TableText"/>
              <w:rPr>
                <w:b/>
                <w:bCs/>
              </w:rPr>
            </w:pPr>
            <w:r w:rsidRPr="00077F88">
              <w:rPr>
                <w:b/>
                <w:bCs/>
              </w:rPr>
              <w:t>Income from transactions</w:t>
            </w:r>
          </w:p>
        </w:tc>
        <w:tc>
          <w:tcPr>
            <w:tcW w:w="1110" w:type="dxa"/>
            <w:shd w:val="clear" w:color="auto" w:fill="E0E0E0"/>
            <w:noWrap/>
            <w:vAlign w:val="bottom"/>
          </w:tcPr>
          <w:p w:rsidR="000F627A" w:rsidRPr="00077F88" w:rsidRDefault="000F627A" w:rsidP="004A365D">
            <w:pPr>
              <w:pStyle w:val="TableTextRight"/>
            </w:pPr>
          </w:p>
        </w:tc>
        <w:tc>
          <w:tcPr>
            <w:tcW w:w="1110" w:type="dxa"/>
            <w:shd w:val="clear" w:color="auto" w:fill="auto"/>
            <w:noWrap/>
            <w:vAlign w:val="bottom"/>
          </w:tcPr>
          <w:p w:rsidR="000F627A" w:rsidRPr="00077F88" w:rsidRDefault="000F627A" w:rsidP="004A365D">
            <w:pPr>
              <w:pStyle w:val="TableTextRight"/>
            </w:pPr>
          </w:p>
        </w:tc>
        <w:tc>
          <w:tcPr>
            <w:tcW w:w="1110" w:type="dxa"/>
            <w:shd w:val="clear" w:color="auto" w:fill="E0E0E0"/>
            <w:noWrap/>
            <w:vAlign w:val="bottom"/>
          </w:tcPr>
          <w:p w:rsidR="000F627A" w:rsidRPr="00077F88" w:rsidRDefault="000F627A" w:rsidP="004A365D">
            <w:pPr>
              <w:pStyle w:val="TableTextRight"/>
            </w:pP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pPr>
            <w:r w:rsidRPr="00077F88">
              <w:t>Output appropriations</w:t>
            </w:r>
          </w:p>
        </w:tc>
        <w:tc>
          <w:tcPr>
            <w:tcW w:w="1110" w:type="dxa"/>
            <w:shd w:val="clear" w:color="auto" w:fill="E0E0E0"/>
            <w:noWrap/>
            <w:vAlign w:val="bottom"/>
          </w:tcPr>
          <w:p w:rsidR="003D49B2" w:rsidRPr="00F24BB3" w:rsidRDefault="003D49B2" w:rsidP="00247D18">
            <w:pPr>
              <w:pStyle w:val="TableTextRight"/>
            </w:pPr>
            <w:r w:rsidRPr="00F24BB3">
              <w:t>254.8</w:t>
            </w:r>
          </w:p>
        </w:tc>
        <w:tc>
          <w:tcPr>
            <w:tcW w:w="1110" w:type="dxa"/>
            <w:shd w:val="clear" w:color="auto" w:fill="auto"/>
            <w:noWrap/>
            <w:vAlign w:val="bottom"/>
          </w:tcPr>
          <w:p w:rsidR="003D49B2" w:rsidRPr="00F24BB3" w:rsidRDefault="003D49B2" w:rsidP="00247D18">
            <w:pPr>
              <w:pStyle w:val="TableTextRight"/>
            </w:pPr>
            <w:r w:rsidRPr="00F24BB3">
              <w:t>247.8</w:t>
            </w:r>
          </w:p>
        </w:tc>
        <w:tc>
          <w:tcPr>
            <w:tcW w:w="1110" w:type="dxa"/>
            <w:shd w:val="clear" w:color="auto" w:fill="E0E0E0"/>
            <w:noWrap/>
            <w:vAlign w:val="bottom"/>
          </w:tcPr>
          <w:p w:rsidR="003D49B2" w:rsidRPr="00F24BB3" w:rsidRDefault="003D49B2" w:rsidP="00247D18">
            <w:pPr>
              <w:pStyle w:val="TableTextRight"/>
            </w:pPr>
            <w:r w:rsidRPr="00F24BB3">
              <w:t>2.8</w:t>
            </w:r>
          </w:p>
        </w:tc>
      </w:tr>
      <w:tr w:rsidR="003D49B2" w:rsidRPr="00AF2974" w:rsidTr="004A365D">
        <w:trPr>
          <w:trHeight w:val="285"/>
        </w:trPr>
        <w:tc>
          <w:tcPr>
            <w:tcW w:w="4248" w:type="dxa"/>
            <w:shd w:val="clear" w:color="auto" w:fill="auto"/>
            <w:vAlign w:val="bottom"/>
          </w:tcPr>
          <w:p w:rsidR="003D49B2" w:rsidRPr="00077F88" w:rsidRDefault="003D49B2" w:rsidP="004A365D">
            <w:pPr>
              <w:pStyle w:val="TableText"/>
            </w:pPr>
            <w:r w:rsidRPr="00077F88">
              <w:t>Interest</w:t>
            </w:r>
          </w:p>
        </w:tc>
        <w:tc>
          <w:tcPr>
            <w:tcW w:w="1110" w:type="dxa"/>
            <w:shd w:val="clear" w:color="auto" w:fill="E0E0E0"/>
            <w:noWrap/>
            <w:vAlign w:val="bottom"/>
          </w:tcPr>
          <w:p w:rsidR="003D49B2" w:rsidRPr="00F24BB3" w:rsidRDefault="003D49B2" w:rsidP="00247D18">
            <w:pPr>
              <w:pStyle w:val="TableTextRight"/>
            </w:pPr>
            <w:r w:rsidRPr="00F24BB3">
              <w:t>8.5</w:t>
            </w:r>
          </w:p>
        </w:tc>
        <w:tc>
          <w:tcPr>
            <w:tcW w:w="1110" w:type="dxa"/>
            <w:shd w:val="clear" w:color="auto" w:fill="auto"/>
            <w:noWrap/>
            <w:vAlign w:val="bottom"/>
          </w:tcPr>
          <w:p w:rsidR="003D49B2" w:rsidRPr="00F24BB3" w:rsidRDefault="003D49B2" w:rsidP="00247D18">
            <w:pPr>
              <w:pStyle w:val="TableTextRight"/>
            </w:pPr>
            <w:r w:rsidRPr="00F24BB3">
              <w:t>12.2</w:t>
            </w:r>
          </w:p>
        </w:tc>
        <w:tc>
          <w:tcPr>
            <w:tcW w:w="1110" w:type="dxa"/>
            <w:shd w:val="clear" w:color="auto" w:fill="E0E0E0"/>
            <w:noWrap/>
            <w:vAlign w:val="bottom"/>
          </w:tcPr>
          <w:p w:rsidR="003D49B2" w:rsidRPr="00F24BB3" w:rsidRDefault="003D49B2" w:rsidP="00247D18">
            <w:pPr>
              <w:pStyle w:val="TableTextRight"/>
            </w:pPr>
            <w:r w:rsidRPr="00F24BB3">
              <w:t>( 30.3)</w:t>
            </w:r>
          </w:p>
        </w:tc>
      </w:tr>
      <w:tr w:rsidR="003D49B2" w:rsidRPr="00AF2974" w:rsidTr="004A365D">
        <w:trPr>
          <w:trHeight w:val="255"/>
        </w:trPr>
        <w:tc>
          <w:tcPr>
            <w:tcW w:w="4248" w:type="dxa"/>
            <w:shd w:val="clear" w:color="auto" w:fill="auto"/>
            <w:vAlign w:val="bottom"/>
          </w:tcPr>
          <w:p w:rsidR="003D49B2" w:rsidRPr="00077F88" w:rsidRDefault="003D49B2" w:rsidP="00763464">
            <w:pPr>
              <w:pStyle w:val="TableText"/>
            </w:pPr>
            <w:r w:rsidRPr="00077F88">
              <w:t xml:space="preserve">Sale of goods and services </w:t>
            </w:r>
            <w:r w:rsidRPr="00077F88">
              <w:rPr>
                <w:vertAlign w:val="superscript"/>
              </w:rPr>
              <w:t>(</w:t>
            </w:r>
            <w:r>
              <w:rPr>
                <w:vertAlign w:val="superscript"/>
              </w:rPr>
              <w:t>a</w:t>
            </w:r>
            <w:r w:rsidRPr="00077F88">
              <w:rPr>
                <w:vertAlign w:val="superscript"/>
              </w:rPr>
              <w:t>)</w:t>
            </w:r>
          </w:p>
        </w:tc>
        <w:tc>
          <w:tcPr>
            <w:tcW w:w="1110" w:type="dxa"/>
            <w:shd w:val="clear" w:color="auto" w:fill="E0E0E0"/>
            <w:noWrap/>
            <w:vAlign w:val="bottom"/>
          </w:tcPr>
          <w:p w:rsidR="003D49B2" w:rsidRPr="00F24BB3" w:rsidRDefault="003D49B2" w:rsidP="00247D18">
            <w:pPr>
              <w:pStyle w:val="TableTextRight"/>
            </w:pPr>
            <w:r w:rsidRPr="00F24BB3">
              <w:t>18.2</w:t>
            </w:r>
          </w:p>
        </w:tc>
        <w:tc>
          <w:tcPr>
            <w:tcW w:w="1110" w:type="dxa"/>
            <w:shd w:val="clear" w:color="auto" w:fill="auto"/>
            <w:noWrap/>
            <w:vAlign w:val="bottom"/>
          </w:tcPr>
          <w:p w:rsidR="003D49B2" w:rsidRPr="00F24BB3" w:rsidRDefault="003D49B2" w:rsidP="00247D18">
            <w:pPr>
              <w:pStyle w:val="TableTextRight"/>
            </w:pPr>
            <w:r w:rsidRPr="00F24BB3">
              <w:t>181.2</w:t>
            </w:r>
          </w:p>
        </w:tc>
        <w:tc>
          <w:tcPr>
            <w:tcW w:w="1110" w:type="dxa"/>
            <w:shd w:val="clear" w:color="auto" w:fill="E0E0E0"/>
            <w:noWrap/>
            <w:vAlign w:val="bottom"/>
          </w:tcPr>
          <w:p w:rsidR="003D49B2" w:rsidRPr="00F24BB3" w:rsidRDefault="003D49B2" w:rsidP="00247D18">
            <w:pPr>
              <w:pStyle w:val="TableTextRight"/>
            </w:pPr>
            <w:r w:rsidRPr="00F24BB3">
              <w:t>( 90.0)</w:t>
            </w:r>
          </w:p>
        </w:tc>
      </w:tr>
      <w:tr w:rsidR="003D49B2" w:rsidRPr="00AF2974" w:rsidTr="004A365D">
        <w:trPr>
          <w:trHeight w:val="270"/>
        </w:trPr>
        <w:tc>
          <w:tcPr>
            <w:tcW w:w="4248" w:type="dxa"/>
            <w:shd w:val="clear" w:color="auto" w:fill="auto"/>
            <w:vAlign w:val="bottom"/>
          </w:tcPr>
          <w:p w:rsidR="003D49B2" w:rsidRPr="00077F88" w:rsidRDefault="003D49B2" w:rsidP="004A365D">
            <w:pPr>
              <w:pStyle w:val="TableText"/>
            </w:pPr>
            <w:r w:rsidRPr="00077F88">
              <w:t>Other income</w:t>
            </w:r>
          </w:p>
        </w:tc>
        <w:tc>
          <w:tcPr>
            <w:tcW w:w="1110" w:type="dxa"/>
            <w:shd w:val="clear" w:color="auto" w:fill="E0E0E0"/>
            <w:noWrap/>
            <w:vAlign w:val="bottom"/>
          </w:tcPr>
          <w:p w:rsidR="003D49B2" w:rsidRPr="00F24BB3" w:rsidRDefault="003D49B2" w:rsidP="00247D18">
            <w:pPr>
              <w:pStyle w:val="TableTextRight"/>
            </w:pPr>
            <w:r w:rsidRPr="00F24BB3">
              <w:t>24.9</w:t>
            </w:r>
          </w:p>
        </w:tc>
        <w:tc>
          <w:tcPr>
            <w:tcW w:w="1110" w:type="dxa"/>
            <w:shd w:val="clear" w:color="auto" w:fill="auto"/>
            <w:noWrap/>
            <w:vAlign w:val="bottom"/>
          </w:tcPr>
          <w:p w:rsidR="003D49B2" w:rsidRPr="00F24BB3" w:rsidRDefault="003D49B2" w:rsidP="00247D18">
            <w:pPr>
              <w:pStyle w:val="TableTextRight"/>
            </w:pPr>
            <w:r w:rsidRPr="00F24BB3">
              <w:t>26.6</w:t>
            </w:r>
          </w:p>
        </w:tc>
        <w:tc>
          <w:tcPr>
            <w:tcW w:w="1110" w:type="dxa"/>
            <w:shd w:val="clear" w:color="auto" w:fill="E0E0E0"/>
            <w:noWrap/>
            <w:vAlign w:val="bottom"/>
          </w:tcPr>
          <w:p w:rsidR="003D49B2" w:rsidRPr="00F24BB3" w:rsidRDefault="003D49B2" w:rsidP="00247D18">
            <w:pPr>
              <w:pStyle w:val="TableTextRight"/>
            </w:pPr>
            <w:r w:rsidRPr="00F24BB3">
              <w:t>( 6.5)</w:t>
            </w:r>
          </w:p>
        </w:tc>
      </w:tr>
      <w:tr w:rsidR="003D49B2" w:rsidRPr="007251E2" w:rsidTr="004A365D">
        <w:trPr>
          <w:trHeight w:val="255"/>
        </w:trPr>
        <w:tc>
          <w:tcPr>
            <w:tcW w:w="4248" w:type="dxa"/>
            <w:shd w:val="clear" w:color="auto" w:fill="auto"/>
            <w:vAlign w:val="bottom"/>
          </w:tcPr>
          <w:p w:rsidR="003D49B2" w:rsidRPr="007251E2" w:rsidRDefault="003D49B2" w:rsidP="004A365D">
            <w:pPr>
              <w:pStyle w:val="TableText"/>
              <w:rPr>
                <w:b/>
                <w:bCs/>
              </w:rPr>
            </w:pPr>
            <w:r w:rsidRPr="007251E2">
              <w:rPr>
                <w:b/>
                <w:bCs/>
              </w:rPr>
              <w:t>Total income from transactions</w:t>
            </w:r>
          </w:p>
        </w:tc>
        <w:tc>
          <w:tcPr>
            <w:tcW w:w="1110" w:type="dxa"/>
            <w:shd w:val="clear" w:color="auto" w:fill="E0E0E0"/>
            <w:noWrap/>
            <w:vAlign w:val="bottom"/>
          </w:tcPr>
          <w:p w:rsidR="003D49B2" w:rsidRPr="00F24BB3" w:rsidRDefault="003D49B2" w:rsidP="00247D18">
            <w:pPr>
              <w:pStyle w:val="TableTextRight"/>
              <w:rPr>
                <w:b/>
              </w:rPr>
            </w:pPr>
            <w:r w:rsidRPr="00F24BB3">
              <w:rPr>
                <w:b/>
              </w:rPr>
              <w:t>306.4</w:t>
            </w:r>
          </w:p>
        </w:tc>
        <w:tc>
          <w:tcPr>
            <w:tcW w:w="1110" w:type="dxa"/>
            <w:shd w:val="clear" w:color="auto" w:fill="auto"/>
            <w:noWrap/>
            <w:vAlign w:val="bottom"/>
          </w:tcPr>
          <w:p w:rsidR="003D49B2" w:rsidRPr="00F24BB3" w:rsidRDefault="003D49B2" w:rsidP="00247D18">
            <w:pPr>
              <w:pStyle w:val="TableTextRight"/>
              <w:rPr>
                <w:b/>
              </w:rPr>
            </w:pPr>
            <w:r w:rsidRPr="00F24BB3">
              <w:rPr>
                <w:b/>
              </w:rPr>
              <w:t>467.8</w:t>
            </w:r>
          </w:p>
        </w:tc>
        <w:tc>
          <w:tcPr>
            <w:tcW w:w="1110" w:type="dxa"/>
            <w:shd w:val="clear" w:color="auto" w:fill="E0E0E0"/>
            <w:noWrap/>
            <w:vAlign w:val="bottom"/>
          </w:tcPr>
          <w:p w:rsidR="003D49B2" w:rsidRPr="00F24BB3" w:rsidRDefault="003D49B2" w:rsidP="00247D18">
            <w:pPr>
              <w:pStyle w:val="TableTextRight"/>
              <w:rPr>
                <w:b/>
              </w:rPr>
            </w:pPr>
            <w:r w:rsidRPr="00F24BB3">
              <w:rPr>
                <w:b/>
              </w:rPr>
              <w:t>( 34.5)</w:t>
            </w: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rPr>
                <w:b/>
                <w:bCs/>
              </w:rPr>
            </w:pPr>
          </w:p>
        </w:tc>
        <w:tc>
          <w:tcPr>
            <w:tcW w:w="1110" w:type="dxa"/>
            <w:shd w:val="clear" w:color="auto" w:fill="E0E0E0"/>
            <w:noWrap/>
            <w:vAlign w:val="bottom"/>
          </w:tcPr>
          <w:p w:rsidR="003D49B2" w:rsidRPr="00F24BB3" w:rsidRDefault="003D49B2" w:rsidP="00247D18">
            <w:pPr>
              <w:pStyle w:val="TableTextRight"/>
            </w:pPr>
          </w:p>
        </w:tc>
        <w:tc>
          <w:tcPr>
            <w:tcW w:w="1110" w:type="dxa"/>
            <w:shd w:val="clear" w:color="auto" w:fill="auto"/>
            <w:noWrap/>
            <w:vAlign w:val="bottom"/>
          </w:tcPr>
          <w:p w:rsidR="003D49B2" w:rsidRPr="00F24BB3" w:rsidRDefault="003D49B2" w:rsidP="00247D18">
            <w:pPr>
              <w:pStyle w:val="TableTextRight"/>
            </w:pPr>
          </w:p>
        </w:tc>
        <w:tc>
          <w:tcPr>
            <w:tcW w:w="1110"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rPr>
                <w:b/>
                <w:bCs/>
              </w:rPr>
            </w:pPr>
            <w:r w:rsidRPr="00077F88">
              <w:rPr>
                <w:b/>
                <w:bCs/>
              </w:rPr>
              <w:t>Expenses from transactions</w:t>
            </w:r>
          </w:p>
        </w:tc>
        <w:tc>
          <w:tcPr>
            <w:tcW w:w="1110" w:type="dxa"/>
            <w:shd w:val="clear" w:color="auto" w:fill="E0E0E0"/>
            <w:noWrap/>
            <w:vAlign w:val="bottom"/>
          </w:tcPr>
          <w:p w:rsidR="003D49B2" w:rsidRPr="00F24BB3" w:rsidRDefault="003D49B2" w:rsidP="00247D18">
            <w:pPr>
              <w:pStyle w:val="TableTextRight"/>
            </w:pPr>
          </w:p>
        </w:tc>
        <w:tc>
          <w:tcPr>
            <w:tcW w:w="1110" w:type="dxa"/>
            <w:shd w:val="clear" w:color="auto" w:fill="auto"/>
            <w:noWrap/>
            <w:vAlign w:val="bottom"/>
          </w:tcPr>
          <w:p w:rsidR="003D49B2" w:rsidRPr="00F24BB3" w:rsidRDefault="003D49B2" w:rsidP="00247D18">
            <w:pPr>
              <w:pStyle w:val="TableTextRight"/>
            </w:pPr>
          </w:p>
        </w:tc>
        <w:tc>
          <w:tcPr>
            <w:tcW w:w="1110" w:type="dxa"/>
            <w:shd w:val="clear" w:color="auto" w:fill="E0E0E0"/>
            <w:noWrap/>
            <w:vAlign w:val="bottom"/>
          </w:tcPr>
          <w:p w:rsidR="003D49B2" w:rsidRPr="00F24BB3" w:rsidRDefault="003D49B2" w:rsidP="00247D18">
            <w:pPr>
              <w:pStyle w:val="TableTextRight"/>
            </w:pPr>
          </w:p>
        </w:tc>
      </w:tr>
      <w:tr w:rsidR="003D49B2" w:rsidRPr="00AF2974" w:rsidTr="004A365D">
        <w:trPr>
          <w:trHeight w:val="285"/>
        </w:trPr>
        <w:tc>
          <w:tcPr>
            <w:tcW w:w="4248" w:type="dxa"/>
            <w:shd w:val="clear" w:color="auto" w:fill="auto"/>
            <w:vAlign w:val="bottom"/>
          </w:tcPr>
          <w:p w:rsidR="003D49B2" w:rsidRPr="00077F88" w:rsidRDefault="003D49B2" w:rsidP="004A365D">
            <w:pPr>
              <w:pStyle w:val="TableText"/>
            </w:pPr>
            <w:r w:rsidRPr="00077F88">
              <w:t>Employee benefits</w:t>
            </w:r>
            <w:r>
              <w:t xml:space="preserve"> </w:t>
            </w:r>
            <w:r w:rsidRPr="00077F88">
              <w:rPr>
                <w:vertAlign w:val="superscript"/>
              </w:rPr>
              <w:t>(</w:t>
            </w:r>
            <w:r>
              <w:rPr>
                <w:vertAlign w:val="superscript"/>
              </w:rPr>
              <w:t>a</w:t>
            </w:r>
            <w:r w:rsidRPr="00077F88">
              <w:rPr>
                <w:vertAlign w:val="superscript"/>
              </w:rPr>
              <w:t>)</w:t>
            </w:r>
          </w:p>
        </w:tc>
        <w:tc>
          <w:tcPr>
            <w:tcW w:w="1110" w:type="dxa"/>
            <w:shd w:val="clear" w:color="auto" w:fill="E0E0E0"/>
            <w:noWrap/>
            <w:vAlign w:val="bottom"/>
          </w:tcPr>
          <w:p w:rsidR="003D49B2" w:rsidRPr="00F24BB3" w:rsidRDefault="003D49B2" w:rsidP="00247D18">
            <w:pPr>
              <w:pStyle w:val="TableTextRight"/>
            </w:pPr>
            <w:r w:rsidRPr="00F24BB3">
              <w:t>123.7</w:t>
            </w:r>
          </w:p>
        </w:tc>
        <w:tc>
          <w:tcPr>
            <w:tcW w:w="1110" w:type="dxa"/>
            <w:shd w:val="clear" w:color="auto" w:fill="auto"/>
            <w:noWrap/>
            <w:vAlign w:val="bottom"/>
          </w:tcPr>
          <w:p w:rsidR="003D49B2" w:rsidRPr="00F24BB3" w:rsidRDefault="003D49B2" w:rsidP="00247D18">
            <w:pPr>
              <w:pStyle w:val="TableTextRight"/>
            </w:pPr>
            <w:r w:rsidRPr="00F24BB3">
              <w:t>197.8</w:t>
            </w:r>
          </w:p>
        </w:tc>
        <w:tc>
          <w:tcPr>
            <w:tcW w:w="1110" w:type="dxa"/>
            <w:shd w:val="clear" w:color="auto" w:fill="E0E0E0"/>
            <w:noWrap/>
            <w:vAlign w:val="bottom"/>
          </w:tcPr>
          <w:p w:rsidR="003D49B2" w:rsidRPr="00F24BB3" w:rsidRDefault="003D49B2" w:rsidP="00247D18">
            <w:pPr>
              <w:pStyle w:val="TableTextRight"/>
            </w:pPr>
            <w:r w:rsidRPr="00F24BB3">
              <w:t>( 37.5)</w:t>
            </w: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pPr>
            <w:r w:rsidRPr="00077F88">
              <w:t>Depreciation</w:t>
            </w:r>
            <w:r>
              <w:t xml:space="preserve"> </w:t>
            </w:r>
            <w:r>
              <w:rPr>
                <w:vertAlign w:val="superscript"/>
              </w:rPr>
              <w:t>(a</w:t>
            </w:r>
            <w:r w:rsidRPr="00077F88">
              <w:rPr>
                <w:vertAlign w:val="superscript"/>
              </w:rPr>
              <w:t>)</w:t>
            </w:r>
          </w:p>
        </w:tc>
        <w:tc>
          <w:tcPr>
            <w:tcW w:w="1110" w:type="dxa"/>
            <w:shd w:val="clear" w:color="auto" w:fill="E0E0E0"/>
            <w:noWrap/>
            <w:vAlign w:val="bottom"/>
          </w:tcPr>
          <w:p w:rsidR="003D49B2" w:rsidRPr="00F24BB3" w:rsidRDefault="003D49B2" w:rsidP="00247D18">
            <w:pPr>
              <w:pStyle w:val="TableTextRight"/>
            </w:pPr>
            <w:r w:rsidRPr="00F24BB3">
              <w:t>41.9</w:t>
            </w:r>
          </w:p>
        </w:tc>
        <w:tc>
          <w:tcPr>
            <w:tcW w:w="1110" w:type="dxa"/>
            <w:shd w:val="clear" w:color="auto" w:fill="auto"/>
            <w:noWrap/>
            <w:vAlign w:val="bottom"/>
          </w:tcPr>
          <w:p w:rsidR="003D49B2" w:rsidRPr="00F24BB3" w:rsidRDefault="003D49B2" w:rsidP="00247D18">
            <w:pPr>
              <w:pStyle w:val="TableTextRight"/>
            </w:pPr>
            <w:r w:rsidRPr="00F24BB3">
              <w:t>66.3</w:t>
            </w:r>
          </w:p>
        </w:tc>
        <w:tc>
          <w:tcPr>
            <w:tcW w:w="1110" w:type="dxa"/>
            <w:shd w:val="clear" w:color="auto" w:fill="E0E0E0"/>
            <w:noWrap/>
            <w:vAlign w:val="bottom"/>
          </w:tcPr>
          <w:p w:rsidR="003D49B2" w:rsidRPr="00F24BB3" w:rsidRDefault="003D49B2" w:rsidP="00247D18">
            <w:pPr>
              <w:pStyle w:val="TableTextRight"/>
            </w:pPr>
            <w:r w:rsidRPr="00F24BB3">
              <w:t>( 36.8)</w:t>
            </w:r>
          </w:p>
        </w:tc>
      </w:tr>
      <w:tr w:rsidR="003D49B2" w:rsidRPr="00AF2974" w:rsidTr="004A365D">
        <w:trPr>
          <w:trHeight w:val="285"/>
        </w:trPr>
        <w:tc>
          <w:tcPr>
            <w:tcW w:w="4248" w:type="dxa"/>
            <w:shd w:val="clear" w:color="auto" w:fill="auto"/>
            <w:vAlign w:val="bottom"/>
          </w:tcPr>
          <w:p w:rsidR="003D49B2" w:rsidRPr="00077F88" w:rsidRDefault="003D49B2" w:rsidP="004A365D">
            <w:pPr>
              <w:pStyle w:val="TableText"/>
            </w:pPr>
            <w:r w:rsidRPr="00077F88">
              <w:t>Interest expense</w:t>
            </w:r>
          </w:p>
        </w:tc>
        <w:tc>
          <w:tcPr>
            <w:tcW w:w="1110" w:type="dxa"/>
            <w:shd w:val="clear" w:color="auto" w:fill="E0E0E0"/>
            <w:noWrap/>
            <w:vAlign w:val="bottom"/>
          </w:tcPr>
          <w:p w:rsidR="003D49B2" w:rsidRPr="00F24BB3" w:rsidRDefault="003D49B2" w:rsidP="00247D18">
            <w:pPr>
              <w:pStyle w:val="TableTextRight"/>
            </w:pPr>
            <w:r w:rsidRPr="00F24BB3">
              <w:t>8.1</w:t>
            </w:r>
          </w:p>
        </w:tc>
        <w:tc>
          <w:tcPr>
            <w:tcW w:w="1110" w:type="dxa"/>
            <w:shd w:val="clear" w:color="auto" w:fill="auto"/>
            <w:noWrap/>
            <w:vAlign w:val="bottom"/>
          </w:tcPr>
          <w:p w:rsidR="003D49B2" w:rsidRPr="00F24BB3" w:rsidRDefault="003D49B2" w:rsidP="00247D18">
            <w:pPr>
              <w:pStyle w:val="TableTextRight"/>
            </w:pPr>
            <w:r w:rsidRPr="00F24BB3">
              <w:t>13.4</w:t>
            </w:r>
          </w:p>
        </w:tc>
        <w:tc>
          <w:tcPr>
            <w:tcW w:w="1110" w:type="dxa"/>
            <w:shd w:val="clear" w:color="auto" w:fill="E0E0E0"/>
            <w:noWrap/>
            <w:vAlign w:val="bottom"/>
          </w:tcPr>
          <w:p w:rsidR="003D49B2" w:rsidRPr="00F24BB3" w:rsidRDefault="003D49B2" w:rsidP="00247D18">
            <w:pPr>
              <w:pStyle w:val="TableTextRight"/>
            </w:pPr>
            <w:r w:rsidRPr="00F24BB3">
              <w:t>( 39.5)</w:t>
            </w:r>
          </w:p>
        </w:tc>
      </w:tr>
      <w:tr w:rsidR="003D49B2" w:rsidRPr="00AF2974" w:rsidTr="004A365D">
        <w:trPr>
          <w:trHeight w:val="255"/>
        </w:trPr>
        <w:tc>
          <w:tcPr>
            <w:tcW w:w="4248" w:type="dxa"/>
            <w:shd w:val="clear" w:color="auto" w:fill="auto"/>
            <w:vAlign w:val="bottom"/>
          </w:tcPr>
          <w:p w:rsidR="003D49B2" w:rsidRPr="00077F88" w:rsidRDefault="003D49B2" w:rsidP="003D49B2">
            <w:pPr>
              <w:pStyle w:val="TableText"/>
            </w:pPr>
            <w:r w:rsidRPr="00077F88">
              <w:t xml:space="preserve">Grants </w:t>
            </w:r>
            <w:r>
              <w:t>and other transfers</w:t>
            </w:r>
          </w:p>
        </w:tc>
        <w:tc>
          <w:tcPr>
            <w:tcW w:w="1110" w:type="dxa"/>
            <w:shd w:val="clear" w:color="auto" w:fill="E0E0E0"/>
            <w:noWrap/>
            <w:vAlign w:val="bottom"/>
          </w:tcPr>
          <w:p w:rsidR="003D49B2" w:rsidRPr="00F24BB3" w:rsidRDefault="003D49B2" w:rsidP="00247D18">
            <w:pPr>
              <w:pStyle w:val="TableTextRight"/>
            </w:pPr>
            <w:r w:rsidRPr="00F24BB3">
              <w:t>8.2</w:t>
            </w:r>
          </w:p>
        </w:tc>
        <w:tc>
          <w:tcPr>
            <w:tcW w:w="1110" w:type="dxa"/>
            <w:shd w:val="clear" w:color="auto" w:fill="auto"/>
            <w:noWrap/>
            <w:vAlign w:val="bottom"/>
          </w:tcPr>
          <w:p w:rsidR="003D49B2" w:rsidRPr="00F24BB3" w:rsidRDefault="003D49B2" w:rsidP="00247D18">
            <w:pPr>
              <w:pStyle w:val="TableTextRight"/>
            </w:pPr>
            <w:r w:rsidRPr="00F24BB3">
              <w:t>7.2</w:t>
            </w:r>
          </w:p>
        </w:tc>
        <w:tc>
          <w:tcPr>
            <w:tcW w:w="1110" w:type="dxa"/>
            <w:shd w:val="clear" w:color="auto" w:fill="E0E0E0"/>
            <w:noWrap/>
            <w:vAlign w:val="bottom"/>
          </w:tcPr>
          <w:p w:rsidR="003D49B2" w:rsidRPr="00F24BB3" w:rsidRDefault="003D49B2" w:rsidP="00247D18">
            <w:pPr>
              <w:pStyle w:val="TableTextRight"/>
            </w:pPr>
            <w:r w:rsidRPr="00F24BB3">
              <w:t xml:space="preserve"> 14.3</w:t>
            </w:r>
          </w:p>
        </w:tc>
      </w:tr>
      <w:tr w:rsidR="003D49B2" w:rsidRPr="00AF2974" w:rsidTr="004A365D">
        <w:trPr>
          <w:trHeight w:val="300"/>
        </w:trPr>
        <w:tc>
          <w:tcPr>
            <w:tcW w:w="4248" w:type="dxa"/>
            <w:shd w:val="clear" w:color="auto" w:fill="auto"/>
            <w:vAlign w:val="bottom"/>
          </w:tcPr>
          <w:p w:rsidR="003D49B2" w:rsidRPr="00077F88" w:rsidRDefault="003D49B2" w:rsidP="004A365D">
            <w:pPr>
              <w:pStyle w:val="TableText"/>
            </w:pPr>
            <w:r w:rsidRPr="00077F88">
              <w:t xml:space="preserve">Capital asset charge </w:t>
            </w:r>
          </w:p>
        </w:tc>
        <w:tc>
          <w:tcPr>
            <w:tcW w:w="1110" w:type="dxa"/>
            <w:shd w:val="clear" w:color="auto" w:fill="E0E0E0"/>
            <w:noWrap/>
            <w:vAlign w:val="bottom"/>
          </w:tcPr>
          <w:p w:rsidR="003D49B2" w:rsidRPr="00F24BB3" w:rsidRDefault="003D49B2" w:rsidP="00247D18">
            <w:pPr>
              <w:pStyle w:val="TableTextRight"/>
            </w:pPr>
            <w:r w:rsidRPr="00F24BB3">
              <w:t>21.2</w:t>
            </w:r>
          </w:p>
        </w:tc>
        <w:tc>
          <w:tcPr>
            <w:tcW w:w="1110" w:type="dxa"/>
            <w:shd w:val="clear" w:color="auto" w:fill="auto"/>
            <w:noWrap/>
            <w:vAlign w:val="bottom"/>
          </w:tcPr>
          <w:p w:rsidR="003D49B2" w:rsidRPr="00F24BB3" w:rsidRDefault="003D49B2" w:rsidP="00247D18">
            <w:pPr>
              <w:pStyle w:val="TableTextRight"/>
            </w:pPr>
            <w:r w:rsidRPr="00F24BB3">
              <w:t>21.2</w:t>
            </w:r>
          </w:p>
        </w:tc>
        <w:tc>
          <w:tcPr>
            <w:tcW w:w="1110" w:type="dxa"/>
            <w:shd w:val="clear" w:color="auto" w:fill="E0E0E0"/>
            <w:noWrap/>
            <w:vAlign w:val="bottom"/>
          </w:tcPr>
          <w:p w:rsidR="003D49B2" w:rsidRPr="00F24BB3" w:rsidRDefault="003D49B2" w:rsidP="003D49B2">
            <w:pPr>
              <w:pStyle w:val="TableTextRight"/>
            </w:pPr>
            <w:r>
              <w:t>–</w:t>
            </w:r>
          </w:p>
        </w:tc>
      </w:tr>
      <w:tr w:rsidR="003D49B2" w:rsidRPr="00AF2974" w:rsidTr="004A365D">
        <w:trPr>
          <w:trHeight w:val="270"/>
        </w:trPr>
        <w:tc>
          <w:tcPr>
            <w:tcW w:w="4248" w:type="dxa"/>
            <w:shd w:val="clear" w:color="auto" w:fill="auto"/>
            <w:vAlign w:val="bottom"/>
          </w:tcPr>
          <w:p w:rsidR="003D49B2" w:rsidRPr="00077F88" w:rsidRDefault="003D49B2" w:rsidP="00763464">
            <w:pPr>
              <w:pStyle w:val="TableText"/>
            </w:pPr>
            <w:r w:rsidRPr="00077F88">
              <w:t xml:space="preserve">Other operating expenses </w:t>
            </w:r>
            <w:r w:rsidRPr="003D49B2">
              <w:rPr>
                <w:vertAlign w:val="superscript"/>
              </w:rPr>
              <w:t>(a)</w:t>
            </w:r>
          </w:p>
        </w:tc>
        <w:tc>
          <w:tcPr>
            <w:tcW w:w="1110" w:type="dxa"/>
            <w:shd w:val="clear" w:color="auto" w:fill="E0E0E0"/>
            <w:noWrap/>
            <w:vAlign w:val="bottom"/>
          </w:tcPr>
          <w:p w:rsidR="003D49B2" w:rsidRPr="00F24BB3" w:rsidRDefault="003D49B2" w:rsidP="00247D18">
            <w:pPr>
              <w:pStyle w:val="TableTextRight"/>
            </w:pPr>
            <w:r w:rsidRPr="00F24BB3">
              <w:t>85.3</w:t>
            </w:r>
          </w:p>
        </w:tc>
        <w:tc>
          <w:tcPr>
            <w:tcW w:w="1110" w:type="dxa"/>
            <w:shd w:val="clear" w:color="auto" w:fill="auto"/>
            <w:noWrap/>
            <w:vAlign w:val="bottom"/>
          </w:tcPr>
          <w:p w:rsidR="003D49B2" w:rsidRPr="00F24BB3" w:rsidRDefault="003D49B2" w:rsidP="00247D18">
            <w:pPr>
              <w:pStyle w:val="TableTextRight"/>
            </w:pPr>
            <w:r w:rsidRPr="00F24BB3">
              <w:t>154.0</w:t>
            </w:r>
          </w:p>
        </w:tc>
        <w:tc>
          <w:tcPr>
            <w:tcW w:w="1110" w:type="dxa"/>
            <w:shd w:val="clear" w:color="auto" w:fill="E0E0E0"/>
            <w:noWrap/>
            <w:vAlign w:val="bottom"/>
          </w:tcPr>
          <w:p w:rsidR="003D49B2" w:rsidRPr="00F24BB3" w:rsidRDefault="003D49B2" w:rsidP="00247D18">
            <w:pPr>
              <w:pStyle w:val="TableTextRight"/>
            </w:pPr>
            <w:r w:rsidRPr="00F24BB3">
              <w:t>( 44.6)</w:t>
            </w:r>
          </w:p>
        </w:tc>
      </w:tr>
      <w:tr w:rsidR="003D49B2" w:rsidRPr="007251E2" w:rsidTr="004A365D">
        <w:trPr>
          <w:trHeight w:val="270"/>
        </w:trPr>
        <w:tc>
          <w:tcPr>
            <w:tcW w:w="4248" w:type="dxa"/>
            <w:shd w:val="clear" w:color="auto" w:fill="auto"/>
            <w:vAlign w:val="bottom"/>
          </w:tcPr>
          <w:p w:rsidR="003D49B2" w:rsidRPr="00077F88" w:rsidRDefault="003D49B2" w:rsidP="004A365D">
            <w:pPr>
              <w:pStyle w:val="TableText"/>
              <w:rPr>
                <w:b/>
                <w:bCs/>
              </w:rPr>
            </w:pPr>
            <w:r w:rsidRPr="00077F88">
              <w:rPr>
                <w:b/>
                <w:bCs/>
              </w:rPr>
              <w:t>Total expenses from transactions</w:t>
            </w:r>
          </w:p>
        </w:tc>
        <w:tc>
          <w:tcPr>
            <w:tcW w:w="1110" w:type="dxa"/>
            <w:shd w:val="clear" w:color="auto" w:fill="E0E0E0"/>
            <w:noWrap/>
            <w:vAlign w:val="bottom"/>
          </w:tcPr>
          <w:p w:rsidR="003D49B2" w:rsidRPr="00F24BB3" w:rsidRDefault="003D49B2" w:rsidP="00247D18">
            <w:pPr>
              <w:pStyle w:val="TableTextRight"/>
              <w:rPr>
                <w:b/>
              </w:rPr>
            </w:pPr>
            <w:r w:rsidRPr="00F24BB3">
              <w:rPr>
                <w:b/>
              </w:rPr>
              <w:t>288.4</w:t>
            </w:r>
          </w:p>
        </w:tc>
        <w:tc>
          <w:tcPr>
            <w:tcW w:w="1110" w:type="dxa"/>
            <w:shd w:val="clear" w:color="auto" w:fill="auto"/>
            <w:noWrap/>
            <w:vAlign w:val="bottom"/>
          </w:tcPr>
          <w:p w:rsidR="003D49B2" w:rsidRPr="00F24BB3" w:rsidRDefault="003D49B2" w:rsidP="00247D18">
            <w:pPr>
              <w:pStyle w:val="TableTextRight"/>
              <w:rPr>
                <w:b/>
              </w:rPr>
            </w:pPr>
            <w:r w:rsidRPr="00F24BB3">
              <w:rPr>
                <w:b/>
              </w:rPr>
              <w:t>459.9</w:t>
            </w:r>
          </w:p>
        </w:tc>
        <w:tc>
          <w:tcPr>
            <w:tcW w:w="1110" w:type="dxa"/>
            <w:shd w:val="clear" w:color="auto" w:fill="E0E0E0"/>
            <w:noWrap/>
            <w:vAlign w:val="bottom"/>
          </w:tcPr>
          <w:p w:rsidR="003D49B2" w:rsidRPr="00F24BB3" w:rsidRDefault="003D49B2" w:rsidP="00247D18">
            <w:pPr>
              <w:pStyle w:val="TableTextRight"/>
              <w:rPr>
                <w:b/>
              </w:rPr>
            </w:pPr>
            <w:r w:rsidRPr="00F24BB3">
              <w:rPr>
                <w:b/>
              </w:rPr>
              <w:t>( 37.3)</w:t>
            </w:r>
          </w:p>
        </w:tc>
      </w:tr>
      <w:tr w:rsidR="003D49B2" w:rsidRPr="007251E2" w:rsidTr="004A365D">
        <w:trPr>
          <w:trHeight w:val="255"/>
        </w:trPr>
        <w:tc>
          <w:tcPr>
            <w:tcW w:w="4248" w:type="dxa"/>
            <w:shd w:val="clear" w:color="auto" w:fill="auto"/>
            <w:vAlign w:val="bottom"/>
          </w:tcPr>
          <w:p w:rsidR="003D49B2" w:rsidRPr="00077F88" w:rsidRDefault="003D49B2" w:rsidP="004A365D">
            <w:pPr>
              <w:pStyle w:val="TableText"/>
              <w:rPr>
                <w:b/>
                <w:bCs/>
              </w:rPr>
            </w:pPr>
            <w:r w:rsidRPr="00077F88">
              <w:rPr>
                <w:b/>
                <w:bCs/>
              </w:rPr>
              <w:t>Net result from transactions</w:t>
            </w:r>
          </w:p>
        </w:tc>
        <w:tc>
          <w:tcPr>
            <w:tcW w:w="1110" w:type="dxa"/>
            <w:shd w:val="clear" w:color="auto" w:fill="E0E0E0"/>
            <w:noWrap/>
            <w:vAlign w:val="bottom"/>
          </w:tcPr>
          <w:p w:rsidR="003D49B2" w:rsidRPr="00F24BB3" w:rsidRDefault="003D49B2" w:rsidP="00247D18">
            <w:pPr>
              <w:pStyle w:val="TableTextRight"/>
              <w:rPr>
                <w:b/>
              </w:rPr>
            </w:pPr>
            <w:r w:rsidRPr="00F24BB3">
              <w:rPr>
                <w:b/>
              </w:rPr>
              <w:t>18.0</w:t>
            </w:r>
          </w:p>
        </w:tc>
        <w:tc>
          <w:tcPr>
            <w:tcW w:w="1110" w:type="dxa"/>
            <w:shd w:val="clear" w:color="auto" w:fill="auto"/>
            <w:noWrap/>
            <w:vAlign w:val="bottom"/>
          </w:tcPr>
          <w:p w:rsidR="003D49B2" w:rsidRPr="00F24BB3" w:rsidRDefault="003D49B2" w:rsidP="00247D18">
            <w:pPr>
              <w:pStyle w:val="TableTextRight"/>
              <w:rPr>
                <w:b/>
              </w:rPr>
            </w:pPr>
            <w:r w:rsidRPr="00F24BB3">
              <w:rPr>
                <w:b/>
              </w:rPr>
              <w:t>7.9</w:t>
            </w:r>
          </w:p>
        </w:tc>
        <w:tc>
          <w:tcPr>
            <w:tcW w:w="1110" w:type="dxa"/>
            <w:shd w:val="clear" w:color="auto" w:fill="E0E0E0"/>
            <w:noWrap/>
            <w:vAlign w:val="bottom"/>
          </w:tcPr>
          <w:p w:rsidR="003D49B2" w:rsidRPr="00F24BB3" w:rsidRDefault="003D49B2" w:rsidP="00247D18">
            <w:pPr>
              <w:pStyle w:val="TableTextRight"/>
              <w:rPr>
                <w:b/>
              </w:rPr>
            </w:pPr>
            <w:r w:rsidRPr="00F24BB3">
              <w:rPr>
                <w:b/>
              </w:rPr>
              <w:t>127.9</w:t>
            </w: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rPr>
                <w:b/>
                <w:bCs/>
              </w:rPr>
            </w:pPr>
          </w:p>
        </w:tc>
        <w:tc>
          <w:tcPr>
            <w:tcW w:w="1110" w:type="dxa"/>
            <w:shd w:val="clear" w:color="auto" w:fill="E0E0E0"/>
            <w:noWrap/>
            <w:vAlign w:val="bottom"/>
          </w:tcPr>
          <w:p w:rsidR="003D49B2" w:rsidRPr="00F24BB3" w:rsidRDefault="003D49B2" w:rsidP="00247D18">
            <w:pPr>
              <w:pStyle w:val="TableTextRight"/>
            </w:pPr>
          </w:p>
        </w:tc>
        <w:tc>
          <w:tcPr>
            <w:tcW w:w="1110" w:type="dxa"/>
            <w:shd w:val="clear" w:color="auto" w:fill="auto"/>
            <w:noWrap/>
            <w:vAlign w:val="bottom"/>
          </w:tcPr>
          <w:p w:rsidR="003D49B2" w:rsidRPr="00F24BB3" w:rsidRDefault="003D49B2" w:rsidP="00247D18">
            <w:pPr>
              <w:pStyle w:val="TableTextRight"/>
            </w:pPr>
          </w:p>
        </w:tc>
        <w:tc>
          <w:tcPr>
            <w:tcW w:w="1110"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8" w:type="dxa"/>
            <w:shd w:val="clear" w:color="auto" w:fill="auto"/>
            <w:vAlign w:val="bottom"/>
          </w:tcPr>
          <w:p w:rsidR="003D49B2" w:rsidRPr="00077F88" w:rsidRDefault="003D49B2" w:rsidP="004A365D">
            <w:pPr>
              <w:pStyle w:val="TableText"/>
              <w:rPr>
                <w:b/>
                <w:bCs/>
              </w:rPr>
            </w:pPr>
            <w:r w:rsidRPr="00077F88">
              <w:rPr>
                <w:b/>
                <w:bCs/>
              </w:rPr>
              <w:t>Other economic flows included in net result</w:t>
            </w:r>
          </w:p>
        </w:tc>
        <w:tc>
          <w:tcPr>
            <w:tcW w:w="1110" w:type="dxa"/>
            <w:shd w:val="clear" w:color="auto" w:fill="E0E0E0"/>
            <w:noWrap/>
            <w:vAlign w:val="bottom"/>
          </w:tcPr>
          <w:p w:rsidR="003D49B2" w:rsidRPr="00F24BB3" w:rsidRDefault="003D49B2" w:rsidP="00247D18">
            <w:pPr>
              <w:pStyle w:val="TableTextRight"/>
            </w:pPr>
          </w:p>
        </w:tc>
        <w:tc>
          <w:tcPr>
            <w:tcW w:w="1110" w:type="dxa"/>
            <w:shd w:val="clear" w:color="auto" w:fill="auto"/>
            <w:noWrap/>
            <w:vAlign w:val="bottom"/>
          </w:tcPr>
          <w:p w:rsidR="003D49B2" w:rsidRPr="00F24BB3" w:rsidRDefault="003D49B2" w:rsidP="00247D18">
            <w:pPr>
              <w:pStyle w:val="TableTextRight"/>
            </w:pPr>
          </w:p>
        </w:tc>
        <w:tc>
          <w:tcPr>
            <w:tcW w:w="1110" w:type="dxa"/>
            <w:shd w:val="clear" w:color="auto" w:fill="E0E0E0"/>
            <w:noWrap/>
            <w:vAlign w:val="bottom"/>
          </w:tcPr>
          <w:p w:rsidR="003D49B2" w:rsidRPr="00F24BB3" w:rsidRDefault="003D49B2" w:rsidP="00247D18">
            <w:pPr>
              <w:pStyle w:val="TableTextRight"/>
            </w:pPr>
          </w:p>
        </w:tc>
      </w:tr>
      <w:tr w:rsidR="003D49B2" w:rsidRPr="00AF2974" w:rsidTr="004A365D">
        <w:trPr>
          <w:trHeight w:val="270"/>
        </w:trPr>
        <w:tc>
          <w:tcPr>
            <w:tcW w:w="4248" w:type="dxa"/>
            <w:shd w:val="clear" w:color="auto" w:fill="auto"/>
            <w:vAlign w:val="bottom"/>
          </w:tcPr>
          <w:p w:rsidR="003D49B2" w:rsidRPr="00077F88" w:rsidRDefault="003D49B2" w:rsidP="004A365D">
            <w:pPr>
              <w:pStyle w:val="TableText"/>
            </w:pPr>
            <w:r w:rsidRPr="00077F88">
              <w:t>Net gain/(loss) on non</w:t>
            </w:r>
            <w:r w:rsidR="002F651E">
              <w:noBreakHyphen/>
            </w:r>
            <w:r w:rsidRPr="00077F88">
              <w:t>financial assets</w:t>
            </w:r>
          </w:p>
        </w:tc>
        <w:tc>
          <w:tcPr>
            <w:tcW w:w="1110" w:type="dxa"/>
            <w:shd w:val="clear" w:color="auto" w:fill="E0E0E0"/>
            <w:noWrap/>
            <w:vAlign w:val="bottom"/>
          </w:tcPr>
          <w:p w:rsidR="003D49B2" w:rsidRPr="00F24BB3" w:rsidRDefault="003D49B2" w:rsidP="00247D18">
            <w:pPr>
              <w:pStyle w:val="TableTextRight"/>
            </w:pPr>
            <w:r w:rsidRPr="00F24BB3">
              <w:t>0.7</w:t>
            </w:r>
          </w:p>
        </w:tc>
        <w:tc>
          <w:tcPr>
            <w:tcW w:w="1110" w:type="dxa"/>
            <w:shd w:val="clear" w:color="auto" w:fill="auto"/>
            <w:noWrap/>
            <w:vAlign w:val="bottom"/>
          </w:tcPr>
          <w:p w:rsidR="003D49B2" w:rsidRPr="00F24BB3" w:rsidRDefault="003D49B2" w:rsidP="00247D18">
            <w:pPr>
              <w:pStyle w:val="TableTextRight"/>
            </w:pPr>
            <w:r>
              <w:t>–</w:t>
            </w:r>
          </w:p>
        </w:tc>
        <w:tc>
          <w:tcPr>
            <w:tcW w:w="1110" w:type="dxa"/>
            <w:shd w:val="clear" w:color="auto" w:fill="E0E0E0"/>
            <w:noWrap/>
            <w:vAlign w:val="bottom"/>
          </w:tcPr>
          <w:p w:rsidR="003D49B2" w:rsidRPr="00F24BB3" w:rsidRDefault="003D49B2" w:rsidP="00247D18">
            <w:pPr>
              <w:pStyle w:val="TableTextRight"/>
            </w:pPr>
            <w:r w:rsidRPr="00F24BB3">
              <w:t>n</w:t>
            </w:r>
            <w:r>
              <w:t>/</w:t>
            </w:r>
            <w:r w:rsidRPr="00F24BB3">
              <w:t>a</w:t>
            </w:r>
          </w:p>
        </w:tc>
      </w:tr>
      <w:tr w:rsidR="003D49B2" w:rsidRPr="00AF2974" w:rsidTr="004A365D">
        <w:trPr>
          <w:trHeight w:val="270"/>
        </w:trPr>
        <w:tc>
          <w:tcPr>
            <w:tcW w:w="4248" w:type="dxa"/>
            <w:shd w:val="clear" w:color="auto" w:fill="auto"/>
            <w:vAlign w:val="bottom"/>
          </w:tcPr>
          <w:p w:rsidR="003D49B2" w:rsidRPr="00077F88" w:rsidRDefault="003D49B2" w:rsidP="004A365D">
            <w:pPr>
              <w:pStyle w:val="TableText"/>
            </w:pPr>
            <w:r w:rsidRPr="00077F88">
              <w:t>Other gains/(losses) from other economic flows</w:t>
            </w:r>
          </w:p>
        </w:tc>
        <w:tc>
          <w:tcPr>
            <w:tcW w:w="1110" w:type="dxa"/>
            <w:shd w:val="clear" w:color="auto" w:fill="E0E0E0"/>
            <w:noWrap/>
            <w:vAlign w:val="bottom"/>
          </w:tcPr>
          <w:p w:rsidR="003D49B2" w:rsidRPr="00F24BB3" w:rsidRDefault="003D49B2" w:rsidP="00247D18">
            <w:pPr>
              <w:pStyle w:val="TableTextRight"/>
            </w:pPr>
            <w:r w:rsidRPr="00F24BB3">
              <w:t>(</w:t>
            </w:r>
            <w:r w:rsidR="00D554B6">
              <w:t xml:space="preserve"> </w:t>
            </w:r>
            <w:r w:rsidRPr="00F24BB3">
              <w:t>0.1)</w:t>
            </w:r>
          </w:p>
        </w:tc>
        <w:tc>
          <w:tcPr>
            <w:tcW w:w="1110" w:type="dxa"/>
            <w:shd w:val="clear" w:color="auto" w:fill="auto"/>
            <w:noWrap/>
            <w:vAlign w:val="bottom"/>
          </w:tcPr>
          <w:p w:rsidR="003D49B2" w:rsidRPr="00F24BB3" w:rsidRDefault="003D49B2" w:rsidP="00247D18">
            <w:pPr>
              <w:pStyle w:val="TableTextRight"/>
            </w:pPr>
            <w:r>
              <w:t>–</w:t>
            </w:r>
          </w:p>
        </w:tc>
        <w:tc>
          <w:tcPr>
            <w:tcW w:w="1110" w:type="dxa"/>
            <w:shd w:val="clear" w:color="auto" w:fill="E0E0E0"/>
            <w:noWrap/>
            <w:vAlign w:val="bottom"/>
          </w:tcPr>
          <w:p w:rsidR="003D49B2" w:rsidRPr="00F24BB3" w:rsidRDefault="003D49B2" w:rsidP="00247D18">
            <w:pPr>
              <w:pStyle w:val="TableTextRight"/>
            </w:pPr>
            <w:r w:rsidRPr="00F24BB3">
              <w:t>n</w:t>
            </w:r>
            <w:r>
              <w:t>/</w:t>
            </w:r>
            <w:r w:rsidRPr="00F24BB3">
              <w:t>a</w:t>
            </w:r>
          </w:p>
        </w:tc>
      </w:tr>
      <w:tr w:rsidR="003D49B2" w:rsidRPr="007251E2" w:rsidTr="004A365D">
        <w:trPr>
          <w:trHeight w:val="255"/>
        </w:trPr>
        <w:tc>
          <w:tcPr>
            <w:tcW w:w="4248" w:type="dxa"/>
            <w:shd w:val="clear" w:color="auto" w:fill="auto"/>
            <w:vAlign w:val="bottom"/>
          </w:tcPr>
          <w:p w:rsidR="003D49B2" w:rsidRPr="00077F88" w:rsidRDefault="003D49B2" w:rsidP="004A365D">
            <w:pPr>
              <w:pStyle w:val="TableText"/>
              <w:rPr>
                <w:b/>
                <w:bCs/>
              </w:rPr>
            </w:pPr>
            <w:r w:rsidRPr="00077F88">
              <w:rPr>
                <w:b/>
                <w:bCs/>
              </w:rPr>
              <w:t>Total other economic flows included in net result</w:t>
            </w:r>
          </w:p>
        </w:tc>
        <w:tc>
          <w:tcPr>
            <w:tcW w:w="1110" w:type="dxa"/>
            <w:shd w:val="clear" w:color="auto" w:fill="E0E0E0"/>
            <w:noWrap/>
            <w:vAlign w:val="bottom"/>
          </w:tcPr>
          <w:p w:rsidR="003D49B2" w:rsidRPr="00F24BB3" w:rsidRDefault="003D49B2" w:rsidP="00247D18">
            <w:pPr>
              <w:pStyle w:val="TableTextRight"/>
              <w:rPr>
                <w:b/>
              </w:rPr>
            </w:pPr>
            <w:r w:rsidRPr="00F24BB3">
              <w:rPr>
                <w:b/>
              </w:rPr>
              <w:t>0.6</w:t>
            </w:r>
          </w:p>
        </w:tc>
        <w:tc>
          <w:tcPr>
            <w:tcW w:w="1110" w:type="dxa"/>
            <w:shd w:val="clear" w:color="auto" w:fill="auto"/>
            <w:noWrap/>
            <w:vAlign w:val="bottom"/>
          </w:tcPr>
          <w:p w:rsidR="003D49B2" w:rsidRPr="00F24BB3" w:rsidRDefault="003D49B2" w:rsidP="00247D18">
            <w:pPr>
              <w:pStyle w:val="TableTextRight"/>
              <w:rPr>
                <w:b/>
              </w:rPr>
            </w:pPr>
            <w:r>
              <w:rPr>
                <w:b/>
              </w:rPr>
              <w:t>–</w:t>
            </w:r>
          </w:p>
        </w:tc>
        <w:tc>
          <w:tcPr>
            <w:tcW w:w="1110" w:type="dxa"/>
            <w:shd w:val="clear" w:color="auto" w:fill="E0E0E0"/>
            <w:noWrap/>
            <w:vAlign w:val="bottom"/>
          </w:tcPr>
          <w:p w:rsidR="003D49B2" w:rsidRPr="00F24BB3" w:rsidRDefault="003D49B2" w:rsidP="00247D18">
            <w:pPr>
              <w:pStyle w:val="TableTextRight"/>
              <w:rPr>
                <w:b/>
              </w:rPr>
            </w:pPr>
            <w:r w:rsidRPr="00F24BB3">
              <w:rPr>
                <w:b/>
              </w:rPr>
              <w:t>n</w:t>
            </w:r>
            <w:r>
              <w:rPr>
                <w:b/>
              </w:rPr>
              <w:t>/</w:t>
            </w:r>
            <w:r w:rsidRPr="00F24BB3">
              <w:rPr>
                <w:b/>
              </w:rPr>
              <w:t>a</w:t>
            </w:r>
          </w:p>
        </w:tc>
      </w:tr>
      <w:tr w:rsidR="003D49B2" w:rsidRPr="007251E2" w:rsidTr="004A365D">
        <w:trPr>
          <w:trHeight w:val="255"/>
        </w:trPr>
        <w:tc>
          <w:tcPr>
            <w:tcW w:w="4248" w:type="dxa"/>
            <w:shd w:val="clear" w:color="auto" w:fill="auto"/>
            <w:vAlign w:val="bottom"/>
          </w:tcPr>
          <w:p w:rsidR="003D49B2" w:rsidRPr="00077F88" w:rsidRDefault="003D49B2" w:rsidP="004A365D">
            <w:pPr>
              <w:pStyle w:val="TableText"/>
              <w:rPr>
                <w:b/>
                <w:bCs/>
              </w:rPr>
            </w:pPr>
            <w:r w:rsidRPr="00077F88">
              <w:rPr>
                <w:b/>
                <w:bCs/>
              </w:rPr>
              <w:t>Net result</w:t>
            </w:r>
          </w:p>
        </w:tc>
        <w:tc>
          <w:tcPr>
            <w:tcW w:w="1110" w:type="dxa"/>
            <w:shd w:val="clear" w:color="auto" w:fill="E0E0E0"/>
            <w:noWrap/>
            <w:vAlign w:val="bottom"/>
          </w:tcPr>
          <w:p w:rsidR="003D49B2" w:rsidRPr="00F24BB3" w:rsidRDefault="003D49B2" w:rsidP="00247D18">
            <w:pPr>
              <w:pStyle w:val="TableTextRight"/>
              <w:rPr>
                <w:b/>
              </w:rPr>
            </w:pPr>
            <w:r w:rsidRPr="00F24BB3">
              <w:rPr>
                <w:b/>
              </w:rPr>
              <w:t>18.6</w:t>
            </w:r>
          </w:p>
        </w:tc>
        <w:tc>
          <w:tcPr>
            <w:tcW w:w="1110" w:type="dxa"/>
            <w:shd w:val="clear" w:color="auto" w:fill="auto"/>
            <w:noWrap/>
            <w:vAlign w:val="bottom"/>
          </w:tcPr>
          <w:p w:rsidR="003D49B2" w:rsidRPr="00F24BB3" w:rsidRDefault="003D49B2" w:rsidP="00247D18">
            <w:pPr>
              <w:pStyle w:val="TableTextRight"/>
              <w:rPr>
                <w:b/>
              </w:rPr>
            </w:pPr>
            <w:r w:rsidRPr="00F24BB3">
              <w:rPr>
                <w:b/>
              </w:rPr>
              <w:t>7.9</w:t>
            </w:r>
          </w:p>
        </w:tc>
        <w:tc>
          <w:tcPr>
            <w:tcW w:w="1110" w:type="dxa"/>
            <w:shd w:val="clear" w:color="auto" w:fill="E0E0E0"/>
            <w:noWrap/>
            <w:vAlign w:val="bottom"/>
          </w:tcPr>
          <w:p w:rsidR="003D49B2" w:rsidRPr="00F24BB3" w:rsidRDefault="003D49B2" w:rsidP="00247D18">
            <w:pPr>
              <w:pStyle w:val="TableTextRight"/>
              <w:rPr>
                <w:b/>
              </w:rPr>
            </w:pPr>
            <w:r w:rsidRPr="00F24BB3">
              <w:rPr>
                <w:b/>
              </w:rPr>
              <w:t>136.0</w:t>
            </w:r>
          </w:p>
        </w:tc>
      </w:tr>
      <w:tr w:rsidR="003D49B2" w:rsidRPr="00AF2974" w:rsidTr="004A365D">
        <w:trPr>
          <w:trHeight w:val="270"/>
        </w:trPr>
        <w:tc>
          <w:tcPr>
            <w:tcW w:w="4248" w:type="dxa"/>
            <w:shd w:val="clear" w:color="auto" w:fill="auto"/>
            <w:vAlign w:val="bottom"/>
          </w:tcPr>
          <w:p w:rsidR="003D49B2" w:rsidRPr="00077F88" w:rsidRDefault="003D49B2" w:rsidP="004A365D">
            <w:pPr>
              <w:pStyle w:val="TableText"/>
              <w:rPr>
                <w:b/>
                <w:bCs/>
              </w:rPr>
            </w:pPr>
          </w:p>
        </w:tc>
        <w:tc>
          <w:tcPr>
            <w:tcW w:w="1110" w:type="dxa"/>
            <w:shd w:val="clear" w:color="auto" w:fill="E0E0E0"/>
            <w:noWrap/>
            <w:vAlign w:val="bottom"/>
          </w:tcPr>
          <w:p w:rsidR="003D49B2" w:rsidRPr="00F24BB3" w:rsidRDefault="003D49B2" w:rsidP="00247D18">
            <w:pPr>
              <w:pStyle w:val="TableTextRight"/>
            </w:pPr>
          </w:p>
        </w:tc>
        <w:tc>
          <w:tcPr>
            <w:tcW w:w="1110" w:type="dxa"/>
            <w:shd w:val="clear" w:color="auto" w:fill="auto"/>
            <w:noWrap/>
            <w:vAlign w:val="bottom"/>
          </w:tcPr>
          <w:p w:rsidR="003D49B2" w:rsidRPr="00F24BB3" w:rsidRDefault="003D49B2" w:rsidP="00247D18">
            <w:pPr>
              <w:pStyle w:val="TableTextRight"/>
            </w:pPr>
          </w:p>
        </w:tc>
        <w:tc>
          <w:tcPr>
            <w:tcW w:w="1110" w:type="dxa"/>
            <w:shd w:val="clear" w:color="auto" w:fill="E0E0E0"/>
            <w:noWrap/>
            <w:vAlign w:val="bottom"/>
          </w:tcPr>
          <w:p w:rsidR="003D49B2" w:rsidRPr="00F24BB3" w:rsidRDefault="003D49B2" w:rsidP="00247D18">
            <w:pPr>
              <w:pStyle w:val="TableTextRight"/>
            </w:pPr>
          </w:p>
        </w:tc>
      </w:tr>
      <w:tr w:rsidR="003D49B2" w:rsidRPr="00AF2974" w:rsidTr="004A365D">
        <w:trPr>
          <w:trHeight w:val="270"/>
        </w:trPr>
        <w:tc>
          <w:tcPr>
            <w:tcW w:w="4248" w:type="dxa"/>
            <w:shd w:val="clear" w:color="auto" w:fill="auto"/>
            <w:vAlign w:val="bottom"/>
          </w:tcPr>
          <w:p w:rsidR="003D49B2" w:rsidRPr="00077F88" w:rsidRDefault="003D49B2" w:rsidP="00534AEA">
            <w:pPr>
              <w:pStyle w:val="TableText"/>
              <w:rPr>
                <w:b/>
                <w:bCs/>
              </w:rPr>
            </w:pPr>
            <w:r w:rsidRPr="00077F88">
              <w:rPr>
                <w:b/>
                <w:bCs/>
              </w:rPr>
              <w:t>Other economic flows</w:t>
            </w:r>
            <w:r>
              <w:rPr>
                <w:b/>
                <w:bCs/>
              </w:rPr>
              <w:t xml:space="preserve"> – </w:t>
            </w:r>
            <w:r w:rsidRPr="00077F88">
              <w:rPr>
                <w:b/>
                <w:bCs/>
              </w:rPr>
              <w:t xml:space="preserve">other </w:t>
            </w:r>
            <w:r>
              <w:rPr>
                <w:b/>
                <w:bCs/>
              </w:rPr>
              <w:t>comprehensive income</w:t>
            </w:r>
          </w:p>
        </w:tc>
        <w:tc>
          <w:tcPr>
            <w:tcW w:w="1110" w:type="dxa"/>
            <w:shd w:val="clear" w:color="auto" w:fill="E0E0E0"/>
            <w:noWrap/>
            <w:vAlign w:val="bottom"/>
          </w:tcPr>
          <w:p w:rsidR="003D49B2" w:rsidRPr="00F24BB3" w:rsidRDefault="003D49B2" w:rsidP="00247D18">
            <w:pPr>
              <w:pStyle w:val="TableTextRight"/>
              <w:rPr>
                <w:b/>
              </w:rPr>
            </w:pPr>
            <w:r w:rsidRPr="00F24BB3">
              <w:rPr>
                <w:b/>
              </w:rPr>
              <w:t>0.4</w:t>
            </w:r>
          </w:p>
        </w:tc>
        <w:tc>
          <w:tcPr>
            <w:tcW w:w="1110" w:type="dxa"/>
            <w:shd w:val="clear" w:color="auto" w:fill="auto"/>
            <w:noWrap/>
            <w:vAlign w:val="bottom"/>
          </w:tcPr>
          <w:p w:rsidR="003D49B2" w:rsidRPr="00F24BB3" w:rsidRDefault="003D49B2" w:rsidP="00247D18">
            <w:pPr>
              <w:pStyle w:val="TableTextRight"/>
              <w:rPr>
                <w:b/>
              </w:rPr>
            </w:pPr>
            <w:r>
              <w:rPr>
                <w:b/>
              </w:rPr>
              <w:t>–</w:t>
            </w:r>
          </w:p>
        </w:tc>
        <w:tc>
          <w:tcPr>
            <w:tcW w:w="1110" w:type="dxa"/>
            <w:shd w:val="clear" w:color="auto" w:fill="E0E0E0"/>
            <w:noWrap/>
            <w:vAlign w:val="bottom"/>
          </w:tcPr>
          <w:p w:rsidR="003D49B2" w:rsidRPr="00F24BB3" w:rsidRDefault="003D49B2" w:rsidP="00247D18">
            <w:pPr>
              <w:pStyle w:val="TableTextRight"/>
              <w:rPr>
                <w:b/>
              </w:rPr>
            </w:pPr>
            <w:r w:rsidRPr="00F24BB3">
              <w:rPr>
                <w:b/>
              </w:rPr>
              <w:t>n</w:t>
            </w:r>
            <w:r>
              <w:rPr>
                <w:b/>
              </w:rPr>
              <w:t>/</w:t>
            </w:r>
            <w:r w:rsidRPr="00F24BB3">
              <w:rPr>
                <w:b/>
              </w:rPr>
              <w:t>a</w:t>
            </w:r>
          </w:p>
        </w:tc>
      </w:tr>
      <w:tr w:rsidR="003D49B2" w:rsidRPr="007251E2" w:rsidTr="004A365D">
        <w:trPr>
          <w:trHeight w:val="270"/>
        </w:trPr>
        <w:tc>
          <w:tcPr>
            <w:tcW w:w="4248" w:type="dxa"/>
            <w:shd w:val="clear" w:color="auto" w:fill="auto"/>
            <w:vAlign w:val="bottom"/>
          </w:tcPr>
          <w:p w:rsidR="003D49B2" w:rsidRPr="00077F88" w:rsidRDefault="003D49B2" w:rsidP="004A365D">
            <w:pPr>
              <w:pStyle w:val="TableText"/>
              <w:rPr>
                <w:b/>
                <w:bCs/>
              </w:rPr>
            </w:pPr>
            <w:r w:rsidRPr="00077F88">
              <w:rPr>
                <w:b/>
                <w:bCs/>
              </w:rPr>
              <w:t>Comprehensive result</w:t>
            </w:r>
          </w:p>
        </w:tc>
        <w:tc>
          <w:tcPr>
            <w:tcW w:w="1110" w:type="dxa"/>
            <w:shd w:val="clear" w:color="auto" w:fill="E0E0E0"/>
            <w:noWrap/>
            <w:vAlign w:val="bottom"/>
          </w:tcPr>
          <w:p w:rsidR="003D49B2" w:rsidRPr="00F24BB3" w:rsidRDefault="003D49B2" w:rsidP="00247D18">
            <w:pPr>
              <w:pStyle w:val="TableTextRight"/>
              <w:rPr>
                <w:b/>
              </w:rPr>
            </w:pPr>
            <w:r w:rsidRPr="00F24BB3">
              <w:rPr>
                <w:b/>
              </w:rPr>
              <w:t>19.0</w:t>
            </w:r>
          </w:p>
        </w:tc>
        <w:tc>
          <w:tcPr>
            <w:tcW w:w="1110" w:type="dxa"/>
            <w:shd w:val="clear" w:color="auto" w:fill="auto"/>
            <w:noWrap/>
            <w:vAlign w:val="bottom"/>
          </w:tcPr>
          <w:p w:rsidR="003D49B2" w:rsidRPr="00F24BB3" w:rsidRDefault="003D49B2" w:rsidP="00247D18">
            <w:pPr>
              <w:pStyle w:val="TableTextRight"/>
              <w:rPr>
                <w:b/>
              </w:rPr>
            </w:pPr>
            <w:r w:rsidRPr="00F24BB3">
              <w:rPr>
                <w:b/>
              </w:rPr>
              <w:t>7.9</w:t>
            </w:r>
          </w:p>
        </w:tc>
        <w:tc>
          <w:tcPr>
            <w:tcW w:w="1110" w:type="dxa"/>
            <w:shd w:val="clear" w:color="auto" w:fill="E0E0E0"/>
            <w:noWrap/>
            <w:vAlign w:val="bottom"/>
          </w:tcPr>
          <w:p w:rsidR="003D49B2" w:rsidRPr="00F24BB3" w:rsidRDefault="003D49B2" w:rsidP="00247D18">
            <w:pPr>
              <w:pStyle w:val="TableTextRight"/>
              <w:rPr>
                <w:b/>
              </w:rPr>
            </w:pPr>
            <w:r w:rsidRPr="00F24BB3">
              <w:rPr>
                <w:b/>
              </w:rPr>
              <w:t>141.0</w:t>
            </w:r>
          </w:p>
        </w:tc>
      </w:tr>
    </w:tbl>
    <w:p w:rsidR="00B01F8C" w:rsidRPr="00AF2974" w:rsidRDefault="003D49B2" w:rsidP="00A11478">
      <w:pPr>
        <w:pStyle w:val="Notes"/>
      </w:pPr>
      <w:r>
        <w:t>Note</w:t>
      </w:r>
      <w:r w:rsidR="00A11478" w:rsidRPr="00AF2974">
        <w:t>:</w:t>
      </w:r>
    </w:p>
    <w:p w:rsidR="002178D8" w:rsidRDefault="00A11478" w:rsidP="00531576">
      <w:pPr>
        <w:pStyle w:val="Notes"/>
      </w:pPr>
      <w:r w:rsidRPr="00531576">
        <w:t>(a)</w:t>
      </w:r>
      <w:r w:rsidR="003D49B2">
        <w:t xml:space="preserve"> </w:t>
      </w:r>
      <w:r w:rsidR="003D49B2" w:rsidRPr="003D49B2">
        <w:t xml:space="preserve">The variations in sale of goods and services, employee benefits, depreciation and other operating expenses largely reflect the transfer of CenITex during the year, from the Department to the Department of State Development, Business and Innovation, in accordance with a variation to the </w:t>
      </w:r>
      <w:r w:rsidR="003D49B2" w:rsidRPr="009A1AFE">
        <w:t>Order in Council</w:t>
      </w:r>
      <w:r w:rsidR="003D49B2" w:rsidRPr="003D49B2">
        <w:rPr>
          <w:i/>
        </w:rPr>
        <w:t xml:space="preserve"> State Owned Enterprises (State Body – CenITex) Order 2008</w:t>
      </w:r>
      <w:r w:rsidR="003D49B2" w:rsidRPr="003D49B2">
        <w:t>. This transfer was not reflected in the budget papers.</w:t>
      </w:r>
    </w:p>
    <w:p w:rsidR="00B01F8C" w:rsidRDefault="00B417A8" w:rsidP="00B01F8C">
      <w:pPr>
        <w:pStyle w:val="Heading3"/>
      </w:pPr>
      <w:r w:rsidRPr="00AF2974">
        <w:br w:type="page"/>
      </w:r>
      <w:r w:rsidR="00B01F8C" w:rsidRPr="00AF2974">
        <w:lastRenderedPageBreak/>
        <w:t xml:space="preserve">Balance sheet as at </w:t>
      </w:r>
      <w:r w:rsidR="003D49B2">
        <w:t>30 June 2014</w:t>
      </w:r>
    </w:p>
    <w:tbl>
      <w:tblPr>
        <w:tblW w:w="7710" w:type="dxa"/>
        <w:tblLayout w:type="fixed"/>
        <w:tblLook w:val="0000" w:firstRow="0" w:lastRow="0" w:firstColumn="0" w:lastColumn="0" w:noHBand="0" w:noVBand="0"/>
      </w:tblPr>
      <w:tblGrid>
        <w:gridCol w:w="4244"/>
        <w:gridCol w:w="1155"/>
        <w:gridCol w:w="1155"/>
        <w:gridCol w:w="1156"/>
      </w:tblGrid>
      <w:tr w:rsidR="000F627A" w:rsidRPr="00AF2974" w:rsidTr="004A365D">
        <w:trPr>
          <w:trHeight w:val="255"/>
        </w:trPr>
        <w:tc>
          <w:tcPr>
            <w:tcW w:w="4244" w:type="dxa"/>
            <w:shd w:val="clear" w:color="auto" w:fill="auto"/>
            <w:noWrap/>
            <w:vAlign w:val="bottom"/>
          </w:tcPr>
          <w:p w:rsidR="000F627A" w:rsidRPr="00AF2974" w:rsidRDefault="000F627A" w:rsidP="004A365D">
            <w:pPr>
              <w:pStyle w:val="TableTextHeadingLeft"/>
            </w:pPr>
            <w:r w:rsidRPr="00AF2974">
              <w:t>Controlled</w:t>
            </w:r>
          </w:p>
        </w:tc>
        <w:tc>
          <w:tcPr>
            <w:tcW w:w="1155" w:type="dxa"/>
            <w:shd w:val="clear" w:color="auto" w:fill="auto"/>
            <w:noWrap/>
            <w:vAlign w:val="bottom"/>
          </w:tcPr>
          <w:p w:rsidR="000F627A" w:rsidRPr="00AF2974" w:rsidRDefault="000F627A" w:rsidP="00336567">
            <w:pPr>
              <w:pStyle w:val="TableTextHeadingRight"/>
            </w:pPr>
            <w:r>
              <w:t>201</w:t>
            </w:r>
            <w:r w:rsidR="00336567">
              <w:t>4</w:t>
            </w:r>
            <w:r w:rsidRPr="00AF2974">
              <w:br/>
            </w:r>
            <w:r w:rsidR="00FE17AF" w:rsidRPr="00AF2974">
              <w:t>actual</w:t>
            </w:r>
          </w:p>
        </w:tc>
        <w:tc>
          <w:tcPr>
            <w:tcW w:w="1155" w:type="dxa"/>
            <w:shd w:val="clear" w:color="auto" w:fill="auto"/>
            <w:noWrap/>
            <w:vAlign w:val="bottom"/>
          </w:tcPr>
          <w:p w:rsidR="000F627A" w:rsidRPr="00AF2974" w:rsidRDefault="00336567" w:rsidP="004A365D">
            <w:pPr>
              <w:pStyle w:val="TableTextHeadingRight"/>
            </w:pPr>
            <w:r>
              <w:t>2014</w:t>
            </w:r>
            <w:r w:rsidR="000F627A">
              <w:br/>
            </w:r>
            <w:r w:rsidR="00FE17AF" w:rsidRPr="00AF2974">
              <w:t>budget</w:t>
            </w:r>
          </w:p>
        </w:tc>
        <w:tc>
          <w:tcPr>
            <w:tcW w:w="1156" w:type="dxa"/>
            <w:shd w:val="clear" w:color="auto" w:fill="auto"/>
            <w:noWrap/>
            <w:vAlign w:val="bottom"/>
          </w:tcPr>
          <w:p w:rsidR="000F627A" w:rsidRPr="00AF2974" w:rsidRDefault="000F627A" w:rsidP="004A365D">
            <w:pPr>
              <w:pStyle w:val="TableTextHeadingRight"/>
            </w:pPr>
            <w:r w:rsidRPr="00AF2974">
              <w:t>Variation</w:t>
            </w:r>
          </w:p>
        </w:tc>
      </w:tr>
      <w:tr w:rsidR="000F627A" w:rsidRPr="00AF2974" w:rsidTr="004A365D">
        <w:trPr>
          <w:trHeight w:val="270"/>
        </w:trPr>
        <w:tc>
          <w:tcPr>
            <w:tcW w:w="4244" w:type="dxa"/>
            <w:shd w:val="clear" w:color="auto" w:fill="auto"/>
            <w:noWrap/>
          </w:tcPr>
          <w:p w:rsidR="000F627A" w:rsidRPr="00AF2974" w:rsidRDefault="000F627A" w:rsidP="004A365D">
            <w:pPr>
              <w:pStyle w:val="TableText"/>
            </w:pPr>
          </w:p>
        </w:tc>
        <w:tc>
          <w:tcPr>
            <w:tcW w:w="1155" w:type="dxa"/>
            <w:shd w:val="clear" w:color="auto" w:fill="auto"/>
            <w:noWrap/>
          </w:tcPr>
          <w:p w:rsidR="000F627A" w:rsidRPr="00AF2974" w:rsidRDefault="000F627A" w:rsidP="004A365D">
            <w:pPr>
              <w:pStyle w:val="TableTextHeadingRight"/>
            </w:pPr>
            <w:r w:rsidRPr="00AF2974">
              <w:t>$m</w:t>
            </w:r>
          </w:p>
        </w:tc>
        <w:tc>
          <w:tcPr>
            <w:tcW w:w="1155" w:type="dxa"/>
            <w:shd w:val="clear" w:color="auto" w:fill="auto"/>
            <w:noWrap/>
          </w:tcPr>
          <w:p w:rsidR="000F627A" w:rsidRPr="00AF2974" w:rsidRDefault="000F627A" w:rsidP="004A365D">
            <w:pPr>
              <w:pStyle w:val="TableTextHeadingRight"/>
            </w:pPr>
            <w:r w:rsidRPr="00AF2974">
              <w:t>$m</w:t>
            </w:r>
          </w:p>
        </w:tc>
        <w:tc>
          <w:tcPr>
            <w:tcW w:w="1156" w:type="dxa"/>
            <w:shd w:val="clear" w:color="auto" w:fill="auto"/>
            <w:noWrap/>
          </w:tcPr>
          <w:p w:rsidR="000F627A" w:rsidRPr="00AF2974" w:rsidRDefault="000F627A" w:rsidP="004A365D">
            <w:pPr>
              <w:pStyle w:val="TableTextHeadingRight"/>
            </w:pPr>
            <w:r w:rsidRPr="00AF2974">
              <w:t>%</w:t>
            </w:r>
          </w:p>
        </w:tc>
      </w:tr>
      <w:tr w:rsidR="000F627A" w:rsidRPr="00AF2974" w:rsidTr="004A365D">
        <w:trPr>
          <w:trHeight w:val="255"/>
        </w:trPr>
        <w:tc>
          <w:tcPr>
            <w:tcW w:w="4244" w:type="dxa"/>
            <w:shd w:val="clear" w:color="auto" w:fill="auto"/>
            <w:noWrap/>
            <w:vAlign w:val="bottom"/>
          </w:tcPr>
          <w:p w:rsidR="000F627A" w:rsidRPr="00077F88" w:rsidRDefault="000F627A" w:rsidP="004A365D">
            <w:pPr>
              <w:pStyle w:val="TableText"/>
              <w:rPr>
                <w:b/>
              </w:rPr>
            </w:pPr>
            <w:r w:rsidRPr="00077F88">
              <w:rPr>
                <w:b/>
              </w:rPr>
              <w:t>Financial assets</w:t>
            </w:r>
          </w:p>
        </w:tc>
        <w:tc>
          <w:tcPr>
            <w:tcW w:w="1155" w:type="dxa"/>
            <w:shd w:val="clear" w:color="auto" w:fill="E0E0E0"/>
            <w:noWrap/>
            <w:vAlign w:val="bottom"/>
          </w:tcPr>
          <w:p w:rsidR="000F627A" w:rsidRPr="00077F88" w:rsidRDefault="000F627A" w:rsidP="004A365D">
            <w:pPr>
              <w:pStyle w:val="TableTextRight"/>
            </w:pPr>
          </w:p>
        </w:tc>
        <w:tc>
          <w:tcPr>
            <w:tcW w:w="1155" w:type="dxa"/>
            <w:shd w:val="clear" w:color="auto" w:fill="auto"/>
            <w:noWrap/>
            <w:vAlign w:val="bottom"/>
          </w:tcPr>
          <w:p w:rsidR="000F627A" w:rsidRPr="00077F88" w:rsidRDefault="000F627A" w:rsidP="004A365D">
            <w:pPr>
              <w:pStyle w:val="TableTextRight"/>
            </w:pPr>
          </w:p>
        </w:tc>
        <w:tc>
          <w:tcPr>
            <w:tcW w:w="1156" w:type="dxa"/>
            <w:shd w:val="clear" w:color="auto" w:fill="E0E0E0"/>
            <w:noWrap/>
            <w:vAlign w:val="bottom"/>
          </w:tcPr>
          <w:p w:rsidR="000F627A" w:rsidRPr="00077F88" w:rsidRDefault="000F627A" w:rsidP="004A365D">
            <w:pPr>
              <w:pStyle w:val="TableTextRight"/>
            </w:pPr>
          </w:p>
        </w:tc>
      </w:tr>
      <w:tr w:rsidR="003D49B2" w:rsidRPr="00AF2974" w:rsidTr="004A365D">
        <w:trPr>
          <w:trHeight w:val="285"/>
        </w:trPr>
        <w:tc>
          <w:tcPr>
            <w:tcW w:w="4244" w:type="dxa"/>
            <w:shd w:val="clear" w:color="auto" w:fill="auto"/>
            <w:noWrap/>
            <w:vAlign w:val="bottom"/>
          </w:tcPr>
          <w:p w:rsidR="003D49B2" w:rsidRPr="00077F88" w:rsidRDefault="003D49B2" w:rsidP="004A365D">
            <w:pPr>
              <w:pStyle w:val="TableText"/>
            </w:pPr>
            <w:r w:rsidRPr="00077F88">
              <w:t>Cash and deposits</w:t>
            </w:r>
          </w:p>
        </w:tc>
        <w:tc>
          <w:tcPr>
            <w:tcW w:w="1155" w:type="dxa"/>
            <w:shd w:val="clear" w:color="auto" w:fill="E0E0E0"/>
            <w:noWrap/>
            <w:vAlign w:val="bottom"/>
          </w:tcPr>
          <w:p w:rsidR="003D49B2" w:rsidRPr="00F24BB3" w:rsidRDefault="003D49B2" w:rsidP="00247D18">
            <w:pPr>
              <w:pStyle w:val="TableTextRight"/>
            </w:pPr>
            <w:r w:rsidRPr="00F24BB3">
              <w:t>89.5</w:t>
            </w:r>
          </w:p>
        </w:tc>
        <w:tc>
          <w:tcPr>
            <w:tcW w:w="1155" w:type="dxa"/>
            <w:shd w:val="clear" w:color="auto" w:fill="auto"/>
            <w:noWrap/>
            <w:vAlign w:val="bottom"/>
          </w:tcPr>
          <w:p w:rsidR="003D49B2" w:rsidRPr="00F24BB3" w:rsidRDefault="003D49B2" w:rsidP="00247D18">
            <w:pPr>
              <w:pStyle w:val="TableTextRight"/>
            </w:pPr>
            <w:r w:rsidRPr="00F24BB3">
              <w:t>104.4</w:t>
            </w:r>
          </w:p>
        </w:tc>
        <w:tc>
          <w:tcPr>
            <w:tcW w:w="1156" w:type="dxa"/>
            <w:shd w:val="clear" w:color="auto" w:fill="E0E0E0"/>
            <w:noWrap/>
            <w:vAlign w:val="bottom"/>
          </w:tcPr>
          <w:p w:rsidR="003D49B2" w:rsidRPr="00F24BB3" w:rsidRDefault="003D49B2" w:rsidP="00247D18">
            <w:pPr>
              <w:pStyle w:val="TableTextRight"/>
            </w:pPr>
            <w:r w:rsidRPr="00F24BB3">
              <w:t>( 14.2)</w:t>
            </w: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r w:rsidRPr="00077F88">
              <w:t>Receivables</w:t>
            </w:r>
          </w:p>
        </w:tc>
        <w:tc>
          <w:tcPr>
            <w:tcW w:w="1155" w:type="dxa"/>
            <w:shd w:val="clear" w:color="auto" w:fill="E0E0E0"/>
            <w:noWrap/>
            <w:vAlign w:val="bottom"/>
          </w:tcPr>
          <w:p w:rsidR="003D49B2" w:rsidRPr="00F24BB3" w:rsidRDefault="003D49B2" w:rsidP="00247D18">
            <w:pPr>
              <w:pStyle w:val="TableTextRight"/>
            </w:pPr>
            <w:r w:rsidRPr="00F24BB3">
              <w:t>366.1</w:t>
            </w:r>
          </w:p>
        </w:tc>
        <w:tc>
          <w:tcPr>
            <w:tcW w:w="1155" w:type="dxa"/>
            <w:shd w:val="clear" w:color="auto" w:fill="auto"/>
            <w:noWrap/>
            <w:vAlign w:val="bottom"/>
          </w:tcPr>
          <w:p w:rsidR="003D49B2" w:rsidRPr="00F24BB3" w:rsidRDefault="003D49B2" w:rsidP="00247D18">
            <w:pPr>
              <w:pStyle w:val="TableTextRight"/>
            </w:pPr>
            <w:r w:rsidRPr="00F24BB3">
              <w:t>356.2</w:t>
            </w:r>
          </w:p>
        </w:tc>
        <w:tc>
          <w:tcPr>
            <w:tcW w:w="1156" w:type="dxa"/>
            <w:shd w:val="clear" w:color="auto" w:fill="E0E0E0"/>
            <w:noWrap/>
            <w:vAlign w:val="bottom"/>
          </w:tcPr>
          <w:p w:rsidR="003D49B2" w:rsidRPr="00F24BB3" w:rsidRDefault="003D49B2" w:rsidP="00247D18">
            <w:pPr>
              <w:pStyle w:val="TableTextRight"/>
            </w:pPr>
            <w:r w:rsidRPr="00F24BB3">
              <w:t xml:space="preserve"> 2.8</w:t>
            </w:r>
          </w:p>
        </w:tc>
      </w:tr>
      <w:tr w:rsidR="003D49B2" w:rsidRPr="003D49B2" w:rsidTr="004A365D">
        <w:trPr>
          <w:trHeight w:val="255"/>
        </w:trPr>
        <w:tc>
          <w:tcPr>
            <w:tcW w:w="4244" w:type="dxa"/>
            <w:shd w:val="clear" w:color="auto" w:fill="auto"/>
            <w:noWrap/>
            <w:vAlign w:val="bottom"/>
          </w:tcPr>
          <w:p w:rsidR="003D49B2" w:rsidRPr="00077F88" w:rsidRDefault="003D49B2" w:rsidP="004A365D">
            <w:pPr>
              <w:pStyle w:val="TableText"/>
              <w:rPr>
                <w:b/>
              </w:rPr>
            </w:pPr>
            <w:r w:rsidRPr="00077F88">
              <w:rPr>
                <w:b/>
              </w:rPr>
              <w:t>Total financial assets</w:t>
            </w:r>
          </w:p>
        </w:tc>
        <w:tc>
          <w:tcPr>
            <w:tcW w:w="1155" w:type="dxa"/>
            <w:shd w:val="clear" w:color="auto" w:fill="E0E0E0"/>
            <w:noWrap/>
            <w:vAlign w:val="bottom"/>
          </w:tcPr>
          <w:p w:rsidR="003D49B2" w:rsidRPr="003D49B2" w:rsidRDefault="003D49B2" w:rsidP="00247D18">
            <w:pPr>
              <w:pStyle w:val="TableTextRight"/>
              <w:rPr>
                <w:b/>
              </w:rPr>
            </w:pPr>
            <w:r w:rsidRPr="003D49B2">
              <w:rPr>
                <w:b/>
              </w:rPr>
              <w:t>455.6</w:t>
            </w:r>
          </w:p>
        </w:tc>
        <w:tc>
          <w:tcPr>
            <w:tcW w:w="1155" w:type="dxa"/>
            <w:shd w:val="clear" w:color="auto" w:fill="auto"/>
            <w:noWrap/>
            <w:vAlign w:val="bottom"/>
          </w:tcPr>
          <w:p w:rsidR="003D49B2" w:rsidRPr="003D49B2" w:rsidRDefault="003D49B2" w:rsidP="00247D18">
            <w:pPr>
              <w:pStyle w:val="TableTextRight"/>
              <w:rPr>
                <w:b/>
              </w:rPr>
            </w:pPr>
            <w:r w:rsidRPr="003D49B2">
              <w:rPr>
                <w:b/>
              </w:rPr>
              <w:t>460.6</w:t>
            </w:r>
          </w:p>
        </w:tc>
        <w:tc>
          <w:tcPr>
            <w:tcW w:w="1156" w:type="dxa"/>
            <w:shd w:val="clear" w:color="auto" w:fill="E0E0E0"/>
            <w:noWrap/>
            <w:vAlign w:val="bottom"/>
          </w:tcPr>
          <w:p w:rsidR="003D49B2" w:rsidRPr="003D49B2" w:rsidRDefault="003D49B2" w:rsidP="00247D18">
            <w:pPr>
              <w:pStyle w:val="TableTextRight"/>
              <w:rPr>
                <w:b/>
              </w:rPr>
            </w:pPr>
            <w:r w:rsidRPr="003D49B2">
              <w:rPr>
                <w:b/>
              </w:rPr>
              <w:t>( 1.1)</w:t>
            </w: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rPr>
                <w:b/>
              </w:rPr>
            </w:pPr>
            <w:r w:rsidRPr="00077F88">
              <w:rPr>
                <w:b/>
              </w:rPr>
              <w:t>Non</w:t>
            </w:r>
            <w:r w:rsidR="002F651E">
              <w:rPr>
                <w:b/>
              </w:rPr>
              <w:noBreakHyphen/>
            </w:r>
            <w:r w:rsidRPr="00077F88">
              <w:rPr>
                <w:b/>
              </w:rPr>
              <w:t>financial assets</w:t>
            </w: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r w:rsidRPr="00077F88">
              <w:t>Inventories</w:t>
            </w:r>
          </w:p>
        </w:tc>
        <w:tc>
          <w:tcPr>
            <w:tcW w:w="1155" w:type="dxa"/>
            <w:shd w:val="clear" w:color="auto" w:fill="E0E0E0"/>
            <w:noWrap/>
            <w:vAlign w:val="bottom"/>
          </w:tcPr>
          <w:p w:rsidR="003D49B2" w:rsidRPr="00F24BB3" w:rsidRDefault="003D49B2" w:rsidP="00247D18">
            <w:pPr>
              <w:pStyle w:val="TableTextRight"/>
            </w:pPr>
            <w:r w:rsidRPr="00F24BB3">
              <w:t>6.2</w:t>
            </w:r>
          </w:p>
        </w:tc>
        <w:tc>
          <w:tcPr>
            <w:tcW w:w="1155" w:type="dxa"/>
            <w:shd w:val="clear" w:color="auto" w:fill="auto"/>
            <w:noWrap/>
            <w:vAlign w:val="bottom"/>
          </w:tcPr>
          <w:p w:rsidR="003D49B2" w:rsidRPr="00F24BB3" w:rsidRDefault="003D49B2" w:rsidP="00247D18">
            <w:pPr>
              <w:pStyle w:val="TableTextRight"/>
            </w:pPr>
            <w:r w:rsidRPr="00F24BB3">
              <w:t>16.3</w:t>
            </w:r>
          </w:p>
        </w:tc>
        <w:tc>
          <w:tcPr>
            <w:tcW w:w="1156" w:type="dxa"/>
            <w:shd w:val="clear" w:color="auto" w:fill="E0E0E0"/>
            <w:noWrap/>
            <w:vAlign w:val="bottom"/>
          </w:tcPr>
          <w:p w:rsidR="003D49B2" w:rsidRPr="00F24BB3" w:rsidRDefault="003D49B2" w:rsidP="00247D18">
            <w:pPr>
              <w:pStyle w:val="TableTextRight"/>
            </w:pPr>
            <w:r w:rsidRPr="00F24BB3">
              <w:t>( 61.8)</w:t>
            </w:r>
          </w:p>
        </w:tc>
      </w:tr>
      <w:tr w:rsidR="003D49B2" w:rsidRPr="00AF2974" w:rsidTr="004A365D">
        <w:trPr>
          <w:trHeight w:val="255"/>
        </w:trPr>
        <w:tc>
          <w:tcPr>
            <w:tcW w:w="4244" w:type="dxa"/>
            <w:shd w:val="clear" w:color="auto" w:fill="auto"/>
            <w:noWrap/>
            <w:vAlign w:val="bottom"/>
          </w:tcPr>
          <w:p w:rsidR="003D49B2" w:rsidRPr="007251E2" w:rsidRDefault="003D49B2" w:rsidP="004A365D">
            <w:pPr>
              <w:pStyle w:val="TableText"/>
              <w:rPr>
                <w:vertAlign w:val="superscript"/>
              </w:rPr>
            </w:pPr>
            <w:r>
              <w:t xml:space="preserve">Property, plant and equipment </w:t>
            </w:r>
            <w:r w:rsidRPr="003D49B2">
              <w:rPr>
                <w:vertAlign w:val="superscript"/>
              </w:rPr>
              <w:t>(a)</w:t>
            </w:r>
          </w:p>
        </w:tc>
        <w:tc>
          <w:tcPr>
            <w:tcW w:w="1155" w:type="dxa"/>
            <w:shd w:val="clear" w:color="auto" w:fill="E0E0E0"/>
            <w:noWrap/>
            <w:vAlign w:val="bottom"/>
          </w:tcPr>
          <w:p w:rsidR="003D49B2" w:rsidRPr="00F24BB3" w:rsidRDefault="003D49B2" w:rsidP="00247D18">
            <w:pPr>
              <w:pStyle w:val="TableTextRight"/>
            </w:pPr>
            <w:r w:rsidRPr="00F24BB3">
              <w:t>519.7</w:t>
            </w:r>
          </w:p>
        </w:tc>
        <w:tc>
          <w:tcPr>
            <w:tcW w:w="1155" w:type="dxa"/>
            <w:shd w:val="clear" w:color="auto" w:fill="auto"/>
            <w:noWrap/>
            <w:vAlign w:val="bottom"/>
          </w:tcPr>
          <w:p w:rsidR="003D49B2" w:rsidRPr="00F24BB3" w:rsidRDefault="003D49B2" w:rsidP="00247D18">
            <w:pPr>
              <w:pStyle w:val="TableTextRight"/>
            </w:pPr>
            <w:r w:rsidRPr="00F24BB3">
              <w:t>572.0</w:t>
            </w:r>
          </w:p>
        </w:tc>
        <w:tc>
          <w:tcPr>
            <w:tcW w:w="1156" w:type="dxa"/>
            <w:shd w:val="clear" w:color="auto" w:fill="E0E0E0"/>
            <w:noWrap/>
            <w:vAlign w:val="bottom"/>
          </w:tcPr>
          <w:p w:rsidR="003D49B2" w:rsidRPr="00F24BB3" w:rsidRDefault="003D49B2" w:rsidP="00247D18">
            <w:pPr>
              <w:pStyle w:val="TableTextRight"/>
            </w:pPr>
            <w:r w:rsidRPr="00F24BB3">
              <w:t>( 9.1)</w:t>
            </w:r>
          </w:p>
        </w:tc>
      </w:tr>
      <w:tr w:rsidR="003D49B2" w:rsidRPr="00AF2974" w:rsidTr="004A365D">
        <w:trPr>
          <w:trHeight w:val="270"/>
        </w:trPr>
        <w:tc>
          <w:tcPr>
            <w:tcW w:w="4244" w:type="dxa"/>
            <w:shd w:val="clear" w:color="auto" w:fill="auto"/>
            <w:noWrap/>
            <w:vAlign w:val="bottom"/>
          </w:tcPr>
          <w:p w:rsidR="003D49B2" w:rsidRPr="00077F88" w:rsidRDefault="003D49B2" w:rsidP="004A365D">
            <w:pPr>
              <w:pStyle w:val="TableText"/>
            </w:pPr>
            <w:r w:rsidRPr="00077F88">
              <w:t>Intangible assets</w:t>
            </w:r>
            <w:r>
              <w:t xml:space="preserve"> </w:t>
            </w:r>
            <w:r w:rsidRPr="003D49B2">
              <w:rPr>
                <w:vertAlign w:val="superscript"/>
              </w:rPr>
              <w:t>(a)</w:t>
            </w:r>
          </w:p>
        </w:tc>
        <w:tc>
          <w:tcPr>
            <w:tcW w:w="1155" w:type="dxa"/>
            <w:shd w:val="clear" w:color="auto" w:fill="E0E0E0"/>
            <w:noWrap/>
            <w:vAlign w:val="bottom"/>
          </w:tcPr>
          <w:p w:rsidR="003D49B2" w:rsidRPr="00F24BB3" w:rsidRDefault="003D49B2" w:rsidP="00247D18">
            <w:pPr>
              <w:pStyle w:val="TableTextRight"/>
            </w:pPr>
            <w:r w:rsidRPr="00F24BB3">
              <w:t>18.0</w:t>
            </w:r>
          </w:p>
        </w:tc>
        <w:tc>
          <w:tcPr>
            <w:tcW w:w="1155" w:type="dxa"/>
            <w:shd w:val="clear" w:color="auto" w:fill="auto"/>
            <w:noWrap/>
            <w:vAlign w:val="bottom"/>
          </w:tcPr>
          <w:p w:rsidR="003D49B2" w:rsidRPr="00F24BB3" w:rsidRDefault="003D49B2" w:rsidP="00247D18">
            <w:pPr>
              <w:pStyle w:val="TableTextRight"/>
            </w:pPr>
            <w:r w:rsidRPr="00F24BB3">
              <w:t>34.1</w:t>
            </w:r>
          </w:p>
        </w:tc>
        <w:tc>
          <w:tcPr>
            <w:tcW w:w="1156" w:type="dxa"/>
            <w:shd w:val="clear" w:color="auto" w:fill="E0E0E0"/>
            <w:noWrap/>
            <w:vAlign w:val="bottom"/>
          </w:tcPr>
          <w:p w:rsidR="003D49B2" w:rsidRPr="00F24BB3" w:rsidRDefault="003D49B2" w:rsidP="00247D18">
            <w:pPr>
              <w:pStyle w:val="TableTextRight"/>
            </w:pPr>
            <w:r w:rsidRPr="00F24BB3">
              <w:t>( 47.1)</w:t>
            </w:r>
          </w:p>
        </w:tc>
      </w:tr>
      <w:tr w:rsidR="003D49B2" w:rsidRPr="00AF2974" w:rsidTr="004A365D">
        <w:trPr>
          <w:trHeight w:val="270"/>
        </w:trPr>
        <w:tc>
          <w:tcPr>
            <w:tcW w:w="4244" w:type="dxa"/>
            <w:shd w:val="clear" w:color="auto" w:fill="auto"/>
            <w:noWrap/>
            <w:vAlign w:val="bottom"/>
          </w:tcPr>
          <w:p w:rsidR="003D49B2" w:rsidRPr="00077F88" w:rsidRDefault="003D49B2" w:rsidP="004A365D">
            <w:pPr>
              <w:pStyle w:val="TableText"/>
            </w:pPr>
            <w:r w:rsidRPr="00077F88">
              <w:t>Other assets</w:t>
            </w:r>
            <w:r>
              <w:t xml:space="preserve"> </w:t>
            </w:r>
            <w:r w:rsidRPr="003D49B2">
              <w:rPr>
                <w:vertAlign w:val="superscript"/>
              </w:rPr>
              <w:t>(a)</w:t>
            </w:r>
          </w:p>
        </w:tc>
        <w:tc>
          <w:tcPr>
            <w:tcW w:w="1155" w:type="dxa"/>
            <w:shd w:val="clear" w:color="auto" w:fill="E0E0E0"/>
            <w:noWrap/>
            <w:vAlign w:val="bottom"/>
          </w:tcPr>
          <w:p w:rsidR="003D49B2" w:rsidRPr="00F24BB3" w:rsidRDefault="003D49B2" w:rsidP="00247D18">
            <w:pPr>
              <w:pStyle w:val="TableTextRight"/>
            </w:pPr>
            <w:r w:rsidRPr="00F24BB3">
              <w:t>7.0</w:t>
            </w:r>
          </w:p>
        </w:tc>
        <w:tc>
          <w:tcPr>
            <w:tcW w:w="1155" w:type="dxa"/>
            <w:shd w:val="clear" w:color="auto" w:fill="auto"/>
            <w:noWrap/>
            <w:vAlign w:val="bottom"/>
          </w:tcPr>
          <w:p w:rsidR="003D49B2" w:rsidRPr="00F24BB3" w:rsidRDefault="003D49B2" w:rsidP="00247D18">
            <w:pPr>
              <w:pStyle w:val="TableTextRight"/>
            </w:pPr>
            <w:r w:rsidRPr="00F24BB3">
              <w:t>19.6</w:t>
            </w:r>
          </w:p>
        </w:tc>
        <w:tc>
          <w:tcPr>
            <w:tcW w:w="1156" w:type="dxa"/>
            <w:shd w:val="clear" w:color="auto" w:fill="E0E0E0"/>
            <w:noWrap/>
            <w:vAlign w:val="bottom"/>
          </w:tcPr>
          <w:p w:rsidR="003D49B2" w:rsidRPr="00F24BB3" w:rsidRDefault="003D49B2" w:rsidP="00247D18">
            <w:pPr>
              <w:pStyle w:val="TableTextRight"/>
            </w:pPr>
            <w:r w:rsidRPr="00F24BB3">
              <w:t>( 64.4)</w:t>
            </w:r>
          </w:p>
        </w:tc>
      </w:tr>
      <w:tr w:rsidR="003D49B2" w:rsidRPr="003D49B2" w:rsidTr="004A365D">
        <w:trPr>
          <w:trHeight w:val="270"/>
        </w:trPr>
        <w:tc>
          <w:tcPr>
            <w:tcW w:w="4244" w:type="dxa"/>
            <w:shd w:val="clear" w:color="auto" w:fill="auto"/>
            <w:noWrap/>
            <w:vAlign w:val="bottom"/>
          </w:tcPr>
          <w:p w:rsidR="003D49B2" w:rsidRPr="00077F88" w:rsidRDefault="003D49B2" w:rsidP="004A365D">
            <w:pPr>
              <w:pStyle w:val="TableText"/>
              <w:rPr>
                <w:b/>
              </w:rPr>
            </w:pPr>
            <w:r w:rsidRPr="00077F88">
              <w:rPr>
                <w:b/>
              </w:rPr>
              <w:t>Total non</w:t>
            </w:r>
            <w:r w:rsidR="002F651E">
              <w:rPr>
                <w:b/>
              </w:rPr>
              <w:noBreakHyphen/>
            </w:r>
            <w:r w:rsidRPr="00077F88">
              <w:rPr>
                <w:b/>
              </w:rPr>
              <w:t>financial assets</w:t>
            </w:r>
          </w:p>
        </w:tc>
        <w:tc>
          <w:tcPr>
            <w:tcW w:w="1155" w:type="dxa"/>
            <w:shd w:val="clear" w:color="auto" w:fill="E0E0E0"/>
            <w:noWrap/>
            <w:vAlign w:val="bottom"/>
          </w:tcPr>
          <w:p w:rsidR="003D49B2" w:rsidRPr="003D49B2" w:rsidRDefault="003D49B2" w:rsidP="00247D18">
            <w:pPr>
              <w:pStyle w:val="TableTextRight"/>
              <w:rPr>
                <w:b/>
              </w:rPr>
            </w:pPr>
            <w:r w:rsidRPr="003D49B2">
              <w:rPr>
                <w:b/>
              </w:rPr>
              <w:t>550.9</w:t>
            </w:r>
          </w:p>
        </w:tc>
        <w:tc>
          <w:tcPr>
            <w:tcW w:w="1155" w:type="dxa"/>
            <w:shd w:val="clear" w:color="auto" w:fill="auto"/>
            <w:noWrap/>
            <w:vAlign w:val="bottom"/>
          </w:tcPr>
          <w:p w:rsidR="003D49B2" w:rsidRPr="003D49B2" w:rsidRDefault="003D49B2" w:rsidP="00247D18">
            <w:pPr>
              <w:pStyle w:val="TableTextRight"/>
              <w:rPr>
                <w:b/>
              </w:rPr>
            </w:pPr>
            <w:r w:rsidRPr="003D49B2">
              <w:rPr>
                <w:b/>
              </w:rPr>
              <w:t>642.0</w:t>
            </w:r>
          </w:p>
        </w:tc>
        <w:tc>
          <w:tcPr>
            <w:tcW w:w="1156" w:type="dxa"/>
            <w:shd w:val="clear" w:color="auto" w:fill="E0E0E0"/>
            <w:noWrap/>
            <w:vAlign w:val="bottom"/>
          </w:tcPr>
          <w:p w:rsidR="003D49B2" w:rsidRPr="003D49B2" w:rsidRDefault="003D49B2" w:rsidP="00247D18">
            <w:pPr>
              <w:pStyle w:val="TableTextRight"/>
              <w:rPr>
                <w:b/>
              </w:rPr>
            </w:pPr>
            <w:r w:rsidRPr="003D49B2">
              <w:rPr>
                <w:b/>
              </w:rPr>
              <w:t>( 14.2)</w:t>
            </w:r>
          </w:p>
        </w:tc>
      </w:tr>
      <w:tr w:rsidR="003D49B2" w:rsidRPr="003D49B2" w:rsidTr="004A365D">
        <w:trPr>
          <w:trHeight w:val="255"/>
        </w:trPr>
        <w:tc>
          <w:tcPr>
            <w:tcW w:w="4244" w:type="dxa"/>
            <w:shd w:val="clear" w:color="auto" w:fill="auto"/>
            <w:noWrap/>
            <w:vAlign w:val="bottom"/>
          </w:tcPr>
          <w:p w:rsidR="003D49B2" w:rsidRPr="00077F88" w:rsidRDefault="003D49B2" w:rsidP="004A365D">
            <w:pPr>
              <w:pStyle w:val="TableText"/>
              <w:rPr>
                <w:b/>
              </w:rPr>
            </w:pPr>
            <w:r w:rsidRPr="00077F88">
              <w:rPr>
                <w:b/>
              </w:rPr>
              <w:t>Total assets</w:t>
            </w:r>
          </w:p>
        </w:tc>
        <w:tc>
          <w:tcPr>
            <w:tcW w:w="1155" w:type="dxa"/>
            <w:shd w:val="clear" w:color="auto" w:fill="E0E0E0"/>
            <w:noWrap/>
            <w:vAlign w:val="bottom"/>
          </w:tcPr>
          <w:p w:rsidR="003D49B2" w:rsidRPr="003D49B2" w:rsidRDefault="003D49B2" w:rsidP="00247D18">
            <w:pPr>
              <w:pStyle w:val="TableTextRight"/>
              <w:rPr>
                <w:b/>
              </w:rPr>
            </w:pPr>
            <w:r>
              <w:rPr>
                <w:b/>
              </w:rPr>
              <w:t>1 </w:t>
            </w:r>
            <w:r w:rsidRPr="003D49B2">
              <w:rPr>
                <w:b/>
              </w:rPr>
              <w:t>006.5</w:t>
            </w:r>
          </w:p>
        </w:tc>
        <w:tc>
          <w:tcPr>
            <w:tcW w:w="1155" w:type="dxa"/>
            <w:shd w:val="clear" w:color="auto" w:fill="auto"/>
            <w:noWrap/>
            <w:vAlign w:val="bottom"/>
          </w:tcPr>
          <w:p w:rsidR="003D49B2" w:rsidRPr="003D49B2" w:rsidRDefault="003D49B2" w:rsidP="003D49B2">
            <w:pPr>
              <w:pStyle w:val="TableTextRight"/>
              <w:rPr>
                <w:b/>
              </w:rPr>
            </w:pPr>
            <w:r w:rsidRPr="003D49B2">
              <w:rPr>
                <w:b/>
              </w:rPr>
              <w:t>1</w:t>
            </w:r>
            <w:r>
              <w:rPr>
                <w:b/>
              </w:rPr>
              <w:t> </w:t>
            </w:r>
            <w:r w:rsidRPr="003D49B2">
              <w:rPr>
                <w:b/>
              </w:rPr>
              <w:t>102.6</w:t>
            </w:r>
          </w:p>
        </w:tc>
        <w:tc>
          <w:tcPr>
            <w:tcW w:w="1156" w:type="dxa"/>
            <w:shd w:val="clear" w:color="auto" w:fill="E0E0E0"/>
            <w:noWrap/>
            <w:vAlign w:val="bottom"/>
          </w:tcPr>
          <w:p w:rsidR="003D49B2" w:rsidRPr="003D49B2" w:rsidRDefault="003D49B2" w:rsidP="00247D18">
            <w:pPr>
              <w:pStyle w:val="TableTextRight"/>
              <w:rPr>
                <w:b/>
              </w:rPr>
            </w:pPr>
            <w:r w:rsidRPr="003D49B2">
              <w:rPr>
                <w:b/>
              </w:rPr>
              <w:t>( 8.7)</w:t>
            </w: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rPr>
                <w:b/>
              </w:rPr>
            </w:pPr>
            <w:r w:rsidRPr="00077F88">
              <w:rPr>
                <w:b/>
              </w:rPr>
              <w:t>Liabilities</w:t>
            </w: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r w:rsidRPr="00077F88">
              <w:t>Payables</w:t>
            </w:r>
          </w:p>
        </w:tc>
        <w:tc>
          <w:tcPr>
            <w:tcW w:w="1155" w:type="dxa"/>
            <w:shd w:val="clear" w:color="auto" w:fill="E0E0E0"/>
            <w:noWrap/>
            <w:vAlign w:val="bottom"/>
          </w:tcPr>
          <w:p w:rsidR="003D49B2" w:rsidRPr="00F24BB3" w:rsidRDefault="003D49B2" w:rsidP="00247D18">
            <w:pPr>
              <w:pStyle w:val="TableTextRight"/>
            </w:pPr>
            <w:r w:rsidRPr="00F24BB3">
              <w:t>78.5</w:t>
            </w:r>
          </w:p>
        </w:tc>
        <w:tc>
          <w:tcPr>
            <w:tcW w:w="1155" w:type="dxa"/>
            <w:shd w:val="clear" w:color="auto" w:fill="auto"/>
            <w:noWrap/>
            <w:vAlign w:val="bottom"/>
          </w:tcPr>
          <w:p w:rsidR="003D49B2" w:rsidRPr="00F24BB3" w:rsidRDefault="003D49B2" w:rsidP="00247D18">
            <w:pPr>
              <w:pStyle w:val="TableTextRight"/>
            </w:pPr>
            <w:r w:rsidRPr="00F24BB3">
              <w:t>101.4</w:t>
            </w:r>
          </w:p>
        </w:tc>
        <w:tc>
          <w:tcPr>
            <w:tcW w:w="1156" w:type="dxa"/>
            <w:shd w:val="clear" w:color="auto" w:fill="E0E0E0"/>
            <w:noWrap/>
            <w:vAlign w:val="bottom"/>
          </w:tcPr>
          <w:p w:rsidR="003D49B2" w:rsidRPr="00F24BB3" w:rsidRDefault="003D49B2" w:rsidP="00247D18">
            <w:pPr>
              <w:pStyle w:val="TableTextRight"/>
            </w:pPr>
            <w:r w:rsidRPr="00F24BB3">
              <w:t>( 22.5)</w:t>
            </w:r>
          </w:p>
        </w:tc>
      </w:tr>
      <w:tr w:rsidR="003D49B2" w:rsidRPr="00AF2974" w:rsidTr="004A365D">
        <w:trPr>
          <w:trHeight w:val="270"/>
        </w:trPr>
        <w:tc>
          <w:tcPr>
            <w:tcW w:w="4244" w:type="dxa"/>
            <w:shd w:val="clear" w:color="auto" w:fill="auto"/>
            <w:noWrap/>
            <w:vAlign w:val="bottom"/>
          </w:tcPr>
          <w:p w:rsidR="003D49B2" w:rsidRPr="00077F88" w:rsidRDefault="003D49B2" w:rsidP="004A365D">
            <w:pPr>
              <w:pStyle w:val="TableText"/>
            </w:pPr>
            <w:r w:rsidRPr="00077F88">
              <w:t>Borrowings</w:t>
            </w:r>
          </w:p>
        </w:tc>
        <w:tc>
          <w:tcPr>
            <w:tcW w:w="1155" w:type="dxa"/>
            <w:shd w:val="clear" w:color="auto" w:fill="E0E0E0"/>
            <w:noWrap/>
            <w:vAlign w:val="bottom"/>
          </w:tcPr>
          <w:p w:rsidR="003D49B2" w:rsidRPr="00F24BB3" w:rsidRDefault="003D49B2" w:rsidP="00247D18">
            <w:pPr>
              <w:pStyle w:val="TableTextRight"/>
            </w:pPr>
            <w:r w:rsidRPr="00F24BB3">
              <w:t>223.4</w:t>
            </w:r>
          </w:p>
        </w:tc>
        <w:tc>
          <w:tcPr>
            <w:tcW w:w="1155" w:type="dxa"/>
            <w:shd w:val="clear" w:color="auto" w:fill="auto"/>
            <w:noWrap/>
            <w:vAlign w:val="bottom"/>
          </w:tcPr>
          <w:p w:rsidR="003D49B2" w:rsidRPr="00F24BB3" w:rsidRDefault="003D49B2" w:rsidP="00247D18">
            <w:pPr>
              <w:pStyle w:val="TableTextRight"/>
            </w:pPr>
            <w:r w:rsidRPr="00F24BB3">
              <w:t>235.8</w:t>
            </w:r>
          </w:p>
        </w:tc>
        <w:tc>
          <w:tcPr>
            <w:tcW w:w="1156" w:type="dxa"/>
            <w:shd w:val="clear" w:color="auto" w:fill="E0E0E0"/>
            <w:noWrap/>
            <w:vAlign w:val="bottom"/>
          </w:tcPr>
          <w:p w:rsidR="003D49B2" w:rsidRPr="00F24BB3" w:rsidRDefault="003D49B2" w:rsidP="00247D18">
            <w:pPr>
              <w:pStyle w:val="TableTextRight"/>
            </w:pPr>
            <w:r w:rsidRPr="00F24BB3">
              <w:t>( 5.3)</w:t>
            </w:r>
          </w:p>
        </w:tc>
      </w:tr>
      <w:tr w:rsidR="003D49B2" w:rsidRPr="00AF2974" w:rsidTr="004A365D">
        <w:trPr>
          <w:trHeight w:val="270"/>
        </w:trPr>
        <w:tc>
          <w:tcPr>
            <w:tcW w:w="4244" w:type="dxa"/>
            <w:shd w:val="clear" w:color="auto" w:fill="auto"/>
            <w:noWrap/>
            <w:vAlign w:val="bottom"/>
          </w:tcPr>
          <w:p w:rsidR="003D49B2" w:rsidRPr="00077F88" w:rsidRDefault="003D49B2" w:rsidP="004A365D">
            <w:pPr>
              <w:pStyle w:val="TableText"/>
            </w:pPr>
            <w:r w:rsidRPr="00077F88">
              <w:t>Provisions</w:t>
            </w:r>
          </w:p>
        </w:tc>
        <w:tc>
          <w:tcPr>
            <w:tcW w:w="1155" w:type="dxa"/>
            <w:shd w:val="clear" w:color="auto" w:fill="E0E0E0"/>
            <w:noWrap/>
            <w:vAlign w:val="bottom"/>
          </w:tcPr>
          <w:p w:rsidR="003D49B2" w:rsidRPr="00F24BB3" w:rsidRDefault="003D49B2" w:rsidP="00247D18">
            <w:pPr>
              <w:pStyle w:val="TableTextRight"/>
            </w:pPr>
            <w:r w:rsidRPr="00F24BB3">
              <w:t>35.5</w:t>
            </w:r>
          </w:p>
        </w:tc>
        <w:tc>
          <w:tcPr>
            <w:tcW w:w="1155" w:type="dxa"/>
            <w:shd w:val="clear" w:color="auto" w:fill="auto"/>
            <w:noWrap/>
            <w:vAlign w:val="bottom"/>
          </w:tcPr>
          <w:p w:rsidR="003D49B2" w:rsidRPr="00F24BB3" w:rsidRDefault="003D49B2" w:rsidP="00247D18">
            <w:pPr>
              <w:pStyle w:val="TableTextRight"/>
            </w:pPr>
            <w:r w:rsidRPr="00F24BB3">
              <w:t>51.2</w:t>
            </w:r>
          </w:p>
        </w:tc>
        <w:tc>
          <w:tcPr>
            <w:tcW w:w="1156" w:type="dxa"/>
            <w:shd w:val="clear" w:color="auto" w:fill="E0E0E0"/>
            <w:noWrap/>
            <w:vAlign w:val="bottom"/>
          </w:tcPr>
          <w:p w:rsidR="003D49B2" w:rsidRPr="00F24BB3" w:rsidRDefault="003D49B2" w:rsidP="00247D18">
            <w:pPr>
              <w:pStyle w:val="TableTextRight"/>
            </w:pPr>
            <w:r w:rsidRPr="00F24BB3">
              <w:t>( 30.7)</w:t>
            </w:r>
          </w:p>
        </w:tc>
      </w:tr>
      <w:tr w:rsidR="003D49B2" w:rsidRPr="003D49B2" w:rsidTr="004A365D">
        <w:trPr>
          <w:trHeight w:val="270"/>
        </w:trPr>
        <w:tc>
          <w:tcPr>
            <w:tcW w:w="4244" w:type="dxa"/>
            <w:shd w:val="clear" w:color="auto" w:fill="auto"/>
            <w:noWrap/>
            <w:vAlign w:val="bottom"/>
          </w:tcPr>
          <w:p w:rsidR="003D49B2" w:rsidRPr="00077F88" w:rsidRDefault="003D49B2" w:rsidP="004A365D">
            <w:pPr>
              <w:pStyle w:val="TableText"/>
              <w:rPr>
                <w:b/>
              </w:rPr>
            </w:pPr>
            <w:r w:rsidRPr="00077F88">
              <w:rPr>
                <w:b/>
              </w:rPr>
              <w:t>Total liabilities</w:t>
            </w:r>
          </w:p>
        </w:tc>
        <w:tc>
          <w:tcPr>
            <w:tcW w:w="1155" w:type="dxa"/>
            <w:shd w:val="clear" w:color="auto" w:fill="E0E0E0"/>
            <w:noWrap/>
            <w:vAlign w:val="bottom"/>
          </w:tcPr>
          <w:p w:rsidR="003D49B2" w:rsidRPr="003D49B2" w:rsidRDefault="003D49B2" w:rsidP="00247D18">
            <w:pPr>
              <w:pStyle w:val="TableTextRight"/>
              <w:rPr>
                <w:b/>
              </w:rPr>
            </w:pPr>
            <w:r w:rsidRPr="003D49B2">
              <w:rPr>
                <w:b/>
              </w:rPr>
              <w:t>337.4</w:t>
            </w:r>
          </w:p>
        </w:tc>
        <w:tc>
          <w:tcPr>
            <w:tcW w:w="1155" w:type="dxa"/>
            <w:shd w:val="clear" w:color="auto" w:fill="auto"/>
            <w:noWrap/>
            <w:vAlign w:val="bottom"/>
          </w:tcPr>
          <w:p w:rsidR="003D49B2" w:rsidRPr="003D49B2" w:rsidRDefault="003D49B2" w:rsidP="00247D18">
            <w:pPr>
              <w:pStyle w:val="TableTextRight"/>
              <w:rPr>
                <w:b/>
              </w:rPr>
            </w:pPr>
            <w:r w:rsidRPr="003D49B2">
              <w:rPr>
                <w:b/>
              </w:rPr>
              <w:t>388.4</w:t>
            </w:r>
          </w:p>
        </w:tc>
        <w:tc>
          <w:tcPr>
            <w:tcW w:w="1156" w:type="dxa"/>
            <w:shd w:val="clear" w:color="auto" w:fill="E0E0E0"/>
            <w:noWrap/>
            <w:vAlign w:val="bottom"/>
          </w:tcPr>
          <w:p w:rsidR="003D49B2" w:rsidRPr="003D49B2" w:rsidRDefault="003D49B2" w:rsidP="00247D18">
            <w:pPr>
              <w:pStyle w:val="TableTextRight"/>
              <w:rPr>
                <w:b/>
              </w:rPr>
            </w:pPr>
            <w:r w:rsidRPr="003D49B2">
              <w:rPr>
                <w:b/>
              </w:rPr>
              <w:t>( 13.1)</w:t>
            </w:r>
          </w:p>
        </w:tc>
      </w:tr>
      <w:tr w:rsidR="003D49B2" w:rsidRPr="003D49B2" w:rsidTr="004A365D">
        <w:trPr>
          <w:trHeight w:val="270"/>
        </w:trPr>
        <w:tc>
          <w:tcPr>
            <w:tcW w:w="4244" w:type="dxa"/>
            <w:shd w:val="clear" w:color="auto" w:fill="auto"/>
            <w:noWrap/>
            <w:vAlign w:val="bottom"/>
          </w:tcPr>
          <w:p w:rsidR="003D49B2" w:rsidRPr="00077F88" w:rsidRDefault="003D49B2" w:rsidP="004A365D">
            <w:pPr>
              <w:pStyle w:val="TableText"/>
              <w:rPr>
                <w:b/>
              </w:rPr>
            </w:pPr>
            <w:r w:rsidRPr="00077F88">
              <w:rPr>
                <w:b/>
              </w:rPr>
              <w:t>Net assets</w:t>
            </w:r>
          </w:p>
        </w:tc>
        <w:tc>
          <w:tcPr>
            <w:tcW w:w="1155" w:type="dxa"/>
            <w:shd w:val="clear" w:color="auto" w:fill="E0E0E0"/>
            <w:noWrap/>
            <w:vAlign w:val="bottom"/>
          </w:tcPr>
          <w:p w:rsidR="003D49B2" w:rsidRPr="003D49B2" w:rsidRDefault="003D49B2" w:rsidP="00247D18">
            <w:pPr>
              <w:pStyle w:val="TableTextRight"/>
              <w:rPr>
                <w:b/>
              </w:rPr>
            </w:pPr>
            <w:r w:rsidRPr="003D49B2">
              <w:rPr>
                <w:b/>
              </w:rPr>
              <w:t>669.1</w:t>
            </w:r>
          </w:p>
        </w:tc>
        <w:tc>
          <w:tcPr>
            <w:tcW w:w="1155" w:type="dxa"/>
            <w:shd w:val="clear" w:color="auto" w:fill="auto"/>
            <w:noWrap/>
            <w:vAlign w:val="bottom"/>
          </w:tcPr>
          <w:p w:rsidR="003D49B2" w:rsidRPr="003D49B2" w:rsidRDefault="003D49B2" w:rsidP="00247D18">
            <w:pPr>
              <w:pStyle w:val="TableTextRight"/>
              <w:rPr>
                <w:b/>
              </w:rPr>
            </w:pPr>
            <w:r w:rsidRPr="003D49B2">
              <w:rPr>
                <w:b/>
              </w:rPr>
              <w:t>714.2</w:t>
            </w:r>
          </w:p>
        </w:tc>
        <w:tc>
          <w:tcPr>
            <w:tcW w:w="1156" w:type="dxa"/>
            <w:shd w:val="clear" w:color="auto" w:fill="E0E0E0"/>
            <w:noWrap/>
            <w:vAlign w:val="bottom"/>
          </w:tcPr>
          <w:p w:rsidR="003D49B2" w:rsidRPr="003D49B2" w:rsidRDefault="003D49B2" w:rsidP="00247D18">
            <w:pPr>
              <w:pStyle w:val="TableTextRight"/>
              <w:rPr>
                <w:b/>
              </w:rPr>
            </w:pPr>
            <w:r w:rsidRPr="003D49B2">
              <w:rPr>
                <w:b/>
              </w:rPr>
              <w:t>( 6.3)</w:t>
            </w:r>
          </w:p>
        </w:tc>
      </w:tr>
      <w:tr w:rsidR="003D49B2" w:rsidRPr="00AF2974" w:rsidTr="004A365D">
        <w:trPr>
          <w:trHeight w:val="255"/>
        </w:trPr>
        <w:tc>
          <w:tcPr>
            <w:tcW w:w="4244" w:type="dxa"/>
            <w:shd w:val="clear" w:color="auto" w:fill="auto"/>
            <w:noWrap/>
            <w:vAlign w:val="bottom"/>
          </w:tcPr>
          <w:p w:rsidR="003D49B2" w:rsidRPr="00077F88" w:rsidRDefault="003D49B2" w:rsidP="004A365D">
            <w:pPr>
              <w:pStyle w:val="TableText"/>
            </w:pP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85"/>
        </w:trPr>
        <w:tc>
          <w:tcPr>
            <w:tcW w:w="4244" w:type="dxa"/>
            <w:shd w:val="clear" w:color="auto" w:fill="auto"/>
            <w:noWrap/>
            <w:vAlign w:val="bottom"/>
          </w:tcPr>
          <w:p w:rsidR="003D49B2" w:rsidRPr="00077F88" w:rsidRDefault="003D49B2" w:rsidP="004A365D">
            <w:pPr>
              <w:pStyle w:val="TableText"/>
              <w:rPr>
                <w:b/>
              </w:rPr>
            </w:pPr>
            <w:r w:rsidRPr="00077F88">
              <w:rPr>
                <w:b/>
              </w:rPr>
              <w:t>Equity</w:t>
            </w:r>
          </w:p>
        </w:tc>
        <w:tc>
          <w:tcPr>
            <w:tcW w:w="1155" w:type="dxa"/>
            <w:shd w:val="clear" w:color="auto" w:fill="E0E0E0"/>
            <w:noWrap/>
            <w:vAlign w:val="bottom"/>
          </w:tcPr>
          <w:p w:rsidR="003D49B2" w:rsidRPr="00F24BB3" w:rsidRDefault="003D49B2" w:rsidP="00247D18">
            <w:pPr>
              <w:pStyle w:val="TableTextRight"/>
            </w:pPr>
          </w:p>
        </w:tc>
        <w:tc>
          <w:tcPr>
            <w:tcW w:w="1155" w:type="dxa"/>
            <w:shd w:val="clear" w:color="auto" w:fill="auto"/>
            <w:noWrap/>
            <w:vAlign w:val="bottom"/>
          </w:tcPr>
          <w:p w:rsidR="003D49B2" w:rsidRPr="00F24BB3" w:rsidRDefault="003D49B2" w:rsidP="00247D18">
            <w:pPr>
              <w:pStyle w:val="TableTextRight"/>
            </w:pPr>
          </w:p>
        </w:tc>
        <w:tc>
          <w:tcPr>
            <w:tcW w:w="1156" w:type="dxa"/>
            <w:shd w:val="clear" w:color="auto" w:fill="E0E0E0"/>
            <w:noWrap/>
            <w:vAlign w:val="bottom"/>
          </w:tcPr>
          <w:p w:rsidR="003D49B2" w:rsidRPr="00F24BB3" w:rsidRDefault="003D49B2" w:rsidP="00247D18">
            <w:pPr>
              <w:pStyle w:val="TableTextRight"/>
            </w:pPr>
          </w:p>
        </w:tc>
      </w:tr>
      <w:tr w:rsidR="003D49B2" w:rsidRPr="00AF2974" w:rsidTr="004A365D">
        <w:trPr>
          <w:trHeight w:val="255"/>
        </w:trPr>
        <w:tc>
          <w:tcPr>
            <w:tcW w:w="4244" w:type="dxa"/>
            <w:shd w:val="clear" w:color="auto" w:fill="auto"/>
            <w:noWrap/>
            <w:vAlign w:val="bottom"/>
          </w:tcPr>
          <w:p w:rsidR="003D49B2" w:rsidRPr="00077F88" w:rsidRDefault="003D49B2" w:rsidP="000F627A">
            <w:pPr>
              <w:pStyle w:val="TableText"/>
            </w:pPr>
            <w:r>
              <w:t>Contributed capital</w:t>
            </w:r>
            <w:r w:rsidR="00D554B6">
              <w:t xml:space="preserve"> </w:t>
            </w:r>
            <w:r w:rsidR="00D554B6" w:rsidRPr="007251E2">
              <w:rPr>
                <w:vertAlign w:val="superscript"/>
              </w:rPr>
              <w:t>(</w:t>
            </w:r>
            <w:r w:rsidR="00D554B6">
              <w:rPr>
                <w:vertAlign w:val="superscript"/>
              </w:rPr>
              <w:t>a)</w:t>
            </w:r>
          </w:p>
        </w:tc>
        <w:tc>
          <w:tcPr>
            <w:tcW w:w="1155" w:type="dxa"/>
            <w:shd w:val="clear" w:color="auto" w:fill="E0E0E0"/>
            <w:noWrap/>
            <w:vAlign w:val="bottom"/>
          </w:tcPr>
          <w:p w:rsidR="003D49B2" w:rsidRPr="00F24BB3" w:rsidRDefault="003D49B2" w:rsidP="00247D18">
            <w:pPr>
              <w:pStyle w:val="TableTextRight"/>
            </w:pPr>
            <w:r w:rsidRPr="00F24BB3">
              <w:t>246.3</w:t>
            </w:r>
          </w:p>
        </w:tc>
        <w:tc>
          <w:tcPr>
            <w:tcW w:w="1155" w:type="dxa"/>
            <w:shd w:val="clear" w:color="auto" w:fill="auto"/>
            <w:noWrap/>
            <w:vAlign w:val="bottom"/>
          </w:tcPr>
          <w:p w:rsidR="003D49B2" w:rsidRPr="00F24BB3" w:rsidRDefault="003D49B2" w:rsidP="00247D18">
            <w:pPr>
              <w:pStyle w:val="TableTextRight"/>
            </w:pPr>
            <w:r w:rsidRPr="00F24BB3">
              <w:t>367.4</w:t>
            </w:r>
          </w:p>
        </w:tc>
        <w:tc>
          <w:tcPr>
            <w:tcW w:w="1156" w:type="dxa"/>
            <w:shd w:val="clear" w:color="auto" w:fill="E0E0E0"/>
            <w:noWrap/>
            <w:vAlign w:val="bottom"/>
          </w:tcPr>
          <w:p w:rsidR="003D49B2" w:rsidRPr="00F24BB3" w:rsidRDefault="003D49B2" w:rsidP="00247D18">
            <w:pPr>
              <w:pStyle w:val="TableTextRight"/>
            </w:pPr>
            <w:r w:rsidRPr="00F24BB3">
              <w:t>( 33.0)</w:t>
            </w:r>
          </w:p>
        </w:tc>
      </w:tr>
      <w:tr w:rsidR="003D49B2" w:rsidRPr="00AF2974" w:rsidTr="004A365D">
        <w:trPr>
          <w:trHeight w:val="270"/>
        </w:trPr>
        <w:tc>
          <w:tcPr>
            <w:tcW w:w="4244" w:type="dxa"/>
            <w:shd w:val="clear" w:color="auto" w:fill="auto"/>
            <w:noWrap/>
            <w:vAlign w:val="bottom"/>
          </w:tcPr>
          <w:p w:rsidR="003D49B2" w:rsidRPr="00077F88" w:rsidRDefault="003D49B2" w:rsidP="00D554B6">
            <w:pPr>
              <w:pStyle w:val="TableText"/>
            </w:pPr>
            <w:r w:rsidRPr="00077F88">
              <w:t>Reserve</w:t>
            </w:r>
            <w:r>
              <w:t>s</w:t>
            </w:r>
          </w:p>
        </w:tc>
        <w:tc>
          <w:tcPr>
            <w:tcW w:w="1155" w:type="dxa"/>
            <w:shd w:val="clear" w:color="auto" w:fill="E0E0E0"/>
            <w:noWrap/>
            <w:vAlign w:val="bottom"/>
          </w:tcPr>
          <w:p w:rsidR="003D49B2" w:rsidRPr="00F24BB3" w:rsidRDefault="003D49B2" w:rsidP="00247D18">
            <w:pPr>
              <w:pStyle w:val="TableTextRight"/>
            </w:pPr>
            <w:r w:rsidRPr="00F24BB3">
              <w:t>237.1</w:t>
            </w:r>
          </w:p>
        </w:tc>
        <w:tc>
          <w:tcPr>
            <w:tcW w:w="1155" w:type="dxa"/>
            <w:shd w:val="clear" w:color="auto" w:fill="auto"/>
            <w:noWrap/>
            <w:vAlign w:val="bottom"/>
          </w:tcPr>
          <w:p w:rsidR="003D49B2" w:rsidRPr="00F24BB3" w:rsidRDefault="003D49B2" w:rsidP="00247D18">
            <w:pPr>
              <w:pStyle w:val="TableTextRight"/>
            </w:pPr>
            <w:r w:rsidRPr="00F24BB3">
              <w:t>237.1</w:t>
            </w:r>
          </w:p>
        </w:tc>
        <w:tc>
          <w:tcPr>
            <w:tcW w:w="1156" w:type="dxa"/>
            <w:shd w:val="clear" w:color="auto" w:fill="E0E0E0"/>
            <w:noWrap/>
            <w:vAlign w:val="bottom"/>
          </w:tcPr>
          <w:p w:rsidR="003D49B2" w:rsidRPr="00F24BB3" w:rsidRDefault="003D49B2" w:rsidP="003D49B2">
            <w:pPr>
              <w:pStyle w:val="TableTextRight"/>
            </w:pPr>
            <w:r>
              <w:t>–</w:t>
            </w:r>
          </w:p>
        </w:tc>
      </w:tr>
      <w:tr w:rsidR="003D49B2" w:rsidRPr="00AF2974" w:rsidTr="004A365D">
        <w:trPr>
          <w:trHeight w:val="270"/>
        </w:trPr>
        <w:tc>
          <w:tcPr>
            <w:tcW w:w="4244" w:type="dxa"/>
            <w:shd w:val="clear" w:color="auto" w:fill="auto"/>
            <w:noWrap/>
            <w:vAlign w:val="bottom"/>
          </w:tcPr>
          <w:p w:rsidR="003D49B2" w:rsidRPr="00E60982" w:rsidRDefault="003D49B2" w:rsidP="004A365D">
            <w:pPr>
              <w:pStyle w:val="TableText"/>
            </w:pPr>
            <w:r w:rsidRPr="00E60982">
              <w:t>Accumulated surplus</w:t>
            </w:r>
            <w:r>
              <w:t xml:space="preserve"> </w:t>
            </w:r>
            <w:r w:rsidRPr="003D49B2">
              <w:rPr>
                <w:vertAlign w:val="superscript"/>
              </w:rPr>
              <w:t>(a)</w:t>
            </w:r>
          </w:p>
        </w:tc>
        <w:tc>
          <w:tcPr>
            <w:tcW w:w="1155" w:type="dxa"/>
            <w:shd w:val="clear" w:color="auto" w:fill="E0E0E0"/>
            <w:noWrap/>
            <w:vAlign w:val="bottom"/>
          </w:tcPr>
          <w:p w:rsidR="003D49B2" w:rsidRPr="00F24BB3" w:rsidRDefault="003D49B2" w:rsidP="00247D18">
            <w:pPr>
              <w:pStyle w:val="TableTextRight"/>
            </w:pPr>
            <w:r w:rsidRPr="00F24BB3">
              <w:t>185.7</w:t>
            </w:r>
          </w:p>
        </w:tc>
        <w:tc>
          <w:tcPr>
            <w:tcW w:w="1155" w:type="dxa"/>
            <w:shd w:val="clear" w:color="auto" w:fill="auto"/>
            <w:noWrap/>
            <w:vAlign w:val="bottom"/>
          </w:tcPr>
          <w:p w:rsidR="003D49B2" w:rsidRPr="00F24BB3" w:rsidRDefault="003D49B2" w:rsidP="00247D18">
            <w:pPr>
              <w:pStyle w:val="TableTextRight"/>
            </w:pPr>
            <w:r w:rsidRPr="00F24BB3">
              <w:t>109.7</w:t>
            </w:r>
          </w:p>
        </w:tc>
        <w:tc>
          <w:tcPr>
            <w:tcW w:w="1156" w:type="dxa"/>
            <w:shd w:val="clear" w:color="auto" w:fill="E0E0E0"/>
            <w:noWrap/>
            <w:vAlign w:val="bottom"/>
          </w:tcPr>
          <w:p w:rsidR="003D49B2" w:rsidRPr="00F24BB3" w:rsidRDefault="003D49B2" w:rsidP="00247D18">
            <w:pPr>
              <w:pStyle w:val="TableTextRight"/>
            </w:pPr>
            <w:r w:rsidRPr="00F24BB3">
              <w:t xml:space="preserve"> 69.3</w:t>
            </w:r>
          </w:p>
        </w:tc>
      </w:tr>
      <w:tr w:rsidR="003D49B2" w:rsidRPr="003D49B2" w:rsidTr="004A365D">
        <w:trPr>
          <w:trHeight w:val="270"/>
        </w:trPr>
        <w:tc>
          <w:tcPr>
            <w:tcW w:w="4244" w:type="dxa"/>
            <w:shd w:val="clear" w:color="auto" w:fill="auto"/>
            <w:noWrap/>
            <w:vAlign w:val="bottom"/>
          </w:tcPr>
          <w:p w:rsidR="003D49B2" w:rsidRPr="00077F88" w:rsidRDefault="003D49B2" w:rsidP="004A365D">
            <w:pPr>
              <w:pStyle w:val="TableText"/>
              <w:rPr>
                <w:b/>
              </w:rPr>
            </w:pPr>
            <w:r w:rsidRPr="00077F88">
              <w:rPr>
                <w:b/>
              </w:rPr>
              <w:t>Total equity</w:t>
            </w:r>
          </w:p>
        </w:tc>
        <w:tc>
          <w:tcPr>
            <w:tcW w:w="1155" w:type="dxa"/>
            <w:shd w:val="clear" w:color="auto" w:fill="E0E0E0"/>
            <w:noWrap/>
            <w:vAlign w:val="bottom"/>
          </w:tcPr>
          <w:p w:rsidR="003D49B2" w:rsidRPr="003D49B2" w:rsidRDefault="003D49B2" w:rsidP="00247D18">
            <w:pPr>
              <w:pStyle w:val="TableTextRight"/>
              <w:rPr>
                <w:b/>
              </w:rPr>
            </w:pPr>
            <w:r w:rsidRPr="003D49B2">
              <w:rPr>
                <w:b/>
              </w:rPr>
              <w:t>669.1</w:t>
            </w:r>
          </w:p>
        </w:tc>
        <w:tc>
          <w:tcPr>
            <w:tcW w:w="1155" w:type="dxa"/>
            <w:shd w:val="clear" w:color="auto" w:fill="auto"/>
            <w:noWrap/>
            <w:vAlign w:val="bottom"/>
          </w:tcPr>
          <w:p w:rsidR="003D49B2" w:rsidRPr="003D49B2" w:rsidRDefault="003D49B2" w:rsidP="00247D18">
            <w:pPr>
              <w:pStyle w:val="TableTextRight"/>
              <w:rPr>
                <w:b/>
              </w:rPr>
            </w:pPr>
            <w:r w:rsidRPr="003D49B2">
              <w:rPr>
                <w:b/>
              </w:rPr>
              <w:t>714.2</w:t>
            </w:r>
          </w:p>
        </w:tc>
        <w:tc>
          <w:tcPr>
            <w:tcW w:w="1156" w:type="dxa"/>
            <w:shd w:val="clear" w:color="auto" w:fill="E0E0E0"/>
            <w:noWrap/>
            <w:vAlign w:val="bottom"/>
          </w:tcPr>
          <w:p w:rsidR="003D49B2" w:rsidRPr="003D49B2" w:rsidRDefault="003D49B2" w:rsidP="00247D18">
            <w:pPr>
              <w:pStyle w:val="TableTextRight"/>
              <w:rPr>
                <w:b/>
              </w:rPr>
            </w:pPr>
            <w:r w:rsidRPr="003D49B2">
              <w:rPr>
                <w:b/>
              </w:rPr>
              <w:t>( 6.3)</w:t>
            </w:r>
          </w:p>
        </w:tc>
      </w:tr>
    </w:tbl>
    <w:p w:rsidR="00A11478" w:rsidRDefault="009A1AFE" w:rsidP="009A1AFE">
      <w:pPr>
        <w:pStyle w:val="Notes"/>
      </w:pPr>
      <w:r>
        <w:t>Note:</w:t>
      </w:r>
    </w:p>
    <w:p w:rsidR="009A1AFE" w:rsidRPr="00AF2974" w:rsidRDefault="009A1AFE" w:rsidP="009A1AFE">
      <w:pPr>
        <w:pStyle w:val="Notes"/>
      </w:pPr>
      <w:r>
        <w:t xml:space="preserve">(a) </w:t>
      </w:r>
      <w:r w:rsidRPr="009A1AFE">
        <w:t>The variations in property, plant and equipment, intangible assets, other assets, contributed capital and accumulated surplus largely reflect the transfer of CenITex during the year, from the Department to the Department of State Development, Business and Innovation, in accordance with a variation to the Order in Council</w:t>
      </w:r>
      <w:r w:rsidRPr="009A1AFE">
        <w:rPr>
          <w:i/>
        </w:rPr>
        <w:t xml:space="preserve"> State Owned Enterprises (State Body – CenITex) Order 2008</w:t>
      </w:r>
      <w:r w:rsidRPr="009A1AFE">
        <w:t>. This transfer was not reflected in the budget papers.</w:t>
      </w:r>
    </w:p>
    <w:p w:rsidR="00B01F8C" w:rsidRDefault="00A11478" w:rsidP="00B01F8C">
      <w:pPr>
        <w:pStyle w:val="Heading3"/>
      </w:pPr>
      <w:r w:rsidRPr="00AF2974">
        <w:br w:type="page"/>
      </w:r>
      <w:r w:rsidR="00B01F8C" w:rsidRPr="00AF2974">
        <w:lastRenderedPageBreak/>
        <w:t xml:space="preserve">Cash flow statement for the year ended </w:t>
      </w:r>
      <w:r w:rsidR="006B2A56">
        <w:t>30 June 2014</w:t>
      </w:r>
    </w:p>
    <w:tbl>
      <w:tblPr>
        <w:tblW w:w="7755" w:type="dxa"/>
        <w:tblLayout w:type="fixed"/>
        <w:tblLook w:val="0000" w:firstRow="0" w:lastRow="0" w:firstColumn="0" w:lastColumn="0" w:noHBand="0" w:noVBand="0"/>
      </w:tblPr>
      <w:tblGrid>
        <w:gridCol w:w="4245"/>
        <w:gridCol w:w="1170"/>
        <w:gridCol w:w="1170"/>
        <w:gridCol w:w="1170"/>
      </w:tblGrid>
      <w:tr w:rsidR="006B2A56" w:rsidRPr="00AF2974" w:rsidTr="00247D18">
        <w:trPr>
          <w:trHeight w:val="255"/>
        </w:trPr>
        <w:tc>
          <w:tcPr>
            <w:tcW w:w="4245" w:type="dxa"/>
            <w:shd w:val="clear" w:color="auto" w:fill="auto"/>
            <w:noWrap/>
            <w:vAlign w:val="bottom"/>
          </w:tcPr>
          <w:p w:rsidR="006B2A56" w:rsidRPr="00AF2974" w:rsidRDefault="006B2A56" w:rsidP="00247D18">
            <w:pPr>
              <w:pStyle w:val="TableTextHeadingLeft"/>
            </w:pPr>
            <w:r w:rsidRPr="00AF2974">
              <w:t>Controlled</w:t>
            </w:r>
          </w:p>
        </w:tc>
        <w:tc>
          <w:tcPr>
            <w:tcW w:w="1170" w:type="dxa"/>
            <w:shd w:val="clear" w:color="auto" w:fill="auto"/>
            <w:noWrap/>
            <w:vAlign w:val="bottom"/>
          </w:tcPr>
          <w:p w:rsidR="006B2A56" w:rsidRPr="00AF2974" w:rsidRDefault="006B2A56" w:rsidP="00247D18">
            <w:pPr>
              <w:pStyle w:val="TableTextHeadingRight"/>
            </w:pPr>
            <w:r>
              <w:t>2013–</w:t>
            </w:r>
            <w:r w:rsidRPr="00AF2974">
              <w:t>1</w:t>
            </w:r>
            <w:r>
              <w:t>4</w:t>
            </w:r>
            <w:r w:rsidRPr="00AF2974">
              <w:br/>
            </w:r>
            <w:r w:rsidR="00FE17AF" w:rsidRPr="00AF2974">
              <w:t>actual</w:t>
            </w:r>
          </w:p>
        </w:tc>
        <w:tc>
          <w:tcPr>
            <w:tcW w:w="1170" w:type="dxa"/>
            <w:shd w:val="clear" w:color="auto" w:fill="auto"/>
            <w:noWrap/>
            <w:vAlign w:val="bottom"/>
          </w:tcPr>
          <w:p w:rsidR="006B2A56" w:rsidRPr="00AF2974" w:rsidRDefault="006B2A56" w:rsidP="00247D18">
            <w:pPr>
              <w:pStyle w:val="TableTextHeadingRight"/>
            </w:pPr>
            <w:r>
              <w:t>2013–</w:t>
            </w:r>
            <w:r w:rsidRPr="00AF2974">
              <w:t>1</w:t>
            </w:r>
            <w:r>
              <w:t>4</w:t>
            </w:r>
            <w:r w:rsidRPr="00AF2974">
              <w:br/>
            </w:r>
            <w:r w:rsidR="00FE17AF" w:rsidRPr="00AF2974">
              <w:t>budget</w:t>
            </w:r>
          </w:p>
        </w:tc>
        <w:tc>
          <w:tcPr>
            <w:tcW w:w="1170" w:type="dxa"/>
            <w:shd w:val="clear" w:color="auto" w:fill="auto"/>
            <w:noWrap/>
            <w:vAlign w:val="bottom"/>
          </w:tcPr>
          <w:p w:rsidR="006B2A56" w:rsidRPr="00AF2974" w:rsidRDefault="006B2A56" w:rsidP="00247D18">
            <w:pPr>
              <w:pStyle w:val="TableTextHeadingRight"/>
            </w:pPr>
            <w:r w:rsidRPr="00AF2974">
              <w:t>Variation</w:t>
            </w:r>
          </w:p>
        </w:tc>
      </w:tr>
      <w:tr w:rsidR="006B2A56" w:rsidRPr="00AF2974" w:rsidTr="00247D18">
        <w:trPr>
          <w:trHeight w:val="270"/>
        </w:trPr>
        <w:tc>
          <w:tcPr>
            <w:tcW w:w="4245" w:type="dxa"/>
            <w:shd w:val="clear" w:color="auto" w:fill="auto"/>
            <w:noWrap/>
          </w:tcPr>
          <w:p w:rsidR="006B2A56" w:rsidRPr="00AF2974" w:rsidRDefault="006B2A56" w:rsidP="00247D18">
            <w:pPr>
              <w:pStyle w:val="TableText"/>
              <w:rPr>
                <w:b/>
                <w:bCs/>
              </w:rPr>
            </w:pPr>
          </w:p>
        </w:tc>
        <w:tc>
          <w:tcPr>
            <w:tcW w:w="1170" w:type="dxa"/>
            <w:shd w:val="clear" w:color="auto" w:fill="auto"/>
            <w:noWrap/>
          </w:tcPr>
          <w:p w:rsidR="006B2A56" w:rsidRPr="00AF2974" w:rsidRDefault="006B2A56" w:rsidP="00247D18">
            <w:pPr>
              <w:pStyle w:val="TableTextHeadingRight"/>
            </w:pPr>
            <w:r w:rsidRPr="00AF2974">
              <w:t>$m</w:t>
            </w:r>
          </w:p>
        </w:tc>
        <w:tc>
          <w:tcPr>
            <w:tcW w:w="1170" w:type="dxa"/>
            <w:shd w:val="clear" w:color="auto" w:fill="auto"/>
            <w:noWrap/>
          </w:tcPr>
          <w:p w:rsidR="006B2A56" w:rsidRPr="00AF2974" w:rsidRDefault="006B2A56" w:rsidP="00247D18">
            <w:pPr>
              <w:pStyle w:val="TableTextHeadingRight"/>
            </w:pPr>
            <w:r w:rsidRPr="00AF2974">
              <w:t>$m</w:t>
            </w:r>
          </w:p>
        </w:tc>
        <w:tc>
          <w:tcPr>
            <w:tcW w:w="1170" w:type="dxa"/>
            <w:shd w:val="clear" w:color="auto" w:fill="auto"/>
            <w:noWrap/>
          </w:tcPr>
          <w:p w:rsidR="006B2A56" w:rsidRPr="00AF2974" w:rsidRDefault="006B2A56" w:rsidP="00247D18">
            <w:pPr>
              <w:pStyle w:val="TableTextHeadingRight"/>
            </w:pPr>
            <w:r w:rsidRPr="00AF2974">
              <w:t xml:space="preserve">% </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Cash flows from operating activities</w:t>
            </w:r>
          </w:p>
        </w:tc>
        <w:tc>
          <w:tcPr>
            <w:tcW w:w="1170" w:type="dxa"/>
            <w:shd w:val="clear" w:color="auto" w:fill="E0E0E0"/>
            <w:noWrap/>
            <w:vAlign w:val="bottom"/>
          </w:tcPr>
          <w:p w:rsidR="006B2A56" w:rsidRPr="00D50DB8" w:rsidRDefault="006B2A56" w:rsidP="00247D18">
            <w:pPr>
              <w:pStyle w:val="TableTextRight"/>
            </w:pPr>
          </w:p>
        </w:tc>
        <w:tc>
          <w:tcPr>
            <w:tcW w:w="1170" w:type="dxa"/>
            <w:shd w:val="clear" w:color="auto" w:fill="auto"/>
            <w:noWrap/>
            <w:vAlign w:val="bottom"/>
          </w:tcPr>
          <w:p w:rsidR="006B2A56" w:rsidRPr="00D50DB8" w:rsidRDefault="006B2A56" w:rsidP="00247D18">
            <w:pPr>
              <w:pStyle w:val="TableTextRight"/>
            </w:pPr>
          </w:p>
        </w:tc>
        <w:tc>
          <w:tcPr>
            <w:tcW w:w="1170" w:type="dxa"/>
            <w:shd w:val="clear" w:color="auto" w:fill="E0E0E0"/>
            <w:noWrap/>
            <w:vAlign w:val="bottom"/>
          </w:tcPr>
          <w:p w:rsidR="006B2A56" w:rsidRPr="00D50DB8" w:rsidRDefault="006B2A56" w:rsidP="00247D18">
            <w:pPr>
              <w:pStyle w:val="TableTextRight"/>
            </w:pPr>
          </w:p>
        </w:tc>
      </w:tr>
      <w:tr w:rsidR="006B2A56" w:rsidRPr="00AF2974" w:rsidTr="00247D18">
        <w:trPr>
          <w:trHeight w:val="255"/>
        </w:trPr>
        <w:tc>
          <w:tcPr>
            <w:tcW w:w="4245" w:type="dxa"/>
            <w:shd w:val="clear" w:color="auto" w:fill="auto"/>
            <w:noWrap/>
            <w:vAlign w:val="bottom"/>
          </w:tcPr>
          <w:p w:rsidR="006B2A56" w:rsidRPr="002A0FE6" w:rsidRDefault="006B2A56" w:rsidP="00247D18">
            <w:pPr>
              <w:pStyle w:val="TableText"/>
              <w:rPr>
                <w:vertAlign w:val="superscript"/>
              </w:rPr>
            </w:pPr>
            <w:r w:rsidRPr="00D50DB8">
              <w:t>Receipts from government</w:t>
            </w:r>
          </w:p>
        </w:tc>
        <w:tc>
          <w:tcPr>
            <w:tcW w:w="1170" w:type="dxa"/>
            <w:shd w:val="clear" w:color="auto" w:fill="E0E0E0"/>
            <w:noWrap/>
            <w:vAlign w:val="bottom"/>
          </w:tcPr>
          <w:p w:rsidR="006B2A56" w:rsidRPr="00847D1A" w:rsidRDefault="006B2A56" w:rsidP="00247D18">
            <w:pPr>
              <w:pStyle w:val="TableTextRight"/>
            </w:pPr>
            <w:r w:rsidRPr="00847D1A">
              <w:t>254.8</w:t>
            </w:r>
          </w:p>
        </w:tc>
        <w:tc>
          <w:tcPr>
            <w:tcW w:w="1170" w:type="dxa"/>
            <w:shd w:val="clear" w:color="auto" w:fill="auto"/>
            <w:noWrap/>
            <w:vAlign w:val="bottom"/>
          </w:tcPr>
          <w:p w:rsidR="006B2A56" w:rsidRPr="00847D1A" w:rsidRDefault="006B2A56" w:rsidP="00247D18">
            <w:pPr>
              <w:pStyle w:val="TableTextRight"/>
            </w:pPr>
            <w:r w:rsidRPr="00847D1A">
              <w:t>247.8</w:t>
            </w:r>
          </w:p>
        </w:tc>
        <w:tc>
          <w:tcPr>
            <w:tcW w:w="1170" w:type="dxa"/>
            <w:shd w:val="clear" w:color="auto" w:fill="E0E0E0"/>
            <w:noWrap/>
            <w:vAlign w:val="bottom"/>
          </w:tcPr>
          <w:p w:rsidR="006B2A56" w:rsidRPr="00847D1A" w:rsidRDefault="006B2A56" w:rsidP="00247D18">
            <w:pPr>
              <w:pStyle w:val="TableTextRight"/>
            </w:pPr>
            <w:r w:rsidRPr="00847D1A">
              <w:t xml:space="preserve"> 2.8</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9D27ED">
              <w:t>Receipts from other entities</w:t>
            </w:r>
          </w:p>
        </w:tc>
        <w:tc>
          <w:tcPr>
            <w:tcW w:w="1170" w:type="dxa"/>
            <w:shd w:val="clear" w:color="auto" w:fill="E0E0E0"/>
            <w:noWrap/>
            <w:vAlign w:val="bottom"/>
          </w:tcPr>
          <w:p w:rsidR="006B2A56" w:rsidRPr="00847D1A" w:rsidRDefault="006B2A56" w:rsidP="00247D18">
            <w:pPr>
              <w:pStyle w:val="TableTextRight"/>
            </w:pPr>
            <w:r w:rsidRPr="00847D1A">
              <w:t>4.4</w:t>
            </w:r>
          </w:p>
        </w:tc>
        <w:tc>
          <w:tcPr>
            <w:tcW w:w="1170" w:type="dxa"/>
            <w:shd w:val="clear" w:color="auto" w:fill="auto"/>
            <w:noWrap/>
            <w:vAlign w:val="bottom"/>
          </w:tcPr>
          <w:p w:rsidR="006B2A56" w:rsidRPr="00847D1A" w:rsidRDefault="006B2A56" w:rsidP="00247D18">
            <w:pPr>
              <w:pStyle w:val="TableTextRight"/>
            </w:pPr>
            <w:r>
              <w:t>–</w:t>
            </w:r>
          </w:p>
        </w:tc>
        <w:tc>
          <w:tcPr>
            <w:tcW w:w="1170" w:type="dxa"/>
            <w:shd w:val="clear" w:color="auto" w:fill="E0E0E0"/>
            <w:noWrap/>
            <w:vAlign w:val="bottom"/>
          </w:tcPr>
          <w:p w:rsidR="006B2A56" w:rsidRPr="00847D1A" w:rsidRDefault="006B2A56" w:rsidP="00247D18">
            <w:pPr>
              <w:pStyle w:val="TableTextRight"/>
            </w:pPr>
            <w:r w:rsidRPr="00847D1A">
              <w:t>n</w:t>
            </w:r>
            <w:r>
              <w:t>/</w:t>
            </w:r>
            <w:r w:rsidRPr="00847D1A">
              <w:t>a</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9D27ED">
              <w:t>Goods and services tax recovered from the ATO</w:t>
            </w:r>
          </w:p>
        </w:tc>
        <w:tc>
          <w:tcPr>
            <w:tcW w:w="1170" w:type="dxa"/>
            <w:shd w:val="clear" w:color="auto" w:fill="E0E0E0"/>
            <w:noWrap/>
            <w:vAlign w:val="bottom"/>
          </w:tcPr>
          <w:p w:rsidR="006B2A56" w:rsidRPr="00847D1A" w:rsidRDefault="006B2A56" w:rsidP="00247D18">
            <w:pPr>
              <w:pStyle w:val="TableTextRight"/>
            </w:pPr>
            <w:r w:rsidRPr="00847D1A">
              <w:t>0.6</w:t>
            </w:r>
          </w:p>
        </w:tc>
        <w:tc>
          <w:tcPr>
            <w:tcW w:w="1170" w:type="dxa"/>
            <w:shd w:val="clear" w:color="auto" w:fill="auto"/>
            <w:noWrap/>
            <w:vAlign w:val="bottom"/>
          </w:tcPr>
          <w:p w:rsidR="006B2A56" w:rsidRPr="00847D1A" w:rsidRDefault="006B2A56" w:rsidP="00247D18">
            <w:pPr>
              <w:pStyle w:val="TableTextRight"/>
            </w:pPr>
            <w:r>
              <w:t>–</w:t>
            </w:r>
          </w:p>
        </w:tc>
        <w:tc>
          <w:tcPr>
            <w:tcW w:w="1170" w:type="dxa"/>
            <w:shd w:val="clear" w:color="auto" w:fill="E0E0E0"/>
            <w:noWrap/>
            <w:vAlign w:val="bottom"/>
          </w:tcPr>
          <w:p w:rsidR="006B2A56" w:rsidRPr="00847D1A" w:rsidRDefault="006B2A56" w:rsidP="00247D18">
            <w:pPr>
              <w:pStyle w:val="TableTextRight"/>
            </w:pPr>
            <w:r w:rsidRPr="00847D1A">
              <w:t>n</w:t>
            </w:r>
            <w:r>
              <w:t>/</w:t>
            </w:r>
            <w:r w:rsidRPr="00847D1A">
              <w:t>a</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D50DB8">
              <w:t>Interest received</w:t>
            </w:r>
          </w:p>
        </w:tc>
        <w:tc>
          <w:tcPr>
            <w:tcW w:w="1170" w:type="dxa"/>
            <w:shd w:val="clear" w:color="auto" w:fill="E0E0E0"/>
            <w:noWrap/>
            <w:vAlign w:val="bottom"/>
          </w:tcPr>
          <w:p w:rsidR="006B2A56" w:rsidRPr="00847D1A" w:rsidRDefault="006B2A56" w:rsidP="00247D18">
            <w:pPr>
              <w:pStyle w:val="TableTextRight"/>
            </w:pPr>
            <w:r w:rsidRPr="00847D1A">
              <w:t>8.5</w:t>
            </w:r>
          </w:p>
        </w:tc>
        <w:tc>
          <w:tcPr>
            <w:tcW w:w="1170" w:type="dxa"/>
            <w:shd w:val="clear" w:color="auto" w:fill="auto"/>
            <w:noWrap/>
            <w:vAlign w:val="bottom"/>
          </w:tcPr>
          <w:p w:rsidR="006B2A56" w:rsidRPr="00847D1A" w:rsidRDefault="006B2A56" w:rsidP="00247D18">
            <w:pPr>
              <w:pStyle w:val="TableTextRight"/>
            </w:pPr>
            <w:r w:rsidRPr="00847D1A">
              <w:t>12.2</w:t>
            </w:r>
          </w:p>
        </w:tc>
        <w:tc>
          <w:tcPr>
            <w:tcW w:w="1170" w:type="dxa"/>
            <w:shd w:val="clear" w:color="auto" w:fill="E0E0E0"/>
            <w:noWrap/>
            <w:vAlign w:val="bottom"/>
          </w:tcPr>
          <w:p w:rsidR="006B2A56" w:rsidRPr="00847D1A" w:rsidRDefault="006B2A56" w:rsidP="00247D18">
            <w:pPr>
              <w:pStyle w:val="TableTextRight"/>
            </w:pPr>
            <w:r w:rsidRPr="00847D1A">
              <w:t>( 30.3)</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D50DB8">
              <w:t>Other receipts</w:t>
            </w:r>
            <w:r>
              <w:rPr>
                <w:vertAlign w:val="superscript"/>
              </w:rPr>
              <w:t xml:space="preserve"> (a</w:t>
            </w:r>
            <w:r w:rsidRPr="00D50DB8">
              <w:rPr>
                <w:vertAlign w:val="superscript"/>
              </w:rPr>
              <w:t>)</w:t>
            </w:r>
          </w:p>
        </w:tc>
        <w:tc>
          <w:tcPr>
            <w:tcW w:w="1170" w:type="dxa"/>
            <w:shd w:val="clear" w:color="auto" w:fill="E0E0E0"/>
            <w:noWrap/>
            <w:vAlign w:val="bottom"/>
          </w:tcPr>
          <w:p w:rsidR="006B2A56" w:rsidRPr="00847D1A" w:rsidRDefault="006B2A56" w:rsidP="00247D18">
            <w:pPr>
              <w:pStyle w:val="TableTextRight"/>
            </w:pPr>
            <w:r w:rsidRPr="00847D1A">
              <w:t>37.5</w:t>
            </w:r>
          </w:p>
        </w:tc>
        <w:tc>
          <w:tcPr>
            <w:tcW w:w="1170" w:type="dxa"/>
            <w:shd w:val="clear" w:color="auto" w:fill="auto"/>
            <w:noWrap/>
            <w:vAlign w:val="bottom"/>
          </w:tcPr>
          <w:p w:rsidR="006B2A56" w:rsidRPr="00847D1A" w:rsidRDefault="006B2A56" w:rsidP="00247D18">
            <w:pPr>
              <w:pStyle w:val="TableTextRight"/>
            </w:pPr>
            <w:r w:rsidRPr="00847D1A">
              <w:t>208.2</w:t>
            </w:r>
          </w:p>
        </w:tc>
        <w:tc>
          <w:tcPr>
            <w:tcW w:w="1170" w:type="dxa"/>
            <w:shd w:val="clear" w:color="auto" w:fill="E0E0E0"/>
            <w:noWrap/>
            <w:vAlign w:val="bottom"/>
          </w:tcPr>
          <w:p w:rsidR="006B2A56" w:rsidRPr="00847D1A" w:rsidRDefault="006B2A56" w:rsidP="00247D18">
            <w:pPr>
              <w:pStyle w:val="TableTextRight"/>
            </w:pPr>
            <w:r w:rsidRPr="00847D1A">
              <w:t>( 82.0)</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rPr>
                <w:b/>
              </w:rPr>
            </w:pPr>
            <w:r w:rsidRPr="00847D1A">
              <w:rPr>
                <w:b/>
              </w:rPr>
              <w:t>305.8</w:t>
            </w:r>
          </w:p>
        </w:tc>
        <w:tc>
          <w:tcPr>
            <w:tcW w:w="1170" w:type="dxa"/>
            <w:shd w:val="clear" w:color="auto" w:fill="auto"/>
            <w:noWrap/>
            <w:vAlign w:val="bottom"/>
          </w:tcPr>
          <w:p w:rsidR="006B2A56" w:rsidRPr="00847D1A" w:rsidRDefault="006B2A56" w:rsidP="00247D18">
            <w:pPr>
              <w:pStyle w:val="TableTextRight"/>
              <w:rPr>
                <w:b/>
              </w:rPr>
            </w:pPr>
            <w:r w:rsidRPr="00847D1A">
              <w:rPr>
                <w:b/>
              </w:rPr>
              <w:t>468.2</w:t>
            </w:r>
          </w:p>
        </w:tc>
        <w:tc>
          <w:tcPr>
            <w:tcW w:w="1170" w:type="dxa"/>
            <w:shd w:val="clear" w:color="auto" w:fill="E0E0E0"/>
            <w:noWrap/>
            <w:vAlign w:val="bottom"/>
          </w:tcPr>
          <w:p w:rsidR="006B2A56" w:rsidRPr="00847D1A" w:rsidRDefault="006B2A56" w:rsidP="00247D18">
            <w:pPr>
              <w:pStyle w:val="TableTextRight"/>
              <w:rPr>
                <w:b/>
              </w:rPr>
            </w:pPr>
            <w:r w:rsidRPr="00847D1A">
              <w:rPr>
                <w:b/>
              </w:rPr>
              <w:t>( 34.7)</w:t>
            </w:r>
          </w:p>
        </w:tc>
      </w:tr>
      <w:tr w:rsidR="006B2A56" w:rsidRPr="00AF2974" w:rsidTr="00247D18">
        <w:trPr>
          <w:trHeight w:val="300"/>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pPr>
            <w:r w:rsidRPr="00D50DB8">
              <w:t>Payments of grants and other transfers</w:t>
            </w:r>
            <w:r w:rsidRPr="00D50DB8">
              <w:rPr>
                <w:vertAlign w:val="superscript"/>
              </w:rPr>
              <w:t xml:space="preserve"> </w:t>
            </w:r>
          </w:p>
        </w:tc>
        <w:tc>
          <w:tcPr>
            <w:tcW w:w="1170" w:type="dxa"/>
            <w:shd w:val="clear" w:color="auto" w:fill="E0E0E0"/>
            <w:noWrap/>
            <w:vAlign w:val="bottom"/>
          </w:tcPr>
          <w:p w:rsidR="006B2A56" w:rsidRPr="00847D1A" w:rsidRDefault="006B2A56" w:rsidP="00247D18">
            <w:pPr>
              <w:pStyle w:val="TableTextRight"/>
            </w:pPr>
            <w:r w:rsidRPr="00847D1A">
              <w:t>( 8.3)</w:t>
            </w:r>
          </w:p>
        </w:tc>
        <w:tc>
          <w:tcPr>
            <w:tcW w:w="1170" w:type="dxa"/>
            <w:shd w:val="clear" w:color="auto" w:fill="auto"/>
            <w:noWrap/>
            <w:vAlign w:val="bottom"/>
          </w:tcPr>
          <w:p w:rsidR="006B2A56" w:rsidRPr="00847D1A" w:rsidRDefault="006B2A56" w:rsidP="00247D18">
            <w:pPr>
              <w:pStyle w:val="TableTextRight"/>
            </w:pPr>
            <w:r w:rsidRPr="00847D1A">
              <w:t>( 12.6)</w:t>
            </w:r>
          </w:p>
        </w:tc>
        <w:tc>
          <w:tcPr>
            <w:tcW w:w="1170" w:type="dxa"/>
            <w:shd w:val="clear" w:color="auto" w:fill="E0E0E0"/>
            <w:noWrap/>
            <w:vAlign w:val="bottom"/>
          </w:tcPr>
          <w:p w:rsidR="006B2A56" w:rsidRPr="00847D1A" w:rsidRDefault="006B2A56" w:rsidP="00247D18">
            <w:pPr>
              <w:pStyle w:val="TableTextRight"/>
            </w:pPr>
            <w:r w:rsidRPr="00847D1A">
              <w:t>34.4</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D50DB8">
              <w:t>Payments to suppliers and employees</w:t>
            </w:r>
            <w:r w:rsidRPr="00D50DB8">
              <w:rPr>
                <w:vertAlign w:val="superscript"/>
              </w:rPr>
              <w:t xml:space="preserve"> (</w:t>
            </w:r>
            <w:r>
              <w:rPr>
                <w:vertAlign w:val="superscript"/>
              </w:rPr>
              <w:t>a</w:t>
            </w:r>
            <w:r w:rsidRPr="00D50DB8">
              <w:rPr>
                <w:vertAlign w:val="superscript"/>
              </w:rPr>
              <w:t>)</w:t>
            </w:r>
          </w:p>
        </w:tc>
        <w:tc>
          <w:tcPr>
            <w:tcW w:w="1170" w:type="dxa"/>
            <w:shd w:val="clear" w:color="auto" w:fill="E0E0E0"/>
            <w:noWrap/>
            <w:vAlign w:val="bottom"/>
          </w:tcPr>
          <w:p w:rsidR="006B2A56" w:rsidRPr="00847D1A" w:rsidRDefault="006B2A56" w:rsidP="000C06AC">
            <w:pPr>
              <w:pStyle w:val="TableTextRight"/>
            </w:pPr>
            <w:r w:rsidRPr="00847D1A">
              <w:t>( 221.</w:t>
            </w:r>
            <w:r w:rsidR="000C06AC">
              <w:t>7</w:t>
            </w:r>
            <w:r w:rsidRPr="00847D1A">
              <w:t>)</w:t>
            </w:r>
          </w:p>
        </w:tc>
        <w:tc>
          <w:tcPr>
            <w:tcW w:w="1170" w:type="dxa"/>
            <w:shd w:val="clear" w:color="auto" w:fill="auto"/>
            <w:noWrap/>
            <w:vAlign w:val="bottom"/>
          </w:tcPr>
          <w:p w:rsidR="006B2A56" w:rsidRPr="00847D1A" w:rsidRDefault="006B2A56" w:rsidP="00247D18">
            <w:pPr>
              <w:pStyle w:val="TableTextRight"/>
            </w:pPr>
            <w:r w:rsidRPr="00847D1A">
              <w:t>( 333.4)</w:t>
            </w:r>
          </w:p>
        </w:tc>
        <w:tc>
          <w:tcPr>
            <w:tcW w:w="1170" w:type="dxa"/>
            <w:shd w:val="clear" w:color="auto" w:fill="E0E0E0"/>
            <w:noWrap/>
            <w:vAlign w:val="bottom"/>
          </w:tcPr>
          <w:p w:rsidR="006B2A56" w:rsidRPr="00847D1A" w:rsidRDefault="000C06AC" w:rsidP="00247D18">
            <w:pPr>
              <w:pStyle w:val="TableTextRight"/>
            </w:pPr>
            <w:r>
              <w:t>33.5</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r w:rsidRPr="00D50DB8">
              <w:t>Capital asset charge</w:t>
            </w:r>
          </w:p>
        </w:tc>
        <w:tc>
          <w:tcPr>
            <w:tcW w:w="1170" w:type="dxa"/>
            <w:shd w:val="clear" w:color="auto" w:fill="E0E0E0"/>
            <w:noWrap/>
            <w:vAlign w:val="bottom"/>
          </w:tcPr>
          <w:p w:rsidR="006B2A56" w:rsidRPr="00847D1A" w:rsidRDefault="006B2A56" w:rsidP="00247D18">
            <w:pPr>
              <w:pStyle w:val="TableTextRight"/>
            </w:pPr>
            <w:r w:rsidRPr="00847D1A">
              <w:t>( 21.2)</w:t>
            </w:r>
          </w:p>
        </w:tc>
        <w:tc>
          <w:tcPr>
            <w:tcW w:w="1170" w:type="dxa"/>
            <w:shd w:val="clear" w:color="auto" w:fill="auto"/>
            <w:noWrap/>
            <w:vAlign w:val="bottom"/>
          </w:tcPr>
          <w:p w:rsidR="006B2A56" w:rsidRPr="00847D1A" w:rsidRDefault="006B2A56" w:rsidP="00247D18">
            <w:pPr>
              <w:pStyle w:val="TableTextRight"/>
            </w:pPr>
            <w:r w:rsidRPr="00847D1A">
              <w:t>( 21.2)</w:t>
            </w:r>
          </w:p>
        </w:tc>
        <w:tc>
          <w:tcPr>
            <w:tcW w:w="1170" w:type="dxa"/>
            <w:shd w:val="clear" w:color="auto" w:fill="E0E0E0"/>
            <w:noWrap/>
            <w:vAlign w:val="bottom"/>
          </w:tcPr>
          <w:p w:rsidR="006B2A56" w:rsidRPr="00847D1A" w:rsidRDefault="006B2A56" w:rsidP="00247D18">
            <w:pPr>
              <w:pStyle w:val="TableTextRight"/>
            </w:pPr>
            <w:r>
              <w:t>–</w:t>
            </w:r>
          </w:p>
        </w:tc>
      </w:tr>
      <w:tr w:rsidR="006B2A56" w:rsidRPr="00AF2974" w:rsidTr="00247D18">
        <w:trPr>
          <w:trHeight w:val="285"/>
        </w:trPr>
        <w:tc>
          <w:tcPr>
            <w:tcW w:w="4245" w:type="dxa"/>
            <w:shd w:val="clear" w:color="auto" w:fill="auto"/>
            <w:noWrap/>
            <w:vAlign w:val="bottom"/>
          </w:tcPr>
          <w:p w:rsidR="006B2A56" w:rsidRPr="00D50DB8" w:rsidRDefault="006B2A56" w:rsidP="00247D18">
            <w:pPr>
              <w:pStyle w:val="TableText"/>
            </w:pPr>
            <w:r w:rsidRPr="00D50DB8">
              <w:t>Interest and other finance costs</w:t>
            </w:r>
          </w:p>
        </w:tc>
        <w:tc>
          <w:tcPr>
            <w:tcW w:w="1170" w:type="dxa"/>
            <w:shd w:val="clear" w:color="auto" w:fill="E0E0E0"/>
            <w:noWrap/>
            <w:vAlign w:val="bottom"/>
          </w:tcPr>
          <w:p w:rsidR="006B2A56" w:rsidRPr="00847D1A" w:rsidRDefault="006B2A56" w:rsidP="00247D18">
            <w:pPr>
              <w:pStyle w:val="TableTextRight"/>
            </w:pPr>
            <w:r w:rsidRPr="00847D1A">
              <w:t>( 8.1)</w:t>
            </w:r>
          </w:p>
        </w:tc>
        <w:tc>
          <w:tcPr>
            <w:tcW w:w="1170" w:type="dxa"/>
            <w:shd w:val="clear" w:color="auto" w:fill="auto"/>
            <w:noWrap/>
            <w:vAlign w:val="bottom"/>
          </w:tcPr>
          <w:p w:rsidR="006B2A56" w:rsidRPr="00847D1A" w:rsidRDefault="006B2A56" w:rsidP="00247D18">
            <w:pPr>
              <w:pStyle w:val="TableTextRight"/>
            </w:pPr>
            <w:r w:rsidRPr="00847D1A">
              <w:t>( 13.4)</w:t>
            </w:r>
          </w:p>
        </w:tc>
        <w:tc>
          <w:tcPr>
            <w:tcW w:w="1170" w:type="dxa"/>
            <w:shd w:val="clear" w:color="auto" w:fill="E0E0E0"/>
            <w:noWrap/>
            <w:vAlign w:val="bottom"/>
          </w:tcPr>
          <w:p w:rsidR="006B2A56" w:rsidRPr="00847D1A" w:rsidRDefault="006B2A56" w:rsidP="00247D18">
            <w:pPr>
              <w:pStyle w:val="TableTextRight"/>
            </w:pPr>
            <w:r w:rsidRPr="00847D1A">
              <w:t>39.5</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0C06AC">
            <w:pPr>
              <w:pStyle w:val="TableTextRight"/>
              <w:rPr>
                <w:b/>
              </w:rPr>
            </w:pPr>
            <w:r w:rsidRPr="00847D1A">
              <w:rPr>
                <w:b/>
              </w:rPr>
              <w:t>( 25</w:t>
            </w:r>
            <w:r w:rsidR="000C06AC">
              <w:rPr>
                <w:b/>
              </w:rPr>
              <w:t>9</w:t>
            </w:r>
            <w:r w:rsidRPr="00847D1A">
              <w:rPr>
                <w:b/>
              </w:rPr>
              <w:t>.</w:t>
            </w:r>
            <w:r w:rsidR="000C06AC">
              <w:rPr>
                <w:b/>
              </w:rPr>
              <w:t>3</w:t>
            </w:r>
            <w:r w:rsidRPr="00847D1A">
              <w:rPr>
                <w:b/>
              </w:rPr>
              <w:t>)</w:t>
            </w:r>
          </w:p>
        </w:tc>
        <w:tc>
          <w:tcPr>
            <w:tcW w:w="1170" w:type="dxa"/>
            <w:shd w:val="clear" w:color="auto" w:fill="auto"/>
            <w:noWrap/>
            <w:vAlign w:val="bottom"/>
          </w:tcPr>
          <w:p w:rsidR="006B2A56" w:rsidRPr="00847D1A" w:rsidRDefault="006B2A56" w:rsidP="00247D18">
            <w:pPr>
              <w:pStyle w:val="TableTextRight"/>
              <w:rPr>
                <w:b/>
              </w:rPr>
            </w:pPr>
            <w:r w:rsidRPr="00847D1A">
              <w:rPr>
                <w:b/>
              </w:rPr>
              <w:t>( 380.6)</w:t>
            </w:r>
          </w:p>
        </w:tc>
        <w:tc>
          <w:tcPr>
            <w:tcW w:w="1170" w:type="dxa"/>
            <w:shd w:val="clear" w:color="auto" w:fill="E0E0E0"/>
            <w:noWrap/>
            <w:vAlign w:val="bottom"/>
          </w:tcPr>
          <w:p w:rsidR="006B2A56" w:rsidRPr="00847D1A" w:rsidRDefault="000C06AC" w:rsidP="00247D18">
            <w:pPr>
              <w:pStyle w:val="TableTextRight"/>
              <w:rPr>
                <w:b/>
              </w:rPr>
            </w:pPr>
            <w:r>
              <w:rPr>
                <w:b/>
              </w:rPr>
              <w:t>31.9</w:t>
            </w: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Net cash flows from operating activities</w:t>
            </w:r>
          </w:p>
        </w:tc>
        <w:tc>
          <w:tcPr>
            <w:tcW w:w="1170" w:type="dxa"/>
            <w:shd w:val="clear" w:color="auto" w:fill="E0E0E0"/>
            <w:noWrap/>
            <w:vAlign w:val="bottom"/>
          </w:tcPr>
          <w:p w:rsidR="006B2A56" w:rsidRPr="00847D1A" w:rsidRDefault="000C06AC" w:rsidP="000C06AC">
            <w:pPr>
              <w:pStyle w:val="TableTextRight"/>
              <w:rPr>
                <w:b/>
              </w:rPr>
            </w:pPr>
            <w:r>
              <w:rPr>
                <w:b/>
              </w:rPr>
              <w:t>46</w:t>
            </w:r>
            <w:r w:rsidR="006B2A56" w:rsidRPr="00847D1A">
              <w:rPr>
                <w:b/>
              </w:rPr>
              <w:t>.</w:t>
            </w:r>
            <w:r>
              <w:rPr>
                <w:b/>
              </w:rPr>
              <w:t>5</w:t>
            </w:r>
          </w:p>
        </w:tc>
        <w:tc>
          <w:tcPr>
            <w:tcW w:w="1170" w:type="dxa"/>
            <w:shd w:val="clear" w:color="auto" w:fill="auto"/>
            <w:noWrap/>
            <w:vAlign w:val="bottom"/>
          </w:tcPr>
          <w:p w:rsidR="006B2A56" w:rsidRPr="00847D1A" w:rsidRDefault="006B2A56" w:rsidP="00247D18">
            <w:pPr>
              <w:pStyle w:val="TableTextRight"/>
              <w:rPr>
                <w:b/>
              </w:rPr>
            </w:pPr>
            <w:r w:rsidRPr="00847D1A">
              <w:rPr>
                <w:b/>
              </w:rPr>
              <w:t xml:space="preserve"> 87.6</w:t>
            </w:r>
          </w:p>
        </w:tc>
        <w:tc>
          <w:tcPr>
            <w:tcW w:w="1170" w:type="dxa"/>
            <w:shd w:val="clear" w:color="auto" w:fill="E0E0E0"/>
            <w:noWrap/>
            <w:vAlign w:val="bottom"/>
          </w:tcPr>
          <w:p w:rsidR="006B2A56" w:rsidRPr="00847D1A" w:rsidRDefault="000C06AC" w:rsidP="00247D18">
            <w:pPr>
              <w:pStyle w:val="TableTextRight"/>
              <w:rPr>
                <w:b/>
              </w:rPr>
            </w:pPr>
            <w:r>
              <w:rPr>
                <w:b/>
              </w:rPr>
              <w:t>( 46.9</w:t>
            </w:r>
            <w:r w:rsidR="006B2A56" w:rsidRPr="00847D1A">
              <w:rPr>
                <w:b/>
              </w:rPr>
              <w:t>)</w:t>
            </w: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Cash flows from investing activities</w:t>
            </w: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t>Net investment</w:t>
            </w:r>
            <w:r>
              <w:rPr>
                <w:vertAlign w:val="superscript"/>
              </w:rPr>
              <w:t xml:space="preserve"> </w:t>
            </w:r>
          </w:p>
        </w:tc>
        <w:tc>
          <w:tcPr>
            <w:tcW w:w="1170" w:type="dxa"/>
            <w:shd w:val="clear" w:color="auto" w:fill="E0E0E0"/>
            <w:noWrap/>
            <w:vAlign w:val="bottom"/>
          </w:tcPr>
          <w:p w:rsidR="006B2A56" w:rsidRPr="00847D1A" w:rsidRDefault="006B2A56" w:rsidP="00247D18">
            <w:pPr>
              <w:pStyle w:val="TableTextRight"/>
            </w:pPr>
            <w:r w:rsidRPr="00847D1A">
              <w:t>( 42.4)</w:t>
            </w:r>
          </w:p>
        </w:tc>
        <w:tc>
          <w:tcPr>
            <w:tcW w:w="1170" w:type="dxa"/>
            <w:shd w:val="clear" w:color="auto" w:fill="auto"/>
            <w:noWrap/>
            <w:vAlign w:val="bottom"/>
          </w:tcPr>
          <w:p w:rsidR="006B2A56" w:rsidRPr="00847D1A" w:rsidRDefault="006B2A56" w:rsidP="00247D18">
            <w:pPr>
              <w:pStyle w:val="TableTextRight"/>
            </w:pPr>
            <w:r w:rsidRPr="00847D1A">
              <w:t>( 32.6)</w:t>
            </w:r>
          </w:p>
        </w:tc>
        <w:tc>
          <w:tcPr>
            <w:tcW w:w="1170" w:type="dxa"/>
            <w:shd w:val="clear" w:color="auto" w:fill="E0E0E0"/>
            <w:noWrap/>
            <w:vAlign w:val="bottom"/>
          </w:tcPr>
          <w:p w:rsidR="006B2A56" w:rsidRPr="00847D1A" w:rsidRDefault="006B2A56" w:rsidP="00247D18">
            <w:pPr>
              <w:pStyle w:val="TableTextRight"/>
            </w:pPr>
            <w:r w:rsidRPr="00847D1A">
              <w:t>( 30.1)</w:t>
            </w: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t>Net payments for non</w:t>
            </w:r>
            <w:r w:rsidR="002F651E">
              <w:noBreakHyphen/>
            </w:r>
            <w:r>
              <w:t xml:space="preserve">financial assets </w:t>
            </w:r>
            <w:r w:rsidRPr="00847D1A">
              <w:rPr>
                <w:vertAlign w:val="superscript"/>
              </w:rPr>
              <w:t>(a)</w:t>
            </w:r>
          </w:p>
        </w:tc>
        <w:tc>
          <w:tcPr>
            <w:tcW w:w="1170" w:type="dxa"/>
            <w:shd w:val="clear" w:color="auto" w:fill="E0E0E0"/>
            <w:noWrap/>
            <w:vAlign w:val="bottom"/>
          </w:tcPr>
          <w:p w:rsidR="006B2A56" w:rsidRPr="00847D1A" w:rsidRDefault="006B2A56" w:rsidP="00247D18">
            <w:pPr>
              <w:pStyle w:val="TableTextRight"/>
            </w:pPr>
            <w:r w:rsidRPr="00847D1A">
              <w:t>( 10.3)</w:t>
            </w:r>
          </w:p>
        </w:tc>
        <w:tc>
          <w:tcPr>
            <w:tcW w:w="1170" w:type="dxa"/>
            <w:shd w:val="clear" w:color="auto" w:fill="auto"/>
            <w:noWrap/>
            <w:vAlign w:val="bottom"/>
          </w:tcPr>
          <w:p w:rsidR="006B2A56" w:rsidRPr="00847D1A" w:rsidRDefault="006B2A56" w:rsidP="00247D18">
            <w:pPr>
              <w:pStyle w:val="TableTextRight"/>
            </w:pPr>
            <w:r w:rsidRPr="00847D1A">
              <w:t>( 45.9)</w:t>
            </w:r>
          </w:p>
        </w:tc>
        <w:tc>
          <w:tcPr>
            <w:tcW w:w="1170" w:type="dxa"/>
            <w:shd w:val="clear" w:color="auto" w:fill="E0E0E0"/>
            <w:noWrap/>
            <w:vAlign w:val="bottom"/>
          </w:tcPr>
          <w:p w:rsidR="006B2A56" w:rsidRPr="00847D1A" w:rsidRDefault="006B2A56" w:rsidP="00247D18">
            <w:pPr>
              <w:pStyle w:val="TableTextRight"/>
            </w:pPr>
            <w:r w:rsidRPr="00847D1A">
              <w:t>77.6</w:t>
            </w: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rsidRPr="00847D1A">
              <w:t>Proceeds from sale of non</w:t>
            </w:r>
            <w:r w:rsidR="002F651E">
              <w:noBreakHyphen/>
            </w:r>
            <w:r w:rsidRPr="00847D1A">
              <w:t>financial assets</w:t>
            </w:r>
          </w:p>
        </w:tc>
        <w:tc>
          <w:tcPr>
            <w:tcW w:w="1170" w:type="dxa"/>
            <w:shd w:val="clear" w:color="auto" w:fill="E0E0E0"/>
            <w:noWrap/>
            <w:vAlign w:val="bottom"/>
          </w:tcPr>
          <w:p w:rsidR="006B2A56" w:rsidRPr="00847D1A" w:rsidRDefault="006B2A56" w:rsidP="00247D18">
            <w:pPr>
              <w:pStyle w:val="TableTextRight"/>
            </w:pPr>
            <w:r w:rsidRPr="00847D1A">
              <w:t>1.9</w:t>
            </w:r>
          </w:p>
        </w:tc>
        <w:tc>
          <w:tcPr>
            <w:tcW w:w="1170" w:type="dxa"/>
            <w:shd w:val="clear" w:color="auto" w:fill="auto"/>
            <w:noWrap/>
            <w:vAlign w:val="bottom"/>
          </w:tcPr>
          <w:p w:rsidR="006B2A56" w:rsidRPr="00847D1A" w:rsidRDefault="006B2A56" w:rsidP="00247D18">
            <w:pPr>
              <w:pStyle w:val="TableTextRight"/>
            </w:pPr>
            <w:r>
              <w:t>–</w:t>
            </w:r>
          </w:p>
        </w:tc>
        <w:tc>
          <w:tcPr>
            <w:tcW w:w="1170" w:type="dxa"/>
            <w:shd w:val="clear" w:color="auto" w:fill="E0E0E0"/>
            <w:noWrap/>
            <w:vAlign w:val="bottom"/>
          </w:tcPr>
          <w:p w:rsidR="006B2A56" w:rsidRPr="00847D1A" w:rsidRDefault="006B2A56" w:rsidP="00247D18">
            <w:pPr>
              <w:pStyle w:val="TableTextRight"/>
            </w:pPr>
            <w:r w:rsidRPr="00847D1A">
              <w:t>n</w:t>
            </w:r>
            <w:r>
              <w:t>/</w:t>
            </w:r>
            <w:r w:rsidRPr="00847D1A">
              <w:t>a</w:t>
            </w:r>
          </w:p>
        </w:tc>
      </w:tr>
      <w:tr w:rsidR="006B2A56" w:rsidRPr="00AF2974" w:rsidTr="00247D18">
        <w:trPr>
          <w:trHeight w:val="285"/>
        </w:trPr>
        <w:tc>
          <w:tcPr>
            <w:tcW w:w="4245" w:type="dxa"/>
            <w:shd w:val="clear" w:color="auto" w:fill="auto"/>
            <w:noWrap/>
            <w:vAlign w:val="bottom"/>
          </w:tcPr>
          <w:p w:rsidR="006B2A56" w:rsidRDefault="006B2A56" w:rsidP="00247D18">
            <w:pPr>
              <w:pStyle w:val="TableText"/>
            </w:pPr>
            <w:r>
              <w:t>Net loans to other parties</w:t>
            </w:r>
          </w:p>
        </w:tc>
        <w:tc>
          <w:tcPr>
            <w:tcW w:w="1170" w:type="dxa"/>
            <w:shd w:val="clear" w:color="auto" w:fill="E0E0E0"/>
            <w:noWrap/>
            <w:vAlign w:val="bottom"/>
          </w:tcPr>
          <w:p w:rsidR="006B2A56" w:rsidRPr="00847D1A" w:rsidRDefault="006B2A56" w:rsidP="00247D18">
            <w:pPr>
              <w:pStyle w:val="TableTextRight"/>
            </w:pPr>
            <w:r>
              <w:t>–</w:t>
            </w:r>
          </w:p>
        </w:tc>
        <w:tc>
          <w:tcPr>
            <w:tcW w:w="1170" w:type="dxa"/>
            <w:shd w:val="clear" w:color="auto" w:fill="auto"/>
            <w:noWrap/>
            <w:vAlign w:val="bottom"/>
          </w:tcPr>
          <w:p w:rsidR="006B2A56" w:rsidRPr="00847D1A" w:rsidRDefault="006B2A56" w:rsidP="00247D18">
            <w:pPr>
              <w:pStyle w:val="TableTextRight"/>
            </w:pPr>
            <w:r w:rsidRPr="00847D1A">
              <w:t>( 0.7)</w:t>
            </w:r>
          </w:p>
        </w:tc>
        <w:tc>
          <w:tcPr>
            <w:tcW w:w="1170" w:type="dxa"/>
            <w:shd w:val="clear" w:color="auto" w:fill="E0E0E0"/>
            <w:noWrap/>
            <w:vAlign w:val="bottom"/>
          </w:tcPr>
          <w:p w:rsidR="006B2A56" w:rsidRPr="00847D1A" w:rsidRDefault="006B2A56" w:rsidP="00247D18">
            <w:pPr>
              <w:pStyle w:val="TableTextRight"/>
            </w:pPr>
            <w:r w:rsidRPr="00847D1A">
              <w:t>100.0</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Net cash flows used in investing activities</w:t>
            </w:r>
          </w:p>
        </w:tc>
        <w:tc>
          <w:tcPr>
            <w:tcW w:w="1170" w:type="dxa"/>
            <w:shd w:val="clear" w:color="auto" w:fill="E0E0E0"/>
            <w:noWrap/>
            <w:vAlign w:val="bottom"/>
          </w:tcPr>
          <w:p w:rsidR="006B2A56" w:rsidRPr="00847D1A" w:rsidRDefault="006B2A56" w:rsidP="00247D18">
            <w:pPr>
              <w:pStyle w:val="TableTextRight"/>
              <w:rPr>
                <w:b/>
              </w:rPr>
            </w:pPr>
            <w:r w:rsidRPr="00847D1A">
              <w:rPr>
                <w:b/>
              </w:rPr>
              <w:t>( 50.8)</w:t>
            </w:r>
          </w:p>
        </w:tc>
        <w:tc>
          <w:tcPr>
            <w:tcW w:w="1170" w:type="dxa"/>
            <w:shd w:val="clear" w:color="auto" w:fill="auto"/>
            <w:noWrap/>
            <w:vAlign w:val="bottom"/>
          </w:tcPr>
          <w:p w:rsidR="006B2A56" w:rsidRPr="00847D1A" w:rsidRDefault="006B2A56" w:rsidP="00247D18">
            <w:pPr>
              <w:pStyle w:val="TableTextRight"/>
              <w:rPr>
                <w:b/>
              </w:rPr>
            </w:pPr>
            <w:r w:rsidRPr="00847D1A">
              <w:rPr>
                <w:b/>
              </w:rPr>
              <w:t>( 79.2)</w:t>
            </w:r>
          </w:p>
        </w:tc>
        <w:tc>
          <w:tcPr>
            <w:tcW w:w="1170" w:type="dxa"/>
            <w:shd w:val="clear" w:color="auto" w:fill="E0E0E0"/>
            <w:noWrap/>
            <w:vAlign w:val="bottom"/>
          </w:tcPr>
          <w:p w:rsidR="006B2A56" w:rsidRPr="00847D1A" w:rsidRDefault="006B2A56" w:rsidP="00247D18">
            <w:pPr>
              <w:pStyle w:val="TableTextRight"/>
              <w:rPr>
                <w:b/>
              </w:rPr>
            </w:pPr>
            <w:r w:rsidRPr="00847D1A">
              <w:rPr>
                <w:b/>
              </w:rPr>
              <w:t>35.9</w:t>
            </w: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Cash flows from financing activities</w:t>
            </w: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t>Owner contributions by state government</w:t>
            </w:r>
          </w:p>
        </w:tc>
        <w:tc>
          <w:tcPr>
            <w:tcW w:w="1170" w:type="dxa"/>
            <w:shd w:val="clear" w:color="auto" w:fill="E0E0E0"/>
            <w:noWrap/>
            <w:vAlign w:val="bottom"/>
          </w:tcPr>
          <w:p w:rsidR="006B2A56" w:rsidRPr="00847D1A" w:rsidRDefault="006B2A56" w:rsidP="00247D18">
            <w:pPr>
              <w:pStyle w:val="TableTextRight"/>
            </w:pPr>
            <w:r>
              <w:t>–</w:t>
            </w:r>
          </w:p>
        </w:tc>
        <w:tc>
          <w:tcPr>
            <w:tcW w:w="1170" w:type="dxa"/>
            <w:shd w:val="clear" w:color="auto" w:fill="auto"/>
            <w:noWrap/>
            <w:vAlign w:val="bottom"/>
          </w:tcPr>
          <w:p w:rsidR="006B2A56" w:rsidRPr="00847D1A" w:rsidRDefault="006B2A56" w:rsidP="00247D18">
            <w:pPr>
              <w:pStyle w:val="TableTextRight"/>
            </w:pPr>
            <w:r w:rsidRPr="00847D1A">
              <w:t xml:space="preserve"> 5.3</w:t>
            </w:r>
          </w:p>
        </w:tc>
        <w:tc>
          <w:tcPr>
            <w:tcW w:w="1170" w:type="dxa"/>
            <w:shd w:val="clear" w:color="auto" w:fill="E0E0E0"/>
            <w:noWrap/>
            <w:vAlign w:val="bottom"/>
          </w:tcPr>
          <w:p w:rsidR="006B2A56" w:rsidRPr="00847D1A" w:rsidRDefault="006B2A56" w:rsidP="00247D18">
            <w:pPr>
              <w:pStyle w:val="TableTextRight"/>
            </w:pPr>
            <w:r w:rsidRPr="00847D1A">
              <w:t>( 100.0)</w:t>
            </w: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rsidRPr="00847D1A">
              <w:t>Repayment of finance leases</w:t>
            </w:r>
          </w:p>
        </w:tc>
        <w:tc>
          <w:tcPr>
            <w:tcW w:w="1170" w:type="dxa"/>
            <w:shd w:val="clear" w:color="auto" w:fill="E0E0E0"/>
            <w:noWrap/>
            <w:vAlign w:val="bottom"/>
          </w:tcPr>
          <w:p w:rsidR="006B2A56" w:rsidRPr="00847D1A" w:rsidRDefault="006B2A56" w:rsidP="00247D18">
            <w:pPr>
              <w:pStyle w:val="TableTextRight"/>
            </w:pPr>
            <w:r w:rsidRPr="00847D1A">
              <w:t>( 0.1)</w:t>
            </w:r>
          </w:p>
        </w:tc>
        <w:tc>
          <w:tcPr>
            <w:tcW w:w="1170" w:type="dxa"/>
            <w:shd w:val="clear" w:color="auto" w:fill="auto"/>
            <w:noWrap/>
            <w:vAlign w:val="bottom"/>
          </w:tcPr>
          <w:p w:rsidR="006B2A56" w:rsidRPr="00847D1A" w:rsidRDefault="00D554B6" w:rsidP="00D554B6">
            <w:pPr>
              <w:pStyle w:val="TableTextRight"/>
            </w:pPr>
            <w:r>
              <w:t>–</w:t>
            </w:r>
          </w:p>
        </w:tc>
        <w:tc>
          <w:tcPr>
            <w:tcW w:w="1170" w:type="dxa"/>
            <w:shd w:val="clear" w:color="auto" w:fill="E0E0E0"/>
            <w:noWrap/>
            <w:vAlign w:val="bottom"/>
          </w:tcPr>
          <w:p w:rsidR="006B2A56" w:rsidRPr="00847D1A" w:rsidRDefault="006B2A56" w:rsidP="00247D18">
            <w:pPr>
              <w:pStyle w:val="TableTextRight"/>
            </w:pPr>
            <w:r w:rsidRPr="00847D1A">
              <w:t>n</w:t>
            </w:r>
            <w:r>
              <w:t>/</w:t>
            </w:r>
            <w:r w:rsidRPr="00847D1A">
              <w:t>a</w:t>
            </w:r>
          </w:p>
        </w:tc>
      </w:tr>
      <w:tr w:rsidR="006B2A56" w:rsidRPr="00AF2974" w:rsidTr="00247D18">
        <w:trPr>
          <w:trHeight w:val="255"/>
        </w:trPr>
        <w:tc>
          <w:tcPr>
            <w:tcW w:w="4245" w:type="dxa"/>
            <w:shd w:val="clear" w:color="auto" w:fill="auto"/>
            <w:noWrap/>
            <w:vAlign w:val="bottom"/>
          </w:tcPr>
          <w:p w:rsidR="006B2A56" w:rsidRDefault="006B2A56" w:rsidP="00247D18">
            <w:pPr>
              <w:pStyle w:val="TableText"/>
            </w:pPr>
            <w:r>
              <w:t>Net borrowings</w:t>
            </w:r>
          </w:p>
        </w:tc>
        <w:tc>
          <w:tcPr>
            <w:tcW w:w="1170" w:type="dxa"/>
            <w:shd w:val="clear" w:color="auto" w:fill="E0E0E0"/>
            <w:noWrap/>
            <w:vAlign w:val="bottom"/>
          </w:tcPr>
          <w:p w:rsidR="006B2A56" w:rsidRPr="00847D1A" w:rsidRDefault="006B2A56" w:rsidP="00247D18">
            <w:pPr>
              <w:pStyle w:val="TableTextRight"/>
            </w:pPr>
            <w:r w:rsidRPr="00847D1A">
              <w:t>( 6.4)</w:t>
            </w:r>
          </w:p>
        </w:tc>
        <w:tc>
          <w:tcPr>
            <w:tcW w:w="1170" w:type="dxa"/>
            <w:shd w:val="clear" w:color="auto" w:fill="auto"/>
            <w:noWrap/>
            <w:vAlign w:val="bottom"/>
          </w:tcPr>
          <w:p w:rsidR="006B2A56" w:rsidRPr="00847D1A" w:rsidRDefault="006B2A56" w:rsidP="00247D18">
            <w:pPr>
              <w:pStyle w:val="TableTextRight"/>
            </w:pPr>
            <w:r w:rsidRPr="00847D1A">
              <w:t>( 9.6)</w:t>
            </w:r>
          </w:p>
        </w:tc>
        <w:tc>
          <w:tcPr>
            <w:tcW w:w="1170" w:type="dxa"/>
            <w:shd w:val="clear" w:color="auto" w:fill="E0E0E0"/>
            <w:noWrap/>
            <w:vAlign w:val="bottom"/>
          </w:tcPr>
          <w:p w:rsidR="006B2A56" w:rsidRPr="00847D1A" w:rsidRDefault="006B2A56" w:rsidP="00247D18">
            <w:pPr>
              <w:pStyle w:val="TableTextRight"/>
            </w:pPr>
            <w:r w:rsidRPr="00847D1A">
              <w:t>33.1</w:t>
            </w:r>
          </w:p>
        </w:tc>
      </w:tr>
      <w:tr w:rsidR="006B2A56" w:rsidRPr="00AF2974" w:rsidTr="00247D18">
        <w:trPr>
          <w:trHeight w:val="285"/>
        </w:trPr>
        <w:tc>
          <w:tcPr>
            <w:tcW w:w="4245" w:type="dxa"/>
            <w:shd w:val="clear" w:color="auto" w:fill="auto"/>
            <w:noWrap/>
            <w:vAlign w:val="bottom"/>
          </w:tcPr>
          <w:p w:rsidR="006B2A56" w:rsidRPr="00D50DB8" w:rsidRDefault="006B2A56" w:rsidP="00DF60D4">
            <w:pPr>
              <w:pStyle w:val="TableText"/>
              <w:rPr>
                <w:rFonts w:cs="Arial"/>
                <w:b/>
                <w:bCs/>
                <w:szCs w:val="18"/>
              </w:rPr>
            </w:pPr>
            <w:r w:rsidRPr="00D50DB8">
              <w:rPr>
                <w:rFonts w:cs="Arial"/>
                <w:b/>
                <w:bCs/>
                <w:szCs w:val="18"/>
              </w:rPr>
              <w:t xml:space="preserve">Net cash flows </w:t>
            </w:r>
            <w:r w:rsidR="00DF60D4">
              <w:rPr>
                <w:rFonts w:cs="Arial"/>
                <w:b/>
                <w:bCs/>
                <w:szCs w:val="18"/>
              </w:rPr>
              <w:t xml:space="preserve">used in </w:t>
            </w:r>
            <w:r w:rsidRPr="00D50DB8">
              <w:rPr>
                <w:rFonts w:cs="Arial"/>
                <w:b/>
                <w:bCs/>
                <w:szCs w:val="18"/>
              </w:rPr>
              <w:t>financing activities</w:t>
            </w:r>
          </w:p>
        </w:tc>
        <w:tc>
          <w:tcPr>
            <w:tcW w:w="1170" w:type="dxa"/>
            <w:shd w:val="clear" w:color="auto" w:fill="E0E0E0"/>
            <w:noWrap/>
            <w:vAlign w:val="bottom"/>
          </w:tcPr>
          <w:p w:rsidR="006B2A56" w:rsidRPr="00847D1A" w:rsidRDefault="006B2A56" w:rsidP="00247D18">
            <w:pPr>
              <w:pStyle w:val="TableTextRight"/>
              <w:rPr>
                <w:b/>
              </w:rPr>
            </w:pPr>
            <w:r w:rsidRPr="00847D1A">
              <w:rPr>
                <w:b/>
              </w:rPr>
              <w:t>( 6.5)</w:t>
            </w:r>
          </w:p>
        </w:tc>
        <w:tc>
          <w:tcPr>
            <w:tcW w:w="1170" w:type="dxa"/>
            <w:shd w:val="clear" w:color="auto" w:fill="auto"/>
            <w:noWrap/>
            <w:vAlign w:val="bottom"/>
          </w:tcPr>
          <w:p w:rsidR="006B2A56" w:rsidRPr="00847D1A" w:rsidRDefault="006B2A56" w:rsidP="00247D18">
            <w:pPr>
              <w:pStyle w:val="TableTextRight"/>
              <w:rPr>
                <w:b/>
              </w:rPr>
            </w:pPr>
            <w:r w:rsidRPr="00847D1A">
              <w:rPr>
                <w:b/>
              </w:rPr>
              <w:t>( 4.3)</w:t>
            </w:r>
          </w:p>
        </w:tc>
        <w:tc>
          <w:tcPr>
            <w:tcW w:w="1170" w:type="dxa"/>
            <w:shd w:val="clear" w:color="auto" w:fill="E0E0E0"/>
            <w:noWrap/>
            <w:vAlign w:val="bottom"/>
          </w:tcPr>
          <w:p w:rsidR="006B2A56" w:rsidRPr="00847D1A" w:rsidRDefault="006B2A56" w:rsidP="00247D18">
            <w:pPr>
              <w:pStyle w:val="TableTextRight"/>
              <w:rPr>
                <w:b/>
              </w:rPr>
            </w:pPr>
            <w:r w:rsidRPr="00847D1A">
              <w:rPr>
                <w:b/>
              </w:rPr>
              <w:t>( 51.3)</w:t>
            </w:r>
          </w:p>
        </w:tc>
      </w:tr>
      <w:tr w:rsidR="006B2A56" w:rsidRPr="00AF2974" w:rsidTr="00247D18">
        <w:trPr>
          <w:trHeight w:val="270"/>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701B85" w:rsidTr="00247D18">
        <w:trPr>
          <w:trHeight w:val="270"/>
        </w:trPr>
        <w:tc>
          <w:tcPr>
            <w:tcW w:w="4245" w:type="dxa"/>
            <w:shd w:val="clear" w:color="auto" w:fill="auto"/>
            <w:noWrap/>
            <w:vAlign w:val="bottom"/>
          </w:tcPr>
          <w:p w:rsidR="006B2A56" w:rsidRPr="00D50DB8" w:rsidRDefault="006B2A56" w:rsidP="00247D18">
            <w:pPr>
              <w:pStyle w:val="TableText"/>
              <w:rPr>
                <w:rFonts w:cs="Arial"/>
                <w:b/>
                <w:bCs/>
                <w:szCs w:val="18"/>
              </w:rPr>
            </w:pPr>
            <w:r w:rsidRPr="00D50DB8">
              <w:rPr>
                <w:rFonts w:cs="Arial"/>
                <w:b/>
                <w:bCs/>
                <w:szCs w:val="18"/>
              </w:rPr>
              <w:t>Net increase/(decrease) in cash held</w:t>
            </w:r>
          </w:p>
        </w:tc>
        <w:tc>
          <w:tcPr>
            <w:tcW w:w="1170" w:type="dxa"/>
            <w:shd w:val="clear" w:color="auto" w:fill="E0E0E0"/>
            <w:noWrap/>
            <w:vAlign w:val="bottom"/>
          </w:tcPr>
          <w:p w:rsidR="006B2A56" w:rsidRPr="00701B85" w:rsidRDefault="006B2A56" w:rsidP="000C06AC">
            <w:pPr>
              <w:pStyle w:val="TableTextRight"/>
              <w:rPr>
                <w:b/>
              </w:rPr>
            </w:pPr>
            <w:r w:rsidRPr="00701B85">
              <w:rPr>
                <w:b/>
              </w:rPr>
              <w:t>( 10.</w:t>
            </w:r>
            <w:r w:rsidR="000C06AC" w:rsidRPr="00701B85">
              <w:rPr>
                <w:b/>
              </w:rPr>
              <w:t>8</w:t>
            </w:r>
            <w:r w:rsidRPr="00701B85">
              <w:rPr>
                <w:b/>
              </w:rPr>
              <w:t>)</w:t>
            </w:r>
          </w:p>
        </w:tc>
        <w:tc>
          <w:tcPr>
            <w:tcW w:w="1170" w:type="dxa"/>
            <w:shd w:val="clear" w:color="auto" w:fill="auto"/>
            <w:noWrap/>
            <w:vAlign w:val="bottom"/>
          </w:tcPr>
          <w:p w:rsidR="006B2A56" w:rsidRPr="00701B85" w:rsidRDefault="006B2A56" w:rsidP="00247D18">
            <w:pPr>
              <w:pStyle w:val="TableTextRight"/>
              <w:rPr>
                <w:b/>
              </w:rPr>
            </w:pPr>
            <w:r w:rsidRPr="00701B85">
              <w:rPr>
                <w:b/>
              </w:rPr>
              <w:t xml:space="preserve"> 4.1</w:t>
            </w:r>
          </w:p>
        </w:tc>
        <w:tc>
          <w:tcPr>
            <w:tcW w:w="1170" w:type="dxa"/>
            <w:shd w:val="clear" w:color="auto" w:fill="E0E0E0"/>
            <w:noWrap/>
            <w:vAlign w:val="bottom"/>
          </w:tcPr>
          <w:p w:rsidR="006B2A56" w:rsidRPr="00701B85" w:rsidRDefault="006B2A56" w:rsidP="000C06AC">
            <w:pPr>
              <w:pStyle w:val="TableTextRight"/>
              <w:rPr>
                <w:b/>
              </w:rPr>
            </w:pPr>
            <w:r w:rsidRPr="00701B85">
              <w:rPr>
                <w:b/>
              </w:rPr>
              <w:t xml:space="preserve">( </w:t>
            </w:r>
            <w:r w:rsidR="000C06AC" w:rsidRPr="00701B85">
              <w:rPr>
                <w:b/>
              </w:rPr>
              <w:t>362.6</w:t>
            </w:r>
            <w:r w:rsidRPr="00701B85">
              <w:rPr>
                <w:b/>
              </w:rPr>
              <w:t>)</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rPr>
                <w:rFonts w:cs="Arial"/>
                <w:szCs w:val="18"/>
              </w:rPr>
            </w:pPr>
            <w:r w:rsidRPr="00D50DB8">
              <w:rPr>
                <w:rFonts w:cs="Arial"/>
                <w:szCs w:val="18"/>
              </w:rPr>
              <w:t>Cash at the beginning of the financial year</w:t>
            </w:r>
          </w:p>
        </w:tc>
        <w:tc>
          <w:tcPr>
            <w:tcW w:w="1170" w:type="dxa"/>
            <w:shd w:val="clear" w:color="auto" w:fill="E0E0E0"/>
            <w:noWrap/>
            <w:vAlign w:val="bottom"/>
          </w:tcPr>
          <w:p w:rsidR="006B2A56" w:rsidRPr="00847D1A" w:rsidRDefault="006B2A56" w:rsidP="00247D18">
            <w:pPr>
              <w:pStyle w:val="TableTextRight"/>
            </w:pPr>
            <w:r w:rsidRPr="00847D1A">
              <w:t>100.3</w:t>
            </w:r>
          </w:p>
        </w:tc>
        <w:tc>
          <w:tcPr>
            <w:tcW w:w="1170" w:type="dxa"/>
            <w:shd w:val="clear" w:color="auto" w:fill="auto"/>
            <w:noWrap/>
            <w:vAlign w:val="bottom"/>
          </w:tcPr>
          <w:p w:rsidR="006B2A56" w:rsidRPr="00847D1A" w:rsidRDefault="006B2A56" w:rsidP="00247D18">
            <w:pPr>
              <w:pStyle w:val="TableTextRight"/>
            </w:pPr>
            <w:r w:rsidRPr="00847D1A">
              <w:t xml:space="preserve"> 100.3</w:t>
            </w:r>
          </w:p>
        </w:tc>
        <w:tc>
          <w:tcPr>
            <w:tcW w:w="1170" w:type="dxa"/>
            <w:shd w:val="clear" w:color="auto" w:fill="E0E0E0"/>
            <w:noWrap/>
            <w:vAlign w:val="bottom"/>
          </w:tcPr>
          <w:p w:rsidR="006B2A56" w:rsidRPr="00847D1A" w:rsidRDefault="006B2A56" w:rsidP="00247D18">
            <w:pPr>
              <w:pStyle w:val="TableTextRight"/>
            </w:pPr>
            <w:r>
              <w:t>–</w:t>
            </w:r>
          </w:p>
        </w:tc>
      </w:tr>
      <w:tr w:rsidR="006B2A56" w:rsidRPr="00AF2974" w:rsidTr="00247D18">
        <w:trPr>
          <w:trHeight w:val="255"/>
        </w:trPr>
        <w:tc>
          <w:tcPr>
            <w:tcW w:w="4245" w:type="dxa"/>
            <w:shd w:val="clear" w:color="auto" w:fill="auto"/>
            <w:noWrap/>
            <w:vAlign w:val="bottom"/>
          </w:tcPr>
          <w:p w:rsidR="006B2A56" w:rsidRPr="00D50DB8" w:rsidRDefault="006B2A56" w:rsidP="00247D18">
            <w:pPr>
              <w:pStyle w:val="TableText"/>
              <w:rPr>
                <w:rFonts w:cs="Arial"/>
                <w:szCs w:val="18"/>
              </w:rPr>
            </w:pPr>
          </w:p>
        </w:tc>
        <w:tc>
          <w:tcPr>
            <w:tcW w:w="1170" w:type="dxa"/>
            <w:shd w:val="clear" w:color="auto" w:fill="E0E0E0"/>
            <w:noWrap/>
            <w:vAlign w:val="bottom"/>
          </w:tcPr>
          <w:p w:rsidR="006B2A56" w:rsidRPr="00847D1A" w:rsidRDefault="006B2A56" w:rsidP="00247D18">
            <w:pPr>
              <w:pStyle w:val="TableTextRight"/>
            </w:pPr>
          </w:p>
        </w:tc>
        <w:tc>
          <w:tcPr>
            <w:tcW w:w="1170" w:type="dxa"/>
            <w:shd w:val="clear" w:color="auto" w:fill="auto"/>
            <w:noWrap/>
            <w:vAlign w:val="bottom"/>
          </w:tcPr>
          <w:p w:rsidR="006B2A56" w:rsidRPr="00847D1A" w:rsidRDefault="006B2A56" w:rsidP="00247D18">
            <w:pPr>
              <w:pStyle w:val="TableTextRight"/>
            </w:pPr>
          </w:p>
        </w:tc>
        <w:tc>
          <w:tcPr>
            <w:tcW w:w="1170" w:type="dxa"/>
            <w:shd w:val="clear" w:color="auto" w:fill="E0E0E0"/>
            <w:noWrap/>
            <w:vAlign w:val="bottom"/>
          </w:tcPr>
          <w:p w:rsidR="006B2A56" w:rsidRPr="00847D1A" w:rsidRDefault="006B2A56" w:rsidP="00247D18">
            <w:pPr>
              <w:pStyle w:val="TableTextRight"/>
            </w:pPr>
          </w:p>
        </w:tc>
      </w:tr>
      <w:tr w:rsidR="006B2A56" w:rsidRPr="00AF2974" w:rsidTr="00247D18">
        <w:trPr>
          <w:trHeight w:val="255"/>
        </w:trPr>
        <w:tc>
          <w:tcPr>
            <w:tcW w:w="4245" w:type="dxa"/>
            <w:shd w:val="clear" w:color="auto" w:fill="auto"/>
            <w:noWrap/>
            <w:vAlign w:val="bottom"/>
          </w:tcPr>
          <w:p w:rsidR="006B2A56" w:rsidRPr="003E2C38" w:rsidRDefault="006B2A56" w:rsidP="00247D18">
            <w:pPr>
              <w:pStyle w:val="TableText"/>
              <w:rPr>
                <w:b/>
              </w:rPr>
            </w:pPr>
            <w:r w:rsidRPr="003E2C38">
              <w:rPr>
                <w:b/>
              </w:rPr>
              <w:t>Cash at the end of the financial year</w:t>
            </w:r>
          </w:p>
        </w:tc>
        <w:tc>
          <w:tcPr>
            <w:tcW w:w="1170" w:type="dxa"/>
            <w:shd w:val="clear" w:color="auto" w:fill="E0E0E0"/>
            <w:noWrap/>
            <w:vAlign w:val="bottom"/>
          </w:tcPr>
          <w:p w:rsidR="006B2A56" w:rsidRPr="00847D1A" w:rsidRDefault="000C06AC" w:rsidP="00247D18">
            <w:pPr>
              <w:pStyle w:val="TableTextRight"/>
              <w:rPr>
                <w:b/>
              </w:rPr>
            </w:pPr>
            <w:r>
              <w:rPr>
                <w:b/>
              </w:rPr>
              <w:t>89.5</w:t>
            </w:r>
          </w:p>
        </w:tc>
        <w:tc>
          <w:tcPr>
            <w:tcW w:w="1170" w:type="dxa"/>
            <w:shd w:val="clear" w:color="auto" w:fill="auto"/>
            <w:noWrap/>
            <w:vAlign w:val="bottom"/>
          </w:tcPr>
          <w:p w:rsidR="006B2A56" w:rsidRPr="00847D1A" w:rsidRDefault="006B2A56" w:rsidP="00247D18">
            <w:pPr>
              <w:pStyle w:val="TableTextRight"/>
              <w:rPr>
                <w:b/>
              </w:rPr>
            </w:pPr>
            <w:r w:rsidRPr="00847D1A">
              <w:rPr>
                <w:b/>
              </w:rPr>
              <w:t xml:space="preserve"> 104.4</w:t>
            </w:r>
          </w:p>
        </w:tc>
        <w:tc>
          <w:tcPr>
            <w:tcW w:w="1170" w:type="dxa"/>
            <w:shd w:val="clear" w:color="auto" w:fill="E0E0E0"/>
            <w:noWrap/>
            <w:vAlign w:val="bottom"/>
          </w:tcPr>
          <w:p w:rsidR="006B2A56" w:rsidRPr="00847D1A" w:rsidRDefault="006B2A56" w:rsidP="000C06AC">
            <w:pPr>
              <w:pStyle w:val="TableTextRight"/>
              <w:rPr>
                <w:b/>
              </w:rPr>
            </w:pPr>
            <w:r w:rsidRPr="00847D1A">
              <w:rPr>
                <w:b/>
              </w:rPr>
              <w:t xml:space="preserve">( </w:t>
            </w:r>
            <w:r w:rsidR="000C06AC">
              <w:rPr>
                <w:b/>
              </w:rPr>
              <w:t>14.2</w:t>
            </w:r>
            <w:r w:rsidRPr="00847D1A">
              <w:rPr>
                <w:b/>
              </w:rPr>
              <w:t>)</w:t>
            </w:r>
          </w:p>
        </w:tc>
      </w:tr>
    </w:tbl>
    <w:p w:rsidR="002A190B" w:rsidRPr="00AF2974" w:rsidRDefault="002A190B" w:rsidP="002A190B">
      <w:pPr>
        <w:pStyle w:val="Notes"/>
      </w:pPr>
      <w:r w:rsidRPr="00AF2974">
        <w:t>Note:</w:t>
      </w:r>
    </w:p>
    <w:p w:rsidR="002A190B" w:rsidRDefault="00531576" w:rsidP="00531576">
      <w:pPr>
        <w:pStyle w:val="Notes"/>
      </w:pPr>
      <w:r w:rsidRPr="00531576">
        <w:t xml:space="preserve">(a) </w:t>
      </w:r>
      <w:r w:rsidR="006B2A56" w:rsidRPr="006B2A56">
        <w:t>The variations in other receipts, payments to suppliers and employees and net payments for non</w:t>
      </w:r>
      <w:r w:rsidR="002F651E">
        <w:noBreakHyphen/>
      </w:r>
      <w:r w:rsidR="006B2A56" w:rsidRPr="006B2A56">
        <w:t xml:space="preserve">financial assets largely reflect the transfer of CenITex during the year, from the Department to the Department of State Development, Business and Innovation, in accordance with a variation to the Order in Council </w:t>
      </w:r>
      <w:r w:rsidR="006B2A56" w:rsidRPr="006B2A56">
        <w:rPr>
          <w:i/>
        </w:rPr>
        <w:t>State Owned Enterprises (State Body – CenITex) Order 2008</w:t>
      </w:r>
      <w:r w:rsidR="006B2A56" w:rsidRPr="006B2A56">
        <w:t>. This transfer was not reflected in the budget papers.</w:t>
      </w:r>
    </w:p>
    <w:p w:rsidR="00A11478" w:rsidRDefault="00A11478" w:rsidP="00B01F8C">
      <w:pPr>
        <w:rPr>
          <w:rFonts w:ascii="Calibri" w:hAnsi="Calibri"/>
        </w:rPr>
      </w:pPr>
    </w:p>
    <w:p w:rsidR="00274D42" w:rsidRDefault="00274D42">
      <w:pPr>
        <w:spacing w:before="0" w:after="0"/>
        <w:rPr>
          <w:rFonts w:ascii="Calibri" w:hAnsi="Calibri"/>
        </w:rPr>
      </w:pPr>
      <w:r>
        <w:rPr>
          <w:rFonts w:ascii="Calibri" w:hAnsi="Calibri"/>
        </w:rPr>
        <w:br w:type="page"/>
      </w:r>
    </w:p>
    <w:p w:rsidR="00274D42" w:rsidRDefault="00274D42" w:rsidP="00274D42">
      <w:pPr>
        <w:pStyle w:val="Heading3"/>
      </w:pPr>
      <w:r w:rsidRPr="00274D42">
        <w:lastRenderedPageBreak/>
        <w:t xml:space="preserve">Statement of changes in equity </w:t>
      </w:r>
      <w:r w:rsidRPr="00AF2974">
        <w:t xml:space="preserve">for the year ended </w:t>
      </w:r>
      <w:r>
        <w:t>30 June 2014</w:t>
      </w:r>
    </w:p>
    <w:tbl>
      <w:tblPr>
        <w:tblW w:w="4362" w:type="pct"/>
        <w:tblLayout w:type="fixed"/>
        <w:tblLook w:val="0000" w:firstRow="0" w:lastRow="0" w:firstColumn="0" w:lastColumn="0" w:noHBand="0" w:noVBand="0"/>
      </w:tblPr>
      <w:tblGrid>
        <w:gridCol w:w="5059"/>
        <w:gridCol w:w="1170"/>
        <w:gridCol w:w="1170"/>
        <w:gridCol w:w="1169"/>
      </w:tblGrid>
      <w:tr w:rsidR="00274D42" w:rsidRPr="00AF2974" w:rsidTr="00247D18">
        <w:trPr>
          <w:cantSplit/>
          <w:tblHeader/>
        </w:trPr>
        <w:tc>
          <w:tcPr>
            <w:tcW w:w="2952" w:type="pct"/>
            <w:shd w:val="clear" w:color="auto" w:fill="auto"/>
            <w:noWrap/>
          </w:tcPr>
          <w:p w:rsidR="00274D42" w:rsidRPr="00AF2974" w:rsidRDefault="00274D42" w:rsidP="00247D18">
            <w:pPr>
              <w:pStyle w:val="TableText"/>
            </w:pPr>
          </w:p>
        </w:tc>
        <w:tc>
          <w:tcPr>
            <w:tcW w:w="683" w:type="pct"/>
            <w:shd w:val="clear" w:color="auto" w:fill="auto"/>
            <w:noWrap/>
            <w:vAlign w:val="bottom"/>
          </w:tcPr>
          <w:p w:rsidR="00274D42" w:rsidRPr="00AF2974" w:rsidRDefault="00274D42" w:rsidP="00247D18">
            <w:pPr>
              <w:pStyle w:val="TableTextHeadingRight"/>
            </w:pPr>
            <w:r>
              <w:t>2013–14</w:t>
            </w:r>
            <w:r>
              <w:br/>
            </w:r>
            <w:r w:rsidR="00FE17AF" w:rsidRPr="00AF2974">
              <w:t>actual</w:t>
            </w:r>
          </w:p>
        </w:tc>
        <w:tc>
          <w:tcPr>
            <w:tcW w:w="683" w:type="pct"/>
            <w:shd w:val="clear" w:color="auto" w:fill="auto"/>
            <w:noWrap/>
            <w:vAlign w:val="bottom"/>
          </w:tcPr>
          <w:p w:rsidR="00274D42" w:rsidRPr="00AF2974" w:rsidRDefault="00274D42" w:rsidP="00247D18">
            <w:pPr>
              <w:pStyle w:val="TableTextHeadingRight"/>
            </w:pPr>
            <w:r>
              <w:t>2013–</w:t>
            </w:r>
            <w:r w:rsidRPr="00AF2974">
              <w:t>1</w:t>
            </w:r>
            <w:r>
              <w:t>4</w:t>
            </w:r>
            <w:r w:rsidRPr="00AF2974">
              <w:br/>
            </w:r>
            <w:r w:rsidR="00FE17AF" w:rsidRPr="00AF2974">
              <w:t>budget</w:t>
            </w:r>
          </w:p>
        </w:tc>
        <w:tc>
          <w:tcPr>
            <w:tcW w:w="682" w:type="pct"/>
            <w:shd w:val="clear" w:color="auto" w:fill="auto"/>
            <w:noWrap/>
            <w:vAlign w:val="bottom"/>
          </w:tcPr>
          <w:p w:rsidR="00274D42" w:rsidRPr="00AF2974" w:rsidRDefault="00274D42" w:rsidP="00247D18">
            <w:pPr>
              <w:pStyle w:val="TableTextHeadingRight"/>
            </w:pPr>
            <w:r w:rsidRPr="00AF2974">
              <w:t>Variation</w:t>
            </w:r>
          </w:p>
        </w:tc>
      </w:tr>
      <w:tr w:rsidR="00274D42" w:rsidRPr="00AF2974" w:rsidTr="00247D18">
        <w:trPr>
          <w:cantSplit/>
          <w:tblHeader/>
        </w:trPr>
        <w:tc>
          <w:tcPr>
            <w:tcW w:w="2952" w:type="pct"/>
            <w:shd w:val="clear" w:color="auto" w:fill="auto"/>
            <w:noWrap/>
          </w:tcPr>
          <w:p w:rsidR="00274D42" w:rsidRPr="00AF2974" w:rsidRDefault="00274D42" w:rsidP="00247D18">
            <w:pPr>
              <w:pStyle w:val="TableText"/>
            </w:pPr>
          </w:p>
        </w:tc>
        <w:tc>
          <w:tcPr>
            <w:tcW w:w="683" w:type="pct"/>
            <w:shd w:val="clear" w:color="auto" w:fill="auto"/>
            <w:noWrap/>
          </w:tcPr>
          <w:p w:rsidR="00274D42" w:rsidRPr="00AF2974" w:rsidRDefault="00274D42" w:rsidP="00247D18">
            <w:pPr>
              <w:pStyle w:val="TableTextHeadingRight"/>
            </w:pPr>
            <w:r w:rsidRPr="00AF2974">
              <w:t>$m</w:t>
            </w:r>
          </w:p>
        </w:tc>
        <w:tc>
          <w:tcPr>
            <w:tcW w:w="683" w:type="pct"/>
            <w:shd w:val="clear" w:color="auto" w:fill="auto"/>
            <w:noWrap/>
          </w:tcPr>
          <w:p w:rsidR="00274D42" w:rsidRPr="00AF2974" w:rsidRDefault="00274D42" w:rsidP="00247D18">
            <w:pPr>
              <w:pStyle w:val="TableTextHeadingRight"/>
            </w:pPr>
            <w:r w:rsidRPr="00AF2974">
              <w:t>$m</w:t>
            </w:r>
          </w:p>
        </w:tc>
        <w:tc>
          <w:tcPr>
            <w:tcW w:w="682" w:type="pct"/>
            <w:shd w:val="clear" w:color="auto" w:fill="auto"/>
            <w:noWrap/>
          </w:tcPr>
          <w:p w:rsidR="00274D42" w:rsidRPr="00AF2974" w:rsidRDefault="00274D42" w:rsidP="00247D18">
            <w:pPr>
              <w:pStyle w:val="TableTextHeadingRight"/>
            </w:pPr>
            <w:r w:rsidRPr="00AF2974">
              <w:t xml:space="preserve">% </w:t>
            </w:r>
          </w:p>
        </w:tc>
      </w:tr>
      <w:tr w:rsidR="00274D42" w:rsidRPr="00635190" w:rsidTr="00247D18">
        <w:trPr>
          <w:cantSplit/>
        </w:trPr>
        <w:tc>
          <w:tcPr>
            <w:tcW w:w="2952" w:type="pct"/>
            <w:shd w:val="clear" w:color="auto" w:fill="auto"/>
            <w:noWrap/>
            <w:vAlign w:val="center"/>
          </w:tcPr>
          <w:p w:rsidR="00274D42" w:rsidRPr="00635190" w:rsidRDefault="00274D42" w:rsidP="00635190">
            <w:pPr>
              <w:pStyle w:val="TableText"/>
              <w:rPr>
                <w:b/>
              </w:rPr>
            </w:pPr>
            <w:r w:rsidRPr="00635190">
              <w:rPr>
                <w:b/>
              </w:rPr>
              <w:t>Contributed capital</w:t>
            </w:r>
          </w:p>
        </w:tc>
        <w:tc>
          <w:tcPr>
            <w:tcW w:w="683" w:type="pct"/>
            <w:shd w:val="clear" w:color="auto" w:fill="E0E0E0"/>
            <w:noWrap/>
            <w:vAlign w:val="center"/>
          </w:tcPr>
          <w:p w:rsidR="00274D42" w:rsidRPr="00635190" w:rsidRDefault="00274D42" w:rsidP="00635190">
            <w:pPr>
              <w:pStyle w:val="TableTextRight"/>
            </w:pPr>
          </w:p>
        </w:tc>
        <w:tc>
          <w:tcPr>
            <w:tcW w:w="683" w:type="pct"/>
            <w:shd w:val="clear" w:color="auto" w:fill="auto"/>
            <w:noWrap/>
            <w:vAlign w:val="center"/>
          </w:tcPr>
          <w:p w:rsidR="00274D42" w:rsidRPr="00635190" w:rsidRDefault="00274D42" w:rsidP="00635190">
            <w:pPr>
              <w:pStyle w:val="TableTextRight"/>
            </w:pPr>
          </w:p>
        </w:tc>
        <w:tc>
          <w:tcPr>
            <w:tcW w:w="682" w:type="pct"/>
            <w:shd w:val="clear" w:color="auto" w:fill="E0E0E0"/>
            <w:noWrap/>
            <w:vAlign w:val="center"/>
          </w:tcPr>
          <w:p w:rsidR="00274D42" w:rsidRPr="00635190" w:rsidRDefault="00274D42" w:rsidP="00635190">
            <w:pPr>
              <w:pStyle w:val="TableTextRight"/>
            </w:pPr>
          </w:p>
        </w:tc>
      </w:tr>
      <w:tr w:rsidR="00274D42" w:rsidRPr="00635190"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Opening balance</w:t>
            </w:r>
          </w:p>
        </w:tc>
        <w:tc>
          <w:tcPr>
            <w:tcW w:w="683" w:type="pct"/>
            <w:shd w:val="clear" w:color="auto" w:fill="E0E0E0"/>
            <w:noWrap/>
          </w:tcPr>
          <w:p w:rsidR="00274D42" w:rsidRPr="00635190" w:rsidRDefault="00274D42" w:rsidP="00635190">
            <w:pPr>
              <w:pStyle w:val="TableTextRight"/>
            </w:pPr>
            <w:r w:rsidRPr="00635190">
              <w:t>369.6</w:t>
            </w:r>
          </w:p>
        </w:tc>
        <w:tc>
          <w:tcPr>
            <w:tcW w:w="683" w:type="pct"/>
            <w:shd w:val="clear" w:color="auto" w:fill="auto"/>
            <w:noWrap/>
          </w:tcPr>
          <w:p w:rsidR="00274D42" w:rsidRPr="00635190" w:rsidRDefault="00274D42" w:rsidP="00635190">
            <w:pPr>
              <w:pStyle w:val="TableTextRight"/>
            </w:pPr>
            <w:r w:rsidRPr="00635190">
              <w:t>369.6</w:t>
            </w:r>
          </w:p>
        </w:tc>
        <w:tc>
          <w:tcPr>
            <w:tcW w:w="682" w:type="pct"/>
            <w:shd w:val="clear" w:color="auto" w:fill="E0E0E0"/>
            <w:noWrap/>
          </w:tcPr>
          <w:p w:rsidR="00274D42" w:rsidRPr="00635190" w:rsidRDefault="00274D42" w:rsidP="00635190">
            <w:pPr>
              <w:pStyle w:val="TableTextRight"/>
            </w:pPr>
            <w:r w:rsidRPr="00635190">
              <w:t>–</w:t>
            </w:r>
          </w:p>
        </w:tc>
      </w:tr>
      <w:tr w:rsidR="00274D42" w:rsidRPr="00635190" w:rsidTr="00247D18">
        <w:trPr>
          <w:cantSplit/>
        </w:trPr>
        <w:tc>
          <w:tcPr>
            <w:tcW w:w="2952" w:type="pct"/>
            <w:shd w:val="clear" w:color="auto" w:fill="auto"/>
            <w:noWrap/>
            <w:vAlign w:val="center"/>
          </w:tcPr>
          <w:p w:rsidR="00274D42" w:rsidRPr="009D27ED" w:rsidRDefault="00274D42" w:rsidP="00635190">
            <w:pPr>
              <w:pStyle w:val="TableText"/>
            </w:pPr>
            <w:r w:rsidRPr="009D27ED">
              <w:t xml:space="preserve">Transfers from/(to) </w:t>
            </w:r>
            <w:r w:rsidRPr="00635190">
              <w:t>reserves</w:t>
            </w:r>
            <w:r>
              <w:t xml:space="preserve"> </w:t>
            </w:r>
            <w:r w:rsidRPr="009D27ED">
              <w:rPr>
                <w:vertAlign w:val="superscript"/>
              </w:rPr>
              <w:t>(a)</w:t>
            </w:r>
          </w:p>
        </w:tc>
        <w:tc>
          <w:tcPr>
            <w:tcW w:w="683" w:type="pct"/>
            <w:shd w:val="clear" w:color="auto" w:fill="E0E0E0"/>
            <w:noWrap/>
          </w:tcPr>
          <w:p w:rsidR="00274D42" w:rsidRPr="00635190" w:rsidRDefault="00274D42" w:rsidP="00635190">
            <w:pPr>
              <w:pStyle w:val="TableTextRight"/>
            </w:pPr>
            <w:r w:rsidRPr="00635190">
              <w:t>(64.8)</w:t>
            </w:r>
          </w:p>
        </w:tc>
        <w:tc>
          <w:tcPr>
            <w:tcW w:w="683" w:type="pct"/>
            <w:shd w:val="clear" w:color="auto" w:fill="auto"/>
            <w:noWrap/>
          </w:tcPr>
          <w:p w:rsidR="00274D42" w:rsidRPr="00635190" w:rsidRDefault="00274D42" w:rsidP="00635190">
            <w:pPr>
              <w:pStyle w:val="TableTextRight"/>
            </w:pPr>
            <w:r w:rsidRPr="00635190">
              <w:t>–</w:t>
            </w:r>
          </w:p>
        </w:tc>
        <w:tc>
          <w:tcPr>
            <w:tcW w:w="682" w:type="pct"/>
            <w:shd w:val="clear" w:color="auto" w:fill="E0E0E0"/>
            <w:noWrap/>
          </w:tcPr>
          <w:p w:rsidR="00274D42" w:rsidRPr="00635190" w:rsidRDefault="00274D42" w:rsidP="00635190">
            <w:pPr>
              <w:pStyle w:val="TableTextRight"/>
            </w:pPr>
            <w:r w:rsidRPr="00635190">
              <w:t>n/a</w:t>
            </w:r>
          </w:p>
        </w:tc>
      </w:tr>
      <w:tr w:rsidR="00274D42" w:rsidRPr="00635190" w:rsidTr="00247D18">
        <w:trPr>
          <w:cantSplit/>
        </w:trPr>
        <w:tc>
          <w:tcPr>
            <w:tcW w:w="2952" w:type="pct"/>
            <w:shd w:val="clear" w:color="auto" w:fill="auto"/>
            <w:noWrap/>
            <w:vAlign w:val="center"/>
          </w:tcPr>
          <w:p w:rsidR="00274D42" w:rsidRPr="009D27ED" w:rsidRDefault="00274D42" w:rsidP="00635190">
            <w:pPr>
              <w:pStyle w:val="TableText"/>
            </w:pPr>
            <w:r w:rsidRPr="009D27ED">
              <w:t xml:space="preserve">Equity transfers from/(to) other government entities </w:t>
            </w:r>
            <w:r w:rsidRPr="009D27ED">
              <w:rPr>
                <w:vertAlign w:val="superscript"/>
              </w:rPr>
              <w:t>(a)</w:t>
            </w:r>
          </w:p>
        </w:tc>
        <w:tc>
          <w:tcPr>
            <w:tcW w:w="683" w:type="pct"/>
            <w:shd w:val="clear" w:color="auto" w:fill="E0E0E0"/>
            <w:noWrap/>
          </w:tcPr>
          <w:p w:rsidR="00274D42" w:rsidRPr="00635190" w:rsidRDefault="00274D42" w:rsidP="00635190">
            <w:pPr>
              <w:pStyle w:val="TableTextRight"/>
            </w:pPr>
            <w:r w:rsidRPr="00635190">
              <w:t>(58.5)</w:t>
            </w:r>
          </w:p>
        </w:tc>
        <w:tc>
          <w:tcPr>
            <w:tcW w:w="683" w:type="pct"/>
            <w:shd w:val="clear" w:color="auto" w:fill="auto"/>
            <w:noWrap/>
          </w:tcPr>
          <w:p w:rsidR="00274D42" w:rsidRPr="00635190" w:rsidRDefault="00274D42" w:rsidP="00635190">
            <w:pPr>
              <w:pStyle w:val="TableTextRight"/>
            </w:pPr>
            <w:r w:rsidRPr="00635190">
              <w:t>(2.2)</w:t>
            </w:r>
          </w:p>
        </w:tc>
        <w:tc>
          <w:tcPr>
            <w:tcW w:w="682" w:type="pct"/>
            <w:shd w:val="clear" w:color="auto" w:fill="E0E0E0"/>
            <w:noWrap/>
          </w:tcPr>
          <w:p w:rsidR="00274D42" w:rsidRPr="00635190" w:rsidRDefault="00274D42" w:rsidP="00635190">
            <w:pPr>
              <w:pStyle w:val="TableTextRight"/>
            </w:pPr>
            <w:r w:rsidRPr="00635190">
              <w:t>( 2 559.1)</w:t>
            </w:r>
          </w:p>
        </w:tc>
      </w:tr>
      <w:tr w:rsidR="00274D42" w:rsidRPr="00AF2974" w:rsidTr="00247D18">
        <w:trPr>
          <w:cantSplit/>
        </w:trPr>
        <w:tc>
          <w:tcPr>
            <w:tcW w:w="2952" w:type="pct"/>
            <w:shd w:val="clear" w:color="auto" w:fill="auto"/>
            <w:noWrap/>
            <w:vAlign w:val="center"/>
          </w:tcPr>
          <w:p w:rsidR="00274D42" w:rsidRPr="00635190" w:rsidRDefault="00D554B6" w:rsidP="00247D18">
            <w:pPr>
              <w:pStyle w:val="TableText"/>
              <w:rPr>
                <w:b/>
              </w:rPr>
            </w:pPr>
            <w:r>
              <w:rPr>
                <w:b/>
              </w:rPr>
              <w:t>Closing balance</w:t>
            </w:r>
          </w:p>
        </w:tc>
        <w:tc>
          <w:tcPr>
            <w:tcW w:w="683" w:type="pct"/>
            <w:shd w:val="clear" w:color="auto" w:fill="E0E0E0"/>
            <w:noWrap/>
            <w:vAlign w:val="center"/>
          </w:tcPr>
          <w:p w:rsidR="00274D42" w:rsidRPr="009D27ED" w:rsidRDefault="00274D42" w:rsidP="00247D18">
            <w:pPr>
              <w:pStyle w:val="TableTextRight"/>
              <w:rPr>
                <w:b/>
              </w:rPr>
            </w:pPr>
            <w:r w:rsidRPr="009D27ED">
              <w:rPr>
                <w:b/>
              </w:rPr>
              <w:t>246.3</w:t>
            </w:r>
          </w:p>
        </w:tc>
        <w:tc>
          <w:tcPr>
            <w:tcW w:w="683" w:type="pct"/>
            <w:shd w:val="clear" w:color="auto" w:fill="auto"/>
            <w:noWrap/>
            <w:vAlign w:val="center"/>
          </w:tcPr>
          <w:p w:rsidR="00274D42" w:rsidRPr="009D27ED" w:rsidRDefault="00274D42" w:rsidP="00247D18">
            <w:pPr>
              <w:pStyle w:val="TableTextRight"/>
              <w:rPr>
                <w:b/>
              </w:rPr>
            </w:pPr>
            <w:r w:rsidRPr="009D27ED">
              <w:rPr>
                <w:b/>
              </w:rPr>
              <w:t>367.4</w:t>
            </w:r>
          </w:p>
        </w:tc>
        <w:tc>
          <w:tcPr>
            <w:tcW w:w="682" w:type="pct"/>
            <w:shd w:val="clear" w:color="auto" w:fill="E0E0E0"/>
            <w:noWrap/>
            <w:vAlign w:val="center"/>
          </w:tcPr>
          <w:p w:rsidR="00274D42" w:rsidRPr="009D27ED" w:rsidRDefault="00274D42" w:rsidP="00247D18">
            <w:pPr>
              <w:pStyle w:val="TableTextRight"/>
              <w:rPr>
                <w:b/>
              </w:rPr>
            </w:pPr>
            <w:r w:rsidRPr="009D27ED">
              <w:rPr>
                <w:b/>
              </w:rPr>
              <w:t>(33.0)</w:t>
            </w:r>
          </w:p>
        </w:tc>
      </w:tr>
      <w:tr w:rsidR="00274D42" w:rsidRPr="00AF2974" w:rsidTr="00247D18">
        <w:trPr>
          <w:cantSplit/>
        </w:trPr>
        <w:tc>
          <w:tcPr>
            <w:tcW w:w="2952" w:type="pct"/>
            <w:shd w:val="clear" w:color="auto" w:fill="auto"/>
            <w:noWrap/>
            <w:vAlign w:val="center"/>
          </w:tcPr>
          <w:p w:rsidR="00274D42" w:rsidRPr="009D27ED" w:rsidRDefault="00274D42" w:rsidP="00247D18">
            <w:pPr>
              <w:pStyle w:val="TableText"/>
              <w:rPr>
                <w:b/>
                <w:sz w:val="20"/>
              </w:rPr>
            </w:pPr>
          </w:p>
        </w:tc>
        <w:tc>
          <w:tcPr>
            <w:tcW w:w="683" w:type="pct"/>
            <w:shd w:val="clear" w:color="auto" w:fill="E0E0E0"/>
            <w:noWrap/>
            <w:vAlign w:val="center"/>
          </w:tcPr>
          <w:p w:rsidR="00274D42" w:rsidRPr="009D27ED" w:rsidRDefault="00274D42" w:rsidP="00635190">
            <w:pPr>
              <w:pStyle w:val="TableTextRight"/>
            </w:pPr>
          </w:p>
        </w:tc>
        <w:tc>
          <w:tcPr>
            <w:tcW w:w="683" w:type="pct"/>
            <w:shd w:val="clear" w:color="auto" w:fill="auto"/>
            <w:noWrap/>
            <w:vAlign w:val="center"/>
          </w:tcPr>
          <w:p w:rsidR="00274D42" w:rsidRPr="009D27ED" w:rsidRDefault="00274D42" w:rsidP="00635190">
            <w:pPr>
              <w:pStyle w:val="TableTextRight"/>
            </w:pPr>
          </w:p>
        </w:tc>
        <w:tc>
          <w:tcPr>
            <w:tcW w:w="682" w:type="pct"/>
            <w:shd w:val="clear" w:color="auto" w:fill="E0E0E0"/>
            <w:noWrap/>
            <w:vAlign w:val="center"/>
          </w:tcPr>
          <w:p w:rsidR="00274D42" w:rsidRPr="009D27ED" w:rsidRDefault="00274D42" w:rsidP="00635190">
            <w:pPr>
              <w:pStyle w:val="TableTextRight"/>
            </w:pP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Reserves</w:t>
            </w:r>
          </w:p>
        </w:tc>
        <w:tc>
          <w:tcPr>
            <w:tcW w:w="683" w:type="pct"/>
            <w:shd w:val="clear" w:color="auto" w:fill="E0E0E0"/>
            <w:noWrap/>
          </w:tcPr>
          <w:p w:rsidR="00274D42" w:rsidRPr="009D27ED" w:rsidRDefault="00274D42" w:rsidP="00635190">
            <w:pPr>
              <w:pStyle w:val="TableTextRight"/>
            </w:pPr>
          </w:p>
        </w:tc>
        <w:tc>
          <w:tcPr>
            <w:tcW w:w="683" w:type="pct"/>
            <w:shd w:val="clear" w:color="auto" w:fill="auto"/>
            <w:noWrap/>
          </w:tcPr>
          <w:p w:rsidR="00274D42" w:rsidRPr="009D27ED" w:rsidRDefault="00274D42" w:rsidP="00635190">
            <w:pPr>
              <w:pStyle w:val="TableTextRight"/>
            </w:pPr>
          </w:p>
        </w:tc>
        <w:tc>
          <w:tcPr>
            <w:tcW w:w="682" w:type="pct"/>
            <w:shd w:val="clear" w:color="auto" w:fill="E0E0E0"/>
            <w:noWrap/>
          </w:tcPr>
          <w:p w:rsidR="00274D42" w:rsidRPr="009D27ED" w:rsidRDefault="00274D42" w:rsidP="00635190">
            <w:pPr>
              <w:pStyle w:val="TableTextRight"/>
            </w:pPr>
          </w:p>
        </w:tc>
      </w:tr>
      <w:tr w:rsidR="00274D42" w:rsidRPr="00AF2974" w:rsidTr="00247D18">
        <w:trPr>
          <w:cantSplit/>
        </w:trPr>
        <w:tc>
          <w:tcPr>
            <w:tcW w:w="2952" w:type="pct"/>
            <w:shd w:val="clear" w:color="auto" w:fill="auto"/>
            <w:noWrap/>
            <w:vAlign w:val="center"/>
          </w:tcPr>
          <w:p w:rsidR="00274D42" w:rsidRPr="009D27ED" w:rsidRDefault="00274D42" w:rsidP="00635190">
            <w:pPr>
              <w:pStyle w:val="TableText"/>
            </w:pPr>
            <w:r w:rsidRPr="009D27ED">
              <w:t>Opening balance</w:t>
            </w:r>
          </w:p>
        </w:tc>
        <w:tc>
          <w:tcPr>
            <w:tcW w:w="683" w:type="pct"/>
            <w:shd w:val="clear" w:color="auto" w:fill="E0E0E0"/>
            <w:noWrap/>
          </w:tcPr>
          <w:p w:rsidR="00274D42" w:rsidRPr="009D27ED" w:rsidRDefault="00274D42" w:rsidP="00247D18">
            <w:pPr>
              <w:pStyle w:val="TableTextRight"/>
            </w:pPr>
            <w:r w:rsidRPr="009D27ED">
              <w:t>237.1</w:t>
            </w:r>
          </w:p>
        </w:tc>
        <w:tc>
          <w:tcPr>
            <w:tcW w:w="683" w:type="pct"/>
            <w:shd w:val="clear" w:color="auto" w:fill="auto"/>
            <w:noWrap/>
          </w:tcPr>
          <w:p w:rsidR="00274D42" w:rsidRPr="009D27ED" w:rsidRDefault="00274D42" w:rsidP="00247D18">
            <w:pPr>
              <w:pStyle w:val="TableTextRight"/>
            </w:pPr>
            <w:r w:rsidRPr="009D27ED">
              <w:t>237.1</w:t>
            </w:r>
          </w:p>
        </w:tc>
        <w:tc>
          <w:tcPr>
            <w:tcW w:w="682" w:type="pct"/>
            <w:shd w:val="clear" w:color="auto" w:fill="E0E0E0"/>
            <w:noWrap/>
          </w:tcPr>
          <w:p w:rsidR="00274D42" w:rsidRPr="009D27ED" w:rsidRDefault="00274D42" w:rsidP="00247D18">
            <w:pPr>
              <w:pStyle w:val="TableTextRight"/>
            </w:pPr>
            <w:r>
              <w:t>–</w:t>
            </w: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Closing balance</w:t>
            </w:r>
          </w:p>
        </w:tc>
        <w:tc>
          <w:tcPr>
            <w:tcW w:w="683" w:type="pct"/>
            <w:shd w:val="clear" w:color="auto" w:fill="E0E0E0"/>
            <w:noWrap/>
            <w:vAlign w:val="center"/>
          </w:tcPr>
          <w:p w:rsidR="00274D42" w:rsidRPr="009D27ED" w:rsidRDefault="00274D42" w:rsidP="00247D18">
            <w:pPr>
              <w:pStyle w:val="TableTextRight"/>
              <w:rPr>
                <w:b/>
              </w:rPr>
            </w:pPr>
            <w:r w:rsidRPr="009D27ED">
              <w:rPr>
                <w:b/>
              </w:rPr>
              <w:t>237.1</w:t>
            </w:r>
          </w:p>
        </w:tc>
        <w:tc>
          <w:tcPr>
            <w:tcW w:w="683" w:type="pct"/>
            <w:shd w:val="clear" w:color="auto" w:fill="auto"/>
            <w:noWrap/>
            <w:vAlign w:val="center"/>
          </w:tcPr>
          <w:p w:rsidR="00274D42" w:rsidRPr="009D27ED" w:rsidRDefault="00274D42" w:rsidP="00247D18">
            <w:pPr>
              <w:pStyle w:val="TableTextRight"/>
              <w:rPr>
                <w:b/>
              </w:rPr>
            </w:pPr>
            <w:r w:rsidRPr="009D27ED">
              <w:rPr>
                <w:b/>
              </w:rPr>
              <w:t>237.1</w:t>
            </w:r>
          </w:p>
        </w:tc>
        <w:tc>
          <w:tcPr>
            <w:tcW w:w="682" w:type="pct"/>
            <w:shd w:val="clear" w:color="auto" w:fill="E0E0E0"/>
            <w:noWrap/>
            <w:vAlign w:val="center"/>
          </w:tcPr>
          <w:p w:rsidR="00274D42" w:rsidRPr="009D27ED" w:rsidRDefault="00274D42" w:rsidP="00247D18">
            <w:pPr>
              <w:pStyle w:val="TableTextRight"/>
              <w:rPr>
                <w:b/>
              </w:rPr>
            </w:pPr>
            <w:r>
              <w:rPr>
                <w:b/>
              </w:rPr>
              <w:t>–</w:t>
            </w:r>
          </w:p>
        </w:tc>
      </w:tr>
      <w:tr w:rsidR="00274D42" w:rsidRPr="00AF2974" w:rsidTr="00247D18">
        <w:trPr>
          <w:cantSplit/>
        </w:trPr>
        <w:tc>
          <w:tcPr>
            <w:tcW w:w="2952" w:type="pct"/>
            <w:shd w:val="clear" w:color="auto" w:fill="auto"/>
            <w:noWrap/>
            <w:vAlign w:val="center"/>
          </w:tcPr>
          <w:p w:rsidR="00274D42" w:rsidRPr="009D27ED" w:rsidRDefault="00274D42" w:rsidP="00247D18">
            <w:pPr>
              <w:pStyle w:val="TableText"/>
              <w:rPr>
                <w:b/>
                <w:sz w:val="20"/>
              </w:rPr>
            </w:pPr>
          </w:p>
        </w:tc>
        <w:tc>
          <w:tcPr>
            <w:tcW w:w="683" w:type="pct"/>
            <w:shd w:val="clear" w:color="auto" w:fill="E0E0E0"/>
            <w:noWrap/>
            <w:vAlign w:val="center"/>
          </w:tcPr>
          <w:p w:rsidR="00274D42" w:rsidRPr="009D27ED" w:rsidRDefault="00274D42" w:rsidP="00635190">
            <w:pPr>
              <w:pStyle w:val="TableTextRight"/>
            </w:pPr>
          </w:p>
        </w:tc>
        <w:tc>
          <w:tcPr>
            <w:tcW w:w="683" w:type="pct"/>
            <w:shd w:val="clear" w:color="auto" w:fill="auto"/>
            <w:noWrap/>
            <w:vAlign w:val="center"/>
          </w:tcPr>
          <w:p w:rsidR="00274D42" w:rsidRPr="009D27ED" w:rsidRDefault="00274D42" w:rsidP="00635190">
            <w:pPr>
              <w:pStyle w:val="TableTextRight"/>
            </w:pPr>
          </w:p>
        </w:tc>
        <w:tc>
          <w:tcPr>
            <w:tcW w:w="682" w:type="pct"/>
            <w:shd w:val="clear" w:color="auto" w:fill="E0E0E0"/>
            <w:noWrap/>
            <w:vAlign w:val="center"/>
          </w:tcPr>
          <w:p w:rsidR="00274D42" w:rsidRPr="009D27ED" w:rsidRDefault="00274D42" w:rsidP="00635190">
            <w:pPr>
              <w:pStyle w:val="TableTextRight"/>
            </w:pP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Accumulated surplus</w:t>
            </w:r>
          </w:p>
        </w:tc>
        <w:tc>
          <w:tcPr>
            <w:tcW w:w="683" w:type="pct"/>
            <w:shd w:val="clear" w:color="auto" w:fill="E0E0E0"/>
            <w:noWrap/>
            <w:vAlign w:val="center"/>
          </w:tcPr>
          <w:p w:rsidR="00274D42" w:rsidRPr="009D27ED" w:rsidRDefault="00274D42" w:rsidP="00635190">
            <w:pPr>
              <w:pStyle w:val="TableTextRight"/>
            </w:pPr>
          </w:p>
        </w:tc>
        <w:tc>
          <w:tcPr>
            <w:tcW w:w="683" w:type="pct"/>
            <w:shd w:val="clear" w:color="auto" w:fill="auto"/>
            <w:noWrap/>
            <w:vAlign w:val="center"/>
          </w:tcPr>
          <w:p w:rsidR="00274D42" w:rsidRPr="009D27ED" w:rsidRDefault="00274D42" w:rsidP="00635190">
            <w:pPr>
              <w:pStyle w:val="TableTextRight"/>
            </w:pPr>
          </w:p>
        </w:tc>
        <w:tc>
          <w:tcPr>
            <w:tcW w:w="682" w:type="pct"/>
            <w:shd w:val="clear" w:color="auto" w:fill="E0E0E0"/>
            <w:noWrap/>
            <w:vAlign w:val="center"/>
          </w:tcPr>
          <w:p w:rsidR="00274D42" w:rsidRPr="009D27ED" w:rsidRDefault="00274D42" w:rsidP="00635190">
            <w:pPr>
              <w:pStyle w:val="TableTextRight"/>
            </w:pP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pPr>
            <w:r w:rsidRPr="00635190">
              <w:t>Opening balance</w:t>
            </w:r>
          </w:p>
        </w:tc>
        <w:tc>
          <w:tcPr>
            <w:tcW w:w="683" w:type="pct"/>
            <w:shd w:val="clear" w:color="auto" w:fill="E0E0E0"/>
            <w:noWrap/>
          </w:tcPr>
          <w:p w:rsidR="00274D42" w:rsidRPr="009D27ED" w:rsidRDefault="00274D42" w:rsidP="00635190">
            <w:pPr>
              <w:pStyle w:val="TableTextRight"/>
            </w:pPr>
            <w:r w:rsidRPr="009D27ED">
              <w:t>101.9</w:t>
            </w:r>
          </w:p>
        </w:tc>
        <w:tc>
          <w:tcPr>
            <w:tcW w:w="683" w:type="pct"/>
            <w:shd w:val="clear" w:color="auto" w:fill="auto"/>
            <w:noWrap/>
          </w:tcPr>
          <w:p w:rsidR="00274D42" w:rsidRPr="009D27ED" w:rsidRDefault="00274D42" w:rsidP="00635190">
            <w:pPr>
              <w:pStyle w:val="TableTextRight"/>
            </w:pPr>
            <w:r w:rsidRPr="009D27ED">
              <w:t>101.9</w:t>
            </w:r>
          </w:p>
        </w:tc>
        <w:tc>
          <w:tcPr>
            <w:tcW w:w="682" w:type="pct"/>
            <w:shd w:val="clear" w:color="auto" w:fill="E0E0E0"/>
            <w:noWrap/>
          </w:tcPr>
          <w:p w:rsidR="00274D42" w:rsidRPr="009D27ED" w:rsidRDefault="00274D42" w:rsidP="00635190">
            <w:pPr>
              <w:pStyle w:val="TableTextRight"/>
            </w:pPr>
            <w:r>
              <w:t>–</w:t>
            </w:r>
          </w:p>
        </w:tc>
      </w:tr>
      <w:tr w:rsidR="00274D42" w:rsidRPr="00AF2974" w:rsidTr="00247D18">
        <w:trPr>
          <w:cantSplit/>
        </w:trPr>
        <w:tc>
          <w:tcPr>
            <w:tcW w:w="2952" w:type="pct"/>
            <w:shd w:val="clear" w:color="auto" w:fill="auto"/>
            <w:noWrap/>
            <w:vAlign w:val="center"/>
          </w:tcPr>
          <w:p w:rsidR="00274D42" w:rsidRPr="009D27ED" w:rsidRDefault="00274D42" w:rsidP="00635190">
            <w:pPr>
              <w:pStyle w:val="TableText"/>
            </w:pPr>
            <w:r w:rsidRPr="009D27ED">
              <w:t xml:space="preserve">Transfers from/(to) contributed capital </w:t>
            </w:r>
            <w:r w:rsidRPr="009D27ED">
              <w:rPr>
                <w:vertAlign w:val="superscript"/>
              </w:rPr>
              <w:t>(a)</w:t>
            </w:r>
          </w:p>
        </w:tc>
        <w:tc>
          <w:tcPr>
            <w:tcW w:w="683" w:type="pct"/>
            <w:shd w:val="clear" w:color="auto" w:fill="E0E0E0"/>
            <w:noWrap/>
          </w:tcPr>
          <w:p w:rsidR="00274D42" w:rsidRPr="009D27ED" w:rsidRDefault="00274D42" w:rsidP="00635190">
            <w:pPr>
              <w:pStyle w:val="TableTextRight"/>
            </w:pPr>
            <w:r w:rsidRPr="009D27ED">
              <w:t>64.8</w:t>
            </w:r>
          </w:p>
        </w:tc>
        <w:tc>
          <w:tcPr>
            <w:tcW w:w="683" w:type="pct"/>
            <w:shd w:val="clear" w:color="auto" w:fill="auto"/>
            <w:noWrap/>
          </w:tcPr>
          <w:p w:rsidR="00274D42" w:rsidRPr="009D27ED" w:rsidRDefault="00274D42" w:rsidP="00635190">
            <w:pPr>
              <w:pStyle w:val="TableTextRight"/>
            </w:pPr>
            <w:r>
              <w:t>–</w:t>
            </w:r>
          </w:p>
        </w:tc>
        <w:tc>
          <w:tcPr>
            <w:tcW w:w="682" w:type="pct"/>
            <w:shd w:val="clear" w:color="auto" w:fill="E0E0E0"/>
            <w:noWrap/>
          </w:tcPr>
          <w:p w:rsidR="00274D42" w:rsidRPr="009D27ED" w:rsidRDefault="00274D42" w:rsidP="00635190">
            <w:pPr>
              <w:pStyle w:val="TableTextRight"/>
            </w:pPr>
            <w:r w:rsidRPr="009D27ED">
              <w:t>n</w:t>
            </w:r>
            <w:r w:rsidR="009D46F1">
              <w:t>/</w:t>
            </w:r>
            <w:r w:rsidRPr="009D27ED">
              <w:t>a</w:t>
            </w:r>
          </w:p>
        </w:tc>
      </w:tr>
      <w:tr w:rsidR="00274D42" w:rsidRPr="00AF2974" w:rsidTr="00247D18">
        <w:trPr>
          <w:cantSplit/>
        </w:trPr>
        <w:tc>
          <w:tcPr>
            <w:tcW w:w="2952" w:type="pct"/>
            <w:shd w:val="clear" w:color="auto" w:fill="auto"/>
            <w:noWrap/>
            <w:vAlign w:val="center"/>
          </w:tcPr>
          <w:p w:rsidR="00274D42" w:rsidRPr="009D27ED" w:rsidRDefault="00274D42" w:rsidP="00635190">
            <w:pPr>
              <w:pStyle w:val="TableText"/>
            </w:pPr>
            <w:r w:rsidRPr="009D27ED">
              <w:t>Comprehensive result</w:t>
            </w:r>
          </w:p>
        </w:tc>
        <w:tc>
          <w:tcPr>
            <w:tcW w:w="683" w:type="pct"/>
            <w:shd w:val="clear" w:color="auto" w:fill="E0E0E0"/>
            <w:noWrap/>
          </w:tcPr>
          <w:p w:rsidR="00274D42" w:rsidRPr="009D27ED" w:rsidRDefault="00274D42" w:rsidP="00635190">
            <w:pPr>
              <w:pStyle w:val="TableTextRight"/>
            </w:pPr>
            <w:r w:rsidRPr="009D27ED">
              <w:t>19.0</w:t>
            </w:r>
          </w:p>
        </w:tc>
        <w:tc>
          <w:tcPr>
            <w:tcW w:w="683" w:type="pct"/>
            <w:shd w:val="clear" w:color="auto" w:fill="auto"/>
            <w:noWrap/>
          </w:tcPr>
          <w:p w:rsidR="00274D42" w:rsidRPr="009D27ED" w:rsidRDefault="00274D42" w:rsidP="00635190">
            <w:pPr>
              <w:pStyle w:val="TableTextRight"/>
            </w:pPr>
            <w:r w:rsidRPr="009D27ED">
              <w:t>7.8</w:t>
            </w:r>
          </w:p>
        </w:tc>
        <w:tc>
          <w:tcPr>
            <w:tcW w:w="682" w:type="pct"/>
            <w:shd w:val="clear" w:color="auto" w:fill="E0E0E0"/>
            <w:noWrap/>
          </w:tcPr>
          <w:p w:rsidR="00274D42" w:rsidRPr="009D27ED" w:rsidRDefault="00274D42" w:rsidP="00635190">
            <w:pPr>
              <w:pStyle w:val="TableTextRight"/>
            </w:pPr>
            <w:r w:rsidRPr="009D27ED">
              <w:t>144.1</w:t>
            </w: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Closing balance</w:t>
            </w:r>
          </w:p>
        </w:tc>
        <w:tc>
          <w:tcPr>
            <w:tcW w:w="683" w:type="pct"/>
            <w:shd w:val="clear" w:color="auto" w:fill="E0E0E0"/>
            <w:noWrap/>
            <w:vAlign w:val="center"/>
          </w:tcPr>
          <w:p w:rsidR="00274D42" w:rsidRPr="009D27ED" w:rsidRDefault="00274D42" w:rsidP="00247D18">
            <w:pPr>
              <w:pStyle w:val="TableTextRight"/>
              <w:rPr>
                <w:b/>
              </w:rPr>
            </w:pPr>
            <w:r w:rsidRPr="009D27ED">
              <w:rPr>
                <w:b/>
              </w:rPr>
              <w:t>185.7</w:t>
            </w:r>
          </w:p>
        </w:tc>
        <w:tc>
          <w:tcPr>
            <w:tcW w:w="683" w:type="pct"/>
            <w:shd w:val="clear" w:color="auto" w:fill="auto"/>
            <w:noWrap/>
            <w:vAlign w:val="center"/>
          </w:tcPr>
          <w:p w:rsidR="00274D42" w:rsidRPr="009D27ED" w:rsidRDefault="00274D42" w:rsidP="00247D18">
            <w:pPr>
              <w:pStyle w:val="TableTextRight"/>
              <w:rPr>
                <w:b/>
              </w:rPr>
            </w:pPr>
            <w:r w:rsidRPr="009D27ED">
              <w:rPr>
                <w:b/>
              </w:rPr>
              <w:t>109.7</w:t>
            </w:r>
          </w:p>
        </w:tc>
        <w:tc>
          <w:tcPr>
            <w:tcW w:w="682" w:type="pct"/>
            <w:shd w:val="clear" w:color="auto" w:fill="E0E0E0"/>
            <w:noWrap/>
            <w:vAlign w:val="center"/>
          </w:tcPr>
          <w:p w:rsidR="00274D42" w:rsidRPr="009D27ED" w:rsidRDefault="00274D42" w:rsidP="00247D18">
            <w:pPr>
              <w:pStyle w:val="TableTextRight"/>
              <w:rPr>
                <w:b/>
              </w:rPr>
            </w:pPr>
            <w:r w:rsidRPr="009D27ED">
              <w:rPr>
                <w:b/>
              </w:rPr>
              <w:t>69.3</w:t>
            </w:r>
          </w:p>
        </w:tc>
      </w:tr>
      <w:tr w:rsidR="00274D42" w:rsidRPr="00AF2974" w:rsidTr="00247D18">
        <w:trPr>
          <w:cantSplit/>
        </w:trPr>
        <w:tc>
          <w:tcPr>
            <w:tcW w:w="2952" w:type="pct"/>
            <w:shd w:val="clear" w:color="auto" w:fill="auto"/>
            <w:noWrap/>
            <w:vAlign w:val="center"/>
          </w:tcPr>
          <w:p w:rsidR="00274D42" w:rsidRPr="00635190" w:rsidRDefault="00274D42" w:rsidP="00247D18">
            <w:pPr>
              <w:pStyle w:val="TableText"/>
              <w:rPr>
                <w:b/>
              </w:rPr>
            </w:pPr>
            <w:r w:rsidRPr="00635190">
              <w:rPr>
                <w:b/>
              </w:rPr>
              <w:t>Total equity</w:t>
            </w:r>
          </w:p>
        </w:tc>
        <w:tc>
          <w:tcPr>
            <w:tcW w:w="683" w:type="pct"/>
            <w:shd w:val="clear" w:color="auto" w:fill="E0E0E0"/>
            <w:noWrap/>
            <w:vAlign w:val="center"/>
          </w:tcPr>
          <w:p w:rsidR="00274D42" w:rsidRPr="009D27ED" w:rsidRDefault="00274D42" w:rsidP="00247D18">
            <w:pPr>
              <w:pStyle w:val="TableTextRight"/>
              <w:rPr>
                <w:b/>
              </w:rPr>
            </w:pPr>
            <w:r w:rsidRPr="009D27ED">
              <w:rPr>
                <w:b/>
              </w:rPr>
              <w:t>669.1</w:t>
            </w:r>
          </w:p>
        </w:tc>
        <w:tc>
          <w:tcPr>
            <w:tcW w:w="683" w:type="pct"/>
            <w:shd w:val="clear" w:color="auto" w:fill="auto"/>
            <w:noWrap/>
            <w:vAlign w:val="center"/>
          </w:tcPr>
          <w:p w:rsidR="00274D42" w:rsidRPr="009D27ED" w:rsidRDefault="00274D42" w:rsidP="00247D18">
            <w:pPr>
              <w:pStyle w:val="TableTextRight"/>
              <w:rPr>
                <w:b/>
              </w:rPr>
            </w:pPr>
            <w:r w:rsidRPr="009D27ED">
              <w:rPr>
                <w:b/>
              </w:rPr>
              <w:t>714.2</w:t>
            </w:r>
          </w:p>
        </w:tc>
        <w:tc>
          <w:tcPr>
            <w:tcW w:w="682" w:type="pct"/>
            <w:shd w:val="clear" w:color="auto" w:fill="E0E0E0"/>
            <w:noWrap/>
            <w:vAlign w:val="center"/>
          </w:tcPr>
          <w:p w:rsidR="00274D42" w:rsidRPr="009D27ED" w:rsidRDefault="00274D42" w:rsidP="00247D18">
            <w:pPr>
              <w:pStyle w:val="TableTextRight"/>
              <w:rPr>
                <w:b/>
              </w:rPr>
            </w:pPr>
            <w:r w:rsidRPr="009D27ED">
              <w:rPr>
                <w:b/>
              </w:rPr>
              <w:t>(6.3)</w:t>
            </w:r>
          </w:p>
        </w:tc>
      </w:tr>
    </w:tbl>
    <w:p w:rsidR="00274D42" w:rsidRDefault="006A0241" w:rsidP="006A0241">
      <w:pPr>
        <w:pStyle w:val="Notes"/>
      </w:pPr>
      <w:r>
        <w:t>Note:</w:t>
      </w:r>
    </w:p>
    <w:p w:rsidR="006A0241" w:rsidRPr="00AF2974" w:rsidRDefault="006A0241" w:rsidP="006A0241">
      <w:pPr>
        <w:pStyle w:val="Notes"/>
      </w:pPr>
      <w:r w:rsidRPr="006A0241">
        <w:t>(a)</w:t>
      </w:r>
      <w:r>
        <w:t xml:space="preserve"> </w:t>
      </w:r>
      <w:r w:rsidRPr="006A0241">
        <w:t xml:space="preserve">The transfers from/(to) reserves and contributed capital and equity transfers from/(to) other government entities reflect the transfer of CenITex during the year, from the Department to the Department of State Development, Business and Innovation, in accordance with a variation to the Order in Council </w:t>
      </w:r>
      <w:r w:rsidRPr="006A0241">
        <w:rPr>
          <w:i/>
        </w:rPr>
        <w:t>State Owned Enterprises (State Body – CenITex) Order 2008</w:t>
      </w:r>
      <w:r w:rsidRPr="006A0241">
        <w:t>. This transfer was not reflected in the budget papers.</w:t>
      </w:r>
    </w:p>
    <w:p w:rsidR="00B01F8C" w:rsidRDefault="00A11478" w:rsidP="00B01F8C">
      <w:pPr>
        <w:pStyle w:val="Heading3"/>
      </w:pPr>
      <w:r w:rsidRPr="00AF2974">
        <w:br w:type="page"/>
      </w:r>
      <w:r w:rsidR="00B01F8C" w:rsidRPr="00AF2974">
        <w:lastRenderedPageBreak/>
        <w:t xml:space="preserve">Administered items statement for the year ended </w:t>
      </w:r>
      <w:r w:rsidR="005C1CA2">
        <w:t>30 June 2014</w:t>
      </w:r>
    </w:p>
    <w:tbl>
      <w:tblPr>
        <w:tblW w:w="4362" w:type="pct"/>
        <w:tblLayout w:type="fixed"/>
        <w:tblLook w:val="0000" w:firstRow="0" w:lastRow="0" w:firstColumn="0" w:lastColumn="0" w:noHBand="0" w:noVBand="0"/>
      </w:tblPr>
      <w:tblGrid>
        <w:gridCol w:w="5059"/>
        <w:gridCol w:w="1170"/>
        <w:gridCol w:w="1170"/>
        <w:gridCol w:w="1169"/>
      </w:tblGrid>
      <w:tr w:rsidR="000052A6" w:rsidRPr="00AF2974" w:rsidTr="00247D18">
        <w:trPr>
          <w:cantSplit/>
          <w:tblHeader/>
        </w:trPr>
        <w:tc>
          <w:tcPr>
            <w:tcW w:w="2952" w:type="pct"/>
            <w:shd w:val="clear" w:color="auto" w:fill="auto"/>
            <w:noWrap/>
          </w:tcPr>
          <w:p w:rsidR="000052A6" w:rsidRPr="00AF2974" w:rsidRDefault="000052A6" w:rsidP="00247D18">
            <w:pPr>
              <w:pStyle w:val="TableText"/>
            </w:pPr>
          </w:p>
        </w:tc>
        <w:tc>
          <w:tcPr>
            <w:tcW w:w="683" w:type="pct"/>
            <w:shd w:val="clear" w:color="auto" w:fill="auto"/>
            <w:noWrap/>
            <w:vAlign w:val="bottom"/>
          </w:tcPr>
          <w:p w:rsidR="000052A6" w:rsidRPr="00AF2974" w:rsidRDefault="000052A6" w:rsidP="00247D18">
            <w:pPr>
              <w:pStyle w:val="TableTextHeadingRight"/>
            </w:pPr>
            <w:r>
              <w:t>2013–14</w:t>
            </w:r>
            <w:r>
              <w:br/>
            </w:r>
            <w:r w:rsidR="00FE17AF" w:rsidRPr="00AF2974">
              <w:t>actual</w:t>
            </w:r>
          </w:p>
        </w:tc>
        <w:tc>
          <w:tcPr>
            <w:tcW w:w="683" w:type="pct"/>
            <w:shd w:val="clear" w:color="auto" w:fill="auto"/>
            <w:noWrap/>
            <w:vAlign w:val="bottom"/>
          </w:tcPr>
          <w:p w:rsidR="000052A6" w:rsidRPr="00AF2974" w:rsidRDefault="000052A6" w:rsidP="00247D18">
            <w:pPr>
              <w:pStyle w:val="TableTextHeadingRight"/>
            </w:pPr>
            <w:r>
              <w:t>2013–</w:t>
            </w:r>
            <w:r w:rsidRPr="00AF2974">
              <w:t>1</w:t>
            </w:r>
            <w:r>
              <w:t>4</w:t>
            </w:r>
            <w:r w:rsidRPr="00AF2974">
              <w:br/>
            </w:r>
            <w:r w:rsidR="00FE17AF" w:rsidRPr="00AF2974">
              <w:t>budget</w:t>
            </w:r>
          </w:p>
        </w:tc>
        <w:tc>
          <w:tcPr>
            <w:tcW w:w="682" w:type="pct"/>
            <w:shd w:val="clear" w:color="auto" w:fill="auto"/>
            <w:noWrap/>
            <w:vAlign w:val="bottom"/>
          </w:tcPr>
          <w:p w:rsidR="000052A6" w:rsidRPr="00AF2974" w:rsidRDefault="000052A6" w:rsidP="00247D18">
            <w:pPr>
              <w:pStyle w:val="TableTextHeadingRight"/>
            </w:pPr>
            <w:r w:rsidRPr="00AF2974">
              <w:t>Variation</w:t>
            </w:r>
          </w:p>
        </w:tc>
      </w:tr>
      <w:tr w:rsidR="000052A6" w:rsidRPr="00AF2974" w:rsidTr="00247D18">
        <w:trPr>
          <w:cantSplit/>
          <w:tblHeader/>
        </w:trPr>
        <w:tc>
          <w:tcPr>
            <w:tcW w:w="2952" w:type="pct"/>
            <w:shd w:val="clear" w:color="auto" w:fill="auto"/>
            <w:noWrap/>
          </w:tcPr>
          <w:p w:rsidR="000052A6" w:rsidRPr="00AF2974" w:rsidRDefault="000052A6" w:rsidP="00247D18">
            <w:pPr>
              <w:pStyle w:val="TableText"/>
            </w:pPr>
          </w:p>
        </w:tc>
        <w:tc>
          <w:tcPr>
            <w:tcW w:w="683" w:type="pct"/>
            <w:shd w:val="clear" w:color="auto" w:fill="auto"/>
            <w:noWrap/>
          </w:tcPr>
          <w:p w:rsidR="000052A6" w:rsidRPr="00AF2974" w:rsidRDefault="000052A6" w:rsidP="00247D18">
            <w:pPr>
              <w:pStyle w:val="TableTextHeadingRight"/>
            </w:pPr>
            <w:r w:rsidRPr="00AF2974">
              <w:t>$m</w:t>
            </w:r>
          </w:p>
        </w:tc>
        <w:tc>
          <w:tcPr>
            <w:tcW w:w="683" w:type="pct"/>
            <w:shd w:val="clear" w:color="auto" w:fill="auto"/>
            <w:noWrap/>
          </w:tcPr>
          <w:p w:rsidR="000052A6" w:rsidRPr="00AF2974" w:rsidRDefault="000052A6" w:rsidP="00247D18">
            <w:pPr>
              <w:pStyle w:val="TableTextHeadingRight"/>
            </w:pPr>
            <w:r w:rsidRPr="00AF2974">
              <w:t>$m</w:t>
            </w:r>
          </w:p>
        </w:tc>
        <w:tc>
          <w:tcPr>
            <w:tcW w:w="682" w:type="pct"/>
            <w:shd w:val="clear" w:color="auto" w:fill="auto"/>
            <w:noWrap/>
          </w:tcPr>
          <w:p w:rsidR="000052A6" w:rsidRPr="00AF2974" w:rsidRDefault="000052A6" w:rsidP="00247D18">
            <w:pPr>
              <w:pStyle w:val="TableTextHeadingRight"/>
            </w:pPr>
            <w:r w:rsidRPr="00AF2974">
              <w:t xml:space="preserve">% </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Administered income from transactions</w:t>
            </w: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Appropriations</w:t>
            </w:r>
            <w:r>
              <w:t xml:space="preserve"> – </w:t>
            </w:r>
            <w:r w:rsidRPr="00B7680F">
              <w:t>payments made on behalf of the State</w:t>
            </w:r>
            <w:r w:rsidRPr="00B7680F">
              <w:rPr>
                <w:vertAlign w:val="superscript"/>
              </w:rPr>
              <w:t xml:space="preserve"> (a)</w:t>
            </w:r>
          </w:p>
        </w:tc>
        <w:tc>
          <w:tcPr>
            <w:tcW w:w="683" w:type="pct"/>
            <w:shd w:val="clear" w:color="auto" w:fill="E0E0E0"/>
            <w:noWrap/>
            <w:vAlign w:val="bottom"/>
          </w:tcPr>
          <w:p w:rsidR="000052A6" w:rsidRPr="000209A5" w:rsidRDefault="000052A6" w:rsidP="00247D18">
            <w:pPr>
              <w:pStyle w:val="TableTextRight"/>
            </w:pPr>
            <w:r w:rsidRPr="000209A5">
              <w:t>1 880.3</w:t>
            </w:r>
          </w:p>
        </w:tc>
        <w:tc>
          <w:tcPr>
            <w:tcW w:w="683" w:type="pct"/>
            <w:shd w:val="clear" w:color="auto" w:fill="auto"/>
            <w:noWrap/>
            <w:vAlign w:val="bottom"/>
          </w:tcPr>
          <w:p w:rsidR="000052A6" w:rsidRPr="000209A5" w:rsidRDefault="000052A6" w:rsidP="00247D18">
            <w:pPr>
              <w:pStyle w:val="TableTextRight"/>
            </w:pPr>
            <w:r w:rsidRPr="000209A5">
              <w:t>2 170.2</w:t>
            </w:r>
          </w:p>
        </w:tc>
        <w:tc>
          <w:tcPr>
            <w:tcW w:w="682" w:type="pct"/>
            <w:shd w:val="clear" w:color="auto" w:fill="E0E0E0"/>
            <w:noWrap/>
            <w:vAlign w:val="bottom"/>
          </w:tcPr>
          <w:p w:rsidR="000052A6" w:rsidRPr="000209A5" w:rsidRDefault="000052A6" w:rsidP="00247D18">
            <w:pPr>
              <w:pStyle w:val="TableTextRight"/>
            </w:pPr>
            <w:r w:rsidRPr="000209A5">
              <w:t>( 13.4)</w:t>
            </w:r>
          </w:p>
        </w:tc>
      </w:tr>
      <w:tr w:rsidR="000052A6" w:rsidRPr="00AF2974" w:rsidTr="00247D18">
        <w:trPr>
          <w:cantSplit/>
        </w:trPr>
        <w:tc>
          <w:tcPr>
            <w:tcW w:w="2952" w:type="pct"/>
            <w:shd w:val="clear" w:color="auto" w:fill="auto"/>
            <w:noWrap/>
            <w:vAlign w:val="bottom"/>
          </w:tcPr>
          <w:p w:rsidR="000052A6" w:rsidRPr="0020357A" w:rsidRDefault="000052A6" w:rsidP="00247D18">
            <w:pPr>
              <w:pStyle w:val="TableText"/>
              <w:rPr>
                <w:vertAlign w:val="superscript"/>
              </w:rPr>
            </w:pPr>
            <w:r w:rsidRPr="00B7680F">
              <w:t>Special appropriations</w:t>
            </w:r>
            <w:r>
              <w:t xml:space="preserve"> </w:t>
            </w:r>
            <w:r>
              <w:rPr>
                <w:vertAlign w:val="superscript"/>
              </w:rPr>
              <w:t>(b)</w:t>
            </w:r>
          </w:p>
        </w:tc>
        <w:tc>
          <w:tcPr>
            <w:tcW w:w="683" w:type="pct"/>
            <w:shd w:val="clear" w:color="auto" w:fill="E0E0E0"/>
            <w:noWrap/>
            <w:vAlign w:val="bottom"/>
          </w:tcPr>
          <w:p w:rsidR="000052A6" w:rsidRPr="000209A5" w:rsidRDefault="000052A6" w:rsidP="00247D18">
            <w:pPr>
              <w:pStyle w:val="TableTextRight"/>
            </w:pPr>
            <w:r w:rsidRPr="000209A5">
              <w:t>1 285.8</w:t>
            </w:r>
          </w:p>
        </w:tc>
        <w:tc>
          <w:tcPr>
            <w:tcW w:w="683" w:type="pct"/>
            <w:shd w:val="clear" w:color="auto" w:fill="auto"/>
            <w:noWrap/>
            <w:vAlign w:val="bottom"/>
          </w:tcPr>
          <w:p w:rsidR="000052A6" w:rsidRPr="000209A5" w:rsidRDefault="000052A6" w:rsidP="00247D18">
            <w:pPr>
              <w:pStyle w:val="TableTextRight"/>
            </w:pPr>
            <w:r w:rsidRPr="000209A5">
              <w:t>2 300.6</w:t>
            </w:r>
          </w:p>
        </w:tc>
        <w:tc>
          <w:tcPr>
            <w:tcW w:w="682" w:type="pct"/>
            <w:shd w:val="clear" w:color="auto" w:fill="E0E0E0"/>
            <w:noWrap/>
            <w:vAlign w:val="bottom"/>
          </w:tcPr>
          <w:p w:rsidR="000052A6" w:rsidRPr="000209A5" w:rsidRDefault="000052A6" w:rsidP="00247D18">
            <w:pPr>
              <w:pStyle w:val="TableTextRight"/>
            </w:pPr>
            <w:r w:rsidRPr="000209A5">
              <w:t>( 44.1)</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t>Interest</w:t>
            </w:r>
          </w:p>
        </w:tc>
        <w:tc>
          <w:tcPr>
            <w:tcW w:w="683" w:type="pct"/>
            <w:shd w:val="clear" w:color="auto" w:fill="E0E0E0"/>
            <w:noWrap/>
            <w:vAlign w:val="bottom"/>
          </w:tcPr>
          <w:p w:rsidR="000052A6" w:rsidRPr="000209A5" w:rsidRDefault="000052A6" w:rsidP="00247D18">
            <w:pPr>
              <w:pStyle w:val="TableTextRight"/>
            </w:pPr>
            <w:r w:rsidRPr="000209A5">
              <w:t xml:space="preserve"> 56.6</w:t>
            </w:r>
          </w:p>
        </w:tc>
        <w:tc>
          <w:tcPr>
            <w:tcW w:w="683" w:type="pct"/>
            <w:shd w:val="clear" w:color="auto" w:fill="auto"/>
            <w:noWrap/>
            <w:vAlign w:val="bottom"/>
          </w:tcPr>
          <w:p w:rsidR="000052A6" w:rsidRPr="000209A5" w:rsidRDefault="000052A6" w:rsidP="00247D18">
            <w:pPr>
              <w:pStyle w:val="TableTextRight"/>
            </w:pPr>
            <w:r w:rsidRPr="000209A5">
              <w:t xml:space="preserve"> 44.1</w:t>
            </w:r>
          </w:p>
        </w:tc>
        <w:tc>
          <w:tcPr>
            <w:tcW w:w="682" w:type="pct"/>
            <w:shd w:val="clear" w:color="auto" w:fill="E0E0E0"/>
            <w:noWrap/>
            <w:vAlign w:val="bottom"/>
          </w:tcPr>
          <w:p w:rsidR="000052A6" w:rsidRPr="000209A5" w:rsidRDefault="000052A6" w:rsidP="00247D18">
            <w:pPr>
              <w:pStyle w:val="TableTextRight"/>
            </w:pPr>
            <w:r w:rsidRPr="000209A5">
              <w:t xml:space="preserve"> 28.4</w:t>
            </w:r>
          </w:p>
        </w:tc>
      </w:tr>
      <w:tr w:rsidR="000052A6" w:rsidRPr="00AF2974" w:rsidTr="00247D18">
        <w:trPr>
          <w:cantSplit/>
        </w:trPr>
        <w:tc>
          <w:tcPr>
            <w:tcW w:w="2952" w:type="pct"/>
            <w:shd w:val="clear" w:color="auto" w:fill="auto"/>
            <w:noWrap/>
            <w:vAlign w:val="bottom"/>
          </w:tcPr>
          <w:p w:rsidR="000052A6" w:rsidRDefault="000052A6" w:rsidP="00247D18">
            <w:pPr>
              <w:pStyle w:val="TableText"/>
            </w:pPr>
            <w:r>
              <w:t>Sales of goods and services</w:t>
            </w:r>
          </w:p>
        </w:tc>
        <w:tc>
          <w:tcPr>
            <w:tcW w:w="683" w:type="pct"/>
            <w:shd w:val="clear" w:color="auto" w:fill="E0E0E0"/>
            <w:noWrap/>
            <w:vAlign w:val="bottom"/>
          </w:tcPr>
          <w:p w:rsidR="000052A6" w:rsidRPr="000209A5" w:rsidRDefault="000052A6" w:rsidP="00247D18">
            <w:pPr>
              <w:pStyle w:val="TableTextRight"/>
            </w:pPr>
            <w:r w:rsidRPr="000209A5">
              <w:t xml:space="preserve"> 16.1</w:t>
            </w:r>
          </w:p>
        </w:tc>
        <w:tc>
          <w:tcPr>
            <w:tcW w:w="683" w:type="pct"/>
            <w:shd w:val="clear" w:color="auto" w:fill="auto"/>
            <w:noWrap/>
            <w:vAlign w:val="bottom"/>
          </w:tcPr>
          <w:p w:rsidR="000052A6" w:rsidRPr="000209A5" w:rsidRDefault="000052A6" w:rsidP="00247D18">
            <w:pPr>
              <w:pStyle w:val="TableTextRight"/>
            </w:pPr>
            <w:r w:rsidRPr="000209A5">
              <w:t xml:space="preserve"> 39.2</w:t>
            </w:r>
          </w:p>
        </w:tc>
        <w:tc>
          <w:tcPr>
            <w:tcW w:w="682" w:type="pct"/>
            <w:shd w:val="clear" w:color="auto" w:fill="E0E0E0"/>
            <w:noWrap/>
            <w:vAlign w:val="bottom"/>
          </w:tcPr>
          <w:p w:rsidR="000052A6" w:rsidRPr="000209A5" w:rsidRDefault="000052A6" w:rsidP="00247D18">
            <w:pPr>
              <w:pStyle w:val="TableTextRight"/>
            </w:pPr>
            <w:r w:rsidRPr="000209A5">
              <w:t>( 58.9)</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Grants</w:t>
            </w:r>
            <w:r w:rsidRPr="00D554B6">
              <w:rPr>
                <w:vertAlign w:val="superscript"/>
              </w:rPr>
              <w:t xml:space="preserve"> </w:t>
            </w:r>
            <w:r w:rsidRPr="000209A5">
              <w:rPr>
                <w:vertAlign w:val="superscript"/>
              </w:rPr>
              <w:t>(b)</w:t>
            </w:r>
          </w:p>
        </w:tc>
        <w:tc>
          <w:tcPr>
            <w:tcW w:w="683" w:type="pct"/>
            <w:shd w:val="clear" w:color="auto" w:fill="E0E0E0"/>
            <w:noWrap/>
            <w:vAlign w:val="bottom"/>
          </w:tcPr>
          <w:p w:rsidR="000052A6" w:rsidRPr="000209A5" w:rsidRDefault="000052A6" w:rsidP="00247D18">
            <w:pPr>
              <w:pStyle w:val="TableTextRight"/>
            </w:pPr>
            <w:r w:rsidRPr="000209A5">
              <w:t>20 504.1</w:t>
            </w:r>
          </w:p>
        </w:tc>
        <w:tc>
          <w:tcPr>
            <w:tcW w:w="683" w:type="pct"/>
            <w:shd w:val="clear" w:color="auto" w:fill="auto"/>
            <w:noWrap/>
            <w:vAlign w:val="bottom"/>
          </w:tcPr>
          <w:p w:rsidR="000052A6" w:rsidRPr="000209A5" w:rsidRDefault="000052A6" w:rsidP="00247D18">
            <w:pPr>
              <w:pStyle w:val="TableTextRight"/>
            </w:pPr>
            <w:r w:rsidRPr="000209A5">
              <w:t>18 418.2</w:t>
            </w:r>
          </w:p>
        </w:tc>
        <w:tc>
          <w:tcPr>
            <w:tcW w:w="682" w:type="pct"/>
            <w:shd w:val="clear" w:color="auto" w:fill="E0E0E0"/>
            <w:noWrap/>
            <w:vAlign w:val="bottom"/>
          </w:tcPr>
          <w:p w:rsidR="000052A6" w:rsidRPr="000209A5" w:rsidRDefault="000052A6" w:rsidP="00247D18">
            <w:pPr>
              <w:pStyle w:val="TableTextRight"/>
            </w:pPr>
            <w:r w:rsidRPr="000209A5">
              <w:t xml:space="preserve"> 11.3</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Other income</w:t>
            </w:r>
          </w:p>
        </w:tc>
        <w:tc>
          <w:tcPr>
            <w:tcW w:w="683" w:type="pct"/>
            <w:shd w:val="clear" w:color="auto" w:fill="E0E0E0"/>
            <w:noWrap/>
            <w:vAlign w:val="bottom"/>
          </w:tcPr>
          <w:p w:rsidR="000052A6" w:rsidRPr="000209A5" w:rsidRDefault="000052A6" w:rsidP="00247D18">
            <w:pPr>
              <w:pStyle w:val="TableTextRight"/>
            </w:pPr>
            <w:r w:rsidRPr="000209A5">
              <w:t>18 074.8</w:t>
            </w:r>
          </w:p>
        </w:tc>
        <w:tc>
          <w:tcPr>
            <w:tcW w:w="683" w:type="pct"/>
            <w:shd w:val="clear" w:color="auto" w:fill="auto"/>
            <w:noWrap/>
            <w:vAlign w:val="bottom"/>
          </w:tcPr>
          <w:p w:rsidR="000052A6" w:rsidRPr="000209A5" w:rsidRDefault="000052A6" w:rsidP="00247D18">
            <w:pPr>
              <w:pStyle w:val="TableTextRight"/>
            </w:pPr>
            <w:r w:rsidRPr="000209A5">
              <w:t>17 776.7</w:t>
            </w:r>
          </w:p>
        </w:tc>
        <w:tc>
          <w:tcPr>
            <w:tcW w:w="682" w:type="pct"/>
            <w:shd w:val="clear" w:color="auto" w:fill="E0E0E0"/>
            <w:noWrap/>
            <w:vAlign w:val="bottom"/>
          </w:tcPr>
          <w:p w:rsidR="000052A6" w:rsidRPr="000209A5" w:rsidRDefault="000052A6" w:rsidP="00247D18">
            <w:pPr>
              <w:pStyle w:val="TableTextRight"/>
            </w:pPr>
            <w:r w:rsidRPr="000209A5">
              <w:t xml:space="preserve"> 1.7</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Total administered income from transactions</w:t>
            </w:r>
          </w:p>
        </w:tc>
        <w:tc>
          <w:tcPr>
            <w:tcW w:w="683" w:type="pct"/>
            <w:shd w:val="clear" w:color="auto" w:fill="E0E0E0"/>
            <w:noWrap/>
            <w:vAlign w:val="bottom"/>
          </w:tcPr>
          <w:p w:rsidR="000052A6" w:rsidRPr="000209A5" w:rsidRDefault="000052A6" w:rsidP="00247D18">
            <w:pPr>
              <w:pStyle w:val="TableTextRightBold"/>
            </w:pPr>
            <w:r w:rsidRPr="000209A5">
              <w:t>41 817.7</w:t>
            </w:r>
          </w:p>
        </w:tc>
        <w:tc>
          <w:tcPr>
            <w:tcW w:w="683" w:type="pct"/>
            <w:shd w:val="clear" w:color="auto" w:fill="auto"/>
            <w:noWrap/>
            <w:vAlign w:val="bottom"/>
          </w:tcPr>
          <w:p w:rsidR="000052A6" w:rsidRPr="000209A5" w:rsidRDefault="000052A6" w:rsidP="00247D18">
            <w:pPr>
              <w:pStyle w:val="TableTextRightBold"/>
            </w:pPr>
            <w:r w:rsidRPr="000209A5">
              <w:t>40 749.0</w:t>
            </w:r>
          </w:p>
        </w:tc>
        <w:tc>
          <w:tcPr>
            <w:tcW w:w="682" w:type="pct"/>
            <w:shd w:val="clear" w:color="auto" w:fill="E0E0E0"/>
            <w:noWrap/>
            <w:vAlign w:val="bottom"/>
          </w:tcPr>
          <w:p w:rsidR="000052A6" w:rsidRPr="000209A5" w:rsidRDefault="000052A6" w:rsidP="00247D18">
            <w:pPr>
              <w:pStyle w:val="TableTextRightBold"/>
            </w:pPr>
            <w:r w:rsidRPr="000209A5">
              <w:t xml:space="preserve"> 2.6</w:t>
            </w:r>
          </w:p>
        </w:tc>
      </w:tr>
      <w:tr w:rsidR="000052A6" w:rsidRPr="00AF2974" w:rsidTr="00247D18">
        <w:trPr>
          <w:cantSplit/>
          <w:trHeight w:hRule="exact" w:val="80"/>
        </w:trPr>
        <w:tc>
          <w:tcPr>
            <w:tcW w:w="2952" w:type="pct"/>
            <w:shd w:val="clear" w:color="auto" w:fill="auto"/>
            <w:noWrap/>
            <w:vAlign w:val="bottom"/>
          </w:tcPr>
          <w:p w:rsidR="000052A6" w:rsidRPr="00B7680F" w:rsidRDefault="000052A6" w:rsidP="00247D18">
            <w:pPr>
              <w:pStyle w:val="TableTextLeft"/>
            </w:pP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Administered expenses from transactions</w:t>
            </w: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25117F" w:rsidRDefault="000052A6" w:rsidP="00247D18">
            <w:pPr>
              <w:pStyle w:val="TableText"/>
            </w:pPr>
            <w:r w:rsidRPr="0025117F">
              <w:t>Expenses on behalf of the State</w:t>
            </w:r>
          </w:p>
        </w:tc>
        <w:tc>
          <w:tcPr>
            <w:tcW w:w="683" w:type="pct"/>
            <w:shd w:val="clear" w:color="auto" w:fill="E0E0E0"/>
            <w:noWrap/>
            <w:vAlign w:val="bottom"/>
          </w:tcPr>
          <w:p w:rsidR="000052A6" w:rsidRPr="000209A5" w:rsidRDefault="000052A6" w:rsidP="00247D18">
            <w:pPr>
              <w:pStyle w:val="TableTextRight"/>
            </w:pPr>
            <w:r w:rsidRPr="000209A5">
              <w:t>2 851.8</w:t>
            </w:r>
          </w:p>
        </w:tc>
        <w:tc>
          <w:tcPr>
            <w:tcW w:w="683" w:type="pct"/>
            <w:shd w:val="clear" w:color="auto" w:fill="auto"/>
            <w:noWrap/>
            <w:vAlign w:val="bottom"/>
          </w:tcPr>
          <w:p w:rsidR="000052A6" w:rsidRPr="000209A5" w:rsidRDefault="000052A6" w:rsidP="00247D18">
            <w:pPr>
              <w:pStyle w:val="TableTextRight"/>
            </w:pPr>
            <w:r w:rsidRPr="000209A5">
              <w:t>3 159.3</w:t>
            </w:r>
          </w:p>
        </w:tc>
        <w:tc>
          <w:tcPr>
            <w:tcW w:w="682" w:type="pct"/>
            <w:shd w:val="clear" w:color="auto" w:fill="E0E0E0"/>
            <w:noWrap/>
            <w:vAlign w:val="bottom"/>
          </w:tcPr>
          <w:p w:rsidR="000052A6" w:rsidRPr="000209A5" w:rsidRDefault="000052A6" w:rsidP="00247D18">
            <w:pPr>
              <w:pStyle w:val="TableTextRight"/>
            </w:pPr>
            <w:r w:rsidRPr="000209A5">
              <w:t>( 9.7)</w:t>
            </w:r>
          </w:p>
        </w:tc>
      </w:tr>
      <w:tr w:rsidR="000052A6" w:rsidRPr="00AF2974" w:rsidTr="00247D18">
        <w:trPr>
          <w:cantSplit/>
        </w:trPr>
        <w:tc>
          <w:tcPr>
            <w:tcW w:w="2952" w:type="pct"/>
            <w:shd w:val="clear" w:color="auto" w:fill="auto"/>
            <w:noWrap/>
            <w:vAlign w:val="bottom"/>
          </w:tcPr>
          <w:p w:rsidR="000052A6" w:rsidRPr="0025117F" w:rsidRDefault="000052A6" w:rsidP="00247D18">
            <w:pPr>
              <w:pStyle w:val="TableText"/>
            </w:pPr>
            <w:r w:rsidRPr="0025117F">
              <w:t>Grants and other transfers</w:t>
            </w:r>
          </w:p>
        </w:tc>
        <w:tc>
          <w:tcPr>
            <w:tcW w:w="683" w:type="pct"/>
            <w:shd w:val="clear" w:color="auto" w:fill="E0E0E0"/>
            <w:noWrap/>
            <w:vAlign w:val="bottom"/>
          </w:tcPr>
          <w:p w:rsidR="000052A6" w:rsidRPr="000209A5" w:rsidRDefault="000052A6" w:rsidP="00247D18">
            <w:pPr>
              <w:pStyle w:val="TableTextRight"/>
            </w:pPr>
            <w:r w:rsidRPr="000209A5">
              <w:t>2 948.3</w:t>
            </w:r>
          </w:p>
        </w:tc>
        <w:tc>
          <w:tcPr>
            <w:tcW w:w="683" w:type="pct"/>
            <w:shd w:val="clear" w:color="auto" w:fill="auto"/>
            <w:noWrap/>
            <w:vAlign w:val="bottom"/>
          </w:tcPr>
          <w:p w:rsidR="000052A6" w:rsidRPr="000209A5" w:rsidRDefault="000052A6" w:rsidP="00247D18">
            <w:pPr>
              <w:pStyle w:val="TableTextRight"/>
            </w:pPr>
            <w:r w:rsidRPr="000209A5">
              <w:t>2 837.0</w:t>
            </w:r>
          </w:p>
        </w:tc>
        <w:tc>
          <w:tcPr>
            <w:tcW w:w="682" w:type="pct"/>
            <w:shd w:val="clear" w:color="auto" w:fill="E0E0E0"/>
            <w:noWrap/>
            <w:vAlign w:val="bottom"/>
          </w:tcPr>
          <w:p w:rsidR="000052A6" w:rsidRPr="000209A5" w:rsidRDefault="000052A6" w:rsidP="00247D18">
            <w:pPr>
              <w:pStyle w:val="TableTextRight"/>
            </w:pPr>
            <w:r w:rsidRPr="000209A5">
              <w:t xml:space="preserve"> 3.9</w:t>
            </w:r>
          </w:p>
        </w:tc>
      </w:tr>
      <w:tr w:rsidR="000052A6" w:rsidRPr="00AF2974" w:rsidTr="00247D18">
        <w:trPr>
          <w:cantSplit/>
        </w:trPr>
        <w:tc>
          <w:tcPr>
            <w:tcW w:w="2952" w:type="pct"/>
            <w:shd w:val="clear" w:color="auto" w:fill="auto"/>
            <w:noWrap/>
            <w:vAlign w:val="bottom"/>
          </w:tcPr>
          <w:p w:rsidR="000052A6" w:rsidRPr="0025117F" w:rsidRDefault="000052A6" w:rsidP="00247D18">
            <w:pPr>
              <w:pStyle w:val="TableText"/>
            </w:pPr>
            <w:r w:rsidRPr="0025117F">
              <w:t>Payments into Consolidated Fund</w:t>
            </w:r>
          </w:p>
        </w:tc>
        <w:tc>
          <w:tcPr>
            <w:tcW w:w="683" w:type="pct"/>
            <w:shd w:val="clear" w:color="auto" w:fill="E0E0E0"/>
            <w:noWrap/>
            <w:vAlign w:val="bottom"/>
          </w:tcPr>
          <w:p w:rsidR="000052A6" w:rsidRPr="000209A5" w:rsidRDefault="000052A6" w:rsidP="00247D18">
            <w:pPr>
              <w:pStyle w:val="TableTextRight"/>
            </w:pPr>
            <w:r w:rsidRPr="000209A5">
              <w:t>38 139.6</w:t>
            </w:r>
          </w:p>
        </w:tc>
        <w:tc>
          <w:tcPr>
            <w:tcW w:w="683" w:type="pct"/>
            <w:shd w:val="clear" w:color="auto" w:fill="auto"/>
            <w:noWrap/>
            <w:vAlign w:val="bottom"/>
          </w:tcPr>
          <w:p w:rsidR="000052A6" w:rsidRPr="000209A5" w:rsidRDefault="000052A6" w:rsidP="00247D18">
            <w:pPr>
              <w:pStyle w:val="TableTextRight"/>
            </w:pPr>
            <w:r w:rsidRPr="000209A5">
              <w:t>34 728.9</w:t>
            </w:r>
          </w:p>
        </w:tc>
        <w:tc>
          <w:tcPr>
            <w:tcW w:w="682" w:type="pct"/>
            <w:shd w:val="clear" w:color="auto" w:fill="E0E0E0"/>
            <w:noWrap/>
            <w:vAlign w:val="bottom"/>
          </w:tcPr>
          <w:p w:rsidR="000052A6" w:rsidRPr="000209A5" w:rsidRDefault="000052A6" w:rsidP="00247D18">
            <w:pPr>
              <w:pStyle w:val="TableTextRight"/>
            </w:pPr>
            <w:r w:rsidRPr="000209A5">
              <w:t xml:space="preserve"> 9.8</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Total administered expenses from transactions</w:t>
            </w:r>
          </w:p>
        </w:tc>
        <w:tc>
          <w:tcPr>
            <w:tcW w:w="683" w:type="pct"/>
            <w:shd w:val="clear" w:color="auto" w:fill="E0E0E0"/>
            <w:noWrap/>
            <w:vAlign w:val="bottom"/>
          </w:tcPr>
          <w:p w:rsidR="000052A6" w:rsidRPr="000209A5" w:rsidRDefault="000052A6" w:rsidP="00247D18">
            <w:pPr>
              <w:pStyle w:val="TableTextRightBold"/>
            </w:pPr>
            <w:r w:rsidRPr="000209A5">
              <w:t>43 939.7</w:t>
            </w:r>
          </w:p>
        </w:tc>
        <w:tc>
          <w:tcPr>
            <w:tcW w:w="683" w:type="pct"/>
            <w:shd w:val="clear" w:color="auto" w:fill="auto"/>
            <w:noWrap/>
            <w:vAlign w:val="bottom"/>
          </w:tcPr>
          <w:p w:rsidR="000052A6" w:rsidRPr="000209A5" w:rsidRDefault="000052A6" w:rsidP="00247D18">
            <w:pPr>
              <w:pStyle w:val="TableTextRightBold"/>
            </w:pPr>
            <w:r w:rsidRPr="000209A5">
              <w:t>40 725.2</w:t>
            </w:r>
          </w:p>
        </w:tc>
        <w:tc>
          <w:tcPr>
            <w:tcW w:w="682" w:type="pct"/>
            <w:shd w:val="clear" w:color="auto" w:fill="E0E0E0"/>
            <w:noWrap/>
            <w:vAlign w:val="bottom"/>
          </w:tcPr>
          <w:p w:rsidR="000052A6" w:rsidRPr="000209A5" w:rsidRDefault="000052A6" w:rsidP="00247D18">
            <w:pPr>
              <w:pStyle w:val="TableTextRightBold"/>
            </w:pPr>
            <w:r w:rsidRPr="000209A5">
              <w:t xml:space="preserve"> 7.9</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Net result from transactions</w:t>
            </w:r>
          </w:p>
        </w:tc>
        <w:tc>
          <w:tcPr>
            <w:tcW w:w="683" w:type="pct"/>
            <w:shd w:val="clear" w:color="auto" w:fill="E0E0E0"/>
            <w:noWrap/>
            <w:vAlign w:val="bottom"/>
          </w:tcPr>
          <w:p w:rsidR="000052A6" w:rsidRPr="000209A5" w:rsidRDefault="000052A6" w:rsidP="00247D18">
            <w:pPr>
              <w:pStyle w:val="TableTextRightBold"/>
            </w:pPr>
            <w:r w:rsidRPr="000209A5">
              <w:t>(2 122.0)</w:t>
            </w:r>
          </w:p>
        </w:tc>
        <w:tc>
          <w:tcPr>
            <w:tcW w:w="683" w:type="pct"/>
            <w:shd w:val="clear" w:color="auto" w:fill="auto"/>
            <w:noWrap/>
            <w:vAlign w:val="bottom"/>
          </w:tcPr>
          <w:p w:rsidR="000052A6" w:rsidRPr="000209A5" w:rsidRDefault="000052A6" w:rsidP="00247D18">
            <w:pPr>
              <w:pStyle w:val="TableTextRightBold"/>
            </w:pPr>
            <w:r w:rsidRPr="000209A5">
              <w:t xml:space="preserve"> 23.8</w:t>
            </w:r>
          </w:p>
        </w:tc>
        <w:tc>
          <w:tcPr>
            <w:tcW w:w="682" w:type="pct"/>
            <w:shd w:val="clear" w:color="auto" w:fill="E0E0E0"/>
            <w:noWrap/>
            <w:vAlign w:val="bottom"/>
          </w:tcPr>
          <w:p w:rsidR="000052A6" w:rsidRPr="000209A5" w:rsidRDefault="000052A6" w:rsidP="00247D18">
            <w:pPr>
              <w:pStyle w:val="TableTextRightBold"/>
            </w:pPr>
            <w:r w:rsidRPr="000209A5">
              <w:t>(9 015.8)</w:t>
            </w:r>
          </w:p>
        </w:tc>
      </w:tr>
      <w:tr w:rsidR="000052A6" w:rsidRPr="00AF2974" w:rsidTr="00247D18">
        <w:trPr>
          <w:cantSplit/>
          <w:trHeight w:hRule="exact" w:val="80"/>
        </w:trPr>
        <w:tc>
          <w:tcPr>
            <w:tcW w:w="2952" w:type="pct"/>
            <w:shd w:val="clear" w:color="auto" w:fill="auto"/>
            <w:noWrap/>
            <w:vAlign w:val="bottom"/>
          </w:tcPr>
          <w:p w:rsidR="000052A6" w:rsidRPr="00B7680F" w:rsidRDefault="000052A6" w:rsidP="00247D18">
            <w:pPr>
              <w:pStyle w:val="TableTextLeft"/>
            </w:pP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Other economic flows included in net result</w:t>
            </w: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Net gain/(loss) on non</w:t>
            </w:r>
            <w:r w:rsidR="002F651E">
              <w:noBreakHyphen/>
            </w:r>
            <w:r w:rsidRPr="00B7680F">
              <w:t>financial assets</w:t>
            </w:r>
          </w:p>
        </w:tc>
        <w:tc>
          <w:tcPr>
            <w:tcW w:w="683" w:type="pct"/>
            <w:shd w:val="clear" w:color="auto" w:fill="E0E0E0"/>
            <w:noWrap/>
            <w:vAlign w:val="bottom"/>
          </w:tcPr>
          <w:p w:rsidR="000052A6" w:rsidRPr="000209A5" w:rsidRDefault="000052A6" w:rsidP="00247D18">
            <w:pPr>
              <w:pStyle w:val="TableTextRight"/>
            </w:pPr>
            <w:r w:rsidRPr="000209A5">
              <w:t xml:space="preserve"> 1.1</w:t>
            </w:r>
          </w:p>
        </w:tc>
        <w:tc>
          <w:tcPr>
            <w:tcW w:w="683" w:type="pct"/>
            <w:shd w:val="clear" w:color="auto" w:fill="auto"/>
            <w:noWrap/>
            <w:vAlign w:val="bottom"/>
          </w:tcPr>
          <w:p w:rsidR="000052A6" w:rsidRPr="000209A5" w:rsidRDefault="000052A6" w:rsidP="00247D18">
            <w:pPr>
              <w:pStyle w:val="TableTextRight"/>
            </w:pPr>
            <w:r w:rsidRPr="000209A5">
              <w:t xml:space="preserve"> 42.5</w:t>
            </w:r>
          </w:p>
        </w:tc>
        <w:tc>
          <w:tcPr>
            <w:tcW w:w="682" w:type="pct"/>
            <w:shd w:val="clear" w:color="auto" w:fill="E0E0E0"/>
            <w:noWrap/>
            <w:vAlign w:val="bottom"/>
          </w:tcPr>
          <w:p w:rsidR="000052A6" w:rsidRPr="000209A5" w:rsidRDefault="000052A6" w:rsidP="00247D18">
            <w:pPr>
              <w:pStyle w:val="TableTextRight"/>
            </w:pPr>
            <w:r w:rsidRPr="000209A5">
              <w:t>( 97.5)</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Net gain/(loss) on financial instruments and statutory receivables/payables</w:t>
            </w:r>
            <w:r>
              <w:rPr>
                <w:vertAlign w:val="superscript"/>
              </w:rPr>
              <w:t xml:space="preserve"> </w:t>
            </w:r>
          </w:p>
        </w:tc>
        <w:tc>
          <w:tcPr>
            <w:tcW w:w="683" w:type="pct"/>
            <w:shd w:val="clear" w:color="auto" w:fill="E0E0E0"/>
            <w:noWrap/>
            <w:vAlign w:val="bottom"/>
          </w:tcPr>
          <w:p w:rsidR="000052A6" w:rsidRPr="000209A5" w:rsidRDefault="000052A6" w:rsidP="00247D18">
            <w:pPr>
              <w:pStyle w:val="TableTextRight"/>
            </w:pPr>
            <w:r w:rsidRPr="000209A5">
              <w:t>( 35.4)</w:t>
            </w:r>
          </w:p>
        </w:tc>
        <w:tc>
          <w:tcPr>
            <w:tcW w:w="683" w:type="pct"/>
            <w:shd w:val="clear" w:color="auto" w:fill="auto"/>
            <w:noWrap/>
            <w:vAlign w:val="bottom"/>
          </w:tcPr>
          <w:p w:rsidR="000052A6" w:rsidRPr="000209A5" w:rsidRDefault="000052A6" w:rsidP="00247D18">
            <w:pPr>
              <w:pStyle w:val="TableTextRight"/>
            </w:pPr>
            <w:r w:rsidRPr="000209A5">
              <w:t xml:space="preserve"> 19.5</w:t>
            </w:r>
          </w:p>
        </w:tc>
        <w:tc>
          <w:tcPr>
            <w:tcW w:w="682" w:type="pct"/>
            <w:shd w:val="clear" w:color="auto" w:fill="E0E0E0"/>
            <w:noWrap/>
            <w:vAlign w:val="bottom"/>
          </w:tcPr>
          <w:p w:rsidR="000052A6" w:rsidRPr="000209A5" w:rsidRDefault="000052A6" w:rsidP="00247D18">
            <w:pPr>
              <w:pStyle w:val="TableTextRight"/>
            </w:pPr>
            <w:r w:rsidRPr="000209A5">
              <w:t>( 1 110.0)</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Total other economic flows included in net result</w:t>
            </w:r>
          </w:p>
        </w:tc>
        <w:tc>
          <w:tcPr>
            <w:tcW w:w="683" w:type="pct"/>
            <w:shd w:val="clear" w:color="auto" w:fill="E0E0E0"/>
            <w:noWrap/>
            <w:vAlign w:val="bottom"/>
          </w:tcPr>
          <w:p w:rsidR="000052A6" w:rsidRPr="000209A5" w:rsidRDefault="000052A6" w:rsidP="00247D18">
            <w:pPr>
              <w:pStyle w:val="TableTextRightBold"/>
            </w:pPr>
            <w:r w:rsidRPr="000209A5">
              <w:t>( 34.3)</w:t>
            </w:r>
          </w:p>
        </w:tc>
        <w:tc>
          <w:tcPr>
            <w:tcW w:w="683" w:type="pct"/>
            <w:shd w:val="clear" w:color="auto" w:fill="auto"/>
            <w:noWrap/>
            <w:vAlign w:val="bottom"/>
          </w:tcPr>
          <w:p w:rsidR="000052A6" w:rsidRPr="000209A5" w:rsidRDefault="000052A6" w:rsidP="00247D18">
            <w:pPr>
              <w:pStyle w:val="TableTextRightBold"/>
            </w:pPr>
            <w:r w:rsidRPr="000209A5">
              <w:t xml:space="preserve"> 62.0</w:t>
            </w:r>
          </w:p>
        </w:tc>
        <w:tc>
          <w:tcPr>
            <w:tcW w:w="682" w:type="pct"/>
            <w:shd w:val="clear" w:color="auto" w:fill="E0E0E0"/>
            <w:noWrap/>
            <w:vAlign w:val="bottom"/>
          </w:tcPr>
          <w:p w:rsidR="000052A6" w:rsidRPr="000209A5" w:rsidRDefault="000052A6" w:rsidP="00247D18">
            <w:pPr>
              <w:pStyle w:val="TableTextRightBold"/>
            </w:pPr>
            <w:r w:rsidRPr="000209A5">
              <w:t>( 155.4)</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Net result</w:t>
            </w:r>
          </w:p>
        </w:tc>
        <w:tc>
          <w:tcPr>
            <w:tcW w:w="683" w:type="pct"/>
            <w:shd w:val="clear" w:color="auto" w:fill="E0E0E0"/>
            <w:noWrap/>
            <w:vAlign w:val="bottom"/>
          </w:tcPr>
          <w:p w:rsidR="000052A6" w:rsidRPr="000209A5" w:rsidRDefault="000052A6" w:rsidP="00247D18">
            <w:pPr>
              <w:pStyle w:val="TableTextRightBold"/>
            </w:pPr>
            <w:r w:rsidRPr="000209A5">
              <w:t>(2 156.3)</w:t>
            </w:r>
          </w:p>
        </w:tc>
        <w:tc>
          <w:tcPr>
            <w:tcW w:w="683" w:type="pct"/>
            <w:shd w:val="clear" w:color="auto" w:fill="auto"/>
            <w:noWrap/>
            <w:vAlign w:val="bottom"/>
          </w:tcPr>
          <w:p w:rsidR="000052A6" w:rsidRPr="000209A5" w:rsidRDefault="000052A6" w:rsidP="00247D18">
            <w:pPr>
              <w:pStyle w:val="TableTextRightBold"/>
            </w:pPr>
            <w:r w:rsidRPr="000209A5">
              <w:t xml:space="preserve"> 85.8</w:t>
            </w:r>
          </w:p>
        </w:tc>
        <w:tc>
          <w:tcPr>
            <w:tcW w:w="682" w:type="pct"/>
            <w:shd w:val="clear" w:color="auto" w:fill="E0E0E0"/>
            <w:noWrap/>
            <w:vAlign w:val="bottom"/>
          </w:tcPr>
          <w:p w:rsidR="000052A6" w:rsidRPr="000209A5" w:rsidRDefault="000052A6" w:rsidP="00247D18">
            <w:pPr>
              <w:pStyle w:val="TableTextRightBold"/>
            </w:pPr>
            <w:r w:rsidRPr="000209A5">
              <w:t>(2 613.2)</w:t>
            </w:r>
          </w:p>
        </w:tc>
      </w:tr>
      <w:tr w:rsidR="000052A6" w:rsidRPr="00AF2974" w:rsidTr="00247D18">
        <w:trPr>
          <w:cantSplit/>
          <w:trHeight w:hRule="exact" w:val="86"/>
        </w:trPr>
        <w:tc>
          <w:tcPr>
            <w:tcW w:w="2952" w:type="pct"/>
            <w:shd w:val="clear" w:color="auto" w:fill="auto"/>
            <w:noWrap/>
            <w:vAlign w:val="bottom"/>
          </w:tcPr>
          <w:p w:rsidR="000052A6" w:rsidRPr="00B7680F" w:rsidRDefault="000052A6" w:rsidP="00247D18">
            <w:pPr>
              <w:pStyle w:val="TableTextLeft"/>
            </w:pP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 xml:space="preserve">Other economic flows – other </w:t>
            </w:r>
            <w:r>
              <w:rPr>
                <w:b/>
                <w:bCs/>
              </w:rPr>
              <w:t>non</w:t>
            </w:r>
            <w:r w:rsidR="002F651E">
              <w:rPr>
                <w:b/>
                <w:bCs/>
              </w:rPr>
              <w:noBreakHyphen/>
            </w:r>
            <w:r>
              <w:rPr>
                <w:b/>
                <w:bCs/>
              </w:rPr>
              <w:t>owner changes in equity</w:t>
            </w:r>
          </w:p>
        </w:tc>
        <w:tc>
          <w:tcPr>
            <w:tcW w:w="683" w:type="pct"/>
            <w:shd w:val="clear" w:color="auto" w:fill="E0E0E0"/>
            <w:noWrap/>
            <w:vAlign w:val="bottom"/>
          </w:tcPr>
          <w:p w:rsidR="000052A6" w:rsidRPr="00B7680F" w:rsidRDefault="000052A6" w:rsidP="00247D18">
            <w:pPr>
              <w:pStyle w:val="TableTextRight"/>
              <w:rPr>
                <w:b/>
              </w:rPr>
            </w:pPr>
          </w:p>
        </w:tc>
        <w:tc>
          <w:tcPr>
            <w:tcW w:w="683" w:type="pct"/>
            <w:shd w:val="clear" w:color="auto" w:fill="auto"/>
            <w:noWrap/>
            <w:vAlign w:val="bottom"/>
          </w:tcPr>
          <w:p w:rsidR="000052A6" w:rsidRPr="00B7680F" w:rsidRDefault="000052A6" w:rsidP="00247D18">
            <w:pPr>
              <w:pStyle w:val="TableTextRight"/>
              <w:rPr>
                <w:b/>
              </w:rPr>
            </w:pPr>
          </w:p>
        </w:tc>
        <w:tc>
          <w:tcPr>
            <w:tcW w:w="682" w:type="pct"/>
            <w:shd w:val="clear" w:color="auto" w:fill="E0E0E0"/>
            <w:noWrap/>
            <w:vAlign w:val="bottom"/>
          </w:tcPr>
          <w:p w:rsidR="000052A6" w:rsidRPr="00B7680F" w:rsidRDefault="000052A6" w:rsidP="00247D18">
            <w:pPr>
              <w:pStyle w:val="TableTextRight"/>
              <w:rPr>
                <w:b/>
              </w:rPr>
            </w:pPr>
          </w:p>
        </w:tc>
      </w:tr>
      <w:tr w:rsidR="000052A6" w:rsidRPr="00AF2974" w:rsidTr="00247D18">
        <w:trPr>
          <w:cantSplit/>
        </w:trPr>
        <w:tc>
          <w:tcPr>
            <w:tcW w:w="2952" w:type="pct"/>
            <w:shd w:val="clear" w:color="auto" w:fill="auto"/>
            <w:noWrap/>
            <w:vAlign w:val="bottom"/>
          </w:tcPr>
          <w:p w:rsidR="000052A6" w:rsidRPr="000209A5" w:rsidRDefault="000052A6" w:rsidP="00247D18">
            <w:pPr>
              <w:pStyle w:val="TableText"/>
            </w:pPr>
            <w:r w:rsidRPr="0025117F">
              <w:t>Remeasurement of superannuation defined benefit plans</w:t>
            </w:r>
            <w:r w:rsidRPr="00CA4414">
              <w:rPr>
                <w:vertAlign w:val="superscript"/>
              </w:rPr>
              <w:t xml:space="preserve"> (</w:t>
            </w:r>
            <w:r>
              <w:rPr>
                <w:vertAlign w:val="superscript"/>
              </w:rPr>
              <w:t>c</w:t>
            </w:r>
            <w:r w:rsidRPr="00CA4414">
              <w:rPr>
                <w:vertAlign w:val="superscript"/>
              </w:rPr>
              <w:t>)</w:t>
            </w:r>
          </w:p>
        </w:tc>
        <w:tc>
          <w:tcPr>
            <w:tcW w:w="683" w:type="pct"/>
            <w:shd w:val="clear" w:color="auto" w:fill="E0E0E0"/>
            <w:noWrap/>
            <w:vAlign w:val="bottom"/>
          </w:tcPr>
          <w:p w:rsidR="000052A6" w:rsidRPr="000209A5" w:rsidRDefault="000052A6" w:rsidP="00247D18">
            <w:pPr>
              <w:pStyle w:val="TableTextRight"/>
            </w:pPr>
            <w:r w:rsidRPr="000209A5">
              <w:t>( 286.2)</w:t>
            </w:r>
          </w:p>
        </w:tc>
        <w:tc>
          <w:tcPr>
            <w:tcW w:w="683" w:type="pct"/>
            <w:shd w:val="clear" w:color="auto" w:fill="auto"/>
            <w:noWrap/>
            <w:vAlign w:val="bottom"/>
          </w:tcPr>
          <w:p w:rsidR="000052A6" w:rsidRPr="000209A5" w:rsidRDefault="000052A6" w:rsidP="00247D18">
            <w:pPr>
              <w:pStyle w:val="TableTextRight"/>
            </w:pPr>
            <w:r w:rsidRPr="000209A5">
              <w:t xml:space="preserve"> 593.2</w:t>
            </w:r>
          </w:p>
        </w:tc>
        <w:tc>
          <w:tcPr>
            <w:tcW w:w="682" w:type="pct"/>
            <w:shd w:val="clear" w:color="auto" w:fill="E0E0E0"/>
            <w:noWrap/>
            <w:vAlign w:val="bottom"/>
          </w:tcPr>
          <w:p w:rsidR="000052A6" w:rsidRPr="000209A5" w:rsidRDefault="000052A6" w:rsidP="00247D18">
            <w:pPr>
              <w:pStyle w:val="TableTextRight"/>
            </w:pPr>
            <w:r w:rsidRPr="000209A5">
              <w:t>( 148.2)</w:t>
            </w:r>
          </w:p>
        </w:tc>
      </w:tr>
      <w:tr w:rsidR="000052A6" w:rsidRPr="00AF2974" w:rsidTr="00247D18">
        <w:trPr>
          <w:cantSplit/>
        </w:trPr>
        <w:tc>
          <w:tcPr>
            <w:tcW w:w="2952" w:type="pct"/>
            <w:shd w:val="clear" w:color="auto" w:fill="auto"/>
            <w:noWrap/>
            <w:vAlign w:val="bottom"/>
          </w:tcPr>
          <w:p w:rsidR="000052A6" w:rsidRPr="0025117F" w:rsidRDefault="000052A6" w:rsidP="00247D18">
            <w:pPr>
              <w:pStyle w:val="TableText"/>
            </w:pPr>
            <w:r w:rsidRPr="0025117F">
              <w:rPr>
                <w:b/>
              </w:rPr>
              <w:t>Total other economic flows – other non</w:t>
            </w:r>
            <w:r w:rsidR="002F651E">
              <w:rPr>
                <w:b/>
              </w:rPr>
              <w:noBreakHyphen/>
            </w:r>
            <w:r w:rsidRPr="0025117F">
              <w:rPr>
                <w:b/>
              </w:rPr>
              <w:t>owner changes in equity</w:t>
            </w:r>
          </w:p>
        </w:tc>
        <w:tc>
          <w:tcPr>
            <w:tcW w:w="683" w:type="pct"/>
            <w:shd w:val="clear" w:color="auto" w:fill="E0E0E0"/>
            <w:noWrap/>
            <w:vAlign w:val="bottom"/>
          </w:tcPr>
          <w:p w:rsidR="000052A6" w:rsidRPr="000209A5" w:rsidRDefault="000052A6" w:rsidP="00247D18">
            <w:pPr>
              <w:pStyle w:val="TableTextRightBold"/>
            </w:pPr>
            <w:r w:rsidRPr="000209A5">
              <w:t>( 286.2)</w:t>
            </w:r>
          </w:p>
        </w:tc>
        <w:tc>
          <w:tcPr>
            <w:tcW w:w="683" w:type="pct"/>
            <w:shd w:val="clear" w:color="auto" w:fill="auto"/>
            <w:noWrap/>
            <w:vAlign w:val="bottom"/>
          </w:tcPr>
          <w:p w:rsidR="000052A6" w:rsidRPr="000209A5" w:rsidRDefault="000052A6" w:rsidP="00247D18">
            <w:pPr>
              <w:pStyle w:val="TableTextRightBold"/>
            </w:pPr>
            <w:r w:rsidRPr="000209A5">
              <w:t xml:space="preserve"> 593.2</w:t>
            </w:r>
          </w:p>
        </w:tc>
        <w:tc>
          <w:tcPr>
            <w:tcW w:w="682" w:type="pct"/>
            <w:shd w:val="clear" w:color="auto" w:fill="E0E0E0"/>
            <w:noWrap/>
            <w:vAlign w:val="bottom"/>
          </w:tcPr>
          <w:p w:rsidR="000052A6" w:rsidRPr="000209A5" w:rsidRDefault="000052A6" w:rsidP="00247D18">
            <w:pPr>
              <w:pStyle w:val="TableTextRightBold"/>
            </w:pPr>
            <w:r w:rsidRPr="000209A5">
              <w:t>( 148.2)</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Comprehensive result</w:t>
            </w:r>
          </w:p>
        </w:tc>
        <w:tc>
          <w:tcPr>
            <w:tcW w:w="683" w:type="pct"/>
            <w:shd w:val="clear" w:color="auto" w:fill="E0E0E0"/>
            <w:noWrap/>
            <w:vAlign w:val="bottom"/>
          </w:tcPr>
          <w:p w:rsidR="000052A6" w:rsidRPr="000209A5" w:rsidRDefault="000052A6" w:rsidP="00247D18">
            <w:pPr>
              <w:pStyle w:val="TableTextRightBold"/>
            </w:pPr>
            <w:r w:rsidRPr="000209A5">
              <w:t>(2 442.5)</w:t>
            </w:r>
          </w:p>
        </w:tc>
        <w:tc>
          <w:tcPr>
            <w:tcW w:w="683" w:type="pct"/>
            <w:shd w:val="clear" w:color="auto" w:fill="auto"/>
            <w:noWrap/>
            <w:vAlign w:val="bottom"/>
          </w:tcPr>
          <w:p w:rsidR="000052A6" w:rsidRPr="000209A5" w:rsidRDefault="000052A6" w:rsidP="00247D18">
            <w:pPr>
              <w:pStyle w:val="TableTextRightBold"/>
            </w:pPr>
            <w:r w:rsidRPr="000209A5">
              <w:t xml:space="preserve"> 679.0</w:t>
            </w:r>
          </w:p>
        </w:tc>
        <w:tc>
          <w:tcPr>
            <w:tcW w:w="682" w:type="pct"/>
            <w:shd w:val="clear" w:color="auto" w:fill="E0E0E0"/>
            <w:noWrap/>
            <w:vAlign w:val="bottom"/>
          </w:tcPr>
          <w:p w:rsidR="000052A6" w:rsidRPr="000209A5" w:rsidRDefault="000052A6" w:rsidP="00247D18">
            <w:pPr>
              <w:pStyle w:val="TableTextRightBold"/>
            </w:pPr>
            <w:r w:rsidRPr="000209A5">
              <w:t>( 459.7)</w:t>
            </w:r>
          </w:p>
        </w:tc>
      </w:tr>
      <w:tr w:rsidR="000052A6" w:rsidRPr="00AF2974" w:rsidTr="00247D18">
        <w:trPr>
          <w:cantSplit/>
          <w:trHeight w:hRule="exact" w:val="86"/>
        </w:trPr>
        <w:tc>
          <w:tcPr>
            <w:tcW w:w="2952" w:type="pct"/>
            <w:shd w:val="clear" w:color="auto" w:fill="auto"/>
            <w:noWrap/>
            <w:vAlign w:val="bottom"/>
          </w:tcPr>
          <w:p w:rsidR="000052A6" w:rsidRPr="00B7680F" w:rsidRDefault="000052A6" w:rsidP="00247D18">
            <w:pPr>
              <w:pStyle w:val="TableTextLeft"/>
            </w:pP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Administered assets</w:t>
            </w: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 xml:space="preserve">Cash </w:t>
            </w:r>
            <w:r>
              <w:t xml:space="preserve">and deposits </w:t>
            </w:r>
            <w:r w:rsidRPr="00B7680F">
              <w:rPr>
                <w:vertAlign w:val="superscript"/>
              </w:rPr>
              <w:t>(</w:t>
            </w:r>
            <w:r>
              <w:rPr>
                <w:vertAlign w:val="superscript"/>
              </w:rPr>
              <w:t>d</w:t>
            </w:r>
            <w:r w:rsidRPr="00B7680F">
              <w:rPr>
                <w:vertAlign w:val="superscript"/>
              </w:rPr>
              <w:t>)</w:t>
            </w:r>
          </w:p>
        </w:tc>
        <w:tc>
          <w:tcPr>
            <w:tcW w:w="683" w:type="pct"/>
            <w:shd w:val="clear" w:color="auto" w:fill="E0E0E0"/>
            <w:noWrap/>
            <w:vAlign w:val="bottom"/>
          </w:tcPr>
          <w:p w:rsidR="000052A6" w:rsidRPr="000209A5" w:rsidRDefault="000052A6" w:rsidP="00247D18">
            <w:pPr>
              <w:pStyle w:val="TableTextRight"/>
            </w:pPr>
            <w:r w:rsidRPr="000209A5">
              <w:t>1</w:t>
            </w:r>
            <w:r>
              <w:t> </w:t>
            </w:r>
            <w:r w:rsidRPr="000209A5">
              <w:t>670.5</w:t>
            </w:r>
          </w:p>
        </w:tc>
        <w:tc>
          <w:tcPr>
            <w:tcW w:w="683" w:type="pct"/>
            <w:shd w:val="clear" w:color="auto" w:fill="auto"/>
            <w:noWrap/>
            <w:vAlign w:val="bottom"/>
          </w:tcPr>
          <w:p w:rsidR="000052A6" w:rsidRPr="000209A5" w:rsidRDefault="000052A6" w:rsidP="00247D18">
            <w:pPr>
              <w:pStyle w:val="TableTextRight"/>
            </w:pPr>
            <w:r>
              <w:t>1 </w:t>
            </w:r>
            <w:r w:rsidRPr="000209A5">
              <w:t>924.2</w:t>
            </w:r>
          </w:p>
        </w:tc>
        <w:tc>
          <w:tcPr>
            <w:tcW w:w="682" w:type="pct"/>
            <w:shd w:val="clear" w:color="auto" w:fill="E0E0E0"/>
            <w:noWrap/>
            <w:vAlign w:val="bottom"/>
          </w:tcPr>
          <w:p w:rsidR="000052A6" w:rsidRPr="000209A5" w:rsidRDefault="000052A6" w:rsidP="00247D18">
            <w:pPr>
              <w:pStyle w:val="TableTextRight"/>
            </w:pPr>
            <w:r w:rsidRPr="000209A5">
              <w:t>( 13.2)</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Receivables</w:t>
            </w:r>
            <w:r>
              <w:t xml:space="preserve"> </w:t>
            </w:r>
            <w:r w:rsidRPr="0020357A">
              <w:rPr>
                <w:vertAlign w:val="superscript"/>
              </w:rPr>
              <w:t>(</w:t>
            </w:r>
            <w:r>
              <w:rPr>
                <w:vertAlign w:val="superscript"/>
              </w:rPr>
              <w:t>d</w:t>
            </w:r>
            <w:r w:rsidRPr="0020357A">
              <w:rPr>
                <w:vertAlign w:val="superscript"/>
              </w:rPr>
              <w:t>)</w:t>
            </w:r>
          </w:p>
        </w:tc>
        <w:tc>
          <w:tcPr>
            <w:tcW w:w="683" w:type="pct"/>
            <w:shd w:val="clear" w:color="auto" w:fill="E0E0E0"/>
            <w:noWrap/>
            <w:vAlign w:val="bottom"/>
          </w:tcPr>
          <w:p w:rsidR="000052A6" w:rsidRPr="000209A5" w:rsidRDefault="000052A6" w:rsidP="00247D18">
            <w:pPr>
              <w:pStyle w:val="TableTextRight"/>
            </w:pPr>
            <w:r w:rsidRPr="000209A5">
              <w:t xml:space="preserve"> 420.5</w:t>
            </w:r>
          </w:p>
        </w:tc>
        <w:tc>
          <w:tcPr>
            <w:tcW w:w="683" w:type="pct"/>
            <w:shd w:val="clear" w:color="auto" w:fill="auto"/>
            <w:noWrap/>
            <w:vAlign w:val="bottom"/>
          </w:tcPr>
          <w:p w:rsidR="000052A6" w:rsidRPr="000209A5" w:rsidRDefault="000052A6" w:rsidP="00247D18">
            <w:pPr>
              <w:pStyle w:val="TableTextRight"/>
            </w:pPr>
            <w:r>
              <w:t>3 </w:t>
            </w:r>
            <w:r w:rsidRPr="000209A5">
              <w:t>996.5</w:t>
            </w:r>
          </w:p>
        </w:tc>
        <w:tc>
          <w:tcPr>
            <w:tcW w:w="682" w:type="pct"/>
            <w:shd w:val="clear" w:color="auto" w:fill="E0E0E0"/>
            <w:noWrap/>
            <w:vAlign w:val="bottom"/>
          </w:tcPr>
          <w:p w:rsidR="000052A6" w:rsidRPr="000209A5" w:rsidRDefault="000052A6" w:rsidP="00247D18">
            <w:pPr>
              <w:pStyle w:val="TableTextRight"/>
            </w:pPr>
            <w:r w:rsidRPr="000209A5">
              <w:t>( 89.5)</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t xml:space="preserve">Other financial assets </w:t>
            </w:r>
            <w:r w:rsidRPr="0024025F">
              <w:rPr>
                <w:vertAlign w:val="superscript"/>
              </w:rPr>
              <w:t>(</w:t>
            </w:r>
            <w:r>
              <w:rPr>
                <w:vertAlign w:val="superscript"/>
              </w:rPr>
              <w:t>d</w:t>
            </w:r>
            <w:r w:rsidRPr="0024025F">
              <w:rPr>
                <w:vertAlign w:val="superscript"/>
              </w:rPr>
              <w:t>)</w:t>
            </w:r>
          </w:p>
        </w:tc>
        <w:tc>
          <w:tcPr>
            <w:tcW w:w="683" w:type="pct"/>
            <w:shd w:val="clear" w:color="auto" w:fill="E0E0E0"/>
            <w:noWrap/>
            <w:vAlign w:val="bottom"/>
          </w:tcPr>
          <w:p w:rsidR="000052A6" w:rsidRPr="000209A5" w:rsidRDefault="000052A6" w:rsidP="00247D18">
            <w:pPr>
              <w:pStyle w:val="TableTextRight"/>
            </w:pPr>
            <w:r w:rsidRPr="000209A5">
              <w:t xml:space="preserve"> 480.8</w:t>
            </w:r>
          </w:p>
        </w:tc>
        <w:tc>
          <w:tcPr>
            <w:tcW w:w="683" w:type="pct"/>
            <w:shd w:val="clear" w:color="auto" w:fill="auto"/>
            <w:noWrap/>
            <w:vAlign w:val="bottom"/>
          </w:tcPr>
          <w:p w:rsidR="000052A6" w:rsidRPr="000209A5" w:rsidRDefault="000052A6" w:rsidP="00247D18">
            <w:pPr>
              <w:pStyle w:val="TableTextRight"/>
            </w:pPr>
            <w:r w:rsidRPr="000209A5">
              <w:t xml:space="preserve"> 900.0</w:t>
            </w:r>
          </w:p>
        </w:tc>
        <w:tc>
          <w:tcPr>
            <w:tcW w:w="682" w:type="pct"/>
            <w:shd w:val="clear" w:color="auto" w:fill="E0E0E0"/>
            <w:noWrap/>
            <w:vAlign w:val="bottom"/>
          </w:tcPr>
          <w:p w:rsidR="000052A6" w:rsidRPr="000209A5" w:rsidRDefault="000052A6" w:rsidP="00247D18">
            <w:pPr>
              <w:pStyle w:val="TableTextRight"/>
            </w:pPr>
            <w:r w:rsidRPr="000209A5">
              <w:t>( 46.6)</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Property, plant and equipment</w:t>
            </w:r>
            <w:r>
              <w:t xml:space="preserve"> </w:t>
            </w:r>
            <w:r w:rsidRPr="0024025F">
              <w:rPr>
                <w:vertAlign w:val="superscript"/>
              </w:rPr>
              <w:t>(</w:t>
            </w:r>
            <w:r>
              <w:rPr>
                <w:vertAlign w:val="superscript"/>
              </w:rPr>
              <w:t>a</w:t>
            </w:r>
            <w:r w:rsidRPr="0024025F">
              <w:rPr>
                <w:vertAlign w:val="superscript"/>
              </w:rPr>
              <w:t>)</w:t>
            </w:r>
          </w:p>
        </w:tc>
        <w:tc>
          <w:tcPr>
            <w:tcW w:w="683" w:type="pct"/>
            <w:shd w:val="clear" w:color="auto" w:fill="E0E0E0"/>
            <w:noWrap/>
            <w:vAlign w:val="bottom"/>
          </w:tcPr>
          <w:p w:rsidR="000052A6" w:rsidRPr="000209A5" w:rsidRDefault="002F651E" w:rsidP="00247D18">
            <w:pPr>
              <w:pStyle w:val="TableTextRight"/>
            </w:pPr>
            <w:r>
              <w:noBreakHyphen/>
            </w:r>
          </w:p>
        </w:tc>
        <w:tc>
          <w:tcPr>
            <w:tcW w:w="683" w:type="pct"/>
            <w:shd w:val="clear" w:color="auto" w:fill="auto"/>
            <w:noWrap/>
            <w:vAlign w:val="bottom"/>
          </w:tcPr>
          <w:p w:rsidR="000052A6" w:rsidRPr="000209A5" w:rsidRDefault="000052A6" w:rsidP="00247D18">
            <w:pPr>
              <w:pStyle w:val="TableTextRight"/>
            </w:pPr>
            <w:r w:rsidRPr="000209A5">
              <w:t xml:space="preserve"> 156.3</w:t>
            </w:r>
          </w:p>
        </w:tc>
        <w:tc>
          <w:tcPr>
            <w:tcW w:w="682" w:type="pct"/>
            <w:shd w:val="clear" w:color="auto" w:fill="E0E0E0"/>
            <w:noWrap/>
            <w:vAlign w:val="bottom"/>
          </w:tcPr>
          <w:p w:rsidR="000052A6" w:rsidRPr="000209A5" w:rsidRDefault="000052A6" w:rsidP="00247D18">
            <w:pPr>
              <w:pStyle w:val="TableTextRight"/>
            </w:pPr>
            <w:r w:rsidRPr="000209A5">
              <w:t>( 100.0)</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Total administered assets</w:t>
            </w:r>
          </w:p>
        </w:tc>
        <w:tc>
          <w:tcPr>
            <w:tcW w:w="683" w:type="pct"/>
            <w:shd w:val="clear" w:color="auto" w:fill="E0E0E0"/>
            <w:noWrap/>
            <w:vAlign w:val="bottom"/>
          </w:tcPr>
          <w:p w:rsidR="000052A6" w:rsidRPr="000209A5" w:rsidRDefault="000052A6" w:rsidP="00247D18">
            <w:pPr>
              <w:pStyle w:val="TableTextRightBold"/>
            </w:pPr>
            <w:r>
              <w:t>2 </w:t>
            </w:r>
            <w:r w:rsidRPr="000209A5">
              <w:t>571.8</w:t>
            </w:r>
          </w:p>
        </w:tc>
        <w:tc>
          <w:tcPr>
            <w:tcW w:w="683" w:type="pct"/>
            <w:shd w:val="clear" w:color="auto" w:fill="auto"/>
            <w:noWrap/>
            <w:vAlign w:val="bottom"/>
          </w:tcPr>
          <w:p w:rsidR="000052A6" w:rsidRPr="000209A5" w:rsidRDefault="000052A6" w:rsidP="00247D18">
            <w:pPr>
              <w:pStyle w:val="TableTextRightBold"/>
            </w:pPr>
            <w:r w:rsidRPr="000209A5">
              <w:t>6</w:t>
            </w:r>
            <w:r>
              <w:t> </w:t>
            </w:r>
            <w:r w:rsidRPr="000209A5">
              <w:t>977.0</w:t>
            </w:r>
          </w:p>
        </w:tc>
        <w:tc>
          <w:tcPr>
            <w:tcW w:w="682" w:type="pct"/>
            <w:shd w:val="clear" w:color="auto" w:fill="E0E0E0"/>
            <w:noWrap/>
            <w:vAlign w:val="bottom"/>
          </w:tcPr>
          <w:p w:rsidR="000052A6" w:rsidRPr="000209A5" w:rsidRDefault="000052A6" w:rsidP="00247D18">
            <w:pPr>
              <w:pStyle w:val="TableTextRightBold"/>
            </w:pPr>
            <w:r w:rsidRPr="000209A5">
              <w:t>( 63.1)</w:t>
            </w:r>
          </w:p>
        </w:tc>
      </w:tr>
      <w:tr w:rsidR="000052A6" w:rsidRPr="00AF2974" w:rsidTr="00247D18">
        <w:trPr>
          <w:cantSplit/>
          <w:trHeight w:hRule="exact" w:val="80"/>
        </w:trPr>
        <w:tc>
          <w:tcPr>
            <w:tcW w:w="2952" w:type="pct"/>
            <w:shd w:val="clear" w:color="auto" w:fill="auto"/>
            <w:noWrap/>
            <w:vAlign w:val="bottom"/>
          </w:tcPr>
          <w:p w:rsidR="000052A6" w:rsidRPr="00B7680F" w:rsidRDefault="000052A6" w:rsidP="00247D18">
            <w:pPr>
              <w:pStyle w:val="TableTextLeft"/>
            </w:pPr>
          </w:p>
        </w:tc>
        <w:tc>
          <w:tcPr>
            <w:tcW w:w="683" w:type="pct"/>
            <w:shd w:val="clear" w:color="auto" w:fill="E0E0E0"/>
            <w:noWrap/>
            <w:vAlign w:val="bottom"/>
          </w:tcPr>
          <w:p w:rsidR="000052A6" w:rsidRPr="00B7680F" w:rsidRDefault="000052A6" w:rsidP="00247D18">
            <w:pPr>
              <w:pStyle w:val="TableTextRight"/>
              <w:rPr>
                <w:sz w:val="24"/>
              </w:rPr>
            </w:pPr>
          </w:p>
        </w:tc>
        <w:tc>
          <w:tcPr>
            <w:tcW w:w="683" w:type="pct"/>
            <w:shd w:val="clear" w:color="auto" w:fill="auto"/>
            <w:noWrap/>
            <w:vAlign w:val="bottom"/>
          </w:tcPr>
          <w:p w:rsidR="000052A6" w:rsidRPr="00B7680F" w:rsidRDefault="000052A6" w:rsidP="00247D18">
            <w:pPr>
              <w:pStyle w:val="TableTextRight"/>
              <w:rPr>
                <w:sz w:val="24"/>
              </w:rPr>
            </w:pPr>
          </w:p>
        </w:tc>
        <w:tc>
          <w:tcPr>
            <w:tcW w:w="682" w:type="pct"/>
            <w:shd w:val="clear" w:color="auto" w:fill="E0E0E0"/>
            <w:noWrap/>
            <w:vAlign w:val="bottom"/>
          </w:tcPr>
          <w:p w:rsidR="000052A6" w:rsidRPr="00B7680F" w:rsidRDefault="000052A6" w:rsidP="00247D18">
            <w:pPr>
              <w:pStyle w:val="TableTextRight"/>
              <w:rPr>
                <w:sz w:val="24"/>
              </w:rPr>
            </w:pPr>
          </w:p>
        </w:tc>
      </w:tr>
      <w:tr w:rsidR="000052A6" w:rsidRPr="00B7680F"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Administered liabilities</w:t>
            </w:r>
          </w:p>
        </w:tc>
        <w:tc>
          <w:tcPr>
            <w:tcW w:w="683" w:type="pct"/>
            <w:shd w:val="clear" w:color="auto" w:fill="E0E0E0"/>
            <w:noWrap/>
            <w:vAlign w:val="bottom"/>
          </w:tcPr>
          <w:p w:rsidR="000052A6" w:rsidRPr="00B7680F" w:rsidRDefault="000052A6" w:rsidP="00247D18">
            <w:pPr>
              <w:pStyle w:val="TableTextRight"/>
            </w:pPr>
          </w:p>
        </w:tc>
        <w:tc>
          <w:tcPr>
            <w:tcW w:w="683" w:type="pct"/>
            <w:shd w:val="clear" w:color="auto" w:fill="auto"/>
            <w:noWrap/>
            <w:vAlign w:val="bottom"/>
          </w:tcPr>
          <w:p w:rsidR="000052A6" w:rsidRPr="00B7680F" w:rsidRDefault="000052A6" w:rsidP="00247D18">
            <w:pPr>
              <w:pStyle w:val="TableTextRight"/>
            </w:pPr>
          </w:p>
        </w:tc>
        <w:tc>
          <w:tcPr>
            <w:tcW w:w="682" w:type="pct"/>
            <w:shd w:val="clear" w:color="auto" w:fill="E0E0E0"/>
            <w:noWrap/>
            <w:vAlign w:val="bottom"/>
          </w:tcPr>
          <w:p w:rsidR="000052A6" w:rsidRPr="00B7680F" w:rsidRDefault="000052A6" w:rsidP="00247D18">
            <w:pPr>
              <w:pStyle w:val="TableTextRight"/>
            </w:pP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Payables</w:t>
            </w:r>
            <w:r>
              <w:rPr>
                <w:vertAlign w:val="superscript"/>
              </w:rPr>
              <w:t xml:space="preserve"> (d</w:t>
            </w:r>
            <w:r w:rsidRPr="00B7680F">
              <w:rPr>
                <w:vertAlign w:val="superscript"/>
              </w:rPr>
              <w:t>)</w:t>
            </w:r>
          </w:p>
        </w:tc>
        <w:tc>
          <w:tcPr>
            <w:tcW w:w="683" w:type="pct"/>
            <w:shd w:val="clear" w:color="auto" w:fill="E0E0E0"/>
            <w:noWrap/>
            <w:vAlign w:val="bottom"/>
          </w:tcPr>
          <w:p w:rsidR="000052A6" w:rsidRPr="000209A5" w:rsidRDefault="000052A6" w:rsidP="00247D18">
            <w:pPr>
              <w:pStyle w:val="TableTextRight"/>
            </w:pPr>
            <w:r w:rsidRPr="000209A5">
              <w:t xml:space="preserve"> 548.7</w:t>
            </w:r>
          </w:p>
        </w:tc>
        <w:tc>
          <w:tcPr>
            <w:tcW w:w="683" w:type="pct"/>
            <w:shd w:val="clear" w:color="auto" w:fill="auto"/>
            <w:noWrap/>
            <w:vAlign w:val="bottom"/>
          </w:tcPr>
          <w:p w:rsidR="000052A6" w:rsidRPr="000209A5" w:rsidRDefault="000052A6" w:rsidP="00247D18">
            <w:pPr>
              <w:pStyle w:val="TableTextRight"/>
            </w:pPr>
            <w:r w:rsidRPr="000209A5">
              <w:t xml:space="preserve"> 478.6</w:t>
            </w:r>
          </w:p>
        </w:tc>
        <w:tc>
          <w:tcPr>
            <w:tcW w:w="682" w:type="pct"/>
            <w:shd w:val="clear" w:color="auto" w:fill="E0E0E0"/>
            <w:noWrap/>
            <w:vAlign w:val="bottom"/>
          </w:tcPr>
          <w:p w:rsidR="000052A6" w:rsidRPr="000209A5" w:rsidRDefault="000052A6" w:rsidP="00247D18">
            <w:pPr>
              <w:pStyle w:val="TableTextRight"/>
            </w:pPr>
            <w:r w:rsidRPr="000209A5">
              <w:t xml:space="preserve"> 14.6</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Borrowings</w:t>
            </w:r>
            <w:r>
              <w:rPr>
                <w:vertAlign w:val="superscript"/>
              </w:rPr>
              <w:t xml:space="preserve"> </w:t>
            </w:r>
          </w:p>
        </w:tc>
        <w:tc>
          <w:tcPr>
            <w:tcW w:w="683" w:type="pct"/>
            <w:shd w:val="clear" w:color="auto" w:fill="E0E0E0"/>
            <w:noWrap/>
            <w:vAlign w:val="bottom"/>
          </w:tcPr>
          <w:p w:rsidR="000052A6" w:rsidRPr="000209A5" w:rsidRDefault="000052A6" w:rsidP="00247D18">
            <w:pPr>
              <w:pStyle w:val="TableTextRight"/>
            </w:pPr>
            <w:r>
              <w:t>24 </w:t>
            </w:r>
            <w:r w:rsidRPr="000209A5">
              <w:t>438.3</w:t>
            </w:r>
          </w:p>
        </w:tc>
        <w:tc>
          <w:tcPr>
            <w:tcW w:w="683" w:type="pct"/>
            <w:shd w:val="clear" w:color="auto" w:fill="auto"/>
            <w:noWrap/>
            <w:vAlign w:val="bottom"/>
          </w:tcPr>
          <w:p w:rsidR="000052A6" w:rsidRPr="000209A5" w:rsidRDefault="000052A6" w:rsidP="00247D18">
            <w:pPr>
              <w:pStyle w:val="TableTextRight"/>
            </w:pPr>
            <w:r>
              <w:t>26 </w:t>
            </w:r>
            <w:r w:rsidRPr="000209A5">
              <w:t>505.8</w:t>
            </w:r>
          </w:p>
        </w:tc>
        <w:tc>
          <w:tcPr>
            <w:tcW w:w="682" w:type="pct"/>
            <w:shd w:val="clear" w:color="auto" w:fill="E0E0E0"/>
            <w:noWrap/>
            <w:vAlign w:val="bottom"/>
          </w:tcPr>
          <w:p w:rsidR="000052A6" w:rsidRPr="000209A5" w:rsidRDefault="000052A6" w:rsidP="00247D18">
            <w:pPr>
              <w:pStyle w:val="TableTextRight"/>
            </w:pPr>
            <w:r w:rsidRPr="000209A5">
              <w:t>( 7.8)</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pPr>
            <w:r w:rsidRPr="00B7680F">
              <w:t>Provisions</w:t>
            </w:r>
          </w:p>
        </w:tc>
        <w:tc>
          <w:tcPr>
            <w:tcW w:w="683" w:type="pct"/>
            <w:shd w:val="clear" w:color="auto" w:fill="E0E0E0"/>
            <w:noWrap/>
            <w:vAlign w:val="bottom"/>
          </w:tcPr>
          <w:p w:rsidR="000052A6" w:rsidRPr="000209A5" w:rsidRDefault="000052A6" w:rsidP="00247D18">
            <w:pPr>
              <w:pStyle w:val="TableTextRight"/>
            </w:pPr>
            <w:r w:rsidRPr="000209A5">
              <w:t xml:space="preserve"> 11.9</w:t>
            </w:r>
          </w:p>
        </w:tc>
        <w:tc>
          <w:tcPr>
            <w:tcW w:w="683" w:type="pct"/>
            <w:shd w:val="clear" w:color="auto" w:fill="auto"/>
            <w:noWrap/>
            <w:vAlign w:val="bottom"/>
          </w:tcPr>
          <w:p w:rsidR="000052A6" w:rsidRPr="000209A5" w:rsidRDefault="000052A6" w:rsidP="00247D18">
            <w:pPr>
              <w:pStyle w:val="TableTextRight"/>
            </w:pPr>
            <w:r w:rsidRPr="000209A5">
              <w:t xml:space="preserve"> 4.4</w:t>
            </w:r>
          </w:p>
        </w:tc>
        <w:tc>
          <w:tcPr>
            <w:tcW w:w="682" w:type="pct"/>
            <w:shd w:val="clear" w:color="auto" w:fill="E0E0E0"/>
            <w:noWrap/>
            <w:vAlign w:val="bottom"/>
          </w:tcPr>
          <w:p w:rsidR="000052A6" w:rsidRPr="000209A5" w:rsidRDefault="000052A6" w:rsidP="00247D18">
            <w:pPr>
              <w:pStyle w:val="TableTextRight"/>
            </w:pPr>
            <w:r w:rsidRPr="000209A5">
              <w:t xml:space="preserve"> 170.9</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jc w:val="both"/>
            </w:pPr>
            <w:r w:rsidRPr="00B7680F">
              <w:t>Superannuation</w:t>
            </w:r>
            <w:r>
              <w:t xml:space="preserve"> </w:t>
            </w:r>
            <w:r w:rsidRPr="00B7680F">
              <w:rPr>
                <w:vertAlign w:val="superscript"/>
              </w:rPr>
              <w:t>(</w:t>
            </w:r>
            <w:r>
              <w:rPr>
                <w:vertAlign w:val="superscript"/>
              </w:rPr>
              <w:t>c</w:t>
            </w:r>
            <w:r w:rsidRPr="00B7680F">
              <w:rPr>
                <w:vertAlign w:val="superscript"/>
              </w:rPr>
              <w:t>)</w:t>
            </w:r>
          </w:p>
        </w:tc>
        <w:tc>
          <w:tcPr>
            <w:tcW w:w="683" w:type="pct"/>
            <w:shd w:val="clear" w:color="auto" w:fill="E0E0E0"/>
            <w:noWrap/>
            <w:vAlign w:val="bottom"/>
          </w:tcPr>
          <w:p w:rsidR="000052A6" w:rsidRPr="000209A5" w:rsidRDefault="000052A6" w:rsidP="00247D18">
            <w:pPr>
              <w:pStyle w:val="TableTextRight"/>
            </w:pPr>
            <w:r>
              <w:t>25 </w:t>
            </w:r>
            <w:r w:rsidRPr="000209A5">
              <w:t>681.5</w:t>
            </w:r>
          </w:p>
        </w:tc>
        <w:tc>
          <w:tcPr>
            <w:tcW w:w="683" w:type="pct"/>
            <w:shd w:val="clear" w:color="auto" w:fill="auto"/>
            <w:noWrap/>
            <w:vAlign w:val="bottom"/>
          </w:tcPr>
          <w:p w:rsidR="000052A6" w:rsidRPr="000209A5" w:rsidRDefault="000052A6" w:rsidP="00247D18">
            <w:pPr>
              <w:pStyle w:val="TableTextRight"/>
            </w:pPr>
            <w:r w:rsidRPr="000209A5">
              <w:t xml:space="preserve">24 </w:t>
            </w:r>
            <w:r>
              <w:t> </w:t>
            </w:r>
            <w:r w:rsidRPr="000209A5">
              <w:t>930.7</w:t>
            </w:r>
          </w:p>
        </w:tc>
        <w:tc>
          <w:tcPr>
            <w:tcW w:w="682" w:type="pct"/>
            <w:shd w:val="clear" w:color="auto" w:fill="E0E0E0"/>
            <w:noWrap/>
            <w:vAlign w:val="bottom"/>
          </w:tcPr>
          <w:p w:rsidR="000052A6" w:rsidRPr="000209A5" w:rsidRDefault="000052A6" w:rsidP="00247D18">
            <w:pPr>
              <w:pStyle w:val="TableTextRight"/>
            </w:pPr>
            <w:r w:rsidRPr="000209A5">
              <w:t xml:space="preserve"> 3.0</w:t>
            </w:r>
          </w:p>
        </w:tc>
      </w:tr>
      <w:tr w:rsidR="000052A6" w:rsidRPr="00AF2974" w:rsidTr="00247D18">
        <w:trPr>
          <w:cantSplit/>
        </w:trPr>
        <w:tc>
          <w:tcPr>
            <w:tcW w:w="2952" w:type="pct"/>
            <w:shd w:val="clear" w:color="auto" w:fill="auto"/>
            <w:noWrap/>
            <w:vAlign w:val="bottom"/>
          </w:tcPr>
          <w:p w:rsidR="000052A6" w:rsidRPr="00B7680F" w:rsidRDefault="000052A6" w:rsidP="00247D18">
            <w:pPr>
              <w:pStyle w:val="TableText"/>
              <w:rPr>
                <w:b/>
                <w:bCs/>
              </w:rPr>
            </w:pPr>
            <w:r w:rsidRPr="00B7680F">
              <w:rPr>
                <w:b/>
                <w:bCs/>
              </w:rPr>
              <w:t>Total administered liabilities</w:t>
            </w:r>
          </w:p>
        </w:tc>
        <w:tc>
          <w:tcPr>
            <w:tcW w:w="683" w:type="pct"/>
            <w:shd w:val="clear" w:color="auto" w:fill="E0E0E0"/>
            <w:noWrap/>
            <w:vAlign w:val="bottom"/>
          </w:tcPr>
          <w:p w:rsidR="000052A6" w:rsidRPr="000209A5" w:rsidRDefault="000052A6" w:rsidP="00247D18">
            <w:pPr>
              <w:pStyle w:val="TableTextRightBold"/>
            </w:pPr>
            <w:r>
              <w:t>50 </w:t>
            </w:r>
            <w:r w:rsidRPr="000209A5">
              <w:t>680.4</w:t>
            </w:r>
          </w:p>
        </w:tc>
        <w:tc>
          <w:tcPr>
            <w:tcW w:w="683" w:type="pct"/>
            <w:shd w:val="clear" w:color="auto" w:fill="auto"/>
            <w:noWrap/>
            <w:vAlign w:val="bottom"/>
          </w:tcPr>
          <w:p w:rsidR="000052A6" w:rsidRPr="000209A5" w:rsidRDefault="000052A6" w:rsidP="00247D18">
            <w:pPr>
              <w:pStyle w:val="TableTextRightBold"/>
            </w:pPr>
            <w:r>
              <w:t>51 </w:t>
            </w:r>
            <w:r w:rsidRPr="000209A5">
              <w:t>919.5</w:t>
            </w:r>
          </w:p>
        </w:tc>
        <w:tc>
          <w:tcPr>
            <w:tcW w:w="682" w:type="pct"/>
            <w:shd w:val="clear" w:color="auto" w:fill="E0E0E0"/>
            <w:noWrap/>
            <w:vAlign w:val="bottom"/>
          </w:tcPr>
          <w:p w:rsidR="000052A6" w:rsidRPr="000209A5" w:rsidRDefault="000052A6" w:rsidP="00247D18">
            <w:pPr>
              <w:pStyle w:val="TableTextRightBold"/>
            </w:pPr>
            <w:r w:rsidRPr="000209A5">
              <w:t>( 2.4)</w:t>
            </w:r>
          </w:p>
        </w:tc>
      </w:tr>
    </w:tbl>
    <w:p w:rsidR="002A190B" w:rsidRPr="00AF2974" w:rsidRDefault="002A190B" w:rsidP="002A190B">
      <w:pPr>
        <w:pStyle w:val="Notes"/>
      </w:pPr>
      <w:r w:rsidRPr="00AF2974">
        <w:t>Notes:</w:t>
      </w:r>
    </w:p>
    <w:p w:rsidR="000052A6" w:rsidRPr="000052A6" w:rsidRDefault="000052A6" w:rsidP="000052A6">
      <w:pPr>
        <w:pStyle w:val="Notes"/>
      </w:pPr>
      <w:r w:rsidRPr="000052A6">
        <w:t>(a) The budget for the Department includes the estimate for Treasurer’s Advances which may be provided during the year to all departments</w:t>
      </w:r>
      <w:r w:rsidR="002F651E">
        <w:t xml:space="preserve">. </w:t>
      </w:r>
      <w:r w:rsidRPr="000052A6">
        <w:t>This includes both the appropriation revenue and the underlying expenditure.</w:t>
      </w:r>
    </w:p>
    <w:p w:rsidR="000052A6" w:rsidRPr="000052A6" w:rsidRDefault="000052A6" w:rsidP="000052A6">
      <w:pPr>
        <w:pStyle w:val="Notes"/>
      </w:pPr>
      <w:r w:rsidRPr="000052A6">
        <w:t xml:space="preserve">(b) Appropriation for refinancing of borrowings </w:t>
      </w:r>
      <w:r w:rsidR="000C06AC">
        <w:t>was</w:t>
      </w:r>
      <w:r w:rsidRPr="000052A6">
        <w:t xml:space="preserve"> not required to the extent budgeted.</w:t>
      </w:r>
    </w:p>
    <w:p w:rsidR="000052A6" w:rsidRDefault="000052A6" w:rsidP="000052A6">
      <w:pPr>
        <w:pStyle w:val="Notes"/>
      </w:pPr>
      <w:r w:rsidRPr="000052A6">
        <w:t>(c) The variations in the remeasurement of superannuation defined benefit plans and the associated superannuation liability were largely driven by the impact of movements in the index linked bond yield that is used to measur</w:t>
      </w:r>
      <w:r>
        <w:t>e the superannuation liability.</w:t>
      </w:r>
    </w:p>
    <w:p w:rsidR="00FC41EB" w:rsidRPr="000052A6" w:rsidRDefault="000052A6" w:rsidP="000052A6">
      <w:pPr>
        <w:pStyle w:val="Notes"/>
      </w:pPr>
      <w:r w:rsidRPr="000052A6">
        <w:t>(d) The variations in cash assets, receivables, other financial assets and payables reflect variations in operational funding requirements.</w:t>
      </w:r>
    </w:p>
    <w:p w:rsidR="000052A6" w:rsidRPr="00531576" w:rsidRDefault="000052A6" w:rsidP="00531576">
      <w:pPr>
        <w:pStyle w:val="Notes"/>
      </w:pPr>
    </w:p>
    <w:p w:rsidR="00B01F8C" w:rsidRPr="00AF2974" w:rsidRDefault="00B01F8C" w:rsidP="00B01F8C">
      <w:pPr>
        <w:pStyle w:val="Heading1"/>
        <w:sectPr w:rsidR="00B01F8C" w:rsidRPr="00AF2974" w:rsidSect="001A2F94">
          <w:type w:val="continuous"/>
          <w:pgSz w:w="11909" w:h="16834" w:code="9"/>
          <w:pgMar w:top="1728" w:right="1152" w:bottom="1152" w:left="1152" w:header="720" w:footer="288" w:gutter="0"/>
          <w:cols w:space="720"/>
          <w:noEndnote/>
        </w:sectPr>
      </w:pPr>
    </w:p>
    <w:p w:rsidR="00B01F8C" w:rsidRPr="00AF2974" w:rsidRDefault="00B01F8C" w:rsidP="00375AE8">
      <w:pPr>
        <w:pStyle w:val="Heading1App"/>
      </w:pPr>
      <w:r w:rsidRPr="00AF2974">
        <w:lastRenderedPageBreak/>
        <w:br w:type="page"/>
      </w:r>
      <w:bookmarkStart w:id="124" w:name="_Toc335747363"/>
      <w:bookmarkStart w:id="125" w:name="_Toc337034821"/>
      <w:bookmarkStart w:id="126" w:name="_Toc399334596"/>
      <w:bookmarkStart w:id="127" w:name="_Toc400698654"/>
      <w:r w:rsidR="00375AE8">
        <w:lastRenderedPageBreak/>
        <w:t>Appendix 2</w:t>
      </w:r>
      <w:r w:rsidR="00375AE8">
        <w:tab/>
      </w:r>
      <w:r w:rsidRPr="00AF2974">
        <w:t>Workforce data</w:t>
      </w:r>
      <w:bookmarkEnd w:id="124"/>
      <w:bookmarkEnd w:id="125"/>
      <w:bookmarkEnd w:id="126"/>
      <w:bookmarkEnd w:id="127"/>
    </w:p>
    <w:p w:rsidR="00B01F8C" w:rsidRPr="00AF2974" w:rsidRDefault="00B01F8C" w:rsidP="00B01F8C">
      <w:pPr>
        <w:pStyle w:val="Heading2"/>
        <w:sectPr w:rsidR="00B01F8C" w:rsidRPr="00AF2974" w:rsidSect="001A2F94">
          <w:type w:val="continuous"/>
          <w:pgSz w:w="11909" w:h="16834" w:code="9"/>
          <w:pgMar w:top="1728" w:right="1152" w:bottom="1152" w:left="1152" w:header="720" w:footer="288" w:gutter="0"/>
          <w:cols w:space="720"/>
          <w:noEndnote/>
        </w:sectPr>
      </w:pPr>
    </w:p>
    <w:p w:rsidR="00234246" w:rsidRDefault="006459AC" w:rsidP="00E70123">
      <w:pPr>
        <w:pStyle w:val="Heading2"/>
      </w:pPr>
      <w:r>
        <w:lastRenderedPageBreak/>
        <w:t>People and culture strategy</w:t>
      </w:r>
    </w:p>
    <w:p w:rsidR="003C77C9" w:rsidRDefault="003C77C9" w:rsidP="003C77C9">
      <w:r>
        <w:t>In 2013</w:t>
      </w:r>
      <w:r w:rsidR="002F651E">
        <w:noBreakHyphen/>
      </w:r>
      <w:r>
        <w:t>14</w:t>
      </w:r>
      <w:r w:rsidR="00FE17AF">
        <w:t>,</w:t>
      </w:r>
      <w:r>
        <w:t xml:space="preserve"> DTF focused its people and culture efforts in three key areas in order to help the organisation meet business objectives and be in a position to respond to emerging challenges. </w:t>
      </w:r>
    </w:p>
    <w:p w:rsidR="003C77C9" w:rsidRDefault="003C77C9" w:rsidP="003C77C9">
      <w:r>
        <w:t>Some notable achievements against these three key areas are detailed below:</w:t>
      </w:r>
    </w:p>
    <w:p w:rsidR="00234246" w:rsidRDefault="003C77C9" w:rsidP="003C77C9">
      <w:r>
        <w:t>Building capability and leadership:</w:t>
      </w:r>
    </w:p>
    <w:p w:rsidR="003C77C9" w:rsidRDefault="003C77C9" w:rsidP="003C77C9">
      <w:pPr>
        <w:pStyle w:val="Bullet"/>
      </w:pPr>
      <w:r>
        <w:t>continued focus on DTF</w:t>
      </w:r>
      <w:r w:rsidR="00354A87">
        <w:t>’</w:t>
      </w:r>
      <w:r>
        <w:t xml:space="preserve">s three capability development areas: </w:t>
      </w:r>
      <w:r w:rsidR="007F1738">
        <w:t>market based solutions</w:t>
      </w:r>
      <w:r>
        <w:t>, influencing advisory skills</w:t>
      </w:r>
      <w:r w:rsidR="007F1738">
        <w:t>,</w:t>
      </w:r>
      <w:r>
        <w:t xml:space="preserve"> and capability building;</w:t>
      </w:r>
    </w:p>
    <w:p w:rsidR="003C77C9" w:rsidRDefault="003C77C9" w:rsidP="003C77C9">
      <w:pPr>
        <w:pStyle w:val="Bullet"/>
      </w:pPr>
      <w:r>
        <w:t xml:space="preserve">implementation of a pilot </w:t>
      </w:r>
      <w:r w:rsidR="00354A87">
        <w:t>‘</w:t>
      </w:r>
      <w:r>
        <w:t>Leading for the Future</w:t>
      </w:r>
      <w:r w:rsidR="00354A87">
        <w:t>’</w:t>
      </w:r>
      <w:r>
        <w:t xml:space="preserve"> program for high performing VPS6 employees;</w:t>
      </w:r>
    </w:p>
    <w:p w:rsidR="003C77C9" w:rsidRDefault="003C77C9" w:rsidP="003C77C9">
      <w:pPr>
        <w:pStyle w:val="Bullet"/>
      </w:pPr>
      <w:r>
        <w:t>implementation of a leadership development approach for Assistant Directors and new leaders;</w:t>
      </w:r>
      <w:r w:rsidR="000C06AC">
        <w:t xml:space="preserve"> and</w:t>
      </w:r>
    </w:p>
    <w:p w:rsidR="00234246" w:rsidRDefault="003C77C9" w:rsidP="003C77C9">
      <w:pPr>
        <w:pStyle w:val="Bullet"/>
      </w:pPr>
      <w:r>
        <w:t>development of a new learning and development booking system to be rolled out during the 2014</w:t>
      </w:r>
      <w:r w:rsidR="002F651E">
        <w:noBreakHyphen/>
      </w:r>
      <w:r>
        <w:t>15 financial year.</w:t>
      </w:r>
    </w:p>
    <w:p w:rsidR="003C77C9" w:rsidRDefault="003C77C9" w:rsidP="003C77C9">
      <w:r>
        <w:t>Better managing staff performance:</w:t>
      </w:r>
    </w:p>
    <w:p w:rsidR="003C77C9" w:rsidRDefault="003C77C9" w:rsidP="003C77C9">
      <w:pPr>
        <w:pStyle w:val="Bullet"/>
      </w:pPr>
      <w:r>
        <w:t>redesign of the annual performance review process to integrate progression into the rating system, creating a simplified and more user</w:t>
      </w:r>
      <w:r w:rsidR="002F651E">
        <w:noBreakHyphen/>
      </w:r>
      <w:r>
        <w:t>friendly approach to performance management for 2014</w:t>
      </w:r>
      <w:r w:rsidR="002F651E">
        <w:noBreakHyphen/>
      </w:r>
      <w:r>
        <w:t>15;</w:t>
      </w:r>
    </w:p>
    <w:p w:rsidR="003C77C9" w:rsidRDefault="003C77C9" w:rsidP="003C77C9">
      <w:pPr>
        <w:pStyle w:val="Bullet"/>
      </w:pPr>
      <w:r>
        <w:t>redesigned DTF</w:t>
      </w:r>
      <w:r w:rsidR="00354A87">
        <w:t>’</w:t>
      </w:r>
      <w:r>
        <w:t>s talent management approaches; and</w:t>
      </w:r>
    </w:p>
    <w:p w:rsidR="003C77C9" w:rsidRDefault="003C77C9" w:rsidP="003C77C9">
      <w:pPr>
        <w:pStyle w:val="Bullet"/>
      </w:pPr>
      <w:r>
        <w:t>development and implementation of a refreshed reward and recognition program to recognise high performance and effort.</w:t>
      </w:r>
    </w:p>
    <w:p w:rsidR="003C77C9" w:rsidRDefault="003C77C9" w:rsidP="003C77C9">
      <w:r>
        <w:t>Improving value:</w:t>
      </w:r>
    </w:p>
    <w:p w:rsidR="003C77C9" w:rsidRDefault="003C77C9" w:rsidP="00FA403E">
      <w:pPr>
        <w:pStyle w:val="Bullet"/>
      </w:pPr>
      <w:r>
        <w:t>implementation of improvements to governance processes for outsourced human resource and OHS functions to increase efficiency and drive value for money;</w:t>
      </w:r>
    </w:p>
    <w:p w:rsidR="003C77C9" w:rsidRDefault="003C77C9" w:rsidP="00FA403E">
      <w:pPr>
        <w:pStyle w:val="Bullet"/>
      </w:pPr>
      <w:r>
        <w:t>continued review and streamlining of DTF</w:t>
      </w:r>
      <w:r w:rsidR="00354A87">
        <w:t>’</w:t>
      </w:r>
      <w:r>
        <w:t>s workforce reporting with a view to increase usability;</w:t>
      </w:r>
    </w:p>
    <w:p w:rsidR="003C77C9" w:rsidRDefault="003C77C9" w:rsidP="00FA403E">
      <w:pPr>
        <w:pStyle w:val="Bullet"/>
      </w:pPr>
      <w:r>
        <w:t xml:space="preserve">implementation of more streamlined recruitment processes to remove administrative burden; and </w:t>
      </w:r>
    </w:p>
    <w:p w:rsidR="003C77C9" w:rsidRDefault="003C77C9" w:rsidP="00FA403E">
      <w:pPr>
        <w:pStyle w:val="Bullet"/>
      </w:pPr>
      <w:r>
        <w:t>continued to review and improve graduate and intern recruitment processes.</w:t>
      </w:r>
    </w:p>
    <w:p w:rsidR="00234246" w:rsidRDefault="00234246" w:rsidP="00234246">
      <w:pPr>
        <w:pStyle w:val="Heading2"/>
      </w:pPr>
      <w:r>
        <w:t xml:space="preserve">People </w:t>
      </w:r>
      <w:r w:rsidR="0039631D">
        <w:t>d</w:t>
      </w:r>
      <w:r>
        <w:t>evelopment</w:t>
      </w:r>
    </w:p>
    <w:p w:rsidR="003C77C9" w:rsidRDefault="003C77C9" w:rsidP="003C77C9">
      <w:r>
        <w:t>During 2013</w:t>
      </w:r>
      <w:r w:rsidR="002F651E">
        <w:noBreakHyphen/>
      </w:r>
      <w:r>
        <w:t>14</w:t>
      </w:r>
      <w:r w:rsidR="007F1738">
        <w:t>,</w:t>
      </w:r>
      <w:r>
        <w:t xml:space="preserve"> the department worked towards achieving capability growth aligned with our Capability Strategy. Seminars were scheduled throughout the year designed to build capability in market based solutions and advisory and influencing skills. In the next year</w:t>
      </w:r>
      <w:r w:rsidR="007F1738">
        <w:t>,</w:t>
      </w:r>
      <w:r>
        <w:t xml:space="preserve"> capability development will focus on building analytical </w:t>
      </w:r>
      <w:r>
        <w:lastRenderedPageBreak/>
        <w:t xml:space="preserve">skills across the </w:t>
      </w:r>
      <w:r w:rsidR="003C5BF0">
        <w:t>Department</w:t>
      </w:r>
      <w:r>
        <w:t xml:space="preserve">, with emphasis on knowledge sharing and collaborative practice. </w:t>
      </w:r>
    </w:p>
    <w:p w:rsidR="003C77C9" w:rsidRDefault="003C77C9" w:rsidP="003C77C9">
      <w:r>
        <w:t>Participants in the VPS6 leadership program undertook individualised development activities based on their identified needs and engaged in conversations with senior executives from across the VPS.</w:t>
      </w:r>
      <w:r w:rsidR="002C1D79">
        <w:t xml:space="preserve"> </w:t>
      </w:r>
      <w:r>
        <w:t xml:space="preserve">Focus for leadership development more broadly across the </w:t>
      </w:r>
      <w:r w:rsidR="003C5BF0">
        <w:t xml:space="preserve">Department </w:t>
      </w:r>
      <w:r>
        <w:t>has been on setting the foundations of expectations of our leaders. Approaches for developing and supporting new managers and our executive leaders will be launched the first half of 2014</w:t>
      </w:r>
      <w:r w:rsidR="002F651E">
        <w:noBreakHyphen/>
      </w:r>
      <w:r>
        <w:t>15.</w:t>
      </w:r>
      <w:r w:rsidR="002C1D79">
        <w:t xml:space="preserve"> </w:t>
      </w:r>
    </w:p>
    <w:p w:rsidR="00234246" w:rsidRDefault="003C77C9" w:rsidP="003C77C9">
      <w:r>
        <w:t>In addition, DTF approved eight new studies assistance applications and supported one staff member through the ANZSOG Executive Fellow Program and one staff member in the Executive Masters of Public Administration during 2013</w:t>
      </w:r>
      <w:r w:rsidR="002F651E">
        <w:noBreakHyphen/>
      </w:r>
      <w:r>
        <w:t>14.</w:t>
      </w:r>
    </w:p>
    <w:p w:rsidR="00234246" w:rsidRDefault="00234246" w:rsidP="00234246">
      <w:pPr>
        <w:pStyle w:val="Heading2"/>
      </w:pPr>
      <w:r>
        <w:t>Employee relations</w:t>
      </w:r>
    </w:p>
    <w:p w:rsidR="003C77C9" w:rsidRDefault="00BF46E8" w:rsidP="003C77C9">
      <w:r w:rsidRPr="00BF46E8">
        <w:t>In 2013</w:t>
      </w:r>
      <w:r w:rsidR="002F651E">
        <w:noBreakHyphen/>
      </w:r>
      <w:r w:rsidRPr="00BF46E8">
        <w:t>14, the Community and Public Sector Union lodged two disputes with the Fair Work Commission. One dispute was resolved through a conciliation process, and one was resolved through a hearing process.</w:t>
      </w:r>
    </w:p>
    <w:p w:rsidR="003C77C9" w:rsidRDefault="003C77C9" w:rsidP="003C77C9">
      <w:r>
        <w:t>The Department has a comprehensive grievance process to ensure employees</w:t>
      </w:r>
      <w:r w:rsidR="00354A87">
        <w:t>’</w:t>
      </w:r>
      <w:r>
        <w:t xml:space="preserve"> concerns are dealt with fairly and promptly. Three grievances were lodged by DTF employees during the period and one from an external party. All complied with policy requirements and three went through to formal investigation.</w:t>
      </w:r>
    </w:p>
    <w:p w:rsidR="00234246" w:rsidRDefault="003C77C9" w:rsidP="003C77C9">
      <w:r>
        <w:t>The Department has a full suite of policies covering recruitment, issue resolution and grievance review, redeployment, unsatisfactory work, misconduct, probation and fair treatment (amongst others). All of these polices have been reviewed in 2013</w:t>
      </w:r>
      <w:r w:rsidR="002F651E">
        <w:noBreakHyphen/>
      </w:r>
      <w:r>
        <w:t>14 as part of an annual policy review process.</w:t>
      </w:r>
    </w:p>
    <w:p w:rsidR="00234246" w:rsidRDefault="00234246" w:rsidP="00234246">
      <w:pPr>
        <w:pStyle w:val="Heading2"/>
      </w:pPr>
      <w:r>
        <w:t>Recruitment</w:t>
      </w:r>
    </w:p>
    <w:p w:rsidR="003C77C9" w:rsidRDefault="003C77C9" w:rsidP="003C77C9">
      <w:r>
        <w:t xml:space="preserve">The Department is committed to ensuring the best available people are recruited and selected for advancement by applying merit and equity principles when appointing staff. The selection processes ensure that applicants are assessed and evaluated fairly and equitably on the basis of key selection criteria and other accountabilities without discrimination. </w:t>
      </w:r>
    </w:p>
    <w:p w:rsidR="00234246" w:rsidRDefault="003C77C9" w:rsidP="003C77C9">
      <w:r>
        <w:t>During 2013</w:t>
      </w:r>
      <w:r w:rsidR="002F651E">
        <w:noBreakHyphen/>
      </w:r>
      <w:r>
        <w:t>14</w:t>
      </w:r>
      <w:r w:rsidR="007F1738">
        <w:t>,</w:t>
      </w:r>
      <w:r>
        <w:t xml:space="preserve"> the Department advertised externally for 66 roles. A number of additional vacancies were filled by internal appointment without advertisement. Further, during 201</w:t>
      </w:r>
      <w:r w:rsidR="009F5F42">
        <w:t>3</w:t>
      </w:r>
      <w:r w:rsidR="002F651E">
        <w:noBreakHyphen/>
      </w:r>
      <w:r>
        <w:t>1</w:t>
      </w:r>
      <w:r w:rsidR="009F5F42">
        <w:t>4</w:t>
      </w:r>
      <w:r>
        <w:t xml:space="preserve">, the Department had 146 cases of </w:t>
      </w:r>
      <w:r w:rsidR="00354A87">
        <w:t>‘</w:t>
      </w:r>
      <w:r>
        <w:t>specialised duties</w:t>
      </w:r>
      <w:r w:rsidR="00354A87">
        <w:t>’</w:t>
      </w:r>
      <w:r>
        <w:t xml:space="preserve"> consisting of internal opportunities for acting roles or higher duties.</w:t>
      </w:r>
    </w:p>
    <w:p w:rsidR="00234246" w:rsidRDefault="00716EB7" w:rsidP="003C77C9">
      <w:pPr>
        <w:pStyle w:val="Heading2"/>
      </w:pPr>
      <w:r>
        <w:br w:type="column"/>
      </w:r>
      <w:r w:rsidR="00234246">
        <w:lastRenderedPageBreak/>
        <w:t xml:space="preserve">Graduate </w:t>
      </w:r>
      <w:r w:rsidR="00234246" w:rsidRPr="003C77C9">
        <w:t>recruitment</w:t>
      </w:r>
      <w:r w:rsidR="00234246">
        <w:t xml:space="preserve"> scheme </w:t>
      </w:r>
    </w:p>
    <w:p w:rsidR="003C77C9" w:rsidRDefault="003C77C9" w:rsidP="003C77C9">
      <w:r>
        <w:t xml:space="preserve">The Department continued to support the recruitment and development of university graduates by participating in the VPS graduate scheme and managing the accounting and finance and the professional graduate economist programs on behalf of the whole Victorian public service. </w:t>
      </w:r>
    </w:p>
    <w:p w:rsidR="00234246" w:rsidRDefault="003C77C9" w:rsidP="003C77C9">
      <w:r>
        <w:t>A total of 16 graduates joined DTF (four economists, two generalists and 10 accounting and finance graduates). The Department also offers summer economist and accounting and finance internships to a small number of penultimate year university students. There were 11 internships offered last summer (six economist</w:t>
      </w:r>
      <w:r w:rsidR="00DE2305">
        <w:t>s</w:t>
      </w:r>
      <w:r>
        <w:t xml:space="preserve"> and five accounting and finance).</w:t>
      </w:r>
    </w:p>
    <w:p w:rsidR="003C77C9" w:rsidRDefault="003C77C9" w:rsidP="003C77C9">
      <w:pPr>
        <w:pStyle w:val="Heading2"/>
      </w:pPr>
      <w:r>
        <w:t>Diversity</w:t>
      </w:r>
    </w:p>
    <w:p w:rsidR="003C77C9" w:rsidRDefault="003C77C9" w:rsidP="003C77C9">
      <w:r>
        <w:t>The Department and its agencies provide a number of traineeships to young people (some from disadvantaged groups) through the Youth Employment Scheme. In 2013</w:t>
      </w:r>
      <w:r w:rsidR="002F651E">
        <w:noBreakHyphen/>
      </w:r>
      <w:r>
        <w:t>14, 14 traineeships commenced.</w:t>
      </w:r>
    </w:p>
    <w:p w:rsidR="003C77C9" w:rsidRDefault="003C77C9" w:rsidP="003C77C9">
      <w:r>
        <w:t>DTF has launched a new 2013</w:t>
      </w:r>
      <w:r w:rsidR="002F651E">
        <w:noBreakHyphen/>
      </w:r>
      <w:r>
        <w:t>15 Diversity Plan which is focused on raising awareness and understanding as well as increasing inclusion of people with a disability and also people from Culturally and Linguistically Diverse (CALD) backgrounds. This plan encompasses a wider whole of government initiative which aims to improve opportunities for people with a disability, and people from CALD backgrounds, assisting everyone to actively play a role in the Government and wider community.</w:t>
      </w:r>
      <w:r w:rsidR="002C1D79">
        <w:t xml:space="preserve"> </w:t>
      </w:r>
    </w:p>
    <w:p w:rsidR="003C77C9" w:rsidRDefault="003C77C9" w:rsidP="003C77C9">
      <w:r>
        <w:t>Since its implementation in March 2013, 64</w:t>
      </w:r>
      <w:r w:rsidR="002F651E">
        <w:t> per cent</w:t>
      </w:r>
      <w:r>
        <w:t xml:space="preserve"> of the overall </w:t>
      </w:r>
      <w:r w:rsidR="000E1906">
        <w:t xml:space="preserve">actions in the Diversity Plan </w:t>
      </w:r>
      <w:r>
        <w:t>have been completed, with several measures requiring continual monitoring on an ongoing basis.</w:t>
      </w:r>
      <w:r w:rsidR="002C1D79">
        <w:t xml:space="preserve"> </w:t>
      </w:r>
    </w:p>
    <w:p w:rsidR="003C77C9" w:rsidRDefault="003C77C9" w:rsidP="003C77C9">
      <w:r>
        <w:t>DTF</w:t>
      </w:r>
      <w:r w:rsidR="00354A87">
        <w:t>’</w:t>
      </w:r>
      <w:r>
        <w:t xml:space="preserve">s new Indigenous Inclusion Action Plan is being developed and will be based on the four key areas identified in the National Partnership of Indigenous Economic Participation and the Victorian Indigenous Affairs Framework. DTF is committed to implementing the actions identified. </w:t>
      </w:r>
    </w:p>
    <w:p w:rsidR="003C77C9" w:rsidRDefault="003C77C9" w:rsidP="003C77C9">
      <w:r>
        <w:t xml:space="preserve">Forming part of the Indigenous Inclusion Action Plan, DTF continues to work towards the targets in our Indigenous Employment Strategy with the overall aim of increasing Indigenous participation in the Victorian </w:t>
      </w:r>
      <w:r w:rsidR="007F1738">
        <w:t xml:space="preserve">public service </w:t>
      </w:r>
      <w:r>
        <w:t>workforce.</w:t>
      </w:r>
    </w:p>
    <w:p w:rsidR="003C77C9" w:rsidRPr="003C77C9" w:rsidRDefault="003C77C9" w:rsidP="003C77C9">
      <w:r>
        <w:t>In 2013</w:t>
      </w:r>
      <w:r w:rsidR="002F651E">
        <w:noBreakHyphen/>
      </w:r>
      <w:r>
        <w:t>14, all of DTF</w:t>
      </w:r>
      <w:r w:rsidR="00354A87">
        <w:t>’</w:t>
      </w:r>
      <w:r>
        <w:t>s 16 graduates were required to attend Indigenous Cultural Awareness training.</w:t>
      </w:r>
    </w:p>
    <w:p w:rsidR="00234246" w:rsidRDefault="00FA403E" w:rsidP="00234246">
      <w:pPr>
        <w:pStyle w:val="Heading2"/>
      </w:pPr>
      <w:r>
        <w:br w:type="column"/>
      </w:r>
      <w:r w:rsidR="00234246">
        <w:lastRenderedPageBreak/>
        <w:t>Human Rights Charter</w:t>
      </w:r>
    </w:p>
    <w:p w:rsidR="00234246" w:rsidRDefault="003C77C9" w:rsidP="00234246">
      <w:r w:rsidRPr="003C77C9">
        <w:t>During 2013</w:t>
      </w:r>
      <w:r w:rsidR="002F651E">
        <w:noBreakHyphen/>
      </w:r>
      <w:r w:rsidRPr="003C77C9">
        <w:t>14, the Department contributed to the Victorian Equal Opportunity and Human Rights Commission 2013 Report on the Operation of the Charter of Human Rights and Responsibilities. In addition, in 2013</w:t>
      </w:r>
      <w:r w:rsidR="002F651E">
        <w:noBreakHyphen/>
      </w:r>
      <w:r w:rsidRPr="003C77C9">
        <w:t>14, all of DTF</w:t>
      </w:r>
      <w:r w:rsidR="00354A87">
        <w:t>’</w:t>
      </w:r>
      <w:r w:rsidRPr="003C77C9">
        <w:t>s 16 graduates attended Human Rights training.</w:t>
      </w:r>
    </w:p>
    <w:p w:rsidR="00234246" w:rsidRPr="00234246" w:rsidRDefault="00234246" w:rsidP="00234246">
      <w:pPr>
        <w:pStyle w:val="Heading2"/>
        <w:rPr>
          <w:i/>
        </w:rPr>
      </w:pPr>
      <w:r w:rsidRPr="00234246">
        <w:rPr>
          <w:i/>
        </w:rPr>
        <w:t>Carer</w:t>
      </w:r>
      <w:r w:rsidR="00354A87">
        <w:rPr>
          <w:i/>
        </w:rPr>
        <w:t>’</w:t>
      </w:r>
      <w:r w:rsidRPr="00234246">
        <w:rPr>
          <w:i/>
        </w:rPr>
        <w:t>s Recognition Act 2012</w:t>
      </w:r>
    </w:p>
    <w:p w:rsidR="00B61A5C" w:rsidRDefault="003C77C9" w:rsidP="00234246">
      <w:r w:rsidRPr="003C77C9">
        <w:t xml:space="preserve">DTF has promoted the care relationship principles and definition of a carer under the </w:t>
      </w:r>
      <w:r w:rsidRPr="007F1738">
        <w:rPr>
          <w:i/>
        </w:rPr>
        <w:t>Carer</w:t>
      </w:r>
      <w:r w:rsidR="00354A87">
        <w:rPr>
          <w:i/>
        </w:rPr>
        <w:t>’</w:t>
      </w:r>
      <w:r w:rsidRPr="007F1738">
        <w:rPr>
          <w:i/>
        </w:rPr>
        <w:t>s Recognition Act 2012</w:t>
      </w:r>
      <w:r w:rsidRPr="003C77C9">
        <w:t xml:space="preserve"> through the intranet and weekly all staff news bulletin.</w:t>
      </w:r>
    </w:p>
    <w:p w:rsidR="00FA403E" w:rsidRDefault="00FA403E" w:rsidP="00234246"/>
    <w:p w:rsidR="00EA189D" w:rsidRPr="00AF2974" w:rsidRDefault="00EA189D" w:rsidP="00EA189D">
      <w:pPr>
        <w:pStyle w:val="Heading2"/>
      </w:pPr>
      <w:r w:rsidRPr="00AF2974">
        <w:t>Notes for all tables in Appendix 2</w:t>
      </w:r>
    </w:p>
    <w:p w:rsidR="00F96D3A" w:rsidRDefault="00F96D3A" w:rsidP="00F96D3A">
      <w:pPr>
        <w:pStyle w:val="Notes"/>
        <w:ind w:left="270" w:hanging="270"/>
      </w:pPr>
      <w:r>
        <w:t xml:space="preserve">1. </w:t>
      </w:r>
      <w:r>
        <w:tab/>
        <w:t>All figures reflect employment levels during the last pay period of June of each year unless otherwise stated.</w:t>
      </w:r>
    </w:p>
    <w:p w:rsidR="00F96D3A" w:rsidRDefault="00F96D3A" w:rsidP="00F96D3A">
      <w:pPr>
        <w:pStyle w:val="Notes"/>
        <w:ind w:left="270" w:hanging="270"/>
      </w:pPr>
      <w:r>
        <w:t xml:space="preserve">2. </w:t>
      </w:r>
      <w:r>
        <w:tab/>
        <w:t>Ongoing employees means people engaged on an open ended contract of employment and executives engaged on a standard executive contract who were active in the last pay period of June.</w:t>
      </w:r>
    </w:p>
    <w:p w:rsidR="00F96D3A" w:rsidRDefault="00F96D3A" w:rsidP="00F96D3A">
      <w:pPr>
        <w:pStyle w:val="Notes"/>
        <w:ind w:left="270" w:hanging="270"/>
      </w:pPr>
      <w:r>
        <w:t xml:space="preserve">3. </w:t>
      </w:r>
      <w:r>
        <w:tab/>
        <w:t>FTE means full time equivalent.</w:t>
      </w:r>
    </w:p>
    <w:p w:rsidR="00F96D3A" w:rsidRDefault="00F96D3A" w:rsidP="00F96D3A">
      <w:pPr>
        <w:pStyle w:val="Notes"/>
        <w:ind w:left="270" w:hanging="270"/>
      </w:pPr>
      <w:r>
        <w:t xml:space="preserve">4. </w:t>
      </w:r>
      <w:r>
        <w:tab/>
        <w:t>Excluded are those on leave without pay or absent on secondment, external contractors / consultants and temporary staff employed by employment agencies.</w:t>
      </w:r>
    </w:p>
    <w:p w:rsidR="00534AEA" w:rsidRDefault="00534AEA" w:rsidP="00074E2D">
      <w:pPr>
        <w:pStyle w:val="Notes"/>
        <w:ind w:left="270" w:hanging="270"/>
      </w:pPr>
      <w:r>
        <w:t>5.</w:t>
      </w:r>
      <w:r>
        <w:tab/>
        <w:t>STS means senior technical specialist.</w:t>
      </w:r>
    </w:p>
    <w:p w:rsidR="00EA189D" w:rsidRPr="00AF2974" w:rsidRDefault="00EA189D" w:rsidP="00B01F8C"/>
    <w:p w:rsidR="00B01F8C" w:rsidRPr="00AF2974" w:rsidRDefault="00B01F8C" w:rsidP="00B01F8C">
      <w:pPr>
        <w:sectPr w:rsidR="00B01F8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B01F8C" w:rsidRDefault="00B01F8C" w:rsidP="00B01F8C">
      <w:pPr>
        <w:pStyle w:val="Heading4"/>
      </w:pPr>
      <w:r w:rsidRPr="00AF2974">
        <w:lastRenderedPageBreak/>
        <w:br w:type="page"/>
      </w:r>
      <w:r w:rsidRPr="00AF2974">
        <w:lastRenderedPageBreak/>
        <w:t>Profile of Department of Treasury and Finance</w:t>
      </w:r>
      <w:r w:rsidR="00354A87">
        <w:t>’</w:t>
      </w:r>
      <w:r w:rsidRPr="00AF2974">
        <w:t xml:space="preserve">s workforce: </w:t>
      </w:r>
      <w:r w:rsidR="00605F6B">
        <w:t>June 2014</w:t>
      </w:r>
    </w:p>
    <w:p w:rsidR="00A8779B" w:rsidRPr="00A8779B" w:rsidRDefault="00A8779B" w:rsidP="00A8779B"/>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A8779B" w:rsidRPr="00A8779B" w:rsidTr="00A8779B">
        <w:trPr>
          <w:trHeight w:val="255"/>
        </w:trPr>
        <w:tc>
          <w:tcPr>
            <w:tcW w:w="5580" w:type="dxa"/>
            <w:gridSpan w:val="5"/>
            <w:tcBorders>
              <w:top w:val="nil"/>
              <w:left w:val="nil"/>
              <w:bottom w:val="nil"/>
              <w:right w:val="nil"/>
            </w:tcBorders>
            <w:shd w:val="clear" w:color="auto" w:fill="E0E0E0"/>
            <w:noWrap/>
            <w:vAlign w:val="bottom"/>
          </w:tcPr>
          <w:p w:rsidR="00A8779B" w:rsidRPr="00A8779B" w:rsidRDefault="00A8779B" w:rsidP="00336567">
            <w:pPr>
              <w:pStyle w:val="TableTextHeadingRight"/>
              <w:spacing w:before="60" w:after="60"/>
              <w:jc w:val="center"/>
            </w:pPr>
            <w:r w:rsidRPr="00A8779B">
              <w:t>Full time equivalents</w:t>
            </w:r>
            <w:r w:rsidR="00C74C69">
              <w:t xml:space="preserve"> (FTE) s</w:t>
            </w:r>
            <w:r w:rsidR="00336567">
              <w:t>taffing trends from 2010 to 2014</w:t>
            </w:r>
          </w:p>
        </w:tc>
      </w:tr>
      <w:tr w:rsidR="00336567" w:rsidRPr="00A8779B" w:rsidTr="00A8779B">
        <w:trPr>
          <w:trHeight w:val="255"/>
        </w:trPr>
        <w:tc>
          <w:tcPr>
            <w:tcW w:w="1116" w:type="dxa"/>
            <w:tcBorders>
              <w:top w:val="nil"/>
              <w:left w:val="nil"/>
              <w:bottom w:val="nil"/>
              <w:right w:val="nil"/>
            </w:tcBorders>
            <w:shd w:val="clear" w:color="auto" w:fill="auto"/>
            <w:noWrap/>
            <w:vAlign w:val="bottom"/>
          </w:tcPr>
          <w:p w:rsidR="00336567" w:rsidRPr="00A8779B" w:rsidRDefault="00336567" w:rsidP="00CF23F1">
            <w:pPr>
              <w:pStyle w:val="TableTextHeadingRight"/>
            </w:pPr>
            <w:r>
              <w:t>2014</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t>2013</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2012</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2011</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2010</w:t>
            </w:r>
          </w:p>
        </w:tc>
      </w:tr>
      <w:tr w:rsidR="00336567" w:rsidRPr="00A8779B" w:rsidTr="00090D1B">
        <w:trPr>
          <w:trHeight w:val="255"/>
        </w:trPr>
        <w:tc>
          <w:tcPr>
            <w:tcW w:w="1116" w:type="dxa"/>
            <w:tcBorders>
              <w:top w:val="nil"/>
              <w:left w:val="nil"/>
              <w:bottom w:val="nil"/>
              <w:right w:val="nil"/>
            </w:tcBorders>
            <w:shd w:val="clear" w:color="auto" w:fill="auto"/>
            <w:noWrap/>
            <w:vAlign w:val="bottom"/>
          </w:tcPr>
          <w:p w:rsidR="00336567" w:rsidRPr="000C7FDE" w:rsidRDefault="00605F6B" w:rsidP="00EC2ABC">
            <w:pPr>
              <w:pStyle w:val="TableTextRight"/>
            </w:pPr>
            <w:r w:rsidRPr="00605F6B">
              <w:t>548.35</w:t>
            </w:r>
          </w:p>
        </w:tc>
        <w:tc>
          <w:tcPr>
            <w:tcW w:w="1116" w:type="dxa"/>
            <w:tcBorders>
              <w:top w:val="nil"/>
              <w:left w:val="nil"/>
              <w:bottom w:val="nil"/>
              <w:right w:val="nil"/>
            </w:tcBorders>
            <w:shd w:val="clear" w:color="auto" w:fill="auto"/>
            <w:noWrap/>
            <w:vAlign w:val="bottom"/>
          </w:tcPr>
          <w:p w:rsidR="00336567" w:rsidRPr="000C7FDE" w:rsidRDefault="00336567" w:rsidP="005E333F">
            <w:pPr>
              <w:pStyle w:val="TableTextRight"/>
            </w:pPr>
            <w:r w:rsidRPr="00C57802">
              <w:t>608.83</w:t>
            </w:r>
          </w:p>
        </w:tc>
        <w:tc>
          <w:tcPr>
            <w:tcW w:w="1116" w:type="dxa"/>
            <w:tcBorders>
              <w:top w:val="nil"/>
              <w:left w:val="nil"/>
              <w:bottom w:val="nil"/>
              <w:right w:val="nil"/>
            </w:tcBorders>
            <w:shd w:val="clear" w:color="auto" w:fill="auto"/>
            <w:noWrap/>
            <w:vAlign w:val="bottom"/>
          </w:tcPr>
          <w:p w:rsidR="00336567" w:rsidRPr="000C7FDE" w:rsidRDefault="00336567" w:rsidP="005E333F">
            <w:pPr>
              <w:pStyle w:val="TableTextRight"/>
            </w:pPr>
            <w:r w:rsidRPr="000C7FDE">
              <w:t>675.91</w:t>
            </w:r>
          </w:p>
        </w:tc>
        <w:tc>
          <w:tcPr>
            <w:tcW w:w="1116" w:type="dxa"/>
            <w:tcBorders>
              <w:top w:val="nil"/>
              <w:left w:val="nil"/>
              <w:bottom w:val="nil"/>
              <w:right w:val="nil"/>
            </w:tcBorders>
            <w:shd w:val="clear" w:color="auto" w:fill="auto"/>
            <w:noWrap/>
            <w:vAlign w:val="bottom"/>
          </w:tcPr>
          <w:p w:rsidR="00336567" w:rsidRPr="000C7FDE" w:rsidRDefault="00336567" w:rsidP="005E333F">
            <w:pPr>
              <w:pStyle w:val="TableTextRight"/>
            </w:pPr>
            <w:r w:rsidRPr="000C7FDE">
              <w:t>714.13</w:t>
            </w:r>
          </w:p>
        </w:tc>
        <w:tc>
          <w:tcPr>
            <w:tcW w:w="1116" w:type="dxa"/>
            <w:tcBorders>
              <w:top w:val="nil"/>
              <w:left w:val="nil"/>
              <w:bottom w:val="nil"/>
              <w:right w:val="nil"/>
            </w:tcBorders>
            <w:shd w:val="clear" w:color="auto" w:fill="auto"/>
            <w:noWrap/>
            <w:vAlign w:val="bottom"/>
          </w:tcPr>
          <w:p w:rsidR="00336567" w:rsidRPr="000C7FDE" w:rsidRDefault="00336567" w:rsidP="005E333F">
            <w:pPr>
              <w:pStyle w:val="TableTextRight"/>
            </w:pPr>
            <w:r w:rsidRPr="000C7FDE">
              <w:t>673.27</w:t>
            </w:r>
          </w:p>
        </w:tc>
      </w:tr>
    </w:tbl>
    <w:p w:rsidR="00A8779B" w:rsidRDefault="00A8779B" w:rsidP="00A8779B">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120BF5" w:rsidRPr="00AF2974" w:rsidTr="00120BF5">
        <w:trPr>
          <w:cantSplit/>
        </w:trPr>
        <w:tc>
          <w:tcPr>
            <w:tcW w:w="1532" w:type="dxa"/>
            <w:shd w:val="clear" w:color="auto" w:fill="auto"/>
          </w:tcPr>
          <w:p w:rsidR="00120BF5" w:rsidRPr="00AF2974" w:rsidRDefault="00120BF5" w:rsidP="00120BF5">
            <w:pPr>
              <w:pStyle w:val="TableText"/>
            </w:pPr>
          </w:p>
        </w:tc>
        <w:tc>
          <w:tcPr>
            <w:tcW w:w="5576" w:type="dxa"/>
            <w:gridSpan w:val="4"/>
            <w:shd w:val="clear" w:color="auto" w:fill="E0E0E0"/>
            <w:vAlign w:val="center"/>
          </w:tcPr>
          <w:p w:rsidR="00120BF5" w:rsidRPr="00AF2974" w:rsidRDefault="00120BF5" w:rsidP="00120BF5">
            <w:pPr>
              <w:pStyle w:val="TableTextHeadingRight"/>
              <w:jc w:val="center"/>
            </w:pPr>
            <w:r w:rsidRPr="00AF2974">
              <w:t>Ongoing employees</w:t>
            </w:r>
          </w:p>
        </w:tc>
        <w:tc>
          <w:tcPr>
            <w:tcW w:w="1311" w:type="dxa"/>
            <w:shd w:val="clear" w:color="auto" w:fill="auto"/>
          </w:tcPr>
          <w:p w:rsidR="00120BF5" w:rsidRPr="00AF2974" w:rsidRDefault="00120BF5" w:rsidP="00120BF5">
            <w:pPr>
              <w:pStyle w:val="TableTextHeadingCentre"/>
              <w:jc w:val="right"/>
            </w:pPr>
            <w:r w:rsidRPr="00AF2974">
              <w:t>Fixed term</w:t>
            </w:r>
            <w:r w:rsidRPr="00AF2974">
              <w:br/>
              <w:t>and casual</w:t>
            </w:r>
          </w:p>
        </w:tc>
        <w:tc>
          <w:tcPr>
            <w:tcW w:w="1297" w:type="dxa"/>
            <w:shd w:val="clear" w:color="auto" w:fill="auto"/>
            <w:noWrap/>
          </w:tcPr>
          <w:p w:rsidR="00120BF5" w:rsidRPr="00AF2974" w:rsidRDefault="00120BF5" w:rsidP="00120BF5">
            <w:pPr>
              <w:pStyle w:val="TableTextHeadingRight"/>
            </w:pPr>
          </w:p>
        </w:tc>
      </w:tr>
      <w:tr w:rsidR="00120BF5" w:rsidRPr="00AF2974" w:rsidTr="00120BF5">
        <w:trPr>
          <w:cantSplit/>
        </w:trPr>
        <w:tc>
          <w:tcPr>
            <w:tcW w:w="1532" w:type="dxa"/>
            <w:shd w:val="clear" w:color="auto" w:fill="auto"/>
          </w:tcPr>
          <w:p w:rsidR="00120BF5" w:rsidRPr="00AF2974" w:rsidRDefault="00120BF5" w:rsidP="00120BF5">
            <w:pPr>
              <w:pStyle w:val="TableText"/>
            </w:pPr>
          </w:p>
        </w:tc>
        <w:tc>
          <w:tcPr>
            <w:tcW w:w="1487" w:type="dxa"/>
            <w:shd w:val="clear" w:color="auto" w:fill="auto"/>
            <w:vAlign w:val="bottom"/>
          </w:tcPr>
          <w:p w:rsidR="00120BF5" w:rsidRPr="00AF2974" w:rsidRDefault="00120BF5" w:rsidP="00120BF5">
            <w:pPr>
              <w:pStyle w:val="TableTextHeadingRight"/>
            </w:pPr>
            <w:r w:rsidRPr="00AF2974">
              <w:t>Number (headcount)</w:t>
            </w:r>
          </w:p>
        </w:tc>
        <w:tc>
          <w:tcPr>
            <w:tcW w:w="1314" w:type="dxa"/>
            <w:shd w:val="clear" w:color="auto" w:fill="auto"/>
            <w:vAlign w:val="bottom"/>
          </w:tcPr>
          <w:p w:rsidR="00120BF5" w:rsidRPr="00AF2974" w:rsidRDefault="00120BF5" w:rsidP="00120BF5">
            <w:pPr>
              <w:pStyle w:val="TableTextHeadingRight"/>
            </w:pPr>
            <w:r w:rsidRPr="00AF2974">
              <w:t>Full time (headcount)</w:t>
            </w:r>
          </w:p>
        </w:tc>
        <w:tc>
          <w:tcPr>
            <w:tcW w:w="1315" w:type="dxa"/>
            <w:shd w:val="clear" w:color="auto" w:fill="auto"/>
            <w:vAlign w:val="bottom"/>
          </w:tcPr>
          <w:p w:rsidR="00120BF5" w:rsidRPr="00AF2974" w:rsidRDefault="00120BF5" w:rsidP="00120BF5">
            <w:pPr>
              <w:pStyle w:val="TableTextHeadingRight"/>
            </w:pPr>
            <w:r w:rsidRPr="00AF2974">
              <w:t>Part time (headcount)</w:t>
            </w:r>
          </w:p>
        </w:tc>
        <w:tc>
          <w:tcPr>
            <w:tcW w:w="1460" w:type="dxa"/>
            <w:shd w:val="clear" w:color="auto" w:fill="auto"/>
            <w:noWrap/>
            <w:vAlign w:val="bottom"/>
          </w:tcPr>
          <w:p w:rsidR="00120BF5" w:rsidRPr="00AF2974" w:rsidRDefault="00120BF5" w:rsidP="00120BF5">
            <w:pPr>
              <w:pStyle w:val="TableTextHeadingRight"/>
            </w:pPr>
            <w:r w:rsidRPr="00AF2974">
              <w:t>FTE</w:t>
            </w:r>
          </w:p>
        </w:tc>
        <w:tc>
          <w:tcPr>
            <w:tcW w:w="1311" w:type="dxa"/>
            <w:shd w:val="clear" w:color="auto" w:fill="auto"/>
            <w:vAlign w:val="bottom"/>
          </w:tcPr>
          <w:p w:rsidR="00120BF5" w:rsidRPr="00AF2974" w:rsidRDefault="00120BF5" w:rsidP="00120BF5">
            <w:pPr>
              <w:pStyle w:val="TableTextHeadingRight"/>
            </w:pPr>
            <w:r w:rsidRPr="00AF2974">
              <w:t>FTE</w:t>
            </w:r>
          </w:p>
        </w:tc>
        <w:tc>
          <w:tcPr>
            <w:tcW w:w="1297" w:type="dxa"/>
            <w:shd w:val="clear" w:color="auto" w:fill="auto"/>
            <w:noWrap/>
          </w:tcPr>
          <w:p w:rsidR="00120BF5" w:rsidRPr="00AF2974" w:rsidRDefault="00120BF5" w:rsidP="00120BF5">
            <w:pPr>
              <w:pStyle w:val="TableTextHeadingRight"/>
            </w:pPr>
          </w:p>
        </w:tc>
      </w:tr>
      <w:tr w:rsidR="00336567" w:rsidRPr="00AF2974" w:rsidTr="005E333F">
        <w:trPr>
          <w:cantSplit/>
        </w:trPr>
        <w:tc>
          <w:tcPr>
            <w:tcW w:w="1532" w:type="dxa"/>
            <w:shd w:val="clear" w:color="auto" w:fill="auto"/>
          </w:tcPr>
          <w:p w:rsidR="00336567" w:rsidRPr="00D01F64" w:rsidRDefault="00336567" w:rsidP="005E333F">
            <w:pPr>
              <w:pStyle w:val="TableText"/>
            </w:pPr>
            <w:r w:rsidRPr="00D01F64">
              <w:t>Jun</w:t>
            </w:r>
            <w:r w:rsidR="002F651E">
              <w:noBreakHyphen/>
            </w:r>
            <w:r>
              <w:t>14</w:t>
            </w:r>
          </w:p>
        </w:tc>
        <w:tc>
          <w:tcPr>
            <w:tcW w:w="1487" w:type="dxa"/>
            <w:shd w:val="clear" w:color="auto" w:fill="E0E0E0"/>
            <w:vAlign w:val="bottom"/>
          </w:tcPr>
          <w:p w:rsidR="00336567" w:rsidRPr="00D01F64" w:rsidRDefault="000B167A" w:rsidP="005E333F">
            <w:pPr>
              <w:pStyle w:val="TableTextRight"/>
            </w:pPr>
            <w:r>
              <w:t>575</w:t>
            </w:r>
          </w:p>
        </w:tc>
        <w:tc>
          <w:tcPr>
            <w:tcW w:w="1314" w:type="dxa"/>
            <w:shd w:val="clear" w:color="auto" w:fill="auto"/>
            <w:vAlign w:val="bottom"/>
          </w:tcPr>
          <w:p w:rsidR="00336567" w:rsidRPr="00D01F64" w:rsidRDefault="000B167A" w:rsidP="005E333F">
            <w:pPr>
              <w:pStyle w:val="TableTextRight"/>
            </w:pPr>
            <w:r>
              <w:t>484</w:t>
            </w:r>
          </w:p>
        </w:tc>
        <w:tc>
          <w:tcPr>
            <w:tcW w:w="1315" w:type="dxa"/>
            <w:shd w:val="clear" w:color="auto" w:fill="E0E0E0"/>
            <w:vAlign w:val="bottom"/>
          </w:tcPr>
          <w:p w:rsidR="00336567" w:rsidRPr="00D01F64" w:rsidRDefault="000B167A" w:rsidP="005E333F">
            <w:pPr>
              <w:pStyle w:val="TableTextRight"/>
            </w:pPr>
            <w:r>
              <w:t>91</w:t>
            </w:r>
          </w:p>
        </w:tc>
        <w:tc>
          <w:tcPr>
            <w:tcW w:w="1460" w:type="dxa"/>
            <w:shd w:val="clear" w:color="auto" w:fill="auto"/>
            <w:noWrap/>
            <w:vAlign w:val="bottom"/>
          </w:tcPr>
          <w:p w:rsidR="00336567" w:rsidRPr="00D01F64" w:rsidRDefault="000B167A" w:rsidP="005E333F">
            <w:pPr>
              <w:pStyle w:val="TableTextRight"/>
            </w:pPr>
            <w:r>
              <w:t>548.35</w:t>
            </w:r>
          </w:p>
        </w:tc>
        <w:tc>
          <w:tcPr>
            <w:tcW w:w="1311" w:type="dxa"/>
            <w:shd w:val="clear" w:color="auto" w:fill="E0E0E0"/>
            <w:vAlign w:val="bottom"/>
          </w:tcPr>
          <w:p w:rsidR="00336567" w:rsidRPr="00D01F64" w:rsidRDefault="000B167A" w:rsidP="005E333F">
            <w:pPr>
              <w:pStyle w:val="TableTextRight"/>
            </w:pPr>
            <w:r>
              <w:t>16.05</w:t>
            </w:r>
          </w:p>
        </w:tc>
        <w:tc>
          <w:tcPr>
            <w:tcW w:w="1297" w:type="dxa"/>
            <w:shd w:val="clear" w:color="auto" w:fill="auto"/>
            <w:noWrap/>
            <w:vAlign w:val="bottom"/>
          </w:tcPr>
          <w:p w:rsidR="00336567" w:rsidRPr="00D01F64" w:rsidRDefault="00336567" w:rsidP="005E333F">
            <w:pPr>
              <w:pStyle w:val="TableTextRight"/>
            </w:pPr>
          </w:p>
        </w:tc>
      </w:tr>
      <w:tr w:rsidR="00C74C69" w:rsidRPr="00AF2974" w:rsidTr="00C74C69">
        <w:trPr>
          <w:cantSplit/>
        </w:trPr>
        <w:tc>
          <w:tcPr>
            <w:tcW w:w="1532" w:type="dxa"/>
            <w:shd w:val="clear" w:color="auto" w:fill="auto"/>
          </w:tcPr>
          <w:p w:rsidR="00C74C69" w:rsidRPr="00D01F64" w:rsidRDefault="00C74C69" w:rsidP="00C74C69">
            <w:pPr>
              <w:pStyle w:val="TableText"/>
            </w:pPr>
            <w:r w:rsidRPr="00D01F64">
              <w:t>Jun</w:t>
            </w:r>
            <w:r w:rsidR="002F651E">
              <w:noBreakHyphen/>
            </w:r>
            <w:r>
              <w:t>13</w:t>
            </w:r>
          </w:p>
        </w:tc>
        <w:tc>
          <w:tcPr>
            <w:tcW w:w="1487" w:type="dxa"/>
            <w:shd w:val="clear" w:color="auto" w:fill="E0E0E0"/>
            <w:vAlign w:val="bottom"/>
          </w:tcPr>
          <w:p w:rsidR="00C74C69" w:rsidRPr="00D01F64" w:rsidRDefault="00C57802" w:rsidP="00C74C69">
            <w:pPr>
              <w:pStyle w:val="TableTextRight"/>
            </w:pPr>
            <w:r>
              <w:t>643</w:t>
            </w:r>
          </w:p>
        </w:tc>
        <w:tc>
          <w:tcPr>
            <w:tcW w:w="1314" w:type="dxa"/>
            <w:shd w:val="clear" w:color="auto" w:fill="auto"/>
            <w:vAlign w:val="bottom"/>
          </w:tcPr>
          <w:p w:rsidR="00C74C69" w:rsidRPr="00D01F64" w:rsidRDefault="00C57802" w:rsidP="00C74C69">
            <w:pPr>
              <w:pStyle w:val="TableTextRight"/>
            </w:pPr>
            <w:r>
              <w:t>534</w:t>
            </w:r>
          </w:p>
        </w:tc>
        <w:tc>
          <w:tcPr>
            <w:tcW w:w="1315" w:type="dxa"/>
            <w:shd w:val="clear" w:color="auto" w:fill="E0E0E0"/>
            <w:vAlign w:val="bottom"/>
          </w:tcPr>
          <w:p w:rsidR="00C74C69" w:rsidRPr="00D01F64" w:rsidRDefault="00C57802" w:rsidP="00C74C69">
            <w:pPr>
              <w:pStyle w:val="TableTextRight"/>
            </w:pPr>
            <w:r>
              <w:t>109</w:t>
            </w:r>
          </w:p>
        </w:tc>
        <w:tc>
          <w:tcPr>
            <w:tcW w:w="1460" w:type="dxa"/>
            <w:shd w:val="clear" w:color="auto" w:fill="auto"/>
            <w:noWrap/>
            <w:vAlign w:val="bottom"/>
          </w:tcPr>
          <w:p w:rsidR="00C74C69" w:rsidRPr="00D01F64" w:rsidRDefault="00C57802" w:rsidP="00C74C69">
            <w:pPr>
              <w:pStyle w:val="TableTextRight"/>
            </w:pPr>
            <w:r>
              <w:t>608.83</w:t>
            </w:r>
          </w:p>
        </w:tc>
        <w:tc>
          <w:tcPr>
            <w:tcW w:w="1311" w:type="dxa"/>
            <w:shd w:val="clear" w:color="auto" w:fill="E0E0E0"/>
            <w:vAlign w:val="bottom"/>
          </w:tcPr>
          <w:p w:rsidR="00C74C69" w:rsidRPr="00D01F64" w:rsidRDefault="00C57802" w:rsidP="00C74C69">
            <w:pPr>
              <w:pStyle w:val="TableTextRight"/>
            </w:pPr>
            <w:r>
              <w:t>12.22</w:t>
            </w:r>
          </w:p>
        </w:tc>
        <w:tc>
          <w:tcPr>
            <w:tcW w:w="1297" w:type="dxa"/>
            <w:shd w:val="clear" w:color="auto" w:fill="auto"/>
            <w:noWrap/>
            <w:vAlign w:val="bottom"/>
          </w:tcPr>
          <w:p w:rsidR="00C74C69" w:rsidRPr="00D01F64" w:rsidRDefault="00C74C69" w:rsidP="00C74C69">
            <w:pPr>
              <w:pStyle w:val="TableTextRight"/>
            </w:pPr>
          </w:p>
        </w:tc>
      </w:tr>
      <w:tr w:rsidR="00120BF5" w:rsidRPr="00AF2974" w:rsidTr="00120BF5">
        <w:trPr>
          <w:cantSplit/>
        </w:trPr>
        <w:tc>
          <w:tcPr>
            <w:tcW w:w="1532" w:type="dxa"/>
            <w:shd w:val="clear" w:color="auto" w:fill="auto"/>
          </w:tcPr>
          <w:p w:rsidR="00120BF5" w:rsidRPr="00D01F64" w:rsidRDefault="00120BF5" w:rsidP="00120BF5">
            <w:pPr>
              <w:pStyle w:val="TableText"/>
            </w:pPr>
          </w:p>
        </w:tc>
        <w:tc>
          <w:tcPr>
            <w:tcW w:w="1487" w:type="dxa"/>
            <w:shd w:val="clear" w:color="auto" w:fill="auto"/>
            <w:vAlign w:val="bottom"/>
          </w:tcPr>
          <w:p w:rsidR="00120BF5" w:rsidRPr="00D01F64" w:rsidRDefault="00120BF5" w:rsidP="00120BF5">
            <w:pPr>
              <w:pStyle w:val="TableTextRight"/>
            </w:pPr>
          </w:p>
        </w:tc>
        <w:tc>
          <w:tcPr>
            <w:tcW w:w="1314" w:type="dxa"/>
            <w:shd w:val="clear" w:color="auto" w:fill="auto"/>
            <w:vAlign w:val="bottom"/>
          </w:tcPr>
          <w:p w:rsidR="00120BF5" w:rsidRPr="00D01F64" w:rsidRDefault="00120BF5" w:rsidP="00120BF5">
            <w:pPr>
              <w:pStyle w:val="TableTextRight"/>
            </w:pPr>
          </w:p>
        </w:tc>
        <w:tc>
          <w:tcPr>
            <w:tcW w:w="1315" w:type="dxa"/>
            <w:shd w:val="clear" w:color="auto" w:fill="auto"/>
            <w:vAlign w:val="bottom"/>
          </w:tcPr>
          <w:p w:rsidR="00120BF5" w:rsidRPr="00D01F64" w:rsidRDefault="00120BF5" w:rsidP="00120BF5">
            <w:pPr>
              <w:pStyle w:val="TableTextRight"/>
            </w:pPr>
          </w:p>
        </w:tc>
        <w:tc>
          <w:tcPr>
            <w:tcW w:w="1460" w:type="dxa"/>
            <w:shd w:val="clear" w:color="auto" w:fill="auto"/>
            <w:noWrap/>
            <w:vAlign w:val="bottom"/>
          </w:tcPr>
          <w:p w:rsidR="00120BF5" w:rsidRPr="00D01F64" w:rsidRDefault="00120BF5" w:rsidP="00120BF5">
            <w:pPr>
              <w:pStyle w:val="TableTextRight"/>
            </w:pPr>
          </w:p>
        </w:tc>
        <w:tc>
          <w:tcPr>
            <w:tcW w:w="1311" w:type="dxa"/>
            <w:shd w:val="clear" w:color="auto" w:fill="auto"/>
            <w:vAlign w:val="bottom"/>
          </w:tcPr>
          <w:p w:rsidR="00120BF5" w:rsidRPr="00D01F64" w:rsidRDefault="00120BF5" w:rsidP="00120BF5">
            <w:pPr>
              <w:pStyle w:val="TableTextRight"/>
            </w:pPr>
          </w:p>
        </w:tc>
        <w:tc>
          <w:tcPr>
            <w:tcW w:w="1297" w:type="dxa"/>
            <w:shd w:val="clear" w:color="auto" w:fill="auto"/>
            <w:noWrap/>
            <w:vAlign w:val="bottom"/>
          </w:tcPr>
          <w:p w:rsidR="00120BF5" w:rsidRPr="00D01F64" w:rsidRDefault="00120BF5" w:rsidP="00120BF5">
            <w:pPr>
              <w:pStyle w:val="TableTextRight"/>
            </w:pPr>
          </w:p>
        </w:tc>
      </w:tr>
      <w:tr w:rsidR="00120BF5" w:rsidRPr="00AF2974" w:rsidTr="00120BF5">
        <w:trPr>
          <w:cantSplit/>
        </w:trPr>
        <w:tc>
          <w:tcPr>
            <w:tcW w:w="1532" w:type="dxa"/>
            <w:shd w:val="clear" w:color="auto" w:fill="auto"/>
          </w:tcPr>
          <w:p w:rsidR="00120BF5" w:rsidRPr="00D01F64" w:rsidRDefault="00120BF5" w:rsidP="00120BF5">
            <w:pPr>
              <w:pStyle w:val="TableText"/>
            </w:pPr>
          </w:p>
        </w:tc>
        <w:tc>
          <w:tcPr>
            <w:tcW w:w="1487" w:type="dxa"/>
            <w:shd w:val="clear" w:color="auto" w:fill="auto"/>
            <w:vAlign w:val="bottom"/>
          </w:tcPr>
          <w:p w:rsidR="00120BF5" w:rsidRPr="00D01F64" w:rsidRDefault="00120BF5" w:rsidP="00120BF5">
            <w:pPr>
              <w:pStyle w:val="TableTextRight"/>
            </w:pPr>
          </w:p>
        </w:tc>
        <w:tc>
          <w:tcPr>
            <w:tcW w:w="1314" w:type="dxa"/>
            <w:shd w:val="clear" w:color="auto" w:fill="auto"/>
            <w:vAlign w:val="bottom"/>
          </w:tcPr>
          <w:p w:rsidR="00120BF5" w:rsidRPr="00D01F64" w:rsidRDefault="00120BF5" w:rsidP="00120BF5">
            <w:pPr>
              <w:pStyle w:val="TableTextRight"/>
            </w:pPr>
          </w:p>
        </w:tc>
        <w:tc>
          <w:tcPr>
            <w:tcW w:w="1315" w:type="dxa"/>
            <w:shd w:val="clear" w:color="auto" w:fill="auto"/>
            <w:vAlign w:val="bottom"/>
          </w:tcPr>
          <w:p w:rsidR="00120BF5" w:rsidRPr="00D01F64" w:rsidRDefault="00120BF5" w:rsidP="00120BF5">
            <w:pPr>
              <w:pStyle w:val="TableTextRight"/>
            </w:pPr>
          </w:p>
        </w:tc>
        <w:tc>
          <w:tcPr>
            <w:tcW w:w="1460" w:type="dxa"/>
            <w:shd w:val="clear" w:color="auto" w:fill="auto"/>
            <w:noWrap/>
            <w:vAlign w:val="bottom"/>
          </w:tcPr>
          <w:p w:rsidR="00120BF5" w:rsidRPr="00D01F64" w:rsidRDefault="00120BF5" w:rsidP="00120BF5">
            <w:pPr>
              <w:pStyle w:val="TableTextRight"/>
            </w:pPr>
          </w:p>
        </w:tc>
        <w:tc>
          <w:tcPr>
            <w:tcW w:w="1311" w:type="dxa"/>
            <w:shd w:val="clear" w:color="auto" w:fill="auto"/>
            <w:vAlign w:val="bottom"/>
          </w:tcPr>
          <w:p w:rsidR="00120BF5" w:rsidRPr="00D01F64" w:rsidRDefault="00120BF5" w:rsidP="00120BF5">
            <w:pPr>
              <w:pStyle w:val="TableTextRight"/>
            </w:pPr>
          </w:p>
        </w:tc>
        <w:tc>
          <w:tcPr>
            <w:tcW w:w="1297" w:type="dxa"/>
            <w:shd w:val="clear" w:color="auto" w:fill="auto"/>
            <w:noWrap/>
            <w:vAlign w:val="bottom"/>
          </w:tcPr>
          <w:p w:rsidR="00120BF5" w:rsidRPr="00D01F64" w:rsidRDefault="00120BF5" w:rsidP="00120BF5">
            <w:pPr>
              <w:pStyle w:val="TableTextRight"/>
            </w:pPr>
          </w:p>
        </w:tc>
      </w:tr>
      <w:tr w:rsidR="00120BF5" w:rsidRPr="00AF2974" w:rsidTr="00120BF5">
        <w:trPr>
          <w:cantSplit/>
        </w:trPr>
        <w:tc>
          <w:tcPr>
            <w:tcW w:w="1532" w:type="dxa"/>
            <w:shd w:val="clear" w:color="auto" w:fill="auto"/>
          </w:tcPr>
          <w:p w:rsidR="00120BF5" w:rsidRPr="00D01F64" w:rsidRDefault="00120BF5" w:rsidP="00120BF5">
            <w:pPr>
              <w:pStyle w:val="TableText"/>
            </w:pPr>
          </w:p>
        </w:tc>
        <w:tc>
          <w:tcPr>
            <w:tcW w:w="4116" w:type="dxa"/>
            <w:gridSpan w:val="3"/>
            <w:shd w:val="clear" w:color="auto" w:fill="E0E0E0"/>
            <w:vAlign w:val="bottom"/>
          </w:tcPr>
          <w:p w:rsidR="00120BF5" w:rsidRPr="00D01F64" w:rsidRDefault="00120BF5" w:rsidP="00336567">
            <w:pPr>
              <w:pStyle w:val="TableTextHeadingCentre"/>
            </w:pPr>
            <w:r w:rsidRPr="00D01F64">
              <w:t>Jun</w:t>
            </w:r>
            <w:r w:rsidR="002F651E">
              <w:noBreakHyphen/>
            </w:r>
            <w:r w:rsidR="00C74C69">
              <w:t>1</w:t>
            </w:r>
            <w:r w:rsidR="00336567">
              <w:t>4</w:t>
            </w:r>
          </w:p>
        </w:tc>
        <w:tc>
          <w:tcPr>
            <w:tcW w:w="4068" w:type="dxa"/>
            <w:gridSpan w:val="3"/>
            <w:shd w:val="clear" w:color="auto" w:fill="auto"/>
            <w:noWrap/>
            <w:vAlign w:val="bottom"/>
          </w:tcPr>
          <w:p w:rsidR="00120BF5" w:rsidRPr="00D01F64" w:rsidRDefault="00120BF5" w:rsidP="000C06AC">
            <w:pPr>
              <w:pStyle w:val="TableTextHeadingCentre"/>
            </w:pPr>
            <w:r w:rsidRPr="00D01F64">
              <w:t>Ju</w:t>
            </w:r>
            <w:r w:rsidR="000C06AC">
              <w:t>n</w:t>
            </w:r>
            <w:r w:rsidR="002F651E">
              <w:noBreakHyphen/>
            </w:r>
            <w:r w:rsidR="00336567">
              <w:t>13</w:t>
            </w:r>
          </w:p>
        </w:tc>
      </w:tr>
      <w:tr w:rsidR="00772D06" w:rsidRPr="00772D06" w:rsidTr="00772D06">
        <w:trPr>
          <w:cantSplit/>
        </w:trPr>
        <w:tc>
          <w:tcPr>
            <w:tcW w:w="1532" w:type="dxa"/>
            <w:shd w:val="clear" w:color="auto" w:fill="auto"/>
          </w:tcPr>
          <w:p w:rsidR="00772D06" w:rsidRPr="00D01F64" w:rsidRDefault="00772D06" w:rsidP="004F717F">
            <w:pPr>
              <w:pStyle w:val="TableText"/>
            </w:pPr>
          </w:p>
        </w:tc>
        <w:tc>
          <w:tcPr>
            <w:tcW w:w="2801" w:type="dxa"/>
            <w:gridSpan w:val="2"/>
            <w:shd w:val="clear" w:color="auto" w:fill="auto"/>
            <w:vAlign w:val="center"/>
          </w:tcPr>
          <w:p w:rsidR="00772D06" w:rsidRPr="00D01F64" w:rsidRDefault="00772D06" w:rsidP="00772D06">
            <w:pPr>
              <w:pStyle w:val="TableTextHeadingCentre"/>
            </w:pPr>
            <w:r>
              <w:t>Ongoing</w:t>
            </w:r>
          </w:p>
        </w:tc>
        <w:tc>
          <w:tcPr>
            <w:tcW w:w="1315" w:type="dxa"/>
            <w:shd w:val="clear" w:color="auto" w:fill="auto"/>
            <w:vAlign w:val="bottom"/>
          </w:tcPr>
          <w:p w:rsidR="00772D06" w:rsidRPr="00D01F64" w:rsidRDefault="00772D06" w:rsidP="00772D06">
            <w:pPr>
              <w:pStyle w:val="TableTextHeadingRight"/>
            </w:pPr>
            <w:r w:rsidRPr="00AF2974">
              <w:t>Fixed term</w:t>
            </w:r>
            <w:r w:rsidRPr="00AF2974">
              <w:br/>
              <w:t>and casual</w:t>
            </w:r>
          </w:p>
        </w:tc>
        <w:tc>
          <w:tcPr>
            <w:tcW w:w="2771" w:type="dxa"/>
            <w:gridSpan w:val="2"/>
            <w:shd w:val="clear" w:color="auto" w:fill="auto"/>
            <w:noWrap/>
            <w:vAlign w:val="center"/>
          </w:tcPr>
          <w:p w:rsidR="00772D06" w:rsidRPr="00D01F64" w:rsidRDefault="00772D06" w:rsidP="00772D06">
            <w:pPr>
              <w:pStyle w:val="TableTextHeadingCentre"/>
            </w:pPr>
            <w:r>
              <w:t>Ongoing</w:t>
            </w:r>
          </w:p>
        </w:tc>
        <w:tc>
          <w:tcPr>
            <w:tcW w:w="1297" w:type="dxa"/>
            <w:shd w:val="clear" w:color="auto" w:fill="auto"/>
            <w:noWrap/>
            <w:vAlign w:val="bottom"/>
          </w:tcPr>
          <w:p w:rsidR="00772D06" w:rsidRPr="00D01F64" w:rsidRDefault="00772D06" w:rsidP="00772D06">
            <w:pPr>
              <w:pStyle w:val="TableTextHeadingRight"/>
            </w:pPr>
            <w:r w:rsidRPr="00AF2974">
              <w:t>Fixed term</w:t>
            </w:r>
            <w:r w:rsidRPr="00AF2974">
              <w:br/>
              <w:t>and casual</w:t>
            </w:r>
          </w:p>
        </w:tc>
      </w:tr>
      <w:tr w:rsidR="00772D06" w:rsidRPr="00772D06" w:rsidTr="004F717F">
        <w:trPr>
          <w:cantSplit/>
        </w:trPr>
        <w:tc>
          <w:tcPr>
            <w:tcW w:w="1532" w:type="dxa"/>
            <w:shd w:val="clear" w:color="auto" w:fill="auto"/>
          </w:tcPr>
          <w:p w:rsidR="00772D06" w:rsidRPr="00D01F64" w:rsidRDefault="00772D06" w:rsidP="004F717F">
            <w:pPr>
              <w:pStyle w:val="TableText"/>
            </w:pPr>
          </w:p>
        </w:tc>
        <w:tc>
          <w:tcPr>
            <w:tcW w:w="1487" w:type="dxa"/>
            <w:shd w:val="clear" w:color="auto" w:fill="auto"/>
            <w:vAlign w:val="bottom"/>
          </w:tcPr>
          <w:p w:rsidR="00772D06" w:rsidRPr="00D01F64" w:rsidRDefault="00772D06" w:rsidP="00A8779B">
            <w:pPr>
              <w:pStyle w:val="TableTextHeadingRight"/>
            </w:pPr>
            <w:r w:rsidRPr="00A8779B">
              <w:t>Number</w:t>
            </w:r>
            <w:r>
              <w:t xml:space="preserve"> (headcount)</w:t>
            </w:r>
          </w:p>
        </w:tc>
        <w:tc>
          <w:tcPr>
            <w:tcW w:w="1314" w:type="dxa"/>
            <w:shd w:val="clear" w:color="auto" w:fill="auto"/>
            <w:vAlign w:val="bottom"/>
          </w:tcPr>
          <w:p w:rsidR="00772D06" w:rsidRPr="00D01F64" w:rsidRDefault="00772D06" w:rsidP="00772D06">
            <w:pPr>
              <w:pStyle w:val="TableTextHeadingRight"/>
            </w:pPr>
            <w:r>
              <w:t>FTE</w:t>
            </w:r>
          </w:p>
        </w:tc>
        <w:tc>
          <w:tcPr>
            <w:tcW w:w="1315" w:type="dxa"/>
            <w:shd w:val="clear" w:color="auto" w:fill="auto"/>
            <w:vAlign w:val="bottom"/>
          </w:tcPr>
          <w:p w:rsidR="00772D06" w:rsidRPr="00D01F64" w:rsidRDefault="00772D06" w:rsidP="00772D06">
            <w:pPr>
              <w:pStyle w:val="TableTextHeadingRight"/>
            </w:pPr>
            <w:r>
              <w:t>FTE</w:t>
            </w:r>
          </w:p>
        </w:tc>
        <w:tc>
          <w:tcPr>
            <w:tcW w:w="1460" w:type="dxa"/>
            <w:shd w:val="clear" w:color="auto" w:fill="auto"/>
            <w:noWrap/>
            <w:vAlign w:val="bottom"/>
          </w:tcPr>
          <w:p w:rsidR="00772D06" w:rsidRPr="00D01F64" w:rsidRDefault="00772D06" w:rsidP="00772D06">
            <w:pPr>
              <w:pStyle w:val="TableTextHeadingRight"/>
            </w:pPr>
            <w:r>
              <w:t>Number (headcount)</w:t>
            </w:r>
          </w:p>
        </w:tc>
        <w:tc>
          <w:tcPr>
            <w:tcW w:w="1311" w:type="dxa"/>
            <w:shd w:val="clear" w:color="auto" w:fill="auto"/>
            <w:vAlign w:val="bottom"/>
          </w:tcPr>
          <w:p w:rsidR="00772D06" w:rsidRPr="00D01F64" w:rsidRDefault="00772D06" w:rsidP="00772D06">
            <w:pPr>
              <w:pStyle w:val="TableTextHeadingRight"/>
            </w:pPr>
            <w:r>
              <w:t>FTE</w:t>
            </w:r>
          </w:p>
        </w:tc>
        <w:tc>
          <w:tcPr>
            <w:tcW w:w="1297" w:type="dxa"/>
            <w:shd w:val="clear" w:color="auto" w:fill="auto"/>
            <w:noWrap/>
            <w:vAlign w:val="bottom"/>
          </w:tcPr>
          <w:p w:rsidR="00772D06" w:rsidRPr="00D01F64" w:rsidRDefault="00772D06" w:rsidP="00772D06">
            <w:pPr>
              <w:pStyle w:val="TableTextHeadingRight"/>
            </w:pPr>
            <w:r>
              <w:t>FTE</w:t>
            </w:r>
          </w:p>
        </w:tc>
      </w:tr>
      <w:tr w:rsidR="00087226" w:rsidRPr="00AF2974" w:rsidTr="00087226">
        <w:trPr>
          <w:cantSplit/>
        </w:trPr>
        <w:tc>
          <w:tcPr>
            <w:tcW w:w="1532" w:type="dxa"/>
            <w:shd w:val="clear" w:color="auto" w:fill="auto"/>
          </w:tcPr>
          <w:p w:rsidR="00087226" w:rsidRPr="00D01F64" w:rsidRDefault="00087226" w:rsidP="004F717F">
            <w:pPr>
              <w:pStyle w:val="TableText"/>
            </w:pPr>
            <w:r>
              <w:rPr>
                <w:b/>
              </w:rPr>
              <w:t>Gender</w:t>
            </w:r>
          </w:p>
        </w:tc>
        <w:tc>
          <w:tcPr>
            <w:tcW w:w="1487" w:type="dxa"/>
            <w:shd w:val="clear" w:color="auto" w:fill="E0E0E0"/>
            <w:vAlign w:val="bottom"/>
          </w:tcPr>
          <w:p w:rsidR="00087226" w:rsidRPr="00C47026" w:rsidRDefault="00087226" w:rsidP="00087226">
            <w:pPr>
              <w:pStyle w:val="TableTextRight"/>
            </w:pPr>
          </w:p>
        </w:tc>
        <w:tc>
          <w:tcPr>
            <w:tcW w:w="1314" w:type="dxa"/>
            <w:shd w:val="clear" w:color="auto" w:fill="E0E0E0"/>
            <w:vAlign w:val="bottom"/>
          </w:tcPr>
          <w:p w:rsidR="00087226" w:rsidRPr="00C47026" w:rsidRDefault="00087226" w:rsidP="00087226">
            <w:pPr>
              <w:pStyle w:val="TableTextRight"/>
            </w:pPr>
          </w:p>
        </w:tc>
        <w:tc>
          <w:tcPr>
            <w:tcW w:w="1315" w:type="dxa"/>
            <w:shd w:val="clear" w:color="auto" w:fill="auto"/>
            <w:vAlign w:val="center"/>
          </w:tcPr>
          <w:p w:rsidR="00087226" w:rsidRPr="00C47026" w:rsidRDefault="00087226" w:rsidP="00087226">
            <w:pPr>
              <w:pStyle w:val="TableTextRight"/>
            </w:pPr>
          </w:p>
        </w:tc>
        <w:tc>
          <w:tcPr>
            <w:tcW w:w="1460" w:type="dxa"/>
            <w:shd w:val="clear" w:color="auto" w:fill="E0E0E0"/>
            <w:noWrap/>
            <w:vAlign w:val="center"/>
          </w:tcPr>
          <w:p w:rsidR="00087226" w:rsidRPr="00D01F64" w:rsidRDefault="00087226" w:rsidP="005E333F">
            <w:pPr>
              <w:pStyle w:val="TableTextRight"/>
            </w:pPr>
          </w:p>
        </w:tc>
        <w:tc>
          <w:tcPr>
            <w:tcW w:w="1311" w:type="dxa"/>
            <w:shd w:val="clear" w:color="auto" w:fill="E0E0E0"/>
            <w:vAlign w:val="center"/>
          </w:tcPr>
          <w:p w:rsidR="00087226" w:rsidRPr="00D01F64" w:rsidRDefault="00087226" w:rsidP="005E333F">
            <w:pPr>
              <w:pStyle w:val="TableTextRight"/>
            </w:pPr>
          </w:p>
        </w:tc>
        <w:tc>
          <w:tcPr>
            <w:tcW w:w="1297" w:type="dxa"/>
            <w:shd w:val="clear" w:color="auto" w:fill="auto"/>
            <w:noWrap/>
            <w:vAlign w:val="center"/>
          </w:tcPr>
          <w:p w:rsidR="00087226" w:rsidRPr="00D01F64" w:rsidRDefault="00087226" w:rsidP="005E333F">
            <w:pPr>
              <w:pStyle w:val="TableTextRight"/>
            </w:pPr>
          </w:p>
        </w:tc>
      </w:tr>
      <w:tr w:rsidR="00087226" w:rsidRPr="00AF2974" w:rsidTr="00087226">
        <w:trPr>
          <w:cantSplit/>
        </w:trPr>
        <w:tc>
          <w:tcPr>
            <w:tcW w:w="1532" w:type="dxa"/>
            <w:shd w:val="clear" w:color="auto" w:fill="auto"/>
          </w:tcPr>
          <w:p w:rsidR="00087226" w:rsidRPr="00D01F64" w:rsidRDefault="00087226" w:rsidP="004F717F">
            <w:pPr>
              <w:pStyle w:val="TableText"/>
            </w:pPr>
            <w:r w:rsidRPr="00D01F64">
              <w:t>Female</w:t>
            </w:r>
          </w:p>
        </w:tc>
        <w:tc>
          <w:tcPr>
            <w:tcW w:w="1487" w:type="dxa"/>
            <w:shd w:val="clear" w:color="auto" w:fill="E0E0E0"/>
            <w:vAlign w:val="bottom"/>
          </w:tcPr>
          <w:p w:rsidR="00087226" w:rsidRPr="00C47026" w:rsidRDefault="00087226" w:rsidP="00087226">
            <w:pPr>
              <w:pStyle w:val="TableTextRight"/>
            </w:pPr>
            <w:r w:rsidRPr="00C47026">
              <w:t>280</w:t>
            </w:r>
          </w:p>
        </w:tc>
        <w:tc>
          <w:tcPr>
            <w:tcW w:w="1314" w:type="dxa"/>
            <w:shd w:val="clear" w:color="auto" w:fill="E0E0E0"/>
            <w:vAlign w:val="bottom"/>
          </w:tcPr>
          <w:p w:rsidR="00087226" w:rsidRPr="00C47026" w:rsidRDefault="00087226" w:rsidP="00087226">
            <w:pPr>
              <w:pStyle w:val="TableTextRight"/>
            </w:pPr>
            <w:r w:rsidRPr="00C47026">
              <w:t>256.75</w:t>
            </w:r>
          </w:p>
        </w:tc>
        <w:tc>
          <w:tcPr>
            <w:tcW w:w="1315" w:type="dxa"/>
            <w:shd w:val="clear" w:color="auto" w:fill="auto"/>
            <w:vAlign w:val="center"/>
          </w:tcPr>
          <w:p w:rsidR="00087226" w:rsidRPr="00C47026" w:rsidRDefault="00087226" w:rsidP="00087226">
            <w:pPr>
              <w:pStyle w:val="TableTextRight"/>
            </w:pPr>
            <w:r w:rsidRPr="00C47026">
              <w:t>9.98</w:t>
            </w:r>
          </w:p>
        </w:tc>
        <w:tc>
          <w:tcPr>
            <w:tcW w:w="1460" w:type="dxa"/>
            <w:shd w:val="clear" w:color="auto" w:fill="E0E0E0"/>
            <w:noWrap/>
            <w:vAlign w:val="center"/>
          </w:tcPr>
          <w:p w:rsidR="00087226" w:rsidRPr="00D01F64" w:rsidRDefault="00087226" w:rsidP="005E333F">
            <w:pPr>
              <w:pStyle w:val="TableTextRight"/>
            </w:pPr>
            <w:r>
              <w:t>318</w:t>
            </w:r>
          </w:p>
        </w:tc>
        <w:tc>
          <w:tcPr>
            <w:tcW w:w="1311" w:type="dxa"/>
            <w:shd w:val="clear" w:color="auto" w:fill="E0E0E0"/>
            <w:vAlign w:val="center"/>
          </w:tcPr>
          <w:p w:rsidR="00087226" w:rsidRPr="00D01F64" w:rsidRDefault="00087226" w:rsidP="005E333F">
            <w:pPr>
              <w:pStyle w:val="TableTextRight"/>
            </w:pPr>
            <w:r>
              <w:t>288.39</w:t>
            </w:r>
          </w:p>
        </w:tc>
        <w:tc>
          <w:tcPr>
            <w:tcW w:w="1297" w:type="dxa"/>
            <w:shd w:val="clear" w:color="auto" w:fill="auto"/>
            <w:noWrap/>
            <w:vAlign w:val="center"/>
          </w:tcPr>
          <w:p w:rsidR="00087226" w:rsidRPr="00D01F64" w:rsidRDefault="00087226" w:rsidP="005E333F">
            <w:pPr>
              <w:pStyle w:val="TableTextRight"/>
            </w:pPr>
            <w:r>
              <w:t>3.47</w:t>
            </w:r>
          </w:p>
        </w:tc>
      </w:tr>
      <w:tr w:rsidR="00087226" w:rsidRPr="00AF2974" w:rsidTr="00087226">
        <w:trPr>
          <w:cantSplit/>
        </w:trPr>
        <w:tc>
          <w:tcPr>
            <w:tcW w:w="1532" w:type="dxa"/>
            <w:shd w:val="clear" w:color="auto" w:fill="auto"/>
          </w:tcPr>
          <w:p w:rsidR="00087226" w:rsidRPr="00D01F64" w:rsidRDefault="00087226" w:rsidP="00120BF5">
            <w:pPr>
              <w:pStyle w:val="TableText"/>
            </w:pPr>
            <w:r w:rsidRPr="00D01F64">
              <w:t>Male</w:t>
            </w:r>
          </w:p>
        </w:tc>
        <w:tc>
          <w:tcPr>
            <w:tcW w:w="1487" w:type="dxa"/>
            <w:shd w:val="clear" w:color="auto" w:fill="E0E0E0"/>
            <w:vAlign w:val="bottom"/>
          </w:tcPr>
          <w:p w:rsidR="00087226" w:rsidRPr="00C47026" w:rsidRDefault="00087226" w:rsidP="00087226">
            <w:pPr>
              <w:pStyle w:val="TableTextRight"/>
            </w:pPr>
            <w:r w:rsidRPr="00C47026">
              <w:t>295</w:t>
            </w:r>
          </w:p>
        </w:tc>
        <w:tc>
          <w:tcPr>
            <w:tcW w:w="1314" w:type="dxa"/>
            <w:shd w:val="clear" w:color="auto" w:fill="E0E0E0"/>
            <w:vAlign w:val="bottom"/>
          </w:tcPr>
          <w:p w:rsidR="00087226" w:rsidRPr="00C47026" w:rsidRDefault="00087226" w:rsidP="00087226">
            <w:pPr>
              <w:pStyle w:val="TableTextRight"/>
            </w:pPr>
            <w:r w:rsidRPr="00C47026">
              <w:t>291.6</w:t>
            </w:r>
            <w:r w:rsidR="009D6508">
              <w:t>0</w:t>
            </w:r>
          </w:p>
        </w:tc>
        <w:tc>
          <w:tcPr>
            <w:tcW w:w="1315" w:type="dxa"/>
            <w:shd w:val="clear" w:color="auto" w:fill="auto"/>
            <w:vAlign w:val="center"/>
          </w:tcPr>
          <w:p w:rsidR="00087226" w:rsidRPr="00C47026" w:rsidRDefault="00087226" w:rsidP="00087226">
            <w:pPr>
              <w:pStyle w:val="TableTextRight"/>
            </w:pPr>
            <w:r w:rsidRPr="00C47026">
              <w:t>6.07</w:t>
            </w:r>
          </w:p>
        </w:tc>
        <w:tc>
          <w:tcPr>
            <w:tcW w:w="1460" w:type="dxa"/>
            <w:shd w:val="clear" w:color="auto" w:fill="E0E0E0"/>
            <w:noWrap/>
            <w:vAlign w:val="bottom"/>
          </w:tcPr>
          <w:p w:rsidR="00087226" w:rsidRPr="00D01F64" w:rsidRDefault="00087226" w:rsidP="00087226">
            <w:pPr>
              <w:pStyle w:val="TableTextRight"/>
            </w:pPr>
            <w:r>
              <w:t>325</w:t>
            </w:r>
          </w:p>
        </w:tc>
        <w:tc>
          <w:tcPr>
            <w:tcW w:w="1311" w:type="dxa"/>
            <w:shd w:val="clear" w:color="auto" w:fill="E0E0E0"/>
            <w:vAlign w:val="center"/>
          </w:tcPr>
          <w:p w:rsidR="00087226" w:rsidRPr="00D01F64" w:rsidRDefault="00087226" w:rsidP="005E333F">
            <w:pPr>
              <w:pStyle w:val="TableTextRight"/>
            </w:pPr>
            <w:r>
              <w:t>320.44</w:t>
            </w:r>
          </w:p>
        </w:tc>
        <w:tc>
          <w:tcPr>
            <w:tcW w:w="1297" w:type="dxa"/>
            <w:shd w:val="clear" w:color="auto" w:fill="auto"/>
            <w:noWrap/>
            <w:vAlign w:val="center"/>
          </w:tcPr>
          <w:p w:rsidR="00087226" w:rsidRPr="00D01F64" w:rsidRDefault="00087226" w:rsidP="005E333F">
            <w:pPr>
              <w:pStyle w:val="TableTextRight"/>
            </w:pPr>
            <w:r>
              <w:t>8.75</w:t>
            </w:r>
          </w:p>
        </w:tc>
      </w:tr>
      <w:tr w:rsidR="00087226" w:rsidRPr="00D01F64" w:rsidTr="00120BF5">
        <w:trPr>
          <w:cantSplit/>
        </w:trPr>
        <w:tc>
          <w:tcPr>
            <w:tcW w:w="1532" w:type="dxa"/>
            <w:shd w:val="clear" w:color="auto" w:fill="auto"/>
            <w:vAlign w:val="bottom"/>
          </w:tcPr>
          <w:p w:rsidR="00087226" w:rsidRPr="00D01F64" w:rsidRDefault="00087226" w:rsidP="00120BF5">
            <w:pPr>
              <w:pStyle w:val="TableText"/>
              <w:rPr>
                <w:b/>
              </w:rPr>
            </w:pPr>
            <w:r w:rsidRPr="00D01F64">
              <w:rPr>
                <w:b/>
              </w:rPr>
              <w:t>Total</w:t>
            </w:r>
          </w:p>
        </w:tc>
        <w:tc>
          <w:tcPr>
            <w:tcW w:w="1487" w:type="dxa"/>
            <w:shd w:val="clear" w:color="auto" w:fill="E0E0E0"/>
            <w:vAlign w:val="center"/>
          </w:tcPr>
          <w:p w:rsidR="00087226" w:rsidRPr="00087226" w:rsidRDefault="00087226" w:rsidP="00087226">
            <w:pPr>
              <w:pStyle w:val="TableTextRight"/>
              <w:rPr>
                <w:b/>
              </w:rPr>
            </w:pPr>
            <w:r w:rsidRPr="00087226">
              <w:rPr>
                <w:b/>
              </w:rPr>
              <w:t>575</w:t>
            </w:r>
          </w:p>
        </w:tc>
        <w:tc>
          <w:tcPr>
            <w:tcW w:w="1314" w:type="dxa"/>
            <w:shd w:val="clear" w:color="auto" w:fill="E0E0E0"/>
            <w:vAlign w:val="center"/>
          </w:tcPr>
          <w:p w:rsidR="00087226" w:rsidRPr="00087226" w:rsidRDefault="00087226" w:rsidP="00087226">
            <w:pPr>
              <w:pStyle w:val="TableTextRight"/>
              <w:rPr>
                <w:b/>
              </w:rPr>
            </w:pPr>
            <w:r w:rsidRPr="00087226">
              <w:rPr>
                <w:b/>
              </w:rPr>
              <w:t>548.35</w:t>
            </w:r>
          </w:p>
        </w:tc>
        <w:tc>
          <w:tcPr>
            <w:tcW w:w="1315" w:type="dxa"/>
            <w:shd w:val="clear" w:color="auto" w:fill="auto"/>
            <w:vAlign w:val="center"/>
          </w:tcPr>
          <w:p w:rsidR="00087226" w:rsidRPr="00087226" w:rsidRDefault="00087226" w:rsidP="00087226">
            <w:pPr>
              <w:pStyle w:val="TableTextRight"/>
              <w:rPr>
                <w:b/>
              </w:rPr>
            </w:pPr>
            <w:r w:rsidRPr="00087226">
              <w:rPr>
                <w:b/>
              </w:rPr>
              <w:t>16.05</w:t>
            </w:r>
          </w:p>
        </w:tc>
        <w:tc>
          <w:tcPr>
            <w:tcW w:w="1460" w:type="dxa"/>
            <w:shd w:val="clear" w:color="auto" w:fill="E0E0E0"/>
            <w:noWrap/>
            <w:vAlign w:val="center"/>
          </w:tcPr>
          <w:p w:rsidR="00087226" w:rsidRPr="00D01F64" w:rsidRDefault="00087226" w:rsidP="005E333F">
            <w:pPr>
              <w:pStyle w:val="TableTextRight"/>
              <w:rPr>
                <w:b/>
              </w:rPr>
            </w:pPr>
            <w:r>
              <w:rPr>
                <w:b/>
              </w:rPr>
              <w:t>643</w:t>
            </w:r>
          </w:p>
        </w:tc>
        <w:tc>
          <w:tcPr>
            <w:tcW w:w="1311" w:type="dxa"/>
            <w:shd w:val="clear" w:color="auto" w:fill="E0E0E0"/>
            <w:vAlign w:val="center"/>
          </w:tcPr>
          <w:p w:rsidR="00087226" w:rsidRPr="00D01F64" w:rsidRDefault="00087226" w:rsidP="005E333F">
            <w:pPr>
              <w:pStyle w:val="TableTextRight"/>
              <w:rPr>
                <w:b/>
              </w:rPr>
            </w:pPr>
            <w:r>
              <w:rPr>
                <w:b/>
              </w:rPr>
              <w:t>608.83</w:t>
            </w:r>
          </w:p>
        </w:tc>
        <w:tc>
          <w:tcPr>
            <w:tcW w:w="1297" w:type="dxa"/>
            <w:shd w:val="clear" w:color="auto" w:fill="auto"/>
            <w:noWrap/>
            <w:vAlign w:val="center"/>
          </w:tcPr>
          <w:p w:rsidR="00087226" w:rsidRPr="00D01F64" w:rsidRDefault="00087226" w:rsidP="005E333F">
            <w:pPr>
              <w:pStyle w:val="TableTextRight"/>
              <w:rPr>
                <w:b/>
              </w:rPr>
            </w:pPr>
            <w:r>
              <w:rPr>
                <w:b/>
              </w:rPr>
              <w:t>12.22</w:t>
            </w:r>
          </w:p>
        </w:tc>
      </w:tr>
      <w:tr w:rsidR="00087226" w:rsidRPr="00AF2974" w:rsidTr="00120BF5">
        <w:trPr>
          <w:cantSplit/>
        </w:trPr>
        <w:tc>
          <w:tcPr>
            <w:tcW w:w="1532" w:type="dxa"/>
            <w:shd w:val="clear" w:color="auto" w:fill="auto"/>
          </w:tcPr>
          <w:p w:rsidR="00087226" w:rsidRPr="00D01F64" w:rsidRDefault="00087226" w:rsidP="00120BF5">
            <w:pPr>
              <w:pStyle w:val="TableText"/>
            </w:pPr>
          </w:p>
        </w:tc>
        <w:tc>
          <w:tcPr>
            <w:tcW w:w="1487" w:type="dxa"/>
            <w:shd w:val="clear" w:color="auto" w:fill="E0E0E0"/>
            <w:vAlign w:val="bottom"/>
          </w:tcPr>
          <w:p w:rsidR="00087226" w:rsidRPr="00D01F64" w:rsidRDefault="00087226" w:rsidP="00087226">
            <w:pPr>
              <w:pStyle w:val="TableTextRight"/>
            </w:pPr>
          </w:p>
        </w:tc>
        <w:tc>
          <w:tcPr>
            <w:tcW w:w="1314" w:type="dxa"/>
            <w:shd w:val="clear" w:color="auto" w:fill="E0E0E0"/>
            <w:vAlign w:val="bottom"/>
          </w:tcPr>
          <w:p w:rsidR="00087226" w:rsidRPr="00D01F64" w:rsidRDefault="00087226" w:rsidP="00087226">
            <w:pPr>
              <w:pStyle w:val="TableTextRight"/>
            </w:pPr>
          </w:p>
        </w:tc>
        <w:tc>
          <w:tcPr>
            <w:tcW w:w="1315" w:type="dxa"/>
            <w:shd w:val="clear" w:color="auto" w:fill="auto"/>
            <w:vAlign w:val="center"/>
          </w:tcPr>
          <w:p w:rsidR="00087226" w:rsidRPr="00D01F64" w:rsidRDefault="00087226" w:rsidP="00087226">
            <w:pPr>
              <w:pStyle w:val="TableTextRight"/>
            </w:pPr>
          </w:p>
        </w:tc>
        <w:tc>
          <w:tcPr>
            <w:tcW w:w="1460" w:type="dxa"/>
            <w:shd w:val="clear" w:color="auto" w:fill="E0E0E0"/>
            <w:noWrap/>
            <w:vAlign w:val="bottom"/>
          </w:tcPr>
          <w:p w:rsidR="00087226" w:rsidRPr="00D01F64" w:rsidRDefault="00087226" w:rsidP="005E333F">
            <w:pPr>
              <w:pStyle w:val="TableTextRight"/>
            </w:pPr>
          </w:p>
        </w:tc>
        <w:tc>
          <w:tcPr>
            <w:tcW w:w="1311" w:type="dxa"/>
            <w:shd w:val="clear" w:color="auto" w:fill="E0E0E0"/>
            <w:vAlign w:val="bottom"/>
          </w:tcPr>
          <w:p w:rsidR="00087226" w:rsidRPr="00D01F64" w:rsidRDefault="00087226" w:rsidP="005E333F">
            <w:pPr>
              <w:pStyle w:val="TableTextRight"/>
            </w:pPr>
          </w:p>
        </w:tc>
        <w:tc>
          <w:tcPr>
            <w:tcW w:w="1297" w:type="dxa"/>
            <w:shd w:val="clear" w:color="auto" w:fill="auto"/>
            <w:noWrap/>
            <w:vAlign w:val="center"/>
          </w:tcPr>
          <w:p w:rsidR="00087226" w:rsidRPr="00D01F64" w:rsidRDefault="00087226" w:rsidP="005E333F">
            <w:pPr>
              <w:pStyle w:val="TableTextRight"/>
            </w:pPr>
          </w:p>
        </w:tc>
      </w:tr>
      <w:tr w:rsidR="00087226" w:rsidRPr="00AF2974" w:rsidTr="00120BF5">
        <w:trPr>
          <w:cantSplit/>
        </w:trPr>
        <w:tc>
          <w:tcPr>
            <w:tcW w:w="1532" w:type="dxa"/>
            <w:shd w:val="clear" w:color="auto" w:fill="auto"/>
          </w:tcPr>
          <w:p w:rsidR="00087226" w:rsidRPr="00D01F64" w:rsidRDefault="00087226" w:rsidP="00120BF5">
            <w:pPr>
              <w:pStyle w:val="TableText"/>
              <w:rPr>
                <w:b/>
              </w:rPr>
            </w:pPr>
            <w:r>
              <w:rPr>
                <w:b/>
              </w:rPr>
              <w:t>Age</w:t>
            </w:r>
          </w:p>
        </w:tc>
        <w:tc>
          <w:tcPr>
            <w:tcW w:w="1487" w:type="dxa"/>
            <w:shd w:val="clear" w:color="auto" w:fill="E0E0E0"/>
            <w:vAlign w:val="bottom"/>
          </w:tcPr>
          <w:p w:rsidR="00087226" w:rsidRPr="00D01F64" w:rsidRDefault="00087226" w:rsidP="00087226">
            <w:pPr>
              <w:pStyle w:val="TableTextRight"/>
            </w:pPr>
          </w:p>
        </w:tc>
        <w:tc>
          <w:tcPr>
            <w:tcW w:w="1314" w:type="dxa"/>
            <w:shd w:val="clear" w:color="auto" w:fill="E0E0E0"/>
            <w:vAlign w:val="bottom"/>
          </w:tcPr>
          <w:p w:rsidR="00087226" w:rsidRPr="00D01F64" w:rsidRDefault="00087226" w:rsidP="00087226">
            <w:pPr>
              <w:pStyle w:val="TableTextRight"/>
            </w:pPr>
          </w:p>
        </w:tc>
        <w:tc>
          <w:tcPr>
            <w:tcW w:w="1315" w:type="dxa"/>
            <w:shd w:val="clear" w:color="auto" w:fill="auto"/>
            <w:vAlign w:val="center"/>
          </w:tcPr>
          <w:p w:rsidR="00087226" w:rsidRPr="00D01F64" w:rsidRDefault="00087226" w:rsidP="00087226">
            <w:pPr>
              <w:pStyle w:val="TableTextRight"/>
            </w:pPr>
          </w:p>
        </w:tc>
        <w:tc>
          <w:tcPr>
            <w:tcW w:w="1460" w:type="dxa"/>
            <w:shd w:val="clear" w:color="auto" w:fill="E0E0E0"/>
            <w:noWrap/>
            <w:vAlign w:val="bottom"/>
          </w:tcPr>
          <w:p w:rsidR="00087226" w:rsidRPr="00D01F64" w:rsidRDefault="00087226" w:rsidP="005E333F">
            <w:pPr>
              <w:pStyle w:val="TableTextRight"/>
            </w:pPr>
          </w:p>
        </w:tc>
        <w:tc>
          <w:tcPr>
            <w:tcW w:w="1311" w:type="dxa"/>
            <w:shd w:val="clear" w:color="auto" w:fill="E0E0E0"/>
            <w:vAlign w:val="bottom"/>
          </w:tcPr>
          <w:p w:rsidR="00087226" w:rsidRPr="00D01F64" w:rsidRDefault="00087226" w:rsidP="005E333F">
            <w:pPr>
              <w:pStyle w:val="TableTextRight"/>
            </w:pPr>
          </w:p>
        </w:tc>
        <w:tc>
          <w:tcPr>
            <w:tcW w:w="1297" w:type="dxa"/>
            <w:shd w:val="clear" w:color="auto" w:fill="auto"/>
            <w:noWrap/>
            <w:vAlign w:val="center"/>
          </w:tcPr>
          <w:p w:rsidR="00087226" w:rsidRPr="00D01F64" w:rsidRDefault="00087226" w:rsidP="005E333F">
            <w:pPr>
              <w:pStyle w:val="TableTextRight"/>
            </w:pP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Under 25</w:t>
            </w:r>
          </w:p>
        </w:tc>
        <w:tc>
          <w:tcPr>
            <w:tcW w:w="1487" w:type="dxa"/>
            <w:shd w:val="clear" w:color="auto" w:fill="E0E0E0"/>
            <w:vAlign w:val="bottom"/>
          </w:tcPr>
          <w:p w:rsidR="00087226" w:rsidRPr="00C47026" w:rsidRDefault="00087226" w:rsidP="00087226">
            <w:pPr>
              <w:pStyle w:val="TableTextRight"/>
            </w:pPr>
            <w:r w:rsidRPr="00C47026">
              <w:t>21</w:t>
            </w:r>
          </w:p>
        </w:tc>
        <w:tc>
          <w:tcPr>
            <w:tcW w:w="1314" w:type="dxa"/>
            <w:shd w:val="clear" w:color="auto" w:fill="E0E0E0"/>
            <w:vAlign w:val="bottom"/>
          </w:tcPr>
          <w:p w:rsidR="00087226" w:rsidRPr="00C47026" w:rsidRDefault="00087226" w:rsidP="00087226">
            <w:pPr>
              <w:pStyle w:val="TableTextRight"/>
            </w:pPr>
            <w:r w:rsidRPr="00C47026">
              <w:t>21.00</w:t>
            </w:r>
          </w:p>
        </w:tc>
        <w:tc>
          <w:tcPr>
            <w:tcW w:w="1315" w:type="dxa"/>
            <w:shd w:val="clear" w:color="auto" w:fill="auto"/>
            <w:vAlign w:val="bottom"/>
          </w:tcPr>
          <w:p w:rsidR="00087226" w:rsidRPr="00C47026" w:rsidRDefault="00087226" w:rsidP="00087226">
            <w:pPr>
              <w:pStyle w:val="TableTextRight"/>
            </w:pPr>
            <w:r w:rsidRPr="00C47026">
              <w:t>3.18</w:t>
            </w:r>
          </w:p>
        </w:tc>
        <w:tc>
          <w:tcPr>
            <w:tcW w:w="1460" w:type="dxa"/>
            <w:shd w:val="clear" w:color="auto" w:fill="E0E0E0"/>
            <w:noWrap/>
            <w:vAlign w:val="bottom"/>
          </w:tcPr>
          <w:p w:rsidR="00087226" w:rsidRPr="00D01F64" w:rsidRDefault="00087226" w:rsidP="005E333F">
            <w:pPr>
              <w:pStyle w:val="TableTextRight"/>
            </w:pPr>
            <w:r>
              <w:t>14</w:t>
            </w:r>
          </w:p>
        </w:tc>
        <w:tc>
          <w:tcPr>
            <w:tcW w:w="1311" w:type="dxa"/>
            <w:shd w:val="clear" w:color="auto" w:fill="E0E0E0"/>
            <w:vAlign w:val="bottom"/>
          </w:tcPr>
          <w:p w:rsidR="00087226" w:rsidRPr="00D01F64" w:rsidRDefault="00087226" w:rsidP="005E333F">
            <w:pPr>
              <w:pStyle w:val="TableTextRight"/>
            </w:pPr>
            <w:r>
              <w:t>14.00</w:t>
            </w:r>
          </w:p>
        </w:tc>
        <w:tc>
          <w:tcPr>
            <w:tcW w:w="1297" w:type="dxa"/>
            <w:shd w:val="clear" w:color="auto" w:fill="auto"/>
            <w:noWrap/>
            <w:vAlign w:val="bottom"/>
          </w:tcPr>
          <w:p w:rsidR="00087226" w:rsidRPr="00D01F64" w:rsidRDefault="00087226" w:rsidP="005E333F">
            <w:pPr>
              <w:pStyle w:val="TableTextRight"/>
            </w:pPr>
            <w:r>
              <w:t>1.00</w:t>
            </w: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25</w:t>
            </w:r>
            <w:r w:rsidR="002F651E">
              <w:noBreakHyphen/>
            </w:r>
            <w:r w:rsidRPr="00D01F64">
              <w:t>34</w:t>
            </w:r>
          </w:p>
        </w:tc>
        <w:tc>
          <w:tcPr>
            <w:tcW w:w="1487" w:type="dxa"/>
            <w:shd w:val="clear" w:color="auto" w:fill="E0E0E0"/>
            <w:vAlign w:val="bottom"/>
          </w:tcPr>
          <w:p w:rsidR="00087226" w:rsidRPr="00C47026" w:rsidRDefault="00087226" w:rsidP="00087226">
            <w:pPr>
              <w:pStyle w:val="TableTextRight"/>
            </w:pPr>
            <w:r w:rsidRPr="00C47026">
              <w:t>145</w:t>
            </w:r>
          </w:p>
        </w:tc>
        <w:tc>
          <w:tcPr>
            <w:tcW w:w="1314" w:type="dxa"/>
            <w:shd w:val="clear" w:color="auto" w:fill="E0E0E0"/>
            <w:vAlign w:val="bottom"/>
          </w:tcPr>
          <w:p w:rsidR="00087226" w:rsidRPr="00C47026" w:rsidRDefault="00087226" w:rsidP="00087226">
            <w:pPr>
              <w:pStyle w:val="TableTextRight"/>
            </w:pPr>
            <w:r w:rsidRPr="00C47026">
              <w:t>139.84</w:t>
            </w:r>
          </w:p>
        </w:tc>
        <w:tc>
          <w:tcPr>
            <w:tcW w:w="1315" w:type="dxa"/>
            <w:shd w:val="clear" w:color="auto" w:fill="auto"/>
            <w:vAlign w:val="bottom"/>
          </w:tcPr>
          <w:p w:rsidR="00087226" w:rsidRPr="00C47026" w:rsidRDefault="00087226" w:rsidP="00087226">
            <w:pPr>
              <w:pStyle w:val="TableTextRight"/>
            </w:pPr>
            <w:r w:rsidRPr="00C47026">
              <w:t>4.53</w:t>
            </w:r>
          </w:p>
        </w:tc>
        <w:tc>
          <w:tcPr>
            <w:tcW w:w="1460" w:type="dxa"/>
            <w:shd w:val="clear" w:color="auto" w:fill="E0E0E0"/>
            <w:noWrap/>
            <w:vAlign w:val="bottom"/>
          </w:tcPr>
          <w:p w:rsidR="00087226" w:rsidRPr="00D01F64" w:rsidRDefault="00087226" w:rsidP="005E333F">
            <w:pPr>
              <w:pStyle w:val="TableTextRight"/>
            </w:pPr>
            <w:r>
              <w:t>180</w:t>
            </w:r>
          </w:p>
        </w:tc>
        <w:tc>
          <w:tcPr>
            <w:tcW w:w="1311" w:type="dxa"/>
            <w:shd w:val="clear" w:color="auto" w:fill="E0E0E0"/>
            <w:vAlign w:val="bottom"/>
          </w:tcPr>
          <w:p w:rsidR="00087226" w:rsidRPr="00D01F64" w:rsidRDefault="00087226" w:rsidP="005E333F">
            <w:pPr>
              <w:pStyle w:val="TableTextRight"/>
            </w:pPr>
            <w:r>
              <w:t>171.23</w:t>
            </w:r>
          </w:p>
        </w:tc>
        <w:tc>
          <w:tcPr>
            <w:tcW w:w="1297" w:type="dxa"/>
            <w:shd w:val="clear" w:color="auto" w:fill="auto"/>
            <w:noWrap/>
            <w:vAlign w:val="bottom"/>
          </w:tcPr>
          <w:p w:rsidR="00087226" w:rsidRPr="00D01F64" w:rsidRDefault="00087226" w:rsidP="005E333F">
            <w:pPr>
              <w:pStyle w:val="TableTextRight"/>
            </w:pPr>
            <w:r>
              <w:t>5.67</w:t>
            </w: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35</w:t>
            </w:r>
            <w:r w:rsidR="002F651E">
              <w:noBreakHyphen/>
            </w:r>
            <w:r w:rsidRPr="00D01F64">
              <w:t>44</w:t>
            </w:r>
          </w:p>
        </w:tc>
        <w:tc>
          <w:tcPr>
            <w:tcW w:w="1487" w:type="dxa"/>
            <w:shd w:val="clear" w:color="auto" w:fill="E0E0E0"/>
            <w:vAlign w:val="bottom"/>
          </w:tcPr>
          <w:p w:rsidR="00087226" w:rsidRPr="00C47026" w:rsidRDefault="00087226" w:rsidP="00087226">
            <w:pPr>
              <w:pStyle w:val="TableTextRight"/>
            </w:pPr>
            <w:r w:rsidRPr="00C47026">
              <w:t>177</w:t>
            </w:r>
          </w:p>
        </w:tc>
        <w:tc>
          <w:tcPr>
            <w:tcW w:w="1314" w:type="dxa"/>
            <w:shd w:val="clear" w:color="auto" w:fill="E0E0E0"/>
            <w:vAlign w:val="bottom"/>
          </w:tcPr>
          <w:p w:rsidR="00087226" w:rsidRPr="00C47026" w:rsidRDefault="00087226" w:rsidP="00087226">
            <w:pPr>
              <w:pStyle w:val="TableTextRight"/>
            </w:pPr>
            <w:r w:rsidRPr="00C47026">
              <w:t>162.22</w:t>
            </w:r>
          </w:p>
        </w:tc>
        <w:tc>
          <w:tcPr>
            <w:tcW w:w="1315" w:type="dxa"/>
            <w:shd w:val="clear" w:color="auto" w:fill="auto"/>
            <w:vAlign w:val="bottom"/>
          </w:tcPr>
          <w:p w:rsidR="00087226" w:rsidRPr="00C47026" w:rsidRDefault="00087226" w:rsidP="00087226">
            <w:pPr>
              <w:pStyle w:val="TableTextRight"/>
            </w:pPr>
            <w:r w:rsidRPr="00C47026">
              <w:t>6.61</w:t>
            </w:r>
          </w:p>
        </w:tc>
        <w:tc>
          <w:tcPr>
            <w:tcW w:w="1460" w:type="dxa"/>
            <w:shd w:val="clear" w:color="auto" w:fill="E0E0E0"/>
            <w:noWrap/>
            <w:vAlign w:val="bottom"/>
          </w:tcPr>
          <w:p w:rsidR="00087226" w:rsidRPr="00D01F64" w:rsidRDefault="00087226" w:rsidP="005E333F">
            <w:pPr>
              <w:pStyle w:val="TableTextRight"/>
            </w:pPr>
            <w:r>
              <w:t>188</w:t>
            </w:r>
          </w:p>
        </w:tc>
        <w:tc>
          <w:tcPr>
            <w:tcW w:w="1311" w:type="dxa"/>
            <w:shd w:val="clear" w:color="auto" w:fill="E0E0E0"/>
            <w:vAlign w:val="bottom"/>
          </w:tcPr>
          <w:p w:rsidR="00087226" w:rsidRPr="00D01F64" w:rsidRDefault="00087226" w:rsidP="005E333F">
            <w:pPr>
              <w:pStyle w:val="TableTextRight"/>
            </w:pPr>
            <w:r>
              <w:t>172.73</w:t>
            </w:r>
          </w:p>
        </w:tc>
        <w:tc>
          <w:tcPr>
            <w:tcW w:w="1297" w:type="dxa"/>
            <w:shd w:val="clear" w:color="auto" w:fill="auto"/>
            <w:noWrap/>
            <w:vAlign w:val="bottom"/>
          </w:tcPr>
          <w:p w:rsidR="00087226" w:rsidRPr="00D01F64" w:rsidRDefault="00087226" w:rsidP="005E333F">
            <w:pPr>
              <w:pStyle w:val="TableTextRight"/>
            </w:pPr>
            <w:r>
              <w:t>1.00</w:t>
            </w: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45</w:t>
            </w:r>
            <w:r w:rsidR="002F651E">
              <w:noBreakHyphen/>
            </w:r>
            <w:r w:rsidRPr="00D01F64">
              <w:t>54</w:t>
            </w:r>
          </w:p>
        </w:tc>
        <w:tc>
          <w:tcPr>
            <w:tcW w:w="1487" w:type="dxa"/>
            <w:shd w:val="clear" w:color="auto" w:fill="E0E0E0"/>
            <w:vAlign w:val="bottom"/>
          </w:tcPr>
          <w:p w:rsidR="00087226" w:rsidRPr="00C47026" w:rsidRDefault="00087226" w:rsidP="00087226">
            <w:pPr>
              <w:pStyle w:val="TableTextRight"/>
            </w:pPr>
            <w:r w:rsidRPr="00C47026">
              <w:t>125</w:t>
            </w:r>
          </w:p>
        </w:tc>
        <w:tc>
          <w:tcPr>
            <w:tcW w:w="1314" w:type="dxa"/>
            <w:shd w:val="clear" w:color="auto" w:fill="E0E0E0"/>
            <w:vAlign w:val="bottom"/>
          </w:tcPr>
          <w:p w:rsidR="00087226" w:rsidRPr="00C47026" w:rsidRDefault="00087226" w:rsidP="00087226">
            <w:pPr>
              <w:pStyle w:val="TableTextRight"/>
            </w:pPr>
            <w:r w:rsidRPr="00C47026">
              <w:t>121.62</w:t>
            </w:r>
          </w:p>
        </w:tc>
        <w:tc>
          <w:tcPr>
            <w:tcW w:w="1315" w:type="dxa"/>
            <w:shd w:val="clear" w:color="auto" w:fill="auto"/>
            <w:vAlign w:val="bottom"/>
          </w:tcPr>
          <w:p w:rsidR="00087226" w:rsidRPr="00C47026" w:rsidRDefault="00087226" w:rsidP="00087226">
            <w:pPr>
              <w:pStyle w:val="TableTextRight"/>
            </w:pPr>
            <w:r w:rsidRPr="00C47026">
              <w:t>0.80</w:t>
            </w:r>
          </w:p>
        </w:tc>
        <w:tc>
          <w:tcPr>
            <w:tcW w:w="1460" w:type="dxa"/>
            <w:shd w:val="clear" w:color="auto" w:fill="E0E0E0"/>
            <w:noWrap/>
            <w:vAlign w:val="bottom"/>
          </w:tcPr>
          <w:p w:rsidR="00087226" w:rsidRPr="00D01F64" w:rsidRDefault="00087226" w:rsidP="005E333F">
            <w:pPr>
              <w:pStyle w:val="TableTextRight"/>
            </w:pPr>
            <w:r>
              <w:t>148</w:t>
            </w:r>
          </w:p>
        </w:tc>
        <w:tc>
          <w:tcPr>
            <w:tcW w:w="1311" w:type="dxa"/>
            <w:shd w:val="clear" w:color="auto" w:fill="E0E0E0"/>
            <w:vAlign w:val="bottom"/>
          </w:tcPr>
          <w:p w:rsidR="00087226" w:rsidRPr="00D01F64" w:rsidRDefault="00087226" w:rsidP="005E333F">
            <w:pPr>
              <w:pStyle w:val="TableTextRight"/>
            </w:pPr>
            <w:r>
              <w:t>142.27</w:t>
            </w:r>
          </w:p>
        </w:tc>
        <w:tc>
          <w:tcPr>
            <w:tcW w:w="1297" w:type="dxa"/>
            <w:shd w:val="clear" w:color="auto" w:fill="auto"/>
            <w:noWrap/>
            <w:vAlign w:val="bottom"/>
          </w:tcPr>
          <w:p w:rsidR="00087226" w:rsidRPr="00D01F64" w:rsidRDefault="00087226" w:rsidP="005E333F">
            <w:pPr>
              <w:pStyle w:val="TableTextRight"/>
            </w:pPr>
            <w:r>
              <w:t>..</w:t>
            </w: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55</w:t>
            </w:r>
            <w:r w:rsidR="002F651E">
              <w:noBreakHyphen/>
            </w:r>
            <w:r w:rsidRPr="00D01F64">
              <w:t>64</w:t>
            </w:r>
          </w:p>
        </w:tc>
        <w:tc>
          <w:tcPr>
            <w:tcW w:w="1487" w:type="dxa"/>
            <w:shd w:val="clear" w:color="auto" w:fill="E0E0E0"/>
            <w:vAlign w:val="bottom"/>
          </w:tcPr>
          <w:p w:rsidR="00087226" w:rsidRPr="00C47026" w:rsidRDefault="00087226" w:rsidP="00087226">
            <w:pPr>
              <w:pStyle w:val="TableTextRight"/>
            </w:pPr>
            <w:r w:rsidRPr="00C47026">
              <w:t>91</w:t>
            </w:r>
          </w:p>
        </w:tc>
        <w:tc>
          <w:tcPr>
            <w:tcW w:w="1314" w:type="dxa"/>
            <w:shd w:val="clear" w:color="auto" w:fill="E0E0E0"/>
            <w:vAlign w:val="bottom"/>
          </w:tcPr>
          <w:p w:rsidR="00087226" w:rsidRPr="00C47026" w:rsidRDefault="00087226" w:rsidP="00087226">
            <w:pPr>
              <w:pStyle w:val="TableTextRight"/>
            </w:pPr>
            <w:r w:rsidRPr="00C47026">
              <w:t>88.87</w:t>
            </w:r>
          </w:p>
        </w:tc>
        <w:tc>
          <w:tcPr>
            <w:tcW w:w="1315" w:type="dxa"/>
            <w:shd w:val="clear" w:color="auto" w:fill="auto"/>
            <w:vAlign w:val="bottom"/>
          </w:tcPr>
          <w:p w:rsidR="00087226" w:rsidRPr="00C47026" w:rsidRDefault="00087226" w:rsidP="00087226">
            <w:pPr>
              <w:pStyle w:val="TableTextRight"/>
            </w:pPr>
            <w:r w:rsidRPr="00C47026">
              <w:t>0.93</w:t>
            </w:r>
          </w:p>
        </w:tc>
        <w:tc>
          <w:tcPr>
            <w:tcW w:w="1460" w:type="dxa"/>
            <w:shd w:val="clear" w:color="auto" w:fill="E0E0E0"/>
            <w:noWrap/>
            <w:vAlign w:val="bottom"/>
          </w:tcPr>
          <w:p w:rsidR="00087226" w:rsidRPr="00D01F64" w:rsidRDefault="00087226" w:rsidP="005E333F">
            <w:pPr>
              <w:pStyle w:val="TableTextRight"/>
            </w:pPr>
            <w:r>
              <w:t>98</w:t>
            </w:r>
          </w:p>
        </w:tc>
        <w:tc>
          <w:tcPr>
            <w:tcW w:w="1311" w:type="dxa"/>
            <w:shd w:val="clear" w:color="auto" w:fill="E0E0E0"/>
            <w:vAlign w:val="bottom"/>
          </w:tcPr>
          <w:p w:rsidR="00087226" w:rsidRPr="00D01F64" w:rsidRDefault="00087226" w:rsidP="005E333F">
            <w:pPr>
              <w:pStyle w:val="TableTextRight"/>
            </w:pPr>
            <w:r>
              <w:t>95.00</w:t>
            </w:r>
          </w:p>
        </w:tc>
        <w:tc>
          <w:tcPr>
            <w:tcW w:w="1297" w:type="dxa"/>
            <w:shd w:val="clear" w:color="auto" w:fill="auto"/>
            <w:noWrap/>
            <w:vAlign w:val="bottom"/>
          </w:tcPr>
          <w:p w:rsidR="00087226" w:rsidRPr="00D01F64" w:rsidRDefault="00087226" w:rsidP="005E333F">
            <w:pPr>
              <w:pStyle w:val="TableTextRight"/>
            </w:pPr>
            <w:r>
              <w:t>3.00</w:t>
            </w:r>
          </w:p>
        </w:tc>
      </w:tr>
      <w:tr w:rsidR="00087226" w:rsidRPr="00AF2974" w:rsidTr="00120BF5">
        <w:trPr>
          <w:cantSplit/>
        </w:trPr>
        <w:tc>
          <w:tcPr>
            <w:tcW w:w="1532" w:type="dxa"/>
            <w:shd w:val="clear" w:color="auto" w:fill="auto"/>
          </w:tcPr>
          <w:p w:rsidR="00087226" w:rsidRPr="00D01F64" w:rsidRDefault="00087226" w:rsidP="00120BF5">
            <w:pPr>
              <w:pStyle w:val="TableText"/>
            </w:pPr>
            <w:r w:rsidRPr="00D01F64">
              <w:t>Over 64</w:t>
            </w:r>
          </w:p>
        </w:tc>
        <w:tc>
          <w:tcPr>
            <w:tcW w:w="1487" w:type="dxa"/>
            <w:shd w:val="clear" w:color="auto" w:fill="E0E0E0"/>
            <w:vAlign w:val="bottom"/>
          </w:tcPr>
          <w:p w:rsidR="00087226" w:rsidRPr="00C47026" w:rsidRDefault="00087226" w:rsidP="00087226">
            <w:pPr>
              <w:pStyle w:val="TableTextRight"/>
            </w:pPr>
            <w:r w:rsidRPr="00C47026">
              <w:t>16</w:t>
            </w:r>
          </w:p>
        </w:tc>
        <w:tc>
          <w:tcPr>
            <w:tcW w:w="1314" w:type="dxa"/>
            <w:shd w:val="clear" w:color="auto" w:fill="E0E0E0"/>
            <w:vAlign w:val="bottom"/>
          </w:tcPr>
          <w:p w:rsidR="00087226" w:rsidRPr="00C47026" w:rsidRDefault="00087226" w:rsidP="00087226">
            <w:pPr>
              <w:pStyle w:val="TableTextRight"/>
            </w:pPr>
            <w:r w:rsidRPr="00C47026">
              <w:t>14.80</w:t>
            </w:r>
          </w:p>
        </w:tc>
        <w:tc>
          <w:tcPr>
            <w:tcW w:w="1315" w:type="dxa"/>
            <w:shd w:val="clear" w:color="auto" w:fill="auto"/>
            <w:vAlign w:val="bottom"/>
          </w:tcPr>
          <w:p w:rsidR="00087226" w:rsidRPr="00C47026" w:rsidRDefault="003A20E4" w:rsidP="00087226">
            <w:pPr>
              <w:pStyle w:val="TableTextRight"/>
            </w:pPr>
            <w:r>
              <w:t>..</w:t>
            </w:r>
          </w:p>
        </w:tc>
        <w:tc>
          <w:tcPr>
            <w:tcW w:w="1460" w:type="dxa"/>
            <w:shd w:val="clear" w:color="auto" w:fill="E0E0E0"/>
            <w:noWrap/>
            <w:vAlign w:val="bottom"/>
          </w:tcPr>
          <w:p w:rsidR="00087226" w:rsidRPr="00D01F64" w:rsidRDefault="00087226" w:rsidP="005E333F">
            <w:pPr>
              <w:pStyle w:val="TableTextRight"/>
            </w:pPr>
            <w:r>
              <w:t>15</w:t>
            </w:r>
          </w:p>
        </w:tc>
        <w:tc>
          <w:tcPr>
            <w:tcW w:w="1311" w:type="dxa"/>
            <w:shd w:val="clear" w:color="auto" w:fill="E0E0E0"/>
            <w:vAlign w:val="bottom"/>
          </w:tcPr>
          <w:p w:rsidR="00087226" w:rsidRPr="00D01F64" w:rsidRDefault="00087226" w:rsidP="005E333F">
            <w:pPr>
              <w:pStyle w:val="TableTextRight"/>
            </w:pPr>
            <w:r>
              <w:t>13.60</w:t>
            </w:r>
          </w:p>
        </w:tc>
        <w:tc>
          <w:tcPr>
            <w:tcW w:w="1297" w:type="dxa"/>
            <w:shd w:val="clear" w:color="auto" w:fill="auto"/>
            <w:noWrap/>
            <w:vAlign w:val="bottom"/>
          </w:tcPr>
          <w:p w:rsidR="00087226" w:rsidRPr="00D01F64" w:rsidRDefault="00087226" w:rsidP="005E333F">
            <w:pPr>
              <w:pStyle w:val="TableTextRight"/>
            </w:pPr>
            <w:r>
              <w:t>1.55</w:t>
            </w:r>
          </w:p>
        </w:tc>
      </w:tr>
      <w:tr w:rsidR="00087226" w:rsidRPr="00D01F64" w:rsidTr="00120BF5">
        <w:trPr>
          <w:cantSplit/>
        </w:trPr>
        <w:tc>
          <w:tcPr>
            <w:tcW w:w="1532" w:type="dxa"/>
            <w:shd w:val="clear" w:color="auto" w:fill="auto"/>
            <w:vAlign w:val="bottom"/>
          </w:tcPr>
          <w:p w:rsidR="00087226" w:rsidRPr="00D01F64" w:rsidRDefault="00087226" w:rsidP="00120BF5">
            <w:pPr>
              <w:pStyle w:val="TableText"/>
              <w:rPr>
                <w:b/>
              </w:rPr>
            </w:pPr>
            <w:r w:rsidRPr="00D01F64">
              <w:rPr>
                <w:b/>
              </w:rPr>
              <w:t>Total</w:t>
            </w:r>
          </w:p>
        </w:tc>
        <w:tc>
          <w:tcPr>
            <w:tcW w:w="1487" w:type="dxa"/>
            <w:shd w:val="clear" w:color="auto" w:fill="E0E0E0"/>
            <w:vAlign w:val="center"/>
          </w:tcPr>
          <w:p w:rsidR="00087226" w:rsidRPr="00087226" w:rsidRDefault="00087226" w:rsidP="00087226">
            <w:pPr>
              <w:pStyle w:val="TableTextRight"/>
              <w:rPr>
                <w:b/>
              </w:rPr>
            </w:pPr>
            <w:r w:rsidRPr="00087226">
              <w:rPr>
                <w:b/>
              </w:rPr>
              <w:t>575</w:t>
            </w:r>
          </w:p>
        </w:tc>
        <w:tc>
          <w:tcPr>
            <w:tcW w:w="1314" w:type="dxa"/>
            <w:shd w:val="clear" w:color="auto" w:fill="E0E0E0"/>
            <w:vAlign w:val="center"/>
          </w:tcPr>
          <w:p w:rsidR="00087226" w:rsidRPr="00087226" w:rsidRDefault="00087226" w:rsidP="00087226">
            <w:pPr>
              <w:pStyle w:val="TableTextRight"/>
              <w:rPr>
                <w:b/>
              </w:rPr>
            </w:pPr>
            <w:r w:rsidRPr="00087226">
              <w:rPr>
                <w:b/>
              </w:rPr>
              <w:t>548.35</w:t>
            </w:r>
          </w:p>
        </w:tc>
        <w:tc>
          <w:tcPr>
            <w:tcW w:w="1315" w:type="dxa"/>
            <w:shd w:val="clear" w:color="auto" w:fill="auto"/>
            <w:vAlign w:val="center"/>
          </w:tcPr>
          <w:p w:rsidR="00087226" w:rsidRPr="00087226" w:rsidRDefault="00087226" w:rsidP="00087226">
            <w:pPr>
              <w:pStyle w:val="TableTextRight"/>
              <w:rPr>
                <w:b/>
              </w:rPr>
            </w:pPr>
            <w:r w:rsidRPr="00087226">
              <w:rPr>
                <w:b/>
              </w:rPr>
              <w:t>16.05</w:t>
            </w:r>
          </w:p>
        </w:tc>
        <w:tc>
          <w:tcPr>
            <w:tcW w:w="1460" w:type="dxa"/>
            <w:shd w:val="clear" w:color="auto" w:fill="E0E0E0"/>
            <w:noWrap/>
            <w:vAlign w:val="center"/>
          </w:tcPr>
          <w:p w:rsidR="00087226" w:rsidRPr="00D01F64" w:rsidRDefault="00087226" w:rsidP="005E333F">
            <w:pPr>
              <w:pStyle w:val="TableTextRight"/>
              <w:rPr>
                <w:b/>
              </w:rPr>
            </w:pPr>
            <w:r>
              <w:rPr>
                <w:b/>
              </w:rPr>
              <w:t>643</w:t>
            </w:r>
          </w:p>
        </w:tc>
        <w:tc>
          <w:tcPr>
            <w:tcW w:w="1311" w:type="dxa"/>
            <w:shd w:val="clear" w:color="auto" w:fill="E0E0E0"/>
            <w:vAlign w:val="center"/>
          </w:tcPr>
          <w:p w:rsidR="00087226" w:rsidRPr="00D01F64" w:rsidRDefault="00087226" w:rsidP="005E333F">
            <w:pPr>
              <w:pStyle w:val="TableTextRight"/>
              <w:rPr>
                <w:b/>
              </w:rPr>
            </w:pPr>
            <w:r>
              <w:rPr>
                <w:b/>
              </w:rPr>
              <w:t>608.83</w:t>
            </w:r>
          </w:p>
        </w:tc>
        <w:tc>
          <w:tcPr>
            <w:tcW w:w="1297" w:type="dxa"/>
            <w:shd w:val="clear" w:color="auto" w:fill="auto"/>
            <w:noWrap/>
            <w:vAlign w:val="center"/>
          </w:tcPr>
          <w:p w:rsidR="00087226" w:rsidRPr="00D01F64" w:rsidRDefault="00087226" w:rsidP="005E333F">
            <w:pPr>
              <w:pStyle w:val="TableTextRight"/>
              <w:rPr>
                <w:b/>
              </w:rPr>
            </w:pPr>
            <w:r>
              <w:rPr>
                <w:b/>
              </w:rPr>
              <w:t>12.22</w:t>
            </w:r>
          </w:p>
        </w:tc>
      </w:tr>
      <w:tr w:rsidR="00087226" w:rsidRPr="00AF2974" w:rsidTr="00120BF5">
        <w:trPr>
          <w:cantSplit/>
        </w:trPr>
        <w:tc>
          <w:tcPr>
            <w:tcW w:w="1532" w:type="dxa"/>
            <w:shd w:val="clear" w:color="auto" w:fill="auto"/>
          </w:tcPr>
          <w:p w:rsidR="00087226" w:rsidRPr="00D01F64" w:rsidRDefault="00087226" w:rsidP="00120BF5">
            <w:pPr>
              <w:pStyle w:val="TableText"/>
            </w:pPr>
          </w:p>
        </w:tc>
        <w:tc>
          <w:tcPr>
            <w:tcW w:w="1487" w:type="dxa"/>
            <w:shd w:val="clear" w:color="auto" w:fill="E0E0E0"/>
            <w:vAlign w:val="bottom"/>
          </w:tcPr>
          <w:p w:rsidR="00087226" w:rsidRPr="00D01F64" w:rsidRDefault="00087226" w:rsidP="00087226">
            <w:pPr>
              <w:pStyle w:val="TableTextRight"/>
            </w:pPr>
          </w:p>
        </w:tc>
        <w:tc>
          <w:tcPr>
            <w:tcW w:w="1314" w:type="dxa"/>
            <w:shd w:val="clear" w:color="auto" w:fill="E0E0E0"/>
            <w:vAlign w:val="bottom"/>
          </w:tcPr>
          <w:p w:rsidR="00087226" w:rsidRPr="00D01F64" w:rsidRDefault="00087226" w:rsidP="00087226">
            <w:pPr>
              <w:pStyle w:val="TableTextRight"/>
            </w:pPr>
          </w:p>
        </w:tc>
        <w:tc>
          <w:tcPr>
            <w:tcW w:w="1315" w:type="dxa"/>
            <w:shd w:val="clear" w:color="auto" w:fill="auto"/>
            <w:vAlign w:val="center"/>
          </w:tcPr>
          <w:p w:rsidR="00087226" w:rsidRPr="00D01F64" w:rsidRDefault="00087226" w:rsidP="00087226">
            <w:pPr>
              <w:pStyle w:val="TableTextRight"/>
            </w:pPr>
          </w:p>
        </w:tc>
        <w:tc>
          <w:tcPr>
            <w:tcW w:w="1460" w:type="dxa"/>
            <w:shd w:val="clear" w:color="auto" w:fill="E0E0E0"/>
            <w:noWrap/>
            <w:vAlign w:val="bottom"/>
          </w:tcPr>
          <w:p w:rsidR="00087226" w:rsidRPr="00D01F64" w:rsidRDefault="00087226" w:rsidP="005E333F">
            <w:pPr>
              <w:pStyle w:val="TableTextRight"/>
            </w:pPr>
          </w:p>
        </w:tc>
        <w:tc>
          <w:tcPr>
            <w:tcW w:w="1311" w:type="dxa"/>
            <w:shd w:val="clear" w:color="auto" w:fill="E0E0E0"/>
            <w:vAlign w:val="bottom"/>
          </w:tcPr>
          <w:p w:rsidR="00087226" w:rsidRPr="00D01F64" w:rsidRDefault="00087226" w:rsidP="005E333F">
            <w:pPr>
              <w:pStyle w:val="TableTextRight"/>
            </w:pPr>
          </w:p>
        </w:tc>
        <w:tc>
          <w:tcPr>
            <w:tcW w:w="1297" w:type="dxa"/>
            <w:shd w:val="clear" w:color="auto" w:fill="auto"/>
            <w:noWrap/>
            <w:vAlign w:val="center"/>
          </w:tcPr>
          <w:p w:rsidR="00087226" w:rsidRPr="00D01F64" w:rsidRDefault="00087226" w:rsidP="005E333F">
            <w:pPr>
              <w:pStyle w:val="TableTextRight"/>
            </w:pPr>
          </w:p>
        </w:tc>
      </w:tr>
      <w:tr w:rsidR="00087226" w:rsidRPr="00AF2974" w:rsidTr="00120BF5">
        <w:trPr>
          <w:cantSplit/>
        </w:trPr>
        <w:tc>
          <w:tcPr>
            <w:tcW w:w="1532" w:type="dxa"/>
            <w:shd w:val="clear" w:color="auto" w:fill="auto"/>
          </w:tcPr>
          <w:p w:rsidR="00087226" w:rsidRPr="00D01F64" w:rsidRDefault="00087226" w:rsidP="00120BF5">
            <w:pPr>
              <w:pStyle w:val="TableText"/>
              <w:rPr>
                <w:b/>
              </w:rPr>
            </w:pPr>
            <w:r w:rsidRPr="00D01F64">
              <w:rPr>
                <w:b/>
                <w:szCs w:val="18"/>
              </w:rPr>
              <w:t>Classification</w:t>
            </w:r>
          </w:p>
        </w:tc>
        <w:tc>
          <w:tcPr>
            <w:tcW w:w="1487" w:type="dxa"/>
            <w:shd w:val="clear" w:color="auto" w:fill="E0E0E0"/>
            <w:vAlign w:val="bottom"/>
          </w:tcPr>
          <w:p w:rsidR="00087226" w:rsidRPr="00D01F64" w:rsidRDefault="00087226" w:rsidP="00087226">
            <w:pPr>
              <w:pStyle w:val="TableTextRight"/>
            </w:pPr>
          </w:p>
        </w:tc>
        <w:tc>
          <w:tcPr>
            <w:tcW w:w="1314" w:type="dxa"/>
            <w:shd w:val="clear" w:color="auto" w:fill="E0E0E0"/>
            <w:vAlign w:val="bottom"/>
          </w:tcPr>
          <w:p w:rsidR="00087226" w:rsidRPr="00D01F64" w:rsidRDefault="00087226" w:rsidP="00087226">
            <w:pPr>
              <w:pStyle w:val="TableTextRight"/>
            </w:pPr>
          </w:p>
        </w:tc>
        <w:tc>
          <w:tcPr>
            <w:tcW w:w="1315" w:type="dxa"/>
            <w:shd w:val="clear" w:color="auto" w:fill="auto"/>
            <w:vAlign w:val="center"/>
          </w:tcPr>
          <w:p w:rsidR="00087226" w:rsidRPr="00D01F64" w:rsidRDefault="00087226" w:rsidP="00087226">
            <w:pPr>
              <w:pStyle w:val="TableTextRight"/>
            </w:pPr>
          </w:p>
        </w:tc>
        <w:tc>
          <w:tcPr>
            <w:tcW w:w="1460" w:type="dxa"/>
            <w:shd w:val="clear" w:color="auto" w:fill="E0E0E0"/>
            <w:noWrap/>
            <w:vAlign w:val="bottom"/>
          </w:tcPr>
          <w:p w:rsidR="00087226" w:rsidRPr="00D01F64" w:rsidRDefault="00087226" w:rsidP="005E333F">
            <w:pPr>
              <w:pStyle w:val="TableTextRight"/>
            </w:pPr>
          </w:p>
        </w:tc>
        <w:tc>
          <w:tcPr>
            <w:tcW w:w="1311" w:type="dxa"/>
            <w:shd w:val="clear" w:color="auto" w:fill="E0E0E0"/>
            <w:vAlign w:val="bottom"/>
          </w:tcPr>
          <w:p w:rsidR="00087226" w:rsidRPr="00D01F64" w:rsidRDefault="00087226" w:rsidP="005E333F">
            <w:pPr>
              <w:pStyle w:val="TableTextRight"/>
            </w:pPr>
          </w:p>
        </w:tc>
        <w:tc>
          <w:tcPr>
            <w:tcW w:w="1297" w:type="dxa"/>
            <w:shd w:val="clear" w:color="auto" w:fill="auto"/>
            <w:noWrap/>
            <w:vAlign w:val="center"/>
          </w:tcPr>
          <w:p w:rsidR="00087226" w:rsidRPr="00D01F64" w:rsidRDefault="00087226" w:rsidP="005E333F">
            <w:pPr>
              <w:pStyle w:val="TableTextRight"/>
            </w:pP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Secretary</w:t>
            </w:r>
          </w:p>
        </w:tc>
        <w:tc>
          <w:tcPr>
            <w:tcW w:w="1487" w:type="dxa"/>
            <w:shd w:val="clear" w:color="auto" w:fill="E0E0E0"/>
            <w:vAlign w:val="center"/>
          </w:tcPr>
          <w:p w:rsidR="00605F6B" w:rsidRPr="001F7340" w:rsidRDefault="00605F6B" w:rsidP="00853111">
            <w:pPr>
              <w:pStyle w:val="TableTextRight"/>
            </w:pPr>
            <w:r w:rsidRPr="001F7340">
              <w:t>1</w:t>
            </w:r>
          </w:p>
        </w:tc>
        <w:tc>
          <w:tcPr>
            <w:tcW w:w="1314" w:type="dxa"/>
            <w:shd w:val="clear" w:color="auto" w:fill="E0E0E0"/>
            <w:vAlign w:val="center"/>
          </w:tcPr>
          <w:p w:rsidR="00605F6B" w:rsidRPr="001F7340" w:rsidRDefault="00605F6B" w:rsidP="00853111">
            <w:pPr>
              <w:pStyle w:val="TableTextRight"/>
            </w:pPr>
            <w:r w:rsidRPr="001F7340">
              <w:t>1.00</w:t>
            </w:r>
          </w:p>
        </w:tc>
        <w:tc>
          <w:tcPr>
            <w:tcW w:w="1315" w:type="dxa"/>
            <w:shd w:val="clear" w:color="auto" w:fill="auto"/>
            <w:vAlign w:val="center"/>
          </w:tcPr>
          <w:p w:rsidR="00605F6B" w:rsidRPr="001F7340" w:rsidRDefault="00605F6B" w:rsidP="00853111">
            <w:pPr>
              <w:pStyle w:val="TableTextRight"/>
            </w:pPr>
          </w:p>
        </w:tc>
        <w:tc>
          <w:tcPr>
            <w:tcW w:w="1460" w:type="dxa"/>
            <w:shd w:val="clear" w:color="auto" w:fill="E0E0E0"/>
            <w:noWrap/>
            <w:vAlign w:val="center"/>
          </w:tcPr>
          <w:p w:rsidR="00605F6B" w:rsidRPr="00D01F64" w:rsidRDefault="00605F6B" w:rsidP="005E333F">
            <w:pPr>
              <w:pStyle w:val="TableTextRight"/>
            </w:pPr>
            <w:r>
              <w:t>1</w:t>
            </w:r>
          </w:p>
        </w:tc>
        <w:tc>
          <w:tcPr>
            <w:tcW w:w="1311" w:type="dxa"/>
            <w:shd w:val="clear" w:color="auto" w:fill="E0E0E0"/>
            <w:vAlign w:val="center"/>
          </w:tcPr>
          <w:p w:rsidR="00605F6B" w:rsidRPr="00D01F64" w:rsidRDefault="00605F6B" w:rsidP="005E333F">
            <w:pPr>
              <w:pStyle w:val="TableTextRight"/>
            </w:pPr>
            <w:r>
              <w:t>1.00</w:t>
            </w:r>
          </w:p>
        </w:tc>
        <w:tc>
          <w:tcPr>
            <w:tcW w:w="1297" w:type="dxa"/>
            <w:shd w:val="clear" w:color="auto" w:fill="auto"/>
            <w:noWrap/>
            <w:vAlign w:val="center"/>
          </w:tcPr>
          <w:p w:rsidR="00605F6B" w:rsidRPr="00D01F64" w:rsidRDefault="00605F6B" w:rsidP="005E333F">
            <w:pPr>
              <w:pStyle w:val="TableTextRight"/>
            </w:pPr>
            <w:r>
              <w:t>..</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Executive</w:t>
            </w:r>
          </w:p>
        </w:tc>
        <w:tc>
          <w:tcPr>
            <w:tcW w:w="1487" w:type="dxa"/>
            <w:shd w:val="clear" w:color="auto" w:fill="E0E0E0"/>
            <w:vAlign w:val="center"/>
          </w:tcPr>
          <w:p w:rsidR="00605F6B" w:rsidRPr="001F7340" w:rsidRDefault="00605F6B" w:rsidP="00853111">
            <w:pPr>
              <w:pStyle w:val="TableTextRight"/>
            </w:pPr>
            <w:r w:rsidRPr="001F7340">
              <w:t>67</w:t>
            </w:r>
          </w:p>
        </w:tc>
        <w:tc>
          <w:tcPr>
            <w:tcW w:w="1314" w:type="dxa"/>
            <w:shd w:val="clear" w:color="auto" w:fill="E0E0E0"/>
            <w:vAlign w:val="center"/>
          </w:tcPr>
          <w:p w:rsidR="00605F6B" w:rsidRPr="001F7340" w:rsidRDefault="00605F6B" w:rsidP="00853111">
            <w:pPr>
              <w:pStyle w:val="TableTextRight"/>
            </w:pPr>
            <w:r w:rsidRPr="001F7340">
              <w:t>65.73</w:t>
            </w:r>
          </w:p>
        </w:tc>
        <w:tc>
          <w:tcPr>
            <w:tcW w:w="1315" w:type="dxa"/>
            <w:shd w:val="clear" w:color="auto" w:fill="auto"/>
            <w:vAlign w:val="center"/>
          </w:tcPr>
          <w:p w:rsidR="00605F6B" w:rsidRPr="001F7340" w:rsidRDefault="00605F6B" w:rsidP="00853111">
            <w:pPr>
              <w:pStyle w:val="TableTextRight"/>
            </w:pPr>
          </w:p>
        </w:tc>
        <w:tc>
          <w:tcPr>
            <w:tcW w:w="1460" w:type="dxa"/>
            <w:shd w:val="clear" w:color="auto" w:fill="E0E0E0"/>
            <w:noWrap/>
            <w:vAlign w:val="center"/>
          </w:tcPr>
          <w:p w:rsidR="00605F6B" w:rsidRPr="00D01F64" w:rsidRDefault="00605F6B" w:rsidP="005E333F">
            <w:pPr>
              <w:pStyle w:val="TableTextRight"/>
            </w:pPr>
            <w:r>
              <w:t>70</w:t>
            </w:r>
          </w:p>
        </w:tc>
        <w:tc>
          <w:tcPr>
            <w:tcW w:w="1311" w:type="dxa"/>
            <w:shd w:val="clear" w:color="auto" w:fill="E0E0E0"/>
            <w:vAlign w:val="center"/>
          </w:tcPr>
          <w:p w:rsidR="00605F6B" w:rsidRPr="00D01F64" w:rsidRDefault="00605F6B" w:rsidP="005E333F">
            <w:pPr>
              <w:pStyle w:val="TableTextRight"/>
            </w:pPr>
            <w:r>
              <w:t>68.20</w:t>
            </w:r>
          </w:p>
        </w:tc>
        <w:tc>
          <w:tcPr>
            <w:tcW w:w="1297" w:type="dxa"/>
            <w:shd w:val="clear" w:color="auto" w:fill="auto"/>
            <w:noWrap/>
            <w:vAlign w:val="center"/>
          </w:tcPr>
          <w:p w:rsidR="00605F6B" w:rsidRPr="00D01F64" w:rsidRDefault="00605F6B" w:rsidP="005E333F">
            <w:pPr>
              <w:pStyle w:val="TableTextRight"/>
            </w:pPr>
            <w:r>
              <w:t>..</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STS</w:t>
            </w:r>
          </w:p>
        </w:tc>
        <w:tc>
          <w:tcPr>
            <w:tcW w:w="1487" w:type="dxa"/>
            <w:shd w:val="clear" w:color="auto" w:fill="E0E0E0"/>
            <w:vAlign w:val="bottom"/>
          </w:tcPr>
          <w:p w:rsidR="00605F6B" w:rsidRPr="001F7340" w:rsidRDefault="00605F6B" w:rsidP="00853111">
            <w:pPr>
              <w:pStyle w:val="TableTextRight"/>
            </w:pPr>
            <w:r w:rsidRPr="001F7340">
              <w:t>12</w:t>
            </w:r>
          </w:p>
        </w:tc>
        <w:tc>
          <w:tcPr>
            <w:tcW w:w="1314" w:type="dxa"/>
            <w:shd w:val="clear" w:color="auto" w:fill="E0E0E0"/>
            <w:vAlign w:val="center"/>
          </w:tcPr>
          <w:p w:rsidR="00605F6B" w:rsidRPr="001F7340" w:rsidRDefault="00605F6B" w:rsidP="00853111">
            <w:pPr>
              <w:pStyle w:val="TableTextRight"/>
            </w:pPr>
            <w:r w:rsidRPr="001F7340">
              <w:t>11.80</w:t>
            </w:r>
          </w:p>
        </w:tc>
        <w:tc>
          <w:tcPr>
            <w:tcW w:w="1315" w:type="dxa"/>
            <w:shd w:val="clear" w:color="auto" w:fill="auto"/>
            <w:vAlign w:val="center"/>
          </w:tcPr>
          <w:p w:rsidR="00605F6B" w:rsidRPr="001F7340" w:rsidRDefault="00605F6B" w:rsidP="00853111">
            <w:pPr>
              <w:pStyle w:val="TableTextRight"/>
            </w:pPr>
            <w:r w:rsidRPr="001F7340">
              <w:t>1.00</w:t>
            </w:r>
          </w:p>
        </w:tc>
        <w:tc>
          <w:tcPr>
            <w:tcW w:w="1460" w:type="dxa"/>
            <w:shd w:val="clear" w:color="auto" w:fill="E0E0E0"/>
            <w:noWrap/>
            <w:vAlign w:val="center"/>
          </w:tcPr>
          <w:p w:rsidR="00605F6B" w:rsidRPr="00D01F64" w:rsidRDefault="00605F6B" w:rsidP="005E333F">
            <w:pPr>
              <w:pStyle w:val="TableTextRight"/>
            </w:pPr>
            <w:r>
              <w:t>13</w:t>
            </w:r>
          </w:p>
        </w:tc>
        <w:tc>
          <w:tcPr>
            <w:tcW w:w="1311" w:type="dxa"/>
            <w:shd w:val="clear" w:color="auto" w:fill="E0E0E0"/>
            <w:vAlign w:val="center"/>
          </w:tcPr>
          <w:p w:rsidR="00605F6B" w:rsidRPr="00D01F64" w:rsidRDefault="00605F6B" w:rsidP="005E333F">
            <w:pPr>
              <w:pStyle w:val="TableTextRight"/>
            </w:pPr>
            <w:r>
              <w:t>12.80</w:t>
            </w:r>
          </w:p>
        </w:tc>
        <w:tc>
          <w:tcPr>
            <w:tcW w:w="1297" w:type="dxa"/>
            <w:shd w:val="clear" w:color="auto" w:fill="auto"/>
            <w:noWrap/>
            <w:vAlign w:val="center"/>
          </w:tcPr>
          <w:p w:rsidR="00605F6B" w:rsidRPr="00D01F64" w:rsidRDefault="00605F6B" w:rsidP="005E333F">
            <w:pPr>
              <w:pStyle w:val="TableTextRight"/>
            </w:pPr>
            <w:r>
              <w:t>..</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6</w:t>
            </w:r>
          </w:p>
        </w:tc>
        <w:tc>
          <w:tcPr>
            <w:tcW w:w="1487" w:type="dxa"/>
            <w:shd w:val="clear" w:color="auto" w:fill="E0E0E0"/>
            <w:vAlign w:val="bottom"/>
          </w:tcPr>
          <w:p w:rsidR="00605F6B" w:rsidRPr="001F7340" w:rsidRDefault="00605F6B" w:rsidP="00853111">
            <w:pPr>
              <w:pStyle w:val="TableTextRight"/>
            </w:pPr>
            <w:r w:rsidRPr="001F7340">
              <w:t>142</w:t>
            </w:r>
          </w:p>
        </w:tc>
        <w:tc>
          <w:tcPr>
            <w:tcW w:w="1314" w:type="dxa"/>
            <w:shd w:val="clear" w:color="auto" w:fill="E0E0E0"/>
            <w:vAlign w:val="bottom"/>
          </w:tcPr>
          <w:p w:rsidR="00605F6B" w:rsidRPr="001F7340" w:rsidRDefault="00605F6B" w:rsidP="00853111">
            <w:pPr>
              <w:pStyle w:val="TableTextRight"/>
            </w:pPr>
            <w:r w:rsidRPr="001F7340">
              <w:t>133.07</w:t>
            </w:r>
          </w:p>
        </w:tc>
        <w:tc>
          <w:tcPr>
            <w:tcW w:w="1315" w:type="dxa"/>
            <w:shd w:val="clear" w:color="auto" w:fill="auto"/>
            <w:vAlign w:val="center"/>
          </w:tcPr>
          <w:p w:rsidR="00605F6B" w:rsidRPr="001F7340" w:rsidRDefault="00605F6B" w:rsidP="00853111">
            <w:pPr>
              <w:pStyle w:val="TableTextRight"/>
            </w:pPr>
            <w:r w:rsidRPr="001F7340">
              <w:t>1.80</w:t>
            </w:r>
          </w:p>
        </w:tc>
        <w:tc>
          <w:tcPr>
            <w:tcW w:w="1460" w:type="dxa"/>
            <w:shd w:val="clear" w:color="auto" w:fill="E0E0E0"/>
            <w:noWrap/>
            <w:vAlign w:val="center"/>
          </w:tcPr>
          <w:p w:rsidR="00605F6B" w:rsidRPr="00D01F64" w:rsidRDefault="00605F6B" w:rsidP="005E333F">
            <w:pPr>
              <w:pStyle w:val="TableTextRight"/>
            </w:pPr>
            <w:r>
              <w:t>158</w:t>
            </w:r>
          </w:p>
        </w:tc>
        <w:tc>
          <w:tcPr>
            <w:tcW w:w="1311" w:type="dxa"/>
            <w:shd w:val="clear" w:color="auto" w:fill="E0E0E0"/>
            <w:vAlign w:val="center"/>
          </w:tcPr>
          <w:p w:rsidR="00605F6B" w:rsidRPr="00D01F64" w:rsidRDefault="00605F6B" w:rsidP="005E333F">
            <w:pPr>
              <w:pStyle w:val="TableTextRight"/>
            </w:pPr>
            <w:r>
              <w:t>148.93</w:t>
            </w:r>
          </w:p>
        </w:tc>
        <w:tc>
          <w:tcPr>
            <w:tcW w:w="1297" w:type="dxa"/>
            <w:shd w:val="clear" w:color="auto" w:fill="auto"/>
            <w:noWrap/>
            <w:vAlign w:val="center"/>
          </w:tcPr>
          <w:p w:rsidR="00605F6B" w:rsidRPr="00D01F64" w:rsidRDefault="00605F6B" w:rsidP="005E333F">
            <w:pPr>
              <w:pStyle w:val="TableTextRight"/>
            </w:pPr>
            <w:r>
              <w:t>3.00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5</w:t>
            </w:r>
          </w:p>
        </w:tc>
        <w:tc>
          <w:tcPr>
            <w:tcW w:w="1487" w:type="dxa"/>
            <w:shd w:val="clear" w:color="auto" w:fill="E0E0E0"/>
            <w:vAlign w:val="bottom"/>
          </w:tcPr>
          <w:p w:rsidR="00605F6B" w:rsidRPr="001F7340" w:rsidRDefault="00605F6B" w:rsidP="00853111">
            <w:pPr>
              <w:pStyle w:val="TableTextRight"/>
            </w:pPr>
            <w:r w:rsidRPr="001F7340">
              <w:t>134</w:t>
            </w:r>
          </w:p>
        </w:tc>
        <w:tc>
          <w:tcPr>
            <w:tcW w:w="1314" w:type="dxa"/>
            <w:shd w:val="clear" w:color="auto" w:fill="E0E0E0"/>
            <w:vAlign w:val="bottom"/>
          </w:tcPr>
          <w:p w:rsidR="00605F6B" w:rsidRPr="001F7340" w:rsidRDefault="00605F6B" w:rsidP="00853111">
            <w:pPr>
              <w:pStyle w:val="TableTextRight"/>
            </w:pPr>
            <w:r w:rsidRPr="001F7340">
              <w:t>126.78</w:t>
            </w:r>
          </w:p>
        </w:tc>
        <w:tc>
          <w:tcPr>
            <w:tcW w:w="1315" w:type="dxa"/>
            <w:shd w:val="clear" w:color="auto" w:fill="auto"/>
            <w:vAlign w:val="center"/>
          </w:tcPr>
          <w:p w:rsidR="00605F6B" w:rsidRPr="001F7340" w:rsidRDefault="00605F6B" w:rsidP="00853111">
            <w:pPr>
              <w:pStyle w:val="TableTextRight"/>
            </w:pPr>
            <w:r w:rsidRPr="001F7340">
              <w:t>2.80</w:t>
            </w:r>
          </w:p>
        </w:tc>
        <w:tc>
          <w:tcPr>
            <w:tcW w:w="1460" w:type="dxa"/>
            <w:shd w:val="clear" w:color="auto" w:fill="E0E0E0"/>
            <w:noWrap/>
            <w:vAlign w:val="center"/>
          </w:tcPr>
          <w:p w:rsidR="00605F6B" w:rsidRPr="00D01F64" w:rsidRDefault="00605F6B" w:rsidP="005E333F">
            <w:pPr>
              <w:pStyle w:val="TableTextRight"/>
            </w:pPr>
            <w:r>
              <w:t>155</w:t>
            </w:r>
          </w:p>
        </w:tc>
        <w:tc>
          <w:tcPr>
            <w:tcW w:w="1311" w:type="dxa"/>
            <w:shd w:val="clear" w:color="auto" w:fill="E0E0E0"/>
            <w:vAlign w:val="center"/>
          </w:tcPr>
          <w:p w:rsidR="00605F6B" w:rsidRPr="00D01F64" w:rsidRDefault="00605F6B" w:rsidP="005E333F">
            <w:pPr>
              <w:pStyle w:val="TableTextRight"/>
            </w:pPr>
            <w:r>
              <w:t>146.36</w:t>
            </w:r>
          </w:p>
        </w:tc>
        <w:tc>
          <w:tcPr>
            <w:tcW w:w="1297" w:type="dxa"/>
            <w:shd w:val="clear" w:color="auto" w:fill="auto"/>
            <w:noWrap/>
            <w:vAlign w:val="center"/>
          </w:tcPr>
          <w:p w:rsidR="00605F6B" w:rsidRPr="00D01F64" w:rsidRDefault="00605F6B" w:rsidP="005E333F">
            <w:pPr>
              <w:pStyle w:val="TableTextRight"/>
            </w:pPr>
            <w:r>
              <w:t>1.80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4</w:t>
            </w:r>
          </w:p>
        </w:tc>
        <w:tc>
          <w:tcPr>
            <w:tcW w:w="1487" w:type="dxa"/>
            <w:shd w:val="clear" w:color="auto" w:fill="E0E0E0"/>
            <w:vAlign w:val="bottom"/>
          </w:tcPr>
          <w:p w:rsidR="00605F6B" w:rsidRPr="001F7340" w:rsidRDefault="00605F6B" w:rsidP="00853111">
            <w:pPr>
              <w:pStyle w:val="TableTextRight"/>
            </w:pPr>
            <w:r w:rsidRPr="001F7340">
              <w:t>107</w:t>
            </w:r>
          </w:p>
        </w:tc>
        <w:tc>
          <w:tcPr>
            <w:tcW w:w="1314" w:type="dxa"/>
            <w:shd w:val="clear" w:color="auto" w:fill="E0E0E0"/>
            <w:vAlign w:val="bottom"/>
          </w:tcPr>
          <w:p w:rsidR="00605F6B" w:rsidRPr="001F7340" w:rsidRDefault="00605F6B" w:rsidP="00853111">
            <w:pPr>
              <w:pStyle w:val="TableTextRight"/>
            </w:pPr>
            <w:r w:rsidRPr="001F7340">
              <w:t>102.39</w:t>
            </w:r>
          </w:p>
        </w:tc>
        <w:tc>
          <w:tcPr>
            <w:tcW w:w="1315" w:type="dxa"/>
            <w:shd w:val="clear" w:color="auto" w:fill="auto"/>
            <w:vAlign w:val="center"/>
          </w:tcPr>
          <w:p w:rsidR="00605F6B" w:rsidRPr="001F7340" w:rsidRDefault="00605F6B" w:rsidP="00853111">
            <w:pPr>
              <w:pStyle w:val="TableTextRight"/>
            </w:pPr>
            <w:r w:rsidRPr="001F7340">
              <w:t>1.00</w:t>
            </w:r>
          </w:p>
        </w:tc>
        <w:tc>
          <w:tcPr>
            <w:tcW w:w="1460" w:type="dxa"/>
            <w:shd w:val="clear" w:color="auto" w:fill="E0E0E0"/>
            <w:noWrap/>
            <w:vAlign w:val="center"/>
          </w:tcPr>
          <w:p w:rsidR="00605F6B" w:rsidRPr="00D01F64" w:rsidRDefault="00605F6B" w:rsidP="005E333F">
            <w:pPr>
              <w:pStyle w:val="TableTextRight"/>
            </w:pPr>
            <w:r>
              <w:t>108</w:t>
            </w:r>
          </w:p>
        </w:tc>
        <w:tc>
          <w:tcPr>
            <w:tcW w:w="1311" w:type="dxa"/>
            <w:shd w:val="clear" w:color="auto" w:fill="E0E0E0"/>
            <w:vAlign w:val="center"/>
          </w:tcPr>
          <w:p w:rsidR="00605F6B" w:rsidRPr="00D01F64" w:rsidRDefault="00605F6B" w:rsidP="005E333F">
            <w:pPr>
              <w:pStyle w:val="TableTextRight"/>
            </w:pPr>
            <w:r>
              <w:t>101.15</w:t>
            </w:r>
          </w:p>
        </w:tc>
        <w:tc>
          <w:tcPr>
            <w:tcW w:w="1297" w:type="dxa"/>
            <w:shd w:val="clear" w:color="auto" w:fill="auto"/>
            <w:noWrap/>
            <w:vAlign w:val="center"/>
          </w:tcPr>
          <w:p w:rsidR="00605F6B" w:rsidRPr="00D01F64" w:rsidRDefault="00605F6B" w:rsidP="005E333F">
            <w:pPr>
              <w:pStyle w:val="TableTextRight"/>
            </w:pPr>
            <w:r>
              <w:t>3.00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3</w:t>
            </w:r>
          </w:p>
        </w:tc>
        <w:tc>
          <w:tcPr>
            <w:tcW w:w="1487" w:type="dxa"/>
            <w:shd w:val="clear" w:color="auto" w:fill="E0E0E0"/>
            <w:vAlign w:val="bottom"/>
          </w:tcPr>
          <w:p w:rsidR="00605F6B" w:rsidRPr="001F7340" w:rsidRDefault="00605F6B" w:rsidP="00853111">
            <w:pPr>
              <w:pStyle w:val="TableTextRight"/>
            </w:pPr>
            <w:r w:rsidRPr="001F7340">
              <w:t>83</w:t>
            </w:r>
          </w:p>
        </w:tc>
        <w:tc>
          <w:tcPr>
            <w:tcW w:w="1314" w:type="dxa"/>
            <w:shd w:val="clear" w:color="auto" w:fill="E0E0E0"/>
            <w:vAlign w:val="bottom"/>
          </w:tcPr>
          <w:p w:rsidR="00605F6B" w:rsidRPr="001F7340" w:rsidRDefault="00605F6B" w:rsidP="00853111">
            <w:pPr>
              <w:pStyle w:val="TableTextRight"/>
            </w:pPr>
            <w:r w:rsidRPr="001F7340">
              <w:t>80.08</w:t>
            </w:r>
          </w:p>
        </w:tc>
        <w:tc>
          <w:tcPr>
            <w:tcW w:w="1315" w:type="dxa"/>
            <w:shd w:val="clear" w:color="auto" w:fill="auto"/>
            <w:vAlign w:val="center"/>
          </w:tcPr>
          <w:p w:rsidR="00605F6B" w:rsidRPr="001F7340" w:rsidRDefault="00605F6B" w:rsidP="00853111">
            <w:pPr>
              <w:pStyle w:val="TableTextRight"/>
            </w:pPr>
            <w:r w:rsidRPr="001F7340">
              <w:t>6.00</w:t>
            </w:r>
          </w:p>
        </w:tc>
        <w:tc>
          <w:tcPr>
            <w:tcW w:w="1460" w:type="dxa"/>
            <w:shd w:val="clear" w:color="auto" w:fill="E0E0E0"/>
            <w:noWrap/>
            <w:vAlign w:val="center"/>
          </w:tcPr>
          <w:p w:rsidR="00605F6B" w:rsidRPr="00D01F64" w:rsidRDefault="00605F6B" w:rsidP="005E333F">
            <w:pPr>
              <w:pStyle w:val="TableTextRight"/>
            </w:pPr>
            <w:r>
              <w:t>110</w:t>
            </w:r>
          </w:p>
        </w:tc>
        <w:tc>
          <w:tcPr>
            <w:tcW w:w="1311" w:type="dxa"/>
            <w:shd w:val="clear" w:color="auto" w:fill="E0E0E0"/>
            <w:vAlign w:val="center"/>
          </w:tcPr>
          <w:p w:rsidR="00605F6B" w:rsidRPr="00D01F64" w:rsidRDefault="00605F6B" w:rsidP="005E333F">
            <w:pPr>
              <w:pStyle w:val="TableTextRight"/>
            </w:pPr>
            <w:r>
              <w:t>104.69</w:t>
            </w:r>
          </w:p>
        </w:tc>
        <w:tc>
          <w:tcPr>
            <w:tcW w:w="1297" w:type="dxa"/>
            <w:shd w:val="clear" w:color="auto" w:fill="auto"/>
            <w:noWrap/>
            <w:vAlign w:val="center"/>
          </w:tcPr>
          <w:p w:rsidR="00605F6B" w:rsidRPr="00D01F64" w:rsidRDefault="00605F6B" w:rsidP="005E333F">
            <w:pPr>
              <w:pStyle w:val="TableTextRight"/>
            </w:pPr>
            <w:r>
              <w:t>1.00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2</w:t>
            </w:r>
          </w:p>
        </w:tc>
        <w:tc>
          <w:tcPr>
            <w:tcW w:w="1487" w:type="dxa"/>
            <w:shd w:val="clear" w:color="auto" w:fill="E0E0E0"/>
            <w:vAlign w:val="bottom"/>
          </w:tcPr>
          <w:p w:rsidR="00605F6B" w:rsidRPr="001F7340" w:rsidRDefault="00605F6B" w:rsidP="00853111">
            <w:pPr>
              <w:pStyle w:val="TableTextRight"/>
            </w:pPr>
            <w:r w:rsidRPr="001F7340">
              <w:t>24</w:t>
            </w:r>
          </w:p>
        </w:tc>
        <w:tc>
          <w:tcPr>
            <w:tcW w:w="1314" w:type="dxa"/>
            <w:shd w:val="clear" w:color="auto" w:fill="E0E0E0"/>
            <w:vAlign w:val="bottom"/>
          </w:tcPr>
          <w:p w:rsidR="00605F6B" w:rsidRPr="001F7340" w:rsidRDefault="00605F6B" w:rsidP="00853111">
            <w:pPr>
              <w:pStyle w:val="TableTextRight"/>
            </w:pPr>
            <w:r w:rsidRPr="001F7340">
              <w:t>22.90</w:t>
            </w:r>
          </w:p>
        </w:tc>
        <w:tc>
          <w:tcPr>
            <w:tcW w:w="1315" w:type="dxa"/>
            <w:shd w:val="clear" w:color="auto" w:fill="auto"/>
            <w:vAlign w:val="center"/>
          </w:tcPr>
          <w:p w:rsidR="00605F6B" w:rsidRPr="001F7340" w:rsidRDefault="00605F6B" w:rsidP="00853111">
            <w:pPr>
              <w:pStyle w:val="TableTextRight"/>
            </w:pPr>
            <w:r w:rsidRPr="001F7340">
              <w:t>1.03</w:t>
            </w:r>
          </w:p>
        </w:tc>
        <w:tc>
          <w:tcPr>
            <w:tcW w:w="1460" w:type="dxa"/>
            <w:shd w:val="clear" w:color="auto" w:fill="E0E0E0"/>
            <w:noWrap/>
            <w:vAlign w:val="center"/>
          </w:tcPr>
          <w:p w:rsidR="00605F6B" w:rsidRPr="00D01F64" w:rsidRDefault="00605F6B" w:rsidP="005E333F">
            <w:pPr>
              <w:pStyle w:val="TableTextRight"/>
            </w:pPr>
            <w:r>
              <w:t>24</w:t>
            </w:r>
          </w:p>
        </w:tc>
        <w:tc>
          <w:tcPr>
            <w:tcW w:w="1311" w:type="dxa"/>
            <w:shd w:val="clear" w:color="auto" w:fill="E0E0E0"/>
            <w:vAlign w:val="center"/>
          </w:tcPr>
          <w:p w:rsidR="00605F6B" w:rsidRPr="00D01F64" w:rsidRDefault="00605F6B" w:rsidP="005E333F">
            <w:pPr>
              <w:pStyle w:val="TableTextRight"/>
            </w:pPr>
            <w:r>
              <w:t>22.20</w:t>
            </w:r>
          </w:p>
        </w:tc>
        <w:tc>
          <w:tcPr>
            <w:tcW w:w="1297" w:type="dxa"/>
            <w:shd w:val="clear" w:color="auto" w:fill="auto"/>
            <w:noWrap/>
            <w:vAlign w:val="center"/>
          </w:tcPr>
          <w:p w:rsidR="00605F6B" w:rsidRPr="00D01F64" w:rsidRDefault="00605F6B" w:rsidP="005E333F">
            <w:pPr>
              <w:pStyle w:val="TableTextRight"/>
            </w:pPr>
            <w:r>
              <w:t>1.00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Grade 1</w:t>
            </w:r>
          </w:p>
        </w:tc>
        <w:tc>
          <w:tcPr>
            <w:tcW w:w="1487" w:type="dxa"/>
            <w:shd w:val="clear" w:color="auto" w:fill="E0E0E0"/>
            <w:vAlign w:val="center"/>
          </w:tcPr>
          <w:p w:rsidR="00605F6B" w:rsidRPr="001F7340" w:rsidRDefault="008264F0" w:rsidP="00853111">
            <w:pPr>
              <w:pStyle w:val="TableTextRight"/>
            </w:pPr>
            <w:r>
              <w:t>..</w:t>
            </w:r>
          </w:p>
        </w:tc>
        <w:tc>
          <w:tcPr>
            <w:tcW w:w="1314" w:type="dxa"/>
            <w:shd w:val="clear" w:color="auto" w:fill="E0E0E0"/>
            <w:vAlign w:val="center"/>
          </w:tcPr>
          <w:p w:rsidR="00605F6B" w:rsidRPr="001F7340" w:rsidRDefault="008264F0" w:rsidP="00853111">
            <w:pPr>
              <w:pStyle w:val="TableTextRight"/>
            </w:pPr>
            <w:r>
              <w:t>..</w:t>
            </w:r>
          </w:p>
        </w:tc>
        <w:tc>
          <w:tcPr>
            <w:tcW w:w="1315" w:type="dxa"/>
            <w:shd w:val="clear" w:color="auto" w:fill="auto"/>
            <w:vAlign w:val="center"/>
          </w:tcPr>
          <w:p w:rsidR="00605F6B" w:rsidRPr="001F7340" w:rsidRDefault="008264F0" w:rsidP="00853111">
            <w:pPr>
              <w:pStyle w:val="TableTextRight"/>
            </w:pPr>
            <w:r>
              <w:t>..</w:t>
            </w:r>
          </w:p>
        </w:tc>
        <w:tc>
          <w:tcPr>
            <w:tcW w:w="1460" w:type="dxa"/>
            <w:shd w:val="clear" w:color="auto" w:fill="E0E0E0"/>
            <w:noWrap/>
            <w:vAlign w:val="center"/>
          </w:tcPr>
          <w:p w:rsidR="00605F6B" w:rsidRPr="00D01F64" w:rsidRDefault="008264F0" w:rsidP="005E333F">
            <w:pPr>
              <w:pStyle w:val="TableTextRight"/>
            </w:pPr>
            <w:r>
              <w:t>..</w:t>
            </w:r>
          </w:p>
        </w:tc>
        <w:tc>
          <w:tcPr>
            <w:tcW w:w="1311" w:type="dxa"/>
            <w:shd w:val="clear" w:color="auto" w:fill="E0E0E0"/>
            <w:vAlign w:val="center"/>
          </w:tcPr>
          <w:p w:rsidR="00605F6B" w:rsidRPr="00D01F64" w:rsidRDefault="00605F6B" w:rsidP="005E333F">
            <w:pPr>
              <w:pStyle w:val="TableTextRight"/>
            </w:pPr>
            <w:r>
              <w:t>..</w:t>
            </w:r>
          </w:p>
        </w:tc>
        <w:tc>
          <w:tcPr>
            <w:tcW w:w="1297" w:type="dxa"/>
            <w:shd w:val="clear" w:color="auto" w:fill="auto"/>
            <w:noWrap/>
            <w:vAlign w:val="center"/>
          </w:tcPr>
          <w:p w:rsidR="00605F6B" w:rsidRPr="00D01F64" w:rsidRDefault="00605F6B" w:rsidP="005E333F">
            <w:pPr>
              <w:pStyle w:val="TableTextRight"/>
            </w:pPr>
            <w:r>
              <w:t>1.00</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Legal officer</w:t>
            </w:r>
          </w:p>
        </w:tc>
        <w:tc>
          <w:tcPr>
            <w:tcW w:w="1487" w:type="dxa"/>
            <w:shd w:val="clear" w:color="auto" w:fill="E0E0E0"/>
            <w:vAlign w:val="center"/>
          </w:tcPr>
          <w:p w:rsidR="00605F6B" w:rsidRPr="001F7340" w:rsidRDefault="00605F6B" w:rsidP="00853111">
            <w:pPr>
              <w:pStyle w:val="TableTextRight"/>
            </w:pPr>
            <w:r w:rsidRPr="001F7340">
              <w:t>5</w:t>
            </w:r>
          </w:p>
        </w:tc>
        <w:tc>
          <w:tcPr>
            <w:tcW w:w="1314" w:type="dxa"/>
            <w:shd w:val="clear" w:color="auto" w:fill="E0E0E0"/>
            <w:vAlign w:val="center"/>
          </w:tcPr>
          <w:p w:rsidR="00605F6B" w:rsidRPr="001F7340" w:rsidRDefault="00605F6B" w:rsidP="00853111">
            <w:pPr>
              <w:pStyle w:val="TableTextRight"/>
            </w:pPr>
            <w:r w:rsidRPr="001F7340">
              <w:t>4.60</w:t>
            </w:r>
          </w:p>
        </w:tc>
        <w:tc>
          <w:tcPr>
            <w:tcW w:w="1315" w:type="dxa"/>
            <w:shd w:val="clear" w:color="auto" w:fill="auto"/>
            <w:vAlign w:val="center"/>
          </w:tcPr>
          <w:p w:rsidR="00605F6B" w:rsidRPr="001F7340" w:rsidRDefault="008264F0" w:rsidP="00853111">
            <w:pPr>
              <w:pStyle w:val="TableTextRight"/>
            </w:pPr>
            <w:r>
              <w:t>..</w:t>
            </w:r>
          </w:p>
        </w:tc>
        <w:tc>
          <w:tcPr>
            <w:tcW w:w="1460" w:type="dxa"/>
            <w:shd w:val="clear" w:color="auto" w:fill="E0E0E0"/>
            <w:noWrap/>
            <w:vAlign w:val="center"/>
          </w:tcPr>
          <w:p w:rsidR="00605F6B" w:rsidRPr="00D01F64" w:rsidRDefault="00605F6B" w:rsidP="005E333F">
            <w:pPr>
              <w:pStyle w:val="TableTextRight"/>
            </w:pPr>
            <w:r>
              <w:t>4</w:t>
            </w:r>
          </w:p>
        </w:tc>
        <w:tc>
          <w:tcPr>
            <w:tcW w:w="1311" w:type="dxa"/>
            <w:shd w:val="clear" w:color="auto" w:fill="E0E0E0"/>
            <w:vAlign w:val="center"/>
          </w:tcPr>
          <w:p w:rsidR="00605F6B" w:rsidRPr="00D01F64" w:rsidRDefault="00605F6B" w:rsidP="005E333F">
            <w:pPr>
              <w:pStyle w:val="TableTextRight"/>
            </w:pPr>
            <w:r>
              <w:t>3.50</w:t>
            </w:r>
          </w:p>
        </w:tc>
        <w:tc>
          <w:tcPr>
            <w:tcW w:w="1297" w:type="dxa"/>
            <w:shd w:val="clear" w:color="auto" w:fill="auto"/>
            <w:noWrap/>
            <w:vAlign w:val="center"/>
          </w:tcPr>
          <w:p w:rsidR="00605F6B" w:rsidRPr="00D01F64" w:rsidRDefault="00605F6B" w:rsidP="005E333F">
            <w:pPr>
              <w:pStyle w:val="TableTextRight"/>
            </w:pPr>
            <w:r>
              <w:t>..</w:t>
            </w:r>
          </w:p>
        </w:tc>
      </w:tr>
      <w:tr w:rsidR="00605F6B" w:rsidRPr="00AF2974" w:rsidTr="00853111">
        <w:trPr>
          <w:cantSplit/>
        </w:trPr>
        <w:tc>
          <w:tcPr>
            <w:tcW w:w="1532" w:type="dxa"/>
            <w:shd w:val="clear" w:color="auto" w:fill="auto"/>
            <w:vAlign w:val="bottom"/>
          </w:tcPr>
          <w:p w:rsidR="00605F6B" w:rsidRPr="00D01F64" w:rsidRDefault="00605F6B" w:rsidP="00120BF5">
            <w:pPr>
              <w:pStyle w:val="TableText"/>
            </w:pPr>
            <w:r w:rsidRPr="00D01F64">
              <w:t>Casual</w:t>
            </w:r>
          </w:p>
        </w:tc>
        <w:tc>
          <w:tcPr>
            <w:tcW w:w="1487" w:type="dxa"/>
            <w:shd w:val="clear" w:color="auto" w:fill="E0E0E0"/>
            <w:vAlign w:val="center"/>
          </w:tcPr>
          <w:p w:rsidR="00605F6B" w:rsidRPr="001F7340" w:rsidRDefault="008264F0" w:rsidP="00853111">
            <w:pPr>
              <w:pStyle w:val="TableTextRight"/>
            </w:pPr>
            <w:r>
              <w:t>..</w:t>
            </w:r>
          </w:p>
        </w:tc>
        <w:tc>
          <w:tcPr>
            <w:tcW w:w="1314" w:type="dxa"/>
            <w:shd w:val="clear" w:color="auto" w:fill="E0E0E0"/>
            <w:vAlign w:val="center"/>
          </w:tcPr>
          <w:p w:rsidR="00605F6B" w:rsidRPr="001F7340" w:rsidRDefault="008264F0" w:rsidP="00853111">
            <w:pPr>
              <w:pStyle w:val="TableTextRight"/>
            </w:pPr>
            <w:r>
              <w:t>..</w:t>
            </w:r>
          </w:p>
        </w:tc>
        <w:tc>
          <w:tcPr>
            <w:tcW w:w="1315" w:type="dxa"/>
            <w:shd w:val="clear" w:color="auto" w:fill="auto"/>
            <w:vAlign w:val="center"/>
          </w:tcPr>
          <w:p w:rsidR="00605F6B" w:rsidRPr="001F7340" w:rsidRDefault="00605F6B" w:rsidP="00853111">
            <w:pPr>
              <w:pStyle w:val="TableTextRight"/>
            </w:pPr>
            <w:r w:rsidRPr="001F7340">
              <w:t>2.42</w:t>
            </w:r>
          </w:p>
        </w:tc>
        <w:tc>
          <w:tcPr>
            <w:tcW w:w="1460" w:type="dxa"/>
            <w:shd w:val="clear" w:color="auto" w:fill="E0E0E0"/>
            <w:noWrap/>
            <w:vAlign w:val="center"/>
          </w:tcPr>
          <w:p w:rsidR="00605F6B" w:rsidRPr="00D01F64" w:rsidRDefault="00605F6B" w:rsidP="005E333F">
            <w:pPr>
              <w:pStyle w:val="TableTextRight"/>
            </w:pPr>
            <w:r>
              <w:t>..</w:t>
            </w:r>
          </w:p>
        </w:tc>
        <w:tc>
          <w:tcPr>
            <w:tcW w:w="1311" w:type="dxa"/>
            <w:shd w:val="clear" w:color="auto" w:fill="E0E0E0"/>
            <w:vAlign w:val="center"/>
          </w:tcPr>
          <w:p w:rsidR="00605F6B" w:rsidRPr="00D01F64" w:rsidRDefault="00605F6B" w:rsidP="005E333F">
            <w:pPr>
              <w:pStyle w:val="TableTextRight"/>
            </w:pPr>
            <w:r>
              <w:t>..</w:t>
            </w:r>
          </w:p>
        </w:tc>
        <w:tc>
          <w:tcPr>
            <w:tcW w:w="1297" w:type="dxa"/>
            <w:shd w:val="clear" w:color="auto" w:fill="auto"/>
            <w:noWrap/>
            <w:vAlign w:val="center"/>
          </w:tcPr>
          <w:p w:rsidR="00605F6B" w:rsidRPr="00D01F64" w:rsidRDefault="00605F6B" w:rsidP="005E333F">
            <w:pPr>
              <w:pStyle w:val="TableTextRight"/>
            </w:pPr>
            <w:r>
              <w:t>1.42</w:t>
            </w:r>
          </w:p>
        </w:tc>
      </w:tr>
      <w:tr w:rsidR="00605F6B" w:rsidRPr="00D01F64" w:rsidTr="00853111">
        <w:trPr>
          <w:cantSplit/>
        </w:trPr>
        <w:tc>
          <w:tcPr>
            <w:tcW w:w="1532" w:type="dxa"/>
            <w:shd w:val="clear" w:color="auto" w:fill="auto"/>
            <w:vAlign w:val="bottom"/>
          </w:tcPr>
          <w:p w:rsidR="00605F6B" w:rsidRPr="00D01F64" w:rsidRDefault="00605F6B" w:rsidP="00120BF5">
            <w:pPr>
              <w:pStyle w:val="TableText"/>
              <w:rPr>
                <w:b/>
              </w:rPr>
            </w:pPr>
            <w:r w:rsidRPr="00D01F64">
              <w:rPr>
                <w:b/>
              </w:rPr>
              <w:t>Total</w:t>
            </w:r>
          </w:p>
        </w:tc>
        <w:tc>
          <w:tcPr>
            <w:tcW w:w="1487" w:type="dxa"/>
            <w:shd w:val="clear" w:color="auto" w:fill="E0E0E0"/>
            <w:vAlign w:val="center"/>
          </w:tcPr>
          <w:p w:rsidR="00605F6B" w:rsidRPr="00605F6B" w:rsidRDefault="00605F6B" w:rsidP="00853111">
            <w:pPr>
              <w:pStyle w:val="TableTextRight"/>
              <w:rPr>
                <w:b/>
              </w:rPr>
            </w:pPr>
            <w:r w:rsidRPr="00605F6B">
              <w:rPr>
                <w:b/>
              </w:rPr>
              <w:t>575</w:t>
            </w:r>
          </w:p>
        </w:tc>
        <w:tc>
          <w:tcPr>
            <w:tcW w:w="1314" w:type="dxa"/>
            <w:shd w:val="clear" w:color="auto" w:fill="E0E0E0"/>
            <w:vAlign w:val="center"/>
          </w:tcPr>
          <w:p w:rsidR="00605F6B" w:rsidRPr="00605F6B" w:rsidRDefault="00605F6B" w:rsidP="00853111">
            <w:pPr>
              <w:pStyle w:val="TableTextRight"/>
              <w:rPr>
                <w:b/>
              </w:rPr>
            </w:pPr>
            <w:r w:rsidRPr="00605F6B">
              <w:rPr>
                <w:b/>
              </w:rPr>
              <w:t>548.35</w:t>
            </w:r>
          </w:p>
        </w:tc>
        <w:tc>
          <w:tcPr>
            <w:tcW w:w="1315" w:type="dxa"/>
            <w:shd w:val="clear" w:color="auto" w:fill="auto"/>
            <w:vAlign w:val="center"/>
          </w:tcPr>
          <w:p w:rsidR="00605F6B" w:rsidRPr="00605F6B" w:rsidRDefault="00605F6B" w:rsidP="00853111">
            <w:pPr>
              <w:pStyle w:val="TableTextRight"/>
              <w:rPr>
                <w:b/>
              </w:rPr>
            </w:pPr>
            <w:r w:rsidRPr="00605F6B">
              <w:rPr>
                <w:b/>
              </w:rPr>
              <w:t>16.05</w:t>
            </w:r>
          </w:p>
        </w:tc>
        <w:tc>
          <w:tcPr>
            <w:tcW w:w="1460" w:type="dxa"/>
            <w:shd w:val="clear" w:color="auto" w:fill="E0E0E0"/>
            <w:noWrap/>
            <w:vAlign w:val="center"/>
          </w:tcPr>
          <w:p w:rsidR="00605F6B" w:rsidRPr="00D01F64" w:rsidRDefault="00605F6B" w:rsidP="005E333F">
            <w:pPr>
              <w:pStyle w:val="TableTextRight"/>
              <w:rPr>
                <w:b/>
              </w:rPr>
            </w:pPr>
            <w:r>
              <w:rPr>
                <w:b/>
              </w:rPr>
              <w:t>643</w:t>
            </w:r>
          </w:p>
        </w:tc>
        <w:tc>
          <w:tcPr>
            <w:tcW w:w="1311" w:type="dxa"/>
            <w:shd w:val="clear" w:color="auto" w:fill="E0E0E0"/>
            <w:vAlign w:val="center"/>
          </w:tcPr>
          <w:p w:rsidR="00605F6B" w:rsidRPr="00D01F64" w:rsidRDefault="00605F6B" w:rsidP="005E333F">
            <w:pPr>
              <w:pStyle w:val="TableTextRight"/>
              <w:rPr>
                <w:b/>
              </w:rPr>
            </w:pPr>
            <w:r>
              <w:rPr>
                <w:b/>
              </w:rPr>
              <w:t>608.83</w:t>
            </w:r>
          </w:p>
        </w:tc>
        <w:tc>
          <w:tcPr>
            <w:tcW w:w="1297" w:type="dxa"/>
            <w:shd w:val="clear" w:color="auto" w:fill="auto"/>
            <w:noWrap/>
            <w:vAlign w:val="center"/>
          </w:tcPr>
          <w:p w:rsidR="00605F6B" w:rsidRPr="00D01F64" w:rsidRDefault="00605F6B" w:rsidP="005E333F">
            <w:pPr>
              <w:pStyle w:val="TableTextRight"/>
              <w:rPr>
                <w:b/>
              </w:rPr>
            </w:pPr>
            <w:r>
              <w:rPr>
                <w:b/>
              </w:rPr>
              <w:t>12.22</w:t>
            </w:r>
          </w:p>
        </w:tc>
      </w:tr>
    </w:tbl>
    <w:p w:rsidR="00B94669" w:rsidRDefault="00B94669" w:rsidP="00B01F8C">
      <w:pPr>
        <w:pStyle w:val="Notes"/>
      </w:pPr>
    </w:p>
    <w:p w:rsidR="00B01F8C" w:rsidRDefault="00B01F8C" w:rsidP="000E21F1">
      <w:pPr>
        <w:pStyle w:val="Heading4"/>
      </w:pPr>
      <w:r w:rsidRPr="00AF2974">
        <w:br w:type="page"/>
      </w:r>
      <w:r w:rsidRPr="00AF2974">
        <w:lastRenderedPageBreak/>
        <w:t>Profile of State Revenue Office</w:t>
      </w:r>
      <w:r w:rsidR="00354A87">
        <w:t>’</w:t>
      </w:r>
      <w:r w:rsidRPr="00AF2974">
        <w:t xml:space="preserve">s workforce: </w:t>
      </w:r>
      <w:r w:rsidR="00894F19">
        <w:t>June 2014</w:t>
      </w:r>
    </w:p>
    <w:p w:rsidR="008B04A8" w:rsidRPr="00A8779B" w:rsidRDefault="008B04A8" w:rsidP="008B04A8"/>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8B04A8" w:rsidRPr="00A8779B" w:rsidTr="00CF23F1">
        <w:trPr>
          <w:trHeight w:val="255"/>
        </w:trPr>
        <w:tc>
          <w:tcPr>
            <w:tcW w:w="5580" w:type="dxa"/>
            <w:gridSpan w:val="5"/>
            <w:tcBorders>
              <w:top w:val="nil"/>
              <w:left w:val="nil"/>
              <w:bottom w:val="nil"/>
              <w:right w:val="nil"/>
            </w:tcBorders>
            <w:shd w:val="clear" w:color="auto" w:fill="E0E0E0"/>
            <w:noWrap/>
            <w:vAlign w:val="bottom"/>
          </w:tcPr>
          <w:p w:rsidR="008B04A8" w:rsidRPr="00A8779B" w:rsidRDefault="008B04A8" w:rsidP="00336567">
            <w:pPr>
              <w:pStyle w:val="TableTextHeadingRight"/>
              <w:spacing w:before="60" w:after="60"/>
              <w:jc w:val="center"/>
            </w:pPr>
            <w:r w:rsidRPr="00A8779B">
              <w:t>Full time equivalents</w:t>
            </w:r>
            <w:r w:rsidR="00C74C69">
              <w:t xml:space="preserve"> (FTE) staffing trends from 20</w:t>
            </w:r>
            <w:r w:rsidR="00336567">
              <w:t>10</w:t>
            </w:r>
            <w:r w:rsidR="00C74C69">
              <w:t xml:space="preserve"> to </w:t>
            </w:r>
            <w:r w:rsidR="00336567">
              <w:t>2014</w:t>
            </w:r>
          </w:p>
        </w:tc>
      </w:tr>
      <w:tr w:rsidR="00336567" w:rsidRPr="00A8779B" w:rsidTr="00CF23F1">
        <w:trPr>
          <w:trHeight w:val="255"/>
        </w:trPr>
        <w:tc>
          <w:tcPr>
            <w:tcW w:w="1116" w:type="dxa"/>
            <w:tcBorders>
              <w:top w:val="nil"/>
              <w:left w:val="nil"/>
              <w:bottom w:val="nil"/>
              <w:right w:val="nil"/>
            </w:tcBorders>
            <w:shd w:val="clear" w:color="auto" w:fill="auto"/>
            <w:noWrap/>
            <w:vAlign w:val="bottom"/>
          </w:tcPr>
          <w:p w:rsidR="00336567" w:rsidRPr="00A8779B" w:rsidRDefault="00336567" w:rsidP="00CF23F1">
            <w:pPr>
              <w:pStyle w:val="TableTextHeadingRight"/>
            </w:pPr>
            <w:r>
              <w:t>2014</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t>2013</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2012</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2011</w:t>
            </w:r>
          </w:p>
        </w:tc>
        <w:tc>
          <w:tcPr>
            <w:tcW w:w="1116" w:type="dxa"/>
            <w:tcBorders>
              <w:top w:val="nil"/>
              <w:left w:val="nil"/>
              <w:bottom w:val="nil"/>
              <w:right w:val="nil"/>
            </w:tcBorders>
            <w:shd w:val="clear" w:color="auto" w:fill="auto"/>
            <w:noWrap/>
            <w:vAlign w:val="bottom"/>
          </w:tcPr>
          <w:p w:rsidR="00336567" w:rsidRPr="00A8779B" w:rsidRDefault="00336567" w:rsidP="005E333F">
            <w:pPr>
              <w:pStyle w:val="TableTextHeadingRight"/>
            </w:pPr>
            <w:r w:rsidRPr="00A8779B">
              <w:t>2010</w:t>
            </w:r>
          </w:p>
        </w:tc>
      </w:tr>
      <w:tr w:rsidR="00087226" w:rsidRPr="00A8779B" w:rsidTr="00CF23F1">
        <w:trPr>
          <w:trHeight w:val="255"/>
        </w:trPr>
        <w:tc>
          <w:tcPr>
            <w:tcW w:w="1116" w:type="dxa"/>
            <w:tcBorders>
              <w:top w:val="nil"/>
              <w:left w:val="nil"/>
              <w:bottom w:val="nil"/>
              <w:right w:val="nil"/>
            </w:tcBorders>
            <w:shd w:val="clear" w:color="auto" w:fill="auto"/>
            <w:noWrap/>
            <w:vAlign w:val="bottom"/>
          </w:tcPr>
          <w:p w:rsidR="00087226" w:rsidRPr="00C47026" w:rsidRDefault="00087226" w:rsidP="00087226">
            <w:pPr>
              <w:pStyle w:val="TableTextRight"/>
            </w:pPr>
            <w:r w:rsidRPr="00C47026">
              <w:t>453.38</w:t>
            </w:r>
          </w:p>
        </w:tc>
        <w:tc>
          <w:tcPr>
            <w:tcW w:w="1116" w:type="dxa"/>
            <w:tcBorders>
              <w:top w:val="nil"/>
              <w:left w:val="nil"/>
              <w:bottom w:val="nil"/>
              <w:right w:val="nil"/>
            </w:tcBorders>
            <w:shd w:val="clear" w:color="auto" w:fill="auto"/>
            <w:noWrap/>
            <w:vAlign w:val="bottom"/>
          </w:tcPr>
          <w:p w:rsidR="00087226" w:rsidRPr="000C7FDE" w:rsidRDefault="00087226" w:rsidP="005E333F">
            <w:pPr>
              <w:pStyle w:val="TableTextRight"/>
            </w:pPr>
            <w:r w:rsidRPr="00C47026">
              <w:t>459.46</w:t>
            </w:r>
          </w:p>
        </w:tc>
        <w:tc>
          <w:tcPr>
            <w:tcW w:w="1116" w:type="dxa"/>
            <w:tcBorders>
              <w:top w:val="nil"/>
              <w:left w:val="nil"/>
              <w:bottom w:val="nil"/>
              <w:right w:val="nil"/>
            </w:tcBorders>
            <w:shd w:val="clear" w:color="auto" w:fill="auto"/>
            <w:noWrap/>
            <w:vAlign w:val="bottom"/>
          </w:tcPr>
          <w:p w:rsidR="00087226" w:rsidRPr="000C7FDE" w:rsidRDefault="00087226" w:rsidP="005E333F">
            <w:pPr>
              <w:pStyle w:val="TableTextRight"/>
            </w:pPr>
            <w:r w:rsidRPr="000C7FDE">
              <w:t>471.14</w:t>
            </w:r>
          </w:p>
        </w:tc>
        <w:tc>
          <w:tcPr>
            <w:tcW w:w="1116" w:type="dxa"/>
            <w:tcBorders>
              <w:top w:val="nil"/>
              <w:left w:val="nil"/>
              <w:bottom w:val="nil"/>
              <w:right w:val="nil"/>
            </w:tcBorders>
            <w:shd w:val="clear" w:color="auto" w:fill="auto"/>
            <w:noWrap/>
            <w:vAlign w:val="bottom"/>
          </w:tcPr>
          <w:p w:rsidR="00087226" w:rsidRPr="000C7FDE" w:rsidRDefault="00087226" w:rsidP="005E333F">
            <w:pPr>
              <w:pStyle w:val="TableTextRight"/>
            </w:pPr>
            <w:r w:rsidRPr="000C7FDE">
              <w:t>438.49</w:t>
            </w:r>
          </w:p>
        </w:tc>
        <w:tc>
          <w:tcPr>
            <w:tcW w:w="1116" w:type="dxa"/>
            <w:tcBorders>
              <w:top w:val="nil"/>
              <w:left w:val="nil"/>
              <w:bottom w:val="nil"/>
              <w:right w:val="nil"/>
            </w:tcBorders>
            <w:shd w:val="clear" w:color="auto" w:fill="auto"/>
            <w:noWrap/>
            <w:vAlign w:val="bottom"/>
          </w:tcPr>
          <w:p w:rsidR="00087226" w:rsidRPr="000C7FDE" w:rsidRDefault="00087226" w:rsidP="005E333F">
            <w:pPr>
              <w:pStyle w:val="TableTextRight"/>
            </w:pPr>
            <w:r w:rsidRPr="000C7FDE">
              <w:t>444.52</w:t>
            </w:r>
          </w:p>
        </w:tc>
      </w:tr>
    </w:tbl>
    <w:p w:rsidR="008B04A8" w:rsidRDefault="008B04A8" w:rsidP="008B04A8">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BA6DCE" w:rsidRPr="00AF2974" w:rsidTr="00FD6763">
        <w:trPr>
          <w:cantSplit/>
        </w:trPr>
        <w:tc>
          <w:tcPr>
            <w:tcW w:w="1532" w:type="dxa"/>
            <w:shd w:val="clear" w:color="auto" w:fill="auto"/>
          </w:tcPr>
          <w:p w:rsidR="00BA6DCE" w:rsidRPr="00AF2974" w:rsidRDefault="00BA6DCE" w:rsidP="00FD6763">
            <w:pPr>
              <w:pStyle w:val="TableText"/>
            </w:pPr>
          </w:p>
        </w:tc>
        <w:tc>
          <w:tcPr>
            <w:tcW w:w="5576" w:type="dxa"/>
            <w:gridSpan w:val="4"/>
            <w:shd w:val="clear" w:color="auto" w:fill="E0E0E0"/>
            <w:vAlign w:val="center"/>
          </w:tcPr>
          <w:p w:rsidR="00BA6DCE" w:rsidRPr="00AF2974" w:rsidRDefault="00BA6DCE" w:rsidP="00FD6763">
            <w:pPr>
              <w:pStyle w:val="TableTextHeadingRight"/>
              <w:jc w:val="center"/>
            </w:pPr>
            <w:r w:rsidRPr="00AF2974">
              <w:t>Ongoing employees</w:t>
            </w:r>
          </w:p>
        </w:tc>
        <w:tc>
          <w:tcPr>
            <w:tcW w:w="1311" w:type="dxa"/>
            <w:shd w:val="clear" w:color="auto" w:fill="auto"/>
          </w:tcPr>
          <w:p w:rsidR="00BA6DCE" w:rsidRPr="00AF2974" w:rsidRDefault="00BA6DCE" w:rsidP="00FD6763">
            <w:pPr>
              <w:pStyle w:val="TableTextHeadingCentre"/>
              <w:jc w:val="right"/>
            </w:pPr>
            <w:r w:rsidRPr="00AF2974">
              <w:t>Fixed term</w:t>
            </w:r>
            <w:r w:rsidRPr="00AF2974">
              <w:br/>
              <w:t>and casual</w:t>
            </w:r>
          </w:p>
        </w:tc>
        <w:tc>
          <w:tcPr>
            <w:tcW w:w="1297" w:type="dxa"/>
            <w:shd w:val="clear" w:color="auto" w:fill="auto"/>
            <w:noWrap/>
          </w:tcPr>
          <w:p w:rsidR="00BA6DCE" w:rsidRPr="00AF2974" w:rsidRDefault="00BA6DCE" w:rsidP="00FD6763">
            <w:pPr>
              <w:pStyle w:val="TableTextHeadingRight"/>
            </w:pPr>
          </w:p>
        </w:tc>
      </w:tr>
      <w:tr w:rsidR="00BA6DCE" w:rsidRPr="00AF2974" w:rsidTr="00FD6763">
        <w:trPr>
          <w:cantSplit/>
        </w:trPr>
        <w:tc>
          <w:tcPr>
            <w:tcW w:w="1532" w:type="dxa"/>
            <w:shd w:val="clear" w:color="auto" w:fill="auto"/>
          </w:tcPr>
          <w:p w:rsidR="00BA6DCE" w:rsidRPr="00AF2974" w:rsidRDefault="00BA6DCE" w:rsidP="00FD6763">
            <w:pPr>
              <w:pStyle w:val="TableText"/>
            </w:pPr>
          </w:p>
        </w:tc>
        <w:tc>
          <w:tcPr>
            <w:tcW w:w="1487" w:type="dxa"/>
            <w:shd w:val="clear" w:color="auto" w:fill="auto"/>
            <w:vAlign w:val="bottom"/>
          </w:tcPr>
          <w:p w:rsidR="00BA6DCE" w:rsidRPr="00AF2974" w:rsidRDefault="00BA6DCE" w:rsidP="00FD6763">
            <w:pPr>
              <w:pStyle w:val="TableTextHeadingRight"/>
            </w:pPr>
            <w:r w:rsidRPr="00AF2974">
              <w:t>Number (headcount)</w:t>
            </w:r>
          </w:p>
        </w:tc>
        <w:tc>
          <w:tcPr>
            <w:tcW w:w="1314" w:type="dxa"/>
            <w:shd w:val="clear" w:color="auto" w:fill="auto"/>
            <w:vAlign w:val="bottom"/>
          </w:tcPr>
          <w:p w:rsidR="00BA6DCE" w:rsidRPr="00AF2974" w:rsidRDefault="00BA6DCE" w:rsidP="00FD6763">
            <w:pPr>
              <w:pStyle w:val="TableTextHeadingRight"/>
            </w:pPr>
            <w:r w:rsidRPr="00AF2974">
              <w:t>Full time (headcount)</w:t>
            </w:r>
          </w:p>
        </w:tc>
        <w:tc>
          <w:tcPr>
            <w:tcW w:w="1315" w:type="dxa"/>
            <w:shd w:val="clear" w:color="auto" w:fill="auto"/>
            <w:vAlign w:val="bottom"/>
          </w:tcPr>
          <w:p w:rsidR="00BA6DCE" w:rsidRPr="00AF2974" w:rsidRDefault="00BA6DCE" w:rsidP="00FD6763">
            <w:pPr>
              <w:pStyle w:val="TableTextHeadingRight"/>
            </w:pPr>
            <w:r w:rsidRPr="00AF2974">
              <w:t>Part time (headcount)</w:t>
            </w:r>
          </w:p>
        </w:tc>
        <w:tc>
          <w:tcPr>
            <w:tcW w:w="1460" w:type="dxa"/>
            <w:shd w:val="clear" w:color="auto" w:fill="auto"/>
            <w:noWrap/>
            <w:vAlign w:val="bottom"/>
          </w:tcPr>
          <w:p w:rsidR="00BA6DCE" w:rsidRPr="00AF2974" w:rsidRDefault="00BA6DCE" w:rsidP="00FD6763">
            <w:pPr>
              <w:pStyle w:val="TableTextHeadingRight"/>
            </w:pPr>
            <w:r w:rsidRPr="00AF2974">
              <w:t>FTE</w:t>
            </w:r>
          </w:p>
        </w:tc>
        <w:tc>
          <w:tcPr>
            <w:tcW w:w="1311" w:type="dxa"/>
            <w:shd w:val="clear" w:color="auto" w:fill="auto"/>
            <w:vAlign w:val="bottom"/>
          </w:tcPr>
          <w:p w:rsidR="00BA6DCE" w:rsidRPr="00AF2974" w:rsidRDefault="00BA6DCE" w:rsidP="00FD6763">
            <w:pPr>
              <w:pStyle w:val="TableTextHeadingRight"/>
            </w:pPr>
            <w:r w:rsidRPr="00AF2974">
              <w:t>FTE</w:t>
            </w:r>
          </w:p>
        </w:tc>
        <w:tc>
          <w:tcPr>
            <w:tcW w:w="1297" w:type="dxa"/>
            <w:shd w:val="clear" w:color="auto" w:fill="auto"/>
            <w:noWrap/>
          </w:tcPr>
          <w:p w:rsidR="00BA6DCE" w:rsidRPr="00AF2974" w:rsidRDefault="00BA6DCE" w:rsidP="00FD6763">
            <w:pPr>
              <w:pStyle w:val="TableTextHeadingRight"/>
            </w:pPr>
          </w:p>
        </w:tc>
      </w:tr>
      <w:tr w:rsidR="00087226" w:rsidRPr="00AF2974" w:rsidTr="00087226">
        <w:trPr>
          <w:cantSplit/>
        </w:trPr>
        <w:tc>
          <w:tcPr>
            <w:tcW w:w="1532" w:type="dxa"/>
            <w:shd w:val="clear" w:color="auto" w:fill="auto"/>
          </w:tcPr>
          <w:p w:rsidR="00087226" w:rsidRPr="00D01F64" w:rsidRDefault="00087226" w:rsidP="00C74C69">
            <w:pPr>
              <w:pStyle w:val="TableText"/>
            </w:pPr>
            <w:r w:rsidRPr="00D01F64">
              <w:t>Jun</w:t>
            </w:r>
            <w:r w:rsidR="002F651E">
              <w:noBreakHyphen/>
            </w:r>
            <w:r>
              <w:t>14</w:t>
            </w:r>
          </w:p>
        </w:tc>
        <w:tc>
          <w:tcPr>
            <w:tcW w:w="1487" w:type="dxa"/>
            <w:shd w:val="clear" w:color="auto" w:fill="E0E0E0"/>
            <w:vAlign w:val="center"/>
          </w:tcPr>
          <w:p w:rsidR="00087226" w:rsidRPr="00622210" w:rsidRDefault="000C06AC" w:rsidP="00622210">
            <w:pPr>
              <w:pStyle w:val="TableTextRight"/>
            </w:pPr>
            <w:r>
              <w:t>476</w:t>
            </w:r>
          </w:p>
        </w:tc>
        <w:tc>
          <w:tcPr>
            <w:tcW w:w="1314" w:type="dxa"/>
            <w:shd w:val="clear" w:color="auto" w:fill="auto"/>
            <w:vAlign w:val="center"/>
          </w:tcPr>
          <w:p w:rsidR="00087226" w:rsidRPr="00622210" w:rsidRDefault="00087226" w:rsidP="00622210">
            <w:pPr>
              <w:pStyle w:val="TableTextRight"/>
            </w:pPr>
            <w:r w:rsidRPr="00622210">
              <w:t>411</w:t>
            </w:r>
          </w:p>
        </w:tc>
        <w:tc>
          <w:tcPr>
            <w:tcW w:w="1315" w:type="dxa"/>
            <w:shd w:val="clear" w:color="auto" w:fill="E0E0E0"/>
            <w:vAlign w:val="center"/>
          </w:tcPr>
          <w:p w:rsidR="00087226" w:rsidRPr="00622210" w:rsidRDefault="00087226" w:rsidP="00622210">
            <w:pPr>
              <w:pStyle w:val="TableTextRight"/>
            </w:pPr>
            <w:r w:rsidRPr="00622210">
              <w:t>65</w:t>
            </w:r>
          </w:p>
        </w:tc>
        <w:tc>
          <w:tcPr>
            <w:tcW w:w="1460" w:type="dxa"/>
            <w:shd w:val="clear" w:color="auto" w:fill="auto"/>
            <w:noWrap/>
            <w:vAlign w:val="center"/>
          </w:tcPr>
          <w:p w:rsidR="00087226" w:rsidRPr="00622210" w:rsidRDefault="00087226" w:rsidP="00622210">
            <w:pPr>
              <w:pStyle w:val="TableTextRight"/>
            </w:pPr>
            <w:r w:rsidRPr="00622210">
              <w:t>453.38</w:t>
            </w:r>
          </w:p>
        </w:tc>
        <w:tc>
          <w:tcPr>
            <w:tcW w:w="1311" w:type="dxa"/>
            <w:shd w:val="clear" w:color="auto" w:fill="E0E0E0"/>
            <w:vAlign w:val="center"/>
          </w:tcPr>
          <w:p w:rsidR="00087226" w:rsidRPr="00622210" w:rsidRDefault="00087226" w:rsidP="00622210">
            <w:pPr>
              <w:pStyle w:val="TableTextRight"/>
            </w:pPr>
            <w:r w:rsidRPr="00622210">
              <w:t>7.60</w:t>
            </w:r>
          </w:p>
        </w:tc>
        <w:tc>
          <w:tcPr>
            <w:tcW w:w="1297" w:type="dxa"/>
            <w:shd w:val="clear" w:color="auto" w:fill="auto"/>
            <w:noWrap/>
            <w:vAlign w:val="bottom"/>
          </w:tcPr>
          <w:p w:rsidR="00087226" w:rsidRPr="00622210" w:rsidRDefault="00087226" w:rsidP="00622210">
            <w:pPr>
              <w:pStyle w:val="TableTextRight"/>
            </w:pPr>
          </w:p>
        </w:tc>
      </w:tr>
      <w:tr w:rsidR="00336567" w:rsidRPr="00AF2974" w:rsidTr="005E333F">
        <w:trPr>
          <w:cantSplit/>
        </w:trPr>
        <w:tc>
          <w:tcPr>
            <w:tcW w:w="1532" w:type="dxa"/>
            <w:shd w:val="clear" w:color="auto" w:fill="auto"/>
          </w:tcPr>
          <w:p w:rsidR="00336567" w:rsidRPr="00D01F64" w:rsidRDefault="00336567" w:rsidP="005E333F">
            <w:pPr>
              <w:pStyle w:val="TableText"/>
            </w:pPr>
            <w:r w:rsidRPr="00D01F64">
              <w:t>Jun</w:t>
            </w:r>
            <w:r w:rsidR="002F651E">
              <w:noBreakHyphen/>
            </w:r>
            <w:r>
              <w:t>13</w:t>
            </w:r>
          </w:p>
        </w:tc>
        <w:tc>
          <w:tcPr>
            <w:tcW w:w="1487" w:type="dxa"/>
            <w:shd w:val="clear" w:color="auto" w:fill="E0E0E0"/>
            <w:vAlign w:val="bottom"/>
          </w:tcPr>
          <w:p w:rsidR="00336567" w:rsidRPr="00CA3DD7" w:rsidRDefault="00336567" w:rsidP="005E333F">
            <w:pPr>
              <w:pStyle w:val="TableTextRight"/>
            </w:pPr>
            <w:r>
              <w:t>480</w:t>
            </w:r>
          </w:p>
        </w:tc>
        <w:tc>
          <w:tcPr>
            <w:tcW w:w="1314" w:type="dxa"/>
            <w:shd w:val="clear" w:color="auto" w:fill="auto"/>
            <w:vAlign w:val="bottom"/>
          </w:tcPr>
          <w:p w:rsidR="00336567" w:rsidRPr="00CA3DD7" w:rsidRDefault="00336567" w:rsidP="005E333F">
            <w:pPr>
              <w:pStyle w:val="TableTextRight"/>
            </w:pPr>
            <w:r>
              <w:t>420</w:t>
            </w:r>
          </w:p>
        </w:tc>
        <w:tc>
          <w:tcPr>
            <w:tcW w:w="1315" w:type="dxa"/>
            <w:shd w:val="clear" w:color="auto" w:fill="E0E0E0"/>
            <w:vAlign w:val="bottom"/>
          </w:tcPr>
          <w:p w:rsidR="00336567" w:rsidRPr="00CA3DD7" w:rsidRDefault="00336567" w:rsidP="005E333F">
            <w:pPr>
              <w:pStyle w:val="TableTextRight"/>
            </w:pPr>
            <w:r>
              <w:t>60</w:t>
            </w:r>
          </w:p>
        </w:tc>
        <w:tc>
          <w:tcPr>
            <w:tcW w:w="1460" w:type="dxa"/>
            <w:shd w:val="clear" w:color="auto" w:fill="auto"/>
            <w:noWrap/>
            <w:vAlign w:val="bottom"/>
          </w:tcPr>
          <w:p w:rsidR="00336567" w:rsidRPr="00CA3DD7" w:rsidRDefault="00336567" w:rsidP="005E333F">
            <w:pPr>
              <w:pStyle w:val="TableTextRight"/>
            </w:pPr>
            <w:r>
              <w:t>459.46</w:t>
            </w:r>
          </w:p>
        </w:tc>
        <w:tc>
          <w:tcPr>
            <w:tcW w:w="1311" w:type="dxa"/>
            <w:shd w:val="clear" w:color="auto" w:fill="E0E0E0"/>
            <w:vAlign w:val="bottom"/>
          </w:tcPr>
          <w:p w:rsidR="00336567" w:rsidRPr="00CA3DD7" w:rsidRDefault="00336567" w:rsidP="005E333F">
            <w:pPr>
              <w:pStyle w:val="TableTextRight"/>
            </w:pPr>
            <w:r>
              <w:t>11.60</w:t>
            </w:r>
          </w:p>
        </w:tc>
        <w:tc>
          <w:tcPr>
            <w:tcW w:w="1297" w:type="dxa"/>
            <w:shd w:val="clear" w:color="auto" w:fill="auto"/>
            <w:noWrap/>
            <w:vAlign w:val="bottom"/>
          </w:tcPr>
          <w:p w:rsidR="00336567" w:rsidRPr="00D01F64" w:rsidRDefault="00336567" w:rsidP="005E333F">
            <w:pPr>
              <w:pStyle w:val="TableTextRight"/>
            </w:pPr>
          </w:p>
        </w:tc>
      </w:tr>
      <w:tr w:rsidR="00BA6DCE" w:rsidRPr="00AF2974" w:rsidTr="00FD6763">
        <w:trPr>
          <w:cantSplit/>
        </w:trPr>
        <w:tc>
          <w:tcPr>
            <w:tcW w:w="1532" w:type="dxa"/>
            <w:shd w:val="clear" w:color="auto" w:fill="auto"/>
          </w:tcPr>
          <w:p w:rsidR="00BA6DCE" w:rsidRPr="00D01F64" w:rsidRDefault="00BA6DCE" w:rsidP="00FD6763">
            <w:pPr>
              <w:pStyle w:val="TableText"/>
            </w:pPr>
          </w:p>
        </w:tc>
        <w:tc>
          <w:tcPr>
            <w:tcW w:w="1487" w:type="dxa"/>
            <w:shd w:val="clear" w:color="auto" w:fill="auto"/>
            <w:vAlign w:val="bottom"/>
          </w:tcPr>
          <w:p w:rsidR="00BA6DCE" w:rsidRPr="00D01F64" w:rsidRDefault="00BA6DCE" w:rsidP="00FD6763">
            <w:pPr>
              <w:pStyle w:val="TableTextRight"/>
            </w:pPr>
          </w:p>
        </w:tc>
        <w:tc>
          <w:tcPr>
            <w:tcW w:w="1314" w:type="dxa"/>
            <w:shd w:val="clear" w:color="auto" w:fill="auto"/>
            <w:vAlign w:val="bottom"/>
          </w:tcPr>
          <w:p w:rsidR="00BA6DCE" w:rsidRPr="00D01F64" w:rsidRDefault="00BA6DCE" w:rsidP="00FD6763">
            <w:pPr>
              <w:pStyle w:val="TableTextRight"/>
            </w:pPr>
          </w:p>
        </w:tc>
        <w:tc>
          <w:tcPr>
            <w:tcW w:w="1315" w:type="dxa"/>
            <w:shd w:val="clear" w:color="auto" w:fill="auto"/>
            <w:vAlign w:val="bottom"/>
          </w:tcPr>
          <w:p w:rsidR="00BA6DCE" w:rsidRPr="00D01F64" w:rsidRDefault="00BA6DCE" w:rsidP="00FD6763">
            <w:pPr>
              <w:pStyle w:val="TableTextRight"/>
            </w:pPr>
          </w:p>
        </w:tc>
        <w:tc>
          <w:tcPr>
            <w:tcW w:w="1460" w:type="dxa"/>
            <w:shd w:val="clear" w:color="auto" w:fill="auto"/>
            <w:noWrap/>
            <w:vAlign w:val="bottom"/>
          </w:tcPr>
          <w:p w:rsidR="00BA6DCE" w:rsidRPr="00D01F64" w:rsidRDefault="00BA6DCE" w:rsidP="00FD6763">
            <w:pPr>
              <w:pStyle w:val="TableTextRight"/>
            </w:pPr>
          </w:p>
        </w:tc>
        <w:tc>
          <w:tcPr>
            <w:tcW w:w="1311" w:type="dxa"/>
            <w:shd w:val="clear" w:color="auto" w:fill="auto"/>
            <w:vAlign w:val="bottom"/>
          </w:tcPr>
          <w:p w:rsidR="00BA6DCE" w:rsidRPr="00D01F64" w:rsidRDefault="00BA6DCE" w:rsidP="00FD6763">
            <w:pPr>
              <w:pStyle w:val="TableTextRight"/>
            </w:pPr>
          </w:p>
        </w:tc>
        <w:tc>
          <w:tcPr>
            <w:tcW w:w="1297" w:type="dxa"/>
            <w:shd w:val="clear" w:color="auto" w:fill="auto"/>
            <w:noWrap/>
            <w:vAlign w:val="bottom"/>
          </w:tcPr>
          <w:p w:rsidR="00BA6DCE" w:rsidRPr="00D01F64" w:rsidRDefault="00BA6DCE" w:rsidP="00FD6763">
            <w:pPr>
              <w:pStyle w:val="TableTextRight"/>
            </w:pPr>
          </w:p>
        </w:tc>
      </w:tr>
      <w:tr w:rsidR="00BA6DCE" w:rsidRPr="00AF2974" w:rsidTr="00FD6763">
        <w:trPr>
          <w:cantSplit/>
        </w:trPr>
        <w:tc>
          <w:tcPr>
            <w:tcW w:w="1532" w:type="dxa"/>
            <w:shd w:val="clear" w:color="auto" w:fill="auto"/>
          </w:tcPr>
          <w:p w:rsidR="00BA6DCE" w:rsidRPr="00D01F64" w:rsidRDefault="00BA6DCE" w:rsidP="00FD6763">
            <w:pPr>
              <w:pStyle w:val="TableText"/>
            </w:pPr>
          </w:p>
        </w:tc>
        <w:tc>
          <w:tcPr>
            <w:tcW w:w="1487" w:type="dxa"/>
            <w:shd w:val="clear" w:color="auto" w:fill="auto"/>
            <w:vAlign w:val="bottom"/>
          </w:tcPr>
          <w:p w:rsidR="00BA6DCE" w:rsidRPr="00D01F64" w:rsidRDefault="00BA6DCE" w:rsidP="00FD6763">
            <w:pPr>
              <w:pStyle w:val="TableTextRight"/>
            </w:pPr>
          </w:p>
        </w:tc>
        <w:tc>
          <w:tcPr>
            <w:tcW w:w="1314" w:type="dxa"/>
            <w:shd w:val="clear" w:color="auto" w:fill="auto"/>
            <w:vAlign w:val="bottom"/>
          </w:tcPr>
          <w:p w:rsidR="00BA6DCE" w:rsidRPr="00D01F64" w:rsidRDefault="00BA6DCE" w:rsidP="00FD6763">
            <w:pPr>
              <w:pStyle w:val="TableTextRight"/>
            </w:pPr>
          </w:p>
        </w:tc>
        <w:tc>
          <w:tcPr>
            <w:tcW w:w="1315" w:type="dxa"/>
            <w:shd w:val="clear" w:color="auto" w:fill="auto"/>
            <w:vAlign w:val="bottom"/>
          </w:tcPr>
          <w:p w:rsidR="00BA6DCE" w:rsidRPr="00D01F64" w:rsidRDefault="00BA6DCE" w:rsidP="00FD6763">
            <w:pPr>
              <w:pStyle w:val="TableTextRight"/>
            </w:pPr>
          </w:p>
        </w:tc>
        <w:tc>
          <w:tcPr>
            <w:tcW w:w="1460" w:type="dxa"/>
            <w:shd w:val="clear" w:color="auto" w:fill="auto"/>
            <w:noWrap/>
            <w:vAlign w:val="bottom"/>
          </w:tcPr>
          <w:p w:rsidR="00BA6DCE" w:rsidRPr="00D01F64" w:rsidRDefault="00BA6DCE" w:rsidP="00FD6763">
            <w:pPr>
              <w:pStyle w:val="TableTextRight"/>
            </w:pPr>
          </w:p>
        </w:tc>
        <w:tc>
          <w:tcPr>
            <w:tcW w:w="1311" w:type="dxa"/>
            <w:shd w:val="clear" w:color="auto" w:fill="auto"/>
            <w:vAlign w:val="bottom"/>
          </w:tcPr>
          <w:p w:rsidR="00BA6DCE" w:rsidRPr="00D01F64" w:rsidRDefault="00BA6DCE" w:rsidP="00FD6763">
            <w:pPr>
              <w:pStyle w:val="TableTextRight"/>
            </w:pPr>
          </w:p>
        </w:tc>
        <w:tc>
          <w:tcPr>
            <w:tcW w:w="1297" w:type="dxa"/>
            <w:shd w:val="clear" w:color="auto" w:fill="auto"/>
            <w:noWrap/>
            <w:vAlign w:val="bottom"/>
          </w:tcPr>
          <w:p w:rsidR="00BA6DCE" w:rsidRPr="00D01F64" w:rsidRDefault="00BA6DCE" w:rsidP="00FD6763">
            <w:pPr>
              <w:pStyle w:val="TableTextRight"/>
            </w:pPr>
          </w:p>
        </w:tc>
      </w:tr>
      <w:tr w:rsidR="00BA6DCE" w:rsidRPr="00336567" w:rsidTr="00FD6763">
        <w:trPr>
          <w:cantSplit/>
        </w:trPr>
        <w:tc>
          <w:tcPr>
            <w:tcW w:w="1532" w:type="dxa"/>
            <w:shd w:val="clear" w:color="auto" w:fill="auto"/>
          </w:tcPr>
          <w:p w:rsidR="00BA6DCE" w:rsidRPr="00336567" w:rsidRDefault="00BA6DCE" w:rsidP="00FD6763">
            <w:pPr>
              <w:pStyle w:val="TableText"/>
              <w:rPr>
                <w:sz w:val="19"/>
              </w:rPr>
            </w:pPr>
          </w:p>
        </w:tc>
        <w:tc>
          <w:tcPr>
            <w:tcW w:w="4116" w:type="dxa"/>
            <w:gridSpan w:val="3"/>
            <w:shd w:val="clear" w:color="auto" w:fill="E0E0E0"/>
            <w:vAlign w:val="bottom"/>
          </w:tcPr>
          <w:p w:rsidR="00BA6DCE" w:rsidRPr="00336567" w:rsidRDefault="00BA6DCE" w:rsidP="00336567">
            <w:pPr>
              <w:pStyle w:val="TableTextRight"/>
              <w:jc w:val="center"/>
              <w:rPr>
                <w:b/>
                <w:sz w:val="19"/>
              </w:rPr>
            </w:pPr>
            <w:r w:rsidRPr="00336567">
              <w:rPr>
                <w:b/>
                <w:sz w:val="19"/>
              </w:rPr>
              <w:t>Jun</w:t>
            </w:r>
            <w:r w:rsidR="002F651E">
              <w:rPr>
                <w:b/>
                <w:sz w:val="19"/>
              </w:rPr>
              <w:noBreakHyphen/>
            </w:r>
            <w:r w:rsidR="00336567" w:rsidRPr="00336567">
              <w:rPr>
                <w:b/>
                <w:sz w:val="19"/>
              </w:rPr>
              <w:t>14</w:t>
            </w:r>
          </w:p>
        </w:tc>
        <w:tc>
          <w:tcPr>
            <w:tcW w:w="4068" w:type="dxa"/>
            <w:gridSpan w:val="3"/>
            <w:shd w:val="clear" w:color="auto" w:fill="auto"/>
            <w:noWrap/>
            <w:vAlign w:val="bottom"/>
          </w:tcPr>
          <w:p w:rsidR="00BA6DCE" w:rsidRPr="00336567" w:rsidRDefault="00BA6DCE" w:rsidP="000C06AC">
            <w:pPr>
              <w:pStyle w:val="TableTextRight"/>
              <w:jc w:val="center"/>
              <w:rPr>
                <w:b/>
                <w:sz w:val="19"/>
              </w:rPr>
            </w:pPr>
            <w:r w:rsidRPr="00336567">
              <w:rPr>
                <w:b/>
                <w:sz w:val="19"/>
              </w:rPr>
              <w:t>Ju</w:t>
            </w:r>
            <w:r w:rsidR="000C06AC">
              <w:rPr>
                <w:b/>
                <w:sz w:val="19"/>
              </w:rPr>
              <w:t>n</w:t>
            </w:r>
            <w:r w:rsidR="002F651E">
              <w:rPr>
                <w:b/>
                <w:sz w:val="19"/>
              </w:rPr>
              <w:noBreakHyphen/>
            </w:r>
            <w:r w:rsidR="00336567" w:rsidRPr="00336567">
              <w:rPr>
                <w:b/>
                <w:sz w:val="19"/>
              </w:rPr>
              <w:t>13</w:t>
            </w:r>
          </w:p>
        </w:tc>
      </w:tr>
      <w:tr w:rsidR="00772D06" w:rsidRPr="00772D06" w:rsidTr="004F717F">
        <w:trPr>
          <w:cantSplit/>
        </w:trPr>
        <w:tc>
          <w:tcPr>
            <w:tcW w:w="1532" w:type="dxa"/>
            <w:shd w:val="clear" w:color="auto" w:fill="auto"/>
          </w:tcPr>
          <w:p w:rsidR="00772D06" w:rsidRPr="00D01F64" w:rsidRDefault="00772D06" w:rsidP="004F717F">
            <w:pPr>
              <w:pStyle w:val="TableText"/>
            </w:pPr>
          </w:p>
        </w:tc>
        <w:tc>
          <w:tcPr>
            <w:tcW w:w="2801" w:type="dxa"/>
            <w:gridSpan w:val="2"/>
            <w:shd w:val="clear" w:color="auto" w:fill="auto"/>
            <w:vAlign w:val="center"/>
          </w:tcPr>
          <w:p w:rsidR="00772D06" w:rsidRPr="00D01F64" w:rsidRDefault="00772D06" w:rsidP="004F717F">
            <w:pPr>
              <w:pStyle w:val="TableTextHeadingCentre"/>
            </w:pPr>
            <w:r>
              <w:t>Ongoing</w:t>
            </w:r>
          </w:p>
        </w:tc>
        <w:tc>
          <w:tcPr>
            <w:tcW w:w="1315" w:type="dxa"/>
            <w:shd w:val="clear" w:color="auto" w:fill="auto"/>
            <w:vAlign w:val="bottom"/>
          </w:tcPr>
          <w:p w:rsidR="00772D06" w:rsidRPr="00D01F64" w:rsidRDefault="00772D06" w:rsidP="004F717F">
            <w:pPr>
              <w:pStyle w:val="TableTextHeadingRight"/>
            </w:pPr>
            <w:r w:rsidRPr="00AF2974">
              <w:t>Fixed term</w:t>
            </w:r>
            <w:r w:rsidRPr="00AF2974">
              <w:br/>
              <w:t>and casual</w:t>
            </w:r>
          </w:p>
        </w:tc>
        <w:tc>
          <w:tcPr>
            <w:tcW w:w="2771" w:type="dxa"/>
            <w:gridSpan w:val="2"/>
            <w:shd w:val="clear" w:color="auto" w:fill="auto"/>
            <w:noWrap/>
            <w:vAlign w:val="center"/>
          </w:tcPr>
          <w:p w:rsidR="00772D06" w:rsidRPr="00D01F64" w:rsidRDefault="00772D06" w:rsidP="004F717F">
            <w:pPr>
              <w:pStyle w:val="TableTextHeadingCentre"/>
            </w:pPr>
            <w:r>
              <w:t>Ongoing</w:t>
            </w:r>
          </w:p>
        </w:tc>
        <w:tc>
          <w:tcPr>
            <w:tcW w:w="1297" w:type="dxa"/>
            <w:shd w:val="clear" w:color="auto" w:fill="auto"/>
            <w:noWrap/>
            <w:vAlign w:val="bottom"/>
          </w:tcPr>
          <w:p w:rsidR="00772D06" w:rsidRPr="00D01F64" w:rsidRDefault="00772D06" w:rsidP="004F717F">
            <w:pPr>
              <w:pStyle w:val="TableTextHeadingRight"/>
            </w:pPr>
            <w:r w:rsidRPr="00AF2974">
              <w:t>Fixed term</w:t>
            </w:r>
            <w:r w:rsidRPr="00AF2974">
              <w:br/>
              <w:t>and casual</w:t>
            </w:r>
          </w:p>
        </w:tc>
      </w:tr>
      <w:tr w:rsidR="00772D06" w:rsidRPr="00772D06" w:rsidTr="004F717F">
        <w:trPr>
          <w:cantSplit/>
        </w:trPr>
        <w:tc>
          <w:tcPr>
            <w:tcW w:w="1532" w:type="dxa"/>
            <w:shd w:val="clear" w:color="auto" w:fill="auto"/>
          </w:tcPr>
          <w:p w:rsidR="00772D06" w:rsidRPr="00D01F64" w:rsidRDefault="00772D06" w:rsidP="004F717F">
            <w:pPr>
              <w:pStyle w:val="TableText"/>
            </w:pPr>
          </w:p>
        </w:tc>
        <w:tc>
          <w:tcPr>
            <w:tcW w:w="1487" w:type="dxa"/>
            <w:shd w:val="clear" w:color="auto" w:fill="auto"/>
            <w:vAlign w:val="bottom"/>
          </w:tcPr>
          <w:p w:rsidR="00772D06" w:rsidRPr="00D01F64" w:rsidRDefault="00772D06" w:rsidP="004F717F">
            <w:pPr>
              <w:pStyle w:val="TableTextHeadingRight"/>
            </w:pPr>
            <w:r>
              <w:t>Number (headcount)</w:t>
            </w:r>
          </w:p>
        </w:tc>
        <w:tc>
          <w:tcPr>
            <w:tcW w:w="1314" w:type="dxa"/>
            <w:shd w:val="clear" w:color="auto" w:fill="auto"/>
            <w:vAlign w:val="bottom"/>
          </w:tcPr>
          <w:p w:rsidR="00772D06" w:rsidRPr="00D01F64" w:rsidRDefault="00772D06" w:rsidP="004F717F">
            <w:pPr>
              <w:pStyle w:val="TableTextHeadingRight"/>
            </w:pPr>
            <w:r>
              <w:t>FTE</w:t>
            </w:r>
          </w:p>
        </w:tc>
        <w:tc>
          <w:tcPr>
            <w:tcW w:w="1315" w:type="dxa"/>
            <w:shd w:val="clear" w:color="auto" w:fill="auto"/>
            <w:vAlign w:val="bottom"/>
          </w:tcPr>
          <w:p w:rsidR="00772D06" w:rsidRPr="00D01F64" w:rsidRDefault="00772D06" w:rsidP="004F717F">
            <w:pPr>
              <w:pStyle w:val="TableTextHeadingRight"/>
            </w:pPr>
            <w:r>
              <w:t>FTE</w:t>
            </w:r>
          </w:p>
        </w:tc>
        <w:tc>
          <w:tcPr>
            <w:tcW w:w="1460" w:type="dxa"/>
            <w:shd w:val="clear" w:color="auto" w:fill="auto"/>
            <w:noWrap/>
            <w:vAlign w:val="bottom"/>
          </w:tcPr>
          <w:p w:rsidR="00772D06" w:rsidRPr="00D01F64" w:rsidRDefault="00772D06" w:rsidP="004F717F">
            <w:pPr>
              <w:pStyle w:val="TableTextHeadingRight"/>
            </w:pPr>
            <w:r>
              <w:t>Number (headcount)</w:t>
            </w:r>
          </w:p>
        </w:tc>
        <w:tc>
          <w:tcPr>
            <w:tcW w:w="1311" w:type="dxa"/>
            <w:shd w:val="clear" w:color="auto" w:fill="auto"/>
            <w:vAlign w:val="bottom"/>
          </w:tcPr>
          <w:p w:rsidR="00772D06" w:rsidRPr="00D01F64" w:rsidRDefault="00772D06" w:rsidP="004F717F">
            <w:pPr>
              <w:pStyle w:val="TableTextHeadingRight"/>
            </w:pPr>
            <w:r>
              <w:t>FTE</w:t>
            </w:r>
          </w:p>
        </w:tc>
        <w:tc>
          <w:tcPr>
            <w:tcW w:w="1297" w:type="dxa"/>
            <w:shd w:val="clear" w:color="auto" w:fill="auto"/>
            <w:noWrap/>
            <w:vAlign w:val="bottom"/>
          </w:tcPr>
          <w:p w:rsidR="00772D06" w:rsidRPr="00D01F64" w:rsidRDefault="00772D06" w:rsidP="004F717F">
            <w:pPr>
              <w:pStyle w:val="TableTextHeadingRight"/>
            </w:pPr>
            <w:r>
              <w:t>FTE</w:t>
            </w:r>
          </w:p>
        </w:tc>
      </w:tr>
      <w:tr w:rsidR="00336567" w:rsidRPr="00AF2974" w:rsidTr="004F717F">
        <w:trPr>
          <w:cantSplit/>
        </w:trPr>
        <w:tc>
          <w:tcPr>
            <w:tcW w:w="1532" w:type="dxa"/>
            <w:shd w:val="clear" w:color="auto" w:fill="auto"/>
          </w:tcPr>
          <w:p w:rsidR="00336567" w:rsidRPr="00D01F64" w:rsidRDefault="00336567" w:rsidP="004F717F">
            <w:pPr>
              <w:pStyle w:val="TableText"/>
            </w:pPr>
            <w:r>
              <w:rPr>
                <w:b/>
              </w:rPr>
              <w:t>Gender</w:t>
            </w:r>
          </w:p>
        </w:tc>
        <w:tc>
          <w:tcPr>
            <w:tcW w:w="1487" w:type="dxa"/>
            <w:shd w:val="clear" w:color="auto" w:fill="E0E0E0"/>
            <w:vAlign w:val="center"/>
          </w:tcPr>
          <w:p w:rsidR="00336567" w:rsidRPr="00D01F64" w:rsidRDefault="00336567" w:rsidP="004F717F">
            <w:pPr>
              <w:pStyle w:val="TableTextRight"/>
            </w:pPr>
          </w:p>
        </w:tc>
        <w:tc>
          <w:tcPr>
            <w:tcW w:w="1314" w:type="dxa"/>
            <w:shd w:val="clear" w:color="auto" w:fill="E0E0E0"/>
            <w:vAlign w:val="center"/>
          </w:tcPr>
          <w:p w:rsidR="00336567" w:rsidRPr="00D01F64" w:rsidRDefault="00336567" w:rsidP="004F717F">
            <w:pPr>
              <w:pStyle w:val="TableTextRight"/>
            </w:pPr>
          </w:p>
        </w:tc>
        <w:tc>
          <w:tcPr>
            <w:tcW w:w="1315" w:type="dxa"/>
            <w:shd w:val="clear" w:color="auto" w:fill="auto"/>
            <w:vAlign w:val="center"/>
          </w:tcPr>
          <w:p w:rsidR="00336567" w:rsidRPr="00D01F64" w:rsidRDefault="00336567" w:rsidP="004F717F">
            <w:pPr>
              <w:pStyle w:val="TableTextRight"/>
            </w:pPr>
          </w:p>
        </w:tc>
        <w:tc>
          <w:tcPr>
            <w:tcW w:w="1460" w:type="dxa"/>
            <w:shd w:val="clear" w:color="auto" w:fill="E0E0E0"/>
            <w:noWrap/>
            <w:vAlign w:val="center"/>
          </w:tcPr>
          <w:p w:rsidR="00336567" w:rsidRPr="00D01F64" w:rsidRDefault="00336567" w:rsidP="005E333F">
            <w:pPr>
              <w:pStyle w:val="TableTextRight"/>
            </w:pPr>
          </w:p>
        </w:tc>
        <w:tc>
          <w:tcPr>
            <w:tcW w:w="1311" w:type="dxa"/>
            <w:shd w:val="clear" w:color="auto" w:fill="E0E0E0"/>
            <w:vAlign w:val="center"/>
          </w:tcPr>
          <w:p w:rsidR="00336567" w:rsidRPr="00D01F64" w:rsidRDefault="00336567" w:rsidP="005E333F">
            <w:pPr>
              <w:pStyle w:val="TableTextRight"/>
            </w:pPr>
          </w:p>
        </w:tc>
        <w:tc>
          <w:tcPr>
            <w:tcW w:w="1297" w:type="dxa"/>
            <w:shd w:val="clear" w:color="auto" w:fill="auto"/>
            <w:noWrap/>
            <w:vAlign w:val="center"/>
          </w:tcPr>
          <w:p w:rsidR="00336567" w:rsidRPr="00D01F64" w:rsidRDefault="00336567" w:rsidP="005E333F">
            <w:pPr>
              <w:pStyle w:val="TableTextRight"/>
            </w:pP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Female</w:t>
            </w:r>
          </w:p>
        </w:tc>
        <w:tc>
          <w:tcPr>
            <w:tcW w:w="1487" w:type="dxa"/>
            <w:shd w:val="clear" w:color="auto" w:fill="E0E0E0"/>
            <w:vAlign w:val="center"/>
          </w:tcPr>
          <w:p w:rsidR="00727665" w:rsidRPr="00C47026" w:rsidRDefault="00727665" w:rsidP="00087226">
            <w:pPr>
              <w:pStyle w:val="TableTextRight"/>
            </w:pPr>
            <w:r w:rsidRPr="00C47026">
              <w:t>240</w:t>
            </w:r>
          </w:p>
        </w:tc>
        <w:tc>
          <w:tcPr>
            <w:tcW w:w="1314" w:type="dxa"/>
            <w:shd w:val="clear" w:color="auto" w:fill="E0E0E0"/>
            <w:vAlign w:val="center"/>
          </w:tcPr>
          <w:p w:rsidR="00727665" w:rsidRPr="00C47026" w:rsidRDefault="00727665" w:rsidP="00087226">
            <w:pPr>
              <w:pStyle w:val="TableTextRight"/>
            </w:pPr>
            <w:r w:rsidRPr="00C47026">
              <w:t>220.19</w:t>
            </w:r>
          </w:p>
        </w:tc>
        <w:tc>
          <w:tcPr>
            <w:tcW w:w="1315" w:type="dxa"/>
            <w:shd w:val="clear" w:color="auto" w:fill="auto"/>
            <w:vAlign w:val="center"/>
          </w:tcPr>
          <w:p w:rsidR="00727665" w:rsidRPr="00C47026" w:rsidRDefault="00727665" w:rsidP="00087226">
            <w:pPr>
              <w:pStyle w:val="TableTextRight"/>
            </w:pPr>
            <w:r w:rsidRPr="00C47026">
              <w:t>4.00</w:t>
            </w:r>
          </w:p>
        </w:tc>
        <w:tc>
          <w:tcPr>
            <w:tcW w:w="1460" w:type="dxa"/>
            <w:shd w:val="clear" w:color="auto" w:fill="E0E0E0"/>
            <w:noWrap/>
            <w:vAlign w:val="center"/>
          </w:tcPr>
          <w:p w:rsidR="00727665" w:rsidRPr="00C47026" w:rsidRDefault="00727665" w:rsidP="00727665">
            <w:pPr>
              <w:pStyle w:val="TableTextRight"/>
            </w:pPr>
            <w:r w:rsidRPr="00C47026">
              <w:t>241</w:t>
            </w:r>
          </w:p>
        </w:tc>
        <w:tc>
          <w:tcPr>
            <w:tcW w:w="1311" w:type="dxa"/>
            <w:shd w:val="clear" w:color="auto" w:fill="E0E0E0"/>
            <w:vAlign w:val="center"/>
          </w:tcPr>
          <w:p w:rsidR="00727665" w:rsidRPr="00C47026" w:rsidRDefault="00727665" w:rsidP="00727665">
            <w:pPr>
              <w:pStyle w:val="TableTextRight"/>
            </w:pPr>
            <w:r w:rsidRPr="00C47026">
              <w:t>222.26</w:t>
            </w:r>
          </w:p>
        </w:tc>
        <w:tc>
          <w:tcPr>
            <w:tcW w:w="1297" w:type="dxa"/>
            <w:shd w:val="clear" w:color="auto" w:fill="auto"/>
            <w:noWrap/>
            <w:vAlign w:val="center"/>
          </w:tcPr>
          <w:p w:rsidR="00727665" w:rsidRPr="00C47026" w:rsidRDefault="00727665" w:rsidP="00727665">
            <w:pPr>
              <w:pStyle w:val="TableTextRight"/>
            </w:pPr>
            <w:r w:rsidRPr="00C47026">
              <w:t>6.00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Male</w:t>
            </w:r>
          </w:p>
        </w:tc>
        <w:tc>
          <w:tcPr>
            <w:tcW w:w="1487" w:type="dxa"/>
            <w:shd w:val="clear" w:color="auto" w:fill="E0E0E0"/>
            <w:vAlign w:val="center"/>
          </w:tcPr>
          <w:p w:rsidR="00727665" w:rsidRPr="00C47026" w:rsidRDefault="00727665" w:rsidP="00087226">
            <w:pPr>
              <w:pStyle w:val="TableTextRight"/>
            </w:pPr>
            <w:r w:rsidRPr="00C47026">
              <w:t>236</w:t>
            </w:r>
          </w:p>
        </w:tc>
        <w:tc>
          <w:tcPr>
            <w:tcW w:w="1314" w:type="dxa"/>
            <w:shd w:val="clear" w:color="auto" w:fill="E0E0E0"/>
            <w:vAlign w:val="center"/>
          </w:tcPr>
          <w:p w:rsidR="00727665" w:rsidRPr="00C47026" w:rsidRDefault="00727665" w:rsidP="00087226">
            <w:pPr>
              <w:pStyle w:val="TableTextRight"/>
            </w:pPr>
            <w:r w:rsidRPr="00C47026">
              <w:t>233.19</w:t>
            </w:r>
          </w:p>
        </w:tc>
        <w:tc>
          <w:tcPr>
            <w:tcW w:w="1315" w:type="dxa"/>
            <w:shd w:val="clear" w:color="auto" w:fill="auto"/>
            <w:vAlign w:val="center"/>
          </w:tcPr>
          <w:p w:rsidR="00727665" w:rsidRPr="00C47026" w:rsidRDefault="00727665" w:rsidP="00087226">
            <w:pPr>
              <w:pStyle w:val="TableTextRight"/>
            </w:pPr>
            <w:r w:rsidRPr="00C47026">
              <w:t>3.60</w:t>
            </w:r>
          </w:p>
        </w:tc>
        <w:tc>
          <w:tcPr>
            <w:tcW w:w="1460" w:type="dxa"/>
            <w:shd w:val="clear" w:color="auto" w:fill="E0E0E0"/>
            <w:noWrap/>
            <w:vAlign w:val="center"/>
          </w:tcPr>
          <w:p w:rsidR="00727665" w:rsidRPr="00C47026" w:rsidRDefault="00727665" w:rsidP="00727665">
            <w:pPr>
              <w:pStyle w:val="TableTextRight"/>
            </w:pPr>
            <w:r w:rsidRPr="00C47026">
              <w:t>239</w:t>
            </w:r>
          </w:p>
        </w:tc>
        <w:tc>
          <w:tcPr>
            <w:tcW w:w="1311" w:type="dxa"/>
            <w:shd w:val="clear" w:color="auto" w:fill="E0E0E0"/>
            <w:vAlign w:val="center"/>
          </w:tcPr>
          <w:p w:rsidR="00727665" w:rsidRPr="00C47026" w:rsidRDefault="00727665" w:rsidP="00727665">
            <w:pPr>
              <w:pStyle w:val="TableTextRight"/>
            </w:pPr>
            <w:r w:rsidRPr="00C47026">
              <w:t>237.20</w:t>
            </w:r>
          </w:p>
        </w:tc>
        <w:tc>
          <w:tcPr>
            <w:tcW w:w="1297" w:type="dxa"/>
            <w:shd w:val="clear" w:color="auto" w:fill="auto"/>
            <w:noWrap/>
            <w:vAlign w:val="center"/>
          </w:tcPr>
          <w:p w:rsidR="00727665" w:rsidRPr="00C47026" w:rsidRDefault="00727665" w:rsidP="00727665">
            <w:pPr>
              <w:pStyle w:val="TableTextRight"/>
            </w:pPr>
            <w:r w:rsidRPr="00C47026">
              <w:t>5.60</w:t>
            </w:r>
          </w:p>
        </w:tc>
      </w:tr>
      <w:tr w:rsidR="00727665" w:rsidRPr="00D01F64" w:rsidTr="00FD6763">
        <w:trPr>
          <w:cantSplit/>
        </w:trPr>
        <w:tc>
          <w:tcPr>
            <w:tcW w:w="1532" w:type="dxa"/>
            <w:shd w:val="clear" w:color="auto" w:fill="auto"/>
            <w:vAlign w:val="bottom"/>
          </w:tcPr>
          <w:p w:rsidR="00727665" w:rsidRPr="00D01F64" w:rsidRDefault="00727665" w:rsidP="00FD6763">
            <w:pPr>
              <w:pStyle w:val="TableText"/>
              <w:rPr>
                <w:b/>
              </w:rPr>
            </w:pPr>
            <w:r w:rsidRPr="00D01F64">
              <w:rPr>
                <w:b/>
              </w:rPr>
              <w:t>Total</w:t>
            </w:r>
          </w:p>
        </w:tc>
        <w:tc>
          <w:tcPr>
            <w:tcW w:w="1487" w:type="dxa"/>
            <w:shd w:val="clear" w:color="auto" w:fill="E0E0E0"/>
            <w:vAlign w:val="center"/>
          </w:tcPr>
          <w:p w:rsidR="00727665" w:rsidRPr="00C47026" w:rsidRDefault="00727665" w:rsidP="00087226">
            <w:pPr>
              <w:pStyle w:val="TableTextRight"/>
              <w:rPr>
                <w:b/>
                <w:bCs/>
              </w:rPr>
            </w:pPr>
            <w:r w:rsidRPr="00C47026">
              <w:rPr>
                <w:b/>
                <w:bCs/>
              </w:rPr>
              <w:t>476</w:t>
            </w:r>
          </w:p>
        </w:tc>
        <w:tc>
          <w:tcPr>
            <w:tcW w:w="1314" w:type="dxa"/>
            <w:shd w:val="clear" w:color="auto" w:fill="E0E0E0"/>
            <w:vAlign w:val="center"/>
          </w:tcPr>
          <w:p w:rsidR="00727665" w:rsidRPr="00C47026" w:rsidRDefault="00727665" w:rsidP="00087226">
            <w:pPr>
              <w:pStyle w:val="TableTextRight"/>
              <w:rPr>
                <w:b/>
                <w:bCs/>
              </w:rPr>
            </w:pPr>
            <w:r w:rsidRPr="00C47026">
              <w:rPr>
                <w:b/>
                <w:bCs/>
              </w:rPr>
              <w:t>453.38</w:t>
            </w:r>
          </w:p>
        </w:tc>
        <w:tc>
          <w:tcPr>
            <w:tcW w:w="1315" w:type="dxa"/>
            <w:shd w:val="clear" w:color="auto" w:fill="auto"/>
            <w:vAlign w:val="center"/>
          </w:tcPr>
          <w:p w:rsidR="00727665" w:rsidRPr="00C47026" w:rsidRDefault="00727665" w:rsidP="00087226">
            <w:pPr>
              <w:pStyle w:val="TableTextRight"/>
              <w:rPr>
                <w:b/>
                <w:bCs/>
              </w:rPr>
            </w:pPr>
            <w:r w:rsidRPr="00C47026">
              <w:rPr>
                <w:b/>
                <w:bCs/>
              </w:rPr>
              <w:t>7.60</w:t>
            </w:r>
          </w:p>
        </w:tc>
        <w:tc>
          <w:tcPr>
            <w:tcW w:w="1460" w:type="dxa"/>
            <w:shd w:val="clear" w:color="auto" w:fill="E0E0E0"/>
            <w:noWrap/>
            <w:vAlign w:val="center"/>
          </w:tcPr>
          <w:p w:rsidR="00727665" w:rsidRPr="00C47026" w:rsidRDefault="00727665" w:rsidP="00727665">
            <w:pPr>
              <w:pStyle w:val="TableTextRight"/>
              <w:rPr>
                <w:b/>
                <w:bCs/>
              </w:rPr>
            </w:pPr>
            <w:r w:rsidRPr="00C47026">
              <w:rPr>
                <w:b/>
                <w:bCs/>
              </w:rPr>
              <w:t>480</w:t>
            </w:r>
          </w:p>
        </w:tc>
        <w:tc>
          <w:tcPr>
            <w:tcW w:w="1311" w:type="dxa"/>
            <w:shd w:val="clear" w:color="auto" w:fill="E0E0E0"/>
            <w:vAlign w:val="center"/>
          </w:tcPr>
          <w:p w:rsidR="00727665" w:rsidRPr="00C47026" w:rsidRDefault="00727665" w:rsidP="00727665">
            <w:pPr>
              <w:pStyle w:val="TableTextRight"/>
              <w:rPr>
                <w:b/>
                <w:bCs/>
              </w:rPr>
            </w:pPr>
            <w:r w:rsidRPr="00C47026">
              <w:rPr>
                <w:b/>
                <w:bCs/>
              </w:rPr>
              <w:t>459.46</w:t>
            </w:r>
          </w:p>
        </w:tc>
        <w:tc>
          <w:tcPr>
            <w:tcW w:w="1297" w:type="dxa"/>
            <w:shd w:val="clear" w:color="auto" w:fill="auto"/>
            <w:noWrap/>
            <w:vAlign w:val="center"/>
          </w:tcPr>
          <w:p w:rsidR="00727665" w:rsidRPr="00C47026" w:rsidRDefault="00727665" w:rsidP="00727665">
            <w:pPr>
              <w:pStyle w:val="TableTextRight"/>
              <w:rPr>
                <w:b/>
                <w:bCs/>
              </w:rPr>
            </w:pPr>
            <w:r w:rsidRPr="00C47026">
              <w:rPr>
                <w:b/>
                <w:bCs/>
              </w:rPr>
              <w:t>11.60</w:t>
            </w:r>
          </w:p>
        </w:tc>
      </w:tr>
      <w:tr w:rsidR="00727665" w:rsidRPr="00AF2974" w:rsidTr="00727665">
        <w:trPr>
          <w:cantSplit/>
        </w:trPr>
        <w:tc>
          <w:tcPr>
            <w:tcW w:w="1532" w:type="dxa"/>
            <w:shd w:val="clear" w:color="auto" w:fill="auto"/>
          </w:tcPr>
          <w:p w:rsidR="00727665" w:rsidRPr="00D01F64" w:rsidRDefault="00727665" w:rsidP="00FD6763">
            <w:pPr>
              <w:pStyle w:val="TableText"/>
            </w:pPr>
          </w:p>
        </w:tc>
        <w:tc>
          <w:tcPr>
            <w:tcW w:w="1487" w:type="dxa"/>
            <w:shd w:val="clear" w:color="auto" w:fill="E0E0E0"/>
            <w:vAlign w:val="bottom"/>
          </w:tcPr>
          <w:p w:rsidR="00727665" w:rsidRPr="00C47026" w:rsidRDefault="00727665" w:rsidP="00087226">
            <w:pPr>
              <w:pStyle w:val="TableTextRight"/>
            </w:pPr>
          </w:p>
        </w:tc>
        <w:tc>
          <w:tcPr>
            <w:tcW w:w="1314" w:type="dxa"/>
            <w:shd w:val="clear" w:color="auto" w:fill="E0E0E0"/>
            <w:vAlign w:val="bottom"/>
          </w:tcPr>
          <w:p w:rsidR="00727665" w:rsidRPr="00C47026" w:rsidRDefault="00727665" w:rsidP="00087226">
            <w:pPr>
              <w:pStyle w:val="TableTextRight"/>
            </w:pPr>
          </w:p>
        </w:tc>
        <w:tc>
          <w:tcPr>
            <w:tcW w:w="1315" w:type="dxa"/>
            <w:shd w:val="clear" w:color="auto" w:fill="auto"/>
            <w:vAlign w:val="bottom"/>
          </w:tcPr>
          <w:p w:rsidR="00727665" w:rsidRPr="00C47026" w:rsidRDefault="00727665" w:rsidP="00087226">
            <w:pPr>
              <w:pStyle w:val="TableTextRight"/>
            </w:pPr>
          </w:p>
        </w:tc>
        <w:tc>
          <w:tcPr>
            <w:tcW w:w="1460" w:type="dxa"/>
            <w:shd w:val="clear" w:color="auto" w:fill="E0E0E0"/>
            <w:noWrap/>
            <w:vAlign w:val="bottom"/>
          </w:tcPr>
          <w:p w:rsidR="00727665" w:rsidRPr="00C47026" w:rsidRDefault="00727665" w:rsidP="00727665">
            <w:pPr>
              <w:pStyle w:val="TableTextRight"/>
            </w:pPr>
          </w:p>
        </w:tc>
        <w:tc>
          <w:tcPr>
            <w:tcW w:w="1311" w:type="dxa"/>
            <w:shd w:val="clear" w:color="auto" w:fill="E0E0E0"/>
            <w:vAlign w:val="bottom"/>
          </w:tcPr>
          <w:p w:rsidR="00727665" w:rsidRPr="00C47026" w:rsidRDefault="00727665" w:rsidP="00727665">
            <w:pPr>
              <w:pStyle w:val="TableTextRight"/>
            </w:pPr>
          </w:p>
        </w:tc>
        <w:tc>
          <w:tcPr>
            <w:tcW w:w="1297" w:type="dxa"/>
            <w:shd w:val="clear" w:color="auto" w:fill="auto"/>
            <w:noWrap/>
            <w:vAlign w:val="bottom"/>
          </w:tcPr>
          <w:p w:rsidR="00727665" w:rsidRPr="00C47026" w:rsidRDefault="00727665" w:rsidP="00727665">
            <w:pPr>
              <w:pStyle w:val="TableTextRight"/>
            </w:pPr>
          </w:p>
        </w:tc>
      </w:tr>
      <w:tr w:rsidR="00727665" w:rsidRPr="00AF2974" w:rsidTr="00727665">
        <w:trPr>
          <w:cantSplit/>
        </w:trPr>
        <w:tc>
          <w:tcPr>
            <w:tcW w:w="1532" w:type="dxa"/>
            <w:shd w:val="clear" w:color="auto" w:fill="auto"/>
          </w:tcPr>
          <w:p w:rsidR="00727665" w:rsidRPr="00D01F64" w:rsidRDefault="00727665" w:rsidP="00FD6763">
            <w:pPr>
              <w:pStyle w:val="TableText"/>
              <w:rPr>
                <w:b/>
              </w:rPr>
            </w:pPr>
            <w:r>
              <w:rPr>
                <w:b/>
              </w:rPr>
              <w:t>Age</w:t>
            </w:r>
          </w:p>
        </w:tc>
        <w:tc>
          <w:tcPr>
            <w:tcW w:w="1487" w:type="dxa"/>
            <w:shd w:val="clear" w:color="auto" w:fill="E0E0E0"/>
            <w:vAlign w:val="bottom"/>
          </w:tcPr>
          <w:p w:rsidR="00727665" w:rsidRPr="00C47026" w:rsidRDefault="00727665" w:rsidP="00087226">
            <w:pPr>
              <w:pStyle w:val="TableTextRight"/>
            </w:pPr>
          </w:p>
        </w:tc>
        <w:tc>
          <w:tcPr>
            <w:tcW w:w="1314" w:type="dxa"/>
            <w:shd w:val="clear" w:color="auto" w:fill="E0E0E0"/>
            <w:vAlign w:val="bottom"/>
          </w:tcPr>
          <w:p w:rsidR="00727665" w:rsidRPr="00C47026" w:rsidRDefault="00727665" w:rsidP="00087226">
            <w:pPr>
              <w:pStyle w:val="TableTextRight"/>
            </w:pPr>
          </w:p>
        </w:tc>
        <w:tc>
          <w:tcPr>
            <w:tcW w:w="1315" w:type="dxa"/>
            <w:shd w:val="clear" w:color="auto" w:fill="auto"/>
            <w:vAlign w:val="bottom"/>
          </w:tcPr>
          <w:p w:rsidR="00727665" w:rsidRPr="00C47026" w:rsidRDefault="00727665" w:rsidP="00087226">
            <w:pPr>
              <w:pStyle w:val="TableTextRight"/>
            </w:pPr>
          </w:p>
        </w:tc>
        <w:tc>
          <w:tcPr>
            <w:tcW w:w="1460" w:type="dxa"/>
            <w:shd w:val="clear" w:color="auto" w:fill="E0E0E0"/>
            <w:noWrap/>
            <w:vAlign w:val="bottom"/>
          </w:tcPr>
          <w:p w:rsidR="00727665" w:rsidRPr="00C47026" w:rsidRDefault="00727665" w:rsidP="00727665">
            <w:pPr>
              <w:pStyle w:val="TableTextRight"/>
            </w:pPr>
          </w:p>
        </w:tc>
        <w:tc>
          <w:tcPr>
            <w:tcW w:w="1311" w:type="dxa"/>
            <w:shd w:val="clear" w:color="auto" w:fill="E0E0E0"/>
            <w:vAlign w:val="bottom"/>
          </w:tcPr>
          <w:p w:rsidR="00727665" w:rsidRPr="00C47026" w:rsidRDefault="00727665" w:rsidP="00727665">
            <w:pPr>
              <w:pStyle w:val="TableTextRight"/>
            </w:pPr>
          </w:p>
        </w:tc>
        <w:tc>
          <w:tcPr>
            <w:tcW w:w="1297" w:type="dxa"/>
            <w:shd w:val="clear" w:color="auto" w:fill="auto"/>
            <w:noWrap/>
            <w:vAlign w:val="bottom"/>
          </w:tcPr>
          <w:p w:rsidR="00727665" w:rsidRPr="00C47026" w:rsidRDefault="00727665" w:rsidP="00727665">
            <w:pPr>
              <w:pStyle w:val="TableTextRight"/>
            </w:pP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Under 25</w:t>
            </w:r>
          </w:p>
        </w:tc>
        <w:tc>
          <w:tcPr>
            <w:tcW w:w="1487" w:type="dxa"/>
            <w:shd w:val="clear" w:color="auto" w:fill="E0E0E0"/>
            <w:vAlign w:val="center"/>
          </w:tcPr>
          <w:p w:rsidR="00727665" w:rsidRPr="00C47026" w:rsidRDefault="00727665" w:rsidP="00087226">
            <w:pPr>
              <w:pStyle w:val="TableTextRight"/>
            </w:pPr>
            <w:r w:rsidRPr="00C47026">
              <w:t>7</w:t>
            </w:r>
          </w:p>
        </w:tc>
        <w:tc>
          <w:tcPr>
            <w:tcW w:w="1314" w:type="dxa"/>
            <w:shd w:val="clear" w:color="auto" w:fill="E0E0E0"/>
            <w:vAlign w:val="center"/>
          </w:tcPr>
          <w:p w:rsidR="00727665" w:rsidRPr="00C47026" w:rsidRDefault="00727665" w:rsidP="00087226">
            <w:pPr>
              <w:pStyle w:val="TableTextRight"/>
            </w:pPr>
            <w:r w:rsidRPr="00C47026">
              <w:t>6.80</w:t>
            </w:r>
          </w:p>
        </w:tc>
        <w:tc>
          <w:tcPr>
            <w:tcW w:w="1315" w:type="dxa"/>
            <w:shd w:val="clear" w:color="auto" w:fill="auto"/>
            <w:vAlign w:val="center"/>
          </w:tcPr>
          <w:p w:rsidR="00727665" w:rsidRPr="00C47026" w:rsidRDefault="00727665" w:rsidP="00087226">
            <w:pPr>
              <w:pStyle w:val="TableTextRight"/>
            </w:pPr>
            <w:r w:rsidRPr="00C47026">
              <w:t>2.00</w:t>
            </w:r>
          </w:p>
        </w:tc>
        <w:tc>
          <w:tcPr>
            <w:tcW w:w="1460" w:type="dxa"/>
            <w:shd w:val="clear" w:color="auto" w:fill="E0E0E0"/>
            <w:noWrap/>
            <w:vAlign w:val="center"/>
          </w:tcPr>
          <w:p w:rsidR="00727665" w:rsidRPr="00C47026" w:rsidRDefault="00727665" w:rsidP="00727665">
            <w:pPr>
              <w:pStyle w:val="TableTextRight"/>
            </w:pPr>
            <w:r w:rsidRPr="00C47026">
              <w:t>13</w:t>
            </w:r>
          </w:p>
        </w:tc>
        <w:tc>
          <w:tcPr>
            <w:tcW w:w="1311" w:type="dxa"/>
            <w:shd w:val="clear" w:color="auto" w:fill="E0E0E0"/>
            <w:vAlign w:val="center"/>
          </w:tcPr>
          <w:p w:rsidR="00727665" w:rsidRPr="00C47026" w:rsidRDefault="00727665" w:rsidP="00727665">
            <w:pPr>
              <w:pStyle w:val="TableTextRight"/>
            </w:pPr>
            <w:r w:rsidRPr="00C47026">
              <w:t>13.00</w:t>
            </w:r>
          </w:p>
        </w:tc>
        <w:tc>
          <w:tcPr>
            <w:tcW w:w="1297" w:type="dxa"/>
            <w:shd w:val="clear" w:color="auto" w:fill="auto"/>
            <w:noWrap/>
            <w:vAlign w:val="center"/>
          </w:tcPr>
          <w:p w:rsidR="00727665" w:rsidRPr="00C47026" w:rsidRDefault="00727665" w:rsidP="00727665">
            <w:pPr>
              <w:pStyle w:val="TableTextRight"/>
            </w:pPr>
            <w:r w:rsidRPr="00C47026">
              <w:t>1.00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25</w:t>
            </w:r>
            <w:r w:rsidR="002F651E">
              <w:noBreakHyphen/>
            </w:r>
            <w:r w:rsidRPr="00D01F64">
              <w:t>34</w:t>
            </w:r>
          </w:p>
        </w:tc>
        <w:tc>
          <w:tcPr>
            <w:tcW w:w="1487" w:type="dxa"/>
            <w:shd w:val="clear" w:color="auto" w:fill="E0E0E0"/>
            <w:vAlign w:val="center"/>
          </w:tcPr>
          <w:p w:rsidR="00727665" w:rsidRPr="00C47026" w:rsidRDefault="00727665" w:rsidP="00087226">
            <w:pPr>
              <w:pStyle w:val="TableTextRight"/>
            </w:pPr>
            <w:r w:rsidRPr="00C47026">
              <w:t>132</w:t>
            </w:r>
          </w:p>
        </w:tc>
        <w:tc>
          <w:tcPr>
            <w:tcW w:w="1314" w:type="dxa"/>
            <w:shd w:val="clear" w:color="auto" w:fill="E0E0E0"/>
            <w:vAlign w:val="center"/>
          </w:tcPr>
          <w:p w:rsidR="00727665" w:rsidRPr="00C47026" w:rsidRDefault="00727665" w:rsidP="00087226">
            <w:pPr>
              <w:pStyle w:val="TableTextRight"/>
            </w:pPr>
            <w:r w:rsidRPr="00C47026">
              <w:t>126.35</w:t>
            </w:r>
          </w:p>
        </w:tc>
        <w:tc>
          <w:tcPr>
            <w:tcW w:w="1315" w:type="dxa"/>
            <w:shd w:val="clear" w:color="auto" w:fill="auto"/>
            <w:vAlign w:val="center"/>
          </w:tcPr>
          <w:p w:rsidR="00727665" w:rsidRPr="00C47026" w:rsidRDefault="00727665" w:rsidP="00087226">
            <w:pPr>
              <w:pStyle w:val="TableTextRight"/>
            </w:pPr>
            <w:r w:rsidRPr="00C47026">
              <w:t>5.00</w:t>
            </w:r>
          </w:p>
        </w:tc>
        <w:tc>
          <w:tcPr>
            <w:tcW w:w="1460" w:type="dxa"/>
            <w:shd w:val="clear" w:color="auto" w:fill="E0E0E0"/>
            <w:noWrap/>
            <w:vAlign w:val="center"/>
          </w:tcPr>
          <w:p w:rsidR="00727665" w:rsidRPr="00C47026" w:rsidRDefault="00727665" w:rsidP="00727665">
            <w:pPr>
              <w:pStyle w:val="TableTextRight"/>
            </w:pPr>
            <w:r w:rsidRPr="00C47026">
              <w:t>129</w:t>
            </w:r>
          </w:p>
        </w:tc>
        <w:tc>
          <w:tcPr>
            <w:tcW w:w="1311" w:type="dxa"/>
            <w:shd w:val="clear" w:color="auto" w:fill="E0E0E0"/>
            <w:vAlign w:val="center"/>
          </w:tcPr>
          <w:p w:rsidR="00727665" w:rsidRPr="00C47026" w:rsidRDefault="00727665" w:rsidP="00727665">
            <w:pPr>
              <w:pStyle w:val="TableTextRight"/>
            </w:pPr>
            <w:r w:rsidRPr="00C47026">
              <w:t>123.90</w:t>
            </w:r>
          </w:p>
        </w:tc>
        <w:tc>
          <w:tcPr>
            <w:tcW w:w="1297" w:type="dxa"/>
            <w:shd w:val="clear" w:color="auto" w:fill="auto"/>
            <w:noWrap/>
            <w:vAlign w:val="center"/>
          </w:tcPr>
          <w:p w:rsidR="00727665" w:rsidRPr="00C47026" w:rsidRDefault="00727665" w:rsidP="00727665">
            <w:pPr>
              <w:pStyle w:val="TableTextRight"/>
            </w:pPr>
            <w:r w:rsidRPr="00C47026">
              <w:t>8.00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35</w:t>
            </w:r>
            <w:r w:rsidR="002F651E">
              <w:noBreakHyphen/>
            </w:r>
            <w:r w:rsidRPr="00D01F64">
              <w:t>44</w:t>
            </w:r>
          </w:p>
        </w:tc>
        <w:tc>
          <w:tcPr>
            <w:tcW w:w="1487" w:type="dxa"/>
            <w:shd w:val="clear" w:color="auto" w:fill="E0E0E0"/>
            <w:vAlign w:val="center"/>
          </w:tcPr>
          <w:p w:rsidR="00727665" w:rsidRPr="00C47026" w:rsidRDefault="00727665" w:rsidP="00087226">
            <w:pPr>
              <w:pStyle w:val="TableTextRight"/>
            </w:pPr>
            <w:r w:rsidRPr="00C47026">
              <w:t>131</w:t>
            </w:r>
          </w:p>
        </w:tc>
        <w:tc>
          <w:tcPr>
            <w:tcW w:w="1314" w:type="dxa"/>
            <w:shd w:val="clear" w:color="auto" w:fill="E0E0E0"/>
            <w:vAlign w:val="center"/>
          </w:tcPr>
          <w:p w:rsidR="00727665" w:rsidRPr="00C47026" w:rsidRDefault="00727665" w:rsidP="00087226">
            <w:pPr>
              <w:pStyle w:val="TableTextRight"/>
            </w:pPr>
            <w:r w:rsidRPr="00C47026">
              <w:t>120.98</w:t>
            </w:r>
          </w:p>
        </w:tc>
        <w:tc>
          <w:tcPr>
            <w:tcW w:w="1315" w:type="dxa"/>
            <w:shd w:val="clear" w:color="auto" w:fill="auto"/>
            <w:vAlign w:val="center"/>
          </w:tcPr>
          <w:p w:rsidR="00727665" w:rsidRPr="00C47026" w:rsidRDefault="007E550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137</w:t>
            </w:r>
          </w:p>
        </w:tc>
        <w:tc>
          <w:tcPr>
            <w:tcW w:w="1311" w:type="dxa"/>
            <w:shd w:val="clear" w:color="auto" w:fill="E0E0E0"/>
            <w:vAlign w:val="center"/>
          </w:tcPr>
          <w:p w:rsidR="00727665" w:rsidRPr="00C47026" w:rsidRDefault="00727665" w:rsidP="00727665">
            <w:pPr>
              <w:pStyle w:val="TableTextRight"/>
            </w:pPr>
            <w:r w:rsidRPr="00C47026">
              <w:t>127.59</w:t>
            </w:r>
          </w:p>
        </w:tc>
        <w:tc>
          <w:tcPr>
            <w:tcW w:w="1297" w:type="dxa"/>
            <w:shd w:val="clear" w:color="auto" w:fill="auto"/>
            <w:noWrap/>
            <w:vAlign w:val="center"/>
          </w:tcPr>
          <w:p w:rsidR="00727665" w:rsidRPr="00C47026" w:rsidRDefault="00727665" w:rsidP="00727665">
            <w:pPr>
              <w:pStyle w:val="TableTextRight"/>
            </w:pPr>
            <w:r w:rsidRPr="00C47026">
              <w:t>1.00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45</w:t>
            </w:r>
            <w:r w:rsidR="002F651E">
              <w:noBreakHyphen/>
            </w:r>
            <w:r w:rsidRPr="00D01F64">
              <w:t>54</w:t>
            </w:r>
          </w:p>
        </w:tc>
        <w:tc>
          <w:tcPr>
            <w:tcW w:w="1487" w:type="dxa"/>
            <w:shd w:val="clear" w:color="auto" w:fill="E0E0E0"/>
            <w:vAlign w:val="center"/>
          </w:tcPr>
          <w:p w:rsidR="00727665" w:rsidRPr="00C47026" w:rsidRDefault="00727665" w:rsidP="00087226">
            <w:pPr>
              <w:pStyle w:val="TableTextRight"/>
            </w:pPr>
            <w:r w:rsidRPr="00C47026">
              <w:t>117</w:t>
            </w:r>
          </w:p>
        </w:tc>
        <w:tc>
          <w:tcPr>
            <w:tcW w:w="1314" w:type="dxa"/>
            <w:shd w:val="clear" w:color="auto" w:fill="E0E0E0"/>
            <w:vAlign w:val="center"/>
          </w:tcPr>
          <w:p w:rsidR="00727665" w:rsidRPr="00C47026" w:rsidRDefault="00727665" w:rsidP="00087226">
            <w:pPr>
              <w:pStyle w:val="TableTextRight"/>
            </w:pPr>
            <w:r w:rsidRPr="00C47026">
              <w:t>112.55</w:t>
            </w:r>
          </w:p>
        </w:tc>
        <w:tc>
          <w:tcPr>
            <w:tcW w:w="1315" w:type="dxa"/>
            <w:shd w:val="clear" w:color="auto" w:fill="auto"/>
            <w:vAlign w:val="center"/>
          </w:tcPr>
          <w:p w:rsidR="00727665" w:rsidRPr="00C47026" w:rsidRDefault="007E550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112</w:t>
            </w:r>
          </w:p>
        </w:tc>
        <w:tc>
          <w:tcPr>
            <w:tcW w:w="1311" w:type="dxa"/>
            <w:shd w:val="clear" w:color="auto" w:fill="E0E0E0"/>
            <w:vAlign w:val="center"/>
          </w:tcPr>
          <w:p w:rsidR="00727665" w:rsidRPr="00C47026" w:rsidRDefault="00727665" w:rsidP="00727665">
            <w:pPr>
              <w:pStyle w:val="TableTextRight"/>
            </w:pPr>
            <w:r w:rsidRPr="00C47026">
              <w:t>108.47</w:t>
            </w:r>
          </w:p>
        </w:tc>
        <w:tc>
          <w:tcPr>
            <w:tcW w:w="1297" w:type="dxa"/>
            <w:shd w:val="clear" w:color="auto" w:fill="auto"/>
            <w:noWrap/>
            <w:vAlign w:val="center"/>
          </w:tcPr>
          <w:p w:rsidR="00727665" w:rsidRPr="00C47026" w:rsidRDefault="00727665" w:rsidP="00727665">
            <w:pPr>
              <w:pStyle w:val="TableTextRight"/>
            </w:pPr>
            <w:r w:rsidRPr="00C47026">
              <w:t>1.00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55</w:t>
            </w:r>
            <w:r w:rsidR="002F651E">
              <w:noBreakHyphen/>
            </w:r>
            <w:r w:rsidRPr="00D01F64">
              <w:t>64</w:t>
            </w:r>
          </w:p>
        </w:tc>
        <w:tc>
          <w:tcPr>
            <w:tcW w:w="1487" w:type="dxa"/>
            <w:shd w:val="clear" w:color="auto" w:fill="E0E0E0"/>
            <w:vAlign w:val="center"/>
          </w:tcPr>
          <w:p w:rsidR="00727665" w:rsidRPr="00C47026" w:rsidRDefault="00727665" w:rsidP="00087226">
            <w:pPr>
              <w:pStyle w:val="TableTextRight"/>
            </w:pPr>
            <w:r w:rsidRPr="00C47026">
              <w:t>80</w:t>
            </w:r>
          </w:p>
        </w:tc>
        <w:tc>
          <w:tcPr>
            <w:tcW w:w="1314" w:type="dxa"/>
            <w:shd w:val="clear" w:color="auto" w:fill="E0E0E0"/>
            <w:vAlign w:val="center"/>
          </w:tcPr>
          <w:p w:rsidR="00727665" w:rsidRPr="00C47026" w:rsidRDefault="00727665" w:rsidP="00087226">
            <w:pPr>
              <w:pStyle w:val="TableTextRight"/>
            </w:pPr>
            <w:r w:rsidRPr="00C47026">
              <w:t>78.07</w:t>
            </w:r>
          </w:p>
        </w:tc>
        <w:tc>
          <w:tcPr>
            <w:tcW w:w="1315" w:type="dxa"/>
            <w:shd w:val="clear" w:color="auto" w:fill="auto"/>
            <w:vAlign w:val="center"/>
          </w:tcPr>
          <w:p w:rsidR="00727665" w:rsidRPr="00C47026" w:rsidRDefault="00727665" w:rsidP="00087226">
            <w:pPr>
              <w:pStyle w:val="TableTextRight"/>
            </w:pPr>
            <w:r w:rsidRPr="00C47026">
              <w:t>0.60</w:t>
            </w:r>
          </w:p>
        </w:tc>
        <w:tc>
          <w:tcPr>
            <w:tcW w:w="1460" w:type="dxa"/>
            <w:shd w:val="clear" w:color="auto" w:fill="E0E0E0"/>
            <w:noWrap/>
            <w:vAlign w:val="center"/>
          </w:tcPr>
          <w:p w:rsidR="00727665" w:rsidRPr="00C47026" w:rsidRDefault="00727665" w:rsidP="00727665">
            <w:pPr>
              <w:pStyle w:val="TableTextRight"/>
            </w:pPr>
            <w:r w:rsidRPr="00C47026">
              <w:t>79</w:t>
            </w:r>
          </w:p>
        </w:tc>
        <w:tc>
          <w:tcPr>
            <w:tcW w:w="1311" w:type="dxa"/>
            <w:shd w:val="clear" w:color="auto" w:fill="E0E0E0"/>
            <w:vAlign w:val="center"/>
          </w:tcPr>
          <w:p w:rsidR="00727665" w:rsidRPr="00C47026" w:rsidRDefault="00727665" w:rsidP="00727665">
            <w:pPr>
              <w:pStyle w:val="TableTextRight"/>
            </w:pPr>
            <w:r w:rsidRPr="00C47026">
              <w:t>76.87</w:t>
            </w:r>
          </w:p>
        </w:tc>
        <w:tc>
          <w:tcPr>
            <w:tcW w:w="1297" w:type="dxa"/>
            <w:shd w:val="clear" w:color="auto" w:fill="auto"/>
            <w:noWrap/>
            <w:vAlign w:val="center"/>
          </w:tcPr>
          <w:p w:rsidR="00727665" w:rsidRPr="00C47026" w:rsidRDefault="00727665" w:rsidP="00727665">
            <w:pPr>
              <w:pStyle w:val="TableTextRight"/>
            </w:pPr>
            <w:r w:rsidRPr="00C47026">
              <w:t>0.60</w:t>
            </w:r>
          </w:p>
        </w:tc>
      </w:tr>
      <w:tr w:rsidR="00727665" w:rsidRPr="00AF2974" w:rsidTr="00FD6763">
        <w:trPr>
          <w:cantSplit/>
        </w:trPr>
        <w:tc>
          <w:tcPr>
            <w:tcW w:w="1532" w:type="dxa"/>
            <w:shd w:val="clear" w:color="auto" w:fill="auto"/>
          </w:tcPr>
          <w:p w:rsidR="00727665" w:rsidRPr="00D01F64" w:rsidRDefault="00727665" w:rsidP="00FD6763">
            <w:pPr>
              <w:pStyle w:val="TableText"/>
            </w:pPr>
            <w:r w:rsidRPr="00D01F64">
              <w:t>Over 64</w:t>
            </w:r>
          </w:p>
        </w:tc>
        <w:tc>
          <w:tcPr>
            <w:tcW w:w="1487" w:type="dxa"/>
            <w:shd w:val="clear" w:color="auto" w:fill="E0E0E0"/>
            <w:vAlign w:val="center"/>
          </w:tcPr>
          <w:p w:rsidR="00727665" w:rsidRPr="00C47026" w:rsidRDefault="00727665" w:rsidP="00087226">
            <w:pPr>
              <w:pStyle w:val="TableTextRight"/>
            </w:pPr>
            <w:r w:rsidRPr="00C47026">
              <w:t>9</w:t>
            </w:r>
          </w:p>
        </w:tc>
        <w:tc>
          <w:tcPr>
            <w:tcW w:w="1314" w:type="dxa"/>
            <w:shd w:val="clear" w:color="auto" w:fill="E0E0E0"/>
            <w:vAlign w:val="center"/>
          </w:tcPr>
          <w:p w:rsidR="00727665" w:rsidRPr="00C47026" w:rsidRDefault="00727665" w:rsidP="00087226">
            <w:pPr>
              <w:pStyle w:val="TableTextRight"/>
            </w:pPr>
            <w:r w:rsidRPr="00C47026">
              <w:t>8.63</w:t>
            </w:r>
          </w:p>
        </w:tc>
        <w:tc>
          <w:tcPr>
            <w:tcW w:w="1315" w:type="dxa"/>
            <w:shd w:val="clear" w:color="auto" w:fill="auto"/>
            <w:vAlign w:val="center"/>
          </w:tcPr>
          <w:p w:rsidR="00727665" w:rsidRPr="00C47026" w:rsidRDefault="007E550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10</w:t>
            </w:r>
          </w:p>
        </w:tc>
        <w:tc>
          <w:tcPr>
            <w:tcW w:w="1311" w:type="dxa"/>
            <w:shd w:val="clear" w:color="auto" w:fill="E0E0E0"/>
            <w:vAlign w:val="center"/>
          </w:tcPr>
          <w:p w:rsidR="00727665" w:rsidRPr="00C47026" w:rsidRDefault="00727665" w:rsidP="00727665">
            <w:pPr>
              <w:pStyle w:val="TableTextRight"/>
            </w:pPr>
            <w:r w:rsidRPr="00C47026">
              <w:t>9.63</w:t>
            </w:r>
          </w:p>
        </w:tc>
        <w:tc>
          <w:tcPr>
            <w:tcW w:w="1297" w:type="dxa"/>
            <w:shd w:val="clear" w:color="auto" w:fill="auto"/>
            <w:noWrap/>
            <w:vAlign w:val="center"/>
          </w:tcPr>
          <w:p w:rsidR="00727665" w:rsidRPr="00C47026" w:rsidRDefault="007E5504" w:rsidP="00727665">
            <w:pPr>
              <w:pStyle w:val="TableTextRight"/>
            </w:pPr>
            <w:r>
              <w:t>..</w:t>
            </w:r>
          </w:p>
        </w:tc>
      </w:tr>
      <w:tr w:rsidR="00727665" w:rsidRPr="00D01F64" w:rsidTr="00FD6763">
        <w:trPr>
          <w:cantSplit/>
        </w:trPr>
        <w:tc>
          <w:tcPr>
            <w:tcW w:w="1532" w:type="dxa"/>
            <w:shd w:val="clear" w:color="auto" w:fill="auto"/>
            <w:vAlign w:val="bottom"/>
          </w:tcPr>
          <w:p w:rsidR="00727665" w:rsidRPr="00D01F64" w:rsidRDefault="00727665" w:rsidP="00FD6763">
            <w:pPr>
              <w:pStyle w:val="TableText"/>
              <w:rPr>
                <w:b/>
              </w:rPr>
            </w:pPr>
            <w:r w:rsidRPr="00D01F64">
              <w:rPr>
                <w:b/>
              </w:rPr>
              <w:t>Total</w:t>
            </w:r>
          </w:p>
        </w:tc>
        <w:tc>
          <w:tcPr>
            <w:tcW w:w="1487" w:type="dxa"/>
            <w:shd w:val="clear" w:color="auto" w:fill="E0E0E0"/>
            <w:vAlign w:val="center"/>
          </w:tcPr>
          <w:p w:rsidR="00727665" w:rsidRPr="00C47026" w:rsidRDefault="00727665" w:rsidP="00087226">
            <w:pPr>
              <w:pStyle w:val="TableTextRight"/>
              <w:rPr>
                <w:b/>
                <w:bCs/>
              </w:rPr>
            </w:pPr>
            <w:r w:rsidRPr="00C47026">
              <w:rPr>
                <w:b/>
                <w:bCs/>
              </w:rPr>
              <w:t>476</w:t>
            </w:r>
          </w:p>
        </w:tc>
        <w:tc>
          <w:tcPr>
            <w:tcW w:w="1314" w:type="dxa"/>
            <w:shd w:val="clear" w:color="auto" w:fill="E0E0E0"/>
            <w:vAlign w:val="center"/>
          </w:tcPr>
          <w:p w:rsidR="00727665" w:rsidRPr="00C47026" w:rsidRDefault="00727665" w:rsidP="00087226">
            <w:pPr>
              <w:pStyle w:val="TableTextRight"/>
              <w:rPr>
                <w:b/>
                <w:bCs/>
              </w:rPr>
            </w:pPr>
            <w:r w:rsidRPr="00C47026">
              <w:rPr>
                <w:b/>
                <w:bCs/>
              </w:rPr>
              <w:t>453.38</w:t>
            </w:r>
          </w:p>
        </w:tc>
        <w:tc>
          <w:tcPr>
            <w:tcW w:w="1315" w:type="dxa"/>
            <w:shd w:val="clear" w:color="auto" w:fill="auto"/>
            <w:vAlign w:val="center"/>
          </w:tcPr>
          <w:p w:rsidR="00727665" w:rsidRPr="00C47026" w:rsidRDefault="00727665" w:rsidP="00087226">
            <w:pPr>
              <w:pStyle w:val="TableTextRight"/>
              <w:rPr>
                <w:b/>
                <w:bCs/>
              </w:rPr>
            </w:pPr>
            <w:r w:rsidRPr="00C47026">
              <w:rPr>
                <w:b/>
                <w:bCs/>
              </w:rPr>
              <w:t>7.60</w:t>
            </w:r>
          </w:p>
        </w:tc>
        <w:tc>
          <w:tcPr>
            <w:tcW w:w="1460" w:type="dxa"/>
            <w:shd w:val="clear" w:color="auto" w:fill="E0E0E0"/>
            <w:noWrap/>
            <w:vAlign w:val="center"/>
          </w:tcPr>
          <w:p w:rsidR="00727665" w:rsidRPr="00C47026" w:rsidRDefault="00727665" w:rsidP="00727665">
            <w:pPr>
              <w:pStyle w:val="TableTextRight"/>
              <w:rPr>
                <w:b/>
                <w:bCs/>
              </w:rPr>
            </w:pPr>
            <w:r w:rsidRPr="00C47026">
              <w:rPr>
                <w:b/>
                <w:bCs/>
              </w:rPr>
              <w:t>480</w:t>
            </w:r>
          </w:p>
        </w:tc>
        <w:tc>
          <w:tcPr>
            <w:tcW w:w="1311" w:type="dxa"/>
            <w:shd w:val="clear" w:color="auto" w:fill="E0E0E0"/>
            <w:vAlign w:val="center"/>
          </w:tcPr>
          <w:p w:rsidR="00727665" w:rsidRPr="00C47026" w:rsidRDefault="00727665" w:rsidP="00727665">
            <w:pPr>
              <w:pStyle w:val="TableTextRight"/>
              <w:rPr>
                <w:b/>
                <w:bCs/>
              </w:rPr>
            </w:pPr>
            <w:r w:rsidRPr="00C47026">
              <w:rPr>
                <w:b/>
                <w:bCs/>
              </w:rPr>
              <w:t>459.46</w:t>
            </w:r>
          </w:p>
        </w:tc>
        <w:tc>
          <w:tcPr>
            <w:tcW w:w="1297" w:type="dxa"/>
            <w:shd w:val="clear" w:color="auto" w:fill="auto"/>
            <w:noWrap/>
            <w:vAlign w:val="center"/>
          </w:tcPr>
          <w:p w:rsidR="00727665" w:rsidRPr="00C47026" w:rsidRDefault="00727665" w:rsidP="00727665">
            <w:pPr>
              <w:pStyle w:val="TableTextRight"/>
              <w:rPr>
                <w:b/>
                <w:bCs/>
              </w:rPr>
            </w:pPr>
            <w:r w:rsidRPr="00C47026">
              <w:rPr>
                <w:b/>
                <w:bCs/>
              </w:rPr>
              <w:t>11.60</w:t>
            </w:r>
          </w:p>
        </w:tc>
      </w:tr>
      <w:tr w:rsidR="00727665" w:rsidRPr="00AF2974" w:rsidTr="00727665">
        <w:trPr>
          <w:cantSplit/>
        </w:trPr>
        <w:tc>
          <w:tcPr>
            <w:tcW w:w="1532" w:type="dxa"/>
            <w:shd w:val="clear" w:color="auto" w:fill="auto"/>
          </w:tcPr>
          <w:p w:rsidR="00727665" w:rsidRPr="00D01F64" w:rsidRDefault="00727665" w:rsidP="00FD6763">
            <w:pPr>
              <w:pStyle w:val="TableText"/>
            </w:pPr>
          </w:p>
        </w:tc>
        <w:tc>
          <w:tcPr>
            <w:tcW w:w="1487" w:type="dxa"/>
            <w:shd w:val="clear" w:color="auto" w:fill="E0E0E0"/>
            <w:vAlign w:val="bottom"/>
          </w:tcPr>
          <w:p w:rsidR="00727665" w:rsidRPr="00C47026" w:rsidRDefault="00727665" w:rsidP="00087226">
            <w:pPr>
              <w:pStyle w:val="TableTextRight"/>
            </w:pPr>
          </w:p>
        </w:tc>
        <w:tc>
          <w:tcPr>
            <w:tcW w:w="1314" w:type="dxa"/>
            <w:shd w:val="clear" w:color="auto" w:fill="E0E0E0"/>
            <w:vAlign w:val="bottom"/>
          </w:tcPr>
          <w:p w:rsidR="00727665" w:rsidRPr="00C47026" w:rsidRDefault="00727665" w:rsidP="00087226">
            <w:pPr>
              <w:pStyle w:val="TableTextRight"/>
            </w:pPr>
          </w:p>
        </w:tc>
        <w:tc>
          <w:tcPr>
            <w:tcW w:w="1315" w:type="dxa"/>
            <w:shd w:val="clear" w:color="auto" w:fill="auto"/>
            <w:vAlign w:val="bottom"/>
          </w:tcPr>
          <w:p w:rsidR="00727665" w:rsidRPr="00C47026" w:rsidRDefault="00727665" w:rsidP="00087226">
            <w:pPr>
              <w:pStyle w:val="TableTextRight"/>
            </w:pPr>
          </w:p>
        </w:tc>
        <w:tc>
          <w:tcPr>
            <w:tcW w:w="1460" w:type="dxa"/>
            <w:shd w:val="clear" w:color="auto" w:fill="E0E0E0"/>
            <w:noWrap/>
            <w:vAlign w:val="bottom"/>
          </w:tcPr>
          <w:p w:rsidR="00727665" w:rsidRPr="00C47026" w:rsidRDefault="00727665" w:rsidP="00727665">
            <w:pPr>
              <w:pStyle w:val="TableTextRight"/>
            </w:pPr>
          </w:p>
        </w:tc>
        <w:tc>
          <w:tcPr>
            <w:tcW w:w="1311" w:type="dxa"/>
            <w:shd w:val="clear" w:color="auto" w:fill="E0E0E0"/>
            <w:vAlign w:val="bottom"/>
          </w:tcPr>
          <w:p w:rsidR="00727665" w:rsidRPr="00C47026" w:rsidRDefault="00727665" w:rsidP="00727665">
            <w:pPr>
              <w:pStyle w:val="TableTextRight"/>
            </w:pPr>
          </w:p>
        </w:tc>
        <w:tc>
          <w:tcPr>
            <w:tcW w:w="1297" w:type="dxa"/>
            <w:shd w:val="clear" w:color="auto" w:fill="auto"/>
            <w:noWrap/>
            <w:vAlign w:val="bottom"/>
          </w:tcPr>
          <w:p w:rsidR="00727665" w:rsidRPr="00C47026" w:rsidRDefault="00727665" w:rsidP="00727665">
            <w:pPr>
              <w:pStyle w:val="TableTextRight"/>
            </w:pPr>
          </w:p>
        </w:tc>
      </w:tr>
      <w:tr w:rsidR="00727665" w:rsidRPr="00AF2974" w:rsidTr="00727665">
        <w:trPr>
          <w:cantSplit/>
        </w:trPr>
        <w:tc>
          <w:tcPr>
            <w:tcW w:w="1532" w:type="dxa"/>
            <w:shd w:val="clear" w:color="auto" w:fill="auto"/>
          </w:tcPr>
          <w:p w:rsidR="00727665" w:rsidRPr="00D01F64" w:rsidRDefault="00727665" w:rsidP="00FD6763">
            <w:pPr>
              <w:pStyle w:val="TableText"/>
              <w:rPr>
                <w:b/>
              </w:rPr>
            </w:pPr>
            <w:r w:rsidRPr="00D01F64">
              <w:rPr>
                <w:b/>
                <w:szCs w:val="18"/>
              </w:rPr>
              <w:t>Classification</w:t>
            </w:r>
          </w:p>
        </w:tc>
        <w:tc>
          <w:tcPr>
            <w:tcW w:w="1487" w:type="dxa"/>
            <w:shd w:val="clear" w:color="auto" w:fill="E0E0E0"/>
            <w:vAlign w:val="bottom"/>
          </w:tcPr>
          <w:p w:rsidR="00727665" w:rsidRPr="00C47026" w:rsidRDefault="00727665" w:rsidP="00087226">
            <w:pPr>
              <w:pStyle w:val="TableTextRight"/>
            </w:pPr>
          </w:p>
        </w:tc>
        <w:tc>
          <w:tcPr>
            <w:tcW w:w="1314" w:type="dxa"/>
            <w:shd w:val="clear" w:color="auto" w:fill="E0E0E0"/>
            <w:vAlign w:val="bottom"/>
          </w:tcPr>
          <w:p w:rsidR="00727665" w:rsidRPr="00C47026" w:rsidRDefault="00727665" w:rsidP="00087226">
            <w:pPr>
              <w:pStyle w:val="TableTextRight"/>
            </w:pPr>
          </w:p>
        </w:tc>
        <w:tc>
          <w:tcPr>
            <w:tcW w:w="1315" w:type="dxa"/>
            <w:shd w:val="clear" w:color="auto" w:fill="auto"/>
            <w:vAlign w:val="bottom"/>
          </w:tcPr>
          <w:p w:rsidR="00727665" w:rsidRPr="00C47026" w:rsidRDefault="00727665" w:rsidP="00087226">
            <w:pPr>
              <w:pStyle w:val="TableTextRight"/>
            </w:pPr>
          </w:p>
        </w:tc>
        <w:tc>
          <w:tcPr>
            <w:tcW w:w="1460" w:type="dxa"/>
            <w:shd w:val="clear" w:color="auto" w:fill="E0E0E0"/>
            <w:noWrap/>
            <w:vAlign w:val="bottom"/>
          </w:tcPr>
          <w:p w:rsidR="00727665" w:rsidRPr="00C47026" w:rsidRDefault="00727665" w:rsidP="00727665">
            <w:pPr>
              <w:pStyle w:val="TableTextRight"/>
            </w:pPr>
          </w:p>
        </w:tc>
        <w:tc>
          <w:tcPr>
            <w:tcW w:w="1311" w:type="dxa"/>
            <w:shd w:val="clear" w:color="auto" w:fill="E0E0E0"/>
            <w:vAlign w:val="bottom"/>
          </w:tcPr>
          <w:p w:rsidR="00727665" w:rsidRPr="00C47026" w:rsidRDefault="00727665" w:rsidP="00727665">
            <w:pPr>
              <w:pStyle w:val="TableTextRight"/>
            </w:pPr>
          </w:p>
        </w:tc>
        <w:tc>
          <w:tcPr>
            <w:tcW w:w="1297" w:type="dxa"/>
            <w:shd w:val="clear" w:color="auto" w:fill="auto"/>
            <w:noWrap/>
            <w:vAlign w:val="bottom"/>
          </w:tcPr>
          <w:p w:rsidR="00727665" w:rsidRPr="00C47026" w:rsidRDefault="00727665" w:rsidP="00727665">
            <w:pPr>
              <w:pStyle w:val="TableTextRight"/>
            </w:pP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Executive</w:t>
            </w:r>
          </w:p>
        </w:tc>
        <w:tc>
          <w:tcPr>
            <w:tcW w:w="1487" w:type="dxa"/>
            <w:shd w:val="clear" w:color="auto" w:fill="E0E0E0"/>
            <w:vAlign w:val="center"/>
          </w:tcPr>
          <w:p w:rsidR="00727665" w:rsidRPr="00C47026" w:rsidRDefault="00727665" w:rsidP="00087226">
            <w:pPr>
              <w:pStyle w:val="TableTextRight"/>
            </w:pPr>
            <w:r w:rsidRPr="00C47026">
              <w:t>5</w:t>
            </w:r>
          </w:p>
        </w:tc>
        <w:tc>
          <w:tcPr>
            <w:tcW w:w="1314" w:type="dxa"/>
            <w:shd w:val="clear" w:color="auto" w:fill="E0E0E0"/>
            <w:vAlign w:val="center"/>
          </w:tcPr>
          <w:p w:rsidR="00727665" w:rsidRPr="00C47026" w:rsidRDefault="00727665" w:rsidP="00087226">
            <w:pPr>
              <w:pStyle w:val="TableTextRight"/>
            </w:pPr>
            <w:r w:rsidRPr="00C47026">
              <w:t>5.00</w:t>
            </w:r>
          </w:p>
        </w:tc>
        <w:tc>
          <w:tcPr>
            <w:tcW w:w="1315" w:type="dxa"/>
            <w:shd w:val="clear" w:color="auto" w:fill="auto"/>
            <w:vAlign w:val="center"/>
          </w:tcPr>
          <w:p w:rsidR="00727665" w:rsidRPr="00C47026" w:rsidRDefault="003A20E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5</w:t>
            </w:r>
          </w:p>
        </w:tc>
        <w:tc>
          <w:tcPr>
            <w:tcW w:w="1311" w:type="dxa"/>
            <w:shd w:val="clear" w:color="auto" w:fill="E0E0E0"/>
            <w:vAlign w:val="center"/>
          </w:tcPr>
          <w:p w:rsidR="00727665" w:rsidRPr="00C47026" w:rsidRDefault="00727665" w:rsidP="00727665">
            <w:pPr>
              <w:pStyle w:val="TableTextRight"/>
            </w:pPr>
            <w:r w:rsidRPr="00C47026">
              <w:t>5.00</w:t>
            </w:r>
          </w:p>
        </w:tc>
        <w:tc>
          <w:tcPr>
            <w:tcW w:w="1297" w:type="dxa"/>
            <w:shd w:val="clear" w:color="auto" w:fill="auto"/>
            <w:noWrap/>
            <w:vAlign w:val="center"/>
          </w:tcPr>
          <w:p w:rsidR="00727665" w:rsidRPr="00C47026" w:rsidRDefault="003A20E4" w:rsidP="00727665">
            <w:pPr>
              <w:pStyle w:val="TableTextRight"/>
            </w:pPr>
            <w:r>
              <w:t>..</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STS</w:t>
            </w:r>
          </w:p>
        </w:tc>
        <w:tc>
          <w:tcPr>
            <w:tcW w:w="1487" w:type="dxa"/>
            <w:shd w:val="clear" w:color="auto" w:fill="E0E0E0"/>
            <w:vAlign w:val="center"/>
          </w:tcPr>
          <w:p w:rsidR="00727665" w:rsidRPr="00C47026" w:rsidRDefault="00727665" w:rsidP="00087226">
            <w:pPr>
              <w:pStyle w:val="TableTextRight"/>
            </w:pPr>
            <w:r w:rsidRPr="00C47026">
              <w:t>3</w:t>
            </w:r>
          </w:p>
        </w:tc>
        <w:tc>
          <w:tcPr>
            <w:tcW w:w="1314" w:type="dxa"/>
            <w:shd w:val="clear" w:color="auto" w:fill="E0E0E0"/>
            <w:vAlign w:val="center"/>
          </w:tcPr>
          <w:p w:rsidR="00727665" w:rsidRPr="00C47026" w:rsidRDefault="00727665" w:rsidP="00087226">
            <w:pPr>
              <w:pStyle w:val="TableTextRight"/>
            </w:pPr>
            <w:r w:rsidRPr="00C47026">
              <w:t>2.60</w:t>
            </w:r>
          </w:p>
        </w:tc>
        <w:tc>
          <w:tcPr>
            <w:tcW w:w="1315" w:type="dxa"/>
            <w:shd w:val="clear" w:color="auto" w:fill="auto"/>
            <w:vAlign w:val="center"/>
          </w:tcPr>
          <w:p w:rsidR="00727665" w:rsidRPr="00C47026" w:rsidRDefault="003A20E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3</w:t>
            </w:r>
          </w:p>
        </w:tc>
        <w:tc>
          <w:tcPr>
            <w:tcW w:w="1311" w:type="dxa"/>
            <w:shd w:val="clear" w:color="auto" w:fill="E0E0E0"/>
            <w:vAlign w:val="center"/>
          </w:tcPr>
          <w:p w:rsidR="00727665" w:rsidRPr="00C47026" w:rsidRDefault="00727665" w:rsidP="00727665">
            <w:pPr>
              <w:pStyle w:val="TableTextRight"/>
            </w:pPr>
            <w:r w:rsidRPr="00C47026">
              <w:t>2.60</w:t>
            </w:r>
          </w:p>
        </w:tc>
        <w:tc>
          <w:tcPr>
            <w:tcW w:w="1297" w:type="dxa"/>
            <w:shd w:val="clear" w:color="auto" w:fill="auto"/>
            <w:noWrap/>
            <w:vAlign w:val="center"/>
          </w:tcPr>
          <w:p w:rsidR="00727665" w:rsidRPr="00C47026" w:rsidRDefault="003A20E4" w:rsidP="00727665">
            <w:pPr>
              <w:pStyle w:val="TableTextRight"/>
            </w:pPr>
            <w:r>
              <w:t>..</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6</w:t>
            </w:r>
          </w:p>
        </w:tc>
        <w:tc>
          <w:tcPr>
            <w:tcW w:w="1487" w:type="dxa"/>
            <w:shd w:val="clear" w:color="auto" w:fill="E0E0E0"/>
            <w:vAlign w:val="center"/>
          </w:tcPr>
          <w:p w:rsidR="00727665" w:rsidRPr="00C47026" w:rsidRDefault="00727665" w:rsidP="00087226">
            <w:pPr>
              <w:pStyle w:val="TableTextRight"/>
            </w:pPr>
            <w:r w:rsidRPr="00C47026">
              <w:t>42</w:t>
            </w:r>
          </w:p>
        </w:tc>
        <w:tc>
          <w:tcPr>
            <w:tcW w:w="1314" w:type="dxa"/>
            <w:shd w:val="clear" w:color="auto" w:fill="E0E0E0"/>
            <w:vAlign w:val="center"/>
          </w:tcPr>
          <w:p w:rsidR="00727665" w:rsidRPr="00C47026" w:rsidRDefault="00727665" w:rsidP="00087226">
            <w:pPr>
              <w:pStyle w:val="TableTextRight"/>
            </w:pPr>
            <w:r w:rsidRPr="00C47026">
              <w:t>41.20</w:t>
            </w:r>
          </w:p>
        </w:tc>
        <w:tc>
          <w:tcPr>
            <w:tcW w:w="1315" w:type="dxa"/>
            <w:shd w:val="clear" w:color="auto" w:fill="auto"/>
            <w:vAlign w:val="center"/>
          </w:tcPr>
          <w:p w:rsidR="00727665" w:rsidRPr="00C47026" w:rsidRDefault="003A20E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42</w:t>
            </w:r>
          </w:p>
        </w:tc>
        <w:tc>
          <w:tcPr>
            <w:tcW w:w="1311" w:type="dxa"/>
            <w:shd w:val="clear" w:color="auto" w:fill="E0E0E0"/>
            <w:vAlign w:val="center"/>
          </w:tcPr>
          <w:p w:rsidR="00727665" w:rsidRPr="00C47026" w:rsidRDefault="00727665" w:rsidP="00727665">
            <w:pPr>
              <w:pStyle w:val="TableTextRight"/>
            </w:pPr>
            <w:r w:rsidRPr="00C47026">
              <w:t>41.20</w:t>
            </w:r>
          </w:p>
        </w:tc>
        <w:tc>
          <w:tcPr>
            <w:tcW w:w="1297" w:type="dxa"/>
            <w:shd w:val="clear" w:color="auto" w:fill="auto"/>
            <w:noWrap/>
            <w:vAlign w:val="center"/>
          </w:tcPr>
          <w:p w:rsidR="00727665" w:rsidRPr="00C47026" w:rsidRDefault="00727665" w:rsidP="00727665">
            <w:pPr>
              <w:pStyle w:val="TableTextRight"/>
            </w:pPr>
            <w:r w:rsidRPr="00C47026">
              <w:t>1.00</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5</w:t>
            </w:r>
          </w:p>
        </w:tc>
        <w:tc>
          <w:tcPr>
            <w:tcW w:w="1487" w:type="dxa"/>
            <w:shd w:val="clear" w:color="auto" w:fill="E0E0E0"/>
            <w:vAlign w:val="center"/>
          </w:tcPr>
          <w:p w:rsidR="00727665" w:rsidRPr="00C47026" w:rsidRDefault="00727665" w:rsidP="00087226">
            <w:pPr>
              <w:pStyle w:val="TableTextRight"/>
            </w:pPr>
            <w:r w:rsidRPr="00C47026">
              <w:t>96</w:t>
            </w:r>
          </w:p>
        </w:tc>
        <w:tc>
          <w:tcPr>
            <w:tcW w:w="1314" w:type="dxa"/>
            <w:shd w:val="clear" w:color="auto" w:fill="E0E0E0"/>
            <w:vAlign w:val="center"/>
          </w:tcPr>
          <w:p w:rsidR="00727665" w:rsidRPr="00C47026" w:rsidRDefault="00727665" w:rsidP="00087226">
            <w:pPr>
              <w:pStyle w:val="TableTextRight"/>
            </w:pPr>
            <w:r w:rsidRPr="00C47026">
              <w:t>93.40</w:t>
            </w:r>
          </w:p>
        </w:tc>
        <w:tc>
          <w:tcPr>
            <w:tcW w:w="1315" w:type="dxa"/>
            <w:shd w:val="clear" w:color="auto" w:fill="auto"/>
            <w:vAlign w:val="center"/>
          </w:tcPr>
          <w:p w:rsidR="00727665" w:rsidRPr="00C47026" w:rsidRDefault="00727665" w:rsidP="00087226">
            <w:pPr>
              <w:pStyle w:val="TableTextRight"/>
            </w:pPr>
            <w:r w:rsidRPr="00C47026">
              <w:t>0.60</w:t>
            </w:r>
          </w:p>
        </w:tc>
        <w:tc>
          <w:tcPr>
            <w:tcW w:w="1460" w:type="dxa"/>
            <w:shd w:val="clear" w:color="auto" w:fill="E0E0E0"/>
            <w:noWrap/>
            <w:vAlign w:val="center"/>
          </w:tcPr>
          <w:p w:rsidR="00727665" w:rsidRPr="00C47026" w:rsidRDefault="00727665" w:rsidP="00727665">
            <w:pPr>
              <w:pStyle w:val="TableTextRight"/>
            </w:pPr>
            <w:r w:rsidRPr="00C47026">
              <w:t>99</w:t>
            </w:r>
          </w:p>
        </w:tc>
        <w:tc>
          <w:tcPr>
            <w:tcW w:w="1311" w:type="dxa"/>
            <w:shd w:val="clear" w:color="auto" w:fill="E0E0E0"/>
            <w:vAlign w:val="center"/>
          </w:tcPr>
          <w:p w:rsidR="00727665" w:rsidRPr="00C47026" w:rsidRDefault="00727665" w:rsidP="00727665">
            <w:pPr>
              <w:pStyle w:val="TableTextRight"/>
            </w:pPr>
            <w:r w:rsidRPr="00C47026">
              <w:t>95.70</w:t>
            </w:r>
          </w:p>
        </w:tc>
        <w:tc>
          <w:tcPr>
            <w:tcW w:w="1297" w:type="dxa"/>
            <w:shd w:val="clear" w:color="auto" w:fill="auto"/>
            <w:noWrap/>
            <w:vAlign w:val="center"/>
          </w:tcPr>
          <w:p w:rsidR="00727665" w:rsidRPr="00C47026" w:rsidRDefault="00727665" w:rsidP="00727665">
            <w:pPr>
              <w:pStyle w:val="TableTextRight"/>
            </w:pPr>
            <w:r w:rsidRPr="00C47026">
              <w:t>0.60</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4</w:t>
            </w:r>
          </w:p>
        </w:tc>
        <w:tc>
          <w:tcPr>
            <w:tcW w:w="1487" w:type="dxa"/>
            <w:shd w:val="clear" w:color="auto" w:fill="E0E0E0"/>
            <w:vAlign w:val="center"/>
          </w:tcPr>
          <w:p w:rsidR="00727665" w:rsidRPr="00C47026" w:rsidRDefault="00727665" w:rsidP="00087226">
            <w:pPr>
              <w:pStyle w:val="TableTextRight"/>
            </w:pPr>
            <w:r w:rsidRPr="00C47026">
              <w:t>109</w:t>
            </w:r>
          </w:p>
        </w:tc>
        <w:tc>
          <w:tcPr>
            <w:tcW w:w="1314" w:type="dxa"/>
            <w:shd w:val="clear" w:color="auto" w:fill="E0E0E0"/>
            <w:vAlign w:val="center"/>
          </w:tcPr>
          <w:p w:rsidR="00727665" w:rsidRPr="00C47026" w:rsidRDefault="00727665" w:rsidP="00087226">
            <w:pPr>
              <w:pStyle w:val="TableTextRight"/>
            </w:pPr>
            <w:r w:rsidRPr="00C47026">
              <w:t>104.24</w:t>
            </w:r>
          </w:p>
        </w:tc>
        <w:tc>
          <w:tcPr>
            <w:tcW w:w="1315" w:type="dxa"/>
            <w:shd w:val="clear" w:color="auto" w:fill="auto"/>
            <w:vAlign w:val="center"/>
          </w:tcPr>
          <w:p w:rsidR="00727665" w:rsidRPr="00C47026" w:rsidRDefault="00727665" w:rsidP="00087226">
            <w:pPr>
              <w:pStyle w:val="TableTextRight"/>
            </w:pPr>
            <w:r w:rsidRPr="00C47026">
              <w:t>2.00</w:t>
            </w:r>
          </w:p>
        </w:tc>
        <w:tc>
          <w:tcPr>
            <w:tcW w:w="1460" w:type="dxa"/>
            <w:shd w:val="clear" w:color="auto" w:fill="E0E0E0"/>
            <w:noWrap/>
            <w:vAlign w:val="center"/>
          </w:tcPr>
          <w:p w:rsidR="00727665" w:rsidRPr="00C47026" w:rsidRDefault="00727665" w:rsidP="00727665">
            <w:pPr>
              <w:pStyle w:val="TableTextRight"/>
            </w:pPr>
            <w:r w:rsidRPr="00C47026">
              <w:t>111</w:t>
            </w:r>
          </w:p>
        </w:tc>
        <w:tc>
          <w:tcPr>
            <w:tcW w:w="1311" w:type="dxa"/>
            <w:shd w:val="clear" w:color="auto" w:fill="E0E0E0"/>
            <w:vAlign w:val="center"/>
          </w:tcPr>
          <w:p w:rsidR="00727665" w:rsidRPr="00C47026" w:rsidRDefault="00727665" w:rsidP="00727665">
            <w:pPr>
              <w:pStyle w:val="TableTextRight"/>
            </w:pPr>
            <w:r w:rsidRPr="00C47026">
              <w:t>105.79</w:t>
            </w:r>
          </w:p>
        </w:tc>
        <w:tc>
          <w:tcPr>
            <w:tcW w:w="1297" w:type="dxa"/>
            <w:shd w:val="clear" w:color="auto" w:fill="auto"/>
            <w:noWrap/>
            <w:vAlign w:val="center"/>
          </w:tcPr>
          <w:p w:rsidR="00727665" w:rsidRPr="00C47026" w:rsidRDefault="00727665" w:rsidP="00727665">
            <w:pPr>
              <w:pStyle w:val="TableTextRight"/>
            </w:pPr>
            <w:r w:rsidRPr="00C47026">
              <w:t>1.00</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3</w:t>
            </w:r>
          </w:p>
        </w:tc>
        <w:tc>
          <w:tcPr>
            <w:tcW w:w="1487" w:type="dxa"/>
            <w:shd w:val="clear" w:color="auto" w:fill="E0E0E0"/>
            <w:vAlign w:val="center"/>
          </w:tcPr>
          <w:p w:rsidR="00727665" w:rsidRPr="00C47026" w:rsidRDefault="00727665" w:rsidP="00087226">
            <w:pPr>
              <w:pStyle w:val="TableTextRight"/>
            </w:pPr>
            <w:r w:rsidRPr="00C47026">
              <w:t>167</w:t>
            </w:r>
          </w:p>
        </w:tc>
        <w:tc>
          <w:tcPr>
            <w:tcW w:w="1314" w:type="dxa"/>
            <w:shd w:val="clear" w:color="auto" w:fill="E0E0E0"/>
            <w:vAlign w:val="center"/>
          </w:tcPr>
          <w:p w:rsidR="00727665" w:rsidRPr="00C47026" w:rsidRDefault="00727665" w:rsidP="00087226">
            <w:pPr>
              <w:pStyle w:val="TableTextRight"/>
            </w:pPr>
            <w:r w:rsidRPr="00C47026">
              <w:t>159.14</w:t>
            </w:r>
          </w:p>
        </w:tc>
        <w:tc>
          <w:tcPr>
            <w:tcW w:w="1315" w:type="dxa"/>
            <w:shd w:val="clear" w:color="auto" w:fill="auto"/>
            <w:vAlign w:val="center"/>
          </w:tcPr>
          <w:p w:rsidR="00727665" w:rsidRPr="00C47026" w:rsidRDefault="00727665" w:rsidP="00087226">
            <w:pPr>
              <w:pStyle w:val="TableTextRight"/>
            </w:pPr>
            <w:r w:rsidRPr="00C47026">
              <w:t>4.00</w:t>
            </w:r>
          </w:p>
        </w:tc>
        <w:tc>
          <w:tcPr>
            <w:tcW w:w="1460" w:type="dxa"/>
            <w:shd w:val="clear" w:color="auto" w:fill="E0E0E0"/>
            <w:noWrap/>
            <w:vAlign w:val="center"/>
          </w:tcPr>
          <w:p w:rsidR="00727665" w:rsidRPr="00C47026" w:rsidRDefault="00727665" w:rsidP="00727665">
            <w:pPr>
              <w:pStyle w:val="TableTextRight"/>
            </w:pPr>
            <w:r w:rsidRPr="00C47026">
              <w:t>161</w:t>
            </w:r>
          </w:p>
        </w:tc>
        <w:tc>
          <w:tcPr>
            <w:tcW w:w="1311" w:type="dxa"/>
            <w:shd w:val="clear" w:color="auto" w:fill="E0E0E0"/>
            <w:vAlign w:val="center"/>
          </w:tcPr>
          <w:p w:rsidR="00727665" w:rsidRPr="00C47026" w:rsidRDefault="00727665" w:rsidP="00727665">
            <w:pPr>
              <w:pStyle w:val="TableTextRight"/>
            </w:pPr>
            <w:r w:rsidRPr="00C47026">
              <w:t>155.00</w:t>
            </w:r>
          </w:p>
        </w:tc>
        <w:tc>
          <w:tcPr>
            <w:tcW w:w="1297" w:type="dxa"/>
            <w:shd w:val="clear" w:color="auto" w:fill="auto"/>
            <w:noWrap/>
            <w:vAlign w:val="center"/>
          </w:tcPr>
          <w:p w:rsidR="00727665" w:rsidRPr="00C47026" w:rsidRDefault="00727665" w:rsidP="00727665">
            <w:pPr>
              <w:pStyle w:val="TableTextRight"/>
            </w:pPr>
            <w:r w:rsidRPr="00C47026">
              <w:t>9.00</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2</w:t>
            </w:r>
          </w:p>
        </w:tc>
        <w:tc>
          <w:tcPr>
            <w:tcW w:w="1487" w:type="dxa"/>
            <w:shd w:val="clear" w:color="auto" w:fill="E0E0E0"/>
            <w:vAlign w:val="center"/>
          </w:tcPr>
          <w:p w:rsidR="00727665" w:rsidRPr="00C47026" w:rsidRDefault="00727665" w:rsidP="00087226">
            <w:pPr>
              <w:pStyle w:val="TableTextRight"/>
            </w:pPr>
            <w:r w:rsidRPr="00C47026">
              <w:t>35</w:t>
            </w:r>
          </w:p>
        </w:tc>
        <w:tc>
          <w:tcPr>
            <w:tcW w:w="1314" w:type="dxa"/>
            <w:shd w:val="clear" w:color="auto" w:fill="E0E0E0"/>
            <w:vAlign w:val="center"/>
          </w:tcPr>
          <w:p w:rsidR="00727665" w:rsidRPr="00C47026" w:rsidRDefault="00727665" w:rsidP="00087226">
            <w:pPr>
              <w:pStyle w:val="TableTextRight"/>
            </w:pPr>
            <w:r w:rsidRPr="00C47026">
              <w:t>29.40</w:t>
            </w:r>
          </w:p>
        </w:tc>
        <w:tc>
          <w:tcPr>
            <w:tcW w:w="1315" w:type="dxa"/>
            <w:shd w:val="clear" w:color="auto" w:fill="auto"/>
            <w:vAlign w:val="center"/>
          </w:tcPr>
          <w:p w:rsidR="00727665" w:rsidRPr="00C47026" w:rsidRDefault="00727665" w:rsidP="00087226">
            <w:pPr>
              <w:pStyle w:val="TableTextRight"/>
            </w:pPr>
            <w:r w:rsidRPr="00C47026">
              <w:t>1.00</w:t>
            </w:r>
          </w:p>
        </w:tc>
        <w:tc>
          <w:tcPr>
            <w:tcW w:w="1460" w:type="dxa"/>
            <w:shd w:val="clear" w:color="auto" w:fill="E0E0E0"/>
            <w:noWrap/>
            <w:vAlign w:val="center"/>
          </w:tcPr>
          <w:p w:rsidR="00727665" w:rsidRPr="00C47026" w:rsidRDefault="00727665" w:rsidP="00727665">
            <w:pPr>
              <w:pStyle w:val="TableTextRight"/>
            </w:pPr>
            <w:r w:rsidRPr="00C47026">
              <w:t>38</w:t>
            </w:r>
          </w:p>
        </w:tc>
        <w:tc>
          <w:tcPr>
            <w:tcW w:w="1311" w:type="dxa"/>
            <w:shd w:val="clear" w:color="auto" w:fill="E0E0E0"/>
            <w:vAlign w:val="center"/>
          </w:tcPr>
          <w:p w:rsidR="00727665" w:rsidRPr="00C47026" w:rsidRDefault="00727665" w:rsidP="00727665">
            <w:pPr>
              <w:pStyle w:val="TableTextRight"/>
            </w:pPr>
            <w:r w:rsidRPr="00C47026">
              <w:t>33.77</w:t>
            </w:r>
          </w:p>
        </w:tc>
        <w:tc>
          <w:tcPr>
            <w:tcW w:w="1297" w:type="dxa"/>
            <w:shd w:val="clear" w:color="auto" w:fill="auto"/>
            <w:noWrap/>
            <w:vAlign w:val="center"/>
          </w:tcPr>
          <w:p w:rsidR="00727665" w:rsidRPr="00C47026" w:rsidRDefault="003A20E4" w:rsidP="00727665">
            <w:pPr>
              <w:pStyle w:val="TableTextRight"/>
            </w:pPr>
            <w:r>
              <w:t>..</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Grade 1</w:t>
            </w:r>
          </w:p>
        </w:tc>
        <w:tc>
          <w:tcPr>
            <w:tcW w:w="1487" w:type="dxa"/>
            <w:shd w:val="clear" w:color="auto" w:fill="E0E0E0"/>
            <w:vAlign w:val="center"/>
          </w:tcPr>
          <w:p w:rsidR="00727665" w:rsidRPr="00C47026" w:rsidRDefault="007E5504" w:rsidP="00087226">
            <w:pPr>
              <w:pStyle w:val="TableTextRight"/>
            </w:pPr>
            <w:r>
              <w:t>..</w:t>
            </w:r>
          </w:p>
        </w:tc>
        <w:tc>
          <w:tcPr>
            <w:tcW w:w="1314" w:type="dxa"/>
            <w:shd w:val="clear" w:color="auto" w:fill="E0E0E0"/>
            <w:vAlign w:val="center"/>
          </w:tcPr>
          <w:p w:rsidR="00727665" w:rsidRPr="00C47026" w:rsidRDefault="007E5504" w:rsidP="00087226">
            <w:pPr>
              <w:pStyle w:val="TableTextRight"/>
            </w:pPr>
            <w:r>
              <w:t>..</w:t>
            </w:r>
          </w:p>
        </w:tc>
        <w:tc>
          <w:tcPr>
            <w:tcW w:w="1315" w:type="dxa"/>
            <w:shd w:val="clear" w:color="auto" w:fill="auto"/>
            <w:vAlign w:val="center"/>
          </w:tcPr>
          <w:p w:rsidR="00727665" w:rsidRPr="00C47026" w:rsidRDefault="007E5504" w:rsidP="00087226">
            <w:pPr>
              <w:pStyle w:val="TableTextRight"/>
            </w:pPr>
            <w:r>
              <w:t>..</w:t>
            </w:r>
          </w:p>
        </w:tc>
        <w:tc>
          <w:tcPr>
            <w:tcW w:w="1460" w:type="dxa"/>
            <w:shd w:val="clear" w:color="auto" w:fill="E0E0E0"/>
            <w:noWrap/>
            <w:vAlign w:val="center"/>
          </w:tcPr>
          <w:p w:rsidR="00727665" w:rsidRPr="00C47026" w:rsidRDefault="00727665" w:rsidP="00727665">
            <w:pPr>
              <w:pStyle w:val="TableTextRight"/>
            </w:pPr>
            <w:r w:rsidRPr="00C47026">
              <w:t>1</w:t>
            </w:r>
          </w:p>
        </w:tc>
        <w:tc>
          <w:tcPr>
            <w:tcW w:w="1311" w:type="dxa"/>
            <w:shd w:val="clear" w:color="auto" w:fill="E0E0E0"/>
            <w:vAlign w:val="center"/>
          </w:tcPr>
          <w:p w:rsidR="00727665" w:rsidRPr="00C47026" w:rsidRDefault="00727665" w:rsidP="00727665">
            <w:pPr>
              <w:pStyle w:val="TableTextRight"/>
            </w:pPr>
            <w:r w:rsidRPr="00C47026">
              <w:t>1.00</w:t>
            </w:r>
          </w:p>
        </w:tc>
        <w:tc>
          <w:tcPr>
            <w:tcW w:w="1297" w:type="dxa"/>
            <w:shd w:val="clear" w:color="auto" w:fill="auto"/>
            <w:noWrap/>
            <w:vAlign w:val="center"/>
          </w:tcPr>
          <w:p w:rsidR="00727665" w:rsidRPr="00C47026" w:rsidRDefault="007E5504" w:rsidP="00727665">
            <w:pPr>
              <w:pStyle w:val="TableTextRight"/>
            </w:pPr>
            <w:r>
              <w:t>..</w:t>
            </w:r>
          </w:p>
        </w:tc>
      </w:tr>
      <w:tr w:rsidR="00727665" w:rsidRPr="00AF2974" w:rsidTr="00FD6763">
        <w:trPr>
          <w:cantSplit/>
        </w:trPr>
        <w:tc>
          <w:tcPr>
            <w:tcW w:w="1532" w:type="dxa"/>
            <w:shd w:val="clear" w:color="auto" w:fill="auto"/>
            <w:vAlign w:val="bottom"/>
          </w:tcPr>
          <w:p w:rsidR="00727665" w:rsidRPr="00D01F64" w:rsidRDefault="00727665" w:rsidP="00FD6763">
            <w:pPr>
              <w:pStyle w:val="TableText"/>
            </w:pPr>
            <w:r w:rsidRPr="00D01F64">
              <w:t>Legal officer</w:t>
            </w:r>
          </w:p>
        </w:tc>
        <w:tc>
          <w:tcPr>
            <w:tcW w:w="1487" w:type="dxa"/>
            <w:shd w:val="clear" w:color="auto" w:fill="E0E0E0"/>
            <w:vAlign w:val="center"/>
          </w:tcPr>
          <w:p w:rsidR="00727665" w:rsidRPr="00C47026" w:rsidRDefault="00727665" w:rsidP="00087226">
            <w:pPr>
              <w:pStyle w:val="TableTextRight"/>
            </w:pPr>
            <w:r w:rsidRPr="00C47026">
              <w:t>19</w:t>
            </w:r>
          </w:p>
        </w:tc>
        <w:tc>
          <w:tcPr>
            <w:tcW w:w="1314" w:type="dxa"/>
            <w:shd w:val="clear" w:color="auto" w:fill="E0E0E0"/>
            <w:vAlign w:val="center"/>
          </w:tcPr>
          <w:p w:rsidR="00727665" w:rsidRPr="00C47026" w:rsidRDefault="00727665" w:rsidP="00087226">
            <w:pPr>
              <w:pStyle w:val="TableTextRight"/>
            </w:pPr>
            <w:r w:rsidRPr="00C47026">
              <w:t>18.40</w:t>
            </w:r>
          </w:p>
        </w:tc>
        <w:tc>
          <w:tcPr>
            <w:tcW w:w="1315" w:type="dxa"/>
            <w:shd w:val="clear" w:color="auto" w:fill="auto"/>
            <w:vAlign w:val="center"/>
          </w:tcPr>
          <w:p w:rsidR="00727665" w:rsidRPr="00C47026" w:rsidRDefault="00727665" w:rsidP="00087226">
            <w:pPr>
              <w:pStyle w:val="TableTextRight"/>
            </w:pPr>
          </w:p>
        </w:tc>
        <w:tc>
          <w:tcPr>
            <w:tcW w:w="1460" w:type="dxa"/>
            <w:shd w:val="clear" w:color="auto" w:fill="E0E0E0"/>
            <w:noWrap/>
            <w:vAlign w:val="center"/>
          </w:tcPr>
          <w:p w:rsidR="00727665" w:rsidRPr="00C47026" w:rsidRDefault="00727665" w:rsidP="00727665">
            <w:pPr>
              <w:pStyle w:val="TableTextRight"/>
            </w:pPr>
            <w:r w:rsidRPr="00C47026">
              <w:t>20</w:t>
            </w:r>
          </w:p>
        </w:tc>
        <w:tc>
          <w:tcPr>
            <w:tcW w:w="1311" w:type="dxa"/>
            <w:shd w:val="clear" w:color="auto" w:fill="E0E0E0"/>
            <w:vAlign w:val="center"/>
          </w:tcPr>
          <w:p w:rsidR="00727665" w:rsidRPr="00C47026" w:rsidRDefault="00727665" w:rsidP="00727665">
            <w:pPr>
              <w:pStyle w:val="TableTextRight"/>
            </w:pPr>
            <w:r w:rsidRPr="00C47026">
              <w:t>19.40</w:t>
            </w:r>
          </w:p>
        </w:tc>
        <w:tc>
          <w:tcPr>
            <w:tcW w:w="1297" w:type="dxa"/>
            <w:shd w:val="clear" w:color="auto" w:fill="auto"/>
            <w:noWrap/>
            <w:vAlign w:val="center"/>
          </w:tcPr>
          <w:p w:rsidR="00727665" w:rsidRPr="00C47026" w:rsidRDefault="003A20E4" w:rsidP="00727665">
            <w:pPr>
              <w:pStyle w:val="TableTextRight"/>
            </w:pPr>
            <w:r>
              <w:t>..</w:t>
            </w:r>
          </w:p>
        </w:tc>
      </w:tr>
      <w:tr w:rsidR="00727665" w:rsidRPr="00D01F64" w:rsidTr="00FD6763">
        <w:trPr>
          <w:cantSplit/>
        </w:trPr>
        <w:tc>
          <w:tcPr>
            <w:tcW w:w="1532" w:type="dxa"/>
            <w:shd w:val="clear" w:color="auto" w:fill="auto"/>
            <w:vAlign w:val="bottom"/>
          </w:tcPr>
          <w:p w:rsidR="00727665" w:rsidRPr="00D01F64" w:rsidRDefault="00727665" w:rsidP="00FD6763">
            <w:pPr>
              <w:pStyle w:val="TableText"/>
              <w:rPr>
                <w:b/>
              </w:rPr>
            </w:pPr>
            <w:r w:rsidRPr="00D01F64">
              <w:rPr>
                <w:b/>
              </w:rPr>
              <w:t>Total</w:t>
            </w:r>
          </w:p>
        </w:tc>
        <w:tc>
          <w:tcPr>
            <w:tcW w:w="1487" w:type="dxa"/>
            <w:shd w:val="clear" w:color="auto" w:fill="E0E0E0"/>
            <w:vAlign w:val="center"/>
          </w:tcPr>
          <w:p w:rsidR="00727665" w:rsidRPr="00C47026" w:rsidRDefault="00727665" w:rsidP="00087226">
            <w:pPr>
              <w:pStyle w:val="TableTextRight"/>
              <w:rPr>
                <w:b/>
                <w:bCs/>
              </w:rPr>
            </w:pPr>
            <w:r w:rsidRPr="00C47026">
              <w:rPr>
                <w:b/>
                <w:bCs/>
              </w:rPr>
              <w:t>476</w:t>
            </w:r>
          </w:p>
        </w:tc>
        <w:tc>
          <w:tcPr>
            <w:tcW w:w="1314" w:type="dxa"/>
            <w:shd w:val="clear" w:color="auto" w:fill="E0E0E0"/>
            <w:vAlign w:val="center"/>
          </w:tcPr>
          <w:p w:rsidR="00727665" w:rsidRPr="00C47026" w:rsidRDefault="00727665" w:rsidP="00087226">
            <w:pPr>
              <w:pStyle w:val="TableTextRight"/>
              <w:rPr>
                <w:b/>
                <w:bCs/>
              </w:rPr>
            </w:pPr>
            <w:r w:rsidRPr="00C47026">
              <w:rPr>
                <w:b/>
                <w:bCs/>
              </w:rPr>
              <w:t>453.38</w:t>
            </w:r>
          </w:p>
        </w:tc>
        <w:tc>
          <w:tcPr>
            <w:tcW w:w="1315" w:type="dxa"/>
            <w:shd w:val="clear" w:color="auto" w:fill="auto"/>
            <w:vAlign w:val="center"/>
          </w:tcPr>
          <w:p w:rsidR="00727665" w:rsidRPr="00C47026" w:rsidRDefault="00727665" w:rsidP="00087226">
            <w:pPr>
              <w:pStyle w:val="TableTextRight"/>
              <w:rPr>
                <w:b/>
                <w:bCs/>
              </w:rPr>
            </w:pPr>
            <w:r w:rsidRPr="00C47026">
              <w:rPr>
                <w:b/>
                <w:bCs/>
              </w:rPr>
              <w:t>7.60</w:t>
            </w:r>
          </w:p>
        </w:tc>
        <w:tc>
          <w:tcPr>
            <w:tcW w:w="1460" w:type="dxa"/>
            <w:shd w:val="clear" w:color="auto" w:fill="E0E0E0"/>
            <w:noWrap/>
            <w:vAlign w:val="center"/>
          </w:tcPr>
          <w:p w:rsidR="00727665" w:rsidRPr="00C47026" w:rsidRDefault="00727665" w:rsidP="00727665">
            <w:pPr>
              <w:pStyle w:val="TableTextRight"/>
              <w:rPr>
                <w:b/>
                <w:bCs/>
              </w:rPr>
            </w:pPr>
            <w:r w:rsidRPr="00C47026">
              <w:rPr>
                <w:b/>
                <w:bCs/>
              </w:rPr>
              <w:t>480</w:t>
            </w:r>
          </w:p>
        </w:tc>
        <w:tc>
          <w:tcPr>
            <w:tcW w:w="1311" w:type="dxa"/>
            <w:shd w:val="clear" w:color="auto" w:fill="E0E0E0"/>
            <w:vAlign w:val="center"/>
          </w:tcPr>
          <w:p w:rsidR="00727665" w:rsidRPr="00C47026" w:rsidRDefault="00727665" w:rsidP="00727665">
            <w:pPr>
              <w:pStyle w:val="TableTextRight"/>
              <w:rPr>
                <w:b/>
                <w:bCs/>
              </w:rPr>
            </w:pPr>
            <w:r w:rsidRPr="00C47026">
              <w:rPr>
                <w:b/>
                <w:bCs/>
              </w:rPr>
              <w:t>459.46</w:t>
            </w:r>
          </w:p>
        </w:tc>
        <w:tc>
          <w:tcPr>
            <w:tcW w:w="1297" w:type="dxa"/>
            <w:shd w:val="clear" w:color="auto" w:fill="auto"/>
            <w:noWrap/>
            <w:vAlign w:val="center"/>
          </w:tcPr>
          <w:p w:rsidR="00727665" w:rsidRPr="00C47026" w:rsidRDefault="00727665" w:rsidP="00727665">
            <w:pPr>
              <w:pStyle w:val="TableTextRight"/>
              <w:rPr>
                <w:b/>
                <w:bCs/>
              </w:rPr>
            </w:pPr>
            <w:r w:rsidRPr="00C47026">
              <w:rPr>
                <w:b/>
                <w:bCs/>
              </w:rPr>
              <w:t>11.60</w:t>
            </w:r>
          </w:p>
        </w:tc>
      </w:tr>
    </w:tbl>
    <w:p w:rsidR="00BA6DCE" w:rsidRDefault="00727665" w:rsidP="00BA6DCE">
      <w:pPr>
        <w:pStyle w:val="Notes"/>
      </w:pPr>
      <w:r>
        <w:t>Note:</w:t>
      </w:r>
    </w:p>
    <w:p w:rsidR="00727665" w:rsidRDefault="00727665" w:rsidP="00BA6DCE">
      <w:pPr>
        <w:pStyle w:val="Notes"/>
      </w:pPr>
      <w:r w:rsidRPr="00C47026">
        <w:t xml:space="preserve">The 2013 FTE staffing trend figure has been amended due to an error identified which included </w:t>
      </w:r>
      <w:r w:rsidR="00FE17AF" w:rsidRPr="00C47026">
        <w:t xml:space="preserve">fixed term and casual </w:t>
      </w:r>
      <w:r w:rsidRPr="00C47026">
        <w:t xml:space="preserve">FTE in the total figure, rather than </w:t>
      </w:r>
      <w:r w:rsidR="00FE17AF" w:rsidRPr="00C47026">
        <w:t xml:space="preserve">ongoing </w:t>
      </w:r>
      <w:r w:rsidRPr="00C47026">
        <w:t>FTE only.</w:t>
      </w:r>
    </w:p>
    <w:p w:rsidR="006D1447" w:rsidRDefault="006D1447" w:rsidP="000E21F1">
      <w:pPr>
        <w:pStyle w:val="Heading4"/>
      </w:pPr>
      <w:r w:rsidRPr="00AF2974">
        <w:br w:type="page"/>
      </w:r>
      <w:r w:rsidRPr="00AF2974">
        <w:lastRenderedPageBreak/>
        <w:t>Profile of DTF Executive Of</w:t>
      </w:r>
      <w:r w:rsidR="000E21F1" w:rsidRPr="00AF2974">
        <w:t xml:space="preserve">ficers: </w:t>
      </w:r>
      <w:r w:rsidR="00894F19">
        <w:t>June 2014</w:t>
      </w:r>
    </w:p>
    <w:tbl>
      <w:tblPr>
        <w:tblW w:w="0" w:type="auto"/>
        <w:tblLayout w:type="fixed"/>
        <w:tblCellMar>
          <w:left w:w="86" w:type="dxa"/>
          <w:right w:w="86" w:type="dxa"/>
        </w:tblCellMar>
        <w:tblLook w:val="0000" w:firstRow="0" w:lastRow="0" w:firstColumn="0" w:lastColumn="0" w:noHBand="0" w:noVBand="0"/>
      </w:tblPr>
      <w:tblGrid>
        <w:gridCol w:w="1346"/>
        <w:gridCol w:w="547"/>
        <w:gridCol w:w="547"/>
        <w:gridCol w:w="547"/>
        <w:gridCol w:w="547"/>
        <w:gridCol w:w="547"/>
        <w:gridCol w:w="547"/>
        <w:gridCol w:w="547"/>
        <w:gridCol w:w="547"/>
        <w:gridCol w:w="547"/>
        <w:gridCol w:w="547"/>
        <w:gridCol w:w="547"/>
        <w:gridCol w:w="547"/>
        <w:gridCol w:w="547"/>
        <w:gridCol w:w="547"/>
        <w:gridCol w:w="547"/>
      </w:tblGrid>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pPr>
          </w:p>
        </w:tc>
        <w:tc>
          <w:tcPr>
            <w:tcW w:w="3282" w:type="dxa"/>
            <w:gridSpan w:val="6"/>
            <w:shd w:val="clear" w:color="auto" w:fill="E0E0E0"/>
            <w:noWrap/>
            <w:vAlign w:val="bottom"/>
          </w:tcPr>
          <w:p w:rsidR="00433AE3" w:rsidRPr="00AF2974" w:rsidRDefault="00433AE3" w:rsidP="00433AE3">
            <w:pPr>
              <w:pStyle w:val="TableTextHeadingCentre"/>
            </w:pPr>
            <w:r w:rsidRPr="00AF2974">
              <w:t>Ongoing</w:t>
            </w:r>
          </w:p>
        </w:tc>
        <w:tc>
          <w:tcPr>
            <w:tcW w:w="3282" w:type="dxa"/>
            <w:gridSpan w:val="6"/>
            <w:shd w:val="clear" w:color="auto" w:fill="auto"/>
            <w:noWrap/>
            <w:vAlign w:val="bottom"/>
          </w:tcPr>
          <w:p w:rsidR="00433AE3" w:rsidRPr="00AF2974" w:rsidRDefault="00433AE3" w:rsidP="00433AE3">
            <w:pPr>
              <w:pStyle w:val="TableTextHeadingCentre"/>
            </w:pPr>
            <w:r w:rsidRPr="00AF2974">
              <w:t>Special projects</w:t>
            </w:r>
          </w:p>
        </w:tc>
        <w:tc>
          <w:tcPr>
            <w:tcW w:w="1641" w:type="dxa"/>
            <w:gridSpan w:val="3"/>
            <w:shd w:val="clear" w:color="auto" w:fill="E0E0E0"/>
            <w:noWrap/>
            <w:vAlign w:val="bottom"/>
          </w:tcPr>
          <w:p w:rsidR="00433AE3" w:rsidRPr="00AF2974" w:rsidRDefault="00433AE3" w:rsidP="00433AE3">
            <w:pPr>
              <w:pStyle w:val="TableTextHeadingCentre"/>
            </w:pPr>
            <w:r w:rsidRPr="00AF2974">
              <w:t>Total</w:t>
            </w:r>
          </w:p>
        </w:tc>
      </w:tr>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pPr>
          </w:p>
        </w:tc>
        <w:tc>
          <w:tcPr>
            <w:tcW w:w="1641" w:type="dxa"/>
            <w:gridSpan w:val="3"/>
            <w:shd w:val="clear" w:color="auto" w:fill="auto"/>
            <w:noWrap/>
            <w:vAlign w:val="bottom"/>
          </w:tcPr>
          <w:p w:rsidR="00433AE3" w:rsidRPr="00AF2974" w:rsidRDefault="00433AE3" w:rsidP="00433AE3">
            <w:pPr>
              <w:pStyle w:val="TableTextHeadingCentre"/>
            </w:pPr>
            <w:r w:rsidRPr="00AF2974">
              <w:t>Male</w:t>
            </w:r>
          </w:p>
        </w:tc>
        <w:tc>
          <w:tcPr>
            <w:tcW w:w="1641" w:type="dxa"/>
            <w:gridSpan w:val="3"/>
            <w:shd w:val="clear" w:color="auto" w:fill="auto"/>
            <w:noWrap/>
            <w:vAlign w:val="bottom"/>
          </w:tcPr>
          <w:p w:rsidR="00433AE3" w:rsidRPr="00AF2974" w:rsidRDefault="00433AE3" w:rsidP="00433AE3">
            <w:pPr>
              <w:pStyle w:val="TableTextHeadingCentre"/>
            </w:pPr>
            <w:r w:rsidRPr="00AF2974">
              <w:t>Female</w:t>
            </w:r>
          </w:p>
        </w:tc>
        <w:tc>
          <w:tcPr>
            <w:tcW w:w="1641" w:type="dxa"/>
            <w:gridSpan w:val="3"/>
            <w:shd w:val="clear" w:color="auto" w:fill="auto"/>
            <w:noWrap/>
            <w:vAlign w:val="bottom"/>
          </w:tcPr>
          <w:p w:rsidR="00433AE3" w:rsidRPr="00AF2974" w:rsidRDefault="00433AE3" w:rsidP="00433AE3">
            <w:pPr>
              <w:pStyle w:val="TableTextHeadingCentre"/>
            </w:pPr>
            <w:r w:rsidRPr="00AF2974">
              <w:t>Male</w:t>
            </w:r>
          </w:p>
        </w:tc>
        <w:tc>
          <w:tcPr>
            <w:tcW w:w="1641" w:type="dxa"/>
            <w:gridSpan w:val="3"/>
            <w:shd w:val="clear" w:color="auto" w:fill="auto"/>
            <w:noWrap/>
            <w:vAlign w:val="bottom"/>
          </w:tcPr>
          <w:p w:rsidR="00433AE3" w:rsidRPr="00AF2974" w:rsidRDefault="00433AE3" w:rsidP="00433AE3">
            <w:pPr>
              <w:pStyle w:val="TableTextHeadingCentre"/>
            </w:pPr>
            <w:r w:rsidRPr="00AF2974">
              <w:t>Female</w:t>
            </w:r>
          </w:p>
        </w:tc>
        <w:tc>
          <w:tcPr>
            <w:tcW w:w="1641" w:type="dxa"/>
            <w:gridSpan w:val="3"/>
            <w:shd w:val="clear" w:color="auto" w:fill="auto"/>
            <w:noWrap/>
            <w:vAlign w:val="bottom"/>
          </w:tcPr>
          <w:p w:rsidR="00433AE3" w:rsidRPr="00AF2974" w:rsidRDefault="00433AE3" w:rsidP="00433AE3">
            <w:pPr>
              <w:pStyle w:val="TableTextHeadingCentre"/>
            </w:pPr>
          </w:p>
        </w:tc>
      </w:tr>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rPr>
                <w:b/>
              </w:rPr>
            </w:pPr>
            <w:r w:rsidRPr="00AF2974">
              <w:rPr>
                <w:b/>
              </w:rPr>
              <w:t>Class</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2014</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2013</w:t>
            </w:r>
          </w:p>
        </w:tc>
        <w:tc>
          <w:tcPr>
            <w:tcW w:w="547" w:type="dxa"/>
            <w:shd w:val="clear" w:color="auto" w:fill="E0E0E0"/>
            <w:noWrap/>
            <w:vAlign w:val="bottom"/>
          </w:tcPr>
          <w:p w:rsidR="00433AE3" w:rsidRPr="00AF2974" w:rsidRDefault="00433AE3" w:rsidP="00433AE3">
            <w:pPr>
              <w:pStyle w:val="TableTextHeadingRight"/>
              <w:rPr>
                <w:sz w:val="18"/>
                <w:szCs w:val="18"/>
              </w:rPr>
            </w:pPr>
            <w:r w:rsidRPr="00AF2974">
              <w:rPr>
                <w:sz w:val="18"/>
                <w:szCs w:val="18"/>
              </w:rPr>
              <w:t>Var</w:t>
            </w:r>
          </w:p>
        </w:tc>
        <w:tc>
          <w:tcPr>
            <w:tcW w:w="547" w:type="dxa"/>
            <w:shd w:val="clear" w:color="auto" w:fill="FFFFFF"/>
            <w:noWrap/>
            <w:vAlign w:val="bottom"/>
          </w:tcPr>
          <w:p w:rsidR="00433AE3" w:rsidRPr="00AF2974" w:rsidRDefault="00433AE3" w:rsidP="00433AE3">
            <w:pPr>
              <w:pStyle w:val="TableTextHeadingRight"/>
              <w:rPr>
                <w:sz w:val="18"/>
                <w:szCs w:val="18"/>
              </w:rPr>
            </w:pPr>
            <w:r>
              <w:rPr>
                <w:sz w:val="18"/>
                <w:szCs w:val="18"/>
              </w:rPr>
              <w:t>2014</w:t>
            </w:r>
          </w:p>
        </w:tc>
        <w:tc>
          <w:tcPr>
            <w:tcW w:w="547" w:type="dxa"/>
            <w:shd w:val="clear" w:color="auto" w:fill="FFFFFF"/>
            <w:noWrap/>
            <w:vAlign w:val="bottom"/>
          </w:tcPr>
          <w:p w:rsidR="00433AE3" w:rsidRPr="00AF2974" w:rsidRDefault="00433AE3" w:rsidP="00433AE3">
            <w:pPr>
              <w:pStyle w:val="TableTextHeadingRight"/>
              <w:rPr>
                <w:sz w:val="18"/>
                <w:szCs w:val="18"/>
              </w:rPr>
            </w:pPr>
            <w:r>
              <w:rPr>
                <w:sz w:val="18"/>
                <w:szCs w:val="18"/>
              </w:rPr>
              <w:t>2013</w:t>
            </w:r>
          </w:p>
        </w:tc>
        <w:tc>
          <w:tcPr>
            <w:tcW w:w="547" w:type="dxa"/>
            <w:shd w:val="clear" w:color="auto" w:fill="FFFFFF"/>
            <w:noWrap/>
            <w:vAlign w:val="bottom"/>
          </w:tcPr>
          <w:p w:rsidR="00433AE3" w:rsidRPr="00AF2974" w:rsidRDefault="00433AE3" w:rsidP="00433AE3">
            <w:pPr>
              <w:pStyle w:val="TableTextHeadingRight"/>
              <w:rPr>
                <w:sz w:val="18"/>
                <w:szCs w:val="18"/>
              </w:rPr>
            </w:pPr>
            <w:r w:rsidRPr="00AF2974">
              <w:rPr>
                <w:sz w:val="18"/>
                <w:szCs w:val="18"/>
              </w:rPr>
              <w:t>Var</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2014</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2013</w:t>
            </w:r>
          </w:p>
        </w:tc>
        <w:tc>
          <w:tcPr>
            <w:tcW w:w="547" w:type="dxa"/>
            <w:shd w:val="clear" w:color="auto" w:fill="E0E0E0"/>
            <w:noWrap/>
            <w:vAlign w:val="bottom"/>
          </w:tcPr>
          <w:p w:rsidR="00433AE3" w:rsidRPr="00AF2974" w:rsidRDefault="00433AE3" w:rsidP="00433AE3">
            <w:pPr>
              <w:pStyle w:val="TableTextHeadingRight"/>
              <w:rPr>
                <w:sz w:val="18"/>
                <w:szCs w:val="18"/>
              </w:rPr>
            </w:pPr>
            <w:r w:rsidRPr="00AF2974">
              <w:rPr>
                <w:sz w:val="18"/>
                <w:szCs w:val="18"/>
              </w:rPr>
              <w:t>Var</w:t>
            </w:r>
          </w:p>
        </w:tc>
        <w:tc>
          <w:tcPr>
            <w:tcW w:w="547" w:type="dxa"/>
            <w:shd w:val="clear" w:color="auto" w:fill="FFFFFF"/>
            <w:noWrap/>
            <w:vAlign w:val="bottom"/>
          </w:tcPr>
          <w:p w:rsidR="00433AE3" w:rsidRPr="00AF2974" w:rsidRDefault="00433AE3" w:rsidP="00433AE3">
            <w:pPr>
              <w:pStyle w:val="TableTextHeadingRight"/>
              <w:rPr>
                <w:sz w:val="18"/>
                <w:szCs w:val="18"/>
              </w:rPr>
            </w:pPr>
            <w:r>
              <w:rPr>
                <w:sz w:val="18"/>
                <w:szCs w:val="18"/>
              </w:rPr>
              <w:t>2014</w:t>
            </w:r>
          </w:p>
        </w:tc>
        <w:tc>
          <w:tcPr>
            <w:tcW w:w="547" w:type="dxa"/>
            <w:shd w:val="clear" w:color="auto" w:fill="FFFFFF"/>
            <w:noWrap/>
            <w:vAlign w:val="bottom"/>
          </w:tcPr>
          <w:p w:rsidR="00433AE3" w:rsidRPr="00AF2974" w:rsidRDefault="00433AE3" w:rsidP="00433AE3">
            <w:pPr>
              <w:pStyle w:val="TableTextHeadingRight"/>
              <w:rPr>
                <w:sz w:val="18"/>
                <w:szCs w:val="18"/>
              </w:rPr>
            </w:pPr>
            <w:r>
              <w:rPr>
                <w:sz w:val="18"/>
                <w:szCs w:val="18"/>
              </w:rPr>
              <w:t>2013</w:t>
            </w:r>
          </w:p>
        </w:tc>
        <w:tc>
          <w:tcPr>
            <w:tcW w:w="547" w:type="dxa"/>
            <w:shd w:val="clear" w:color="auto" w:fill="FFFFFF"/>
            <w:noWrap/>
            <w:vAlign w:val="bottom"/>
          </w:tcPr>
          <w:p w:rsidR="00433AE3" w:rsidRPr="00AF2974" w:rsidRDefault="00433AE3" w:rsidP="00433AE3">
            <w:pPr>
              <w:pStyle w:val="TableTextHeadingRight"/>
              <w:rPr>
                <w:sz w:val="18"/>
                <w:szCs w:val="18"/>
              </w:rPr>
            </w:pPr>
            <w:r w:rsidRPr="00AF2974">
              <w:rPr>
                <w:sz w:val="18"/>
                <w:szCs w:val="18"/>
              </w:rPr>
              <w:t>Var</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2014</w:t>
            </w:r>
          </w:p>
        </w:tc>
        <w:tc>
          <w:tcPr>
            <w:tcW w:w="547" w:type="dxa"/>
            <w:shd w:val="clear" w:color="auto" w:fill="E0E0E0"/>
            <w:noWrap/>
            <w:vAlign w:val="bottom"/>
          </w:tcPr>
          <w:p w:rsidR="00433AE3" w:rsidRPr="00AF2974" w:rsidRDefault="00433AE3" w:rsidP="00433AE3">
            <w:pPr>
              <w:pStyle w:val="TableTextHeadingRight"/>
              <w:rPr>
                <w:sz w:val="18"/>
                <w:szCs w:val="18"/>
              </w:rPr>
            </w:pPr>
            <w:r>
              <w:rPr>
                <w:sz w:val="18"/>
                <w:szCs w:val="18"/>
              </w:rPr>
              <w:t>2013</w:t>
            </w:r>
          </w:p>
        </w:tc>
        <w:tc>
          <w:tcPr>
            <w:tcW w:w="547" w:type="dxa"/>
            <w:shd w:val="clear" w:color="auto" w:fill="E0E0E0"/>
            <w:noWrap/>
            <w:vAlign w:val="bottom"/>
          </w:tcPr>
          <w:p w:rsidR="00433AE3" w:rsidRPr="00AF2974" w:rsidRDefault="00433AE3" w:rsidP="00433AE3">
            <w:pPr>
              <w:pStyle w:val="TableTextHeadingRight"/>
              <w:rPr>
                <w:sz w:val="18"/>
                <w:szCs w:val="18"/>
              </w:rPr>
            </w:pPr>
            <w:r w:rsidRPr="00AF2974">
              <w:rPr>
                <w:sz w:val="18"/>
                <w:szCs w:val="18"/>
              </w:rPr>
              <w:t>Var</w:t>
            </w:r>
          </w:p>
        </w:tc>
      </w:tr>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pPr>
            <w:r w:rsidRPr="00AF2974">
              <w:t>EO</w:t>
            </w:r>
            <w:r w:rsidR="002F651E">
              <w:noBreakHyphen/>
            </w:r>
            <w:r w:rsidRPr="00AF2974">
              <w:t>1</w:t>
            </w:r>
          </w:p>
        </w:tc>
        <w:tc>
          <w:tcPr>
            <w:tcW w:w="547" w:type="dxa"/>
            <w:shd w:val="clear" w:color="auto" w:fill="E0E0E0"/>
            <w:noWrap/>
            <w:vAlign w:val="bottom"/>
          </w:tcPr>
          <w:p w:rsidR="00433AE3" w:rsidRPr="00C47026" w:rsidRDefault="00433AE3" w:rsidP="00433AE3">
            <w:pPr>
              <w:pStyle w:val="TableTextRight"/>
            </w:pPr>
            <w:r w:rsidRPr="00C47026">
              <w:t>2</w:t>
            </w:r>
          </w:p>
        </w:tc>
        <w:tc>
          <w:tcPr>
            <w:tcW w:w="547" w:type="dxa"/>
            <w:shd w:val="clear" w:color="auto" w:fill="E0E0E0"/>
            <w:noWrap/>
            <w:vAlign w:val="bottom"/>
          </w:tcPr>
          <w:p w:rsidR="00433AE3" w:rsidRPr="00C47026" w:rsidRDefault="00433AE3" w:rsidP="00433AE3">
            <w:pPr>
              <w:pStyle w:val="TableTextRight"/>
            </w:pPr>
            <w:r w:rsidRPr="00C47026">
              <w:t>3</w:t>
            </w:r>
          </w:p>
        </w:tc>
        <w:tc>
          <w:tcPr>
            <w:tcW w:w="547" w:type="dxa"/>
            <w:shd w:val="clear" w:color="auto" w:fill="E0E0E0"/>
            <w:noWrap/>
            <w:vAlign w:val="bottom"/>
          </w:tcPr>
          <w:p w:rsidR="00433AE3" w:rsidRPr="00C47026" w:rsidRDefault="002F651E" w:rsidP="00433AE3">
            <w:pPr>
              <w:pStyle w:val="TableTextRight"/>
            </w:pPr>
            <w:r>
              <w:noBreakHyphen/>
            </w:r>
            <w:r w:rsidR="00433AE3" w:rsidRPr="00C47026">
              <w:t>1</w:t>
            </w:r>
          </w:p>
        </w:tc>
        <w:tc>
          <w:tcPr>
            <w:tcW w:w="547" w:type="dxa"/>
            <w:shd w:val="clear" w:color="auto" w:fill="FFFFFF"/>
            <w:noWrap/>
            <w:vAlign w:val="bottom"/>
          </w:tcPr>
          <w:p w:rsidR="00433AE3" w:rsidRPr="00C47026" w:rsidRDefault="00433AE3" w:rsidP="00433AE3">
            <w:pPr>
              <w:pStyle w:val="TableTextRight"/>
            </w:pPr>
            <w:r w:rsidRPr="00C47026">
              <w:t>1</w:t>
            </w:r>
          </w:p>
        </w:tc>
        <w:tc>
          <w:tcPr>
            <w:tcW w:w="547" w:type="dxa"/>
            <w:shd w:val="clear" w:color="auto" w:fill="FFFFFF"/>
            <w:noWrap/>
            <w:vAlign w:val="bottom"/>
          </w:tcPr>
          <w:p w:rsidR="00433AE3" w:rsidRPr="00C47026" w:rsidRDefault="00433AE3" w:rsidP="00433AE3">
            <w:pPr>
              <w:pStyle w:val="TableTextRight"/>
            </w:pPr>
            <w:r w:rsidRPr="00C47026">
              <w:t>1</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433AE3" w:rsidP="00433AE3">
            <w:pPr>
              <w:pStyle w:val="TableTextRight"/>
            </w:pPr>
            <w:r w:rsidRPr="00C47026">
              <w:t>3</w:t>
            </w:r>
          </w:p>
        </w:tc>
        <w:tc>
          <w:tcPr>
            <w:tcW w:w="547" w:type="dxa"/>
            <w:shd w:val="clear" w:color="auto" w:fill="E0E0E0"/>
            <w:noWrap/>
            <w:vAlign w:val="bottom"/>
          </w:tcPr>
          <w:p w:rsidR="00433AE3" w:rsidRPr="00C47026" w:rsidRDefault="00433AE3" w:rsidP="00433AE3">
            <w:pPr>
              <w:pStyle w:val="TableTextRight"/>
            </w:pPr>
            <w:r w:rsidRPr="00C47026">
              <w:t>4</w:t>
            </w:r>
          </w:p>
        </w:tc>
        <w:tc>
          <w:tcPr>
            <w:tcW w:w="547" w:type="dxa"/>
            <w:shd w:val="clear" w:color="auto" w:fill="E0E0E0"/>
            <w:noWrap/>
            <w:vAlign w:val="bottom"/>
          </w:tcPr>
          <w:p w:rsidR="00433AE3" w:rsidRPr="00C47026" w:rsidRDefault="002F651E" w:rsidP="00433AE3">
            <w:pPr>
              <w:pStyle w:val="TableTextRight"/>
            </w:pPr>
            <w:r>
              <w:noBreakHyphen/>
            </w:r>
            <w:r w:rsidR="00433AE3" w:rsidRPr="00C47026">
              <w:t>1</w:t>
            </w:r>
          </w:p>
        </w:tc>
      </w:tr>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pPr>
            <w:r w:rsidRPr="00AF2974">
              <w:t>EO</w:t>
            </w:r>
            <w:r w:rsidR="002F651E">
              <w:noBreakHyphen/>
            </w:r>
            <w:r w:rsidRPr="00AF2974">
              <w:t>2</w:t>
            </w:r>
          </w:p>
        </w:tc>
        <w:tc>
          <w:tcPr>
            <w:tcW w:w="547" w:type="dxa"/>
            <w:shd w:val="clear" w:color="auto" w:fill="E0E0E0"/>
            <w:noWrap/>
            <w:vAlign w:val="bottom"/>
          </w:tcPr>
          <w:p w:rsidR="00433AE3" w:rsidRPr="00C47026" w:rsidRDefault="00433AE3" w:rsidP="00433AE3">
            <w:pPr>
              <w:pStyle w:val="TableTextRight"/>
            </w:pPr>
            <w:r w:rsidRPr="00C47026">
              <w:t>14</w:t>
            </w:r>
          </w:p>
        </w:tc>
        <w:tc>
          <w:tcPr>
            <w:tcW w:w="547" w:type="dxa"/>
            <w:shd w:val="clear" w:color="auto" w:fill="E0E0E0"/>
            <w:noWrap/>
            <w:vAlign w:val="bottom"/>
          </w:tcPr>
          <w:p w:rsidR="00433AE3" w:rsidRPr="00C47026" w:rsidRDefault="00433AE3" w:rsidP="00433AE3">
            <w:pPr>
              <w:pStyle w:val="TableTextRight"/>
            </w:pPr>
            <w:r w:rsidRPr="00C47026">
              <w:t>16</w:t>
            </w:r>
          </w:p>
        </w:tc>
        <w:tc>
          <w:tcPr>
            <w:tcW w:w="547" w:type="dxa"/>
            <w:shd w:val="clear" w:color="auto" w:fill="E0E0E0"/>
            <w:noWrap/>
            <w:vAlign w:val="bottom"/>
          </w:tcPr>
          <w:p w:rsidR="00433AE3" w:rsidRPr="00C47026" w:rsidRDefault="002F651E" w:rsidP="00433AE3">
            <w:pPr>
              <w:pStyle w:val="TableTextRight"/>
            </w:pPr>
            <w:r>
              <w:noBreakHyphen/>
            </w:r>
            <w:r w:rsidR="00433AE3" w:rsidRPr="00C47026">
              <w:t>2</w:t>
            </w:r>
          </w:p>
        </w:tc>
        <w:tc>
          <w:tcPr>
            <w:tcW w:w="547" w:type="dxa"/>
            <w:shd w:val="clear" w:color="auto" w:fill="FFFFFF"/>
            <w:noWrap/>
            <w:vAlign w:val="bottom"/>
          </w:tcPr>
          <w:p w:rsidR="00433AE3" w:rsidRPr="00C47026" w:rsidRDefault="00433AE3" w:rsidP="00433AE3">
            <w:pPr>
              <w:pStyle w:val="TableTextRight"/>
            </w:pPr>
            <w:r w:rsidRPr="00C47026">
              <w:t>6</w:t>
            </w:r>
          </w:p>
        </w:tc>
        <w:tc>
          <w:tcPr>
            <w:tcW w:w="547" w:type="dxa"/>
            <w:shd w:val="clear" w:color="auto" w:fill="FFFFFF"/>
            <w:noWrap/>
            <w:vAlign w:val="bottom"/>
          </w:tcPr>
          <w:p w:rsidR="00433AE3" w:rsidRPr="00C47026" w:rsidRDefault="00433AE3" w:rsidP="00433AE3">
            <w:pPr>
              <w:pStyle w:val="TableTextRight"/>
            </w:pPr>
            <w:r w:rsidRPr="00C47026">
              <w:t>7</w:t>
            </w:r>
          </w:p>
        </w:tc>
        <w:tc>
          <w:tcPr>
            <w:tcW w:w="547" w:type="dxa"/>
            <w:shd w:val="clear" w:color="auto" w:fill="FFFFFF"/>
            <w:noWrap/>
            <w:vAlign w:val="bottom"/>
          </w:tcPr>
          <w:p w:rsidR="00433AE3" w:rsidRPr="00C47026" w:rsidRDefault="002F651E" w:rsidP="00433AE3">
            <w:pPr>
              <w:pStyle w:val="TableTextRight"/>
            </w:pPr>
            <w:r>
              <w:noBreakHyphen/>
            </w:r>
            <w:r w:rsidR="00433AE3" w:rsidRPr="00C47026">
              <w:t>1</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433AE3" w:rsidP="00433AE3">
            <w:pPr>
              <w:pStyle w:val="TableTextRight"/>
            </w:pPr>
            <w:r w:rsidRPr="00C47026">
              <w:t>20</w:t>
            </w:r>
          </w:p>
        </w:tc>
        <w:tc>
          <w:tcPr>
            <w:tcW w:w="547" w:type="dxa"/>
            <w:shd w:val="clear" w:color="auto" w:fill="E0E0E0"/>
            <w:noWrap/>
            <w:vAlign w:val="bottom"/>
          </w:tcPr>
          <w:p w:rsidR="00433AE3" w:rsidRPr="00C47026" w:rsidRDefault="00433AE3" w:rsidP="00433AE3">
            <w:pPr>
              <w:pStyle w:val="TableTextRight"/>
            </w:pPr>
            <w:r w:rsidRPr="00C47026">
              <w:t>23</w:t>
            </w:r>
          </w:p>
        </w:tc>
        <w:tc>
          <w:tcPr>
            <w:tcW w:w="547" w:type="dxa"/>
            <w:shd w:val="clear" w:color="auto" w:fill="E0E0E0"/>
            <w:noWrap/>
            <w:vAlign w:val="bottom"/>
          </w:tcPr>
          <w:p w:rsidR="00433AE3" w:rsidRPr="00C47026" w:rsidRDefault="002F651E" w:rsidP="00433AE3">
            <w:pPr>
              <w:pStyle w:val="TableTextRight"/>
            </w:pPr>
            <w:r>
              <w:noBreakHyphen/>
            </w:r>
            <w:r w:rsidR="00433AE3" w:rsidRPr="00C47026">
              <w:t>3</w:t>
            </w:r>
          </w:p>
        </w:tc>
      </w:tr>
      <w:tr w:rsidR="00433AE3" w:rsidRPr="00AF2974" w:rsidTr="00433AE3">
        <w:trPr>
          <w:trHeight w:val="255"/>
        </w:trPr>
        <w:tc>
          <w:tcPr>
            <w:tcW w:w="1346" w:type="dxa"/>
            <w:shd w:val="clear" w:color="auto" w:fill="FFFFFF"/>
            <w:noWrap/>
            <w:vAlign w:val="bottom"/>
          </w:tcPr>
          <w:p w:rsidR="00433AE3" w:rsidRPr="00AF2974" w:rsidRDefault="00433AE3" w:rsidP="00433AE3">
            <w:pPr>
              <w:pStyle w:val="TableText"/>
            </w:pPr>
            <w:r w:rsidRPr="00AF2974">
              <w:t>EO</w:t>
            </w:r>
            <w:r w:rsidR="002F651E">
              <w:noBreakHyphen/>
            </w:r>
            <w:r w:rsidRPr="00AF2974">
              <w:t>3</w:t>
            </w:r>
          </w:p>
        </w:tc>
        <w:tc>
          <w:tcPr>
            <w:tcW w:w="547" w:type="dxa"/>
            <w:shd w:val="clear" w:color="auto" w:fill="E0E0E0"/>
            <w:noWrap/>
            <w:vAlign w:val="bottom"/>
          </w:tcPr>
          <w:p w:rsidR="00433AE3" w:rsidRPr="00C47026" w:rsidRDefault="00433AE3" w:rsidP="00433AE3">
            <w:pPr>
              <w:pStyle w:val="TableTextRight"/>
            </w:pPr>
            <w:r w:rsidRPr="00C47026">
              <w:t>27</w:t>
            </w:r>
          </w:p>
        </w:tc>
        <w:tc>
          <w:tcPr>
            <w:tcW w:w="547" w:type="dxa"/>
            <w:shd w:val="clear" w:color="auto" w:fill="E0E0E0"/>
            <w:noWrap/>
            <w:vAlign w:val="bottom"/>
          </w:tcPr>
          <w:p w:rsidR="00433AE3" w:rsidRPr="00C47026" w:rsidRDefault="00433AE3" w:rsidP="00433AE3">
            <w:pPr>
              <w:pStyle w:val="TableTextRight"/>
            </w:pPr>
            <w:r w:rsidRPr="00C47026">
              <w:t>26</w:t>
            </w:r>
          </w:p>
        </w:tc>
        <w:tc>
          <w:tcPr>
            <w:tcW w:w="547" w:type="dxa"/>
            <w:shd w:val="clear" w:color="auto" w:fill="E0E0E0"/>
            <w:noWrap/>
            <w:vAlign w:val="bottom"/>
          </w:tcPr>
          <w:p w:rsidR="00433AE3" w:rsidRPr="00C47026" w:rsidRDefault="00433AE3" w:rsidP="00433AE3">
            <w:pPr>
              <w:pStyle w:val="TableTextRight"/>
            </w:pPr>
            <w:r w:rsidRPr="00C47026">
              <w:t>1</w:t>
            </w:r>
          </w:p>
        </w:tc>
        <w:tc>
          <w:tcPr>
            <w:tcW w:w="547" w:type="dxa"/>
            <w:shd w:val="clear" w:color="auto" w:fill="FFFFFF"/>
            <w:noWrap/>
            <w:vAlign w:val="bottom"/>
          </w:tcPr>
          <w:p w:rsidR="00433AE3" w:rsidRPr="00C47026" w:rsidRDefault="00433AE3" w:rsidP="00433AE3">
            <w:pPr>
              <w:pStyle w:val="TableTextRight"/>
            </w:pPr>
            <w:r w:rsidRPr="00C47026">
              <w:t>17</w:t>
            </w:r>
          </w:p>
        </w:tc>
        <w:tc>
          <w:tcPr>
            <w:tcW w:w="547" w:type="dxa"/>
            <w:shd w:val="clear" w:color="auto" w:fill="FFFFFF"/>
            <w:noWrap/>
            <w:vAlign w:val="bottom"/>
          </w:tcPr>
          <w:p w:rsidR="00433AE3" w:rsidRPr="00C47026" w:rsidRDefault="00433AE3" w:rsidP="00433AE3">
            <w:pPr>
              <w:pStyle w:val="TableTextRight"/>
            </w:pPr>
            <w:r w:rsidRPr="00C47026">
              <w:t>19</w:t>
            </w:r>
          </w:p>
        </w:tc>
        <w:tc>
          <w:tcPr>
            <w:tcW w:w="547" w:type="dxa"/>
            <w:shd w:val="clear" w:color="auto" w:fill="FFFFFF"/>
            <w:noWrap/>
            <w:vAlign w:val="bottom"/>
          </w:tcPr>
          <w:p w:rsidR="00433AE3" w:rsidRPr="00C47026" w:rsidRDefault="002F651E" w:rsidP="00433AE3">
            <w:pPr>
              <w:pStyle w:val="TableTextRight"/>
            </w:pPr>
            <w:r>
              <w:noBreakHyphen/>
            </w:r>
            <w:r w:rsidR="00433AE3" w:rsidRPr="00C47026">
              <w:t>2</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FFFFFF"/>
            <w:noWrap/>
            <w:vAlign w:val="bottom"/>
          </w:tcPr>
          <w:p w:rsidR="00433AE3" w:rsidRPr="00C47026" w:rsidRDefault="00701B85" w:rsidP="00433AE3">
            <w:pPr>
              <w:pStyle w:val="TableTextRight"/>
            </w:pPr>
            <w:r>
              <w:t>..</w:t>
            </w:r>
          </w:p>
        </w:tc>
        <w:tc>
          <w:tcPr>
            <w:tcW w:w="547" w:type="dxa"/>
            <w:shd w:val="clear" w:color="auto" w:fill="E0E0E0"/>
            <w:noWrap/>
            <w:vAlign w:val="bottom"/>
          </w:tcPr>
          <w:p w:rsidR="00433AE3" w:rsidRPr="00C47026" w:rsidRDefault="00433AE3" w:rsidP="00433AE3">
            <w:pPr>
              <w:pStyle w:val="TableTextRight"/>
            </w:pPr>
            <w:r w:rsidRPr="00C47026">
              <w:t>44</w:t>
            </w:r>
          </w:p>
        </w:tc>
        <w:tc>
          <w:tcPr>
            <w:tcW w:w="547" w:type="dxa"/>
            <w:shd w:val="clear" w:color="auto" w:fill="E0E0E0"/>
            <w:noWrap/>
            <w:vAlign w:val="bottom"/>
          </w:tcPr>
          <w:p w:rsidR="00433AE3" w:rsidRPr="00C47026" w:rsidRDefault="00433AE3" w:rsidP="00433AE3">
            <w:pPr>
              <w:pStyle w:val="TableTextRight"/>
            </w:pPr>
            <w:r w:rsidRPr="00C47026">
              <w:t>45</w:t>
            </w:r>
          </w:p>
        </w:tc>
        <w:tc>
          <w:tcPr>
            <w:tcW w:w="547" w:type="dxa"/>
            <w:shd w:val="clear" w:color="auto" w:fill="E0E0E0"/>
            <w:noWrap/>
            <w:vAlign w:val="bottom"/>
          </w:tcPr>
          <w:p w:rsidR="00433AE3" w:rsidRPr="00C47026" w:rsidRDefault="002F651E" w:rsidP="00433AE3">
            <w:pPr>
              <w:pStyle w:val="TableTextRight"/>
            </w:pPr>
            <w:r>
              <w:noBreakHyphen/>
            </w:r>
            <w:r w:rsidR="00433AE3" w:rsidRPr="00C47026">
              <w:t>1</w:t>
            </w:r>
          </w:p>
        </w:tc>
      </w:tr>
      <w:tr w:rsidR="00433AE3" w:rsidRPr="00727665" w:rsidTr="00433AE3">
        <w:trPr>
          <w:trHeight w:val="255"/>
        </w:trPr>
        <w:tc>
          <w:tcPr>
            <w:tcW w:w="1346" w:type="dxa"/>
            <w:shd w:val="clear" w:color="auto" w:fill="FFFFFF"/>
            <w:noWrap/>
            <w:vAlign w:val="bottom"/>
          </w:tcPr>
          <w:p w:rsidR="00433AE3" w:rsidRPr="00727665" w:rsidRDefault="00433AE3" w:rsidP="00433AE3">
            <w:pPr>
              <w:pStyle w:val="TableText"/>
              <w:rPr>
                <w:b/>
              </w:rPr>
            </w:pPr>
            <w:r w:rsidRPr="00727665">
              <w:rPr>
                <w:b/>
              </w:rPr>
              <w:t>Total</w:t>
            </w:r>
          </w:p>
        </w:tc>
        <w:tc>
          <w:tcPr>
            <w:tcW w:w="547" w:type="dxa"/>
            <w:shd w:val="clear" w:color="auto" w:fill="E0E0E0"/>
            <w:noWrap/>
            <w:vAlign w:val="bottom"/>
          </w:tcPr>
          <w:p w:rsidR="00433AE3" w:rsidRPr="00727665" w:rsidRDefault="00433AE3" w:rsidP="00433AE3">
            <w:pPr>
              <w:pStyle w:val="TableTextRight"/>
              <w:rPr>
                <w:b/>
              </w:rPr>
            </w:pPr>
            <w:r w:rsidRPr="00727665">
              <w:rPr>
                <w:b/>
              </w:rPr>
              <w:t>43</w:t>
            </w:r>
          </w:p>
        </w:tc>
        <w:tc>
          <w:tcPr>
            <w:tcW w:w="547" w:type="dxa"/>
            <w:shd w:val="clear" w:color="auto" w:fill="E0E0E0"/>
            <w:noWrap/>
            <w:vAlign w:val="bottom"/>
          </w:tcPr>
          <w:p w:rsidR="00433AE3" w:rsidRPr="00727665" w:rsidRDefault="00433AE3" w:rsidP="00433AE3">
            <w:pPr>
              <w:pStyle w:val="TableTextRight"/>
              <w:rPr>
                <w:b/>
              </w:rPr>
            </w:pPr>
            <w:r w:rsidRPr="00727665">
              <w:rPr>
                <w:b/>
              </w:rPr>
              <w:t>45</w:t>
            </w:r>
          </w:p>
        </w:tc>
        <w:tc>
          <w:tcPr>
            <w:tcW w:w="547" w:type="dxa"/>
            <w:shd w:val="clear" w:color="auto" w:fill="E0E0E0"/>
            <w:noWrap/>
            <w:vAlign w:val="bottom"/>
          </w:tcPr>
          <w:p w:rsidR="00433AE3" w:rsidRPr="00727665" w:rsidRDefault="002F651E" w:rsidP="00433AE3">
            <w:pPr>
              <w:pStyle w:val="TableTextRight"/>
              <w:rPr>
                <w:b/>
              </w:rPr>
            </w:pPr>
            <w:r>
              <w:rPr>
                <w:b/>
              </w:rPr>
              <w:noBreakHyphen/>
            </w:r>
            <w:r w:rsidR="00433AE3" w:rsidRPr="00727665">
              <w:rPr>
                <w:b/>
              </w:rPr>
              <w:t>2</w:t>
            </w:r>
          </w:p>
        </w:tc>
        <w:tc>
          <w:tcPr>
            <w:tcW w:w="547" w:type="dxa"/>
            <w:shd w:val="clear" w:color="auto" w:fill="FFFFFF"/>
            <w:noWrap/>
            <w:vAlign w:val="bottom"/>
          </w:tcPr>
          <w:p w:rsidR="00433AE3" w:rsidRPr="00727665" w:rsidRDefault="00433AE3" w:rsidP="00433AE3">
            <w:pPr>
              <w:pStyle w:val="TableTextRight"/>
              <w:rPr>
                <w:b/>
              </w:rPr>
            </w:pPr>
            <w:r w:rsidRPr="00727665">
              <w:rPr>
                <w:b/>
              </w:rPr>
              <w:t>24</w:t>
            </w:r>
          </w:p>
        </w:tc>
        <w:tc>
          <w:tcPr>
            <w:tcW w:w="547" w:type="dxa"/>
            <w:shd w:val="clear" w:color="auto" w:fill="FFFFFF"/>
            <w:noWrap/>
            <w:vAlign w:val="bottom"/>
          </w:tcPr>
          <w:p w:rsidR="00433AE3" w:rsidRPr="00727665" w:rsidRDefault="00433AE3" w:rsidP="00433AE3">
            <w:pPr>
              <w:pStyle w:val="TableTextRight"/>
              <w:rPr>
                <w:b/>
              </w:rPr>
            </w:pPr>
            <w:r w:rsidRPr="00727665">
              <w:rPr>
                <w:b/>
              </w:rPr>
              <w:t>27</w:t>
            </w:r>
          </w:p>
        </w:tc>
        <w:tc>
          <w:tcPr>
            <w:tcW w:w="547" w:type="dxa"/>
            <w:shd w:val="clear" w:color="auto" w:fill="FFFFFF"/>
            <w:noWrap/>
            <w:vAlign w:val="bottom"/>
          </w:tcPr>
          <w:p w:rsidR="00433AE3" w:rsidRPr="00727665" w:rsidRDefault="002F651E" w:rsidP="00433AE3">
            <w:pPr>
              <w:pStyle w:val="TableTextRight"/>
              <w:rPr>
                <w:b/>
              </w:rPr>
            </w:pPr>
            <w:r>
              <w:rPr>
                <w:b/>
              </w:rPr>
              <w:noBreakHyphen/>
            </w:r>
            <w:r w:rsidR="00433AE3" w:rsidRPr="00727665">
              <w:rPr>
                <w:b/>
              </w:rPr>
              <w:t>3</w:t>
            </w:r>
          </w:p>
        </w:tc>
        <w:tc>
          <w:tcPr>
            <w:tcW w:w="547" w:type="dxa"/>
            <w:shd w:val="clear" w:color="auto" w:fill="E0E0E0"/>
            <w:noWrap/>
            <w:vAlign w:val="bottom"/>
          </w:tcPr>
          <w:p w:rsidR="00433AE3" w:rsidRPr="00727665" w:rsidRDefault="00701B85" w:rsidP="00433AE3">
            <w:pPr>
              <w:pStyle w:val="TableTextRight"/>
              <w:rPr>
                <w:b/>
              </w:rPr>
            </w:pPr>
            <w:r>
              <w:rPr>
                <w:b/>
              </w:rPr>
              <w:t>..</w:t>
            </w:r>
          </w:p>
        </w:tc>
        <w:tc>
          <w:tcPr>
            <w:tcW w:w="547" w:type="dxa"/>
            <w:shd w:val="clear" w:color="auto" w:fill="E0E0E0"/>
            <w:noWrap/>
            <w:vAlign w:val="bottom"/>
          </w:tcPr>
          <w:p w:rsidR="00433AE3" w:rsidRPr="00727665" w:rsidRDefault="00701B85" w:rsidP="00433AE3">
            <w:pPr>
              <w:pStyle w:val="TableTextRight"/>
              <w:rPr>
                <w:b/>
              </w:rPr>
            </w:pPr>
            <w:r>
              <w:rPr>
                <w:b/>
              </w:rPr>
              <w:t>..</w:t>
            </w:r>
          </w:p>
        </w:tc>
        <w:tc>
          <w:tcPr>
            <w:tcW w:w="547" w:type="dxa"/>
            <w:shd w:val="clear" w:color="auto" w:fill="E0E0E0"/>
            <w:noWrap/>
            <w:vAlign w:val="bottom"/>
          </w:tcPr>
          <w:p w:rsidR="00433AE3" w:rsidRPr="00727665" w:rsidRDefault="00701B85" w:rsidP="00433AE3">
            <w:pPr>
              <w:pStyle w:val="TableTextRight"/>
              <w:rPr>
                <w:b/>
              </w:rPr>
            </w:pPr>
            <w:r>
              <w:rPr>
                <w:b/>
              </w:rPr>
              <w:t>..</w:t>
            </w:r>
          </w:p>
        </w:tc>
        <w:tc>
          <w:tcPr>
            <w:tcW w:w="547" w:type="dxa"/>
            <w:shd w:val="clear" w:color="auto" w:fill="FFFFFF"/>
            <w:noWrap/>
            <w:vAlign w:val="bottom"/>
          </w:tcPr>
          <w:p w:rsidR="00433AE3" w:rsidRPr="00727665" w:rsidRDefault="00701B85" w:rsidP="00433AE3">
            <w:pPr>
              <w:pStyle w:val="TableTextRight"/>
              <w:rPr>
                <w:b/>
              </w:rPr>
            </w:pPr>
            <w:r>
              <w:rPr>
                <w:b/>
              </w:rPr>
              <w:t>..</w:t>
            </w:r>
          </w:p>
        </w:tc>
        <w:tc>
          <w:tcPr>
            <w:tcW w:w="547" w:type="dxa"/>
            <w:shd w:val="clear" w:color="auto" w:fill="FFFFFF"/>
            <w:noWrap/>
            <w:vAlign w:val="bottom"/>
          </w:tcPr>
          <w:p w:rsidR="00433AE3" w:rsidRPr="00727665" w:rsidRDefault="00701B85" w:rsidP="00433AE3">
            <w:pPr>
              <w:pStyle w:val="TableTextRight"/>
              <w:rPr>
                <w:b/>
              </w:rPr>
            </w:pPr>
            <w:r>
              <w:rPr>
                <w:b/>
              </w:rPr>
              <w:t>..</w:t>
            </w:r>
          </w:p>
        </w:tc>
        <w:tc>
          <w:tcPr>
            <w:tcW w:w="547" w:type="dxa"/>
            <w:shd w:val="clear" w:color="auto" w:fill="FFFFFF"/>
            <w:noWrap/>
            <w:vAlign w:val="bottom"/>
          </w:tcPr>
          <w:p w:rsidR="00433AE3" w:rsidRPr="00727665" w:rsidRDefault="00701B85" w:rsidP="00433AE3">
            <w:pPr>
              <w:pStyle w:val="TableTextRight"/>
              <w:rPr>
                <w:b/>
              </w:rPr>
            </w:pPr>
            <w:r>
              <w:rPr>
                <w:b/>
              </w:rPr>
              <w:t>..</w:t>
            </w:r>
          </w:p>
        </w:tc>
        <w:tc>
          <w:tcPr>
            <w:tcW w:w="547" w:type="dxa"/>
            <w:shd w:val="clear" w:color="auto" w:fill="E0E0E0"/>
            <w:noWrap/>
            <w:vAlign w:val="bottom"/>
          </w:tcPr>
          <w:p w:rsidR="00433AE3" w:rsidRPr="00727665" w:rsidRDefault="00433AE3" w:rsidP="00433AE3">
            <w:pPr>
              <w:pStyle w:val="TableTextRight"/>
              <w:rPr>
                <w:b/>
              </w:rPr>
            </w:pPr>
            <w:r w:rsidRPr="00727665">
              <w:rPr>
                <w:b/>
              </w:rPr>
              <w:t>67</w:t>
            </w:r>
          </w:p>
        </w:tc>
        <w:tc>
          <w:tcPr>
            <w:tcW w:w="547" w:type="dxa"/>
            <w:shd w:val="clear" w:color="auto" w:fill="E0E0E0"/>
            <w:noWrap/>
            <w:vAlign w:val="bottom"/>
          </w:tcPr>
          <w:p w:rsidR="00433AE3" w:rsidRPr="00727665" w:rsidRDefault="00433AE3" w:rsidP="00433AE3">
            <w:pPr>
              <w:pStyle w:val="TableTextRight"/>
              <w:rPr>
                <w:b/>
              </w:rPr>
            </w:pPr>
            <w:r w:rsidRPr="00727665">
              <w:rPr>
                <w:b/>
              </w:rPr>
              <w:t>72</w:t>
            </w:r>
          </w:p>
        </w:tc>
        <w:tc>
          <w:tcPr>
            <w:tcW w:w="547" w:type="dxa"/>
            <w:shd w:val="clear" w:color="auto" w:fill="E0E0E0"/>
            <w:noWrap/>
            <w:vAlign w:val="bottom"/>
          </w:tcPr>
          <w:p w:rsidR="00433AE3" w:rsidRPr="00727665" w:rsidRDefault="002F651E" w:rsidP="00433AE3">
            <w:pPr>
              <w:pStyle w:val="TableTextRight"/>
              <w:rPr>
                <w:b/>
              </w:rPr>
            </w:pPr>
            <w:r>
              <w:rPr>
                <w:b/>
              </w:rPr>
              <w:noBreakHyphen/>
            </w:r>
            <w:r w:rsidR="00433AE3" w:rsidRPr="00727665">
              <w:rPr>
                <w:b/>
              </w:rPr>
              <w:t>5</w:t>
            </w:r>
          </w:p>
        </w:tc>
      </w:tr>
    </w:tbl>
    <w:p w:rsidR="00727665" w:rsidRDefault="00727665" w:rsidP="00727665">
      <w:pPr>
        <w:pStyle w:val="Notes"/>
      </w:pPr>
      <w:r>
        <w:t>Notes:</w:t>
      </w:r>
    </w:p>
    <w:p w:rsidR="00727665" w:rsidRDefault="00727665" w:rsidP="00727665">
      <w:pPr>
        <w:pStyle w:val="Notes"/>
      </w:pPr>
      <w:r>
        <w:t>Table excludes the Essential Services Commission and the State Revenue Office.</w:t>
      </w:r>
    </w:p>
    <w:p w:rsidR="00727665" w:rsidRDefault="00727665" w:rsidP="00727665">
      <w:pPr>
        <w:pStyle w:val="Notes"/>
      </w:pPr>
      <w:r>
        <w:t>Table excludes the Secretary (Accountable Officer).</w:t>
      </w:r>
    </w:p>
    <w:p w:rsidR="00727665" w:rsidRDefault="00727665" w:rsidP="00727665">
      <w:pPr>
        <w:pStyle w:val="Notes"/>
      </w:pPr>
      <w:r>
        <w:t>Fifteen vacancies existed at the time of reporting (June 2014). For the purposes of this report, one inoperative executive officer on unpaid secondment has been included in this vacancy figure.</w:t>
      </w:r>
    </w:p>
    <w:p w:rsidR="00727665" w:rsidRDefault="00727665" w:rsidP="00727665">
      <w:pPr>
        <w:pStyle w:val="Notes"/>
      </w:pPr>
      <w:r>
        <w:t>Var column indicates the variation between the current and previous reporting periods.</w:t>
      </w:r>
    </w:p>
    <w:p w:rsidR="006D1447" w:rsidRDefault="006D1447" w:rsidP="001C64F0"/>
    <w:p w:rsidR="001C64F0" w:rsidRPr="00AF2974" w:rsidRDefault="001C64F0" w:rsidP="001C64F0"/>
    <w:p w:rsidR="006D1447" w:rsidRPr="00AF2974" w:rsidRDefault="006D1447" w:rsidP="006D1447">
      <w:pPr>
        <w:pStyle w:val="Heading4"/>
      </w:pPr>
      <w:r w:rsidRPr="00AF2974">
        <w:t xml:space="preserve">Reconciliation of DTF and SRO </w:t>
      </w:r>
      <w:r w:rsidR="00C0142F" w:rsidRPr="00AF2974">
        <w:t xml:space="preserve">Executive Officer </w:t>
      </w:r>
      <w:r w:rsidRPr="00AF2974">
        <w:t xml:space="preserve">numbers: </w:t>
      </w:r>
      <w:r w:rsidR="00336567">
        <w:t>June 2014</w:t>
      </w:r>
    </w:p>
    <w:tbl>
      <w:tblPr>
        <w:tblW w:w="9558" w:type="dxa"/>
        <w:tblLook w:val="01E0" w:firstRow="1" w:lastRow="1" w:firstColumn="1" w:lastColumn="1" w:noHBand="0" w:noVBand="0"/>
      </w:tblPr>
      <w:tblGrid>
        <w:gridCol w:w="1008"/>
        <w:gridCol w:w="3780"/>
        <w:gridCol w:w="810"/>
        <w:gridCol w:w="810"/>
        <w:gridCol w:w="810"/>
        <w:gridCol w:w="720"/>
        <w:gridCol w:w="810"/>
        <w:gridCol w:w="810"/>
      </w:tblGrid>
      <w:tr w:rsidR="005E448B" w:rsidRPr="00E3453A" w:rsidTr="00727665">
        <w:tc>
          <w:tcPr>
            <w:tcW w:w="1008" w:type="dxa"/>
            <w:shd w:val="clear" w:color="auto" w:fill="auto"/>
          </w:tcPr>
          <w:p w:rsidR="005E448B" w:rsidRPr="00AF2974" w:rsidRDefault="005E448B" w:rsidP="005E448B">
            <w:pPr>
              <w:pStyle w:val="TableText"/>
            </w:pPr>
          </w:p>
        </w:tc>
        <w:tc>
          <w:tcPr>
            <w:tcW w:w="3780" w:type="dxa"/>
            <w:shd w:val="clear" w:color="auto" w:fill="auto"/>
          </w:tcPr>
          <w:p w:rsidR="005E448B" w:rsidRPr="00AF2974" w:rsidRDefault="005E448B" w:rsidP="005E448B">
            <w:pPr>
              <w:pStyle w:val="TableText"/>
            </w:pPr>
          </w:p>
        </w:tc>
        <w:tc>
          <w:tcPr>
            <w:tcW w:w="1620" w:type="dxa"/>
            <w:gridSpan w:val="2"/>
            <w:shd w:val="clear" w:color="auto" w:fill="E0E0E0"/>
          </w:tcPr>
          <w:p w:rsidR="005E448B" w:rsidRPr="00AF2974" w:rsidRDefault="005E448B" w:rsidP="005E448B">
            <w:pPr>
              <w:pStyle w:val="TableTextHeadingCentre"/>
            </w:pPr>
            <w:r w:rsidRPr="00AF2974">
              <w:t>DTF</w:t>
            </w:r>
          </w:p>
        </w:tc>
        <w:tc>
          <w:tcPr>
            <w:tcW w:w="1530" w:type="dxa"/>
            <w:gridSpan w:val="2"/>
            <w:shd w:val="clear" w:color="auto" w:fill="auto"/>
          </w:tcPr>
          <w:p w:rsidR="005E448B" w:rsidRPr="00AF2974" w:rsidRDefault="005E448B" w:rsidP="005E448B">
            <w:pPr>
              <w:pStyle w:val="TableTextHeadingCentre"/>
            </w:pPr>
            <w:r w:rsidRPr="00AF2974">
              <w:t>SRO</w:t>
            </w:r>
          </w:p>
        </w:tc>
        <w:tc>
          <w:tcPr>
            <w:tcW w:w="1620" w:type="dxa"/>
            <w:gridSpan w:val="2"/>
            <w:shd w:val="clear" w:color="auto" w:fill="E0E0E0"/>
          </w:tcPr>
          <w:p w:rsidR="005E448B" w:rsidRPr="00AF2974" w:rsidRDefault="005E448B" w:rsidP="005E448B">
            <w:pPr>
              <w:pStyle w:val="TableTextHeadingCentre"/>
            </w:pPr>
            <w:r w:rsidRPr="00AF2974">
              <w:t>Total</w:t>
            </w:r>
          </w:p>
        </w:tc>
      </w:tr>
      <w:tr w:rsidR="00336567" w:rsidRPr="00E3453A" w:rsidTr="00727665">
        <w:tc>
          <w:tcPr>
            <w:tcW w:w="1008" w:type="dxa"/>
            <w:shd w:val="clear" w:color="auto" w:fill="auto"/>
          </w:tcPr>
          <w:p w:rsidR="00336567" w:rsidRPr="00AF2974" w:rsidRDefault="00336567" w:rsidP="005E448B">
            <w:pPr>
              <w:pStyle w:val="TableText"/>
            </w:pPr>
          </w:p>
        </w:tc>
        <w:tc>
          <w:tcPr>
            <w:tcW w:w="3780" w:type="dxa"/>
            <w:shd w:val="clear" w:color="auto" w:fill="auto"/>
          </w:tcPr>
          <w:p w:rsidR="00336567" w:rsidRPr="00AF2974" w:rsidRDefault="00336567" w:rsidP="005E448B">
            <w:pPr>
              <w:pStyle w:val="TableText"/>
            </w:pPr>
          </w:p>
        </w:tc>
        <w:tc>
          <w:tcPr>
            <w:tcW w:w="810" w:type="dxa"/>
            <w:shd w:val="clear" w:color="auto" w:fill="auto"/>
          </w:tcPr>
          <w:p w:rsidR="00336567" w:rsidRPr="00AF2974" w:rsidRDefault="00336567" w:rsidP="005E448B">
            <w:pPr>
              <w:pStyle w:val="TableTextHeadingRight"/>
            </w:pPr>
            <w:r>
              <w:t>2014</w:t>
            </w:r>
          </w:p>
        </w:tc>
        <w:tc>
          <w:tcPr>
            <w:tcW w:w="810" w:type="dxa"/>
            <w:shd w:val="clear" w:color="auto" w:fill="auto"/>
          </w:tcPr>
          <w:p w:rsidR="00336567" w:rsidRPr="00AF2974" w:rsidRDefault="00336567" w:rsidP="005E333F">
            <w:pPr>
              <w:pStyle w:val="TableTextHeadingRight"/>
            </w:pPr>
            <w:r>
              <w:t>2013</w:t>
            </w:r>
          </w:p>
        </w:tc>
        <w:tc>
          <w:tcPr>
            <w:tcW w:w="810" w:type="dxa"/>
            <w:shd w:val="clear" w:color="auto" w:fill="auto"/>
          </w:tcPr>
          <w:p w:rsidR="00336567" w:rsidRPr="00AF2974" w:rsidRDefault="00336567" w:rsidP="005E448B">
            <w:pPr>
              <w:pStyle w:val="TableTextHeadingRight"/>
            </w:pPr>
            <w:r>
              <w:t>2014</w:t>
            </w:r>
          </w:p>
        </w:tc>
        <w:tc>
          <w:tcPr>
            <w:tcW w:w="720" w:type="dxa"/>
            <w:shd w:val="clear" w:color="auto" w:fill="auto"/>
          </w:tcPr>
          <w:p w:rsidR="00336567" w:rsidRPr="00AF2974" w:rsidRDefault="00336567" w:rsidP="005E333F">
            <w:pPr>
              <w:pStyle w:val="TableTextHeadingRight"/>
            </w:pPr>
            <w:r>
              <w:t>2013</w:t>
            </w:r>
          </w:p>
        </w:tc>
        <w:tc>
          <w:tcPr>
            <w:tcW w:w="810" w:type="dxa"/>
            <w:shd w:val="clear" w:color="auto" w:fill="auto"/>
          </w:tcPr>
          <w:p w:rsidR="00336567" w:rsidRPr="00AF2974" w:rsidRDefault="00336567" w:rsidP="005E448B">
            <w:pPr>
              <w:pStyle w:val="TableTextHeadingRight"/>
            </w:pPr>
            <w:r>
              <w:t>2014</w:t>
            </w:r>
          </w:p>
        </w:tc>
        <w:tc>
          <w:tcPr>
            <w:tcW w:w="810" w:type="dxa"/>
            <w:shd w:val="clear" w:color="auto" w:fill="auto"/>
          </w:tcPr>
          <w:p w:rsidR="00336567" w:rsidRPr="00AF2974" w:rsidRDefault="00336567" w:rsidP="005E333F">
            <w:pPr>
              <w:pStyle w:val="TableTextHeadingRight"/>
            </w:pPr>
            <w:r>
              <w:t>2013</w:t>
            </w:r>
          </w:p>
        </w:tc>
      </w:tr>
      <w:tr w:rsidR="00727665" w:rsidRPr="00AF2974" w:rsidTr="00701B85">
        <w:tc>
          <w:tcPr>
            <w:tcW w:w="1008" w:type="dxa"/>
            <w:shd w:val="clear" w:color="auto" w:fill="auto"/>
          </w:tcPr>
          <w:p w:rsidR="00727665" w:rsidRPr="00AF2974" w:rsidRDefault="00727665" w:rsidP="005E448B">
            <w:pPr>
              <w:pStyle w:val="TableText"/>
            </w:pPr>
          </w:p>
        </w:tc>
        <w:tc>
          <w:tcPr>
            <w:tcW w:w="3780" w:type="dxa"/>
            <w:shd w:val="clear" w:color="auto" w:fill="auto"/>
          </w:tcPr>
          <w:p w:rsidR="00727665" w:rsidRPr="00AF2974" w:rsidRDefault="00727665" w:rsidP="005E448B">
            <w:pPr>
              <w:pStyle w:val="TableText"/>
            </w:pPr>
            <w:r w:rsidRPr="00AF2974">
              <w:t>Executives whose total remuneration exceeded $100 000 during the reporting period</w:t>
            </w:r>
          </w:p>
        </w:tc>
        <w:tc>
          <w:tcPr>
            <w:tcW w:w="810" w:type="dxa"/>
            <w:shd w:val="clear" w:color="auto" w:fill="E0E0E0"/>
          </w:tcPr>
          <w:p w:rsidR="00727665" w:rsidRPr="00C47026" w:rsidRDefault="00727665" w:rsidP="00701B85">
            <w:pPr>
              <w:pStyle w:val="TableTextRight"/>
            </w:pPr>
            <w:r w:rsidRPr="00C47026">
              <w:t>71</w:t>
            </w:r>
          </w:p>
        </w:tc>
        <w:tc>
          <w:tcPr>
            <w:tcW w:w="810" w:type="dxa"/>
            <w:shd w:val="clear" w:color="auto" w:fill="E0E0E0"/>
          </w:tcPr>
          <w:p w:rsidR="00727665" w:rsidRPr="00C47026" w:rsidRDefault="00727665" w:rsidP="00701B85">
            <w:pPr>
              <w:pStyle w:val="TableTextRight"/>
            </w:pPr>
            <w:r w:rsidRPr="00C47026">
              <w:t>73</w:t>
            </w:r>
          </w:p>
        </w:tc>
        <w:tc>
          <w:tcPr>
            <w:tcW w:w="810" w:type="dxa"/>
            <w:shd w:val="clear" w:color="auto" w:fill="auto"/>
          </w:tcPr>
          <w:p w:rsidR="00727665" w:rsidRPr="00C47026" w:rsidRDefault="00727665" w:rsidP="00701B85">
            <w:pPr>
              <w:pStyle w:val="TableTextRight"/>
            </w:pPr>
            <w:r w:rsidRPr="00C47026">
              <w:t>5</w:t>
            </w:r>
          </w:p>
        </w:tc>
        <w:tc>
          <w:tcPr>
            <w:tcW w:w="720" w:type="dxa"/>
            <w:shd w:val="clear" w:color="auto" w:fill="auto"/>
          </w:tcPr>
          <w:p w:rsidR="00727665" w:rsidRPr="00C47026" w:rsidRDefault="00727665" w:rsidP="00701B85">
            <w:pPr>
              <w:pStyle w:val="TableTextRight"/>
            </w:pPr>
            <w:r w:rsidRPr="00C47026">
              <w:t>6</w:t>
            </w:r>
          </w:p>
        </w:tc>
        <w:tc>
          <w:tcPr>
            <w:tcW w:w="810" w:type="dxa"/>
            <w:shd w:val="clear" w:color="auto" w:fill="E0E0E0"/>
          </w:tcPr>
          <w:p w:rsidR="00727665" w:rsidRPr="00C47026" w:rsidRDefault="00727665" w:rsidP="00701B85">
            <w:pPr>
              <w:pStyle w:val="TableTextRight"/>
            </w:pPr>
            <w:r w:rsidRPr="00C47026">
              <w:t>76</w:t>
            </w:r>
          </w:p>
        </w:tc>
        <w:tc>
          <w:tcPr>
            <w:tcW w:w="810" w:type="dxa"/>
            <w:shd w:val="clear" w:color="auto" w:fill="E0E0E0"/>
          </w:tcPr>
          <w:p w:rsidR="00727665" w:rsidRPr="00C47026" w:rsidRDefault="009D6508" w:rsidP="00701B85">
            <w:pPr>
              <w:pStyle w:val="TableTextRight"/>
            </w:pPr>
            <w:r>
              <w:t>79</w:t>
            </w:r>
          </w:p>
        </w:tc>
      </w:tr>
      <w:tr w:rsidR="00727665" w:rsidRPr="00AF2974" w:rsidTr="00701B85">
        <w:tc>
          <w:tcPr>
            <w:tcW w:w="1008" w:type="dxa"/>
            <w:shd w:val="clear" w:color="auto" w:fill="auto"/>
          </w:tcPr>
          <w:p w:rsidR="00727665" w:rsidRPr="00AF2974" w:rsidRDefault="00727665" w:rsidP="005E448B">
            <w:pPr>
              <w:pStyle w:val="TableText"/>
            </w:pPr>
            <w:r w:rsidRPr="00AF2974">
              <w:t>Add</w:t>
            </w:r>
          </w:p>
        </w:tc>
        <w:tc>
          <w:tcPr>
            <w:tcW w:w="3780" w:type="dxa"/>
            <w:shd w:val="clear" w:color="auto" w:fill="auto"/>
          </w:tcPr>
          <w:p w:rsidR="00727665" w:rsidRPr="00AF2974" w:rsidRDefault="00727665" w:rsidP="00ED1304">
            <w:pPr>
              <w:pStyle w:val="TableText"/>
            </w:pPr>
            <w:r w:rsidRPr="00AF2974">
              <w:t>Vacancies</w:t>
            </w:r>
          </w:p>
        </w:tc>
        <w:tc>
          <w:tcPr>
            <w:tcW w:w="810" w:type="dxa"/>
            <w:shd w:val="clear" w:color="auto" w:fill="E0E0E0"/>
          </w:tcPr>
          <w:p w:rsidR="00727665" w:rsidRPr="00C47026" w:rsidRDefault="00727665" w:rsidP="00701B85">
            <w:pPr>
              <w:pStyle w:val="TableTextRight"/>
            </w:pPr>
            <w:r w:rsidRPr="00C47026">
              <w:t>14</w:t>
            </w:r>
          </w:p>
        </w:tc>
        <w:tc>
          <w:tcPr>
            <w:tcW w:w="810" w:type="dxa"/>
            <w:shd w:val="clear" w:color="auto" w:fill="E0E0E0"/>
          </w:tcPr>
          <w:p w:rsidR="00727665" w:rsidRPr="00C47026" w:rsidRDefault="00727665" w:rsidP="00701B85">
            <w:pPr>
              <w:pStyle w:val="TableTextRight"/>
            </w:pPr>
            <w:r w:rsidRPr="00C47026">
              <w:t>12</w:t>
            </w:r>
          </w:p>
        </w:tc>
        <w:tc>
          <w:tcPr>
            <w:tcW w:w="810" w:type="dxa"/>
            <w:shd w:val="clear" w:color="auto" w:fill="auto"/>
          </w:tcPr>
          <w:p w:rsidR="00727665" w:rsidRPr="00C47026" w:rsidRDefault="00727665" w:rsidP="00701B85">
            <w:pPr>
              <w:pStyle w:val="TableTextRight"/>
            </w:pPr>
            <w:r w:rsidRPr="00C47026">
              <w:t>2</w:t>
            </w:r>
          </w:p>
        </w:tc>
        <w:tc>
          <w:tcPr>
            <w:tcW w:w="720" w:type="dxa"/>
            <w:shd w:val="clear" w:color="auto" w:fill="auto"/>
          </w:tcPr>
          <w:p w:rsidR="00727665" w:rsidRPr="00C47026" w:rsidRDefault="00727665" w:rsidP="00701B85">
            <w:pPr>
              <w:pStyle w:val="TableTextRight"/>
            </w:pPr>
            <w:r w:rsidRPr="00C47026">
              <w:t>2</w:t>
            </w:r>
          </w:p>
        </w:tc>
        <w:tc>
          <w:tcPr>
            <w:tcW w:w="810" w:type="dxa"/>
            <w:shd w:val="clear" w:color="auto" w:fill="E0E0E0"/>
          </w:tcPr>
          <w:p w:rsidR="00727665" w:rsidRPr="00C47026" w:rsidRDefault="00727665" w:rsidP="00701B85">
            <w:pPr>
              <w:pStyle w:val="TableTextRight"/>
            </w:pPr>
            <w:r w:rsidRPr="00C47026">
              <w:t>16</w:t>
            </w:r>
          </w:p>
        </w:tc>
        <w:tc>
          <w:tcPr>
            <w:tcW w:w="810" w:type="dxa"/>
            <w:shd w:val="clear" w:color="auto" w:fill="E0E0E0"/>
          </w:tcPr>
          <w:p w:rsidR="00727665" w:rsidRPr="00C47026" w:rsidRDefault="009D6508" w:rsidP="00701B85">
            <w:pPr>
              <w:pStyle w:val="TableTextRight"/>
            </w:pPr>
            <w:r>
              <w:t>14</w:t>
            </w:r>
          </w:p>
        </w:tc>
      </w:tr>
      <w:tr w:rsidR="00727665" w:rsidRPr="00AF2974" w:rsidTr="00701B85">
        <w:tc>
          <w:tcPr>
            <w:tcW w:w="1008" w:type="dxa"/>
            <w:shd w:val="clear" w:color="auto" w:fill="auto"/>
          </w:tcPr>
          <w:p w:rsidR="00727665" w:rsidRPr="00AF2974" w:rsidRDefault="00727665" w:rsidP="005E448B">
            <w:pPr>
              <w:pStyle w:val="TableText"/>
            </w:pPr>
          </w:p>
        </w:tc>
        <w:tc>
          <w:tcPr>
            <w:tcW w:w="3780" w:type="dxa"/>
            <w:shd w:val="clear" w:color="auto" w:fill="auto"/>
          </w:tcPr>
          <w:p w:rsidR="00727665" w:rsidRPr="00AF2974" w:rsidRDefault="00727665" w:rsidP="005E448B">
            <w:pPr>
              <w:pStyle w:val="TableText"/>
            </w:pPr>
            <w:r w:rsidRPr="00AF2974">
              <w:t>Executives whose total remuneration was below $100 000 during the reporting period</w:t>
            </w:r>
          </w:p>
        </w:tc>
        <w:tc>
          <w:tcPr>
            <w:tcW w:w="810" w:type="dxa"/>
            <w:shd w:val="clear" w:color="auto" w:fill="E0E0E0"/>
          </w:tcPr>
          <w:p w:rsidR="00727665" w:rsidRPr="00C47026" w:rsidRDefault="00727665" w:rsidP="00701B85">
            <w:pPr>
              <w:pStyle w:val="TableTextRight"/>
            </w:pPr>
            <w:r w:rsidRPr="00C47026">
              <w:t>8</w:t>
            </w:r>
          </w:p>
        </w:tc>
        <w:tc>
          <w:tcPr>
            <w:tcW w:w="810" w:type="dxa"/>
            <w:shd w:val="clear" w:color="auto" w:fill="E0E0E0"/>
          </w:tcPr>
          <w:p w:rsidR="00727665" w:rsidRPr="00C47026" w:rsidRDefault="00727665" w:rsidP="00701B85">
            <w:pPr>
              <w:pStyle w:val="TableTextRight"/>
            </w:pPr>
            <w:r w:rsidRPr="00C47026">
              <w:t>8</w:t>
            </w:r>
          </w:p>
        </w:tc>
        <w:tc>
          <w:tcPr>
            <w:tcW w:w="810" w:type="dxa"/>
            <w:shd w:val="clear" w:color="auto" w:fill="auto"/>
          </w:tcPr>
          <w:p w:rsidR="00727665" w:rsidRPr="00C47026" w:rsidRDefault="00701B85" w:rsidP="00701B85">
            <w:pPr>
              <w:pStyle w:val="TableTextRight"/>
            </w:pPr>
            <w:r>
              <w:t>..</w:t>
            </w:r>
          </w:p>
        </w:tc>
        <w:tc>
          <w:tcPr>
            <w:tcW w:w="720" w:type="dxa"/>
            <w:shd w:val="clear" w:color="auto" w:fill="auto"/>
          </w:tcPr>
          <w:p w:rsidR="00727665" w:rsidRPr="00C47026" w:rsidRDefault="00727665" w:rsidP="00701B85">
            <w:pPr>
              <w:pStyle w:val="TableTextRight"/>
            </w:pPr>
            <w:r w:rsidRPr="00C47026">
              <w:t>2</w:t>
            </w:r>
          </w:p>
        </w:tc>
        <w:tc>
          <w:tcPr>
            <w:tcW w:w="810" w:type="dxa"/>
            <w:shd w:val="clear" w:color="auto" w:fill="E0E0E0"/>
          </w:tcPr>
          <w:p w:rsidR="00727665" w:rsidRPr="00C47026" w:rsidRDefault="00727665" w:rsidP="00701B85">
            <w:pPr>
              <w:pStyle w:val="TableTextRight"/>
            </w:pPr>
            <w:r w:rsidRPr="00C47026">
              <w:t>8</w:t>
            </w:r>
          </w:p>
        </w:tc>
        <w:tc>
          <w:tcPr>
            <w:tcW w:w="810" w:type="dxa"/>
            <w:shd w:val="clear" w:color="auto" w:fill="E0E0E0"/>
          </w:tcPr>
          <w:p w:rsidR="00727665" w:rsidRPr="00C47026" w:rsidRDefault="009D6508" w:rsidP="00701B85">
            <w:pPr>
              <w:pStyle w:val="TableTextRight"/>
            </w:pPr>
            <w:r>
              <w:t>10</w:t>
            </w:r>
          </w:p>
        </w:tc>
      </w:tr>
      <w:tr w:rsidR="00727665" w:rsidRPr="00AF2974" w:rsidTr="00701B85">
        <w:tc>
          <w:tcPr>
            <w:tcW w:w="1008" w:type="dxa"/>
            <w:shd w:val="clear" w:color="auto" w:fill="auto"/>
          </w:tcPr>
          <w:p w:rsidR="00727665" w:rsidRPr="00AF2974" w:rsidRDefault="00727665" w:rsidP="005E448B">
            <w:pPr>
              <w:pStyle w:val="TableText"/>
            </w:pPr>
          </w:p>
        </w:tc>
        <w:tc>
          <w:tcPr>
            <w:tcW w:w="3780" w:type="dxa"/>
            <w:shd w:val="clear" w:color="auto" w:fill="auto"/>
          </w:tcPr>
          <w:p w:rsidR="00727665" w:rsidRPr="00AF2974" w:rsidRDefault="00727665" w:rsidP="005E448B">
            <w:pPr>
              <w:pStyle w:val="TableText"/>
            </w:pPr>
            <w:r w:rsidRPr="00AF2974">
              <w:t>Accountable Officer (Secretary)</w:t>
            </w:r>
          </w:p>
        </w:tc>
        <w:tc>
          <w:tcPr>
            <w:tcW w:w="810" w:type="dxa"/>
            <w:shd w:val="clear" w:color="auto" w:fill="E0E0E0"/>
          </w:tcPr>
          <w:p w:rsidR="00727665" w:rsidRPr="00C47026" w:rsidRDefault="00727665" w:rsidP="00701B85">
            <w:pPr>
              <w:pStyle w:val="TableTextRight"/>
            </w:pPr>
            <w:r w:rsidRPr="00C47026">
              <w:t>2</w:t>
            </w:r>
          </w:p>
        </w:tc>
        <w:tc>
          <w:tcPr>
            <w:tcW w:w="810" w:type="dxa"/>
            <w:shd w:val="clear" w:color="auto" w:fill="E0E0E0"/>
          </w:tcPr>
          <w:p w:rsidR="00727665" w:rsidRPr="00C47026" w:rsidRDefault="00727665" w:rsidP="00701B85">
            <w:pPr>
              <w:pStyle w:val="TableTextRight"/>
            </w:pPr>
            <w:r w:rsidRPr="00C47026">
              <w:t>1</w:t>
            </w:r>
          </w:p>
        </w:tc>
        <w:tc>
          <w:tcPr>
            <w:tcW w:w="810" w:type="dxa"/>
            <w:shd w:val="clear" w:color="auto" w:fill="auto"/>
          </w:tcPr>
          <w:p w:rsidR="00727665" w:rsidRPr="00C47026" w:rsidRDefault="00701B85" w:rsidP="00701B85">
            <w:pPr>
              <w:pStyle w:val="TableTextRight"/>
            </w:pPr>
            <w:r>
              <w:t>..</w:t>
            </w:r>
          </w:p>
        </w:tc>
        <w:tc>
          <w:tcPr>
            <w:tcW w:w="720" w:type="dxa"/>
            <w:shd w:val="clear" w:color="auto" w:fill="auto"/>
          </w:tcPr>
          <w:p w:rsidR="00727665" w:rsidRPr="00C47026" w:rsidRDefault="00701B85" w:rsidP="00701B85">
            <w:pPr>
              <w:pStyle w:val="TableTextRight"/>
            </w:pPr>
            <w:r>
              <w:t>..</w:t>
            </w:r>
          </w:p>
        </w:tc>
        <w:tc>
          <w:tcPr>
            <w:tcW w:w="810" w:type="dxa"/>
            <w:shd w:val="clear" w:color="auto" w:fill="E0E0E0"/>
          </w:tcPr>
          <w:p w:rsidR="00727665" w:rsidRPr="00C47026" w:rsidRDefault="00727665" w:rsidP="00701B85">
            <w:pPr>
              <w:pStyle w:val="TableTextRight"/>
            </w:pPr>
            <w:r w:rsidRPr="00C47026">
              <w:t>2</w:t>
            </w:r>
          </w:p>
        </w:tc>
        <w:tc>
          <w:tcPr>
            <w:tcW w:w="810" w:type="dxa"/>
            <w:shd w:val="clear" w:color="auto" w:fill="E0E0E0"/>
          </w:tcPr>
          <w:p w:rsidR="00727665" w:rsidRPr="00C47026" w:rsidRDefault="00727665" w:rsidP="00701B85">
            <w:pPr>
              <w:pStyle w:val="TableTextRight"/>
            </w:pPr>
            <w:r w:rsidRPr="00C47026">
              <w:t>1</w:t>
            </w:r>
          </w:p>
        </w:tc>
      </w:tr>
      <w:tr w:rsidR="00727665" w:rsidRPr="00AF2974" w:rsidTr="00701B85">
        <w:tc>
          <w:tcPr>
            <w:tcW w:w="1008" w:type="dxa"/>
            <w:shd w:val="clear" w:color="auto" w:fill="auto"/>
          </w:tcPr>
          <w:p w:rsidR="00727665" w:rsidRPr="00AF2974" w:rsidRDefault="00727665" w:rsidP="005E448B">
            <w:pPr>
              <w:pStyle w:val="TableText"/>
            </w:pPr>
            <w:r w:rsidRPr="00AF2974">
              <w:t>Less</w:t>
            </w:r>
          </w:p>
        </w:tc>
        <w:tc>
          <w:tcPr>
            <w:tcW w:w="3780" w:type="dxa"/>
            <w:shd w:val="clear" w:color="auto" w:fill="auto"/>
          </w:tcPr>
          <w:p w:rsidR="00727665" w:rsidRPr="00AF2974" w:rsidRDefault="00727665" w:rsidP="005E448B">
            <w:pPr>
              <w:pStyle w:val="TableText"/>
            </w:pPr>
            <w:r w:rsidRPr="00AF2974">
              <w:t>Separations</w:t>
            </w:r>
          </w:p>
        </w:tc>
        <w:tc>
          <w:tcPr>
            <w:tcW w:w="810" w:type="dxa"/>
            <w:shd w:val="clear" w:color="auto" w:fill="E0E0E0"/>
          </w:tcPr>
          <w:p w:rsidR="00727665" w:rsidRPr="00C47026" w:rsidRDefault="00727665" w:rsidP="00701B85">
            <w:pPr>
              <w:pStyle w:val="TableTextRight"/>
            </w:pPr>
            <w:r w:rsidRPr="00C47026">
              <w:t>12</w:t>
            </w:r>
          </w:p>
        </w:tc>
        <w:tc>
          <w:tcPr>
            <w:tcW w:w="810" w:type="dxa"/>
            <w:shd w:val="clear" w:color="auto" w:fill="E0E0E0"/>
          </w:tcPr>
          <w:p w:rsidR="00727665" w:rsidRPr="00C47026" w:rsidRDefault="00727665" w:rsidP="00701B85">
            <w:pPr>
              <w:pStyle w:val="TableTextRight"/>
            </w:pPr>
            <w:r w:rsidRPr="00C47026">
              <w:t>9</w:t>
            </w:r>
          </w:p>
        </w:tc>
        <w:tc>
          <w:tcPr>
            <w:tcW w:w="810" w:type="dxa"/>
            <w:shd w:val="clear" w:color="auto" w:fill="auto"/>
          </w:tcPr>
          <w:p w:rsidR="00727665" w:rsidRPr="00C47026" w:rsidRDefault="00701B85" w:rsidP="00701B85">
            <w:pPr>
              <w:pStyle w:val="TableTextRight"/>
            </w:pPr>
            <w:r>
              <w:t>..</w:t>
            </w:r>
          </w:p>
        </w:tc>
        <w:tc>
          <w:tcPr>
            <w:tcW w:w="720" w:type="dxa"/>
            <w:shd w:val="clear" w:color="auto" w:fill="auto"/>
          </w:tcPr>
          <w:p w:rsidR="00727665" w:rsidRPr="00C47026" w:rsidRDefault="00727665" w:rsidP="00701B85">
            <w:pPr>
              <w:pStyle w:val="TableTextRight"/>
            </w:pPr>
            <w:r w:rsidRPr="00C47026">
              <w:t>3</w:t>
            </w:r>
          </w:p>
        </w:tc>
        <w:tc>
          <w:tcPr>
            <w:tcW w:w="810" w:type="dxa"/>
            <w:shd w:val="clear" w:color="auto" w:fill="E0E0E0"/>
          </w:tcPr>
          <w:p w:rsidR="00727665" w:rsidRPr="00C47026" w:rsidRDefault="00727665" w:rsidP="00701B85">
            <w:pPr>
              <w:pStyle w:val="TableTextRight"/>
            </w:pPr>
            <w:r w:rsidRPr="00C47026">
              <w:t>12</w:t>
            </w:r>
          </w:p>
        </w:tc>
        <w:tc>
          <w:tcPr>
            <w:tcW w:w="810" w:type="dxa"/>
            <w:shd w:val="clear" w:color="auto" w:fill="E0E0E0"/>
          </w:tcPr>
          <w:p w:rsidR="00727665" w:rsidRPr="00C47026" w:rsidRDefault="009D6508" w:rsidP="00701B85">
            <w:pPr>
              <w:pStyle w:val="TableTextRight"/>
            </w:pPr>
            <w:r>
              <w:t>12</w:t>
            </w:r>
          </w:p>
        </w:tc>
      </w:tr>
      <w:tr w:rsidR="00727665" w:rsidRPr="00E3453A" w:rsidTr="00701B85">
        <w:tc>
          <w:tcPr>
            <w:tcW w:w="4788" w:type="dxa"/>
            <w:gridSpan w:val="2"/>
            <w:shd w:val="clear" w:color="auto" w:fill="auto"/>
          </w:tcPr>
          <w:p w:rsidR="00727665" w:rsidRPr="00E3453A" w:rsidRDefault="00727665" w:rsidP="005E448B">
            <w:pPr>
              <w:pStyle w:val="TableText"/>
              <w:rPr>
                <w:b/>
              </w:rPr>
            </w:pPr>
            <w:r w:rsidRPr="00E3453A">
              <w:rPr>
                <w:b/>
              </w:rPr>
              <w:t>Total executive numbers</w:t>
            </w:r>
          </w:p>
        </w:tc>
        <w:tc>
          <w:tcPr>
            <w:tcW w:w="810" w:type="dxa"/>
            <w:shd w:val="clear" w:color="auto" w:fill="E0E0E0"/>
          </w:tcPr>
          <w:p w:rsidR="00727665" w:rsidRPr="00894F19" w:rsidRDefault="00727665" w:rsidP="00701B85">
            <w:pPr>
              <w:pStyle w:val="TableTextRight"/>
              <w:rPr>
                <w:b/>
              </w:rPr>
            </w:pPr>
            <w:r w:rsidRPr="00894F19">
              <w:rPr>
                <w:b/>
              </w:rPr>
              <w:t>83</w:t>
            </w:r>
          </w:p>
        </w:tc>
        <w:tc>
          <w:tcPr>
            <w:tcW w:w="810" w:type="dxa"/>
            <w:shd w:val="clear" w:color="auto" w:fill="E0E0E0"/>
          </w:tcPr>
          <w:p w:rsidR="00727665" w:rsidRPr="00894F19" w:rsidRDefault="00727665" w:rsidP="00701B85">
            <w:pPr>
              <w:pStyle w:val="TableTextRight"/>
              <w:rPr>
                <w:b/>
              </w:rPr>
            </w:pPr>
            <w:r w:rsidRPr="00894F19">
              <w:rPr>
                <w:b/>
              </w:rPr>
              <w:t>85</w:t>
            </w:r>
          </w:p>
        </w:tc>
        <w:tc>
          <w:tcPr>
            <w:tcW w:w="810" w:type="dxa"/>
            <w:shd w:val="clear" w:color="auto" w:fill="auto"/>
          </w:tcPr>
          <w:p w:rsidR="00727665" w:rsidRPr="00894F19" w:rsidRDefault="00727665" w:rsidP="00701B85">
            <w:pPr>
              <w:pStyle w:val="TableTextRight"/>
              <w:rPr>
                <w:b/>
              </w:rPr>
            </w:pPr>
            <w:r w:rsidRPr="00894F19">
              <w:rPr>
                <w:b/>
              </w:rPr>
              <w:t>7</w:t>
            </w:r>
          </w:p>
        </w:tc>
        <w:tc>
          <w:tcPr>
            <w:tcW w:w="720" w:type="dxa"/>
            <w:shd w:val="clear" w:color="auto" w:fill="auto"/>
          </w:tcPr>
          <w:p w:rsidR="00727665" w:rsidRPr="00894F19" w:rsidRDefault="00727665" w:rsidP="00701B85">
            <w:pPr>
              <w:pStyle w:val="TableTextRight"/>
              <w:rPr>
                <w:b/>
              </w:rPr>
            </w:pPr>
            <w:r w:rsidRPr="00894F19">
              <w:rPr>
                <w:b/>
              </w:rPr>
              <w:t>7</w:t>
            </w:r>
          </w:p>
        </w:tc>
        <w:tc>
          <w:tcPr>
            <w:tcW w:w="810" w:type="dxa"/>
            <w:shd w:val="clear" w:color="auto" w:fill="E0E0E0"/>
          </w:tcPr>
          <w:p w:rsidR="00727665" w:rsidRPr="00894F19" w:rsidRDefault="00727665" w:rsidP="00701B85">
            <w:pPr>
              <w:pStyle w:val="TableTextRight"/>
              <w:rPr>
                <w:b/>
              </w:rPr>
            </w:pPr>
            <w:r w:rsidRPr="00894F19">
              <w:rPr>
                <w:b/>
              </w:rPr>
              <w:t>90</w:t>
            </w:r>
          </w:p>
        </w:tc>
        <w:tc>
          <w:tcPr>
            <w:tcW w:w="810" w:type="dxa"/>
            <w:shd w:val="clear" w:color="auto" w:fill="E0E0E0"/>
          </w:tcPr>
          <w:p w:rsidR="00727665" w:rsidRPr="00894F19" w:rsidRDefault="00727665" w:rsidP="00701B85">
            <w:pPr>
              <w:pStyle w:val="TableTextRight"/>
              <w:rPr>
                <w:b/>
              </w:rPr>
            </w:pPr>
            <w:r w:rsidRPr="00894F19">
              <w:rPr>
                <w:b/>
              </w:rPr>
              <w:t>92</w:t>
            </w:r>
          </w:p>
        </w:tc>
      </w:tr>
    </w:tbl>
    <w:p w:rsidR="00727665" w:rsidRDefault="00727665" w:rsidP="00727665">
      <w:pPr>
        <w:pStyle w:val="Notes"/>
      </w:pPr>
      <w:r>
        <w:t xml:space="preserve">Notes: </w:t>
      </w:r>
    </w:p>
    <w:p w:rsidR="00614C64" w:rsidRDefault="00614C64" w:rsidP="00727665">
      <w:pPr>
        <w:pStyle w:val="Notes"/>
      </w:pPr>
      <w:r w:rsidRPr="00614C64">
        <w:t xml:space="preserve">This table </w:t>
      </w:r>
      <w:r>
        <w:t>reconciles</w:t>
      </w:r>
      <w:r w:rsidRPr="00614C64">
        <w:t xml:space="preserve"> with Note 18</w:t>
      </w:r>
      <w:r>
        <w:t>,</w:t>
      </w:r>
      <w:r w:rsidRPr="00614C64">
        <w:t xml:space="preserve"> with the exclusion of an acting arrangement in a SRO ex</w:t>
      </w:r>
      <w:r>
        <w:t>ecutive vacancy during the year.</w:t>
      </w:r>
    </w:p>
    <w:p w:rsidR="00727665" w:rsidRDefault="00727665" w:rsidP="00727665">
      <w:pPr>
        <w:pStyle w:val="Notes"/>
      </w:pPr>
      <w:r>
        <w:t xml:space="preserve">Only </w:t>
      </w:r>
      <w:r w:rsidR="003C5BF0">
        <w:t>14</w:t>
      </w:r>
      <w:r>
        <w:t xml:space="preserve"> vacancies are stated for DTF, as one inoperative executive officer on an unpaid secondment is not classified as a vacancy within this table.</w:t>
      </w:r>
    </w:p>
    <w:p w:rsidR="006D1447" w:rsidRPr="00AF2974" w:rsidRDefault="006D1447" w:rsidP="006D1447"/>
    <w:p w:rsidR="006D1447" w:rsidRDefault="006D1447" w:rsidP="000E21F1">
      <w:pPr>
        <w:pStyle w:val="Heading4"/>
      </w:pPr>
      <w:r w:rsidRPr="00AF2974">
        <w:br w:type="page"/>
      </w:r>
      <w:r w:rsidRPr="00AF2974">
        <w:lastRenderedPageBreak/>
        <w:t>Profile of Emergency Ser</w:t>
      </w:r>
      <w:r w:rsidR="000E21F1" w:rsidRPr="00AF2974">
        <w:t>vices and State Super</w:t>
      </w:r>
      <w:r w:rsidR="00F87157">
        <w:t>’s workforce</w:t>
      </w:r>
      <w:r w:rsidR="000E21F1" w:rsidRPr="00AF2974">
        <w:t xml:space="preserve">: </w:t>
      </w:r>
      <w:r w:rsidR="00853111">
        <w:t>June 2014</w:t>
      </w:r>
    </w:p>
    <w:p w:rsidR="008B04A8" w:rsidRPr="00A8779B" w:rsidRDefault="008B04A8" w:rsidP="008B04A8"/>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8B04A8" w:rsidRPr="00A8779B" w:rsidTr="00CF23F1">
        <w:trPr>
          <w:trHeight w:val="255"/>
        </w:trPr>
        <w:tc>
          <w:tcPr>
            <w:tcW w:w="5580" w:type="dxa"/>
            <w:gridSpan w:val="5"/>
            <w:tcBorders>
              <w:top w:val="nil"/>
              <w:left w:val="nil"/>
              <w:bottom w:val="nil"/>
              <w:right w:val="nil"/>
            </w:tcBorders>
            <w:shd w:val="clear" w:color="auto" w:fill="E0E0E0"/>
            <w:noWrap/>
            <w:vAlign w:val="bottom"/>
          </w:tcPr>
          <w:p w:rsidR="008B04A8" w:rsidRPr="00A8779B" w:rsidRDefault="008B04A8" w:rsidP="005E333F">
            <w:pPr>
              <w:pStyle w:val="TableTextHeadingRight"/>
              <w:spacing w:before="60" w:after="60"/>
              <w:jc w:val="center"/>
            </w:pPr>
            <w:r w:rsidRPr="00A8779B">
              <w:t>Full time equivalents</w:t>
            </w:r>
            <w:r w:rsidR="00C74C69">
              <w:t xml:space="preserve"> (FTE) staffing trends from 20</w:t>
            </w:r>
            <w:r w:rsidR="005E333F">
              <w:t>10 to 2014</w:t>
            </w:r>
          </w:p>
        </w:tc>
      </w:tr>
      <w:tr w:rsidR="005E333F" w:rsidRPr="00A8779B" w:rsidTr="00CF23F1">
        <w:trPr>
          <w:trHeight w:val="255"/>
        </w:trPr>
        <w:tc>
          <w:tcPr>
            <w:tcW w:w="1116" w:type="dxa"/>
            <w:tcBorders>
              <w:top w:val="nil"/>
              <w:left w:val="nil"/>
              <w:bottom w:val="nil"/>
              <w:right w:val="nil"/>
            </w:tcBorders>
            <w:shd w:val="clear" w:color="auto" w:fill="auto"/>
            <w:noWrap/>
            <w:vAlign w:val="bottom"/>
          </w:tcPr>
          <w:p w:rsidR="005E333F" w:rsidRPr="00A8779B" w:rsidRDefault="005E333F" w:rsidP="00CF23F1">
            <w:pPr>
              <w:pStyle w:val="TableTextHeadingRight"/>
            </w:pPr>
            <w:r>
              <w:t>2014</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t>2013</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2012</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2011</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2010</w:t>
            </w:r>
          </w:p>
        </w:tc>
      </w:tr>
      <w:tr w:rsidR="005E333F" w:rsidRPr="00A8779B" w:rsidTr="00CF23F1">
        <w:trPr>
          <w:trHeight w:val="255"/>
        </w:trPr>
        <w:tc>
          <w:tcPr>
            <w:tcW w:w="1116" w:type="dxa"/>
            <w:tcBorders>
              <w:top w:val="nil"/>
              <w:left w:val="nil"/>
              <w:bottom w:val="nil"/>
              <w:right w:val="nil"/>
            </w:tcBorders>
            <w:shd w:val="clear" w:color="auto" w:fill="auto"/>
            <w:noWrap/>
            <w:vAlign w:val="bottom"/>
          </w:tcPr>
          <w:p w:rsidR="005E333F" w:rsidRPr="000C7FDE" w:rsidRDefault="00727665" w:rsidP="00DC76F4">
            <w:pPr>
              <w:pStyle w:val="TableTextRight"/>
            </w:pPr>
            <w:r w:rsidRPr="00C47026">
              <w:t>146.21</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8B0EC5">
              <w:t>134.85</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137.07</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135.99</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127.87</w:t>
            </w:r>
          </w:p>
        </w:tc>
      </w:tr>
    </w:tbl>
    <w:p w:rsidR="008B04A8" w:rsidRDefault="008B04A8" w:rsidP="008B04A8">
      <w:pPr>
        <w:spacing w:before="0" w:after="0"/>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074E2D" w:rsidRPr="00AF2974" w:rsidTr="00074E2D">
        <w:trPr>
          <w:cantSplit/>
        </w:trPr>
        <w:tc>
          <w:tcPr>
            <w:tcW w:w="1532" w:type="dxa"/>
            <w:shd w:val="clear" w:color="auto" w:fill="auto"/>
          </w:tcPr>
          <w:p w:rsidR="00074E2D" w:rsidRPr="00AF2974" w:rsidRDefault="00074E2D" w:rsidP="00074E2D">
            <w:pPr>
              <w:pStyle w:val="TableText"/>
            </w:pPr>
          </w:p>
        </w:tc>
        <w:tc>
          <w:tcPr>
            <w:tcW w:w="5576" w:type="dxa"/>
            <w:gridSpan w:val="4"/>
            <w:shd w:val="clear" w:color="auto" w:fill="E0E0E0"/>
            <w:vAlign w:val="center"/>
          </w:tcPr>
          <w:p w:rsidR="00074E2D" w:rsidRPr="00AF2974" w:rsidRDefault="00074E2D" w:rsidP="00074E2D">
            <w:pPr>
              <w:pStyle w:val="TableTextHeadingRight"/>
              <w:jc w:val="center"/>
            </w:pPr>
            <w:r w:rsidRPr="00AF2974">
              <w:t>Ongoing employees</w:t>
            </w:r>
          </w:p>
        </w:tc>
        <w:tc>
          <w:tcPr>
            <w:tcW w:w="1311" w:type="dxa"/>
            <w:shd w:val="clear" w:color="auto" w:fill="auto"/>
          </w:tcPr>
          <w:p w:rsidR="00074E2D" w:rsidRPr="00AF2974" w:rsidRDefault="00074E2D" w:rsidP="00074E2D">
            <w:pPr>
              <w:pStyle w:val="TableTextHeadingCentre"/>
              <w:jc w:val="right"/>
            </w:pPr>
            <w:r w:rsidRPr="00AF2974">
              <w:t>Fixed term</w:t>
            </w:r>
            <w:r w:rsidRPr="00AF2974">
              <w:br/>
              <w:t>and casual</w:t>
            </w:r>
          </w:p>
        </w:tc>
        <w:tc>
          <w:tcPr>
            <w:tcW w:w="1297" w:type="dxa"/>
            <w:shd w:val="clear" w:color="auto" w:fill="auto"/>
            <w:noWrap/>
          </w:tcPr>
          <w:p w:rsidR="00074E2D" w:rsidRPr="00AF2974" w:rsidRDefault="00074E2D" w:rsidP="00074E2D">
            <w:pPr>
              <w:pStyle w:val="TableTextHeadingRight"/>
            </w:pPr>
          </w:p>
        </w:tc>
      </w:tr>
      <w:tr w:rsidR="00074E2D" w:rsidRPr="00AF2974" w:rsidTr="00074E2D">
        <w:trPr>
          <w:cantSplit/>
        </w:trPr>
        <w:tc>
          <w:tcPr>
            <w:tcW w:w="1532" w:type="dxa"/>
            <w:shd w:val="clear" w:color="auto" w:fill="auto"/>
          </w:tcPr>
          <w:p w:rsidR="00074E2D" w:rsidRPr="00AF2974" w:rsidRDefault="00074E2D" w:rsidP="00074E2D">
            <w:pPr>
              <w:pStyle w:val="TableText"/>
            </w:pPr>
          </w:p>
        </w:tc>
        <w:tc>
          <w:tcPr>
            <w:tcW w:w="1487" w:type="dxa"/>
            <w:shd w:val="clear" w:color="auto" w:fill="auto"/>
            <w:vAlign w:val="bottom"/>
          </w:tcPr>
          <w:p w:rsidR="00074E2D" w:rsidRPr="00AF2974" w:rsidRDefault="00074E2D" w:rsidP="00074E2D">
            <w:pPr>
              <w:pStyle w:val="TableTextHeadingRight"/>
            </w:pPr>
            <w:r w:rsidRPr="00AF2974">
              <w:t>Number (headcount)</w:t>
            </w:r>
          </w:p>
        </w:tc>
        <w:tc>
          <w:tcPr>
            <w:tcW w:w="1314" w:type="dxa"/>
            <w:shd w:val="clear" w:color="auto" w:fill="auto"/>
            <w:vAlign w:val="bottom"/>
          </w:tcPr>
          <w:p w:rsidR="00074E2D" w:rsidRPr="00AF2974" w:rsidRDefault="00074E2D" w:rsidP="00074E2D">
            <w:pPr>
              <w:pStyle w:val="TableTextHeadingRight"/>
            </w:pPr>
            <w:r w:rsidRPr="00AF2974">
              <w:t>Full time (headcount)</w:t>
            </w:r>
          </w:p>
        </w:tc>
        <w:tc>
          <w:tcPr>
            <w:tcW w:w="1315" w:type="dxa"/>
            <w:shd w:val="clear" w:color="auto" w:fill="auto"/>
            <w:vAlign w:val="bottom"/>
          </w:tcPr>
          <w:p w:rsidR="00074E2D" w:rsidRPr="00AF2974" w:rsidRDefault="00074E2D" w:rsidP="00074E2D">
            <w:pPr>
              <w:pStyle w:val="TableTextHeadingRight"/>
            </w:pPr>
            <w:r w:rsidRPr="00AF2974">
              <w:t>Part time (headcount)</w:t>
            </w:r>
          </w:p>
        </w:tc>
        <w:tc>
          <w:tcPr>
            <w:tcW w:w="1460" w:type="dxa"/>
            <w:shd w:val="clear" w:color="auto" w:fill="auto"/>
            <w:noWrap/>
            <w:vAlign w:val="bottom"/>
          </w:tcPr>
          <w:p w:rsidR="00074E2D" w:rsidRPr="00AF2974" w:rsidRDefault="00074E2D" w:rsidP="00074E2D">
            <w:pPr>
              <w:pStyle w:val="TableTextHeadingRight"/>
            </w:pPr>
            <w:r w:rsidRPr="00AF2974">
              <w:t>FTE</w:t>
            </w:r>
          </w:p>
        </w:tc>
        <w:tc>
          <w:tcPr>
            <w:tcW w:w="1311" w:type="dxa"/>
            <w:shd w:val="clear" w:color="auto" w:fill="auto"/>
            <w:vAlign w:val="bottom"/>
          </w:tcPr>
          <w:p w:rsidR="00074E2D" w:rsidRPr="00AF2974" w:rsidRDefault="00074E2D" w:rsidP="00074E2D">
            <w:pPr>
              <w:pStyle w:val="TableTextHeadingRight"/>
            </w:pPr>
            <w:r w:rsidRPr="00AF2974">
              <w:t>FTE</w:t>
            </w:r>
          </w:p>
        </w:tc>
        <w:tc>
          <w:tcPr>
            <w:tcW w:w="1297" w:type="dxa"/>
            <w:shd w:val="clear" w:color="auto" w:fill="auto"/>
            <w:noWrap/>
          </w:tcPr>
          <w:p w:rsidR="00074E2D" w:rsidRPr="00AF2974" w:rsidRDefault="00074E2D" w:rsidP="00074E2D">
            <w:pPr>
              <w:pStyle w:val="TableTextHeadingRight"/>
            </w:pPr>
          </w:p>
        </w:tc>
      </w:tr>
      <w:tr w:rsidR="00727665" w:rsidRPr="00AF2974" w:rsidTr="00727665">
        <w:trPr>
          <w:cantSplit/>
        </w:trPr>
        <w:tc>
          <w:tcPr>
            <w:tcW w:w="1532" w:type="dxa"/>
            <w:shd w:val="clear" w:color="auto" w:fill="auto"/>
          </w:tcPr>
          <w:p w:rsidR="00727665" w:rsidRPr="00D01F64" w:rsidRDefault="00727665" w:rsidP="00C74C69">
            <w:pPr>
              <w:pStyle w:val="TableText"/>
            </w:pPr>
            <w:r w:rsidRPr="00D01F64">
              <w:t>Jun</w:t>
            </w:r>
            <w:r w:rsidR="002F651E">
              <w:noBreakHyphen/>
            </w:r>
            <w:r>
              <w:t>14</w:t>
            </w:r>
          </w:p>
        </w:tc>
        <w:tc>
          <w:tcPr>
            <w:tcW w:w="1487" w:type="dxa"/>
            <w:shd w:val="clear" w:color="auto" w:fill="E0E0E0"/>
            <w:vAlign w:val="center"/>
          </w:tcPr>
          <w:p w:rsidR="00727665" w:rsidRPr="00622210" w:rsidRDefault="00727665" w:rsidP="00622210">
            <w:pPr>
              <w:pStyle w:val="TableTextRight"/>
            </w:pPr>
            <w:r w:rsidRPr="00622210">
              <w:t>156</w:t>
            </w:r>
          </w:p>
        </w:tc>
        <w:tc>
          <w:tcPr>
            <w:tcW w:w="1314" w:type="dxa"/>
            <w:shd w:val="clear" w:color="auto" w:fill="auto"/>
            <w:vAlign w:val="center"/>
          </w:tcPr>
          <w:p w:rsidR="00727665" w:rsidRPr="00622210" w:rsidRDefault="00727665" w:rsidP="00622210">
            <w:pPr>
              <w:pStyle w:val="TableTextRight"/>
            </w:pPr>
            <w:r w:rsidRPr="00622210">
              <w:t>128</w:t>
            </w:r>
          </w:p>
        </w:tc>
        <w:tc>
          <w:tcPr>
            <w:tcW w:w="1315" w:type="dxa"/>
            <w:shd w:val="clear" w:color="auto" w:fill="E0E0E0"/>
            <w:vAlign w:val="center"/>
          </w:tcPr>
          <w:p w:rsidR="00727665" w:rsidRPr="00622210" w:rsidRDefault="00727665" w:rsidP="00622210">
            <w:pPr>
              <w:pStyle w:val="TableTextRight"/>
            </w:pPr>
            <w:r w:rsidRPr="00622210">
              <w:t>28</w:t>
            </w:r>
          </w:p>
        </w:tc>
        <w:tc>
          <w:tcPr>
            <w:tcW w:w="1460" w:type="dxa"/>
            <w:shd w:val="clear" w:color="auto" w:fill="auto"/>
            <w:noWrap/>
            <w:vAlign w:val="center"/>
          </w:tcPr>
          <w:p w:rsidR="00727665" w:rsidRPr="00622210" w:rsidRDefault="00727665" w:rsidP="00622210">
            <w:pPr>
              <w:pStyle w:val="TableTextRight"/>
            </w:pPr>
            <w:r w:rsidRPr="00622210">
              <w:t>146.21</w:t>
            </w:r>
          </w:p>
        </w:tc>
        <w:tc>
          <w:tcPr>
            <w:tcW w:w="1311" w:type="dxa"/>
            <w:shd w:val="clear" w:color="auto" w:fill="E0E0E0"/>
            <w:vAlign w:val="center"/>
          </w:tcPr>
          <w:p w:rsidR="00727665" w:rsidRPr="00622210" w:rsidRDefault="00727665" w:rsidP="00622210">
            <w:pPr>
              <w:pStyle w:val="TableTextRight"/>
            </w:pPr>
            <w:r w:rsidRPr="00622210">
              <w:t>6.33</w:t>
            </w:r>
          </w:p>
        </w:tc>
        <w:tc>
          <w:tcPr>
            <w:tcW w:w="1297" w:type="dxa"/>
            <w:shd w:val="clear" w:color="auto" w:fill="auto"/>
            <w:noWrap/>
            <w:vAlign w:val="bottom"/>
          </w:tcPr>
          <w:p w:rsidR="00727665" w:rsidRPr="00622210" w:rsidRDefault="00727665" w:rsidP="00622210">
            <w:pPr>
              <w:pStyle w:val="TableTextRight"/>
            </w:pPr>
          </w:p>
        </w:tc>
      </w:tr>
      <w:tr w:rsidR="00727665" w:rsidRPr="00AF2974" w:rsidTr="005E333F">
        <w:trPr>
          <w:cantSplit/>
        </w:trPr>
        <w:tc>
          <w:tcPr>
            <w:tcW w:w="1532" w:type="dxa"/>
            <w:shd w:val="clear" w:color="auto" w:fill="auto"/>
          </w:tcPr>
          <w:p w:rsidR="00727665" w:rsidRPr="00D01F64" w:rsidRDefault="00727665" w:rsidP="00074E2D">
            <w:pPr>
              <w:pStyle w:val="TableText"/>
            </w:pPr>
            <w:r w:rsidRPr="00D01F64">
              <w:t>Jun</w:t>
            </w:r>
            <w:r w:rsidR="002F651E">
              <w:noBreakHyphen/>
            </w:r>
            <w:r>
              <w:t>13</w:t>
            </w:r>
          </w:p>
        </w:tc>
        <w:tc>
          <w:tcPr>
            <w:tcW w:w="1487" w:type="dxa"/>
            <w:shd w:val="clear" w:color="auto" w:fill="E0E0E0"/>
            <w:vAlign w:val="bottom"/>
          </w:tcPr>
          <w:p w:rsidR="00727665" w:rsidRPr="00C61A22" w:rsidRDefault="00727665" w:rsidP="005E333F">
            <w:pPr>
              <w:pStyle w:val="TableTextRight"/>
            </w:pPr>
            <w:r>
              <w:t>144</w:t>
            </w:r>
          </w:p>
        </w:tc>
        <w:tc>
          <w:tcPr>
            <w:tcW w:w="1314" w:type="dxa"/>
            <w:shd w:val="clear" w:color="auto" w:fill="auto"/>
            <w:vAlign w:val="bottom"/>
          </w:tcPr>
          <w:p w:rsidR="00727665" w:rsidRPr="00C61A22" w:rsidRDefault="00727665" w:rsidP="005E333F">
            <w:pPr>
              <w:pStyle w:val="TableTextRight"/>
            </w:pPr>
            <w:r>
              <w:t>118</w:t>
            </w:r>
          </w:p>
        </w:tc>
        <w:tc>
          <w:tcPr>
            <w:tcW w:w="1315" w:type="dxa"/>
            <w:shd w:val="clear" w:color="auto" w:fill="E0E0E0"/>
            <w:vAlign w:val="bottom"/>
          </w:tcPr>
          <w:p w:rsidR="00727665" w:rsidRPr="00C61A22" w:rsidRDefault="00727665" w:rsidP="005E333F">
            <w:pPr>
              <w:pStyle w:val="TableTextRight"/>
            </w:pPr>
            <w:r>
              <w:t>26</w:t>
            </w:r>
          </w:p>
        </w:tc>
        <w:tc>
          <w:tcPr>
            <w:tcW w:w="1460" w:type="dxa"/>
            <w:shd w:val="clear" w:color="auto" w:fill="auto"/>
            <w:noWrap/>
            <w:vAlign w:val="bottom"/>
          </w:tcPr>
          <w:p w:rsidR="00727665" w:rsidRPr="00C61A22" w:rsidRDefault="00727665" w:rsidP="005E333F">
            <w:pPr>
              <w:pStyle w:val="TableTextRight"/>
            </w:pPr>
            <w:r>
              <w:t>134.85</w:t>
            </w:r>
          </w:p>
        </w:tc>
        <w:tc>
          <w:tcPr>
            <w:tcW w:w="1311" w:type="dxa"/>
            <w:shd w:val="clear" w:color="auto" w:fill="E0E0E0"/>
            <w:vAlign w:val="bottom"/>
          </w:tcPr>
          <w:p w:rsidR="00727665" w:rsidRPr="00C61A22" w:rsidRDefault="00727665" w:rsidP="005E333F">
            <w:pPr>
              <w:pStyle w:val="TableTextRight"/>
            </w:pPr>
            <w:r>
              <w:t>5.46</w:t>
            </w:r>
          </w:p>
        </w:tc>
        <w:tc>
          <w:tcPr>
            <w:tcW w:w="1297" w:type="dxa"/>
            <w:shd w:val="clear" w:color="auto" w:fill="auto"/>
            <w:noWrap/>
            <w:vAlign w:val="bottom"/>
          </w:tcPr>
          <w:p w:rsidR="00727665" w:rsidRPr="00D01F64" w:rsidRDefault="00727665" w:rsidP="005E333F">
            <w:pPr>
              <w:pStyle w:val="TableTextRight"/>
            </w:pPr>
          </w:p>
        </w:tc>
      </w:tr>
      <w:tr w:rsidR="00727665" w:rsidRPr="00AF2974" w:rsidTr="00074E2D">
        <w:trPr>
          <w:cantSplit/>
        </w:trPr>
        <w:tc>
          <w:tcPr>
            <w:tcW w:w="1532" w:type="dxa"/>
            <w:shd w:val="clear" w:color="auto" w:fill="auto"/>
          </w:tcPr>
          <w:p w:rsidR="00727665" w:rsidRPr="00D01F64" w:rsidRDefault="00727665" w:rsidP="00074E2D">
            <w:pPr>
              <w:pStyle w:val="TableText"/>
            </w:pPr>
          </w:p>
        </w:tc>
        <w:tc>
          <w:tcPr>
            <w:tcW w:w="1487" w:type="dxa"/>
            <w:shd w:val="clear" w:color="auto" w:fill="auto"/>
            <w:vAlign w:val="bottom"/>
          </w:tcPr>
          <w:p w:rsidR="00727665" w:rsidRPr="00D01F64" w:rsidRDefault="00727665" w:rsidP="00074E2D">
            <w:pPr>
              <w:pStyle w:val="TableTextRight"/>
            </w:pPr>
          </w:p>
        </w:tc>
        <w:tc>
          <w:tcPr>
            <w:tcW w:w="1314" w:type="dxa"/>
            <w:shd w:val="clear" w:color="auto" w:fill="auto"/>
            <w:vAlign w:val="bottom"/>
          </w:tcPr>
          <w:p w:rsidR="00727665" w:rsidRPr="00D01F64" w:rsidRDefault="00727665" w:rsidP="00074E2D">
            <w:pPr>
              <w:pStyle w:val="TableTextRight"/>
            </w:pPr>
          </w:p>
        </w:tc>
        <w:tc>
          <w:tcPr>
            <w:tcW w:w="1315" w:type="dxa"/>
            <w:shd w:val="clear" w:color="auto" w:fill="auto"/>
            <w:vAlign w:val="bottom"/>
          </w:tcPr>
          <w:p w:rsidR="00727665" w:rsidRPr="00D01F64" w:rsidRDefault="00727665" w:rsidP="00074E2D">
            <w:pPr>
              <w:pStyle w:val="TableTextRight"/>
            </w:pPr>
          </w:p>
        </w:tc>
        <w:tc>
          <w:tcPr>
            <w:tcW w:w="1460" w:type="dxa"/>
            <w:shd w:val="clear" w:color="auto" w:fill="auto"/>
            <w:noWrap/>
            <w:vAlign w:val="bottom"/>
          </w:tcPr>
          <w:p w:rsidR="00727665" w:rsidRPr="00D01F64" w:rsidRDefault="00727665" w:rsidP="00074E2D">
            <w:pPr>
              <w:pStyle w:val="TableTextRight"/>
            </w:pPr>
          </w:p>
        </w:tc>
        <w:tc>
          <w:tcPr>
            <w:tcW w:w="1311" w:type="dxa"/>
            <w:shd w:val="clear" w:color="auto" w:fill="auto"/>
            <w:vAlign w:val="bottom"/>
          </w:tcPr>
          <w:p w:rsidR="00727665" w:rsidRPr="00D01F64" w:rsidRDefault="00727665" w:rsidP="00074E2D">
            <w:pPr>
              <w:pStyle w:val="TableTextRight"/>
            </w:pPr>
          </w:p>
        </w:tc>
        <w:tc>
          <w:tcPr>
            <w:tcW w:w="1297" w:type="dxa"/>
            <w:shd w:val="clear" w:color="auto" w:fill="auto"/>
            <w:noWrap/>
            <w:vAlign w:val="bottom"/>
          </w:tcPr>
          <w:p w:rsidR="00727665" w:rsidRPr="00D01F64" w:rsidRDefault="00727665" w:rsidP="00074E2D">
            <w:pPr>
              <w:pStyle w:val="TableTextRight"/>
            </w:pPr>
          </w:p>
        </w:tc>
      </w:tr>
      <w:tr w:rsidR="00727665" w:rsidRPr="00AF2974" w:rsidTr="00074E2D">
        <w:trPr>
          <w:cantSplit/>
        </w:trPr>
        <w:tc>
          <w:tcPr>
            <w:tcW w:w="1532" w:type="dxa"/>
            <w:shd w:val="clear" w:color="auto" w:fill="auto"/>
          </w:tcPr>
          <w:p w:rsidR="00727665" w:rsidRPr="00D01F64" w:rsidRDefault="00727665" w:rsidP="00074E2D">
            <w:pPr>
              <w:pStyle w:val="TableText"/>
            </w:pPr>
          </w:p>
        </w:tc>
        <w:tc>
          <w:tcPr>
            <w:tcW w:w="1487" w:type="dxa"/>
            <w:shd w:val="clear" w:color="auto" w:fill="auto"/>
            <w:vAlign w:val="bottom"/>
          </w:tcPr>
          <w:p w:rsidR="00727665" w:rsidRPr="00D01F64" w:rsidRDefault="00727665" w:rsidP="00074E2D">
            <w:pPr>
              <w:pStyle w:val="TableTextRight"/>
            </w:pPr>
          </w:p>
        </w:tc>
        <w:tc>
          <w:tcPr>
            <w:tcW w:w="1314" w:type="dxa"/>
            <w:shd w:val="clear" w:color="auto" w:fill="auto"/>
            <w:vAlign w:val="bottom"/>
          </w:tcPr>
          <w:p w:rsidR="00727665" w:rsidRPr="00D01F64" w:rsidRDefault="00727665" w:rsidP="00074E2D">
            <w:pPr>
              <w:pStyle w:val="TableTextRight"/>
            </w:pPr>
          </w:p>
        </w:tc>
        <w:tc>
          <w:tcPr>
            <w:tcW w:w="1315" w:type="dxa"/>
            <w:shd w:val="clear" w:color="auto" w:fill="auto"/>
            <w:vAlign w:val="bottom"/>
          </w:tcPr>
          <w:p w:rsidR="00727665" w:rsidRPr="00D01F64" w:rsidRDefault="00727665" w:rsidP="00074E2D">
            <w:pPr>
              <w:pStyle w:val="TableTextRight"/>
            </w:pPr>
          </w:p>
        </w:tc>
        <w:tc>
          <w:tcPr>
            <w:tcW w:w="1460" w:type="dxa"/>
            <w:shd w:val="clear" w:color="auto" w:fill="auto"/>
            <w:noWrap/>
            <w:vAlign w:val="bottom"/>
          </w:tcPr>
          <w:p w:rsidR="00727665" w:rsidRPr="00D01F64" w:rsidRDefault="00727665" w:rsidP="00074E2D">
            <w:pPr>
              <w:pStyle w:val="TableTextRight"/>
            </w:pPr>
          </w:p>
        </w:tc>
        <w:tc>
          <w:tcPr>
            <w:tcW w:w="1311" w:type="dxa"/>
            <w:shd w:val="clear" w:color="auto" w:fill="auto"/>
            <w:vAlign w:val="bottom"/>
          </w:tcPr>
          <w:p w:rsidR="00727665" w:rsidRPr="00D01F64" w:rsidRDefault="00727665" w:rsidP="00074E2D">
            <w:pPr>
              <w:pStyle w:val="TableTextRight"/>
            </w:pPr>
          </w:p>
        </w:tc>
        <w:tc>
          <w:tcPr>
            <w:tcW w:w="1297" w:type="dxa"/>
            <w:shd w:val="clear" w:color="auto" w:fill="auto"/>
            <w:noWrap/>
            <w:vAlign w:val="bottom"/>
          </w:tcPr>
          <w:p w:rsidR="00727665" w:rsidRPr="00D01F64" w:rsidRDefault="00727665" w:rsidP="00074E2D">
            <w:pPr>
              <w:pStyle w:val="TableTextRight"/>
            </w:pPr>
          </w:p>
        </w:tc>
      </w:tr>
      <w:tr w:rsidR="00727665" w:rsidRPr="00AF2974" w:rsidTr="00074E2D">
        <w:trPr>
          <w:cantSplit/>
        </w:trPr>
        <w:tc>
          <w:tcPr>
            <w:tcW w:w="1532" w:type="dxa"/>
            <w:shd w:val="clear" w:color="auto" w:fill="auto"/>
          </w:tcPr>
          <w:p w:rsidR="00727665" w:rsidRPr="00D01F64" w:rsidRDefault="00727665" w:rsidP="00074E2D">
            <w:pPr>
              <w:pStyle w:val="TableText"/>
            </w:pPr>
          </w:p>
        </w:tc>
        <w:tc>
          <w:tcPr>
            <w:tcW w:w="4116" w:type="dxa"/>
            <w:gridSpan w:val="3"/>
            <w:shd w:val="clear" w:color="auto" w:fill="E0E0E0"/>
            <w:vAlign w:val="bottom"/>
          </w:tcPr>
          <w:p w:rsidR="00727665" w:rsidRPr="00D01F64" w:rsidRDefault="00727665" w:rsidP="00074E2D">
            <w:pPr>
              <w:pStyle w:val="TableTextRight"/>
              <w:jc w:val="center"/>
              <w:rPr>
                <w:b/>
              </w:rPr>
            </w:pPr>
            <w:r w:rsidRPr="00D01F64">
              <w:rPr>
                <w:b/>
              </w:rPr>
              <w:t>Jun</w:t>
            </w:r>
            <w:r w:rsidR="002F651E">
              <w:rPr>
                <w:b/>
              </w:rPr>
              <w:noBreakHyphen/>
            </w:r>
            <w:r>
              <w:rPr>
                <w:b/>
              </w:rPr>
              <w:t>14</w:t>
            </w:r>
          </w:p>
        </w:tc>
        <w:tc>
          <w:tcPr>
            <w:tcW w:w="4068" w:type="dxa"/>
            <w:gridSpan w:val="3"/>
            <w:shd w:val="clear" w:color="auto" w:fill="auto"/>
            <w:noWrap/>
            <w:vAlign w:val="bottom"/>
          </w:tcPr>
          <w:p w:rsidR="00727665" w:rsidRPr="00D01F64" w:rsidRDefault="00727665" w:rsidP="00F87157">
            <w:pPr>
              <w:pStyle w:val="TableTextRight"/>
              <w:jc w:val="center"/>
              <w:rPr>
                <w:b/>
              </w:rPr>
            </w:pPr>
            <w:r w:rsidRPr="00D01F64">
              <w:rPr>
                <w:b/>
              </w:rPr>
              <w:t>Ju</w:t>
            </w:r>
            <w:r w:rsidR="00F87157">
              <w:rPr>
                <w:b/>
              </w:rPr>
              <w:t>n</w:t>
            </w:r>
            <w:r w:rsidR="002F651E">
              <w:rPr>
                <w:b/>
              </w:rPr>
              <w:noBreakHyphen/>
            </w:r>
            <w:r>
              <w:rPr>
                <w:b/>
              </w:rPr>
              <w:t>13</w:t>
            </w:r>
          </w:p>
        </w:tc>
      </w:tr>
      <w:tr w:rsidR="00727665" w:rsidRPr="00772D06" w:rsidTr="004F717F">
        <w:trPr>
          <w:cantSplit/>
        </w:trPr>
        <w:tc>
          <w:tcPr>
            <w:tcW w:w="1532" w:type="dxa"/>
            <w:shd w:val="clear" w:color="auto" w:fill="auto"/>
          </w:tcPr>
          <w:p w:rsidR="00727665" w:rsidRPr="00D01F64" w:rsidRDefault="00727665" w:rsidP="004F717F">
            <w:pPr>
              <w:pStyle w:val="TableText"/>
            </w:pPr>
          </w:p>
        </w:tc>
        <w:tc>
          <w:tcPr>
            <w:tcW w:w="2801" w:type="dxa"/>
            <w:gridSpan w:val="2"/>
            <w:shd w:val="clear" w:color="auto" w:fill="auto"/>
            <w:vAlign w:val="center"/>
          </w:tcPr>
          <w:p w:rsidR="00727665" w:rsidRPr="00D01F64" w:rsidRDefault="00727665" w:rsidP="004F717F">
            <w:pPr>
              <w:pStyle w:val="TableTextHeadingCentre"/>
            </w:pPr>
            <w:r>
              <w:t>Ongoing</w:t>
            </w:r>
          </w:p>
        </w:tc>
        <w:tc>
          <w:tcPr>
            <w:tcW w:w="1315" w:type="dxa"/>
            <w:shd w:val="clear" w:color="auto" w:fill="auto"/>
            <w:vAlign w:val="bottom"/>
          </w:tcPr>
          <w:p w:rsidR="00727665" w:rsidRPr="00D01F64" w:rsidRDefault="00727665" w:rsidP="004F717F">
            <w:pPr>
              <w:pStyle w:val="TableTextHeadingRight"/>
            </w:pPr>
            <w:r w:rsidRPr="00AF2974">
              <w:t>Fixed term</w:t>
            </w:r>
            <w:r w:rsidRPr="00AF2974">
              <w:br/>
              <w:t>and casual</w:t>
            </w:r>
          </w:p>
        </w:tc>
        <w:tc>
          <w:tcPr>
            <w:tcW w:w="2771" w:type="dxa"/>
            <w:gridSpan w:val="2"/>
            <w:shd w:val="clear" w:color="auto" w:fill="auto"/>
            <w:noWrap/>
            <w:vAlign w:val="center"/>
          </w:tcPr>
          <w:p w:rsidR="00727665" w:rsidRPr="00D01F64" w:rsidRDefault="00727665" w:rsidP="004F717F">
            <w:pPr>
              <w:pStyle w:val="TableTextHeadingCentre"/>
            </w:pPr>
            <w:r>
              <w:t>Ongoing</w:t>
            </w:r>
          </w:p>
        </w:tc>
        <w:tc>
          <w:tcPr>
            <w:tcW w:w="1297" w:type="dxa"/>
            <w:shd w:val="clear" w:color="auto" w:fill="auto"/>
            <w:noWrap/>
            <w:vAlign w:val="bottom"/>
          </w:tcPr>
          <w:p w:rsidR="00727665" w:rsidRPr="00D01F64" w:rsidRDefault="00727665" w:rsidP="004F717F">
            <w:pPr>
              <w:pStyle w:val="TableTextHeadingRight"/>
            </w:pPr>
            <w:r w:rsidRPr="00AF2974">
              <w:t>Fixed term</w:t>
            </w:r>
            <w:r w:rsidRPr="00AF2974">
              <w:br/>
              <w:t>and casual</w:t>
            </w:r>
          </w:p>
        </w:tc>
      </w:tr>
      <w:tr w:rsidR="00727665" w:rsidRPr="00772D06" w:rsidTr="004F717F">
        <w:trPr>
          <w:cantSplit/>
        </w:trPr>
        <w:tc>
          <w:tcPr>
            <w:tcW w:w="1532" w:type="dxa"/>
            <w:shd w:val="clear" w:color="auto" w:fill="auto"/>
          </w:tcPr>
          <w:p w:rsidR="00727665" w:rsidRPr="00D01F64" w:rsidRDefault="00727665" w:rsidP="004F717F">
            <w:pPr>
              <w:pStyle w:val="TableText"/>
            </w:pPr>
          </w:p>
        </w:tc>
        <w:tc>
          <w:tcPr>
            <w:tcW w:w="1487" w:type="dxa"/>
            <w:shd w:val="clear" w:color="auto" w:fill="auto"/>
            <w:vAlign w:val="bottom"/>
          </w:tcPr>
          <w:p w:rsidR="00727665" w:rsidRPr="00D01F64" w:rsidRDefault="00727665" w:rsidP="004F717F">
            <w:pPr>
              <w:pStyle w:val="TableTextHeadingRight"/>
            </w:pPr>
            <w:r>
              <w:t>Number (headcount)</w:t>
            </w:r>
          </w:p>
        </w:tc>
        <w:tc>
          <w:tcPr>
            <w:tcW w:w="1314" w:type="dxa"/>
            <w:shd w:val="clear" w:color="auto" w:fill="auto"/>
            <w:vAlign w:val="bottom"/>
          </w:tcPr>
          <w:p w:rsidR="00727665" w:rsidRPr="00D01F64" w:rsidRDefault="00727665" w:rsidP="004F717F">
            <w:pPr>
              <w:pStyle w:val="TableTextHeadingRight"/>
            </w:pPr>
            <w:r>
              <w:t>FTE</w:t>
            </w:r>
          </w:p>
        </w:tc>
        <w:tc>
          <w:tcPr>
            <w:tcW w:w="1315" w:type="dxa"/>
            <w:shd w:val="clear" w:color="auto" w:fill="auto"/>
            <w:vAlign w:val="bottom"/>
          </w:tcPr>
          <w:p w:rsidR="00727665" w:rsidRPr="00D01F64" w:rsidRDefault="00727665" w:rsidP="004F717F">
            <w:pPr>
              <w:pStyle w:val="TableTextHeadingRight"/>
            </w:pPr>
            <w:r>
              <w:t>FTE</w:t>
            </w:r>
          </w:p>
        </w:tc>
        <w:tc>
          <w:tcPr>
            <w:tcW w:w="1460" w:type="dxa"/>
            <w:shd w:val="clear" w:color="auto" w:fill="auto"/>
            <w:noWrap/>
            <w:vAlign w:val="bottom"/>
          </w:tcPr>
          <w:p w:rsidR="00727665" w:rsidRPr="00D01F64" w:rsidRDefault="00727665" w:rsidP="004F717F">
            <w:pPr>
              <w:pStyle w:val="TableTextHeadingRight"/>
            </w:pPr>
            <w:r>
              <w:t>Number (headcount)</w:t>
            </w:r>
          </w:p>
        </w:tc>
        <w:tc>
          <w:tcPr>
            <w:tcW w:w="1311" w:type="dxa"/>
            <w:shd w:val="clear" w:color="auto" w:fill="auto"/>
            <w:vAlign w:val="bottom"/>
          </w:tcPr>
          <w:p w:rsidR="00727665" w:rsidRPr="00D01F64" w:rsidRDefault="00727665" w:rsidP="004F717F">
            <w:pPr>
              <w:pStyle w:val="TableTextHeadingRight"/>
            </w:pPr>
            <w:r>
              <w:t>FTE</w:t>
            </w:r>
          </w:p>
        </w:tc>
        <w:tc>
          <w:tcPr>
            <w:tcW w:w="1297" w:type="dxa"/>
            <w:shd w:val="clear" w:color="auto" w:fill="auto"/>
            <w:noWrap/>
            <w:vAlign w:val="bottom"/>
          </w:tcPr>
          <w:p w:rsidR="00727665" w:rsidRPr="00D01F64" w:rsidRDefault="00727665" w:rsidP="004F717F">
            <w:pPr>
              <w:pStyle w:val="TableTextHeadingRight"/>
            </w:pPr>
            <w:r>
              <w:t>FTE</w:t>
            </w:r>
          </w:p>
        </w:tc>
      </w:tr>
      <w:tr w:rsidR="00727665" w:rsidRPr="00AF2974" w:rsidTr="004F717F">
        <w:trPr>
          <w:cantSplit/>
        </w:trPr>
        <w:tc>
          <w:tcPr>
            <w:tcW w:w="1532" w:type="dxa"/>
            <w:shd w:val="clear" w:color="auto" w:fill="auto"/>
          </w:tcPr>
          <w:p w:rsidR="00727665" w:rsidRPr="00D01F64" w:rsidRDefault="00727665" w:rsidP="004F717F">
            <w:pPr>
              <w:pStyle w:val="TableText"/>
            </w:pPr>
            <w:r>
              <w:rPr>
                <w:b/>
              </w:rPr>
              <w:t>Gender</w:t>
            </w:r>
          </w:p>
        </w:tc>
        <w:tc>
          <w:tcPr>
            <w:tcW w:w="1487" w:type="dxa"/>
            <w:shd w:val="clear" w:color="auto" w:fill="E0E0E0"/>
            <w:vAlign w:val="center"/>
          </w:tcPr>
          <w:p w:rsidR="00727665" w:rsidRPr="00D01F64" w:rsidRDefault="00727665" w:rsidP="004F717F">
            <w:pPr>
              <w:pStyle w:val="TableTextRight"/>
            </w:pPr>
          </w:p>
        </w:tc>
        <w:tc>
          <w:tcPr>
            <w:tcW w:w="1314" w:type="dxa"/>
            <w:shd w:val="clear" w:color="auto" w:fill="E0E0E0"/>
            <w:vAlign w:val="center"/>
          </w:tcPr>
          <w:p w:rsidR="00727665" w:rsidRPr="00D01F64" w:rsidRDefault="00727665" w:rsidP="004F717F">
            <w:pPr>
              <w:pStyle w:val="TableTextRight"/>
            </w:pPr>
          </w:p>
        </w:tc>
        <w:tc>
          <w:tcPr>
            <w:tcW w:w="1315" w:type="dxa"/>
            <w:shd w:val="clear" w:color="auto" w:fill="auto"/>
            <w:vAlign w:val="center"/>
          </w:tcPr>
          <w:p w:rsidR="00727665" w:rsidRPr="00D01F64" w:rsidRDefault="00727665" w:rsidP="004F717F">
            <w:pPr>
              <w:pStyle w:val="TableTextRight"/>
            </w:pPr>
          </w:p>
        </w:tc>
        <w:tc>
          <w:tcPr>
            <w:tcW w:w="1460" w:type="dxa"/>
            <w:shd w:val="clear" w:color="auto" w:fill="E0E0E0"/>
            <w:noWrap/>
            <w:vAlign w:val="center"/>
          </w:tcPr>
          <w:p w:rsidR="00727665" w:rsidRPr="00D01F64" w:rsidRDefault="00727665" w:rsidP="00C74C69">
            <w:pPr>
              <w:pStyle w:val="TableTextRight"/>
            </w:pPr>
          </w:p>
        </w:tc>
        <w:tc>
          <w:tcPr>
            <w:tcW w:w="1311" w:type="dxa"/>
            <w:shd w:val="clear" w:color="auto" w:fill="E0E0E0"/>
            <w:vAlign w:val="center"/>
          </w:tcPr>
          <w:p w:rsidR="00727665" w:rsidRPr="00D01F64" w:rsidRDefault="00727665" w:rsidP="00C74C69">
            <w:pPr>
              <w:pStyle w:val="TableTextRight"/>
            </w:pPr>
          </w:p>
        </w:tc>
        <w:tc>
          <w:tcPr>
            <w:tcW w:w="1297" w:type="dxa"/>
            <w:shd w:val="clear" w:color="auto" w:fill="auto"/>
            <w:noWrap/>
            <w:vAlign w:val="center"/>
          </w:tcPr>
          <w:p w:rsidR="00727665" w:rsidRPr="00D01F64" w:rsidRDefault="00727665" w:rsidP="00C74C69">
            <w:pPr>
              <w:pStyle w:val="TableTextRight"/>
            </w:pP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Female</w:t>
            </w:r>
          </w:p>
        </w:tc>
        <w:tc>
          <w:tcPr>
            <w:tcW w:w="1487" w:type="dxa"/>
            <w:shd w:val="clear" w:color="auto" w:fill="E0E0E0"/>
            <w:vAlign w:val="center"/>
          </w:tcPr>
          <w:p w:rsidR="00727665" w:rsidRPr="00C47026" w:rsidRDefault="00727665" w:rsidP="00727665">
            <w:pPr>
              <w:pStyle w:val="TableTextRight"/>
            </w:pPr>
            <w:r w:rsidRPr="00C47026">
              <w:t>75</w:t>
            </w:r>
          </w:p>
        </w:tc>
        <w:tc>
          <w:tcPr>
            <w:tcW w:w="1314" w:type="dxa"/>
            <w:shd w:val="clear" w:color="auto" w:fill="E0E0E0"/>
            <w:vAlign w:val="center"/>
          </w:tcPr>
          <w:p w:rsidR="00727665" w:rsidRPr="00C47026" w:rsidRDefault="00727665" w:rsidP="00727665">
            <w:pPr>
              <w:pStyle w:val="TableTextRight"/>
            </w:pPr>
            <w:r w:rsidRPr="00C47026">
              <w:t>66.57</w:t>
            </w:r>
          </w:p>
        </w:tc>
        <w:tc>
          <w:tcPr>
            <w:tcW w:w="1315" w:type="dxa"/>
            <w:shd w:val="clear" w:color="auto" w:fill="auto"/>
            <w:vAlign w:val="center"/>
          </w:tcPr>
          <w:p w:rsidR="00727665" w:rsidRPr="00C47026" w:rsidRDefault="00727665" w:rsidP="00727665">
            <w:pPr>
              <w:pStyle w:val="TableTextRight"/>
            </w:pPr>
            <w:r w:rsidRPr="00C47026">
              <w:t>2.53</w:t>
            </w:r>
          </w:p>
        </w:tc>
        <w:tc>
          <w:tcPr>
            <w:tcW w:w="1460" w:type="dxa"/>
            <w:shd w:val="clear" w:color="auto" w:fill="E0E0E0"/>
            <w:noWrap/>
            <w:vAlign w:val="center"/>
          </w:tcPr>
          <w:p w:rsidR="00727665" w:rsidRPr="00C61A22" w:rsidRDefault="00727665" w:rsidP="005E333F">
            <w:pPr>
              <w:pStyle w:val="TableTextRight"/>
            </w:pPr>
            <w:r>
              <w:t>71</w:t>
            </w:r>
          </w:p>
        </w:tc>
        <w:tc>
          <w:tcPr>
            <w:tcW w:w="1311" w:type="dxa"/>
            <w:shd w:val="clear" w:color="auto" w:fill="E0E0E0"/>
            <w:vAlign w:val="center"/>
          </w:tcPr>
          <w:p w:rsidR="00727665" w:rsidRPr="00C61A22" w:rsidRDefault="00727665" w:rsidP="005E333F">
            <w:pPr>
              <w:pStyle w:val="TableTextRight"/>
            </w:pPr>
            <w:r>
              <w:t>62.87</w:t>
            </w:r>
          </w:p>
        </w:tc>
        <w:tc>
          <w:tcPr>
            <w:tcW w:w="1297" w:type="dxa"/>
            <w:shd w:val="clear" w:color="auto" w:fill="auto"/>
            <w:noWrap/>
            <w:vAlign w:val="center"/>
          </w:tcPr>
          <w:p w:rsidR="00727665" w:rsidRPr="00C61A22" w:rsidRDefault="00727665" w:rsidP="005E333F">
            <w:pPr>
              <w:pStyle w:val="TableTextRight"/>
            </w:pPr>
            <w:r>
              <w:t>1.19</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Male</w:t>
            </w:r>
          </w:p>
        </w:tc>
        <w:tc>
          <w:tcPr>
            <w:tcW w:w="1487" w:type="dxa"/>
            <w:shd w:val="clear" w:color="auto" w:fill="E0E0E0"/>
            <w:vAlign w:val="center"/>
          </w:tcPr>
          <w:p w:rsidR="00727665" w:rsidRPr="00C47026" w:rsidRDefault="00727665" w:rsidP="00727665">
            <w:pPr>
              <w:pStyle w:val="TableTextRight"/>
            </w:pPr>
            <w:r w:rsidRPr="00C47026">
              <w:t>81</w:t>
            </w:r>
          </w:p>
        </w:tc>
        <w:tc>
          <w:tcPr>
            <w:tcW w:w="1314" w:type="dxa"/>
            <w:shd w:val="clear" w:color="auto" w:fill="E0E0E0"/>
            <w:vAlign w:val="center"/>
          </w:tcPr>
          <w:p w:rsidR="00727665" w:rsidRPr="00C47026" w:rsidRDefault="00727665" w:rsidP="00727665">
            <w:pPr>
              <w:pStyle w:val="TableTextRight"/>
            </w:pPr>
            <w:r w:rsidRPr="00C47026">
              <w:t>79.64</w:t>
            </w:r>
          </w:p>
        </w:tc>
        <w:tc>
          <w:tcPr>
            <w:tcW w:w="1315" w:type="dxa"/>
            <w:shd w:val="clear" w:color="auto" w:fill="auto"/>
            <w:vAlign w:val="center"/>
          </w:tcPr>
          <w:p w:rsidR="00727665" w:rsidRPr="00C47026" w:rsidRDefault="00727665" w:rsidP="00727665">
            <w:pPr>
              <w:pStyle w:val="TableTextRight"/>
            </w:pPr>
            <w:r w:rsidRPr="00C47026">
              <w:t>3.80</w:t>
            </w:r>
          </w:p>
        </w:tc>
        <w:tc>
          <w:tcPr>
            <w:tcW w:w="1460" w:type="dxa"/>
            <w:shd w:val="clear" w:color="auto" w:fill="E0E0E0"/>
            <w:noWrap/>
            <w:vAlign w:val="center"/>
          </w:tcPr>
          <w:p w:rsidR="00727665" w:rsidRPr="00C61A22" w:rsidRDefault="00727665" w:rsidP="005E333F">
            <w:pPr>
              <w:pStyle w:val="TableTextRight"/>
            </w:pPr>
            <w:r>
              <w:t>73</w:t>
            </w:r>
          </w:p>
        </w:tc>
        <w:tc>
          <w:tcPr>
            <w:tcW w:w="1311" w:type="dxa"/>
            <w:shd w:val="clear" w:color="auto" w:fill="E0E0E0"/>
            <w:vAlign w:val="center"/>
          </w:tcPr>
          <w:p w:rsidR="00727665" w:rsidRPr="00C61A22" w:rsidRDefault="00727665" w:rsidP="005E333F">
            <w:pPr>
              <w:pStyle w:val="TableTextRight"/>
            </w:pPr>
            <w:r>
              <w:t>71.98</w:t>
            </w:r>
          </w:p>
        </w:tc>
        <w:tc>
          <w:tcPr>
            <w:tcW w:w="1297" w:type="dxa"/>
            <w:shd w:val="clear" w:color="auto" w:fill="auto"/>
            <w:noWrap/>
            <w:vAlign w:val="center"/>
          </w:tcPr>
          <w:p w:rsidR="00727665" w:rsidRPr="00C61A22" w:rsidRDefault="00727665" w:rsidP="005E333F">
            <w:pPr>
              <w:pStyle w:val="TableTextRight"/>
            </w:pPr>
            <w:r>
              <w:t>4.27</w:t>
            </w:r>
          </w:p>
        </w:tc>
      </w:tr>
      <w:tr w:rsidR="00727665" w:rsidRPr="00D01F64" w:rsidTr="00074E2D">
        <w:trPr>
          <w:cantSplit/>
        </w:trPr>
        <w:tc>
          <w:tcPr>
            <w:tcW w:w="1532" w:type="dxa"/>
            <w:shd w:val="clear" w:color="auto" w:fill="auto"/>
            <w:vAlign w:val="bottom"/>
          </w:tcPr>
          <w:p w:rsidR="00727665" w:rsidRPr="00D01F64" w:rsidRDefault="00727665" w:rsidP="00074E2D">
            <w:pPr>
              <w:pStyle w:val="TableText"/>
              <w:rPr>
                <w:b/>
              </w:rPr>
            </w:pPr>
            <w:r w:rsidRPr="00D01F64">
              <w:rPr>
                <w:b/>
              </w:rPr>
              <w:t>Total</w:t>
            </w:r>
          </w:p>
        </w:tc>
        <w:tc>
          <w:tcPr>
            <w:tcW w:w="1487" w:type="dxa"/>
            <w:shd w:val="clear" w:color="auto" w:fill="E0E0E0"/>
            <w:vAlign w:val="center"/>
          </w:tcPr>
          <w:p w:rsidR="00727665" w:rsidRPr="00727665" w:rsidRDefault="00727665" w:rsidP="00727665">
            <w:pPr>
              <w:pStyle w:val="TableTextRight"/>
              <w:rPr>
                <w:b/>
              </w:rPr>
            </w:pPr>
            <w:r w:rsidRPr="00727665">
              <w:rPr>
                <w:b/>
              </w:rPr>
              <w:t>156</w:t>
            </w:r>
          </w:p>
        </w:tc>
        <w:tc>
          <w:tcPr>
            <w:tcW w:w="1314" w:type="dxa"/>
            <w:shd w:val="clear" w:color="auto" w:fill="E0E0E0"/>
            <w:vAlign w:val="center"/>
          </w:tcPr>
          <w:p w:rsidR="00727665" w:rsidRPr="00727665" w:rsidRDefault="00727665" w:rsidP="00727665">
            <w:pPr>
              <w:pStyle w:val="TableTextRight"/>
              <w:rPr>
                <w:b/>
              </w:rPr>
            </w:pPr>
            <w:r w:rsidRPr="00727665">
              <w:rPr>
                <w:b/>
              </w:rPr>
              <w:t>146.21</w:t>
            </w:r>
          </w:p>
        </w:tc>
        <w:tc>
          <w:tcPr>
            <w:tcW w:w="1315" w:type="dxa"/>
            <w:shd w:val="clear" w:color="auto" w:fill="auto"/>
            <w:vAlign w:val="center"/>
          </w:tcPr>
          <w:p w:rsidR="00727665" w:rsidRPr="00727665" w:rsidRDefault="00727665" w:rsidP="00727665">
            <w:pPr>
              <w:pStyle w:val="TableTextRight"/>
              <w:rPr>
                <w:b/>
              </w:rPr>
            </w:pPr>
            <w:r w:rsidRPr="00727665">
              <w:rPr>
                <w:b/>
              </w:rPr>
              <w:t>6.33</w:t>
            </w:r>
          </w:p>
        </w:tc>
        <w:tc>
          <w:tcPr>
            <w:tcW w:w="1460" w:type="dxa"/>
            <w:shd w:val="clear" w:color="auto" w:fill="E0E0E0"/>
            <w:noWrap/>
            <w:vAlign w:val="center"/>
          </w:tcPr>
          <w:p w:rsidR="00727665" w:rsidRPr="00C61A22" w:rsidRDefault="00727665" w:rsidP="005E333F">
            <w:pPr>
              <w:pStyle w:val="TableTextRight"/>
              <w:rPr>
                <w:b/>
              </w:rPr>
            </w:pPr>
            <w:r>
              <w:rPr>
                <w:b/>
              </w:rPr>
              <w:t>144</w:t>
            </w:r>
          </w:p>
        </w:tc>
        <w:tc>
          <w:tcPr>
            <w:tcW w:w="1311" w:type="dxa"/>
            <w:shd w:val="clear" w:color="auto" w:fill="E0E0E0"/>
            <w:vAlign w:val="center"/>
          </w:tcPr>
          <w:p w:rsidR="00727665" w:rsidRPr="00C61A22" w:rsidRDefault="00727665" w:rsidP="005E333F">
            <w:pPr>
              <w:pStyle w:val="TableTextRight"/>
              <w:rPr>
                <w:b/>
              </w:rPr>
            </w:pPr>
            <w:r>
              <w:rPr>
                <w:b/>
              </w:rPr>
              <w:t>134.85</w:t>
            </w:r>
          </w:p>
        </w:tc>
        <w:tc>
          <w:tcPr>
            <w:tcW w:w="1297" w:type="dxa"/>
            <w:shd w:val="clear" w:color="auto" w:fill="auto"/>
            <w:noWrap/>
            <w:vAlign w:val="center"/>
          </w:tcPr>
          <w:p w:rsidR="00727665" w:rsidRPr="00C61A22" w:rsidRDefault="00727665" w:rsidP="005E333F">
            <w:pPr>
              <w:pStyle w:val="TableTextRight"/>
              <w:rPr>
                <w:b/>
              </w:rPr>
            </w:pPr>
            <w:r>
              <w:rPr>
                <w:b/>
              </w:rPr>
              <w:t>5.46</w:t>
            </w:r>
          </w:p>
        </w:tc>
      </w:tr>
      <w:tr w:rsidR="00727665" w:rsidRPr="00AF2974" w:rsidTr="00727665">
        <w:trPr>
          <w:cantSplit/>
        </w:trPr>
        <w:tc>
          <w:tcPr>
            <w:tcW w:w="1532" w:type="dxa"/>
            <w:shd w:val="clear" w:color="auto" w:fill="auto"/>
          </w:tcPr>
          <w:p w:rsidR="00727665" w:rsidRPr="00D01F64" w:rsidRDefault="00727665" w:rsidP="00074E2D">
            <w:pPr>
              <w:pStyle w:val="TableText"/>
            </w:pPr>
          </w:p>
        </w:tc>
        <w:tc>
          <w:tcPr>
            <w:tcW w:w="1487" w:type="dxa"/>
            <w:shd w:val="clear" w:color="auto" w:fill="E0E0E0"/>
            <w:vAlign w:val="bottom"/>
          </w:tcPr>
          <w:p w:rsidR="00727665" w:rsidRPr="00C47026" w:rsidRDefault="00727665" w:rsidP="00727665">
            <w:pPr>
              <w:pStyle w:val="TableTextRight"/>
            </w:pPr>
          </w:p>
        </w:tc>
        <w:tc>
          <w:tcPr>
            <w:tcW w:w="1314" w:type="dxa"/>
            <w:shd w:val="clear" w:color="auto" w:fill="E0E0E0"/>
            <w:vAlign w:val="bottom"/>
          </w:tcPr>
          <w:p w:rsidR="00727665" w:rsidRPr="00C47026" w:rsidRDefault="00727665" w:rsidP="00727665">
            <w:pPr>
              <w:pStyle w:val="TableTextRight"/>
            </w:pPr>
          </w:p>
        </w:tc>
        <w:tc>
          <w:tcPr>
            <w:tcW w:w="1315" w:type="dxa"/>
            <w:shd w:val="clear" w:color="auto" w:fill="auto"/>
            <w:vAlign w:val="bottom"/>
          </w:tcPr>
          <w:p w:rsidR="00727665" w:rsidRPr="00C47026" w:rsidRDefault="00727665" w:rsidP="00727665">
            <w:pPr>
              <w:pStyle w:val="TableTextRight"/>
            </w:pPr>
          </w:p>
        </w:tc>
        <w:tc>
          <w:tcPr>
            <w:tcW w:w="1460" w:type="dxa"/>
            <w:shd w:val="clear" w:color="auto" w:fill="E0E0E0"/>
            <w:noWrap/>
            <w:vAlign w:val="bottom"/>
          </w:tcPr>
          <w:p w:rsidR="00727665" w:rsidRPr="00D01F64" w:rsidRDefault="00727665" w:rsidP="005E333F">
            <w:pPr>
              <w:pStyle w:val="TableTextRight"/>
            </w:pPr>
          </w:p>
        </w:tc>
        <w:tc>
          <w:tcPr>
            <w:tcW w:w="1311" w:type="dxa"/>
            <w:shd w:val="clear" w:color="auto" w:fill="E0E0E0"/>
            <w:vAlign w:val="bottom"/>
          </w:tcPr>
          <w:p w:rsidR="00727665" w:rsidRPr="00D01F64" w:rsidRDefault="00727665" w:rsidP="005E333F">
            <w:pPr>
              <w:pStyle w:val="TableTextRight"/>
            </w:pPr>
          </w:p>
        </w:tc>
        <w:tc>
          <w:tcPr>
            <w:tcW w:w="1297" w:type="dxa"/>
            <w:shd w:val="clear" w:color="auto" w:fill="auto"/>
            <w:noWrap/>
            <w:vAlign w:val="center"/>
          </w:tcPr>
          <w:p w:rsidR="00727665" w:rsidRPr="00D01F64" w:rsidRDefault="00727665" w:rsidP="005E333F">
            <w:pPr>
              <w:pStyle w:val="TableTextRight"/>
            </w:pPr>
          </w:p>
        </w:tc>
      </w:tr>
      <w:tr w:rsidR="00727665" w:rsidRPr="00AF2974" w:rsidTr="00727665">
        <w:trPr>
          <w:cantSplit/>
        </w:trPr>
        <w:tc>
          <w:tcPr>
            <w:tcW w:w="1532" w:type="dxa"/>
            <w:shd w:val="clear" w:color="auto" w:fill="auto"/>
          </w:tcPr>
          <w:p w:rsidR="00727665" w:rsidRPr="00D01F64" w:rsidRDefault="00727665" w:rsidP="00074E2D">
            <w:pPr>
              <w:pStyle w:val="TableText"/>
              <w:rPr>
                <w:b/>
              </w:rPr>
            </w:pPr>
            <w:r>
              <w:rPr>
                <w:b/>
              </w:rPr>
              <w:t>Age</w:t>
            </w:r>
          </w:p>
        </w:tc>
        <w:tc>
          <w:tcPr>
            <w:tcW w:w="1487" w:type="dxa"/>
            <w:shd w:val="clear" w:color="auto" w:fill="E0E0E0"/>
            <w:vAlign w:val="bottom"/>
          </w:tcPr>
          <w:p w:rsidR="00727665" w:rsidRPr="00C47026" w:rsidRDefault="00727665" w:rsidP="00727665">
            <w:pPr>
              <w:pStyle w:val="TableTextRight"/>
            </w:pPr>
          </w:p>
        </w:tc>
        <w:tc>
          <w:tcPr>
            <w:tcW w:w="1314" w:type="dxa"/>
            <w:shd w:val="clear" w:color="auto" w:fill="E0E0E0"/>
            <w:vAlign w:val="bottom"/>
          </w:tcPr>
          <w:p w:rsidR="00727665" w:rsidRPr="00C47026" w:rsidRDefault="00727665" w:rsidP="00727665">
            <w:pPr>
              <w:pStyle w:val="TableTextRight"/>
            </w:pPr>
          </w:p>
        </w:tc>
        <w:tc>
          <w:tcPr>
            <w:tcW w:w="1315" w:type="dxa"/>
            <w:shd w:val="clear" w:color="auto" w:fill="auto"/>
            <w:vAlign w:val="bottom"/>
          </w:tcPr>
          <w:p w:rsidR="00727665" w:rsidRPr="00C47026" w:rsidRDefault="00727665" w:rsidP="00727665">
            <w:pPr>
              <w:pStyle w:val="TableTextRight"/>
            </w:pPr>
          </w:p>
        </w:tc>
        <w:tc>
          <w:tcPr>
            <w:tcW w:w="1460" w:type="dxa"/>
            <w:shd w:val="clear" w:color="auto" w:fill="E0E0E0"/>
            <w:noWrap/>
            <w:vAlign w:val="bottom"/>
          </w:tcPr>
          <w:p w:rsidR="00727665" w:rsidRPr="00D01F64" w:rsidRDefault="00727665" w:rsidP="005E333F">
            <w:pPr>
              <w:pStyle w:val="TableTextRight"/>
            </w:pPr>
          </w:p>
        </w:tc>
        <w:tc>
          <w:tcPr>
            <w:tcW w:w="1311" w:type="dxa"/>
            <w:shd w:val="clear" w:color="auto" w:fill="E0E0E0"/>
            <w:vAlign w:val="bottom"/>
          </w:tcPr>
          <w:p w:rsidR="00727665" w:rsidRPr="00D01F64" w:rsidRDefault="00727665" w:rsidP="005E333F">
            <w:pPr>
              <w:pStyle w:val="TableTextRight"/>
            </w:pPr>
          </w:p>
        </w:tc>
        <w:tc>
          <w:tcPr>
            <w:tcW w:w="1297" w:type="dxa"/>
            <w:shd w:val="clear" w:color="auto" w:fill="auto"/>
            <w:noWrap/>
            <w:vAlign w:val="center"/>
          </w:tcPr>
          <w:p w:rsidR="00727665" w:rsidRPr="00D01F64" w:rsidRDefault="00727665" w:rsidP="005E333F">
            <w:pPr>
              <w:pStyle w:val="TableTextRight"/>
            </w:pP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Under 25</w:t>
            </w:r>
          </w:p>
        </w:tc>
        <w:tc>
          <w:tcPr>
            <w:tcW w:w="1487" w:type="dxa"/>
            <w:shd w:val="clear" w:color="auto" w:fill="E0E0E0"/>
            <w:vAlign w:val="center"/>
          </w:tcPr>
          <w:p w:rsidR="00727665" w:rsidRPr="00C47026" w:rsidRDefault="00727665" w:rsidP="00727665">
            <w:pPr>
              <w:pStyle w:val="TableTextRight"/>
            </w:pPr>
            <w:r w:rsidRPr="00C47026">
              <w:t>3</w:t>
            </w:r>
          </w:p>
        </w:tc>
        <w:tc>
          <w:tcPr>
            <w:tcW w:w="1314" w:type="dxa"/>
            <w:shd w:val="clear" w:color="auto" w:fill="E0E0E0"/>
            <w:vAlign w:val="center"/>
          </w:tcPr>
          <w:p w:rsidR="00727665" w:rsidRPr="00C47026" w:rsidRDefault="00727665" w:rsidP="00727665">
            <w:pPr>
              <w:pStyle w:val="TableTextRight"/>
            </w:pPr>
            <w:r w:rsidRPr="00C47026">
              <w:t>2.51</w:t>
            </w:r>
          </w:p>
        </w:tc>
        <w:tc>
          <w:tcPr>
            <w:tcW w:w="1315" w:type="dxa"/>
            <w:shd w:val="clear" w:color="auto" w:fill="auto"/>
            <w:vAlign w:val="center"/>
          </w:tcPr>
          <w:p w:rsidR="00727665" w:rsidRPr="00C47026" w:rsidRDefault="00727665" w:rsidP="00727665">
            <w:pPr>
              <w:pStyle w:val="TableTextRight"/>
            </w:pPr>
            <w:r w:rsidRPr="00C47026">
              <w:t>1.53</w:t>
            </w:r>
          </w:p>
        </w:tc>
        <w:tc>
          <w:tcPr>
            <w:tcW w:w="1460" w:type="dxa"/>
            <w:shd w:val="clear" w:color="auto" w:fill="E0E0E0"/>
            <w:noWrap/>
            <w:vAlign w:val="center"/>
          </w:tcPr>
          <w:p w:rsidR="00727665" w:rsidRPr="00C61A22" w:rsidRDefault="00727665" w:rsidP="005E333F">
            <w:pPr>
              <w:pStyle w:val="TableTextRight"/>
            </w:pPr>
            <w:r>
              <w:t>2</w:t>
            </w:r>
          </w:p>
        </w:tc>
        <w:tc>
          <w:tcPr>
            <w:tcW w:w="1311" w:type="dxa"/>
            <w:shd w:val="clear" w:color="auto" w:fill="E0E0E0"/>
            <w:vAlign w:val="center"/>
          </w:tcPr>
          <w:p w:rsidR="00727665" w:rsidRPr="00C61A22" w:rsidRDefault="00727665" w:rsidP="005E333F">
            <w:pPr>
              <w:pStyle w:val="TableTextRight"/>
            </w:pPr>
            <w:r>
              <w:t>1.65</w:t>
            </w:r>
          </w:p>
        </w:tc>
        <w:tc>
          <w:tcPr>
            <w:tcW w:w="1297" w:type="dxa"/>
            <w:shd w:val="clear" w:color="auto" w:fill="auto"/>
            <w:noWrap/>
            <w:vAlign w:val="center"/>
          </w:tcPr>
          <w:p w:rsidR="00727665" w:rsidRPr="00C61A22" w:rsidRDefault="00727665" w:rsidP="005E333F">
            <w:pPr>
              <w:pStyle w:val="TableTextRight"/>
            </w:pPr>
            <w:r>
              <w:t>0.42</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25</w:t>
            </w:r>
            <w:r w:rsidR="002F651E">
              <w:noBreakHyphen/>
            </w:r>
            <w:r w:rsidRPr="00D01F64">
              <w:t>34</w:t>
            </w:r>
          </w:p>
        </w:tc>
        <w:tc>
          <w:tcPr>
            <w:tcW w:w="1487" w:type="dxa"/>
            <w:shd w:val="clear" w:color="auto" w:fill="E0E0E0"/>
            <w:vAlign w:val="center"/>
          </w:tcPr>
          <w:p w:rsidR="00727665" w:rsidRPr="00C47026" w:rsidRDefault="00727665" w:rsidP="00727665">
            <w:pPr>
              <w:pStyle w:val="TableTextRight"/>
            </w:pPr>
            <w:r w:rsidRPr="00C47026">
              <w:t>41</w:t>
            </w:r>
          </w:p>
        </w:tc>
        <w:tc>
          <w:tcPr>
            <w:tcW w:w="1314" w:type="dxa"/>
            <w:shd w:val="clear" w:color="auto" w:fill="E0E0E0"/>
            <w:vAlign w:val="center"/>
          </w:tcPr>
          <w:p w:rsidR="00727665" w:rsidRPr="00C47026" w:rsidRDefault="00727665" w:rsidP="00727665">
            <w:pPr>
              <w:pStyle w:val="TableTextRight"/>
            </w:pPr>
            <w:r w:rsidRPr="00C47026">
              <w:t>38.95</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38</w:t>
            </w:r>
          </w:p>
        </w:tc>
        <w:tc>
          <w:tcPr>
            <w:tcW w:w="1311" w:type="dxa"/>
            <w:shd w:val="clear" w:color="auto" w:fill="E0E0E0"/>
            <w:vAlign w:val="center"/>
          </w:tcPr>
          <w:p w:rsidR="00727665" w:rsidRPr="00C61A22" w:rsidRDefault="00727665" w:rsidP="005E333F">
            <w:pPr>
              <w:pStyle w:val="TableTextRight"/>
            </w:pPr>
            <w:r>
              <w:t>35.92</w:t>
            </w:r>
          </w:p>
        </w:tc>
        <w:tc>
          <w:tcPr>
            <w:tcW w:w="1297" w:type="dxa"/>
            <w:shd w:val="clear" w:color="auto" w:fill="auto"/>
            <w:noWrap/>
            <w:vAlign w:val="center"/>
          </w:tcPr>
          <w:p w:rsidR="00727665" w:rsidRPr="00C61A22" w:rsidRDefault="00727665" w:rsidP="005E333F">
            <w:pPr>
              <w:pStyle w:val="TableTextRight"/>
            </w:pPr>
            <w:r>
              <w:t>2.19</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35</w:t>
            </w:r>
            <w:r w:rsidR="002F651E">
              <w:noBreakHyphen/>
            </w:r>
            <w:r w:rsidRPr="00D01F64">
              <w:t>44</w:t>
            </w:r>
          </w:p>
        </w:tc>
        <w:tc>
          <w:tcPr>
            <w:tcW w:w="1487" w:type="dxa"/>
            <w:shd w:val="clear" w:color="auto" w:fill="E0E0E0"/>
            <w:vAlign w:val="center"/>
          </w:tcPr>
          <w:p w:rsidR="00727665" w:rsidRPr="00C47026" w:rsidRDefault="00727665" w:rsidP="00727665">
            <w:pPr>
              <w:pStyle w:val="TableTextRight"/>
            </w:pPr>
            <w:r w:rsidRPr="00C47026">
              <w:t>50</w:t>
            </w:r>
          </w:p>
        </w:tc>
        <w:tc>
          <w:tcPr>
            <w:tcW w:w="1314" w:type="dxa"/>
            <w:shd w:val="clear" w:color="auto" w:fill="E0E0E0"/>
            <w:vAlign w:val="center"/>
          </w:tcPr>
          <w:p w:rsidR="00727665" w:rsidRPr="00C47026" w:rsidRDefault="00727665" w:rsidP="00727665">
            <w:pPr>
              <w:pStyle w:val="TableTextRight"/>
            </w:pPr>
            <w:r w:rsidRPr="00C47026">
              <w:t>45.09</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45</w:t>
            </w:r>
          </w:p>
        </w:tc>
        <w:tc>
          <w:tcPr>
            <w:tcW w:w="1311" w:type="dxa"/>
            <w:shd w:val="clear" w:color="auto" w:fill="E0E0E0"/>
            <w:vAlign w:val="center"/>
          </w:tcPr>
          <w:p w:rsidR="00727665" w:rsidRPr="00C61A22" w:rsidRDefault="00727665" w:rsidP="005E333F">
            <w:pPr>
              <w:pStyle w:val="TableTextRight"/>
            </w:pPr>
            <w:r>
              <w:t>40.33</w:t>
            </w:r>
          </w:p>
        </w:tc>
        <w:tc>
          <w:tcPr>
            <w:tcW w:w="1297" w:type="dxa"/>
            <w:shd w:val="clear" w:color="auto" w:fill="auto"/>
            <w:noWrap/>
            <w:vAlign w:val="center"/>
          </w:tcPr>
          <w:p w:rsidR="00727665" w:rsidRPr="00C61A22" w:rsidRDefault="00727665" w:rsidP="005E333F">
            <w:pPr>
              <w:pStyle w:val="TableTextRight"/>
            </w:pPr>
            <w:r>
              <w:t>1.00</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45</w:t>
            </w:r>
            <w:r w:rsidR="002F651E">
              <w:noBreakHyphen/>
            </w:r>
            <w:r w:rsidRPr="00D01F64">
              <w:t>54</w:t>
            </w:r>
          </w:p>
        </w:tc>
        <w:tc>
          <w:tcPr>
            <w:tcW w:w="1487" w:type="dxa"/>
            <w:shd w:val="clear" w:color="auto" w:fill="E0E0E0"/>
            <w:vAlign w:val="center"/>
          </w:tcPr>
          <w:p w:rsidR="00727665" w:rsidRPr="00C47026" w:rsidRDefault="00727665" w:rsidP="00727665">
            <w:pPr>
              <w:pStyle w:val="TableTextRight"/>
            </w:pPr>
            <w:r w:rsidRPr="00C47026">
              <w:t>36</w:t>
            </w:r>
          </w:p>
        </w:tc>
        <w:tc>
          <w:tcPr>
            <w:tcW w:w="1314" w:type="dxa"/>
            <w:shd w:val="clear" w:color="auto" w:fill="E0E0E0"/>
            <w:vAlign w:val="center"/>
          </w:tcPr>
          <w:p w:rsidR="00727665" w:rsidRPr="00C47026" w:rsidRDefault="00727665" w:rsidP="00727665">
            <w:pPr>
              <w:pStyle w:val="TableTextRight"/>
            </w:pPr>
            <w:r w:rsidRPr="00C47026">
              <w:t>34.53</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33</w:t>
            </w:r>
          </w:p>
        </w:tc>
        <w:tc>
          <w:tcPr>
            <w:tcW w:w="1311" w:type="dxa"/>
            <w:shd w:val="clear" w:color="auto" w:fill="E0E0E0"/>
            <w:vAlign w:val="center"/>
          </w:tcPr>
          <w:p w:rsidR="00727665" w:rsidRPr="00C61A22" w:rsidRDefault="00727665" w:rsidP="005E333F">
            <w:pPr>
              <w:pStyle w:val="TableTextRight"/>
            </w:pPr>
            <w:r>
              <w:t>31.63</w:t>
            </w:r>
          </w:p>
        </w:tc>
        <w:tc>
          <w:tcPr>
            <w:tcW w:w="1297" w:type="dxa"/>
            <w:shd w:val="clear" w:color="auto" w:fill="auto"/>
            <w:noWrap/>
            <w:vAlign w:val="center"/>
          </w:tcPr>
          <w:p w:rsidR="00727665" w:rsidRPr="00C61A22" w:rsidRDefault="00727665" w:rsidP="005E333F">
            <w:pPr>
              <w:pStyle w:val="TableTextRight"/>
            </w:pPr>
            <w:r>
              <w:t>1.00</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55</w:t>
            </w:r>
            <w:r w:rsidR="002F651E">
              <w:noBreakHyphen/>
            </w:r>
            <w:r w:rsidRPr="00D01F64">
              <w:t>64</w:t>
            </w:r>
          </w:p>
        </w:tc>
        <w:tc>
          <w:tcPr>
            <w:tcW w:w="1487" w:type="dxa"/>
            <w:shd w:val="clear" w:color="auto" w:fill="E0E0E0"/>
            <w:vAlign w:val="center"/>
          </w:tcPr>
          <w:p w:rsidR="00727665" w:rsidRPr="00C47026" w:rsidRDefault="00727665" w:rsidP="00727665">
            <w:pPr>
              <w:pStyle w:val="TableTextRight"/>
            </w:pPr>
            <w:r w:rsidRPr="00C47026">
              <w:t>25</w:t>
            </w:r>
          </w:p>
        </w:tc>
        <w:tc>
          <w:tcPr>
            <w:tcW w:w="1314" w:type="dxa"/>
            <w:shd w:val="clear" w:color="auto" w:fill="E0E0E0"/>
            <w:vAlign w:val="center"/>
          </w:tcPr>
          <w:p w:rsidR="00727665" w:rsidRPr="00C47026" w:rsidRDefault="00727665" w:rsidP="00727665">
            <w:pPr>
              <w:pStyle w:val="TableTextRight"/>
            </w:pPr>
            <w:r w:rsidRPr="00C47026">
              <w:t>24.13</w:t>
            </w:r>
          </w:p>
        </w:tc>
        <w:tc>
          <w:tcPr>
            <w:tcW w:w="1315" w:type="dxa"/>
            <w:shd w:val="clear" w:color="auto" w:fill="auto"/>
            <w:vAlign w:val="center"/>
          </w:tcPr>
          <w:p w:rsidR="00727665" w:rsidRPr="00C47026" w:rsidRDefault="00727665" w:rsidP="00727665">
            <w:pPr>
              <w:pStyle w:val="TableTextRight"/>
            </w:pPr>
            <w:r w:rsidRPr="00C47026">
              <w:t>1.80</w:t>
            </w:r>
          </w:p>
        </w:tc>
        <w:tc>
          <w:tcPr>
            <w:tcW w:w="1460" w:type="dxa"/>
            <w:shd w:val="clear" w:color="auto" w:fill="E0E0E0"/>
            <w:noWrap/>
            <w:vAlign w:val="center"/>
          </w:tcPr>
          <w:p w:rsidR="00727665" w:rsidRPr="00C61A22" w:rsidRDefault="00727665" w:rsidP="005E333F">
            <w:pPr>
              <w:pStyle w:val="TableTextRight"/>
            </w:pPr>
            <w:r>
              <w:t>26</w:t>
            </w:r>
          </w:p>
        </w:tc>
        <w:tc>
          <w:tcPr>
            <w:tcW w:w="1311" w:type="dxa"/>
            <w:shd w:val="clear" w:color="auto" w:fill="E0E0E0"/>
            <w:vAlign w:val="center"/>
          </w:tcPr>
          <w:p w:rsidR="00727665" w:rsidRPr="00C61A22" w:rsidRDefault="00727665" w:rsidP="005E333F">
            <w:pPr>
              <w:pStyle w:val="TableTextRight"/>
            </w:pPr>
            <w:r>
              <w:t>25.32</w:t>
            </w:r>
          </w:p>
        </w:tc>
        <w:tc>
          <w:tcPr>
            <w:tcW w:w="1297" w:type="dxa"/>
            <w:shd w:val="clear" w:color="auto" w:fill="auto"/>
            <w:noWrap/>
            <w:vAlign w:val="center"/>
          </w:tcPr>
          <w:p w:rsidR="00727665" w:rsidRPr="00C61A22" w:rsidRDefault="00727665" w:rsidP="005E333F">
            <w:pPr>
              <w:pStyle w:val="TableTextRight"/>
            </w:pPr>
            <w:r>
              <w:t>0.80</w:t>
            </w:r>
          </w:p>
        </w:tc>
      </w:tr>
      <w:tr w:rsidR="00727665" w:rsidRPr="00AF2974" w:rsidTr="00074E2D">
        <w:trPr>
          <w:cantSplit/>
        </w:trPr>
        <w:tc>
          <w:tcPr>
            <w:tcW w:w="1532" w:type="dxa"/>
            <w:shd w:val="clear" w:color="auto" w:fill="auto"/>
          </w:tcPr>
          <w:p w:rsidR="00727665" w:rsidRPr="00D01F64" w:rsidRDefault="00727665" w:rsidP="00074E2D">
            <w:pPr>
              <w:pStyle w:val="TableText"/>
            </w:pPr>
            <w:r w:rsidRPr="00D01F64">
              <w:t>Over 64</w:t>
            </w:r>
          </w:p>
        </w:tc>
        <w:tc>
          <w:tcPr>
            <w:tcW w:w="1487" w:type="dxa"/>
            <w:shd w:val="clear" w:color="auto" w:fill="E0E0E0"/>
            <w:vAlign w:val="center"/>
          </w:tcPr>
          <w:p w:rsidR="00727665" w:rsidRPr="00C47026" w:rsidRDefault="00727665" w:rsidP="00727665">
            <w:pPr>
              <w:pStyle w:val="TableTextRight"/>
            </w:pPr>
            <w:r w:rsidRPr="00C47026">
              <w:t>1</w:t>
            </w:r>
          </w:p>
        </w:tc>
        <w:tc>
          <w:tcPr>
            <w:tcW w:w="1314" w:type="dxa"/>
            <w:shd w:val="clear" w:color="auto" w:fill="E0E0E0"/>
            <w:vAlign w:val="center"/>
          </w:tcPr>
          <w:p w:rsidR="00727665" w:rsidRPr="00C47026" w:rsidRDefault="00727665" w:rsidP="00727665">
            <w:pPr>
              <w:pStyle w:val="TableTextRight"/>
            </w:pPr>
            <w:r w:rsidRPr="00C47026">
              <w:t>1.00</w:t>
            </w:r>
          </w:p>
        </w:tc>
        <w:tc>
          <w:tcPr>
            <w:tcW w:w="1315" w:type="dxa"/>
            <w:shd w:val="clear" w:color="auto" w:fill="auto"/>
            <w:vAlign w:val="center"/>
          </w:tcPr>
          <w:p w:rsidR="00727665" w:rsidRPr="00C47026" w:rsidRDefault="007E5504" w:rsidP="00727665">
            <w:pPr>
              <w:pStyle w:val="TableTextRight"/>
            </w:pPr>
            <w:r>
              <w:t>..</w:t>
            </w:r>
          </w:p>
        </w:tc>
        <w:tc>
          <w:tcPr>
            <w:tcW w:w="1460" w:type="dxa"/>
            <w:shd w:val="clear" w:color="auto" w:fill="E0E0E0"/>
            <w:noWrap/>
            <w:vAlign w:val="center"/>
          </w:tcPr>
          <w:p w:rsidR="00727665" w:rsidRPr="00C61A22" w:rsidRDefault="00727665" w:rsidP="005E333F">
            <w:pPr>
              <w:pStyle w:val="TableTextRight"/>
            </w:pPr>
            <w:r>
              <w:t>..</w:t>
            </w:r>
          </w:p>
        </w:tc>
        <w:tc>
          <w:tcPr>
            <w:tcW w:w="1311" w:type="dxa"/>
            <w:shd w:val="clear" w:color="auto" w:fill="E0E0E0"/>
            <w:vAlign w:val="center"/>
          </w:tcPr>
          <w:p w:rsidR="00727665" w:rsidRPr="00C61A22" w:rsidRDefault="00727665" w:rsidP="005E333F">
            <w:pPr>
              <w:pStyle w:val="TableTextRight"/>
            </w:pPr>
            <w:r>
              <w:t>..</w:t>
            </w:r>
          </w:p>
        </w:tc>
        <w:tc>
          <w:tcPr>
            <w:tcW w:w="1297" w:type="dxa"/>
            <w:shd w:val="clear" w:color="auto" w:fill="auto"/>
            <w:noWrap/>
            <w:vAlign w:val="center"/>
          </w:tcPr>
          <w:p w:rsidR="00727665" w:rsidRPr="00C61A22" w:rsidRDefault="00727665" w:rsidP="005E333F">
            <w:pPr>
              <w:pStyle w:val="TableTextRight"/>
            </w:pPr>
            <w:r>
              <w:t>0.05</w:t>
            </w:r>
          </w:p>
        </w:tc>
      </w:tr>
      <w:tr w:rsidR="00727665" w:rsidRPr="00C61A22" w:rsidTr="00074E2D">
        <w:trPr>
          <w:cantSplit/>
        </w:trPr>
        <w:tc>
          <w:tcPr>
            <w:tcW w:w="1532" w:type="dxa"/>
            <w:shd w:val="clear" w:color="auto" w:fill="auto"/>
            <w:vAlign w:val="bottom"/>
          </w:tcPr>
          <w:p w:rsidR="00727665" w:rsidRPr="00D01F64" w:rsidRDefault="00727665" w:rsidP="00074E2D">
            <w:pPr>
              <w:pStyle w:val="TableText"/>
              <w:rPr>
                <w:b/>
              </w:rPr>
            </w:pPr>
            <w:r w:rsidRPr="00D01F64">
              <w:rPr>
                <w:b/>
              </w:rPr>
              <w:t>Total</w:t>
            </w:r>
          </w:p>
        </w:tc>
        <w:tc>
          <w:tcPr>
            <w:tcW w:w="1487" w:type="dxa"/>
            <w:shd w:val="clear" w:color="auto" w:fill="E0E0E0"/>
            <w:vAlign w:val="center"/>
          </w:tcPr>
          <w:p w:rsidR="00727665" w:rsidRPr="00727665" w:rsidRDefault="00727665" w:rsidP="00727665">
            <w:pPr>
              <w:pStyle w:val="TableTextRight"/>
              <w:rPr>
                <w:b/>
              </w:rPr>
            </w:pPr>
            <w:r w:rsidRPr="00727665">
              <w:rPr>
                <w:b/>
              </w:rPr>
              <w:t>156</w:t>
            </w:r>
          </w:p>
        </w:tc>
        <w:tc>
          <w:tcPr>
            <w:tcW w:w="1314" w:type="dxa"/>
            <w:shd w:val="clear" w:color="auto" w:fill="E0E0E0"/>
            <w:vAlign w:val="center"/>
          </w:tcPr>
          <w:p w:rsidR="00727665" w:rsidRPr="00727665" w:rsidRDefault="00727665" w:rsidP="00727665">
            <w:pPr>
              <w:pStyle w:val="TableTextRight"/>
              <w:rPr>
                <w:b/>
              </w:rPr>
            </w:pPr>
            <w:r w:rsidRPr="00727665">
              <w:rPr>
                <w:b/>
              </w:rPr>
              <w:t>146.21</w:t>
            </w:r>
          </w:p>
        </w:tc>
        <w:tc>
          <w:tcPr>
            <w:tcW w:w="1315" w:type="dxa"/>
            <w:shd w:val="clear" w:color="auto" w:fill="auto"/>
            <w:vAlign w:val="center"/>
          </w:tcPr>
          <w:p w:rsidR="00727665" w:rsidRPr="00727665" w:rsidRDefault="00727665" w:rsidP="00727665">
            <w:pPr>
              <w:pStyle w:val="TableTextRight"/>
              <w:rPr>
                <w:b/>
              </w:rPr>
            </w:pPr>
            <w:r w:rsidRPr="00727665">
              <w:rPr>
                <w:b/>
              </w:rPr>
              <w:t>6.33</w:t>
            </w:r>
          </w:p>
        </w:tc>
        <w:tc>
          <w:tcPr>
            <w:tcW w:w="1460" w:type="dxa"/>
            <w:shd w:val="clear" w:color="auto" w:fill="E0E0E0"/>
            <w:noWrap/>
            <w:vAlign w:val="center"/>
          </w:tcPr>
          <w:p w:rsidR="00727665" w:rsidRPr="00C61A22" w:rsidRDefault="00727665" w:rsidP="005E333F">
            <w:pPr>
              <w:pStyle w:val="TableTextRight"/>
              <w:rPr>
                <w:b/>
              </w:rPr>
            </w:pPr>
            <w:r>
              <w:rPr>
                <w:b/>
              </w:rPr>
              <w:t>144</w:t>
            </w:r>
          </w:p>
        </w:tc>
        <w:tc>
          <w:tcPr>
            <w:tcW w:w="1311" w:type="dxa"/>
            <w:shd w:val="clear" w:color="auto" w:fill="E0E0E0"/>
            <w:vAlign w:val="center"/>
          </w:tcPr>
          <w:p w:rsidR="00727665" w:rsidRPr="00C61A22" w:rsidRDefault="00727665" w:rsidP="005E333F">
            <w:pPr>
              <w:pStyle w:val="TableTextRight"/>
              <w:rPr>
                <w:b/>
              </w:rPr>
            </w:pPr>
            <w:r>
              <w:rPr>
                <w:b/>
              </w:rPr>
              <w:t>134.85</w:t>
            </w:r>
          </w:p>
        </w:tc>
        <w:tc>
          <w:tcPr>
            <w:tcW w:w="1297" w:type="dxa"/>
            <w:shd w:val="clear" w:color="auto" w:fill="auto"/>
            <w:noWrap/>
            <w:vAlign w:val="center"/>
          </w:tcPr>
          <w:p w:rsidR="00727665" w:rsidRPr="00C61A22" w:rsidRDefault="00727665" w:rsidP="005E333F">
            <w:pPr>
              <w:pStyle w:val="TableTextRight"/>
              <w:rPr>
                <w:b/>
              </w:rPr>
            </w:pPr>
            <w:r>
              <w:rPr>
                <w:b/>
              </w:rPr>
              <w:t>5.46</w:t>
            </w:r>
          </w:p>
        </w:tc>
      </w:tr>
      <w:tr w:rsidR="00727665" w:rsidRPr="00AF2974" w:rsidTr="00727665">
        <w:trPr>
          <w:cantSplit/>
        </w:trPr>
        <w:tc>
          <w:tcPr>
            <w:tcW w:w="1532" w:type="dxa"/>
            <w:shd w:val="clear" w:color="auto" w:fill="auto"/>
          </w:tcPr>
          <w:p w:rsidR="00727665" w:rsidRPr="00D01F64" w:rsidRDefault="00727665" w:rsidP="00074E2D">
            <w:pPr>
              <w:pStyle w:val="TableText"/>
            </w:pPr>
          </w:p>
        </w:tc>
        <w:tc>
          <w:tcPr>
            <w:tcW w:w="1487" w:type="dxa"/>
            <w:shd w:val="clear" w:color="auto" w:fill="E0E0E0"/>
            <w:vAlign w:val="center"/>
          </w:tcPr>
          <w:p w:rsidR="00727665" w:rsidRPr="00C47026" w:rsidRDefault="00727665" w:rsidP="00727665">
            <w:pPr>
              <w:pStyle w:val="TableTextRight"/>
            </w:pPr>
          </w:p>
        </w:tc>
        <w:tc>
          <w:tcPr>
            <w:tcW w:w="1314" w:type="dxa"/>
            <w:shd w:val="clear" w:color="auto" w:fill="E0E0E0"/>
            <w:vAlign w:val="center"/>
          </w:tcPr>
          <w:p w:rsidR="00727665" w:rsidRPr="00C47026" w:rsidRDefault="00727665" w:rsidP="00727665">
            <w:pPr>
              <w:pStyle w:val="TableTextRight"/>
            </w:pPr>
          </w:p>
        </w:tc>
        <w:tc>
          <w:tcPr>
            <w:tcW w:w="1315" w:type="dxa"/>
            <w:shd w:val="clear" w:color="auto" w:fill="auto"/>
            <w:vAlign w:val="center"/>
          </w:tcPr>
          <w:p w:rsidR="00727665" w:rsidRPr="00C47026" w:rsidRDefault="00727665" w:rsidP="00727665">
            <w:pPr>
              <w:pStyle w:val="TableTextRight"/>
            </w:pPr>
          </w:p>
        </w:tc>
        <w:tc>
          <w:tcPr>
            <w:tcW w:w="1460" w:type="dxa"/>
            <w:shd w:val="clear" w:color="auto" w:fill="E0E0E0"/>
            <w:noWrap/>
            <w:vAlign w:val="bottom"/>
          </w:tcPr>
          <w:p w:rsidR="00727665" w:rsidRPr="00D01F64" w:rsidRDefault="00727665" w:rsidP="005E333F">
            <w:pPr>
              <w:pStyle w:val="TableTextRight"/>
            </w:pPr>
          </w:p>
        </w:tc>
        <w:tc>
          <w:tcPr>
            <w:tcW w:w="1311" w:type="dxa"/>
            <w:shd w:val="clear" w:color="auto" w:fill="E0E0E0"/>
            <w:vAlign w:val="bottom"/>
          </w:tcPr>
          <w:p w:rsidR="00727665" w:rsidRPr="00D01F64" w:rsidRDefault="00727665" w:rsidP="005E333F">
            <w:pPr>
              <w:pStyle w:val="TableTextRight"/>
            </w:pPr>
          </w:p>
        </w:tc>
        <w:tc>
          <w:tcPr>
            <w:tcW w:w="1297" w:type="dxa"/>
            <w:shd w:val="clear" w:color="auto" w:fill="auto"/>
            <w:noWrap/>
            <w:vAlign w:val="center"/>
          </w:tcPr>
          <w:p w:rsidR="00727665" w:rsidRPr="00D01F64" w:rsidRDefault="00727665" w:rsidP="005E333F">
            <w:pPr>
              <w:pStyle w:val="TableTextRight"/>
            </w:pPr>
          </w:p>
        </w:tc>
      </w:tr>
      <w:tr w:rsidR="00727665" w:rsidRPr="00AF2974" w:rsidTr="00727665">
        <w:trPr>
          <w:cantSplit/>
        </w:trPr>
        <w:tc>
          <w:tcPr>
            <w:tcW w:w="1532" w:type="dxa"/>
            <w:shd w:val="clear" w:color="auto" w:fill="auto"/>
          </w:tcPr>
          <w:p w:rsidR="00727665" w:rsidRPr="00D01F64" w:rsidRDefault="00727665" w:rsidP="00074E2D">
            <w:pPr>
              <w:pStyle w:val="TableText"/>
              <w:rPr>
                <w:b/>
              </w:rPr>
            </w:pPr>
            <w:r w:rsidRPr="00D01F64">
              <w:rPr>
                <w:b/>
                <w:szCs w:val="18"/>
              </w:rPr>
              <w:t>Classification</w:t>
            </w:r>
          </w:p>
        </w:tc>
        <w:tc>
          <w:tcPr>
            <w:tcW w:w="1487" w:type="dxa"/>
            <w:shd w:val="clear" w:color="auto" w:fill="E0E0E0"/>
            <w:vAlign w:val="bottom"/>
          </w:tcPr>
          <w:p w:rsidR="00727665" w:rsidRPr="00C47026" w:rsidRDefault="00727665" w:rsidP="00727665">
            <w:pPr>
              <w:pStyle w:val="TableTextRight"/>
            </w:pPr>
          </w:p>
        </w:tc>
        <w:tc>
          <w:tcPr>
            <w:tcW w:w="1314" w:type="dxa"/>
            <w:shd w:val="clear" w:color="auto" w:fill="E0E0E0"/>
            <w:vAlign w:val="bottom"/>
          </w:tcPr>
          <w:p w:rsidR="00727665" w:rsidRPr="00C47026" w:rsidRDefault="00727665" w:rsidP="00727665">
            <w:pPr>
              <w:pStyle w:val="TableTextRight"/>
            </w:pPr>
          </w:p>
        </w:tc>
        <w:tc>
          <w:tcPr>
            <w:tcW w:w="1315" w:type="dxa"/>
            <w:shd w:val="clear" w:color="auto" w:fill="auto"/>
            <w:vAlign w:val="bottom"/>
          </w:tcPr>
          <w:p w:rsidR="00727665" w:rsidRPr="00C47026" w:rsidRDefault="00727665" w:rsidP="00727665">
            <w:pPr>
              <w:pStyle w:val="TableTextRight"/>
            </w:pPr>
          </w:p>
        </w:tc>
        <w:tc>
          <w:tcPr>
            <w:tcW w:w="1460" w:type="dxa"/>
            <w:shd w:val="clear" w:color="auto" w:fill="E0E0E0"/>
            <w:noWrap/>
            <w:vAlign w:val="bottom"/>
          </w:tcPr>
          <w:p w:rsidR="00727665" w:rsidRPr="00D01F64" w:rsidRDefault="00727665" w:rsidP="005E333F">
            <w:pPr>
              <w:pStyle w:val="TableTextRight"/>
            </w:pPr>
          </w:p>
        </w:tc>
        <w:tc>
          <w:tcPr>
            <w:tcW w:w="1311" w:type="dxa"/>
            <w:shd w:val="clear" w:color="auto" w:fill="E0E0E0"/>
            <w:vAlign w:val="bottom"/>
          </w:tcPr>
          <w:p w:rsidR="00727665" w:rsidRPr="00D01F64" w:rsidRDefault="00727665" w:rsidP="005E333F">
            <w:pPr>
              <w:pStyle w:val="TableTextRight"/>
            </w:pPr>
          </w:p>
        </w:tc>
        <w:tc>
          <w:tcPr>
            <w:tcW w:w="1297" w:type="dxa"/>
            <w:shd w:val="clear" w:color="auto" w:fill="auto"/>
            <w:noWrap/>
            <w:vAlign w:val="center"/>
          </w:tcPr>
          <w:p w:rsidR="00727665" w:rsidRPr="00D01F64" w:rsidRDefault="00727665" w:rsidP="005E333F">
            <w:pPr>
              <w:pStyle w:val="TableTextRight"/>
            </w:pPr>
          </w:p>
        </w:tc>
      </w:tr>
      <w:tr w:rsidR="00727665" w:rsidRPr="00AF2974" w:rsidTr="00074E2D">
        <w:trPr>
          <w:cantSplit/>
        </w:trPr>
        <w:tc>
          <w:tcPr>
            <w:tcW w:w="1532" w:type="dxa"/>
            <w:shd w:val="clear" w:color="auto" w:fill="auto"/>
            <w:vAlign w:val="bottom"/>
          </w:tcPr>
          <w:p w:rsidR="00727665" w:rsidRPr="00C61A22" w:rsidRDefault="00727665" w:rsidP="00074E2D">
            <w:pPr>
              <w:pStyle w:val="TableText"/>
            </w:pPr>
            <w:r w:rsidRPr="00C61A22">
              <w:t>Executive</w:t>
            </w:r>
          </w:p>
        </w:tc>
        <w:tc>
          <w:tcPr>
            <w:tcW w:w="1487" w:type="dxa"/>
            <w:shd w:val="clear" w:color="auto" w:fill="E0E0E0"/>
            <w:vAlign w:val="center"/>
          </w:tcPr>
          <w:p w:rsidR="00727665" w:rsidRPr="00C47026" w:rsidRDefault="00727665" w:rsidP="00727665">
            <w:pPr>
              <w:pStyle w:val="TableTextRight"/>
            </w:pPr>
            <w:r w:rsidRPr="00C47026">
              <w:t>8</w:t>
            </w:r>
          </w:p>
        </w:tc>
        <w:tc>
          <w:tcPr>
            <w:tcW w:w="1314" w:type="dxa"/>
            <w:shd w:val="clear" w:color="auto" w:fill="E0E0E0"/>
            <w:vAlign w:val="center"/>
          </w:tcPr>
          <w:p w:rsidR="00727665" w:rsidRPr="00C47026" w:rsidRDefault="00727665" w:rsidP="00727665">
            <w:pPr>
              <w:pStyle w:val="TableTextRight"/>
            </w:pPr>
            <w:r w:rsidRPr="00C47026">
              <w:t>8.00</w:t>
            </w:r>
          </w:p>
        </w:tc>
        <w:tc>
          <w:tcPr>
            <w:tcW w:w="1315" w:type="dxa"/>
            <w:shd w:val="clear" w:color="auto" w:fill="auto"/>
            <w:vAlign w:val="center"/>
          </w:tcPr>
          <w:p w:rsidR="00727665" w:rsidRPr="00C47026" w:rsidRDefault="007E5504" w:rsidP="00727665">
            <w:pPr>
              <w:pStyle w:val="TableTextRight"/>
            </w:pPr>
            <w:r>
              <w:t>..</w:t>
            </w:r>
          </w:p>
        </w:tc>
        <w:tc>
          <w:tcPr>
            <w:tcW w:w="1460" w:type="dxa"/>
            <w:shd w:val="clear" w:color="auto" w:fill="E0E0E0"/>
            <w:noWrap/>
            <w:vAlign w:val="center"/>
          </w:tcPr>
          <w:p w:rsidR="00727665" w:rsidRPr="00C61A22" w:rsidRDefault="00727665" w:rsidP="005E333F">
            <w:pPr>
              <w:pStyle w:val="TableTextRight"/>
            </w:pPr>
            <w:r>
              <w:t>7</w:t>
            </w:r>
          </w:p>
        </w:tc>
        <w:tc>
          <w:tcPr>
            <w:tcW w:w="1311" w:type="dxa"/>
            <w:shd w:val="clear" w:color="auto" w:fill="E0E0E0"/>
            <w:vAlign w:val="center"/>
          </w:tcPr>
          <w:p w:rsidR="00727665" w:rsidRPr="00C61A22" w:rsidRDefault="00727665" w:rsidP="005E333F">
            <w:pPr>
              <w:pStyle w:val="TableTextRight"/>
            </w:pPr>
            <w:r>
              <w:t>7.00</w:t>
            </w:r>
          </w:p>
        </w:tc>
        <w:tc>
          <w:tcPr>
            <w:tcW w:w="1297" w:type="dxa"/>
            <w:shd w:val="clear" w:color="auto" w:fill="auto"/>
            <w:noWrap/>
            <w:vAlign w:val="center"/>
          </w:tcPr>
          <w:p w:rsidR="00727665" w:rsidRPr="00C61A22" w:rsidRDefault="00727665" w:rsidP="005E333F">
            <w:pPr>
              <w:pStyle w:val="TableTextRight"/>
            </w:pPr>
            <w:r>
              <w:t>..</w:t>
            </w:r>
          </w:p>
        </w:tc>
      </w:tr>
      <w:tr w:rsidR="00727665" w:rsidRPr="00AF2974" w:rsidTr="00074E2D">
        <w:trPr>
          <w:cantSplit/>
        </w:trPr>
        <w:tc>
          <w:tcPr>
            <w:tcW w:w="1532" w:type="dxa"/>
            <w:shd w:val="clear" w:color="auto" w:fill="auto"/>
            <w:vAlign w:val="bottom"/>
          </w:tcPr>
          <w:p w:rsidR="00727665" w:rsidRPr="00C61A22" w:rsidRDefault="00727665" w:rsidP="00074E2D">
            <w:pPr>
              <w:pStyle w:val="TableText"/>
            </w:pPr>
            <w:r w:rsidRPr="00C61A22">
              <w:t>ESSB 1</w:t>
            </w:r>
          </w:p>
        </w:tc>
        <w:tc>
          <w:tcPr>
            <w:tcW w:w="1487" w:type="dxa"/>
            <w:shd w:val="clear" w:color="auto" w:fill="E0E0E0"/>
            <w:vAlign w:val="center"/>
          </w:tcPr>
          <w:p w:rsidR="00727665" w:rsidRPr="00C47026" w:rsidRDefault="00727665" w:rsidP="00727665">
            <w:pPr>
              <w:pStyle w:val="TableTextRight"/>
            </w:pPr>
            <w:r w:rsidRPr="00C47026">
              <w:t>37</w:t>
            </w:r>
          </w:p>
        </w:tc>
        <w:tc>
          <w:tcPr>
            <w:tcW w:w="1314" w:type="dxa"/>
            <w:shd w:val="clear" w:color="auto" w:fill="E0E0E0"/>
            <w:vAlign w:val="center"/>
          </w:tcPr>
          <w:p w:rsidR="00727665" w:rsidRPr="00C47026" w:rsidRDefault="00727665" w:rsidP="00727665">
            <w:pPr>
              <w:pStyle w:val="TableTextRight"/>
            </w:pPr>
            <w:r w:rsidRPr="00C47026">
              <w:t>31.90</w:t>
            </w:r>
          </w:p>
        </w:tc>
        <w:tc>
          <w:tcPr>
            <w:tcW w:w="1315" w:type="dxa"/>
            <w:shd w:val="clear" w:color="auto" w:fill="auto"/>
            <w:vAlign w:val="center"/>
          </w:tcPr>
          <w:p w:rsidR="00727665" w:rsidRPr="00C47026" w:rsidRDefault="00727665" w:rsidP="00727665">
            <w:pPr>
              <w:pStyle w:val="TableTextRight"/>
            </w:pPr>
            <w:r w:rsidRPr="00C47026">
              <w:t>1.53</w:t>
            </w:r>
          </w:p>
        </w:tc>
        <w:tc>
          <w:tcPr>
            <w:tcW w:w="1460" w:type="dxa"/>
            <w:shd w:val="clear" w:color="auto" w:fill="E0E0E0"/>
            <w:noWrap/>
            <w:vAlign w:val="center"/>
          </w:tcPr>
          <w:p w:rsidR="00727665" w:rsidRPr="00C61A22" w:rsidRDefault="00727665" w:rsidP="005E333F">
            <w:pPr>
              <w:pStyle w:val="TableTextRight"/>
            </w:pPr>
            <w:r>
              <w:t>36</w:t>
            </w:r>
          </w:p>
        </w:tc>
        <w:tc>
          <w:tcPr>
            <w:tcW w:w="1311" w:type="dxa"/>
            <w:shd w:val="clear" w:color="auto" w:fill="E0E0E0"/>
            <w:vAlign w:val="center"/>
          </w:tcPr>
          <w:p w:rsidR="00727665" w:rsidRPr="00C61A22" w:rsidRDefault="00727665" w:rsidP="005E333F">
            <w:pPr>
              <w:pStyle w:val="TableTextRight"/>
            </w:pPr>
            <w:r>
              <w:t>31.68</w:t>
            </w:r>
          </w:p>
        </w:tc>
        <w:tc>
          <w:tcPr>
            <w:tcW w:w="1297" w:type="dxa"/>
            <w:shd w:val="clear" w:color="auto" w:fill="auto"/>
            <w:noWrap/>
            <w:vAlign w:val="center"/>
          </w:tcPr>
          <w:p w:rsidR="00727665" w:rsidRPr="00C61A22" w:rsidRDefault="00727665" w:rsidP="005E333F">
            <w:pPr>
              <w:pStyle w:val="TableTextRight"/>
            </w:pPr>
            <w:r>
              <w:t>1.61</w:t>
            </w:r>
          </w:p>
        </w:tc>
      </w:tr>
      <w:tr w:rsidR="00727665" w:rsidRPr="00AF2974" w:rsidTr="00074E2D">
        <w:trPr>
          <w:cantSplit/>
        </w:trPr>
        <w:tc>
          <w:tcPr>
            <w:tcW w:w="1532" w:type="dxa"/>
            <w:shd w:val="clear" w:color="auto" w:fill="auto"/>
            <w:vAlign w:val="bottom"/>
          </w:tcPr>
          <w:p w:rsidR="00727665" w:rsidRPr="00C61A22" w:rsidRDefault="00727665" w:rsidP="00074E2D">
            <w:pPr>
              <w:pStyle w:val="TableText"/>
            </w:pPr>
            <w:r w:rsidRPr="00C61A22">
              <w:t>ESSB 2</w:t>
            </w:r>
          </w:p>
        </w:tc>
        <w:tc>
          <w:tcPr>
            <w:tcW w:w="1487" w:type="dxa"/>
            <w:shd w:val="clear" w:color="auto" w:fill="E0E0E0"/>
            <w:vAlign w:val="center"/>
          </w:tcPr>
          <w:p w:rsidR="00727665" w:rsidRPr="00C47026" w:rsidRDefault="00727665" w:rsidP="00727665">
            <w:pPr>
              <w:pStyle w:val="TableTextRight"/>
            </w:pPr>
            <w:r w:rsidRPr="00C47026">
              <w:t>47</w:t>
            </w:r>
          </w:p>
        </w:tc>
        <w:tc>
          <w:tcPr>
            <w:tcW w:w="1314" w:type="dxa"/>
            <w:shd w:val="clear" w:color="auto" w:fill="E0E0E0"/>
            <w:vAlign w:val="center"/>
          </w:tcPr>
          <w:p w:rsidR="00727665" w:rsidRPr="00C47026" w:rsidRDefault="00727665" w:rsidP="00727665">
            <w:pPr>
              <w:pStyle w:val="TableTextRight"/>
            </w:pPr>
            <w:r w:rsidRPr="00C47026">
              <w:t>43.97</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46</w:t>
            </w:r>
          </w:p>
        </w:tc>
        <w:tc>
          <w:tcPr>
            <w:tcW w:w="1311" w:type="dxa"/>
            <w:shd w:val="clear" w:color="auto" w:fill="E0E0E0"/>
            <w:vAlign w:val="center"/>
          </w:tcPr>
          <w:p w:rsidR="00727665" w:rsidRPr="00C61A22" w:rsidRDefault="00727665" w:rsidP="005E333F">
            <w:pPr>
              <w:pStyle w:val="TableTextRight"/>
            </w:pPr>
            <w:r>
              <w:t>42.93</w:t>
            </w:r>
          </w:p>
        </w:tc>
        <w:tc>
          <w:tcPr>
            <w:tcW w:w="1297" w:type="dxa"/>
            <w:shd w:val="clear" w:color="auto" w:fill="auto"/>
            <w:noWrap/>
            <w:vAlign w:val="center"/>
          </w:tcPr>
          <w:p w:rsidR="00727665" w:rsidRPr="00C61A22" w:rsidRDefault="00727665" w:rsidP="005E333F">
            <w:pPr>
              <w:pStyle w:val="TableTextRight"/>
            </w:pPr>
            <w:r>
              <w:t>1.00</w:t>
            </w:r>
          </w:p>
        </w:tc>
      </w:tr>
      <w:tr w:rsidR="00727665" w:rsidRPr="00AF2974" w:rsidTr="00074E2D">
        <w:trPr>
          <w:cantSplit/>
        </w:trPr>
        <w:tc>
          <w:tcPr>
            <w:tcW w:w="1532" w:type="dxa"/>
            <w:shd w:val="clear" w:color="auto" w:fill="auto"/>
            <w:vAlign w:val="bottom"/>
          </w:tcPr>
          <w:p w:rsidR="00727665" w:rsidRPr="00C61A22" w:rsidRDefault="00727665" w:rsidP="00074E2D">
            <w:pPr>
              <w:pStyle w:val="TableText"/>
            </w:pPr>
            <w:r w:rsidRPr="00C61A22">
              <w:t>ESSB 3</w:t>
            </w:r>
          </w:p>
        </w:tc>
        <w:tc>
          <w:tcPr>
            <w:tcW w:w="1487" w:type="dxa"/>
            <w:shd w:val="clear" w:color="auto" w:fill="E0E0E0"/>
            <w:vAlign w:val="center"/>
          </w:tcPr>
          <w:p w:rsidR="00727665" w:rsidRPr="00C47026" w:rsidRDefault="00727665" w:rsidP="00727665">
            <w:pPr>
              <w:pStyle w:val="TableTextRight"/>
            </w:pPr>
            <w:r w:rsidRPr="00C47026">
              <w:t>44</w:t>
            </w:r>
          </w:p>
        </w:tc>
        <w:tc>
          <w:tcPr>
            <w:tcW w:w="1314" w:type="dxa"/>
            <w:shd w:val="clear" w:color="auto" w:fill="E0E0E0"/>
            <w:vAlign w:val="center"/>
          </w:tcPr>
          <w:p w:rsidR="00727665" w:rsidRPr="00C47026" w:rsidRDefault="00727665" w:rsidP="00727665">
            <w:pPr>
              <w:pStyle w:val="TableTextRight"/>
            </w:pPr>
            <w:r w:rsidRPr="00C47026">
              <w:t>43.00</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39</w:t>
            </w:r>
          </w:p>
        </w:tc>
        <w:tc>
          <w:tcPr>
            <w:tcW w:w="1311" w:type="dxa"/>
            <w:shd w:val="clear" w:color="auto" w:fill="E0E0E0"/>
            <w:vAlign w:val="center"/>
          </w:tcPr>
          <w:p w:rsidR="00727665" w:rsidRPr="00C61A22" w:rsidRDefault="00727665" w:rsidP="005E333F">
            <w:pPr>
              <w:pStyle w:val="TableTextRight"/>
            </w:pPr>
            <w:r>
              <w:t>37.90</w:t>
            </w:r>
          </w:p>
        </w:tc>
        <w:tc>
          <w:tcPr>
            <w:tcW w:w="1297" w:type="dxa"/>
            <w:shd w:val="clear" w:color="auto" w:fill="auto"/>
            <w:noWrap/>
            <w:vAlign w:val="center"/>
          </w:tcPr>
          <w:p w:rsidR="00727665" w:rsidRPr="00C61A22" w:rsidRDefault="00727665" w:rsidP="005E333F">
            <w:pPr>
              <w:pStyle w:val="TableTextRight"/>
            </w:pPr>
            <w:r>
              <w:t>..</w:t>
            </w:r>
          </w:p>
        </w:tc>
      </w:tr>
      <w:tr w:rsidR="00727665" w:rsidRPr="00AF2974" w:rsidTr="00074E2D">
        <w:trPr>
          <w:cantSplit/>
        </w:trPr>
        <w:tc>
          <w:tcPr>
            <w:tcW w:w="1532" w:type="dxa"/>
            <w:shd w:val="clear" w:color="auto" w:fill="auto"/>
            <w:vAlign w:val="bottom"/>
          </w:tcPr>
          <w:p w:rsidR="00727665" w:rsidRPr="00C61A22" w:rsidRDefault="00727665" w:rsidP="00074E2D">
            <w:pPr>
              <w:pStyle w:val="TableText"/>
            </w:pPr>
            <w:r w:rsidRPr="00C61A22">
              <w:t>ESSB 4</w:t>
            </w:r>
          </w:p>
        </w:tc>
        <w:tc>
          <w:tcPr>
            <w:tcW w:w="1487" w:type="dxa"/>
            <w:shd w:val="clear" w:color="auto" w:fill="E0E0E0"/>
            <w:vAlign w:val="center"/>
          </w:tcPr>
          <w:p w:rsidR="00727665" w:rsidRPr="00C47026" w:rsidRDefault="00727665" w:rsidP="00727665">
            <w:pPr>
              <w:pStyle w:val="TableTextRight"/>
            </w:pPr>
            <w:r w:rsidRPr="00C47026">
              <w:t>20</w:t>
            </w:r>
          </w:p>
        </w:tc>
        <w:tc>
          <w:tcPr>
            <w:tcW w:w="1314" w:type="dxa"/>
            <w:shd w:val="clear" w:color="auto" w:fill="E0E0E0"/>
            <w:vAlign w:val="center"/>
          </w:tcPr>
          <w:p w:rsidR="00727665" w:rsidRPr="00C47026" w:rsidRDefault="00727665" w:rsidP="00727665">
            <w:pPr>
              <w:pStyle w:val="TableTextRight"/>
            </w:pPr>
            <w:r w:rsidRPr="00C47026">
              <w:t>19.34</w:t>
            </w:r>
          </w:p>
        </w:tc>
        <w:tc>
          <w:tcPr>
            <w:tcW w:w="1315" w:type="dxa"/>
            <w:shd w:val="clear" w:color="auto" w:fill="auto"/>
            <w:vAlign w:val="center"/>
          </w:tcPr>
          <w:p w:rsidR="00727665" w:rsidRPr="00C47026" w:rsidRDefault="00727665" w:rsidP="00727665">
            <w:pPr>
              <w:pStyle w:val="TableTextRight"/>
            </w:pPr>
            <w:r w:rsidRPr="00C47026">
              <w:t>1.00</w:t>
            </w:r>
          </w:p>
        </w:tc>
        <w:tc>
          <w:tcPr>
            <w:tcW w:w="1460" w:type="dxa"/>
            <w:shd w:val="clear" w:color="auto" w:fill="E0E0E0"/>
            <w:noWrap/>
            <w:vAlign w:val="center"/>
          </w:tcPr>
          <w:p w:rsidR="00727665" w:rsidRPr="00C61A22" w:rsidRDefault="00727665" w:rsidP="005E333F">
            <w:pPr>
              <w:pStyle w:val="TableTextRight"/>
            </w:pPr>
            <w:r>
              <w:t>16</w:t>
            </w:r>
          </w:p>
        </w:tc>
        <w:tc>
          <w:tcPr>
            <w:tcW w:w="1311" w:type="dxa"/>
            <w:shd w:val="clear" w:color="auto" w:fill="E0E0E0"/>
            <w:vAlign w:val="center"/>
          </w:tcPr>
          <w:p w:rsidR="00727665" w:rsidRPr="00C61A22" w:rsidRDefault="00727665" w:rsidP="005E333F">
            <w:pPr>
              <w:pStyle w:val="TableTextRight"/>
            </w:pPr>
            <w:r>
              <w:t>15.34</w:t>
            </w:r>
          </w:p>
        </w:tc>
        <w:tc>
          <w:tcPr>
            <w:tcW w:w="1297" w:type="dxa"/>
            <w:shd w:val="clear" w:color="auto" w:fill="auto"/>
            <w:noWrap/>
            <w:vAlign w:val="center"/>
          </w:tcPr>
          <w:p w:rsidR="00727665" w:rsidRPr="00C61A22" w:rsidRDefault="00727665" w:rsidP="005E333F">
            <w:pPr>
              <w:pStyle w:val="TableTextRight"/>
            </w:pPr>
            <w:r>
              <w:t>1.05</w:t>
            </w:r>
          </w:p>
        </w:tc>
      </w:tr>
      <w:tr w:rsidR="00727665" w:rsidRPr="00AF2974" w:rsidTr="00074E2D">
        <w:trPr>
          <w:cantSplit/>
        </w:trPr>
        <w:tc>
          <w:tcPr>
            <w:tcW w:w="1532" w:type="dxa"/>
            <w:shd w:val="clear" w:color="auto" w:fill="auto"/>
            <w:vAlign w:val="bottom"/>
          </w:tcPr>
          <w:p w:rsidR="00727665" w:rsidRPr="00C61A22" w:rsidRDefault="00727665" w:rsidP="00F54A42">
            <w:pPr>
              <w:pStyle w:val="TableText"/>
            </w:pPr>
            <w:r w:rsidRPr="00C61A22">
              <w:t>Other</w:t>
            </w:r>
            <w:r>
              <w:t xml:space="preserve"> </w:t>
            </w:r>
          </w:p>
        </w:tc>
        <w:tc>
          <w:tcPr>
            <w:tcW w:w="1487" w:type="dxa"/>
            <w:shd w:val="clear" w:color="auto" w:fill="E0E0E0"/>
            <w:vAlign w:val="center"/>
          </w:tcPr>
          <w:p w:rsidR="00727665" w:rsidRPr="00C47026" w:rsidRDefault="007E5504" w:rsidP="00727665">
            <w:pPr>
              <w:pStyle w:val="TableTextRight"/>
            </w:pPr>
            <w:r>
              <w:t>..</w:t>
            </w:r>
          </w:p>
        </w:tc>
        <w:tc>
          <w:tcPr>
            <w:tcW w:w="1314" w:type="dxa"/>
            <w:shd w:val="clear" w:color="auto" w:fill="E0E0E0"/>
            <w:vAlign w:val="center"/>
          </w:tcPr>
          <w:p w:rsidR="00727665" w:rsidRPr="00C47026" w:rsidRDefault="007E5504" w:rsidP="00727665">
            <w:pPr>
              <w:pStyle w:val="TableTextRight"/>
            </w:pPr>
            <w:r>
              <w:t>..</w:t>
            </w:r>
          </w:p>
        </w:tc>
        <w:tc>
          <w:tcPr>
            <w:tcW w:w="1315" w:type="dxa"/>
            <w:shd w:val="clear" w:color="auto" w:fill="auto"/>
            <w:vAlign w:val="center"/>
          </w:tcPr>
          <w:p w:rsidR="00727665" w:rsidRPr="00C47026" w:rsidRDefault="00727665" w:rsidP="00727665">
            <w:pPr>
              <w:pStyle w:val="TableTextRight"/>
            </w:pPr>
            <w:r w:rsidRPr="00C47026">
              <w:t>1.80</w:t>
            </w:r>
          </w:p>
        </w:tc>
        <w:tc>
          <w:tcPr>
            <w:tcW w:w="1460" w:type="dxa"/>
            <w:shd w:val="clear" w:color="auto" w:fill="E0E0E0"/>
            <w:noWrap/>
            <w:vAlign w:val="center"/>
          </w:tcPr>
          <w:p w:rsidR="00727665" w:rsidRPr="00C61A22" w:rsidRDefault="00727665" w:rsidP="005E333F">
            <w:pPr>
              <w:pStyle w:val="TableTextRight"/>
            </w:pPr>
            <w:r>
              <w:t>..</w:t>
            </w:r>
          </w:p>
        </w:tc>
        <w:tc>
          <w:tcPr>
            <w:tcW w:w="1311" w:type="dxa"/>
            <w:shd w:val="clear" w:color="auto" w:fill="E0E0E0"/>
            <w:vAlign w:val="center"/>
          </w:tcPr>
          <w:p w:rsidR="00727665" w:rsidRPr="00C61A22" w:rsidRDefault="00727665" w:rsidP="005E333F">
            <w:pPr>
              <w:pStyle w:val="TableTextRight"/>
            </w:pPr>
            <w:r>
              <w:t>..</w:t>
            </w:r>
          </w:p>
        </w:tc>
        <w:tc>
          <w:tcPr>
            <w:tcW w:w="1297" w:type="dxa"/>
            <w:shd w:val="clear" w:color="auto" w:fill="auto"/>
            <w:noWrap/>
            <w:vAlign w:val="center"/>
          </w:tcPr>
          <w:p w:rsidR="00727665" w:rsidRPr="00C61A22" w:rsidRDefault="00727665" w:rsidP="005E333F">
            <w:pPr>
              <w:pStyle w:val="TableTextRight"/>
            </w:pPr>
            <w:r>
              <w:t>1.80</w:t>
            </w:r>
          </w:p>
        </w:tc>
      </w:tr>
      <w:tr w:rsidR="00727665" w:rsidRPr="00C61A22" w:rsidTr="00074E2D">
        <w:trPr>
          <w:cantSplit/>
        </w:trPr>
        <w:tc>
          <w:tcPr>
            <w:tcW w:w="1532" w:type="dxa"/>
            <w:shd w:val="clear" w:color="auto" w:fill="auto"/>
            <w:vAlign w:val="bottom"/>
          </w:tcPr>
          <w:p w:rsidR="00727665" w:rsidRPr="00C61A22" w:rsidRDefault="00727665" w:rsidP="00074E2D">
            <w:pPr>
              <w:pStyle w:val="TableText"/>
              <w:rPr>
                <w:b/>
              </w:rPr>
            </w:pPr>
            <w:r w:rsidRPr="00C61A22">
              <w:rPr>
                <w:b/>
              </w:rPr>
              <w:t>Total</w:t>
            </w:r>
          </w:p>
        </w:tc>
        <w:tc>
          <w:tcPr>
            <w:tcW w:w="1487" w:type="dxa"/>
            <w:shd w:val="clear" w:color="auto" w:fill="E0E0E0"/>
            <w:vAlign w:val="center"/>
          </w:tcPr>
          <w:p w:rsidR="00727665" w:rsidRPr="00727665" w:rsidRDefault="00727665" w:rsidP="00727665">
            <w:pPr>
              <w:pStyle w:val="TableTextRight"/>
              <w:rPr>
                <w:b/>
              </w:rPr>
            </w:pPr>
            <w:r w:rsidRPr="00727665">
              <w:rPr>
                <w:b/>
              </w:rPr>
              <w:t>156</w:t>
            </w:r>
          </w:p>
        </w:tc>
        <w:tc>
          <w:tcPr>
            <w:tcW w:w="1314" w:type="dxa"/>
            <w:shd w:val="clear" w:color="auto" w:fill="E0E0E0"/>
            <w:vAlign w:val="center"/>
          </w:tcPr>
          <w:p w:rsidR="00727665" w:rsidRPr="00727665" w:rsidRDefault="00727665" w:rsidP="00727665">
            <w:pPr>
              <w:pStyle w:val="TableTextRight"/>
              <w:rPr>
                <w:b/>
              </w:rPr>
            </w:pPr>
            <w:r w:rsidRPr="00727665">
              <w:rPr>
                <w:b/>
              </w:rPr>
              <w:t>146.21</w:t>
            </w:r>
          </w:p>
        </w:tc>
        <w:tc>
          <w:tcPr>
            <w:tcW w:w="1315" w:type="dxa"/>
            <w:shd w:val="clear" w:color="auto" w:fill="auto"/>
            <w:vAlign w:val="center"/>
          </w:tcPr>
          <w:p w:rsidR="00727665" w:rsidRPr="00727665" w:rsidRDefault="00727665" w:rsidP="00727665">
            <w:pPr>
              <w:pStyle w:val="TableTextRight"/>
              <w:rPr>
                <w:b/>
              </w:rPr>
            </w:pPr>
            <w:r w:rsidRPr="00727665">
              <w:rPr>
                <w:b/>
              </w:rPr>
              <w:t>6.33</w:t>
            </w:r>
          </w:p>
        </w:tc>
        <w:tc>
          <w:tcPr>
            <w:tcW w:w="1460" w:type="dxa"/>
            <w:shd w:val="clear" w:color="auto" w:fill="E0E0E0"/>
            <w:noWrap/>
            <w:vAlign w:val="center"/>
          </w:tcPr>
          <w:p w:rsidR="00727665" w:rsidRPr="00C61A22" w:rsidRDefault="00727665" w:rsidP="005E333F">
            <w:pPr>
              <w:pStyle w:val="TableTextRight"/>
              <w:rPr>
                <w:b/>
              </w:rPr>
            </w:pPr>
            <w:r>
              <w:rPr>
                <w:b/>
              </w:rPr>
              <w:t>144</w:t>
            </w:r>
          </w:p>
        </w:tc>
        <w:tc>
          <w:tcPr>
            <w:tcW w:w="1311" w:type="dxa"/>
            <w:shd w:val="clear" w:color="auto" w:fill="E0E0E0"/>
            <w:vAlign w:val="center"/>
          </w:tcPr>
          <w:p w:rsidR="00727665" w:rsidRPr="00C61A22" w:rsidRDefault="00727665" w:rsidP="005E333F">
            <w:pPr>
              <w:pStyle w:val="TableTextRight"/>
              <w:rPr>
                <w:b/>
              </w:rPr>
            </w:pPr>
            <w:r>
              <w:rPr>
                <w:b/>
              </w:rPr>
              <w:t>134.85</w:t>
            </w:r>
          </w:p>
        </w:tc>
        <w:tc>
          <w:tcPr>
            <w:tcW w:w="1297" w:type="dxa"/>
            <w:shd w:val="clear" w:color="auto" w:fill="auto"/>
            <w:noWrap/>
            <w:vAlign w:val="center"/>
          </w:tcPr>
          <w:p w:rsidR="00727665" w:rsidRPr="00C61A22" w:rsidRDefault="00727665" w:rsidP="005E333F">
            <w:pPr>
              <w:pStyle w:val="TableTextRight"/>
              <w:rPr>
                <w:b/>
              </w:rPr>
            </w:pPr>
            <w:r>
              <w:rPr>
                <w:b/>
              </w:rPr>
              <w:t>5.46</w:t>
            </w:r>
          </w:p>
        </w:tc>
      </w:tr>
    </w:tbl>
    <w:p w:rsidR="006D1447" w:rsidRPr="00AF2974" w:rsidRDefault="006D1447" w:rsidP="006D1447">
      <w:pPr>
        <w:pStyle w:val="Notes"/>
      </w:pPr>
      <w:r w:rsidRPr="00AF2974">
        <w:t>Note:</w:t>
      </w:r>
    </w:p>
    <w:p w:rsidR="00074E2D" w:rsidRDefault="00354A87" w:rsidP="00074E2D">
      <w:pPr>
        <w:pStyle w:val="Notes"/>
      </w:pPr>
      <w:r>
        <w:t>‘</w:t>
      </w:r>
      <w:r w:rsidR="008B0EC5" w:rsidRPr="008B0EC5">
        <w:t>Other</w:t>
      </w:r>
      <w:r>
        <w:t>’</w:t>
      </w:r>
      <w:r w:rsidR="008B0EC5" w:rsidRPr="008B0EC5">
        <w:t xml:space="preserve"> refers to employees on longer term (non</w:t>
      </w:r>
      <w:r w:rsidR="002F651E">
        <w:noBreakHyphen/>
      </w:r>
      <w:r w:rsidR="008B0EC5" w:rsidRPr="008B0EC5">
        <w:t>executive) contracts.</w:t>
      </w:r>
    </w:p>
    <w:p w:rsidR="006D1447" w:rsidRPr="00AF2974" w:rsidRDefault="006D1447" w:rsidP="00074E2D">
      <w:pPr>
        <w:pStyle w:val="Notes"/>
      </w:pPr>
    </w:p>
    <w:p w:rsidR="006D1447" w:rsidRDefault="006D1447" w:rsidP="006D1447">
      <w:pPr>
        <w:pStyle w:val="Heading4"/>
      </w:pPr>
      <w:r w:rsidRPr="00AF2974">
        <w:br w:type="page"/>
      </w:r>
      <w:r w:rsidRPr="00AF2974">
        <w:lastRenderedPageBreak/>
        <w:t>Profile of Essential Services Commission</w:t>
      </w:r>
      <w:r w:rsidR="00354A87">
        <w:t>’</w:t>
      </w:r>
      <w:r w:rsidR="000E21F1" w:rsidRPr="00AF2974">
        <w:t xml:space="preserve">s workforce: </w:t>
      </w:r>
      <w:r w:rsidR="007F1738">
        <w:t>June 2014</w:t>
      </w:r>
    </w:p>
    <w:p w:rsidR="008B04A8" w:rsidRPr="00A8779B" w:rsidRDefault="008B04A8" w:rsidP="008B04A8"/>
    <w:tbl>
      <w:tblPr>
        <w:tblW w:w="5580" w:type="dxa"/>
        <w:tblInd w:w="191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8B04A8" w:rsidRPr="00A8779B" w:rsidTr="00727665">
        <w:trPr>
          <w:trHeight w:val="255"/>
        </w:trPr>
        <w:tc>
          <w:tcPr>
            <w:tcW w:w="5580" w:type="dxa"/>
            <w:gridSpan w:val="5"/>
            <w:tcBorders>
              <w:top w:val="nil"/>
              <w:left w:val="nil"/>
              <w:bottom w:val="nil"/>
              <w:right w:val="nil"/>
            </w:tcBorders>
            <w:shd w:val="clear" w:color="auto" w:fill="E0E0E0"/>
            <w:noWrap/>
            <w:vAlign w:val="bottom"/>
          </w:tcPr>
          <w:p w:rsidR="008B04A8" w:rsidRPr="00A8779B" w:rsidRDefault="008B04A8" w:rsidP="005E333F">
            <w:pPr>
              <w:pStyle w:val="TableTextHeadingRight"/>
              <w:spacing w:before="60" w:after="60"/>
              <w:jc w:val="center"/>
            </w:pPr>
            <w:r w:rsidRPr="00A8779B">
              <w:t>Full time equivalents (FTE) staffing trends from 20</w:t>
            </w:r>
            <w:r w:rsidR="005E333F">
              <w:t>10</w:t>
            </w:r>
            <w:r w:rsidRPr="00A8779B">
              <w:t xml:space="preserve"> to 201</w:t>
            </w:r>
            <w:r w:rsidR="005E333F">
              <w:t>4</w:t>
            </w:r>
          </w:p>
        </w:tc>
      </w:tr>
      <w:tr w:rsidR="005E333F" w:rsidRPr="00A8779B" w:rsidTr="00727665">
        <w:trPr>
          <w:trHeight w:val="255"/>
        </w:trPr>
        <w:tc>
          <w:tcPr>
            <w:tcW w:w="1116" w:type="dxa"/>
            <w:tcBorders>
              <w:top w:val="nil"/>
              <w:left w:val="nil"/>
              <w:bottom w:val="nil"/>
              <w:right w:val="nil"/>
            </w:tcBorders>
            <w:shd w:val="clear" w:color="auto" w:fill="auto"/>
            <w:noWrap/>
            <w:vAlign w:val="bottom"/>
          </w:tcPr>
          <w:p w:rsidR="005E333F" w:rsidRPr="00A8779B" w:rsidRDefault="005E333F" w:rsidP="00CF23F1">
            <w:pPr>
              <w:pStyle w:val="TableTextHeadingRight"/>
            </w:pPr>
            <w:r>
              <w:t>2014</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t>2013</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2012</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2011</w:t>
            </w:r>
          </w:p>
        </w:tc>
        <w:tc>
          <w:tcPr>
            <w:tcW w:w="1116" w:type="dxa"/>
            <w:tcBorders>
              <w:top w:val="nil"/>
              <w:left w:val="nil"/>
              <w:bottom w:val="nil"/>
              <w:right w:val="nil"/>
            </w:tcBorders>
            <w:shd w:val="clear" w:color="auto" w:fill="auto"/>
            <w:noWrap/>
            <w:vAlign w:val="bottom"/>
          </w:tcPr>
          <w:p w:rsidR="005E333F" w:rsidRPr="00A8779B" w:rsidRDefault="005E333F" w:rsidP="005E333F">
            <w:pPr>
              <w:pStyle w:val="TableTextHeadingRight"/>
            </w:pPr>
            <w:r w:rsidRPr="00A8779B">
              <w:t>2010</w:t>
            </w:r>
          </w:p>
        </w:tc>
      </w:tr>
      <w:tr w:rsidR="005E333F" w:rsidRPr="00A8779B" w:rsidTr="00727665">
        <w:trPr>
          <w:trHeight w:val="255"/>
        </w:trPr>
        <w:tc>
          <w:tcPr>
            <w:tcW w:w="1116" w:type="dxa"/>
            <w:tcBorders>
              <w:top w:val="nil"/>
              <w:left w:val="nil"/>
              <w:bottom w:val="nil"/>
              <w:right w:val="nil"/>
            </w:tcBorders>
            <w:shd w:val="clear" w:color="auto" w:fill="auto"/>
            <w:noWrap/>
            <w:vAlign w:val="bottom"/>
          </w:tcPr>
          <w:p w:rsidR="005E333F" w:rsidRPr="000C7FDE" w:rsidRDefault="00727665" w:rsidP="00DC76F4">
            <w:pPr>
              <w:pStyle w:val="TableTextRight"/>
            </w:pPr>
            <w:r w:rsidRPr="00C47026">
              <w:t>56.64</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t>55.96</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66.84</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64.64</w:t>
            </w:r>
          </w:p>
        </w:tc>
        <w:tc>
          <w:tcPr>
            <w:tcW w:w="1116" w:type="dxa"/>
            <w:tcBorders>
              <w:top w:val="nil"/>
              <w:left w:val="nil"/>
              <w:bottom w:val="nil"/>
              <w:right w:val="nil"/>
            </w:tcBorders>
            <w:shd w:val="clear" w:color="auto" w:fill="auto"/>
            <w:noWrap/>
            <w:vAlign w:val="bottom"/>
          </w:tcPr>
          <w:p w:rsidR="005E333F" w:rsidRPr="000C7FDE" w:rsidRDefault="005E333F" w:rsidP="005E333F">
            <w:pPr>
              <w:pStyle w:val="TableTextRight"/>
            </w:pPr>
            <w:r w:rsidRPr="000C7FDE">
              <w:t>68.84</w:t>
            </w:r>
          </w:p>
        </w:tc>
      </w:tr>
    </w:tbl>
    <w:p w:rsidR="008B04A8" w:rsidRDefault="008B04A8" w:rsidP="008B04A8">
      <w:pPr>
        <w:spacing w:before="0" w:after="0"/>
      </w:pPr>
    </w:p>
    <w:tbl>
      <w:tblPr>
        <w:tblW w:w="9624" w:type="dxa"/>
        <w:tblLayout w:type="fixed"/>
        <w:tblCellMar>
          <w:left w:w="86" w:type="dxa"/>
          <w:right w:w="86" w:type="dxa"/>
        </w:tblCellMar>
        <w:tblLook w:val="0000" w:firstRow="0" w:lastRow="0" w:firstColumn="0" w:lastColumn="0" w:noHBand="0" w:noVBand="0"/>
      </w:tblPr>
      <w:tblGrid>
        <w:gridCol w:w="1886"/>
        <w:gridCol w:w="1223"/>
        <w:gridCol w:w="1314"/>
        <w:gridCol w:w="1315"/>
        <w:gridCol w:w="1278"/>
        <w:gridCol w:w="1311"/>
        <w:gridCol w:w="1297"/>
      </w:tblGrid>
      <w:tr w:rsidR="00074E2D" w:rsidRPr="00AF2974" w:rsidTr="00727665">
        <w:trPr>
          <w:cantSplit/>
        </w:trPr>
        <w:tc>
          <w:tcPr>
            <w:tcW w:w="1886" w:type="dxa"/>
            <w:shd w:val="clear" w:color="auto" w:fill="auto"/>
          </w:tcPr>
          <w:p w:rsidR="00074E2D" w:rsidRPr="00AF2974" w:rsidRDefault="00074E2D" w:rsidP="00074E2D">
            <w:pPr>
              <w:pStyle w:val="TableText"/>
            </w:pPr>
          </w:p>
        </w:tc>
        <w:tc>
          <w:tcPr>
            <w:tcW w:w="5130" w:type="dxa"/>
            <w:gridSpan w:val="4"/>
            <w:shd w:val="clear" w:color="auto" w:fill="E0E0E0"/>
            <w:vAlign w:val="center"/>
          </w:tcPr>
          <w:p w:rsidR="00074E2D" w:rsidRPr="00AF2974" w:rsidRDefault="00074E2D" w:rsidP="00074E2D">
            <w:pPr>
              <w:pStyle w:val="TableTextHeadingRight"/>
              <w:jc w:val="center"/>
            </w:pPr>
            <w:r w:rsidRPr="00AF2974">
              <w:t>Ongoing employees</w:t>
            </w:r>
          </w:p>
        </w:tc>
        <w:tc>
          <w:tcPr>
            <w:tcW w:w="1311" w:type="dxa"/>
            <w:shd w:val="clear" w:color="auto" w:fill="auto"/>
          </w:tcPr>
          <w:p w:rsidR="00074E2D" w:rsidRPr="00AF2974" w:rsidRDefault="00074E2D" w:rsidP="00074E2D">
            <w:pPr>
              <w:pStyle w:val="TableTextHeadingCentre"/>
              <w:jc w:val="right"/>
            </w:pPr>
            <w:r w:rsidRPr="00AF2974">
              <w:t>Fixed term</w:t>
            </w:r>
            <w:r w:rsidRPr="00AF2974">
              <w:br/>
              <w:t>and casual</w:t>
            </w:r>
          </w:p>
        </w:tc>
        <w:tc>
          <w:tcPr>
            <w:tcW w:w="1297" w:type="dxa"/>
            <w:shd w:val="clear" w:color="auto" w:fill="auto"/>
            <w:noWrap/>
          </w:tcPr>
          <w:p w:rsidR="00074E2D" w:rsidRPr="00AF2974" w:rsidRDefault="00074E2D" w:rsidP="00074E2D">
            <w:pPr>
              <w:pStyle w:val="TableTextHeadingRight"/>
            </w:pPr>
          </w:p>
        </w:tc>
      </w:tr>
      <w:tr w:rsidR="00074E2D" w:rsidRPr="00AF2974" w:rsidTr="00727665">
        <w:trPr>
          <w:cantSplit/>
        </w:trPr>
        <w:tc>
          <w:tcPr>
            <w:tcW w:w="1886" w:type="dxa"/>
            <w:shd w:val="clear" w:color="auto" w:fill="auto"/>
          </w:tcPr>
          <w:p w:rsidR="00074E2D" w:rsidRPr="00AF2974" w:rsidRDefault="00074E2D" w:rsidP="00074E2D">
            <w:pPr>
              <w:pStyle w:val="TableText"/>
            </w:pPr>
          </w:p>
        </w:tc>
        <w:tc>
          <w:tcPr>
            <w:tcW w:w="1223" w:type="dxa"/>
            <w:shd w:val="clear" w:color="auto" w:fill="auto"/>
            <w:vAlign w:val="bottom"/>
          </w:tcPr>
          <w:p w:rsidR="00074E2D" w:rsidRPr="00AF2974" w:rsidRDefault="00074E2D" w:rsidP="00074E2D">
            <w:pPr>
              <w:pStyle w:val="TableTextHeadingRight"/>
            </w:pPr>
            <w:r w:rsidRPr="00AF2974">
              <w:t>Number (headcount)</w:t>
            </w:r>
          </w:p>
        </w:tc>
        <w:tc>
          <w:tcPr>
            <w:tcW w:w="1314" w:type="dxa"/>
            <w:shd w:val="clear" w:color="auto" w:fill="auto"/>
            <w:vAlign w:val="bottom"/>
          </w:tcPr>
          <w:p w:rsidR="00074E2D" w:rsidRPr="00AF2974" w:rsidRDefault="00074E2D" w:rsidP="00074E2D">
            <w:pPr>
              <w:pStyle w:val="TableTextHeadingRight"/>
            </w:pPr>
            <w:r w:rsidRPr="00AF2974">
              <w:t>Full time (headcount)</w:t>
            </w:r>
          </w:p>
        </w:tc>
        <w:tc>
          <w:tcPr>
            <w:tcW w:w="1315" w:type="dxa"/>
            <w:shd w:val="clear" w:color="auto" w:fill="auto"/>
            <w:vAlign w:val="bottom"/>
          </w:tcPr>
          <w:p w:rsidR="00074E2D" w:rsidRPr="00AF2974" w:rsidRDefault="00074E2D" w:rsidP="00074E2D">
            <w:pPr>
              <w:pStyle w:val="TableTextHeadingRight"/>
            </w:pPr>
            <w:r w:rsidRPr="00AF2974">
              <w:t>Part time (headcount)</w:t>
            </w:r>
          </w:p>
        </w:tc>
        <w:tc>
          <w:tcPr>
            <w:tcW w:w="1278" w:type="dxa"/>
            <w:shd w:val="clear" w:color="auto" w:fill="auto"/>
            <w:noWrap/>
            <w:vAlign w:val="bottom"/>
          </w:tcPr>
          <w:p w:rsidR="00074E2D" w:rsidRPr="00AF2974" w:rsidRDefault="00074E2D" w:rsidP="00074E2D">
            <w:pPr>
              <w:pStyle w:val="TableTextHeadingRight"/>
            </w:pPr>
            <w:r w:rsidRPr="00AF2974">
              <w:t>FTE</w:t>
            </w:r>
          </w:p>
        </w:tc>
        <w:tc>
          <w:tcPr>
            <w:tcW w:w="1311" w:type="dxa"/>
            <w:shd w:val="clear" w:color="auto" w:fill="auto"/>
            <w:vAlign w:val="bottom"/>
          </w:tcPr>
          <w:p w:rsidR="00074E2D" w:rsidRPr="00AF2974" w:rsidRDefault="00074E2D" w:rsidP="00074E2D">
            <w:pPr>
              <w:pStyle w:val="TableTextHeadingRight"/>
            </w:pPr>
            <w:r w:rsidRPr="00AF2974">
              <w:t>FTE</w:t>
            </w:r>
          </w:p>
        </w:tc>
        <w:tc>
          <w:tcPr>
            <w:tcW w:w="1297" w:type="dxa"/>
            <w:shd w:val="clear" w:color="auto" w:fill="auto"/>
            <w:noWrap/>
          </w:tcPr>
          <w:p w:rsidR="00074E2D" w:rsidRPr="00AF2974" w:rsidRDefault="00074E2D" w:rsidP="00074E2D">
            <w:pPr>
              <w:pStyle w:val="TableTextHeadingRight"/>
            </w:pPr>
          </w:p>
        </w:tc>
      </w:tr>
      <w:tr w:rsidR="00727665" w:rsidRPr="00DA5C4C" w:rsidTr="00727665">
        <w:trPr>
          <w:cantSplit/>
        </w:trPr>
        <w:tc>
          <w:tcPr>
            <w:tcW w:w="1886" w:type="dxa"/>
            <w:shd w:val="clear" w:color="auto" w:fill="auto"/>
          </w:tcPr>
          <w:p w:rsidR="00727665" w:rsidRPr="00D01F64" w:rsidRDefault="00727665" w:rsidP="00183D0E">
            <w:pPr>
              <w:pStyle w:val="TableText"/>
            </w:pPr>
            <w:r w:rsidRPr="00D01F64">
              <w:t>Jun</w:t>
            </w:r>
            <w:r w:rsidR="002F651E">
              <w:noBreakHyphen/>
            </w:r>
            <w:r>
              <w:t>14</w:t>
            </w:r>
          </w:p>
        </w:tc>
        <w:tc>
          <w:tcPr>
            <w:tcW w:w="1223" w:type="dxa"/>
            <w:shd w:val="clear" w:color="auto" w:fill="E0E0E0"/>
            <w:vAlign w:val="center"/>
          </w:tcPr>
          <w:p w:rsidR="00727665" w:rsidRPr="00727665" w:rsidRDefault="00727665" w:rsidP="00727665">
            <w:pPr>
              <w:pStyle w:val="TableTextRight"/>
            </w:pPr>
            <w:r w:rsidRPr="00727665">
              <w:t>59</w:t>
            </w:r>
          </w:p>
        </w:tc>
        <w:tc>
          <w:tcPr>
            <w:tcW w:w="1314" w:type="dxa"/>
            <w:shd w:val="clear" w:color="auto" w:fill="auto"/>
            <w:vAlign w:val="center"/>
          </w:tcPr>
          <w:p w:rsidR="00727665" w:rsidRPr="00727665" w:rsidRDefault="00727665" w:rsidP="00727665">
            <w:pPr>
              <w:pStyle w:val="TableTextRight"/>
            </w:pPr>
            <w:r w:rsidRPr="00727665">
              <w:t>50</w:t>
            </w:r>
          </w:p>
        </w:tc>
        <w:tc>
          <w:tcPr>
            <w:tcW w:w="1315" w:type="dxa"/>
            <w:shd w:val="clear" w:color="auto" w:fill="E0E0E0"/>
            <w:vAlign w:val="center"/>
          </w:tcPr>
          <w:p w:rsidR="00727665" w:rsidRPr="00727665" w:rsidRDefault="00727665" w:rsidP="00727665">
            <w:pPr>
              <w:pStyle w:val="TableTextRight"/>
            </w:pPr>
            <w:r w:rsidRPr="00727665">
              <w:t>9</w:t>
            </w:r>
          </w:p>
        </w:tc>
        <w:tc>
          <w:tcPr>
            <w:tcW w:w="1278" w:type="dxa"/>
            <w:shd w:val="clear" w:color="auto" w:fill="auto"/>
            <w:noWrap/>
            <w:vAlign w:val="center"/>
          </w:tcPr>
          <w:p w:rsidR="00727665" w:rsidRPr="00727665" w:rsidRDefault="00727665" w:rsidP="00727665">
            <w:pPr>
              <w:pStyle w:val="TableTextRight"/>
            </w:pPr>
            <w:r w:rsidRPr="00727665">
              <w:t>56.64</w:t>
            </w:r>
          </w:p>
        </w:tc>
        <w:tc>
          <w:tcPr>
            <w:tcW w:w="1311" w:type="dxa"/>
            <w:shd w:val="clear" w:color="auto" w:fill="E0E0E0"/>
            <w:vAlign w:val="center"/>
          </w:tcPr>
          <w:p w:rsidR="00727665" w:rsidRPr="00727665" w:rsidRDefault="00727665" w:rsidP="00727665">
            <w:pPr>
              <w:pStyle w:val="TableTextRight"/>
            </w:pPr>
            <w:r w:rsidRPr="00727665">
              <w:t>6.73</w:t>
            </w:r>
          </w:p>
        </w:tc>
        <w:tc>
          <w:tcPr>
            <w:tcW w:w="1297" w:type="dxa"/>
            <w:shd w:val="clear" w:color="auto" w:fill="auto"/>
            <w:noWrap/>
            <w:vAlign w:val="bottom"/>
          </w:tcPr>
          <w:p w:rsidR="00727665" w:rsidRPr="00DA5C4C" w:rsidRDefault="00727665" w:rsidP="00183D0E">
            <w:pPr>
              <w:pStyle w:val="TableTextRight"/>
            </w:pPr>
          </w:p>
        </w:tc>
      </w:tr>
      <w:tr w:rsidR="00727665" w:rsidRPr="00DA5C4C" w:rsidTr="00727665">
        <w:trPr>
          <w:cantSplit/>
        </w:trPr>
        <w:tc>
          <w:tcPr>
            <w:tcW w:w="1886" w:type="dxa"/>
            <w:shd w:val="clear" w:color="auto" w:fill="auto"/>
          </w:tcPr>
          <w:p w:rsidR="00727665" w:rsidRPr="00D01F64" w:rsidRDefault="00727665" w:rsidP="00074E2D">
            <w:pPr>
              <w:pStyle w:val="TableText"/>
            </w:pPr>
            <w:r w:rsidRPr="00D01F64">
              <w:t>Jun</w:t>
            </w:r>
            <w:r w:rsidR="002F651E">
              <w:noBreakHyphen/>
            </w:r>
            <w:r>
              <w:t>13</w:t>
            </w:r>
          </w:p>
        </w:tc>
        <w:tc>
          <w:tcPr>
            <w:tcW w:w="1223" w:type="dxa"/>
            <w:shd w:val="clear" w:color="auto" w:fill="E0E0E0"/>
            <w:vAlign w:val="center"/>
          </w:tcPr>
          <w:p w:rsidR="00727665" w:rsidRPr="00DA5C4C" w:rsidRDefault="00727665" w:rsidP="002054C5">
            <w:pPr>
              <w:pStyle w:val="TableTextRight"/>
            </w:pPr>
            <w:r>
              <w:t>58</w:t>
            </w:r>
          </w:p>
        </w:tc>
        <w:tc>
          <w:tcPr>
            <w:tcW w:w="1314" w:type="dxa"/>
            <w:shd w:val="clear" w:color="auto" w:fill="auto"/>
            <w:vAlign w:val="center"/>
          </w:tcPr>
          <w:p w:rsidR="00727665" w:rsidRPr="00DA5C4C" w:rsidRDefault="00727665" w:rsidP="002054C5">
            <w:pPr>
              <w:pStyle w:val="TableTextRight"/>
            </w:pPr>
            <w:r>
              <w:t>51</w:t>
            </w:r>
          </w:p>
        </w:tc>
        <w:tc>
          <w:tcPr>
            <w:tcW w:w="1315" w:type="dxa"/>
            <w:shd w:val="clear" w:color="auto" w:fill="E0E0E0"/>
            <w:vAlign w:val="center"/>
          </w:tcPr>
          <w:p w:rsidR="00727665" w:rsidRPr="00DA5C4C" w:rsidRDefault="00727665" w:rsidP="002054C5">
            <w:pPr>
              <w:pStyle w:val="TableTextRight"/>
            </w:pPr>
            <w:r>
              <w:t>7</w:t>
            </w:r>
          </w:p>
        </w:tc>
        <w:tc>
          <w:tcPr>
            <w:tcW w:w="1278" w:type="dxa"/>
            <w:shd w:val="clear" w:color="auto" w:fill="auto"/>
            <w:noWrap/>
            <w:vAlign w:val="center"/>
          </w:tcPr>
          <w:p w:rsidR="00727665" w:rsidRPr="00DA5C4C" w:rsidRDefault="00727665" w:rsidP="002054C5">
            <w:pPr>
              <w:pStyle w:val="TableTextRight"/>
            </w:pPr>
            <w:r>
              <w:t>55.96</w:t>
            </w:r>
          </w:p>
        </w:tc>
        <w:tc>
          <w:tcPr>
            <w:tcW w:w="1311" w:type="dxa"/>
            <w:shd w:val="clear" w:color="auto" w:fill="E0E0E0"/>
            <w:vAlign w:val="center"/>
          </w:tcPr>
          <w:p w:rsidR="00727665" w:rsidRPr="00DA5C4C" w:rsidRDefault="00727665" w:rsidP="002054C5">
            <w:pPr>
              <w:pStyle w:val="TableTextRight"/>
            </w:pPr>
            <w:r>
              <w:t>5.30</w:t>
            </w:r>
          </w:p>
        </w:tc>
        <w:tc>
          <w:tcPr>
            <w:tcW w:w="1297" w:type="dxa"/>
            <w:shd w:val="clear" w:color="auto" w:fill="auto"/>
            <w:noWrap/>
            <w:vAlign w:val="bottom"/>
          </w:tcPr>
          <w:p w:rsidR="00727665" w:rsidRPr="00DA5C4C" w:rsidRDefault="00727665" w:rsidP="00DA5C4C">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pPr>
          </w:p>
        </w:tc>
        <w:tc>
          <w:tcPr>
            <w:tcW w:w="1223" w:type="dxa"/>
            <w:shd w:val="clear" w:color="auto" w:fill="auto"/>
            <w:vAlign w:val="bottom"/>
          </w:tcPr>
          <w:p w:rsidR="00727665" w:rsidRPr="00D01F64" w:rsidRDefault="00727665" w:rsidP="00074E2D">
            <w:pPr>
              <w:pStyle w:val="TableTextRight"/>
            </w:pPr>
          </w:p>
        </w:tc>
        <w:tc>
          <w:tcPr>
            <w:tcW w:w="1314" w:type="dxa"/>
            <w:shd w:val="clear" w:color="auto" w:fill="auto"/>
            <w:vAlign w:val="bottom"/>
          </w:tcPr>
          <w:p w:rsidR="00727665" w:rsidRPr="00D01F64" w:rsidRDefault="00727665" w:rsidP="00074E2D">
            <w:pPr>
              <w:pStyle w:val="TableTextRight"/>
            </w:pPr>
          </w:p>
        </w:tc>
        <w:tc>
          <w:tcPr>
            <w:tcW w:w="1315" w:type="dxa"/>
            <w:shd w:val="clear" w:color="auto" w:fill="auto"/>
            <w:vAlign w:val="bottom"/>
          </w:tcPr>
          <w:p w:rsidR="00727665" w:rsidRPr="00D01F64" w:rsidRDefault="00727665" w:rsidP="00074E2D">
            <w:pPr>
              <w:pStyle w:val="TableTextRight"/>
            </w:pPr>
          </w:p>
        </w:tc>
        <w:tc>
          <w:tcPr>
            <w:tcW w:w="1278" w:type="dxa"/>
            <w:shd w:val="clear" w:color="auto" w:fill="auto"/>
            <w:noWrap/>
            <w:vAlign w:val="bottom"/>
          </w:tcPr>
          <w:p w:rsidR="00727665" w:rsidRPr="00D01F64" w:rsidRDefault="00727665" w:rsidP="00074E2D">
            <w:pPr>
              <w:pStyle w:val="TableTextRight"/>
            </w:pPr>
          </w:p>
        </w:tc>
        <w:tc>
          <w:tcPr>
            <w:tcW w:w="1311" w:type="dxa"/>
            <w:shd w:val="clear" w:color="auto" w:fill="auto"/>
            <w:vAlign w:val="bottom"/>
          </w:tcPr>
          <w:p w:rsidR="00727665" w:rsidRPr="00D01F64" w:rsidRDefault="00727665" w:rsidP="00074E2D">
            <w:pPr>
              <w:pStyle w:val="TableTextRight"/>
            </w:pPr>
          </w:p>
        </w:tc>
        <w:tc>
          <w:tcPr>
            <w:tcW w:w="1297" w:type="dxa"/>
            <w:shd w:val="clear" w:color="auto" w:fill="auto"/>
            <w:noWrap/>
            <w:vAlign w:val="bottom"/>
          </w:tcPr>
          <w:p w:rsidR="00727665" w:rsidRPr="00D01F64" w:rsidRDefault="00727665" w:rsidP="00074E2D">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pPr>
          </w:p>
        </w:tc>
        <w:tc>
          <w:tcPr>
            <w:tcW w:w="1223" w:type="dxa"/>
            <w:shd w:val="clear" w:color="auto" w:fill="auto"/>
            <w:vAlign w:val="bottom"/>
          </w:tcPr>
          <w:p w:rsidR="00727665" w:rsidRPr="00C61A22" w:rsidRDefault="00727665" w:rsidP="00074E2D">
            <w:pPr>
              <w:pStyle w:val="TableTextRight"/>
            </w:pPr>
          </w:p>
        </w:tc>
        <w:tc>
          <w:tcPr>
            <w:tcW w:w="1314" w:type="dxa"/>
            <w:shd w:val="clear" w:color="auto" w:fill="auto"/>
            <w:vAlign w:val="bottom"/>
          </w:tcPr>
          <w:p w:rsidR="00727665" w:rsidRPr="00D01F64" w:rsidRDefault="00727665" w:rsidP="00074E2D">
            <w:pPr>
              <w:pStyle w:val="TableTextRight"/>
            </w:pPr>
          </w:p>
        </w:tc>
        <w:tc>
          <w:tcPr>
            <w:tcW w:w="1315" w:type="dxa"/>
            <w:shd w:val="clear" w:color="auto" w:fill="auto"/>
            <w:vAlign w:val="bottom"/>
          </w:tcPr>
          <w:p w:rsidR="00727665" w:rsidRPr="00D01F64" w:rsidRDefault="00727665" w:rsidP="00074E2D">
            <w:pPr>
              <w:pStyle w:val="TableTextRight"/>
            </w:pPr>
          </w:p>
        </w:tc>
        <w:tc>
          <w:tcPr>
            <w:tcW w:w="1278" w:type="dxa"/>
            <w:shd w:val="clear" w:color="auto" w:fill="auto"/>
            <w:noWrap/>
            <w:vAlign w:val="bottom"/>
          </w:tcPr>
          <w:p w:rsidR="00727665" w:rsidRPr="00D01F64" w:rsidRDefault="00727665" w:rsidP="00074E2D">
            <w:pPr>
              <w:pStyle w:val="TableTextRight"/>
            </w:pPr>
          </w:p>
        </w:tc>
        <w:tc>
          <w:tcPr>
            <w:tcW w:w="1311" w:type="dxa"/>
            <w:shd w:val="clear" w:color="auto" w:fill="auto"/>
            <w:vAlign w:val="bottom"/>
          </w:tcPr>
          <w:p w:rsidR="00727665" w:rsidRPr="00D01F64" w:rsidRDefault="00727665" w:rsidP="00074E2D">
            <w:pPr>
              <w:pStyle w:val="TableTextRight"/>
            </w:pPr>
          </w:p>
        </w:tc>
        <w:tc>
          <w:tcPr>
            <w:tcW w:w="1297" w:type="dxa"/>
            <w:shd w:val="clear" w:color="auto" w:fill="auto"/>
            <w:noWrap/>
            <w:vAlign w:val="bottom"/>
          </w:tcPr>
          <w:p w:rsidR="00727665" w:rsidRPr="00D01F64" w:rsidRDefault="00727665" w:rsidP="00074E2D">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pPr>
          </w:p>
        </w:tc>
        <w:tc>
          <w:tcPr>
            <w:tcW w:w="3852" w:type="dxa"/>
            <w:gridSpan w:val="3"/>
            <w:shd w:val="clear" w:color="auto" w:fill="E0E0E0"/>
            <w:vAlign w:val="bottom"/>
          </w:tcPr>
          <w:p w:rsidR="00727665" w:rsidRPr="00D01F64" w:rsidRDefault="00727665" w:rsidP="00074E2D">
            <w:pPr>
              <w:pStyle w:val="TableTextRight"/>
              <w:jc w:val="center"/>
              <w:rPr>
                <w:b/>
              </w:rPr>
            </w:pPr>
            <w:r w:rsidRPr="00D01F64">
              <w:rPr>
                <w:b/>
              </w:rPr>
              <w:t>Jun</w:t>
            </w:r>
            <w:r w:rsidR="002F651E">
              <w:rPr>
                <w:b/>
              </w:rPr>
              <w:noBreakHyphen/>
            </w:r>
            <w:r>
              <w:rPr>
                <w:b/>
              </w:rPr>
              <w:t>14</w:t>
            </w:r>
          </w:p>
        </w:tc>
        <w:tc>
          <w:tcPr>
            <w:tcW w:w="3886" w:type="dxa"/>
            <w:gridSpan w:val="3"/>
            <w:shd w:val="clear" w:color="auto" w:fill="auto"/>
            <w:noWrap/>
            <w:vAlign w:val="bottom"/>
          </w:tcPr>
          <w:p w:rsidR="00727665" w:rsidRPr="00D01F64" w:rsidRDefault="00727665" w:rsidP="00F87157">
            <w:pPr>
              <w:pStyle w:val="TableTextRight"/>
              <w:jc w:val="center"/>
              <w:rPr>
                <w:b/>
              </w:rPr>
            </w:pPr>
            <w:r w:rsidRPr="00D01F64">
              <w:rPr>
                <w:b/>
              </w:rPr>
              <w:t>Ju</w:t>
            </w:r>
            <w:r w:rsidR="00F87157">
              <w:rPr>
                <w:b/>
              </w:rPr>
              <w:t>n</w:t>
            </w:r>
            <w:r w:rsidR="002F651E">
              <w:rPr>
                <w:b/>
              </w:rPr>
              <w:noBreakHyphen/>
            </w:r>
            <w:r>
              <w:rPr>
                <w:b/>
              </w:rPr>
              <w:t>13</w:t>
            </w:r>
          </w:p>
        </w:tc>
      </w:tr>
      <w:tr w:rsidR="00727665" w:rsidRPr="00772D06" w:rsidTr="00727665">
        <w:trPr>
          <w:cantSplit/>
        </w:trPr>
        <w:tc>
          <w:tcPr>
            <w:tcW w:w="1886" w:type="dxa"/>
            <w:shd w:val="clear" w:color="auto" w:fill="auto"/>
          </w:tcPr>
          <w:p w:rsidR="00727665" w:rsidRPr="00D01F64" w:rsidRDefault="00727665" w:rsidP="004F717F">
            <w:pPr>
              <w:pStyle w:val="TableText"/>
            </w:pPr>
          </w:p>
        </w:tc>
        <w:tc>
          <w:tcPr>
            <w:tcW w:w="2537" w:type="dxa"/>
            <w:gridSpan w:val="2"/>
            <w:shd w:val="clear" w:color="auto" w:fill="auto"/>
            <w:vAlign w:val="center"/>
          </w:tcPr>
          <w:p w:rsidR="00727665" w:rsidRPr="00D01F64" w:rsidRDefault="00727665" w:rsidP="004F717F">
            <w:pPr>
              <w:pStyle w:val="TableTextHeadingCentre"/>
            </w:pPr>
            <w:r>
              <w:t>Ongoing</w:t>
            </w:r>
          </w:p>
        </w:tc>
        <w:tc>
          <w:tcPr>
            <w:tcW w:w="1315" w:type="dxa"/>
            <w:shd w:val="clear" w:color="auto" w:fill="auto"/>
            <w:vAlign w:val="bottom"/>
          </w:tcPr>
          <w:p w:rsidR="00727665" w:rsidRPr="00D01F64" w:rsidRDefault="00727665" w:rsidP="004F717F">
            <w:pPr>
              <w:pStyle w:val="TableTextHeadingRight"/>
            </w:pPr>
            <w:r w:rsidRPr="00AF2974">
              <w:t>Fixed term</w:t>
            </w:r>
            <w:r w:rsidRPr="00AF2974">
              <w:br/>
              <w:t>and casual</w:t>
            </w:r>
          </w:p>
        </w:tc>
        <w:tc>
          <w:tcPr>
            <w:tcW w:w="2589" w:type="dxa"/>
            <w:gridSpan w:val="2"/>
            <w:shd w:val="clear" w:color="auto" w:fill="auto"/>
            <w:noWrap/>
            <w:vAlign w:val="center"/>
          </w:tcPr>
          <w:p w:rsidR="00727665" w:rsidRPr="00D01F64" w:rsidRDefault="00727665" w:rsidP="004F717F">
            <w:pPr>
              <w:pStyle w:val="TableTextHeadingCentre"/>
            </w:pPr>
            <w:r>
              <w:t>Ongoing</w:t>
            </w:r>
          </w:p>
        </w:tc>
        <w:tc>
          <w:tcPr>
            <w:tcW w:w="1297" w:type="dxa"/>
            <w:shd w:val="clear" w:color="auto" w:fill="auto"/>
            <w:noWrap/>
            <w:vAlign w:val="bottom"/>
          </w:tcPr>
          <w:p w:rsidR="00727665" w:rsidRPr="00D01F64" w:rsidRDefault="00727665" w:rsidP="004F717F">
            <w:pPr>
              <w:pStyle w:val="TableTextHeadingRight"/>
            </w:pPr>
            <w:r w:rsidRPr="00AF2974">
              <w:t>Fixed term</w:t>
            </w:r>
            <w:r w:rsidRPr="00AF2974">
              <w:br/>
              <w:t>and casual</w:t>
            </w:r>
          </w:p>
        </w:tc>
      </w:tr>
      <w:tr w:rsidR="00727665" w:rsidRPr="00772D06" w:rsidTr="00727665">
        <w:trPr>
          <w:cantSplit/>
        </w:trPr>
        <w:tc>
          <w:tcPr>
            <w:tcW w:w="1886" w:type="dxa"/>
            <w:shd w:val="clear" w:color="auto" w:fill="auto"/>
          </w:tcPr>
          <w:p w:rsidR="00727665" w:rsidRPr="00D01F64" w:rsidRDefault="00727665" w:rsidP="004F717F">
            <w:pPr>
              <w:pStyle w:val="TableText"/>
            </w:pPr>
          </w:p>
        </w:tc>
        <w:tc>
          <w:tcPr>
            <w:tcW w:w="1223" w:type="dxa"/>
            <w:shd w:val="clear" w:color="auto" w:fill="auto"/>
            <w:vAlign w:val="bottom"/>
          </w:tcPr>
          <w:p w:rsidR="00727665" w:rsidRPr="00D01F64" w:rsidRDefault="00727665" w:rsidP="004F717F">
            <w:pPr>
              <w:pStyle w:val="TableTextHeadingRight"/>
            </w:pPr>
            <w:r>
              <w:t>Number (headcount)</w:t>
            </w:r>
          </w:p>
        </w:tc>
        <w:tc>
          <w:tcPr>
            <w:tcW w:w="1314" w:type="dxa"/>
            <w:shd w:val="clear" w:color="auto" w:fill="auto"/>
            <w:vAlign w:val="bottom"/>
          </w:tcPr>
          <w:p w:rsidR="00727665" w:rsidRPr="00D01F64" w:rsidRDefault="00727665" w:rsidP="004F717F">
            <w:pPr>
              <w:pStyle w:val="TableTextHeadingRight"/>
            </w:pPr>
            <w:r>
              <w:t>FTE</w:t>
            </w:r>
          </w:p>
        </w:tc>
        <w:tc>
          <w:tcPr>
            <w:tcW w:w="1315" w:type="dxa"/>
            <w:shd w:val="clear" w:color="auto" w:fill="auto"/>
            <w:vAlign w:val="bottom"/>
          </w:tcPr>
          <w:p w:rsidR="00727665" w:rsidRPr="00D01F64" w:rsidRDefault="00727665" w:rsidP="004F717F">
            <w:pPr>
              <w:pStyle w:val="TableTextHeadingRight"/>
            </w:pPr>
            <w:r>
              <w:t>FTE</w:t>
            </w:r>
          </w:p>
        </w:tc>
        <w:tc>
          <w:tcPr>
            <w:tcW w:w="1278" w:type="dxa"/>
            <w:shd w:val="clear" w:color="auto" w:fill="auto"/>
            <w:noWrap/>
            <w:vAlign w:val="bottom"/>
          </w:tcPr>
          <w:p w:rsidR="00727665" w:rsidRPr="00D01F64" w:rsidRDefault="00727665" w:rsidP="004F717F">
            <w:pPr>
              <w:pStyle w:val="TableTextHeadingRight"/>
            </w:pPr>
            <w:r>
              <w:t>Number (headcount)</w:t>
            </w:r>
          </w:p>
        </w:tc>
        <w:tc>
          <w:tcPr>
            <w:tcW w:w="1311" w:type="dxa"/>
            <w:shd w:val="clear" w:color="auto" w:fill="auto"/>
            <w:vAlign w:val="bottom"/>
          </w:tcPr>
          <w:p w:rsidR="00727665" w:rsidRPr="00D01F64" w:rsidRDefault="00727665" w:rsidP="004F717F">
            <w:pPr>
              <w:pStyle w:val="TableTextHeadingRight"/>
            </w:pPr>
            <w:r>
              <w:t>FTE</w:t>
            </w:r>
          </w:p>
        </w:tc>
        <w:tc>
          <w:tcPr>
            <w:tcW w:w="1297" w:type="dxa"/>
            <w:shd w:val="clear" w:color="auto" w:fill="auto"/>
            <w:noWrap/>
            <w:vAlign w:val="bottom"/>
          </w:tcPr>
          <w:p w:rsidR="00727665" w:rsidRPr="00D01F64" w:rsidRDefault="00727665" w:rsidP="004F717F">
            <w:pPr>
              <w:pStyle w:val="TableTextHeadingRight"/>
            </w:pPr>
            <w:r>
              <w:t>FTE</w:t>
            </w:r>
          </w:p>
        </w:tc>
      </w:tr>
      <w:tr w:rsidR="00727665" w:rsidRPr="00AF2974" w:rsidTr="00727665">
        <w:trPr>
          <w:cantSplit/>
        </w:trPr>
        <w:tc>
          <w:tcPr>
            <w:tcW w:w="1886" w:type="dxa"/>
            <w:shd w:val="clear" w:color="auto" w:fill="auto"/>
          </w:tcPr>
          <w:p w:rsidR="00727665" w:rsidRPr="00D01F64" w:rsidRDefault="00727665" w:rsidP="004F717F">
            <w:pPr>
              <w:pStyle w:val="TableText"/>
            </w:pPr>
            <w:r>
              <w:rPr>
                <w:b/>
              </w:rPr>
              <w:t>Gender</w:t>
            </w:r>
          </w:p>
        </w:tc>
        <w:tc>
          <w:tcPr>
            <w:tcW w:w="1223" w:type="dxa"/>
            <w:shd w:val="clear" w:color="auto" w:fill="E0E0E0"/>
            <w:vAlign w:val="center"/>
          </w:tcPr>
          <w:p w:rsidR="00727665" w:rsidRPr="00D01F64" w:rsidRDefault="00727665" w:rsidP="004F717F">
            <w:pPr>
              <w:pStyle w:val="TableTextRight"/>
            </w:pPr>
          </w:p>
        </w:tc>
        <w:tc>
          <w:tcPr>
            <w:tcW w:w="1314" w:type="dxa"/>
            <w:shd w:val="clear" w:color="auto" w:fill="E0E0E0"/>
            <w:vAlign w:val="center"/>
          </w:tcPr>
          <w:p w:rsidR="00727665" w:rsidRPr="00D01F64" w:rsidRDefault="00727665" w:rsidP="004F717F">
            <w:pPr>
              <w:pStyle w:val="TableTextRight"/>
            </w:pPr>
          </w:p>
        </w:tc>
        <w:tc>
          <w:tcPr>
            <w:tcW w:w="1315" w:type="dxa"/>
            <w:shd w:val="clear" w:color="auto" w:fill="auto"/>
            <w:vAlign w:val="center"/>
          </w:tcPr>
          <w:p w:rsidR="00727665" w:rsidRPr="00D01F64" w:rsidRDefault="00727665" w:rsidP="004F717F">
            <w:pPr>
              <w:pStyle w:val="TableTextRight"/>
            </w:pPr>
          </w:p>
        </w:tc>
        <w:tc>
          <w:tcPr>
            <w:tcW w:w="1278" w:type="dxa"/>
            <w:shd w:val="clear" w:color="auto" w:fill="E0E0E0"/>
            <w:noWrap/>
            <w:vAlign w:val="center"/>
          </w:tcPr>
          <w:p w:rsidR="00727665" w:rsidRPr="00D01F64" w:rsidRDefault="00727665" w:rsidP="00183D0E">
            <w:pPr>
              <w:pStyle w:val="TableTextRight"/>
            </w:pPr>
          </w:p>
        </w:tc>
        <w:tc>
          <w:tcPr>
            <w:tcW w:w="1311" w:type="dxa"/>
            <w:shd w:val="clear" w:color="auto" w:fill="E0E0E0"/>
            <w:vAlign w:val="center"/>
          </w:tcPr>
          <w:p w:rsidR="00727665" w:rsidRPr="00D01F64" w:rsidRDefault="00727665" w:rsidP="00183D0E">
            <w:pPr>
              <w:pStyle w:val="TableTextRight"/>
            </w:pPr>
          </w:p>
        </w:tc>
        <w:tc>
          <w:tcPr>
            <w:tcW w:w="1297" w:type="dxa"/>
            <w:shd w:val="clear" w:color="auto" w:fill="auto"/>
            <w:noWrap/>
            <w:vAlign w:val="center"/>
          </w:tcPr>
          <w:p w:rsidR="00727665" w:rsidRPr="00D01F64" w:rsidRDefault="00727665" w:rsidP="00183D0E">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Female</w:t>
            </w:r>
          </w:p>
        </w:tc>
        <w:tc>
          <w:tcPr>
            <w:tcW w:w="1223" w:type="dxa"/>
            <w:shd w:val="clear" w:color="auto" w:fill="E0E0E0"/>
            <w:vAlign w:val="center"/>
          </w:tcPr>
          <w:p w:rsidR="00727665" w:rsidRPr="00C47026" w:rsidRDefault="00727665" w:rsidP="00727665">
            <w:pPr>
              <w:pStyle w:val="TableTextRight"/>
            </w:pPr>
            <w:r w:rsidRPr="00C47026">
              <w:t>30</w:t>
            </w:r>
          </w:p>
        </w:tc>
        <w:tc>
          <w:tcPr>
            <w:tcW w:w="1314" w:type="dxa"/>
            <w:shd w:val="clear" w:color="auto" w:fill="E0E0E0"/>
            <w:vAlign w:val="center"/>
          </w:tcPr>
          <w:p w:rsidR="00727665" w:rsidRPr="00C47026" w:rsidRDefault="00727665" w:rsidP="00727665">
            <w:pPr>
              <w:pStyle w:val="TableTextRight"/>
            </w:pPr>
            <w:r w:rsidRPr="00C47026">
              <w:t>28.04</w:t>
            </w:r>
          </w:p>
        </w:tc>
        <w:tc>
          <w:tcPr>
            <w:tcW w:w="1315" w:type="dxa"/>
            <w:shd w:val="clear" w:color="auto" w:fill="auto"/>
            <w:vAlign w:val="center"/>
          </w:tcPr>
          <w:p w:rsidR="00727665" w:rsidRPr="00C47026" w:rsidRDefault="00727665" w:rsidP="00727665">
            <w:pPr>
              <w:pStyle w:val="TableTextRight"/>
            </w:pPr>
            <w:r w:rsidRPr="00C47026">
              <w:t>3.83</w:t>
            </w:r>
          </w:p>
        </w:tc>
        <w:tc>
          <w:tcPr>
            <w:tcW w:w="1278" w:type="dxa"/>
            <w:shd w:val="clear" w:color="auto" w:fill="E0E0E0"/>
            <w:noWrap/>
            <w:vAlign w:val="center"/>
          </w:tcPr>
          <w:p w:rsidR="00727665" w:rsidRPr="00C61A22" w:rsidRDefault="00727665" w:rsidP="002054C5">
            <w:pPr>
              <w:pStyle w:val="TableTextRight"/>
            </w:pPr>
            <w:r>
              <w:t>30</w:t>
            </w:r>
          </w:p>
        </w:tc>
        <w:tc>
          <w:tcPr>
            <w:tcW w:w="1311" w:type="dxa"/>
            <w:shd w:val="clear" w:color="auto" w:fill="E0E0E0"/>
            <w:vAlign w:val="center"/>
          </w:tcPr>
          <w:p w:rsidR="00727665" w:rsidRPr="00C61A22" w:rsidRDefault="00727665" w:rsidP="002054C5">
            <w:pPr>
              <w:pStyle w:val="TableTextRight"/>
            </w:pPr>
            <w:r>
              <w:t>28.36</w:t>
            </w:r>
          </w:p>
        </w:tc>
        <w:tc>
          <w:tcPr>
            <w:tcW w:w="1297" w:type="dxa"/>
            <w:shd w:val="clear" w:color="auto" w:fill="auto"/>
            <w:noWrap/>
            <w:vAlign w:val="center"/>
          </w:tcPr>
          <w:p w:rsidR="00727665" w:rsidRPr="00C61A22" w:rsidRDefault="00727665" w:rsidP="002054C5">
            <w:pPr>
              <w:pStyle w:val="TableTextRight"/>
            </w:pPr>
            <w:r>
              <w:t>2.80</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Male</w:t>
            </w:r>
          </w:p>
        </w:tc>
        <w:tc>
          <w:tcPr>
            <w:tcW w:w="1223" w:type="dxa"/>
            <w:shd w:val="clear" w:color="auto" w:fill="E0E0E0"/>
            <w:vAlign w:val="center"/>
          </w:tcPr>
          <w:p w:rsidR="00727665" w:rsidRPr="00C47026" w:rsidRDefault="00727665" w:rsidP="00727665">
            <w:pPr>
              <w:pStyle w:val="TableTextRight"/>
            </w:pPr>
            <w:r w:rsidRPr="00C47026">
              <w:t>29</w:t>
            </w:r>
          </w:p>
        </w:tc>
        <w:tc>
          <w:tcPr>
            <w:tcW w:w="1314" w:type="dxa"/>
            <w:shd w:val="clear" w:color="auto" w:fill="E0E0E0"/>
            <w:vAlign w:val="center"/>
          </w:tcPr>
          <w:p w:rsidR="00727665" w:rsidRPr="00C47026" w:rsidRDefault="00727665" w:rsidP="00727665">
            <w:pPr>
              <w:pStyle w:val="TableTextRight"/>
            </w:pPr>
            <w:r w:rsidRPr="00C47026">
              <w:t>28.60</w:t>
            </w:r>
          </w:p>
        </w:tc>
        <w:tc>
          <w:tcPr>
            <w:tcW w:w="1315" w:type="dxa"/>
            <w:shd w:val="clear" w:color="auto" w:fill="auto"/>
            <w:vAlign w:val="center"/>
          </w:tcPr>
          <w:p w:rsidR="00727665" w:rsidRPr="00C47026" w:rsidRDefault="00727665" w:rsidP="00727665">
            <w:pPr>
              <w:pStyle w:val="TableTextRight"/>
            </w:pPr>
            <w:r w:rsidRPr="00C47026">
              <w:t>2.90</w:t>
            </w:r>
          </w:p>
        </w:tc>
        <w:tc>
          <w:tcPr>
            <w:tcW w:w="1278" w:type="dxa"/>
            <w:shd w:val="clear" w:color="auto" w:fill="E0E0E0"/>
            <w:noWrap/>
            <w:vAlign w:val="center"/>
          </w:tcPr>
          <w:p w:rsidR="00727665" w:rsidRPr="00C61A22" w:rsidRDefault="00727665" w:rsidP="002054C5">
            <w:pPr>
              <w:pStyle w:val="TableTextRight"/>
            </w:pPr>
            <w:r>
              <w:t>28</w:t>
            </w:r>
          </w:p>
        </w:tc>
        <w:tc>
          <w:tcPr>
            <w:tcW w:w="1311" w:type="dxa"/>
            <w:shd w:val="clear" w:color="auto" w:fill="E0E0E0"/>
            <w:vAlign w:val="center"/>
          </w:tcPr>
          <w:p w:rsidR="00727665" w:rsidRPr="00C61A22" w:rsidRDefault="00727665" w:rsidP="002054C5">
            <w:pPr>
              <w:pStyle w:val="TableTextRight"/>
            </w:pPr>
            <w:r>
              <w:t>27.60</w:t>
            </w:r>
          </w:p>
        </w:tc>
        <w:tc>
          <w:tcPr>
            <w:tcW w:w="1297" w:type="dxa"/>
            <w:shd w:val="clear" w:color="auto" w:fill="auto"/>
            <w:noWrap/>
            <w:vAlign w:val="center"/>
          </w:tcPr>
          <w:p w:rsidR="00727665" w:rsidRPr="00C61A22" w:rsidRDefault="00727665" w:rsidP="002054C5">
            <w:pPr>
              <w:pStyle w:val="TableTextRight"/>
            </w:pPr>
            <w:r>
              <w:t>2.50</w:t>
            </w:r>
          </w:p>
        </w:tc>
      </w:tr>
      <w:tr w:rsidR="00727665" w:rsidRPr="005A46CC" w:rsidTr="00727665">
        <w:trPr>
          <w:cantSplit/>
        </w:trPr>
        <w:tc>
          <w:tcPr>
            <w:tcW w:w="1886" w:type="dxa"/>
            <w:shd w:val="clear" w:color="auto" w:fill="auto"/>
            <w:vAlign w:val="bottom"/>
          </w:tcPr>
          <w:p w:rsidR="00727665" w:rsidRPr="00D01F64" w:rsidRDefault="00727665" w:rsidP="00074E2D">
            <w:pPr>
              <w:pStyle w:val="TableText"/>
              <w:rPr>
                <w:b/>
              </w:rPr>
            </w:pPr>
            <w:r w:rsidRPr="00D01F64">
              <w:rPr>
                <w:b/>
              </w:rPr>
              <w:t>Total</w:t>
            </w:r>
          </w:p>
        </w:tc>
        <w:tc>
          <w:tcPr>
            <w:tcW w:w="1223" w:type="dxa"/>
            <w:shd w:val="clear" w:color="auto" w:fill="E0E0E0"/>
            <w:vAlign w:val="center"/>
          </w:tcPr>
          <w:p w:rsidR="00727665" w:rsidRPr="005A46CC" w:rsidRDefault="00727665" w:rsidP="00727665">
            <w:pPr>
              <w:pStyle w:val="TableTextRight"/>
              <w:rPr>
                <w:b/>
              </w:rPr>
            </w:pPr>
            <w:r w:rsidRPr="005A46CC">
              <w:rPr>
                <w:b/>
              </w:rPr>
              <w:t>59</w:t>
            </w:r>
          </w:p>
        </w:tc>
        <w:tc>
          <w:tcPr>
            <w:tcW w:w="1314" w:type="dxa"/>
            <w:shd w:val="clear" w:color="auto" w:fill="E0E0E0"/>
            <w:vAlign w:val="center"/>
          </w:tcPr>
          <w:p w:rsidR="00727665" w:rsidRPr="005A46CC" w:rsidRDefault="00727665" w:rsidP="00727665">
            <w:pPr>
              <w:pStyle w:val="TableTextRight"/>
              <w:rPr>
                <w:b/>
              </w:rPr>
            </w:pPr>
            <w:r w:rsidRPr="005A46CC">
              <w:rPr>
                <w:b/>
              </w:rPr>
              <w:t>56.64</w:t>
            </w:r>
          </w:p>
        </w:tc>
        <w:tc>
          <w:tcPr>
            <w:tcW w:w="1315" w:type="dxa"/>
            <w:shd w:val="clear" w:color="auto" w:fill="auto"/>
            <w:vAlign w:val="center"/>
          </w:tcPr>
          <w:p w:rsidR="00727665" w:rsidRPr="005A46CC" w:rsidRDefault="00727665" w:rsidP="00727665">
            <w:pPr>
              <w:pStyle w:val="TableTextRight"/>
              <w:rPr>
                <w:b/>
              </w:rPr>
            </w:pPr>
            <w:r w:rsidRPr="005A46CC">
              <w:rPr>
                <w:b/>
              </w:rPr>
              <w:t>6.73</w:t>
            </w:r>
          </w:p>
        </w:tc>
        <w:tc>
          <w:tcPr>
            <w:tcW w:w="1278" w:type="dxa"/>
            <w:shd w:val="clear" w:color="auto" w:fill="E0E0E0"/>
            <w:noWrap/>
            <w:vAlign w:val="center"/>
          </w:tcPr>
          <w:p w:rsidR="00727665" w:rsidRPr="005A46CC" w:rsidRDefault="00727665" w:rsidP="002054C5">
            <w:pPr>
              <w:pStyle w:val="TableTextRight"/>
              <w:rPr>
                <w:b/>
              </w:rPr>
            </w:pPr>
            <w:r w:rsidRPr="005A46CC">
              <w:rPr>
                <w:b/>
              </w:rPr>
              <w:t>58</w:t>
            </w:r>
          </w:p>
        </w:tc>
        <w:tc>
          <w:tcPr>
            <w:tcW w:w="1311" w:type="dxa"/>
            <w:shd w:val="clear" w:color="auto" w:fill="E0E0E0"/>
            <w:vAlign w:val="center"/>
          </w:tcPr>
          <w:p w:rsidR="00727665" w:rsidRPr="005A46CC" w:rsidRDefault="00727665" w:rsidP="002054C5">
            <w:pPr>
              <w:pStyle w:val="TableTextRight"/>
              <w:rPr>
                <w:b/>
              </w:rPr>
            </w:pPr>
            <w:r w:rsidRPr="005A46CC">
              <w:rPr>
                <w:b/>
              </w:rPr>
              <w:t>55.96</w:t>
            </w:r>
          </w:p>
        </w:tc>
        <w:tc>
          <w:tcPr>
            <w:tcW w:w="1297" w:type="dxa"/>
            <w:shd w:val="clear" w:color="auto" w:fill="auto"/>
            <w:noWrap/>
            <w:vAlign w:val="center"/>
          </w:tcPr>
          <w:p w:rsidR="00727665" w:rsidRPr="005A46CC" w:rsidRDefault="00727665" w:rsidP="002054C5">
            <w:pPr>
              <w:pStyle w:val="TableTextRight"/>
              <w:rPr>
                <w:b/>
              </w:rPr>
            </w:pPr>
            <w:r w:rsidRPr="005A46CC">
              <w:rPr>
                <w:b/>
              </w:rPr>
              <w:t>5.30</w:t>
            </w:r>
          </w:p>
        </w:tc>
      </w:tr>
      <w:tr w:rsidR="00727665" w:rsidRPr="00AF2974" w:rsidTr="00727665">
        <w:trPr>
          <w:cantSplit/>
        </w:trPr>
        <w:tc>
          <w:tcPr>
            <w:tcW w:w="1886" w:type="dxa"/>
            <w:shd w:val="clear" w:color="auto" w:fill="auto"/>
          </w:tcPr>
          <w:p w:rsidR="00727665" w:rsidRPr="00D01F64" w:rsidRDefault="00727665" w:rsidP="00074E2D">
            <w:pPr>
              <w:pStyle w:val="TableText"/>
            </w:pPr>
          </w:p>
        </w:tc>
        <w:tc>
          <w:tcPr>
            <w:tcW w:w="1223" w:type="dxa"/>
            <w:shd w:val="clear" w:color="auto" w:fill="E0E0E0"/>
            <w:vAlign w:val="bottom"/>
          </w:tcPr>
          <w:p w:rsidR="00727665" w:rsidRPr="007E5504" w:rsidRDefault="00727665" w:rsidP="007E5504">
            <w:pPr>
              <w:pStyle w:val="TableTextRight"/>
            </w:pPr>
          </w:p>
        </w:tc>
        <w:tc>
          <w:tcPr>
            <w:tcW w:w="1314" w:type="dxa"/>
            <w:shd w:val="clear" w:color="auto" w:fill="E0E0E0"/>
            <w:vAlign w:val="bottom"/>
          </w:tcPr>
          <w:p w:rsidR="00727665" w:rsidRPr="007E5504" w:rsidRDefault="00727665" w:rsidP="007E5504">
            <w:pPr>
              <w:pStyle w:val="TableTextRight"/>
            </w:pPr>
          </w:p>
        </w:tc>
        <w:tc>
          <w:tcPr>
            <w:tcW w:w="1315" w:type="dxa"/>
            <w:shd w:val="clear" w:color="auto" w:fill="auto"/>
            <w:vAlign w:val="bottom"/>
          </w:tcPr>
          <w:p w:rsidR="00727665" w:rsidRPr="007E5504" w:rsidRDefault="00727665" w:rsidP="007E5504">
            <w:pPr>
              <w:pStyle w:val="TableTextRight"/>
            </w:pPr>
          </w:p>
        </w:tc>
        <w:tc>
          <w:tcPr>
            <w:tcW w:w="1278" w:type="dxa"/>
            <w:shd w:val="clear" w:color="auto" w:fill="E0E0E0"/>
            <w:noWrap/>
            <w:vAlign w:val="bottom"/>
          </w:tcPr>
          <w:p w:rsidR="00727665" w:rsidRPr="00D01F64" w:rsidRDefault="00727665" w:rsidP="002054C5">
            <w:pPr>
              <w:pStyle w:val="TableTextRight"/>
            </w:pPr>
          </w:p>
        </w:tc>
        <w:tc>
          <w:tcPr>
            <w:tcW w:w="1311" w:type="dxa"/>
            <w:shd w:val="clear" w:color="auto" w:fill="E0E0E0"/>
            <w:vAlign w:val="bottom"/>
          </w:tcPr>
          <w:p w:rsidR="00727665" w:rsidRPr="00D01F64" w:rsidRDefault="00727665" w:rsidP="002054C5">
            <w:pPr>
              <w:pStyle w:val="TableTextRight"/>
            </w:pPr>
          </w:p>
        </w:tc>
        <w:tc>
          <w:tcPr>
            <w:tcW w:w="1297" w:type="dxa"/>
            <w:shd w:val="clear" w:color="auto" w:fill="auto"/>
            <w:noWrap/>
            <w:vAlign w:val="center"/>
          </w:tcPr>
          <w:p w:rsidR="00727665" w:rsidRPr="00D01F64" w:rsidRDefault="00727665" w:rsidP="002054C5">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rPr>
                <w:b/>
              </w:rPr>
            </w:pPr>
            <w:r>
              <w:rPr>
                <w:b/>
              </w:rPr>
              <w:t>Age</w:t>
            </w:r>
          </w:p>
        </w:tc>
        <w:tc>
          <w:tcPr>
            <w:tcW w:w="1223" w:type="dxa"/>
            <w:shd w:val="clear" w:color="auto" w:fill="E0E0E0"/>
          </w:tcPr>
          <w:p w:rsidR="00727665" w:rsidRPr="007E5504" w:rsidRDefault="00727665" w:rsidP="007E5504">
            <w:pPr>
              <w:pStyle w:val="TableTextRight"/>
            </w:pPr>
          </w:p>
        </w:tc>
        <w:tc>
          <w:tcPr>
            <w:tcW w:w="1314" w:type="dxa"/>
            <w:shd w:val="clear" w:color="auto" w:fill="E0E0E0"/>
          </w:tcPr>
          <w:p w:rsidR="00727665" w:rsidRPr="007E5504" w:rsidRDefault="00727665" w:rsidP="007E5504">
            <w:pPr>
              <w:pStyle w:val="TableTextRight"/>
            </w:pPr>
          </w:p>
        </w:tc>
        <w:tc>
          <w:tcPr>
            <w:tcW w:w="1315" w:type="dxa"/>
            <w:shd w:val="clear" w:color="auto" w:fill="auto"/>
          </w:tcPr>
          <w:p w:rsidR="00727665" w:rsidRPr="007E5504" w:rsidRDefault="00727665" w:rsidP="007E5504">
            <w:pPr>
              <w:pStyle w:val="TableTextRight"/>
            </w:pPr>
          </w:p>
        </w:tc>
        <w:tc>
          <w:tcPr>
            <w:tcW w:w="1278" w:type="dxa"/>
            <w:shd w:val="clear" w:color="auto" w:fill="E0E0E0"/>
            <w:noWrap/>
            <w:vAlign w:val="bottom"/>
          </w:tcPr>
          <w:p w:rsidR="00727665" w:rsidRPr="00D01F64" w:rsidRDefault="00727665" w:rsidP="002054C5">
            <w:pPr>
              <w:pStyle w:val="TableTextRight"/>
            </w:pPr>
          </w:p>
        </w:tc>
        <w:tc>
          <w:tcPr>
            <w:tcW w:w="1311" w:type="dxa"/>
            <w:shd w:val="clear" w:color="auto" w:fill="E0E0E0"/>
            <w:vAlign w:val="bottom"/>
          </w:tcPr>
          <w:p w:rsidR="00727665" w:rsidRPr="00D01F64" w:rsidRDefault="00727665" w:rsidP="002054C5">
            <w:pPr>
              <w:pStyle w:val="TableTextRight"/>
            </w:pPr>
          </w:p>
        </w:tc>
        <w:tc>
          <w:tcPr>
            <w:tcW w:w="1297" w:type="dxa"/>
            <w:shd w:val="clear" w:color="auto" w:fill="auto"/>
            <w:noWrap/>
            <w:vAlign w:val="center"/>
          </w:tcPr>
          <w:p w:rsidR="00727665" w:rsidRPr="00D01F64" w:rsidRDefault="00727665" w:rsidP="002054C5">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Under 25</w:t>
            </w:r>
          </w:p>
        </w:tc>
        <w:tc>
          <w:tcPr>
            <w:tcW w:w="1223" w:type="dxa"/>
            <w:shd w:val="clear" w:color="auto" w:fill="E0E0E0"/>
            <w:vAlign w:val="bottom"/>
          </w:tcPr>
          <w:p w:rsidR="00727665" w:rsidRPr="005A46CC" w:rsidRDefault="00727665" w:rsidP="005A46CC">
            <w:pPr>
              <w:pStyle w:val="TableTextRight"/>
            </w:pPr>
            <w:r w:rsidRPr="005A46CC">
              <w:t>3</w:t>
            </w:r>
          </w:p>
        </w:tc>
        <w:tc>
          <w:tcPr>
            <w:tcW w:w="1314" w:type="dxa"/>
            <w:shd w:val="clear" w:color="auto" w:fill="E0E0E0"/>
            <w:vAlign w:val="bottom"/>
          </w:tcPr>
          <w:p w:rsidR="00727665" w:rsidRPr="005A46CC" w:rsidRDefault="00727665" w:rsidP="005A46CC">
            <w:pPr>
              <w:pStyle w:val="TableTextRight"/>
            </w:pPr>
            <w:r w:rsidRPr="005A46CC">
              <w:t>3.00</w:t>
            </w:r>
          </w:p>
        </w:tc>
        <w:tc>
          <w:tcPr>
            <w:tcW w:w="1315" w:type="dxa"/>
            <w:shd w:val="clear" w:color="auto" w:fill="auto"/>
            <w:vAlign w:val="center"/>
          </w:tcPr>
          <w:p w:rsidR="00727665" w:rsidRPr="005A46CC" w:rsidRDefault="00727665" w:rsidP="005A46CC">
            <w:pPr>
              <w:pStyle w:val="TableTextRight"/>
            </w:pPr>
            <w:r w:rsidRPr="005A46CC">
              <w:t>0.19</w:t>
            </w:r>
          </w:p>
        </w:tc>
        <w:tc>
          <w:tcPr>
            <w:tcW w:w="1278" w:type="dxa"/>
            <w:shd w:val="clear" w:color="auto" w:fill="E0E0E0"/>
            <w:noWrap/>
            <w:vAlign w:val="center"/>
          </w:tcPr>
          <w:p w:rsidR="00727665" w:rsidRPr="005A46CC" w:rsidRDefault="00727665" w:rsidP="005A46CC">
            <w:pPr>
              <w:pStyle w:val="TableTextRight"/>
            </w:pPr>
            <w:r w:rsidRPr="005A46CC">
              <w:t>2</w:t>
            </w:r>
          </w:p>
        </w:tc>
        <w:tc>
          <w:tcPr>
            <w:tcW w:w="1311" w:type="dxa"/>
            <w:shd w:val="clear" w:color="auto" w:fill="E0E0E0"/>
            <w:vAlign w:val="center"/>
          </w:tcPr>
          <w:p w:rsidR="00727665" w:rsidRPr="005A46CC" w:rsidRDefault="00727665" w:rsidP="005A46CC">
            <w:pPr>
              <w:pStyle w:val="TableTextRight"/>
            </w:pPr>
            <w:r w:rsidRPr="005A46CC">
              <w:t>2.00</w:t>
            </w:r>
          </w:p>
        </w:tc>
        <w:tc>
          <w:tcPr>
            <w:tcW w:w="1297" w:type="dxa"/>
            <w:shd w:val="clear" w:color="auto" w:fill="auto"/>
            <w:noWrap/>
            <w:vAlign w:val="center"/>
          </w:tcPr>
          <w:p w:rsidR="00727665" w:rsidRPr="005A46CC" w:rsidRDefault="00727665" w:rsidP="005A46CC">
            <w:pPr>
              <w:pStyle w:val="TableTextRight"/>
            </w:pPr>
            <w:r w:rsidRPr="005A46CC">
              <w:t>1.07</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25</w:t>
            </w:r>
            <w:r w:rsidR="002F651E">
              <w:noBreakHyphen/>
            </w:r>
            <w:r w:rsidRPr="00D01F64">
              <w:t>34</w:t>
            </w:r>
          </w:p>
        </w:tc>
        <w:tc>
          <w:tcPr>
            <w:tcW w:w="1223" w:type="dxa"/>
            <w:shd w:val="clear" w:color="auto" w:fill="E0E0E0"/>
            <w:vAlign w:val="bottom"/>
          </w:tcPr>
          <w:p w:rsidR="00727665" w:rsidRPr="005A46CC" w:rsidRDefault="00727665" w:rsidP="005A46CC">
            <w:pPr>
              <w:pStyle w:val="TableTextRight"/>
            </w:pPr>
            <w:r w:rsidRPr="005A46CC">
              <w:t>15</w:t>
            </w:r>
          </w:p>
        </w:tc>
        <w:tc>
          <w:tcPr>
            <w:tcW w:w="1314" w:type="dxa"/>
            <w:shd w:val="clear" w:color="auto" w:fill="E0E0E0"/>
            <w:vAlign w:val="bottom"/>
          </w:tcPr>
          <w:p w:rsidR="00727665" w:rsidRPr="005A46CC" w:rsidRDefault="00727665" w:rsidP="005A46CC">
            <w:pPr>
              <w:pStyle w:val="TableTextRight"/>
            </w:pPr>
            <w:r w:rsidRPr="005A46CC">
              <w:t>14.80</w:t>
            </w:r>
          </w:p>
        </w:tc>
        <w:tc>
          <w:tcPr>
            <w:tcW w:w="1315" w:type="dxa"/>
            <w:shd w:val="clear" w:color="auto" w:fill="auto"/>
            <w:vAlign w:val="center"/>
          </w:tcPr>
          <w:p w:rsidR="00727665" w:rsidRPr="005A46CC" w:rsidRDefault="00727665" w:rsidP="005A46CC">
            <w:pPr>
              <w:pStyle w:val="TableTextRight"/>
            </w:pPr>
            <w:r w:rsidRPr="005A46CC">
              <w:t>4.64</w:t>
            </w:r>
          </w:p>
        </w:tc>
        <w:tc>
          <w:tcPr>
            <w:tcW w:w="1278" w:type="dxa"/>
            <w:shd w:val="clear" w:color="auto" w:fill="E0E0E0"/>
            <w:noWrap/>
            <w:vAlign w:val="center"/>
          </w:tcPr>
          <w:p w:rsidR="00727665" w:rsidRPr="005A46CC" w:rsidRDefault="00727665" w:rsidP="005A46CC">
            <w:pPr>
              <w:pStyle w:val="TableTextRight"/>
            </w:pPr>
            <w:r w:rsidRPr="005A46CC">
              <w:t>19</w:t>
            </w:r>
          </w:p>
        </w:tc>
        <w:tc>
          <w:tcPr>
            <w:tcW w:w="1311" w:type="dxa"/>
            <w:shd w:val="clear" w:color="auto" w:fill="E0E0E0"/>
            <w:vAlign w:val="center"/>
          </w:tcPr>
          <w:p w:rsidR="00727665" w:rsidRPr="005A46CC" w:rsidRDefault="00727665" w:rsidP="005A46CC">
            <w:pPr>
              <w:pStyle w:val="TableTextRight"/>
            </w:pPr>
            <w:r w:rsidRPr="005A46CC">
              <w:t>18.24</w:t>
            </w:r>
          </w:p>
        </w:tc>
        <w:tc>
          <w:tcPr>
            <w:tcW w:w="1297" w:type="dxa"/>
            <w:shd w:val="clear" w:color="auto" w:fill="auto"/>
            <w:noWrap/>
            <w:vAlign w:val="center"/>
          </w:tcPr>
          <w:p w:rsidR="00727665" w:rsidRPr="005A46CC" w:rsidRDefault="00727665" w:rsidP="005A46CC">
            <w:pPr>
              <w:pStyle w:val="TableTextRight"/>
            </w:pPr>
            <w:r w:rsidRPr="005A46CC">
              <w:t>3.63</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35</w:t>
            </w:r>
            <w:r w:rsidR="002F651E">
              <w:noBreakHyphen/>
            </w:r>
            <w:r w:rsidRPr="00D01F64">
              <w:t>44</w:t>
            </w:r>
          </w:p>
        </w:tc>
        <w:tc>
          <w:tcPr>
            <w:tcW w:w="1223" w:type="dxa"/>
            <w:shd w:val="clear" w:color="auto" w:fill="E0E0E0"/>
            <w:vAlign w:val="bottom"/>
          </w:tcPr>
          <w:p w:rsidR="00727665" w:rsidRPr="005A46CC" w:rsidRDefault="00727665" w:rsidP="005A46CC">
            <w:pPr>
              <w:pStyle w:val="TableTextRight"/>
            </w:pPr>
            <w:r w:rsidRPr="005A46CC">
              <w:t>26</w:t>
            </w:r>
          </w:p>
        </w:tc>
        <w:tc>
          <w:tcPr>
            <w:tcW w:w="1314" w:type="dxa"/>
            <w:shd w:val="clear" w:color="auto" w:fill="E0E0E0"/>
            <w:vAlign w:val="bottom"/>
          </w:tcPr>
          <w:p w:rsidR="00727665" w:rsidRPr="005A46CC" w:rsidRDefault="00727665" w:rsidP="005A46CC">
            <w:pPr>
              <w:pStyle w:val="TableTextRight"/>
            </w:pPr>
            <w:r w:rsidRPr="005A46CC">
              <w:t>24.24</w:t>
            </w:r>
          </w:p>
        </w:tc>
        <w:tc>
          <w:tcPr>
            <w:tcW w:w="1315" w:type="dxa"/>
            <w:shd w:val="clear" w:color="auto" w:fill="auto"/>
            <w:vAlign w:val="center"/>
          </w:tcPr>
          <w:p w:rsidR="00727665" w:rsidRPr="005A46CC" w:rsidRDefault="00727665" w:rsidP="005A46CC">
            <w:pPr>
              <w:pStyle w:val="TableTextRight"/>
            </w:pPr>
            <w:r w:rsidRPr="005A46CC">
              <w:t>1.60</w:t>
            </w:r>
          </w:p>
        </w:tc>
        <w:tc>
          <w:tcPr>
            <w:tcW w:w="1278" w:type="dxa"/>
            <w:shd w:val="clear" w:color="auto" w:fill="E0E0E0"/>
            <w:noWrap/>
            <w:vAlign w:val="center"/>
          </w:tcPr>
          <w:p w:rsidR="00727665" w:rsidRPr="005A46CC" w:rsidRDefault="00727665" w:rsidP="005A46CC">
            <w:pPr>
              <w:pStyle w:val="TableTextRight"/>
            </w:pPr>
            <w:r w:rsidRPr="005A46CC">
              <w:t>23</w:t>
            </w:r>
          </w:p>
        </w:tc>
        <w:tc>
          <w:tcPr>
            <w:tcW w:w="1311" w:type="dxa"/>
            <w:shd w:val="clear" w:color="auto" w:fill="E0E0E0"/>
            <w:vAlign w:val="center"/>
          </w:tcPr>
          <w:p w:rsidR="00727665" w:rsidRPr="005A46CC" w:rsidRDefault="00727665" w:rsidP="005A46CC">
            <w:pPr>
              <w:pStyle w:val="TableTextRight"/>
            </w:pPr>
            <w:r w:rsidRPr="005A46CC">
              <w:t>22.12</w:t>
            </w:r>
          </w:p>
        </w:tc>
        <w:tc>
          <w:tcPr>
            <w:tcW w:w="1297" w:type="dxa"/>
            <w:shd w:val="clear" w:color="auto" w:fill="auto"/>
            <w:noWrap/>
            <w:vAlign w:val="center"/>
          </w:tcPr>
          <w:p w:rsidR="00727665" w:rsidRPr="005A46CC" w:rsidRDefault="00727665" w:rsidP="005A46CC">
            <w:pPr>
              <w:pStyle w:val="TableTextRight"/>
            </w:pPr>
            <w:r w:rsidRPr="005A46CC">
              <w:t>0.60</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45</w:t>
            </w:r>
            <w:r w:rsidR="002F651E">
              <w:noBreakHyphen/>
            </w:r>
            <w:r w:rsidRPr="00D01F64">
              <w:t>54</w:t>
            </w:r>
          </w:p>
        </w:tc>
        <w:tc>
          <w:tcPr>
            <w:tcW w:w="1223" w:type="dxa"/>
            <w:shd w:val="clear" w:color="auto" w:fill="E0E0E0"/>
            <w:vAlign w:val="bottom"/>
          </w:tcPr>
          <w:p w:rsidR="00727665" w:rsidRPr="005A46CC" w:rsidRDefault="00727665" w:rsidP="005A46CC">
            <w:pPr>
              <w:pStyle w:val="TableTextRight"/>
            </w:pPr>
            <w:r w:rsidRPr="005A46CC">
              <w:t>11</w:t>
            </w:r>
          </w:p>
        </w:tc>
        <w:tc>
          <w:tcPr>
            <w:tcW w:w="1314" w:type="dxa"/>
            <w:shd w:val="clear" w:color="auto" w:fill="E0E0E0"/>
            <w:vAlign w:val="bottom"/>
          </w:tcPr>
          <w:p w:rsidR="00727665" w:rsidRPr="005A46CC" w:rsidRDefault="00727665" w:rsidP="005A46CC">
            <w:pPr>
              <w:pStyle w:val="TableTextRight"/>
            </w:pPr>
            <w:r w:rsidRPr="005A46CC">
              <w:t>10.60</w:t>
            </w:r>
          </w:p>
        </w:tc>
        <w:tc>
          <w:tcPr>
            <w:tcW w:w="1315" w:type="dxa"/>
            <w:shd w:val="clear" w:color="auto" w:fill="auto"/>
            <w:vAlign w:val="center"/>
          </w:tcPr>
          <w:p w:rsidR="00727665" w:rsidRPr="005A46CC" w:rsidRDefault="00727665" w:rsidP="005A46CC">
            <w:pPr>
              <w:pStyle w:val="TableTextRight"/>
            </w:pPr>
            <w:r w:rsidRPr="005A46CC">
              <w:t>0.30</w:t>
            </w:r>
          </w:p>
        </w:tc>
        <w:tc>
          <w:tcPr>
            <w:tcW w:w="1278" w:type="dxa"/>
            <w:shd w:val="clear" w:color="auto" w:fill="E0E0E0"/>
            <w:noWrap/>
            <w:vAlign w:val="center"/>
          </w:tcPr>
          <w:p w:rsidR="00727665" w:rsidRPr="005A46CC" w:rsidRDefault="00727665" w:rsidP="005A46CC">
            <w:pPr>
              <w:pStyle w:val="TableTextRight"/>
            </w:pPr>
            <w:r w:rsidRPr="005A46CC">
              <w:t>9</w:t>
            </w:r>
          </w:p>
        </w:tc>
        <w:tc>
          <w:tcPr>
            <w:tcW w:w="1311" w:type="dxa"/>
            <w:shd w:val="clear" w:color="auto" w:fill="E0E0E0"/>
            <w:vAlign w:val="center"/>
          </w:tcPr>
          <w:p w:rsidR="00727665" w:rsidRPr="005A46CC" w:rsidRDefault="00727665" w:rsidP="005A46CC">
            <w:pPr>
              <w:pStyle w:val="TableTextRight"/>
            </w:pPr>
            <w:r w:rsidRPr="005A46CC">
              <w:t>8.60</w:t>
            </w:r>
          </w:p>
        </w:tc>
        <w:tc>
          <w:tcPr>
            <w:tcW w:w="1297" w:type="dxa"/>
            <w:shd w:val="clear" w:color="auto" w:fill="auto"/>
            <w:noWrap/>
            <w:vAlign w:val="center"/>
          </w:tcPr>
          <w:p w:rsidR="00727665" w:rsidRPr="005A46CC" w:rsidRDefault="00727665" w:rsidP="005A46CC">
            <w:pPr>
              <w:pStyle w:val="TableTextRight"/>
            </w:pPr>
            <w:r w:rsidRPr="005A46CC">
              <w:t>..</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55</w:t>
            </w:r>
            <w:r w:rsidR="002F651E">
              <w:noBreakHyphen/>
            </w:r>
            <w:r w:rsidRPr="00D01F64">
              <w:t>64</w:t>
            </w:r>
          </w:p>
        </w:tc>
        <w:tc>
          <w:tcPr>
            <w:tcW w:w="1223" w:type="dxa"/>
            <w:shd w:val="clear" w:color="auto" w:fill="E0E0E0"/>
            <w:vAlign w:val="bottom"/>
          </w:tcPr>
          <w:p w:rsidR="00727665" w:rsidRPr="005A46CC" w:rsidRDefault="00727665" w:rsidP="005A46CC">
            <w:pPr>
              <w:pStyle w:val="TableTextRight"/>
            </w:pPr>
            <w:r w:rsidRPr="005A46CC">
              <w:t>2</w:t>
            </w:r>
          </w:p>
        </w:tc>
        <w:tc>
          <w:tcPr>
            <w:tcW w:w="1314" w:type="dxa"/>
            <w:shd w:val="clear" w:color="auto" w:fill="E0E0E0"/>
            <w:vAlign w:val="bottom"/>
          </w:tcPr>
          <w:p w:rsidR="00727665" w:rsidRPr="005A46CC" w:rsidRDefault="00727665" w:rsidP="005A46CC">
            <w:pPr>
              <w:pStyle w:val="TableTextRight"/>
            </w:pPr>
            <w:r w:rsidRPr="005A46CC">
              <w:t>2.00</w:t>
            </w:r>
          </w:p>
        </w:tc>
        <w:tc>
          <w:tcPr>
            <w:tcW w:w="1315" w:type="dxa"/>
            <w:shd w:val="clear" w:color="auto" w:fill="auto"/>
            <w:vAlign w:val="center"/>
          </w:tcPr>
          <w:p w:rsidR="00727665" w:rsidRPr="005A46CC" w:rsidRDefault="00FC0041" w:rsidP="005A46CC">
            <w:pPr>
              <w:pStyle w:val="TableTextRight"/>
            </w:pPr>
            <w:r>
              <w:t>..</w:t>
            </w:r>
          </w:p>
        </w:tc>
        <w:tc>
          <w:tcPr>
            <w:tcW w:w="1278" w:type="dxa"/>
            <w:shd w:val="clear" w:color="auto" w:fill="E0E0E0"/>
            <w:noWrap/>
            <w:vAlign w:val="center"/>
          </w:tcPr>
          <w:p w:rsidR="00727665" w:rsidRPr="005A46CC" w:rsidRDefault="00727665" w:rsidP="005A46CC">
            <w:pPr>
              <w:pStyle w:val="TableTextRight"/>
            </w:pPr>
            <w:r w:rsidRPr="005A46CC">
              <w:t>3</w:t>
            </w:r>
          </w:p>
        </w:tc>
        <w:tc>
          <w:tcPr>
            <w:tcW w:w="1311" w:type="dxa"/>
            <w:shd w:val="clear" w:color="auto" w:fill="E0E0E0"/>
            <w:vAlign w:val="center"/>
          </w:tcPr>
          <w:p w:rsidR="00727665" w:rsidRPr="005A46CC" w:rsidRDefault="00727665" w:rsidP="005A46CC">
            <w:pPr>
              <w:pStyle w:val="TableTextRight"/>
            </w:pPr>
            <w:r w:rsidRPr="005A46CC">
              <w:t>3.00</w:t>
            </w:r>
          </w:p>
        </w:tc>
        <w:tc>
          <w:tcPr>
            <w:tcW w:w="1297" w:type="dxa"/>
            <w:shd w:val="clear" w:color="auto" w:fill="auto"/>
            <w:noWrap/>
            <w:vAlign w:val="center"/>
          </w:tcPr>
          <w:p w:rsidR="00727665" w:rsidRPr="005A46CC" w:rsidRDefault="00727665" w:rsidP="005A46CC">
            <w:pPr>
              <w:pStyle w:val="TableTextRight"/>
            </w:pPr>
            <w:r w:rsidRPr="005A46CC">
              <w:t>..</w:t>
            </w:r>
          </w:p>
        </w:tc>
      </w:tr>
      <w:tr w:rsidR="00727665" w:rsidRPr="00AF2974" w:rsidTr="00727665">
        <w:trPr>
          <w:cantSplit/>
        </w:trPr>
        <w:tc>
          <w:tcPr>
            <w:tcW w:w="1886" w:type="dxa"/>
            <w:shd w:val="clear" w:color="auto" w:fill="auto"/>
          </w:tcPr>
          <w:p w:rsidR="00727665" w:rsidRPr="00D01F64" w:rsidRDefault="00727665" w:rsidP="00074E2D">
            <w:pPr>
              <w:pStyle w:val="TableText"/>
            </w:pPr>
            <w:r w:rsidRPr="00D01F64">
              <w:t>Over 64</w:t>
            </w:r>
          </w:p>
        </w:tc>
        <w:tc>
          <w:tcPr>
            <w:tcW w:w="1223" w:type="dxa"/>
            <w:shd w:val="clear" w:color="auto" w:fill="E0E0E0"/>
            <w:vAlign w:val="bottom"/>
          </w:tcPr>
          <w:p w:rsidR="00727665" w:rsidRPr="005A46CC" w:rsidRDefault="00727665" w:rsidP="005A46CC">
            <w:pPr>
              <w:pStyle w:val="TableTextRight"/>
            </w:pPr>
            <w:r w:rsidRPr="005A46CC">
              <w:t>2</w:t>
            </w:r>
          </w:p>
        </w:tc>
        <w:tc>
          <w:tcPr>
            <w:tcW w:w="1314" w:type="dxa"/>
            <w:shd w:val="clear" w:color="auto" w:fill="E0E0E0"/>
            <w:vAlign w:val="bottom"/>
          </w:tcPr>
          <w:p w:rsidR="00727665" w:rsidRPr="005A46CC" w:rsidRDefault="00727665" w:rsidP="005A46CC">
            <w:pPr>
              <w:pStyle w:val="TableTextRight"/>
            </w:pPr>
            <w:r w:rsidRPr="005A46CC">
              <w:t>2.00</w:t>
            </w:r>
          </w:p>
        </w:tc>
        <w:tc>
          <w:tcPr>
            <w:tcW w:w="1315" w:type="dxa"/>
            <w:shd w:val="clear" w:color="auto" w:fill="auto"/>
            <w:vAlign w:val="center"/>
          </w:tcPr>
          <w:p w:rsidR="00727665" w:rsidRPr="005A46CC" w:rsidRDefault="00FC0041" w:rsidP="005A46CC">
            <w:pPr>
              <w:pStyle w:val="TableTextRight"/>
            </w:pPr>
            <w:r>
              <w:t>..</w:t>
            </w:r>
          </w:p>
        </w:tc>
        <w:tc>
          <w:tcPr>
            <w:tcW w:w="1278" w:type="dxa"/>
            <w:shd w:val="clear" w:color="auto" w:fill="E0E0E0"/>
            <w:noWrap/>
            <w:vAlign w:val="center"/>
          </w:tcPr>
          <w:p w:rsidR="00727665" w:rsidRPr="005A46CC" w:rsidRDefault="00727665" w:rsidP="005A46CC">
            <w:pPr>
              <w:pStyle w:val="TableTextRight"/>
            </w:pPr>
            <w:r w:rsidRPr="005A46CC">
              <w:t>2</w:t>
            </w:r>
          </w:p>
        </w:tc>
        <w:tc>
          <w:tcPr>
            <w:tcW w:w="1311" w:type="dxa"/>
            <w:shd w:val="clear" w:color="auto" w:fill="E0E0E0"/>
            <w:vAlign w:val="center"/>
          </w:tcPr>
          <w:p w:rsidR="00727665" w:rsidRPr="005A46CC" w:rsidRDefault="00727665" w:rsidP="005A46CC">
            <w:pPr>
              <w:pStyle w:val="TableTextRight"/>
            </w:pPr>
            <w:r w:rsidRPr="005A46CC">
              <w:t>2.00</w:t>
            </w:r>
          </w:p>
        </w:tc>
        <w:tc>
          <w:tcPr>
            <w:tcW w:w="1297" w:type="dxa"/>
            <w:shd w:val="clear" w:color="auto" w:fill="auto"/>
            <w:noWrap/>
            <w:vAlign w:val="center"/>
          </w:tcPr>
          <w:p w:rsidR="00727665" w:rsidRPr="005A46CC" w:rsidRDefault="00727665" w:rsidP="005A46CC">
            <w:pPr>
              <w:pStyle w:val="TableTextRight"/>
            </w:pPr>
            <w:r w:rsidRPr="005A46CC">
              <w:t>..</w:t>
            </w:r>
          </w:p>
        </w:tc>
      </w:tr>
      <w:tr w:rsidR="00727665" w:rsidRPr="00C61A22" w:rsidTr="00727665">
        <w:trPr>
          <w:cantSplit/>
        </w:trPr>
        <w:tc>
          <w:tcPr>
            <w:tcW w:w="1886" w:type="dxa"/>
            <w:shd w:val="clear" w:color="auto" w:fill="auto"/>
            <w:vAlign w:val="bottom"/>
          </w:tcPr>
          <w:p w:rsidR="00727665" w:rsidRPr="00D01F64" w:rsidRDefault="00727665" w:rsidP="00074E2D">
            <w:pPr>
              <w:pStyle w:val="TableText"/>
              <w:rPr>
                <w:b/>
              </w:rPr>
            </w:pPr>
            <w:r w:rsidRPr="00D01F64">
              <w:rPr>
                <w:b/>
              </w:rPr>
              <w:t>Total</w:t>
            </w:r>
          </w:p>
        </w:tc>
        <w:tc>
          <w:tcPr>
            <w:tcW w:w="1223" w:type="dxa"/>
            <w:shd w:val="clear" w:color="auto" w:fill="E0E0E0"/>
            <w:vAlign w:val="center"/>
          </w:tcPr>
          <w:p w:rsidR="00727665" w:rsidRPr="00F87157" w:rsidRDefault="00727665" w:rsidP="00727665">
            <w:pPr>
              <w:pStyle w:val="TableTextRight"/>
              <w:rPr>
                <w:b/>
              </w:rPr>
            </w:pPr>
            <w:r w:rsidRPr="00F87157">
              <w:rPr>
                <w:b/>
              </w:rPr>
              <w:t>59</w:t>
            </w:r>
          </w:p>
        </w:tc>
        <w:tc>
          <w:tcPr>
            <w:tcW w:w="1314" w:type="dxa"/>
            <w:shd w:val="clear" w:color="auto" w:fill="E0E0E0"/>
            <w:vAlign w:val="center"/>
          </w:tcPr>
          <w:p w:rsidR="00727665" w:rsidRPr="00F87157" w:rsidRDefault="00727665" w:rsidP="00727665">
            <w:pPr>
              <w:pStyle w:val="TableTextRight"/>
              <w:rPr>
                <w:b/>
              </w:rPr>
            </w:pPr>
            <w:r w:rsidRPr="00F87157">
              <w:rPr>
                <w:b/>
              </w:rPr>
              <w:t>56.64</w:t>
            </w:r>
          </w:p>
        </w:tc>
        <w:tc>
          <w:tcPr>
            <w:tcW w:w="1315" w:type="dxa"/>
            <w:shd w:val="clear" w:color="auto" w:fill="auto"/>
            <w:vAlign w:val="center"/>
          </w:tcPr>
          <w:p w:rsidR="00727665" w:rsidRPr="00F87157" w:rsidRDefault="00727665" w:rsidP="00727665">
            <w:pPr>
              <w:pStyle w:val="TableTextRight"/>
              <w:rPr>
                <w:b/>
              </w:rPr>
            </w:pPr>
            <w:r w:rsidRPr="00F87157">
              <w:rPr>
                <w:b/>
              </w:rPr>
              <w:t>6.73</w:t>
            </w:r>
          </w:p>
        </w:tc>
        <w:tc>
          <w:tcPr>
            <w:tcW w:w="1278" w:type="dxa"/>
            <w:shd w:val="clear" w:color="auto" w:fill="E0E0E0"/>
            <w:noWrap/>
            <w:vAlign w:val="center"/>
          </w:tcPr>
          <w:p w:rsidR="00727665" w:rsidRPr="00C61A22" w:rsidRDefault="00727665" w:rsidP="002054C5">
            <w:pPr>
              <w:pStyle w:val="TableTextRight"/>
              <w:rPr>
                <w:b/>
              </w:rPr>
            </w:pPr>
            <w:r>
              <w:rPr>
                <w:b/>
              </w:rPr>
              <w:t>58</w:t>
            </w:r>
          </w:p>
        </w:tc>
        <w:tc>
          <w:tcPr>
            <w:tcW w:w="1311" w:type="dxa"/>
            <w:shd w:val="clear" w:color="auto" w:fill="E0E0E0"/>
            <w:vAlign w:val="center"/>
          </w:tcPr>
          <w:p w:rsidR="00727665" w:rsidRPr="00C61A22" w:rsidRDefault="00727665" w:rsidP="002054C5">
            <w:pPr>
              <w:pStyle w:val="TableTextRight"/>
              <w:rPr>
                <w:b/>
              </w:rPr>
            </w:pPr>
            <w:r>
              <w:rPr>
                <w:b/>
              </w:rPr>
              <w:t>55.96</w:t>
            </w:r>
          </w:p>
        </w:tc>
        <w:tc>
          <w:tcPr>
            <w:tcW w:w="1297" w:type="dxa"/>
            <w:shd w:val="clear" w:color="auto" w:fill="auto"/>
            <w:noWrap/>
            <w:vAlign w:val="center"/>
          </w:tcPr>
          <w:p w:rsidR="00727665" w:rsidRPr="00C61A22" w:rsidRDefault="00727665" w:rsidP="002054C5">
            <w:pPr>
              <w:pStyle w:val="TableTextRight"/>
              <w:rPr>
                <w:b/>
              </w:rPr>
            </w:pPr>
            <w:r>
              <w:rPr>
                <w:b/>
              </w:rPr>
              <w:t>5.30</w:t>
            </w:r>
          </w:p>
        </w:tc>
      </w:tr>
      <w:tr w:rsidR="00727665" w:rsidRPr="00AF2974" w:rsidTr="00727665">
        <w:trPr>
          <w:cantSplit/>
        </w:trPr>
        <w:tc>
          <w:tcPr>
            <w:tcW w:w="1886" w:type="dxa"/>
            <w:shd w:val="clear" w:color="auto" w:fill="auto"/>
          </w:tcPr>
          <w:p w:rsidR="00727665" w:rsidRPr="00D01F64" w:rsidRDefault="00727665" w:rsidP="00074E2D">
            <w:pPr>
              <w:pStyle w:val="TableText"/>
            </w:pPr>
          </w:p>
        </w:tc>
        <w:tc>
          <w:tcPr>
            <w:tcW w:w="1223" w:type="dxa"/>
            <w:shd w:val="clear" w:color="auto" w:fill="E0E0E0"/>
            <w:vAlign w:val="bottom"/>
          </w:tcPr>
          <w:p w:rsidR="00727665" w:rsidRPr="00C47026" w:rsidRDefault="00727665" w:rsidP="00727665">
            <w:pPr>
              <w:pStyle w:val="TableTextRight"/>
            </w:pPr>
            <w:r w:rsidRPr="00C47026">
              <w:t> </w:t>
            </w:r>
          </w:p>
        </w:tc>
        <w:tc>
          <w:tcPr>
            <w:tcW w:w="1314" w:type="dxa"/>
            <w:shd w:val="clear" w:color="auto" w:fill="E0E0E0"/>
            <w:vAlign w:val="bottom"/>
          </w:tcPr>
          <w:p w:rsidR="00727665" w:rsidRPr="00C47026" w:rsidRDefault="00727665" w:rsidP="00727665">
            <w:pPr>
              <w:pStyle w:val="TableTextRight"/>
            </w:pPr>
            <w:r w:rsidRPr="00C47026">
              <w:t> </w:t>
            </w:r>
          </w:p>
        </w:tc>
        <w:tc>
          <w:tcPr>
            <w:tcW w:w="1315" w:type="dxa"/>
            <w:shd w:val="clear" w:color="auto" w:fill="auto"/>
            <w:vAlign w:val="bottom"/>
          </w:tcPr>
          <w:p w:rsidR="00727665" w:rsidRPr="00C47026" w:rsidRDefault="00727665" w:rsidP="00727665">
            <w:pPr>
              <w:pStyle w:val="TableTextRight"/>
            </w:pPr>
            <w:r w:rsidRPr="00C47026">
              <w:t> </w:t>
            </w:r>
          </w:p>
        </w:tc>
        <w:tc>
          <w:tcPr>
            <w:tcW w:w="1278" w:type="dxa"/>
            <w:shd w:val="clear" w:color="auto" w:fill="E0E0E0"/>
            <w:noWrap/>
            <w:vAlign w:val="bottom"/>
          </w:tcPr>
          <w:p w:rsidR="00727665" w:rsidRPr="00D01F64" w:rsidRDefault="00727665" w:rsidP="002054C5">
            <w:pPr>
              <w:pStyle w:val="TableTextRight"/>
            </w:pPr>
          </w:p>
        </w:tc>
        <w:tc>
          <w:tcPr>
            <w:tcW w:w="1311" w:type="dxa"/>
            <w:shd w:val="clear" w:color="auto" w:fill="E0E0E0"/>
            <w:vAlign w:val="bottom"/>
          </w:tcPr>
          <w:p w:rsidR="00727665" w:rsidRPr="00D01F64" w:rsidRDefault="00727665" w:rsidP="002054C5">
            <w:pPr>
              <w:pStyle w:val="TableTextRight"/>
            </w:pPr>
          </w:p>
        </w:tc>
        <w:tc>
          <w:tcPr>
            <w:tcW w:w="1297" w:type="dxa"/>
            <w:shd w:val="clear" w:color="auto" w:fill="auto"/>
            <w:noWrap/>
            <w:vAlign w:val="center"/>
          </w:tcPr>
          <w:p w:rsidR="00727665" w:rsidRPr="00D01F64" w:rsidRDefault="00727665" w:rsidP="002054C5">
            <w:pPr>
              <w:pStyle w:val="TableTextRight"/>
            </w:pPr>
          </w:p>
        </w:tc>
      </w:tr>
      <w:tr w:rsidR="00727665" w:rsidRPr="00AF2974" w:rsidTr="00727665">
        <w:trPr>
          <w:cantSplit/>
        </w:trPr>
        <w:tc>
          <w:tcPr>
            <w:tcW w:w="1886" w:type="dxa"/>
            <w:shd w:val="clear" w:color="auto" w:fill="auto"/>
          </w:tcPr>
          <w:p w:rsidR="00727665" w:rsidRPr="00D01F64" w:rsidRDefault="00727665" w:rsidP="00074E2D">
            <w:pPr>
              <w:pStyle w:val="TableText"/>
              <w:rPr>
                <w:b/>
              </w:rPr>
            </w:pPr>
            <w:r w:rsidRPr="00D01F64">
              <w:rPr>
                <w:b/>
                <w:szCs w:val="18"/>
              </w:rPr>
              <w:t>Classification</w:t>
            </w:r>
          </w:p>
        </w:tc>
        <w:tc>
          <w:tcPr>
            <w:tcW w:w="1223" w:type="dxa"/>
            <w:shd w:val="clear" w:color="auto" w:fill="E0E0E0"/>
            <w:vAlign w:val="bottom"/>
          </w:tcPr>
          <w:p w:rsidR="00727665" w:rsidRPr="00C47026" w:rsidRDefault="00727665" w:rsidP="00727665">
            <w:pPr>
              <w:pStyle w:val="TableTextRight"/>
            </w:pPr>
          </w:p>
        </w:tc>
        <w:tc>
          <w:tcPr>
            <w:tcW w:w="1314" w:type="dxa"/>
            <w:shd w:val="clear" w:color="auto" w:fill="E0E0E0"/>
            <w:vAlign w:val="bottom"/>
          </w:tcPr>
          <w:p w:rsidR="00727665" w:rsidRPr="00C47026" w:rsidRDefault="00727665" w:rsidP="00727665">
            <w:pPr>
              <w:pStyle w:val="TableTextRight"/>
            </w:pPr>
          </w:p>
        </w:tc>
        <w:tc>
          <w:tcPr>
            <w:tcW w:w="1315" w:type="dxa"/>
            <w:shd w:val="clear" w:color="auto" w:fill="auto"/>
            <w:vAlign w:val="bottom"/>
          </w:tcPr>
          <w:p w:rsidR="00727665" w:rsidRPr="00C47026" w:rsidRDefault="00727665" w:rsidP="00727665">
            <w:pPr>
              <w:pStyle w:val="TableTextRight"/>
            </w:pPr>
          </w:p>
        </w:tc>
        <w:tc>
          <w:tcPr>
            <w:tcW w:w="1278" w:type="dxa"/>
            <w:shd w:val="clear" w:color="auto" w:fill="E0E0E0"/>
            <w:noWrap/>
            <w:vAlign w:val="bottom"/>
          </w:tcPr>
          <w:p w:rsidR="00727665" w:rsidRPr="00D01F64" w:rsidRDefault="00727665" w:rsidP="002054C5">
            <w:pPr>
              <w:pStyle w:val="TableTextRight"/>
            </w:pPr>
          </w:p>
        </w:tc>
        <w:tc>
          <w:tcPr>
            <w:tcW w:w="1311" w:type="dxa"/>
            <w:shd w:val="clear" w:color="auto" w:fill="E0E0E0"/>
            <w:vAlign w:val="bottom"/>
          </w:tcPr>
          <w:p w:rsidR="00727665" w:rsidRPr="00D01F64" w:rsidRDefault="00727665" w:rsidP="002054C5">
            <w:pPr>
              <w:pStyle w:val="TableTextRight"/>
            </w:pPr>
          </w:p>
        </w:tc>
        <w:tc>
          <w:tcPr>
            <w:tcW w:w="1297" w:type="dxa"/>
            <w:shd w:val="clear" w:color="auto" w:fill="auto"/>
            <w:noWrap/>
            <w:vAlign w:val="center"/>
          </w:tcPr>
          <w:p w:rsidR="00727665" w:rsidRPr="00D01F64" w:rsidRDefault="00727665" w:rsidP="002054C5">
            <w:pPr>
              <w:pStyle w:val="TableTextRight"/>
            </w:pP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Executive</w:t>
            </w:r>
          </w:p>
        </w:tc>
        <w:tc>
          <w:tcPr>
            <w:tcW w:w="1223" w:type="dxa"/>
            <w:shd w:val="clear" w:color="auto" w:fill="E0E0E0"/>
            <w:vAlign w:val="center"/>
          </w:tcPr>
          <w:p w:rsidR="00727665" w:rsidRPr="00F87157" w:rsidRDefault="00727665" w:rsidP="00F87157">
            <w:pPr>
              <w:pStyle w:val="TableTextRight"/>
            </w:pPr>
            <w:r w:rsidRPr="00F87157">
              <w:t>3</w:t>
            </w:r>
          </w:p>
        </w:tc>
        <w:tc>
          <w:tcPr>
            <w:tcW w:w="1314" w:type="dxa"/>
            <w:shd w:val="clear" w:color="auto" w:fill="E0E0E0"/>
            <w:vAlign w:val="center"/>
          </w:tcPr>
          <w:p w:rsidR="00727665" w:rsidRPr="00C47026" w:rsidRDefault="00727665" w:rsidP="005A46CC">
            <w:pPr>
              <w:pStyle w:val="TableTextRight"/>
            </w:pPr>
            <w:r w:rsidRPr="00C47026">
              <w:t>3.00</w:t>
            </w:r>
          </w:p>
        </w:tc>
        <w:tc>
          <w:tcPr>
            <w:tcW w:w="1315" w:type="dxa"/>
            <w:shd w:val="clear" w:color="auto" w:fill="auto"/>
            <w:vAlign w:val="center"/>
          </w:tcPr>
          <w:p w:rsidR="00727665" w:rsidRPr="00C47026" w:rsidRDefault="00727665" w:rsidP="005A46CC">
            <w:pPr>
              <w:pStyle w:val="TableTextRight"/>
            </w:pPr>
            <w:r w:rsidRPr="00C47026">
              <w:t> </w:t>
            </w:r>
          </w:p>
        </w:tc>
        <w:tc>
          <w:tcPr>
            <w:tcW w:w="1278" w:type="dxa"/>
            <w:shd w:val="clear" w:color="auto" w:fill="E0E0E0"/>
            <w:noWrap/>
            <w:vAlign w:val="center"/>
          </w:tcPr>
          <w:p w:rsidR="00727665" w:rsidRPr="00C61A22" w:rsidRDefault="00727665" w:rsidP="005A46CC">
            <w:pPr>
              <w:pStyle w:val="TableTextRight"/>
            </w:pPr>
            <w:r>
              <w:t>4</w:t>
            </w:r>
          </w:p>
        </w:tc>
        <w:tc>
          <w:tcPr>
            <w:tcW w:w="1311" w:type="dxa"/>
            <w:shd w:val="clear" w:color="auto" w:fill="E0E0E0"/>
            <w:vAlign w:val="center"/>
          </w:tcPr>
          <w:p w:rsidR="00727665" w:rsidRPr="00C61A22" w:rsidRDefault="00727665" w:rsidP="005A46CC">
            <w:pPr>
              <w:pStyle w:val="TableTextRight"/>
            </w:pPr>
            <w:r>
              <w:t>4.00</w:t>
            </w:r>
          </w:p>
        </w:tc>
        <w:tc>
          <w:tcPr>
            <w:tcW w:w="1297" w:type="dxa"/>
            <w:shd w:val="clear" w:color="auto" w:fill="auto"/>
            <w:noWrap/>
            <w:vAlign w:val="center"/>
          </w:tcPr>
          <w:p w:rsidR="00727665" w:rsidRPr="00C61A22" w:rsidRDefault="00727665" w:rsidP="005A46CC">
            <w:pPr>
              <w:pStyle w:val="TableTextRight"/>
            </w:pPr>
            <w:r>
              <w:t>..</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t>SRM</w:t>
            </w:r>
          </w:p>
        </w:tc>
        <w:tc>
          <w:tcPr>
            <w:tcW w:w="1223" w:type="dxa"/>
            <w:shd w:val="clear" w:color="auto" w:fill="E0E0E0"/>
            <w:vAlign w:val="center"/>
          </w:tcPr>
          <w:p w:rsidR="00727665" w:rsidRPr="00F87157" w:rsidRDefault="00727665" w:rsidP="00F87157">
            <w:pPr>
              <w:pStyle w:val="TableTextRight"/>
            </w:pPr>
            <w:r w:rsidRPr="00F87157">
              <w:t>4</w:t>
            </w:r>
          </w:p>
        </w:tc>
        <w:tc>
          <w:tcPr>
            <w:tcW w:w="1314" w:type="dxa"/>
            <w:shd w:val="clear" w:color="auto" w:fill="E0E0E0"/>
            <w:vAlign w:val="center"/>
          </w:tcPr>
          <w:p w:rsidR="00727665" w:rsidRPr="00C47026" w:rsidRDefault="00727665" w:rsidP="005A46CC">
            <w:pPr>
              <w:pStyle w:val="TableTextRight"/>
            </w:pPr>
            <w:r w:rsidRPr="00C47026">
              <w:t>4.00</w:t>
            </w:r>
          </w:p>
        </w:tc>
        <w:tc>
          <w:tcPr>
            <w:tcW w:w="1315" w:type="dxa"/>
            <w:shd w:val="clear" w:color="auto" w:fill="auto"/>
            <w:vAlign w:val="center"/>
          </w:tcPr>
          <w:p w:rsidR="00727665" w:rsidRPr="00C47026" w:rsidRDefault="00727665" w:rsidP="005A46CC">
            <w:pPr>
              <w:pStyle w:val="TableTextRight"/>
            </w:pPr>
            <w:r w:rsidRPr="00C47026">
              <w:t> </w:t>
            </w:r>
          </w:p>
        </w:tc>
        <w:tc>
          <w:tcPr>
            <w:tcW w:w="1278" w:type="dxa"/>
            <w:shd w:val="clear" w:color="auto" w:fill="E0E0E0"/>
            <w:noWrap/>
            <w:vAlign w:val="center"/>
          </w:tcPr>
          <w:p w:rsidR="00727665" w:rsidRPr="00C61A22" w:rsidRDefault="00727665" w:rsidP="005A46CC">
            <w:pPr>
              <w:pStyle w:val="TableTextRight"/>
            </w:pPr>
            <w:r>
              <w:t>3</w:t>
            </w:r>
          </w:p>
        </w:tc>
        <w:tc>
          <w:tcPr>
            <w:tcW w:w="1311" w:type="dxa"/>
            <w:shd w:val="clear" w:color="auto" w:fill="E0E0E0"/>
            <w:vAlign w:val="center"/>
          </w:tcPr>
          <w:p w:rsidR="00727665" w:rsidRPr="00C61A22" w:rsidRDefault="00727665" w:rsidP="005A46CC">
            <w:pPr>
              <w:pStyle w:val="TableTextRight"/>
            </w:pPr>
            <w:r>
              <w:t>3.00</w:t>
            </w:r>
          </w:p>
        </w:tc>
        <w:tc>
          <w:tcPr>
            <w:tcW w:w="1297" w:type="dxa"/>
            <w:shd w:val="clear" w:color="auto" w:fill="auto"/>
            <w:noWrap/>
            <w:vAlign w:val="center"/>
          </w:tcPr>
          <w:p w:rsidR="00727665" w:rsidRPr="00C61A22" w:rsidRDefault="00727665" w:rsidP="005A46CC">
            <w:pPr>
              <w:pStyle w:val="TableTextRight"/>
            </w:pPr>
            <w:r>
              <w:t>..</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STS</w:t>
            </w:r>
          </w:p>
        </w:tc>
        <w:tc>
          <w:tcPr>
            <w:tcW w:w="1223" w:type="dxa"/>
            <w:shd w:val="clear" w:color="auto" w:fill="E0E0E0"/>
            <w:vAlign w:val="bottom"/>
          </w:tcPr>
          <w:p w:rsidR="00727665" w:rsidRPr="00F87157" w:rsidRDefault="00727665" w:rsidP="00F87157">
            <w:pPr>
              <w:pStyle w:val="TableTextRight"/>
            </w:pPr>
            <w:r w:rsidRPr="00F87157">
              <w:t>1</w:t>
            </w:r>
          </w:p>
        </w:tc>
        <w:tc>
          <w:tcPr>
            <w:tcW w:w="1314" w:type="dxa"/>
            <w:shd w:val="clear" w:color="auto" w:fill="E0E0E0"/>
            <w:vAlign w:val="center"/>
          </w:tcPr>
          <w:p w:rsidR="00727665" w:rsidRPr="00C47026" w:rsidRDefault="00727665" w:rsidP="005A46CC">
            <w:pPr>
              <w:pStyle w:val="TableTextRight"/>
            </w:pPr>
            <w:r w:rsidRPr="00C47026">
              <w:t>1.00</w:t>
            </w:r>
          </w:p>
        </w:tc>
        <w:tc>
          <w:tcPr>
            <w:tcW w:w="1315" w:type="dxa"/>
            <w:shd w:val="clear" w:color="auto" w:fill="auto"/>
            <w:vAlign w:val="center"/>
          </w:tcPr>
          <w:p w:rsidR="00727665" w:rsidRPr="00C47026" w:rsidRDefault="00727665" w:rsidP="005A46CC">
            <w:pPr>
              <w:pStyle w:val="TableTextRight"/>
            </w:pPr>
            <w:r w:rsidRPr="00C47026">
              <w:t> </w:t>
            </w:r>
          </w:p>
        </w:tc>
        <w:tc>
          <w:tcPr>
            <w:tcW w:w="1278" w:type="dxa"/>
            <w:shd w:val="clear" w:color="auto" w:fill="E0E0E0"/>
            <w:noWrap/>
            <w:vAlign w:val="center"/>
          </w:tcPr>
          <w:p w:rsidR="00727665" w:rsidRPr="00C61A22" w:rsidRDefault="00727665" w:rsidP="005A46CC">
            <w:pPr>
              <w:pStyle w:val="TableTextRight"/>
            </w:pPr>
            <w:r>
              <w:t>2</w:t>
            </w:r>
          </w:p>
        </w:tc>
        <w:tc>
          <w:tcPr>
            <w:tcW w:w="1311" w:type="dxa"/>
            <w:shd w:val="clear" w:color="auto" w:fill="E0E0E0"/>
            <w:vAlign w:val="center"/>
          </w:tcPr>
          <w:p w:rsidR="00727665" w:rsidRPr="00C61A22" w:rsidRDefault="00727665" w:rsidP="005A46CC">
            <w:pPr>
              <w:pStyle w:val="TableTextRight"/>
            </w:pPr>
            <w:r>
              <w:t>2.00</w:t>
            </w:r>
          </w:p>
        </w:tc>
        <w:tc>
          <w:tcPr>
            <w:tcW w:w="1297" w:type="dxa"/>
            <w:shd w:val="clear" w:color="auto" w:fill="auto"/>
            <w:noWrap/>
            <w:vAlign w:val="center"/>
          </w:tcPr>
          <w:p w:rsidR="00727665" w:rsidRPr="00C61A22" w:rsidRDefault="00727665" w:rsidP="005A46CC">
            <w:pPr>
              <w:pStyle w:val="TableTextRight"/>
            </w:pPr>
            <w:r>
              <w:t>..</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Grade 6</w:t>
            </w:r>
          </w:p>
        </w:tc>
        <w:tc>
          <w:tcPr>
            <w:tcW w:w="1223" w:type="dxa"/>
            <w:shd w:val="clear" w:color="auto" w:fill="E0E0E0"/>
            <w:vAlign w:val="bottom"/>
          </w:tcPr>
          <w:p w:rsidR="00727665" w:rsidRPr="00F87157" w:rsidRDefault="00727665" w:rsidP="00F87157">
            <w:pPr>
              <w:pStyle w:val="TableTextRight"/>
            </w:pPr>
            <w:r w:rsidRPr="00F87157">
              <w:t>13</w:t>
            </w:r>
          </w:p>
        </w:tc>
        <w:tc>
          <w:tcPr>
            <w:tcW w:w="1314" w:type="dxa"/>
            <w:shd w:val="clear" w:color="auto" w:fill="E0E0E0"/>
            <w:vAlign w:val="center"/>
          </w:tcPr>
          <w:p w:rsidR="00727665" w:rsidRPr="00C47026" w:rsidRDefault="00727665" w:rsidP="005A46CC">
            <w:pPr>
              <w:pStyle w:val="TableTextRight"/>
            </w:pPr>
            <w:r w:rsidRPr="00C47026">
              <w:t>13.00</w:t>
            </w:r>
          </w:p>
        </w:tc>
        <w:tc>
          <w:tcPr>
            <w:tcW w:w="1315" w:type="dxa"/>
            <w:shd w:val="clear" w:color="auto" w:fill="auto"/>
            <w:vAlign w:val="center"/>
          </w:tcPr>
          <w:p w:rsidR="00727665" w:rsidRPr="00C47026" w:rsidRDefault="00727665" w:rsidP="005A46CC">
            <w:pPr>
              <w:pStyle w:val="TableTextRight"/>
            </w:pPr>
            <w:r w:rsidRPr="00C47026">
              <w:t>1.00</w:t>
            </w:r>
          </w:p>
        </w:tc>
        <w:tc>
          <w:tcPr>
            <w:tcW w:w="1278" w:type="dxa"/>
            <w:shd w:val="clear" w:color="auto" w:fill="E0E0E0"/>
            <w:noWrap/>
            <w:vAlign w:val="center"/>
          </w:tcPr>
          <w:p w:rsidR="00727665" w:rsidRPr="00C61A22" w:rsidRDefault="00727665" w:rsidP="005A46CC">
            <w:pPr>
              <w:pStyle w:val="TableTextRight"/>
            </w:pPr>
            <w:r>
              <w:t>12</w:t>
            </w:r>
          </w:p>
        </w:tc>
        <w:tc>
          <w:tcPr>
            <w:tcW w:w="1311" w:type="dxa"/>
            <w:shd w:val="clear" w:color="auto" w:fill="E0E0E0"/>
            <w:vAlign w:val="center"/>
          </w:tcPr>
          <w:p w:rsidR="00727665" w:rsidRPr="00C61A22" w:rsidRDefault="00727665" w:rsidP="005A46CC">
            <w:pPr>
              <w:pStyle w:val="TableTextRight"/>
            </w:pPr>
            <w:r>
              <w:t>12.00</w:t>
            </w:r>
          </w:p>
        </w:tc>
        <w:tc>
          <w:tcPr>
            <w:tcW w:w="1297" w:type="dxa"/>
            <w:shd w:val="clear" w:color="auto" w:fill="auto"/>
            <w:noWrap/>
            <w:vAlign w:val="center"/>
          </w:tcPr>
          <w:p w:rsidR="00727665" w:rsidRPr="00C61A22" w:rsidRDefault="00727665" w:rsidP="005A46CC">
            <w:pPr>
              <w:pStyle w:val="TableTextRight"/>
            </w:pPr>
            <w:r>
              <w:t>..</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Grade 5</w:t>
            </w:r>
          </w:p>
        </w:tc>
        <w:tc>
          <w:tcPr>
            <w:tcW w:w="1223" w:type="dxa"/>
            <w:shd w:val="clear" w:color="auto" w:fill="E0E0E0"/>
            <w:vAlign w:val="bottom"/>
          </w:tcPr>
          <w:p w:rsidR="00727665" w:rsidRPr="00F87157" w:rsidRDefault="00727665" w:rsidP="00F87157">
            <w:pPr>
              <w:pStyle w:val="TableTextRight"/>
            </w:pPr>
            <w:r w:rsidRPr="00F87157">
              <w:t>12</w:t>
            </w:r>
          </w:p>
        </w:tc>
        <w:tc>
          <w:tcPr>
            <w:tcW w:w="1314" w:type="dxa"/>
            <w:shd w:val="clear" w:color="auto" w:fill="E0E0E0"/>
            <w:vAlign w:val="center"/>
          </w:tcPr>
          <w:p w:rsidR="00727665" w:rsidRPr="00C47026" w:rsidRDefault="00727665" w:rsidP="005A46CC">
            <w:pPr>
              <w:pStyle w:val="TableTextRight"/>
            </w:pPr>
            <w:r w:rsidRPr="00C47026">
              <w:t>10.84</w:t>
            </w:r>
          </w:p>
        </w:tc>
        <w:tc>
          <w:tcPr>
            <w:tcW w:w="1315" w:type="dxa"/>
            <w:shd w:val="clear" w:color="auto" w:fill="auto"/>
            <w:vAlign w:val="center"/>
          </w:tcPr>
          <w:p w:rsidR="00727665" w:rsidRPr="00C47026" w:rsidRDefault="00727665" w:rsidP="005A46CC">
            <w:pPr>
              <w:pStyle w:val="TableTextRight"/>
            </w:pPr>
            <w:r w:rsidRPr="00C47026">
              <w:t>1.60</w:t>
            </w:r>
          </w:p>
        </w:tc>
        <w:tc>
          <w:tcPr>
            <w:tcW w:w="1278" w:type="dxa"/>
            <w:shd w:val="clear" w:color="auto" w:fill="E0E0E0"/>
            <w:noWrap/>
            <w:vAlign w:val="center"/>
          </w:tcPr>
          <w:p w:rsidR="00727665" w:rsidRPr="00C61A22" w:rsidRDefault="00727665" w:rsidP="005A46CC">
            <w:pPr>
              <w:pStyle w:val="TableTextRight"/>
            </w:pPr>
            <w:r>
              <w:t>11</w:t>
            </w:r>
          </w:p>
        </w:tc>
        <w:tc>
          <w:tcPr>
            <w:tcW w:w="1311" w:type="dxa"/>
            <w:shd w:val="clear" w:color="auto" w:fill="E0E0E0"/>
            <w:vAlign w:val="center"/>
          </w:tcPr>
          <w:p w:rsidR="00727665" w:rsidRPr="00C61A22" w:rsidRDefault="00727665" w:rsidP="005A46CC">
            <w:pPr>
              <w:pStyle w:val="TableTextRight"/>
            </w:pPr>
            <w:r>
              <w:t>9.84</w:t>
            </w:r>
          </w:p>
        </w:tc>
        <w:tc>
          <w:tcPr>
            <w:tcW w:w="1297" w:type="dxa"/>
            <w:shd w:val="clear" w:color="auto" w:fill="auto"/>
            <w:noWrap/>
            <w:vAlign w:val="center"/>
          </w:tcPr>
          <w:p w:rsidR="00727665" w:rsidRPr="00C61A22" w:rsidRDefault="00727665" w:rsidP="005A46CC">
            <w:pPr>
              <w:pStyle w:val="TableTextRight"/>
            </w:pPr>
            <w:r>
              <w:t>0.60</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Grade 4</w:t>
            </w:r>
          </w:p>
        </w:tc>
        <w:tc>
          <w:tcPr>
            <w:tcW w:w="1223" w:type="dxa"/>
            <w:shd w:val="clear" w:color="auto" w:fill="E0E0E0"/>
            <w:vAlign w:val="bottom"/>
          </w:tcPr>
          <w:p w:rsidR="00727665" w:rsidRPr="00F87157" w:rsidRDefault="00727665" w:rsidP="00F87157">
            <w:pPr>
              <w:pStyle w:val="TableTextRight"/>
            </w:pPr>
            <w:r w:rsidRPr="00F87157">
              <w:t>13</w:t>
            </w:r>
          </w:p>
        </w:tc>
        <w:tc>
          <w:tcPr>
            <w:tcW w:w="1314" w:type="dxa"/>
            <w:shd w:val="clear" w:color="auto" w:fill="E0E0E0"/>
            <w:vAlign w:val="center"/>
          </w:tcPr>
          <w:p w:rsidR="00727665" w:rsidRPr="00C47026" w:rsidRDefault="00727665" w:rsidP="005A46CC">
            <w:pPr>
              <w:pStyle w:val="TableTextRight"/>
            </w:pPr>
            <w:r w:rsidRPr="00C47026">
              <w:t>12.20</w:t>
            </w:r>
          </w:p>
        </w:tc>
        <w:tc>
          <w:tcPr>
            <w:tcW w:w="1315" w:type="dxa"/>
            <w:shd w:val="clear" w:color="auto" w:fill="auto"/>
            <w:vAlign w:val="center"/>
          </w:tcPr>
          <w:p w:rsidR="00727665" w:rsidRPr="00C47026" w:rsidRDefault="00727665" w:rsidP="005A46CC">
            <w:pPr>
              <w:pStyle w:val="TableTextRight"/>
            </w:pPr>
            <w:r w:rsidRPr="00C47026">
              <w:t>1.00</w:t>
            </w:r>
          </w:p>
        </w:tc>
        <w:tc>
          <w:tcPr>
            <w:tcW w:w="1278" w:type="dxa"/>
            <w:shd w:val="clear" w:color="auto" w:fill="E0E0E0"/>
            <w:noWrap/>
            <w:vAlign w:val="center"/>
          </w:tcPr>
          <w:p w:rsidR="00727665" w:rsidRPr="00C61A22" w:rsidRDefault="00727665" w:rsidP="005A46CC">
            <w:pPr>
              <w:pStyle w:val="TableTextRight"/>
            </w:pPr>
            <w:r>
              <w:t>11</w:t>
            </w:r>
          </w:p>
        </w:tc>
        <w:tc>
          <w:tcPr>
            <w:tcW w:w="1311" w:type="dxa"/>
            <w:shd w:val="clear" w:color="auto" w:fill="E0E0E0"/>
            <w:vAlign w:val="center"/>
          </w:tcPr>
          <w:p w:rsidR="00727665" w:rsidRPr="00C61A22" w:rsidRDefault="00727665" w:rsidP="005A46CC">
            <w:pPr>
              <w:pStyle w:val="TableTextRight"/>
            </w:pPr>
            <w:r>
              <w:t>10.40</w:t>
            </w:r>
          </w:p>
        </w:tc>
        <w:tc>
          <w:tcPr>
            <w:tcW w:w="1297" w:type="dxa"/>
            <w:shd w:val="clear" w:color="auto" w:fill="auto"/>
            <w:noWrap/>
            <w:vAlign w:val="center"/>
          </w:tcPr>
          <w:p w:rsidR="00727665" w:rsidRPr="00C61A22" w:rsidRDefault="00727665" w:rsidP="005A46CC">
            <w:pPr>
              <w:pStyle w:val="TableTextRight"/>
            </w:pPr>
            <w:r>
              <w:t>0.63</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Grade 3</w:t>
            </w:r>
          </w:p>
        </w:tc>
        <w:tc>
          <w:tcPr>
            <w:tcW w:w="1223" w:type="dxa"/>
            <w:shd w:val="clear" w:color="auto" w:fill="E0E0E0"/>
            <w:vAlign w:val="bottom"/>
          </w:tcPr>
          <w:p w:rsidR="00727665" w:rsidRPr="00F87157" w:rsidRDefault="00727665" w:rsidP="00F87157">
            <w:pPr>
              <w:pStyle w:val="TableTextRight"/>
            </w:pPr>
            <w:r w:rsidRPr="00F87157">
              <w:t>10</w:t>
            </w:r>
          </w:p>
        </w:tc>
        <w:tc>
          <w:tcPr>
            <w:tcW w:w="1314" w:type="dxa"/>
            <w:shd w:val="clear" w:color="auto" w:fill="E0E0E0"/>
            <w:vAlign w:val="center"/>
          </w:tcPr>
          <w:p w:rsidR="00727665" w:rsidRPr="00C47026" w:rsidRDefault="00727665" w:rsidP="005A46CC">
            <w:pPr>
              <w:pStyle w:val="TableTextRight"/>
            </w:pPr>
            <w:r w:rsidRPr="00C47026">
              <w:t>9.60</w:t>
            </w:r>
          </w:p>
        </w:tc>
        <w:tc>
          <w:tcPr>
            <w:tcW w:w="1315" w:type="dxa"/>
            <w:shd w:val="clear" w:color="auto" w:fill="auto"/>
            <w:vAlign w:val="center"/>
          </w:tcPr>
          <w:p w:rsidR="00727665" w:rsidRPr="00C47026" w:rsidRDefault="00727665" w:rsidP="005A46CC">
            <w:pPr>
              <w:pStyle w:val="TableTextRight"/>
            </w:pPr>
            <w:r w:rsidRPr="00C47026">
              <w:t>2.00</w:t>
            </w:r>
          </w:p>
        </w:tc>
        <w:tc>
          <w:tcPr>
            <w:tcW w:w="1278" w:type="dxa"/>
            <w:shd w:val="clear" w:color="auto" w:fill="E0E0E0"/>
            <w:noWrap/>
            <w:vAlign w:val="center"/>
          </w:tcPr>
          <w:p w:rsidR="00727665" w:rsidRPr="00C61A22" w:rsidRDefault="00727665" w:rsidP="005A46CC">
            <w:pPr>
              <w:pStyle w:val="TableTextRight"/>
            </w:pPr>
            <w:r>
              <w:t>15</w:t>
            </w:r>
          </w:p>
        </w:tc>
        <w:tc>
          <w:tcPr>
            <w:tcW w:w="1311" w:type="dxa"/>
            <w:shd w:val="clear" w:color="auto" w:fill="E0E0E0"/>
            <w:vAlign w:val="center"/>
          </w:tcPr>
          <w:p w:rsidR="00727665" w:rsidRPr="00C61A22" w:rsidRDefault="00727665" w:rsidP="005A46CC">
            <w:pPr>
              <w:pStyle w:val="TableTextRight"/>
            </w:pPr>
            <w:r>
              <w:t>14.72</w:t>
            </w:r>
          </w:p>
        </w:tc>
        <w:tc>
          <w:tcPr>
            <w:tcW w:w="1297" w:type="dxa"/>
            <w:shd w:val="clear" w:color="auto" w:fill="auto"/>
            <w:noWrap/>
            <w:vAlign w:val="center"/>
          </w:tcPr>
          <w:p w:rsidR="00727665" w:rsidRPr="00C61A22" w:rsidRDefault="00727665" w:rsidP="005A46CC">
            <w:pPr>
              <w:pStyle w:val="TableTextRight"/>
            </w:pPr>
            <w:r>
              <w:t>2.00</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Grade 2</w:t>
            </w:r>
          </w:p>
        </w:tc>
        <w:tc>
          <w:tcPr>
            <w:tcW w:w="1223" w:type="dxa"/>
            <w:shd w:val="clear" w:color="auto" w:fill="E0E0E0"/>
            <w:vAlign w:val="bottom"/>
          </w:tcPr>
          <w:p w:rsidR="00727665" w:rsidRPr="00F87157" w:rsidRDefault="00727665" w:rsidP="00F87157">
            <w:pPr>
              <w:pStyle w:val="TableTextRight"/>
            </w:pPr>
            <w:r w:rsidRPr="00F87157">
              <w:t>3</w:t>
            </w:r>
          </w:p>
        </w:tc>
        <w:tc>
          <w:tcPr>
            <w:tcW w:w="1314" w:type="dxa"/>
            <w:shd w:val="clear" w:color="auto" w:fill="E0E0E0"/>
            <w:vAlign w:val="center"/>
          </w:tcPr>
          <w:p w:rsidR="00727665" w:rsidRPr="00C47026" w:rsidRDefault="00727665" w:rsidP="005A46CC">
            <w:pPr>
              <w:pStyle w:val="TableTextRight"/>
            </w:pPr>
            <w:r w:rsidRPr="00C47026">
              <w:t>3.00</w:t>
            </w:r>
          </w:p>
        </w:tc>
        <w:tc>
          <w:tcPr>
            <w:tcW w:w="1315" w:type="dxa"/>
            <w:shd w:val="clear" w:color="auto" w:fill="auto"/>
            <w:vAlign w:val="center"/>
          </w:tcPr>
          <w:p w:rsidR="00727665" w:rsidRPr="00C47026" w:rsidRDefault="007E5504" w:rsidP="005A46CC">
            <w:pPr>
              <w:pStyle w:val="TableTextRight"/>
            </w:pPr>
            <w:r>
              <w:t>..</w:t>
            </w:r>
          </w:p>
        </w:tc>
        <w:tc>
          <w:tcPr>
            <w:tcW w:w="1278" w:type="dxa"/>
            <w:shd w:val="clear" w:color="auto" w:fill="E0E0E0"/>
            <w:noWrap/>
            <w:vAlign w:val="center"/>
          </w:tcPr>
          <w:p w:rsidR="00727665" w:rsidRPr="00C61A22" w:rsidRDefault="00727665" w:rsidP="005A46CC">
            <w:pPr>
              <w:pStyle w:val="TableTextRight"/>
            </w:pPr>
            <w:r>
              <w:t>..</w:t>
            </w:r>
          </w:p>
        </w:tc>
        <w:tc>
          <w:tcPr>
            <w:tcW w:w="1311" w:type="dxa"/>
            <w:shd w:val="clear" w:color="auto" w:fill="E0E0E0"/>
            <w:vAlign w:val="center"/>
          </w:tcPr>
          <w:p w:rsidR="00727665" w:rsidRPr="00C61A22" w:rsidRDefault="00727665" w:rsidP="005A46CC">
            <w:pPr>
              <w:pStyle w:val="TableTextRight"/>
            </w:pPr>
            <w:r>
              <w:t>..</w:t>
            </w:r>
          </w:p>
        </w:tc>
        <w:tc>
          <w:tcPr>
            <w:tcW w:w="1297" w:type="dxa"/>
            <w:shd w:val="clear" w:color="auto" w:fill="auto"/>
            <w:noWrap/>
            <w:vAlign w:val="center"/>
          </w:tcPr>
          <w:p w:rsidR="00727665" w:rsidRPr="00C61A22" w:rsidRDefault="00727665" w:rsidP="005A46CC">
            <w:pPr>
              <w:pStyle w:val="TableTextRight"/>
            </w:pPr>
            <w:r>
              <w:t>..</w:t>
            </w:r>
          </w:p>
        </w:tc>
      </w:tr>
      <w:tr w:rsidR="00727665" w:rsidRPr="00AF2974" w:rsidTr="00727665">
        <w:trPr>
          <w:cantSplit/>
        </w:trPr>
        <w:tc>
          <w:tcPr>
            <w:tcW w:w="1886" w:type="dxa"/>
            <w:shd w:val="clear" w:color="auto" w:fill="auto"/>
            <w:vAlign w:val="bottom"/>
          </w:tcPr>
          <w:p w:rsidR="00727665" w:rsidRPr="00D01F64" w:rsidRDefault="00727665" w:rsidP="00074E2D">
            <w:pPr>
              <w:pStyle w:val="TableText"/>
            </w:pPr>
            <w:r w:rsidRPr="00D01F64">
              <w:t>Casual</w:t>
            </w:r>
          </w:p>
        </w:tc>
        <w:tc>
          <w:tcPr>
            <w:tcW w:w="1223" w:type="dxa"/>
            <w:shd w:val="clear" w:color="auto" w:fill="E0E0E0"/>
            <w:vAlign w:val="center"/>
          </w:tcPr>
          <w:p w:rsidR="00727665" w:rsidRPr="00F87157" w:rsidRDefault="007E5504" w:rsidP="00F87157">
            <w:pPr>
              <w:pStyle w:val="TableTextRight"/>
            </w:pPr>
            <w:r w:rsidRPr="00F87157">
              <w:t>..</w:t>
            </w:r>
          </w:p>
        </w:tc>
        <w:tc>
          <w:tcPr>
            <w:tcW w:w="1314" w:type="dxa"/>
            <w:shd w:val="clear" w:color="auto" w:fill="E0E0E0"/>
            <w:vAlign w:val="center"/>
          </w:tcPr>
          <w:p w:rsidR="00727665" w:rsidRPr="00C47026" w:rsidRDefault="007E5504" w:rsidP="005A46CC">
            <w:pPr>
              <w:pStyle w:val="TableTextRight"/>
            </w:pPr>
            <w:r>
              <w:t>..</w:t>
            </w:r>
          </w:p>
        </w:tc>
        <w:tc>
          <w:tcPr>
            <w:tcW w:w="1315" w:type="dxa"/>
            <w:shd w:val="clear" w:color="auto" w:fill="auto"/>
            <w:vAlign w:val="center"/>
          </w:tcPr>
          <w:p w:rsidR="00727665" w:rsidRPr="00C47026" w:rsidRDefault="00727665" w:rsidP="005A46CC">
            <w:pPr>
              <w:pStyle w:val="TableTextRight"/>
            </w:pPr>
            <w:r w:rsidRPr="00C47026">
              <w:t>1.13</w:t>
            </w:r>
          </w:p>
        </w:tc>
        <w:tc>
          <w:tcPr>
            <w:tcW w:w="1278" w:type="dxa"/>
            <w:shd w:val="clear" w:color="auto" w:fill="E0E0E0"/>
            <w:noWrap/>
            <w:vAlign w:val="center"/>
          </w:tcPr>
          <w:p w:rsidR="00727665" w:rsidRPr="00C61A22" w:rsidRDefault="00727665" w:rsidP="005A46CC">
            <w:pPr>
              <w:pStyle w:val="TableTextRight"/>
            </w:pPr>
            <w:r>
              <w:t>..</w:t>
            </w:r>
          </w:p>
        </w:tc>
        <w:tc>
          <w:tcPr>
            <w:tcW w:w="1311" w:type="dxa"/>
            <w:shd w:val="clear" w:color="auto" w:fill="E0E0E0"/>
            <w:vAlign w:val="center"/>
          </w:tcPr>
          <w:p w:rsidR="00727665" w:rsidRPr="00C61A22" w:rsidRDefault="00727665" w:rsidP="005A46CC">
            <w:pPr>
              <w:pStyle w:val="TableTextRight"/>
            </w:pPr>
            <w:r>
              <w:t>..</w:t>
            </w:r>
          </w:p>
        </w:tc>
        <w:tc>
          <w:tcPr>
            <w:tcW w:w="1297" w:type="dxa"/>
            <w:shd w:val="clear" w:color="auto" w:fill="auto"/>
            <w:noWrap/>
            <w:vAlign w:val="center"/>
          </w:tcPr>
          <w:p w:rsidR="00727665" w:rsidRPr="00C61A22" w:rsidRDefault="00727665" w:rsidP="005A46CC">
            <w:pPr>
              <w:pStyle w:val="TableTextRight"/>
            </w:pPr>
            <w:r>
              <w:t>2.07</w:t>
            </w:r>
          </w:p>
        </w:tc>
      </w:tr>
      <w:tr w:rsidR="00727665" w:rsidRPr="005A46CC" w:rsidTr="00727665">
        <w:trPr>
          <w:cantSplit/>
        </w:trPr>
        <w:tc>
          <w:tcPr>
            <w:tcW w:w="1886" w:type="dxa"/>
            <w:shd w:val="clear" w:color="auto" w:fill="auto"/>
            <w:vAlign w:val="bottom"/>
          </w:tcPr>
          <w:p w:rsidR="00727665" w:rsidRPr="00D01F64" w:rsidRDefault="00727665" w:rsidP="00074E2D">
            <w:pPr>
              <w:pStyle w:val="TableText"/>
              <w:rPr>
                <w:b/>
              </w:rPr>
            </w:pPr>
            <w:r w:rsidRPr="00D01F64">
              <w:rPr>
                <w:b/>
              </w:rPr>
              <w:t>Total</w:t>
            </w:r>
          </w:p>
        </w:tc>
        <w:tc>
          <w:tcPr>
            <w:tcW w:w="1223" w:type="dxa"/>
            <w:shd w:val="clear" w:color="auto" w:fill="E0E0E0"/>
            <w:vAlign w:val="center"/>
          </w:tcPr>
          <w:p w:rsidR="00727665" w:rsidRPr="005A46CC" w:rsidRDefault="00727665" w:rsidP="00727665">
            <w:pPr>
              <w:pStyle w:val="TableTextRight"/>
              <w:rPr>
                <w:b/>
              </w:rPr>
            </w:pPr>
            <w:r w:rsidRPr="005A46CC">
              <w:rPr>
                <w:b/>
              </w:rPr>
              <w:t>59</w:t>
            </w:r>
          </w:p>
        </w:tc>
        <w:tc>
          <w:tcPr>
            <w:tcW w:w="1314" w:type="dxa"/>
            <w:shd w:val="clear" w:color="auto" w:fill="E0E0E0"/>
            <w:vAlign w:val="center"/>
          </w:tcPr>
          <w:p w:rsidR="00727665" w:rsidRPr="005A46CC" w:rsidRDefault="00727665" w:rsidP="00727665">
            <w:pPr>
              <w:pStyle w:val="TableTextRight"/>
              <w:rPr>
                <w:b/>
              </w:rPr>
            </w:pPr>
            <w:r w:rsidRPr="005A46CC">
              <w:rPr>
                <w:b/>
              </w:rPr>
              <w:t>56.64</w:t>
            </w:r>
          </w:p>
        </w:tc>
        <w:tc>
          <w:tcPr>
            <w:tcW w:w="1315" w:type="dxa"/>
            <w:shd w:val="clear" w:color="auto" w:fill="auto"/>
            <w:vAlign w:val="center"/>
          </w:tcPr>
          <w:p w:rsidR="00727665" w:rsidRPr="005A46CC" w:rsidRDefault="00727665" w:rsidP="00727665">
            <w:pPr>
              <w:pStyle w:val="TableTextRight"/>
              <w:rPr>
                <w:b/>
              </w:rPr>
            </w:pPr>
            <w:r w:rsidRPr="005A46CC">
              <w:rPr>
                <w:b/>
              </w:rPr>
              <w:t>6.73</w:t>
            </w:r>
          </w:p>
        </w:tc>
        <w:tc>
          <w:tcPr>
            <w:tcW w:w="1278" w:type="dxa"/>
            <w:shd w:val="clear" w:color="auto" w:fill="E0E0E0"/>
            <w:noWrap/>
            <w:vAlign w:val="center"/>
          </w:tcPr>
          <w:p w:rsidR="00727665" w:rsidRPr="005A46CC" w:rsidRDefault="00727665" w:rsidP="002054C5">
            <w:pPr>
              <w:pStyle w:val="TableTextRight"/>
              <w:rPr>
                <w:b/>
              </w:rPr>
            </w:pPr>
            <w:r w:rsidRPr="005A46CC">
              <w:rPr>
                <w:b/>
              </w:rPr>
              <w:t>58</w:t>
            </w:r>
          </w:p>
        </w:tc>
        <w:tc>
          <w:tcPr>
            <w:tcW w:w="1311" w:type="dxa"/>
            <w:shd w:val="clear" w:color="auto" w:fill="E0E0E0"/>
            <w:vAlign w:val="center"/>
          </w:tcPr>
          <w:p w:rsidR="00727665" w:rsidRPr="005A46CC" w:rsidRDefault="00727665" w:rsidP="002054C5">
            <w:pPr>
              <w:pStyle w:val="TableTextRight"/>
              <w:rPr>
                <w:b/>
              </w:rPr>
            </w:pPr>
            <w:r w:rsidRPr="005A46CC">
              <w:rPr>
                <w:b/>
              </w:rPr>
              <w:t>55.96</w:t>
            </w:r>
          </w:p>
        </w:tc>
        <w:tc>
          <w:tcPr>
            <w:tcW w:w="1297" w:type="dxa"/>
            <w:shd w:val="clear" w:color="auto" w:fill="auto"/>
            <w:noWrap/>
            <w:vAlign w:val="center"/>
          </w:tcPr>
          <w:p w:rsidR="00727665" w:rsidRPr="005A46CC" w:rsidRDefault="00727665" w:rsidP="002054C5">
            <w:pPr>
              <w:pStyle w:val="TableTextRight"/>
              <w:rPr>
                <w:b/>
              </w:rPr>
            </w:pPr>
            <w:r w:rsidRPr="005A46CC">
              <w:rPr>
                <w:b/>
              </w:rPr>
              <w:t>5.30</w:t>
            </w:r>
          </w:p>
        </w:tc>
      </w:tr>
      <w:tr w:rsidR="00727665" w:rsidRPr="00C61A22" w:rsidTr="00727665">
        <w:trPr>
          <w:cantSplit/>
        </w:trPr>
        <w:tc>
          <w:tcPr>
            <w:tcW w:w="1886" w:type="dxa"/>
            <w:shd w:val="clear" w:color="auto" w:fill="auto"/>
            <w:vAlign w:val="bottom"/>
          </w:tcPr>
          <w:p w:rsidR="00727665" w:rsidRPr="007F1738" w:rsidRDefault="00727665" w:rsidP="00074E2D">
            <w:pPr>
              <w:pStyle w:val="TableText"/>
            </w:pPr>
            <w:r w:rsidRPr="007F1738">
              <w:rPr>
                <w:bCs/>
              </w:rPr>
              <w:t>Statutory appointees</w:t>
            </w:r>
          </w:p>
        </w:tc>
        <w:tc>
          <w:tcPr>
            <w:tcW w:w="1223" w:type="dxa"/>
            <w:shd w:val="clear" w:color="auto" w:fill="E0E0E0"/>
          </w:tcPr>
          <w:p w:rsidR="00727665" w:rsidRPr="00727665" w:rsidRDefault="007E5504" w:rsidP="00727665">
            <w:pPr>
              <w:pStyle w:val="TableTextRight"/>
            </w:pPr>
            <w:r>
              <w:t>..</w:t>
            </w:r>
          </w:p>
        </w:tc>
        <w:tc>
          <w:tcPr>
            <w:tcW w:w="1314" w:type="dxa"/>
            <w:shd w:val="clear" w:color="auto" w:fill="E0E0E0"/>
          </w:tcPr>
          <w:p w:rsidR="00727665" w:rsidRPr="00727665" w:rsidRDefault="007E5504" w:rsidP="00727665">
            <w:pPr>
              <w:pStyle w:val="TableTextRight"/>
            </w:pPr>
            <w:r>
              <w:t>..</w:t>
            </w:r>
          </w:p>
        </w:tc>
        <w:tc>
          <w:tcPr>
            <w:tcW w:w="1315" w:type="dxa"/>
            <w:shd w:val="clear" w:color="auto" w:fill="auto"/>
          </w:tcPr>
          <w:p w:rsidR="00727665" w:rsidRPr="00727665" w:rsidRDefault="00727665" w:rsidP="00727665">
            <w:pPr>
              <w:pStyle w:val="TableTextRight"/>
            </w:pPr>
            <w:r w:rsidRPr="00727665">
              <w:t>1.80</w:t>
            </w:r>
          </w:p>
        </w:tc>
        <w:tc>
          <w:tcPr>
            <w:tcW w:w="1278" w:type="dxa"/>
            <w:shd w:val="clear" w:color="auto" w:fill="E0E0E0"/>
            <w:noWrap/>
          </w:tcPr>
          <w:p w:rsidR="00727665" w:rsidRPr="00727665" w:rsidRDefault="007E5504" w:rsidP="00727665">
            <w:pPr>
              <w:pStyle w:val="TableTextRight"/>
            </w:pPr>
            <w:r>
              <w:t>..</w:t>
            </w:r>
          </w:p>
        </w:tc>
        <w:tc>
          <w:tcPr>
            <w:tcW w:w="1311" w:type="dxa"/>
            <w:shd w:val="clear" w:color="auto" w:fill="E0E0E0"/>
          </w:tcPr>
          <w:p w:rsidR="00727665" w:rsidRPr="00727665" w:rsidRDefault="007E5504" w:rsidP="00727665">
            <w:pPr>
              <w:pStyle w:val="TableTextRight"/>
            </w:pPr>
            <w:r>
              <w:t>..</w:t>
            </w:r>
          </w:p>
        </w:tc>
        <w:tc>
          <w:tcPr>
            <w:tcW w:w="1297" w:type="dxa"/>
            <w:shd w:val="clear" w:color="auto" w:fill="auto"/>
            <w:noWrap/>
          </w:tcPr>
          <w:p w:rsidR="00727665" w:rsidRPr="00727665" w:rsidRDefault="00727665" w:rsidP="00727665">
            <w:pPr>
              <w:pStyle w:val="TableTextRight"/>
            </w:pPr>
            <w:r w:rsidRPr="00727665">
              <w:t>1.80</w:t>
            </w:r>
          </w:p>
        </w:tc>
      </w:tr>
    </w:tbl>
    <w:p w:rsidR="006D1447" w:rsidRPr="00AF2974" w:rsidRDefault="00727665" w:rsidP="006D1447">
      <w:pPr>
        <w:pStyle w:val="Notes"/>
      </w:pPr>
      <w:r>
        <w:t>Note</w:t>
      </w:r>
      <w:r w:rsidR="006D1447" w:rsidRPr="00AF2974">
        <w:t>:</w:t>
      </w:r>
    </w:p>
    <w:p w:rsidR="006D1447" w:rsidRPr="00AF2974" w:rsidRDefault="00727665" w:rsidP="00D90D18">
      <w:pPr>
        <w:pStyle w:val="Notes"/>
      </w:pPr>
      <w:r w:rsidRPr="00C47026">
        <w:t>SRM is a senior regulatory manager.</w:t>
      </w:r>
    </w:p>
    <w:p w:rsidR="006D1447" w:rsidRDefault="00CF49EC" w:rsidP="00777EB5">
      <w:pPr>
        <w:pStyle w:val="Heading4"/>
        <w:tabs>
          <w:tab w:val="clear" w:pos="5180"/>
        </w:tabs>
      </w:pPr>
      <w:r w:rsidRPr="00AF2974">
        <w:br w:type="page"/>
      </w:r>
      <w:r w:rsidR="006D1447" w:rsidRPr="00F96D3A">
        <w:lastRenderedPageBreak/>
        <w:t>DT</w:t>
      </w:r>
      <w:r w:rsidR="00543CA8" w:rsidRPr="00F96D3A">
        <w:t>F Portfolio Executives</w:t>
      </w:r>
      <w:r w:rsidR="00D71E62" w:rsidRPr="00F96D3A">
        <w:t>:</w:t>
      </w:r>
      <w:r w:rsidR="00543CA8" w:rsidRPr="00F96D3A">
        <w:t xml:space="preserve"> </w:t>
      </w:r>
      <w:r w:rsidR="000D23B7" w:rsidRPr="00F96D3A">
        <w:t>June 2014</w:t>
      </w:r>
    </w:p>
    <w:tbl>
      <w:tblPr>
        <w:tblW w:w="9637" w:type="dxa"/>
        <w:tblLayout w:type="fixed"/>
        <w:tblCellMar>
          <w:left w:w="43" w:type="dxa"/>
          <w:right w:w="43" w:type="dxa"/>
        </w:tblCellMar>
        <w:tblLook w:val="0000" w:firstRow="0" w:lastRow="0" w:firstColumn="0" w:lastColumn="0" w:noHBand="0" w:noVBand="0"/>
      </w:tblPr>
      <w:tblGrid>
        <w:gridCol w:w="4993"/>
        <w:gridCol w:w="774"/>
        <w:gridCol w:w="774"/>
        <w:gridCol w:w="774"/>
        <w:gridCol w:w="774"/>
        <w:gridCol w:w="774"/>
        <w:gridCol w:w="774"/>
      </w:tblGrid>
      <w:tr w:rsidR="00FE0115" w:rsidRPr="00AF2974" w:rsidTr="00FE0115">
        <w:trPr>
          <w:cantSplit/>
        </w:trPr>
        <w:tc>
          <w:tcPr>
            <w:tcW w:w="4993" w:type="dxa"/>
            <w:shd w:val="clear" w:color="auto" w:fill="auto"/>
            <w:vAlign w:val="center"/>
          </w:tcPr>
          <w:p w:rsidR="00FE0115" w:rsidRPr="00AF2974" w:rsidRDefault="00FE0115" w:rsidP="00350434">
            <w:pPr>
              <w:pStyle w:val="TableTextHeadingLeft"/>
              <w:rPr>
                <w:sz w:val="18"/>
                <w:szCs w:val="18"/>
              </w:rPr>
            </w:pPr>
          </w:p>
        </w:tc>
        <w:tc>
          <w:tcPr>
            <w:tcW w:w="1548" w:type="dxa"/>
            <w:gridSpan w:val="2"/>
            <w:shd w:val="clear" w:color="auto" w:fill="E0E0E0"/>
            <w:vAlign w:val="center"/>
          </w:tcPr>
          <w:p w:rsidR="00FE0115" w:rsidRPr="00AF2974" w:rsidRDefault="00FE0115" w:rsidP="000D23B7">
            <w:pPr>
              <w:pStyle w:val="TableTextHeadingRight"/>
              <w:jc w:val="center"/>
              <w:rPr>
                <w:sz w:val="18"/>
                <w:szCs w:val="18"/>
              </w:rPr>
            </w:pPr>
            <w:r w:rsidRPr="00AF2974">
              <w:rPr>
                <w:sz w:val="18"/>
                <w:szCs w:val="18"/>
              </w:rPr>
              <w:t xml:space="preserve">June </w:t>
            </w:r>
            <w:r w:rsidR="00443284">
              <w:rPr>
                <w:sz w:val="18"/>
                <w:szCs w:val="18"/>
              </w:rPr>
              <w:t>201</w:t>
            </w:r>
            <w:r w:rsidR="000D23B7">
              <w:rPr>
                <w:sz w:val="18"/>
                <w:szCs w:val="18"/>
              </w:rPr>
              <w:t>4</w:t>
            </w:r>
          </w:p>
        </w:tc>
        <w:tc>
          <w:tcPr>
            <w:tcW w:w="1548" w:type="dxa"/>
            <w:gridSpan w:val="2"/>
            <w:shd w:val="clear" w:color="auto" w:fill="auto"/>
            <w:vAlign w:val="center"/>
          </w:tcPr>
          <w:p w:rsidR="00FE0115" w:rsidRPr="00AF2974" w:rsidRDefault="00FE0115" w:rsidP="00350434">
            <w:pPr>
              <w:pStyle w:val="TableTextHeadingRight"/>
              <w:jc w:val="center"/>
              <w:rPr>
                <w:sz w:val="18"/>
                <w:szCs w:val="18"/>
              </w:rPr>
            </w:pPr>
            <w:r w:rsidRPr="00AF2974">
              <w:rPr>
                <w:sz w:val="18"/>
                <w:szCs w:val="18"/>
              </w:rPr>
              <w:t xml:space="preserve">June </w:t>
            </w:r>
            <w:r w:rsidR="000D23B7">
              <w:rPr>
                <w:sz w:val="18"/>
                <w:szCs w:val="18"/>
              </w:rPr>
              <w:t>2013</w:t>
            </w:r>
          </w:p>
        </w:tc>
        <w:tc>
          <w:tcPr>
            <w:tcW w:w="1548" w:type="dxa"/>
            <w:gridSpan w:val="2"/>
            <w:shd w:val="clear" w:color="auto" w:fill="E0E0E0"/>
            <w:vAlign w:val="center"/>
          </w:tcPr>
          <w:p w:rsidR="00FE0115" w:rsidRPr="00AF2974" w:rsidRDefault="00FE0115" w:rsidP="00350434">
            <w:pPr>
              <w:pStyle w:val="TableTextHeadingRight"/>
              <w:jc w:val="center"/>
              <w:rPr>
                <w:sz w:val="18"/>
                <w:szCs w:val="18"/>
              </w:rPr>
            </w:pPr>
            <w:r w:rsidRPr="00AF2974">
              <w:rPr>
                <w:sz w:val="18"/>
                <w:szCs w:val="18"/>
              </w:rPr>
              <w:t>Change</w:t>
            </w:r>
          </w:p>
        </w:tc>
      </w:tr>
      <w:tr w:rsidR="00FE0115" w:rsidRPr="00AF2974" w:rsidTr="00FE0115">
        <w:trPr>
          <w:cantSplit/>
        </w:trPr>
        <w:tc>
          <w:tcPr>
            <w:tcW w:w="4993" w:type="dxa"/>
            <w:shd w:val="clear" w:color="auto" w:fill="auto"/>
            <w:vAlign w:val="center"/>
          </w:tcPr>
          <w:p w:rsidR="00FE0115" w:rsidRPr="00AF2974" w:rsidRDefault="00FE0115" w:rsidP="00350434">
            <w:pPr>
              <w:pStyle w:val="TableTextHeadingLeft"/>
              <w:rPr>
                <w:sz w:val="18"/>
                <w:szCs w:val="18"/>
              </w:rPr>
            </w:pPr>
            <w:r w:rsidRPr="00AF2974">
              <w:rPr>
                <w:sz w:val="18"/>
                <w:szCs w:val="18"/>
              </w:rPr>
              <w:t>Organisation</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Female</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Male</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Female</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Male</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Female</w:t>
            </w:r>
          </w:p>
        </w:tc>
        <w:tc>
          <w:tcPr>
            <w:tcW w:w="774" w:type="dxa"/>
            <w:shd w:val="clear" w:color="auto" w:fill="auto"/>
            <w:vAlign w:val="center"/>
          </w:tcPr>
          <w:p w:rsidR="00FE0115" w:rsidRPr="00AF2974" w:rsidRDefault="00FE0115" w:rsidP="00350434">
            <w:pPr>
              <w:pStyle w:val="TableTextHeadingRight"/>
              <w:rPr>
                <w:sz w:val="18"/>
                <w:szCs w:val="18"/>
              </w:rPr>
            </w:pPr>
            <w:r w:rsidRPr="00AF2974">
              <w:rPr>
                <w:sz w:val="18"/>
                <w:szCs w:val="18"/>
              </w:rPr>
              <w:t>Male</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Rural Finance Corporation of Victoria</w:t>
            </w:r>
          </w:p>
        </w:tc>
        <w:tc>
          <w:tcPr>
            <w:tcW w:w="774" w:type="dxa"/>
            <w:shd w:val="clear" w:color="auto" w:fill="E0E0E0"/>
            <w:noWrap/>
            <w:vAlign w:val="bottom"/>
          </w:tcPr>
          <w:p w:rsidR="00F96D3A" w:rsidRPr="007C3299" w:rsidRDefault="00F96D3A" w:rsidP="005A2869">
            <w:pPr>
              <w:pStyle w:val="TableTextRight"/>
              <w:jc w:val="center"/>
            </w:pPr>
            <w:r w:rsidRPr="007C3299">
              <w:t>1</w:t>
            </w:r>
          </w:p>
        </w:tc>
        <w:tc>
          <w:tcPr>
            <w:tcW w:w="774" w:type="dxa"/>
            <w:shd w:val="clear" w:color="auto" w:fill="E0E0E0"/>
            <w:noWrap/>
            <w:vAlign w:val="bottom"/>
          </w:tcPr>
          <w:p w:rsidR="00F96D3A" w:rsidRPr="007C3299" w:rsidRDefault="00F96D3A" w:rsidP="005A2869">
            <w:pPr>
              <w:pStyle w:val="TableTextRight"/>
              <w:jc w:val="center"/>
            </w:pPr>
            <w:r w:rsidRPr="007C3299">
              <w:t>5</w:t>
            </w:r>
          </w:p>
        </w:tc>
        <w:tc>
          <w:tcPr>
            <w:tcW w:w="774" w:type="dxa"/>
            <w:shd w:val="clear" w:color="auto" w:fill="auto"/>
            <w:noWrap/>
            <w:vAlign w:val="bottom"/>
          </w:tcPr>
          <w:p w:rsidR="00F96D3A" w:rsidRPr="007C3299" w:rsidRDefault="00F96D3A" w:rsidP="005A2869">
            <w:pPr>
              <w:pStyle w:val="TableTextRight"/>
              <w:jc w:val="center"/>
            </w:pPr>
            <w:r w:rsidRPr="007C3299">
              <w:t>1</w:t>
            </w:r>
          </w:p>
        </w:tc>
        <w:tc>
          <w:tcPr>
            <w:tcW w:w="774" w:type="dxa"/>
            <w:shd w:val="clear" w:color="auto" w:fill="auto"/>
            <w:noWrap/>
            <w:vAlign w:val="bottom"/>
          </w:tcPr>
          <w:p w:rsidR="00F96D3A" w:rsidRPr="007C3299" w:rsidRDefault="00F96D3A" w:rsidP="005A2869">
            <w:pPr>
              <w:pStyle w:val="TableTextRight"/>
              <w:jc w:val="center"/>
            </w:pPr>
            <w:r w:rsidRPr="007C3299">
              <w:t>5</w:t>
            </w:r>
          </w:p>
        </w:tc>
        <w:tc>
          <w:tcPr>
            <w:tcW w:w="774" w:type="dxa"/>
            <w:shd w:val="clear" w:color="auto" w:fill="E0E0E0"/>
            <w:noWrap/>
            <w:vAlign w:val="bottom"/>
          </w:tcPr>
          <w:p w:rsidR="00F96D3A" w:rsidRPr="007C3299" w:rsidRDefault="00701B85" w:rsidP="005A2869">
            <w:pPr>
              <w:pStyle w:val="TableTextRight"/>
              <w:jc w:val="center"/>
            </w:pPr>
            <w:r>
              <w:t>..</w:t>
            </w:r>
          </w:p>
        </w:tc>
        <w:tc>
          <w:tcPr>
            <w:tcW w:w="774" w:type="dxa"/>
            <w:shd w:val="clear" w:color="auto" w:fill="E0E0E0"/>
            <w:noWrap/>
            <w:vAlign w:val="bottom"/>
          </w:tcPr>
          <w:p w:rsidR="00F96D3A" w:rsidRPr="007C3299" w:rsidRDefault="00701B85" w:rsidP="005A2869">
            <w:pPr>
              <w:pStyle w:val="TableTextRight"/>
              <w:jc w:val="center"/>
            </w:pPr>
            <w:r>
              <w:t>..</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State Electricity Commission of Victoria (Vicpower Trading)</w:t>
            </w:r>
          </w:p>
        </w:tc>
        <w:tc>
          <w:tcPr>
            <w:tcW w:w="774" w:type="dxa"/>
            <w:shd w:val="clear" w:color="auto" w:fill="E0E0E0"/>
            <w:noWrap/>
            <w:vAlign w:val="bottom"/>
          </w:tcPr>
          <w:p w:rsidR="00F96D3A" w:rsidRPr="007C3299" w:rsidRDefault="00701B85" w:rsidP="005A2869">
            <w:pPr>
              <w:pStyle w:val="TableTextRight"/>
              <w:jc w:val="center"/>
            </w:pPr>
            <w:r>
              <w:t>..</w:t>
            </w:r>
          </w:p>
        </w:tc>
        <w:tc>
          <w:tcPr>
            <w:tcW w:w="774" w:type="dxa"/>
            <w:shd w:val="clear" w:color="auto" w:fill="E0E0E0"/>
            <w:noWrap/>
            <w:vAlign w:val="bottom"/>
          </w:tcPr>
          <w:p w:rsidR="00F96D3A" w:rsidRPr="007C3299" w:rsidRDefault="00F96D3A" w:rsidP="005A2869">
            <w:pPr>
              <w:pStyle w:val="TableTextRight"/>
              <w:jc w:val="center"/>
            </w:pPr>
            <w:r w:rsidRPr="007C3299">
              <w:t>2</w:t>
            </w:r>
          </w:p>
        </w:tc>
        <w:tc>
          <w:tcPr>
            <w:tcW w:w="774" w:type="dxa"/>
            <w:shd w:val="clear" w:color="auto" w:fill="auto"/>
            <w:noWrap/>
            <w:vAlign w:val="bottom"/>
          </w:tcPr>
          <w:p w:rsidR="00F96D3A" w:rsidRPr="007C3299" w:rsidRDefault="00701B85" w:rsidP="005A2869">
            <w:pPr>
              <w:pStyle w:val="TableTextRight"/>
              <w:jc w:val="center"/>
            </w:pPr>
            <w:r>
              <w:t>..</w:t>
            </w:r>
          </w:p>
        </w:tc>
        <w:tc>
          <w:tcPr>
            <w:tcW w:w="774" w:type="dxa"/>
            <w:shd w:val="clear" w:color="auto" w:fill="auto"/>
            <w:noWrap/>
            <w:vAlign w:val="bottom"/>
          </w:tcPr>
          <w:p w:rsidR="00F96D3A" w:rsidRPr="007C3299" w:rsidRDefault="00F96D3A" w:rsidP="005A2869">
            <w:pPr>
              <w:pStyle w:val="TableTextRight"/>
              <w:jc w:val="center"/>
            </w:pPr>
            <w:r w:rsidRPr="007C3299">
              <w:t>2</w:t>
            </w:r>
          </w:p>
        </w:tc>
        <w:tc>
          <w:tcPr>
            <w:tcW w:w="774" w:type="dxa"/>
            <w:shd w:val="clear" w:color="auto" w:fill="E0E0E0"/>
            <w:noWrap/>
            <w:vAlign w:val="bottom"/>
          </w:tcPr>
          <w:p w:rsidR="00F96D3A" w:rsidRPr="007C3299" w:rsidRDefault="00701B85" w:rsidP="005A2869">
            <w:pPr>
              <w:pStyle w:val="TableTextRight"/>
              <w:jc w:val="center"/>
            </w:pPr>
            <w:r>
              <w:t>..</w:t>
            </w:r>
          </w:p>
        </w:tc>
        <w:tc>
          <w:tcPr>
            <w:tcW w:w="774" w:type="dxa"/>
            <w:shd w:val="clear" w:color="auto" w:fill="E0E0E0"/>
            <w:noWrap/>
            <w:vAlign w:val="bottom"/>
          </w:tcPr>
          <w:p w:rsidR="00F96D3A" w:rsidRPr="007C3299" w:rsidRDefault="00701B85" w:rsidP="005A2869">
            <w:pPr>
              <w:pStyle w:val="TableTextRight"/>
              <w:jc w:val="center"/>
            </w:pPr>
            <w:r>
              <w:t>..</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State Trustees Limited</w:t>
            </w:r>
          </w:p>
        </w:tc>
        <w:tc>
          <w:tcPr>
            <w:tcW w:w="774" w:type="dxa"/>
            <w:shd w:val="clear" w:color="auto" w:fill="E0E0E0"/>
            <w:noWrap/>
            <w:vAlign w:val="bottom"/>
          </w:tcPr>
          <w:p w:rsidR="00F96D3A" w:rsidRPr="007C3299" w:rsidRDefault="00F96D3A" w:rsidP="005A2869">
            <w:pPr>
              <w:pStyle w:val="TableTextRight"/>
              <w:jc w:val="center"/>
            </w:pPr>
            <w:r w:rsidRPr="007C3299">
              <w:t>3</w:t>
            </w:r>
          </w:p>
        </w:tc>
        <w:tc>
          <w:tcPr>
            <w:tcW w:w="774" w:type="dxa"/>
            <w:shd w:val="clear" w:color="auto" w:fill="E0E0E0"/>
            <w:noWrap/>
            <w:vAlign w:val="bottom"/>
          </w:tcPr>
          <w:p w:rsidR="00F96D3A" w:rsidRPr="007C3299" w:rsidRDefault="00F96D3A" w:rsidP="005A2869">
            <w:pPr>
              <w:pStyle w:val="TableTextRight"/>
              <w:jc w:val="center"/>
            </w:pPr>
            <w:r w:rsidRPr="007C3299">
              <w:t>3</w:t>
            </w:r>
          </w:p>
        </w:tc>
        <w:tc>
          <w:tcPr>
            <w:tcW w:w="774" w:type="dxa"/>
            <w:shd w:val="clear" w:color="auto" w:fill="auto"/>
            <w:noWrap/>
            <w:vAlign w:val="bottom"/>
          </w:tcPr>
          <w:p w:rsidR="00F96D3A" w:rsidRPr="007C3299" w:rsidRDefault="00F96D3A" w:rsidP="005A2869">
            <w:pPr>
              <w:pStyle w:val="TableTextRight"/>
              <w:jc w:val="center"/>
            </w:pPr>
            <w:r w:rsidRPr="007C3299">
              <w:t>2</w:t>
            </w:r>
          </w:p>
        </w:tc>
        <w:tc>
          <w:tcPr>
            <w:tcW w:w="774" w:type="dxa"/>
            <w:shd w:val="clear" w:color="auto" w:fill="auto"/>
            <w:noWrap/>
            <w:vAlign w:val="bottom"/>
          </w:tcPr>
          <w:p w:rsidR="00F96D3A" w:rsidRPr="007C3299" w:rsidRDefault="00F96D3A" w:rsidP="005A2869">
            <w:pPr>
              <w:pStyle w:val="TableTextRight"/>
              <w:jc w:val="center"/>
            </w:pPr>
            <w:r w:rsidRPr="007C3299">
              <w:t>3</w:t>
            </w:r>
          </w:p>
        </w:tc>
        <w:tc>
          <w:tcPr>
            <w:tcW w:w="774" w:type="dxa"/>
            <w:shd w:val="clear" w:color="auto" w:fill="E0E0E0"/>
            <w:noWrap/>
            <w:vAlign w:val="bottom"/>
          </w:tcPr>
          <w:p w:rsidR="00F96D3A" w:rsidRPr="007C3299" w:rsidRDefault="00F96D3A" w:rsidP="005A2869">
            <w:pPr>
              <w:pStyle w:val="TableTextRight"/>
              <w:jc w:val="center"/>
            </w:pPr>
            <w:r w:rsidRPr="007C3299">
              <w:t>1</w:t>
            </w:r>
          </w:p>
        </w:tc>
        <w:tc>
          <w:tcPr>
            <w:tcW w:w="774" w:type="dxa"/>
            <w:shd w:val="clear" w:color="auto" w:fill="E0E0E0"/>
            <w:noWrap/>
            <w:vAlign w:val="bottom"/>
          </w:tcPr>
          <w:p w:rsidR="00F96D3A" w:rsidRPr="007C3299" w:rsidRDefault="00701B85" w:rsidP="005A2869">
            <w:pPr>
              <w:pStyle w:val="TableTextRight"/>
              <w:jc w:val="center"/>
            </w:pPr>
            <w:r>
              <w:t>..</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Transport Accident Commission</w:t>
            </w:r>
          </w:p>
        </w:tc>
        <w:tc>
          <w:tcPr>
            <w:tcW w:w="774" w:type="dxa"/>
            <w:shd w:val="clear" w:color="auto" w:fill="E0E0E0"/>
            <w:noWrap/>
            <w:vAlign w:val="bottom"/>
          </w:tcPr>
          <w:p w:rsidR="00F96D3A" w:rsidRPr="007C3299" w:rsidRDefault="00F96D3A" w:rsidP="005A2869">
            <w:pPr>
              <w:pStyle w:val="TableTextRight"/>
              <w:jc w:val="center"/>
            </w:pPr>
            <w:r w:rsidRPr="007C3299">
              <w:t>22</w:t>
            </w:r>
          </w:p>
        </w:tc>
        <w:tc>
          <w:tcPr>
            <w:tcW w:w="774" w:type="dxa"/>
            <w:shd w:val="clear" w:color="auto" w:fill="E0E0E0"/>
            <w:noWrap/>
            <w:vAlign w:val="bottom"/>
          </w:tcPr>
          <w:p w:rsidR="00F96D3A" w:rsidRPr="007C3299" w:rsidRDefault="00F96D3A" w:rsidP="005A2869">
            <w:pPr>
              <w:pStyle w:val="TableTextRight"/>
              <w:jc w:val="center"/>
            </w:pPr>
            <w:r w:rsidRPr="007C3299">
              <w:t>30</w:t>
            </w:r>
          </w:p>
        </w:tc>
        <w:tc>
          <w:tcPr>
            <w:tcW w:w="774" w:type="dxa"/>
            <w:shd w:val="clear" w:color="auto" w:fill="auto"/>
            <w:noWrap/>
            <w:vAlign w:val="bottom"/>
          </w:tcPr>
          <w:p w:rsidR="00F96D3A" w:rsidRPr="007C3299" w:rsidRDefault="00F96D3A" w:rsidP="005A2869">
            <w:pPr>
              <w:pStyle w:val="TableTextRight"/>
              <w:jc w:val="center"/>
            </w:pPr>
            <w:r w:rsidRPr="007C3299">
              <w:t>17</w:t>
            </w:r>
          </w:p>
        </w:tc>
        <w:tc>
          <w:tcPr>
            <w:tcW w:w="774" w:type="dxa"/>
            <w:shd w:val="clear" w:color="auto" w:fill="auto"/>
            <w:noWrap/>
            <w:vAlign w:val="bottom"/>
          </w:tcPr>
          <w:p w:rsidR="00F96D3A" w:rsidRPr="007C3299" w:rsidRDefault="00F96D3A" w:rsidP="005A2869">
            <w:pPr>
              <w:pStyle w:val="TableTextRight"/>
              <w:jc w:val="center"/>
            </w:pPr>
            <w:r w:rsidRPr="007C3299">
              <w:t>33</w:t>
            </w:r>
          </w:p>
        </w:tc>
        <w:tc>
          <w:tcPr>
            <w:tcW w:w="774" w:type="dxa"/>
            <w:shd w:val="clear" w:color="auto" w:fill="E0E0E0"/>
            <w:noWrap/>
            <w:vAlign w:val="bottom"/>
          </w:tcPr>
          <w:p w:rsidR="00F96D3A" w:rsidRPr="007C3299" w:rsidRDefault="00F96D3A" w:rsidP="005A2869">
            <w:pPr>
              <w:pStyle w:val="TableTextRight"/>
              <w:jc w:val="center"/>
            </w:pPr>
            <w:r w:rsidRPr="007C3299">
              <w:t>5</w:t>
            </w:r>
          </w:p>
        </w:tc>
        <w:tc>
          <w:tcPr>
            <w:tcW w:w="774" w:type="dxa"/>
            <w:shd w:val="clear" w:color="auto" w:fill="E0E0E0"/>
            <w:noWrap/>
            <w:vAlign w:val="bottom"/>
          </w:tcPr>
          <w:p w:rsidR="00F96D3A" w:rsidRPr="007C3299" w:rsidRDefault="002F651E" w:rsidP="005A2869">
            <w:pPr>
              <w:pStyle w:val="TableTextRight"/>
              <w:jc w:val="center"/>
            </w:pPr>
            <w:r>
              <w:noBreakHyphen/>
            </w:r>
            <w:r w:rsidR="00F96D3A" w:rsidRPr="007C3299">
              <w:t>3</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Treasury Corporation of Victoria</w:t>
            </w:r>
          </w:p>
        </w:tc>
        <w:tc>
          <w:tcPr>
            <w:tcW w:w="774" w:type="dxa"/>
            <w:shd w:val="clear" w:color="auto" w:fill="E0E0E0"/>
            <w:noWrap/>
            <w:vAlign w:val="bottom"/>
          </w:tcPr>
          <w:p w:rsidR="00F96D3A" w:rsidRPr="007C3299" w:rsidRDefault="00F96D3A" w:rsidP="005A2869">
            <w:pPr>
              <w:pStyle w:val="TableTextRight"/>
              <w:jc w:val="center"/>
            </w:pPr>
            <w:r w:rsidRPr="007C3299">
              <w:t>1</w:t>
            </w:r>
          </w:p>
        </w:tc>
        <w:tc>
          <w:tcPr>
            <w:tcW w:w="774" w:type="dxa"/>
            <w:shd w:val="clear" w:color="auto" w:fill="E0E0E0"/>
            <w:noWrap/>
            <w:vAlign w:val="bottom"/>
          </w:tcPr>
          <w:p w:rsidR="00F96D3A" w:rsidRPr="007C3299" w:rsidRDefault="00F96D3A" w:rsidP="005A2869">
            <w:pPr>
              <w:pStyle w:val="TableTextRight"/>
              <w:jc w:val="center"/>
            </w:pPr>
            <w:r w:rsidRPr="007C3299">
              <w:t>5</w:t>
            </w:r>
          </w:p>
        </w:tc>
        <w:tc>
          <w:tcPr>
            <w:tcW w:w="774" w:type="dxa"/>
            <w:shd w:val="clear" w:color="auto" w:fill="auto"/>
            <w:noWrap/>
            <w:vAlign w:val="bottom"/>
          </w:tcPr>
          <w:p w:rsidR="00F96D3A" w:rsidRPr="007C3299" w:rsidRDefault="00F96D3A" w:rsidP="005A2869">
            <w:pPr>
              <w:pStyle w:val="TableTextRight"/>
              <w:jc w:val="center"/>
            </w:pPr>
            <w:r w:rsidRPr="007C3299">
              <w:t>1</w:t>
            </w:r>
          </w:p>
        </w:tc>
        <w:tc>
          <w:tcPr>
            <w:tcW w:w="774" w:type="dxa"/>
            <w:shd w:val="clear" w:color="auto" w:fill="auto"/>
            <w:noWrap/>
            <w:vAlign w:val="bottom"/>
          </w:tcPr>
          <w:p w:rsidR="00F96D3A" w:rsidRPr="007C3299" w:rsidRDefault="00F96D3A" w:rsidP="005A2869">
            <w:pPr>
              <w:pStyle w:val="TableTextRight"/>
              <w:jc w:val="center"/>
            </w:pPr>
            <w:r w:rsidRPr="007C3299">
              <w:t>4</w:t>
            </w:r>
          </w:p>
        </w:tc>
        <w:tc>
          <w:tcPr>
            <w:tcW w:w="774" w:type="dxa"/>
            <w:shd w:val="clear" w:color="auto" w:fill="E0E0E0"/>
            <w:noWrap/>
            <w:vAlign w:val="bottom"/>
          </w:tcPr>
          <w:p w:rsidR="00F96D3A" w:rsidRPr="007C3299" w:rsidRDefault="00701B85" w:rsidP="005A2869">
            <w:pPr>
              <w:pStyle w:val="TableTextRight"/>
              <w:jc w:val="center"/>
            </w:pPr>
            <w:r>
              <w:t>..</w:t>
            </w:r>
          </w:p>
        </w:tc>
        <w:tc>
          <w:tcPr>
            <w:tcW w:w="774" w:type="dxa"/>
            <w:shd w:val="clear" w:color="auto" w:fill="E0E0E0"/>
            <w:noWrap/>
            <w:vAlign w:val="bottom"/>
          </w:tcPr>
          <w:p w:rsidR="00F96D3A" w:rsidRPr="007C3299" w:rsidRDefault="00F96D3A" w:rsidP="005A2869">
            <w:pPr>
              <w:pStyle w:val="TableTextRight"/>
              <w:jc w:val="center"/>
            </w:pPr>
            <w:r w:rsidRPr="007C3299">
              <w:t>1</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Victorian Funds Management Corporation</w:t>
            </w:r>
          </w:p>
        </w:tc>
        <w:tc>
          <w:tcPr>
            <w:tcW w:w="774" w:type="dxa"/>
            <w:shd w:val="clear" w:color="auto" w:fill="E0E0E0"/>
            <w:noWrap/>
            <w:vAlign w:val="bottom"/>
          </w:tcPr>
          <w:p w:rsidR="00F96D3A" w:rsidRPr="007C3299" w:rsidRDefault="00F96D3A" w:rsidP="005A2869">
            <w:pPr>
              <w:pStyle w:val="TableTextRight"/>
              <w:jc w:val="center"/>
            </w:pPr>
            <w:r w:rsidRPr="007C3299">
              <w:t>2</w:t>
            </w:r>
          </w:p>
        </w:tc>
        <w:tc>
          <w:tcPr>
            <w:tcW w:w="774" w:type="dxa"/>
            <w:shd w:val="clear" w:color="auto" w:fill="E0E0E0"/>
            <w:noWrap/>
            <w:vAlign w:val="bottom"/>
          </w:tcPr>
          <w:p w:rsidR="00F96D3A" w:rsidRPr="007C3299" w:rsidRDefault="00F96D3A" w:rsidP="005A2869">
            <w:pPr>
              <w:pStyle w:val="TableTextRight"/>
              <w:jc w:val="center"/>
            </w:pPr>
            <w:r w:rsidRPr="007C3299">
              <w:t>6</w:t>
            </w:r>
          </w:p>
        </w:tc>
        <w:tc>
          <w:tcPr>
            <w:tcW w:w="774" w:type="dxa"/>
            <w:shd w:val="clear" w:color="auto" w:fill="auto"/>
            <w:noWrap/>
            <w:vAlign w:val="bottom"/>
          </w:tcPr>
          <w:p w:rsidR="00F96D3A" w:rsidRPr="007C3299" w:rsidRDefault="00F96D3A" w:rsidP="005A2869">
            <w:pPr>
              <w:pStyle w:val="TableTextRight"/>
              <w:jc w:val="center"/>
            </w:pPr>
            <w:r w:rsidRPr="007C3299">
              <w:t>1</w:t>
            </w:r>
          </w:p>
        </w:tc>
        <w:tc>
          <w:tcPr>
            <w:tcW w:w="774" w:type="dxa"/>
            <w:shd w:val="clear" w:color="auto" w:fill="auto"/>
            <w:noWrap/>
            <w:vAlign w:val="bottom"/>
          </w:tcPr>
          <w:p w:rsidR="00F96D3A" w:rsidRPr="007C3299" w:rsidRDefault="00F96D3A" w:rsidP="005A2869">
            <w:pPr>
              <w:pStyle w:val="TableTextRight"/>
              <w:jc w:val="center"/>
            </w:pPr>
            <w:r w:rsidRPr="007C3299">
              <w:t>4</w:t>
            </w:r>
          </w:p>
        </w:tc>
        <w:tc>
          <w:tcPr>
            <w:tcW w:w="774" w:type="dxa"/>
            <w:shd w:val="clear" w:color="auto" w:fill="E0E0E0"/>
            <w:noWrap/>
            <w:vAlign w:val="bottom"/>
          </w:tcPr>
          <w:p w:rsidR="00F96D3A" w:rsidRPr="007C3299" w:rsidRDefault="00F96D3A" w:rsidP="005A2869">
            <w:pPr>
              <w:pStyle w:val="TableTextRight"/>
              <w:jc w:val="center"/>
            </w:pPr>
            <w:r w:rsidRPr="007C3299">
              <w:t>1</w:t>
            </w:r>
          </w:p>
        </w:tc>
        <w:tc>
          <w:tcPr>
            <w:tcW w:w="774" w:type="dxa"/>
            <w:shd w:val="clear" w:color="auto" w:fill="E0E0E0"/>
            <w:noWrap/>
            <w:vAlign w:val="bottom"/>
          </w:tcPr>
          <w:p w:rsidR="00F96D3A" w:rsidRPr="007C3299" w:rsidRDefault="00F96D3A" w:rsidP="005A2869">
            <w:pPr>
              <w:pStyle w:val="TableTextRight"/>
              <w:jc w:val="center"/>
            </w:pPr>
            <w:r w:rsidRPr="007C3299">
              <w:t>2</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
            </w:pPr>
            <w:r w:rsidRPr="00AF2974">
              <w:t>Victorian Managed Insurance Authority</w:t>
            </w:r>
          </w:p>
        </w:tc>
        <w:tc>
          <w:tcPr>
            <w:tcW w:w="774" w:type="dxa"/>
            <w:shd w:val="clear" w:color="auto" w:fill="E0E0E0"/>
            <w:noWrap/>
            <w:vAlign w:val="bottom"/>
          </w:tcPr>
          <w:p w:rsidR="00F96D3A" w:rsidRPr="007C3299" w:rsidRDefault="00F96D3A" w:rsidP="005A2869">
            <w:pPr>
              <w:pStyle w:val="TableTextRight"/>
              <w:jc w:val="center"/>
            </w:pPr>
            <w:r w:rsidRPr="007C3299">
              <w:t>8</w:t>
            </w:r>
          </w:p>
        </w:tc>
        <w:tc>
          <w:tcPr>
            <w:tcW w:w="774" w:type="dxa"/>
            <w:shd w:val="clear" w:color="auto" w:fill="E0E0E0"/>
            <w:noWrap/>
            <w:vAlign w:val="bottom"/>
          </w:tcPr>
          <w:p w:rsidR="00F96D3A" w:rsidRPr="007C3299" w:rsidRDefault="00F96D3A" w:rsidP="005A2869">
            <w:pPr>
              <w:pStyle w:val="TableTextRight"/>
              <w:jc w:val="center"/>
            </w:pPr>
            <w:r w:rsidRPr="007C3299">
              <w:t>8</w:t>
            </w:r>
          </w:p>
        </w:tc>
        <w:tc>
          <w:tcPr>
            <w:tcW w:w="774" w:type="dxa"/>
            <w:shd w:val="clear" w:color="auto" w:fill="auto"/>
            <w:noWrap/>
            <w:vAlign w:val="bottom"/>
          </w:tcPr>
          <w:p w:rsidR="00F96D3A" w:rsidRPr="007C3299" w:rsidRDefault="00F96D3A" w:rsidP="005A2869">
            <w:pPr>
              <w:pStyle w:val="TableTextRight"/>
              <w:jc w:val="center"/>
            </w:pPr>
            <w:r w:rsidRPr="007C3299">
              <w:t>6</w:t>
            </w:r>
          </w:p>
        </w:tc>
        <w:tc>
          <w:tcPr>
            <w:tcW w:w="774" w:type="dxa"/>
            <w:shd w:val="clear" w:color="auto" w:fill="auto"/>
            <w:noWrap/>
            <w:vAlign w:val="bottom"/>
          </w:tcPr>
          <w:p w:rsidR="00F96D3A" w:rsidRPr="007C3299" w:rsidRDefault="00F96D3A" w:rsidP="005A2869">
            <w:pPr>
              <w:pStyle w:val="TableTextRight"/>
              <w:jc w:val="center"/>
            </w:pPr>
            <w:r w:rsidRPr="007C3299">
              <w:t>10</w:t>
            </w:r>
          </w:p>
        </w:tc>
        <w:tc>
          <w:tcPr>
            <w:tcW w:w="774" w:type="dxa"/>
            <w:shd w:val="clear" w:color="auto" w:fill="E0E0E0"/>
            <w:noWrap/>
            <w:vAlign w:val="bottom"/>
          </w:tcPr>
          <w:p w:rsidR="00F96D3A" w:rsidRPr="007C3299" w:rsidRDefault="00F96D3A" w:rsidP="005A2869">
            <w:pPr>
              <w:pStyle w:val="TableTextRight"/>
              <w:jc w:val="center"/>
            </w:pPr>
            <w:r w:rsidRPr="007C3299">
              <w:t>2</w:t>
            </w:r>
          </w:p>
        </w:tc>
        <w:tc>
          <w:tcPr>
            <w:tcW w:w="774" w:type="dxa"/>
            <w:shd w:val="clear" w:color="auto" w:fill="E0E0E0"/>
            <w:noWrap/>
            <w:vAlign w:val="bottom"/>
          </w:tcPr>
          <w:p w:rsidR="00F96D3A" w:rsidRPr="007C3299" w:rsidRDefault="002F651E" w:rsidP="005A2869">
            <w:pPr>
              <w:pStyle w:val="TableTextRight"/>
              <w:jc w:val="center"/>
            </w:pPr>
            <w:r>
              <w:noBreakHyphen/>
            </w:r>
            <w:r w:rsidR="00F96D3A" w:rsidRPr="007C3299">
              <w:t>2</w:t>
            </w:r>
          </w:p>
        </w:tc>
      </w:tr>
      <w:tr w:rsidR="00F96D3A" w:rsidRPr="00AF2974" w:rsidTr="00FE0115">
        <w:trPr>
          <w:cantSplit/>
        </w:trPr>
        <w:tc>
          <w:tcPr>
            <w:tcW w:w="4993" w:type="dxa"/>
            <w:shd w:val="clear" w:color="auto" w:fill="auto"/>
            <w:noWrap/>
            <w:vAlign w:val="bottom"/>
          </w:tcPr>
          <w:p w:rsidR="00F96D3A" w:rsidRPr="00AF2974" w:rsidRDefault="00AD7331" w:rsidP="00350434">
            <w:pPr>
              <w:pStyle w:val="TableText"/>
            </w:pPr>
            <w:r>
              <w:t>Victorian WorkCover Authority</w:t>
            </w:r>
          </w:p>
        </w:tc>
        <w:tc>
          <w:tcPr>
            <w:tcW w:w="774" w:type="dxa"/>
            <w:shd w:val="clear" w:color="auto" w:fill="E0E0E0"/>
            <w:noWrap/>
            <w:vAlign w:val="bottom"/>
          </w:tcPr>
          <w:p w:rsidR="00F96D3A" w:rsidRPr="007C3299" w:rsidRDefault="00F96D3A" w:rsidP="005A2869">
            <w:pPr>
              <w:pStyle w:val="TableTextRight"/>
              <w:jc w:val="center"/>
            </w:pPr>
            <w:r w:rsidRPr="007C3299">
              <w:t>30</w:t>
            </w:r>
          </w:p>
        </w:tc>
        <w:tc>
          <w:tcPr>
            <w:tcW w:w="774" w:type="dxa"/>
            <w:shd w:val="clear" w:color="auto" w:fill="E0E0E0"/>
            <w:noWrap/>
            <w:vAlign w:val="bottom"/>
          </w:tcPr>
          <w:p w:rsidR="00F96D3A" w:rsidRPr="007C3299" w:rsidRDefault="00F96D3A" w:rsidP="005A2869">
            <w:pPr>
              <w:pStyle w:val="TableTextRight"/>
              <w:jc w:val="center"/>
            </w:pPr>
            <w:r w:rsidRPr="007C3299">
              <w:t>39</w:t>
            </w:r>
          </w:p>
        </w:tc>
        <w:tc>
          <w:tcPr>
            <w:tcW w:w="774" w:type="dxa"/>
            <w:shd w:val="clear" w:color="auto" w:fill="auto"/>
            <w:noWrap/>
            <w:vAlign w:val="bottom"/>
          </w:tcPr>
          <w:p w:rsidR="00F96D3A" w:rsidRPr="007C3299" w:rsidRDefault="00F96D3A" w:rsidP="005A2869">
            <w:pPr>
              <w:pStyle w:val="TableTextRight"/>
              <w:jc w:val="center"/>
            </w:pPr>
            <w:r w:rsidRPr="007C3299">
              <w:t>28</w:t>
            </w:r>
          </w:p>
        </w:tc>
        <w:tc>
          <w:tcPr>
            <w:tcW w:w="774" w:type="dxa"/>
            <w:shd w:val="clear" w:color="auto" w:fill="auto"/>
            <w:noWrap/>
            <w:vAlign w:val="bottom"/>
          </w:tcPr>
          <w:p w:rsidR="00F96D3A" w:rsidRPr="007C3299" w:rsidRDefault="00F96D3A" w:rsidP="005A2869">
            <w:pPr>
              <w:pStyle w:val="TableTextRight"/>
              <w:jc w:val="center"/>
            </w:pPr>
            <w:r w:rsidRPr="007C3299">
              <w:t>45</w:t>
            </w:r>
          </w:p>
        </w:tc>
        <w:tc>
          <w:tcPr>
            <w:tcW w:w="774" w:type="dxa"/>
            <w:shd w:val="clear" w:color="auto" w:fill="E0E0E0"/>
            <w:noWrap/>
            <w:vAlign w:val="bottom"/>
          </w:tcPr>
          <w:p w:rsidR="00F96D3A" w:rsidRPr="007C3299" w:rsidRDefault="00F96D3A" w:rsidP="005A2869">
            <w:pPr>
              <w:pStyle w:val="TableTextRight"/>
              <w:jc w:val="center"/>
            </w:pPr>
            <w:r w:rsidRPr="007C3299">
              <w:t>2</w:t>
            </w:r>
          </w:p>
        </w:tc>
        <w:tc>
          <w:tcPr>
            <w:tcW w:w="774" w:type="dxa"/>
            <w:shd w:val="clear" w:color="auto" w:fill="E0E0E0"/>
            <w:noWrap/>
            <w:vAlign w:val="bottom"/>
          </w:tcPr>
          <w:p w:rsidR="00F96D3A" w:rsidRPr="007C3299" w:rsidRDefault="002F651E" w:rsidP="005A2869">
            <w:pPr>
              <w:pStyle w:val="TableTextRight"/>
              <w:jc w:val="center"/>
            </w:pPr>
            <w:r>
              <w:noBreakHyphen/>
            </w:r>
            <w:r w:rsidR="00F96D3A" w:rsidRPr="007C3299">
              <w:t>6</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Bold"/>
            </w:pPr>
            <w:r w:rsidRPr="00AF2974">
              <w:t>Total</w:t>
            </w:r>
          </w:p>
        </w:tc>
        <w:tc>
          <w:tcPr>
            <w:tcW w:w="774" w:type="dxa"/>
            <w:shd w:val="clear" w:color="auto" w:fill="E0E0E0"/>
            <w:noWrap/>
            <w:vAlign w:val="bottom"/>
          </w:tcPr>
          <w:p w:rsidR="00F96D3A" w:rsidRPr="00F96D3A" w:rsidRDefault="00F96D3A" w:rsidP="005A2869">
            <w:pPr>
              <w:pStyle w:val="TableTextRight"/>
              <w:jc w:val="center"/>
              <w:rPr>
                <w:b/>
              </w:rPr>
            </w:pPr>
            <w:r w:rsidRPr="00F96D3A">
              <w:rPr>
                <w:b/>
              </w:rPr>
              <w:t>67</w:t>
            </w:r>
          </w:p>
        </w:tc>
        <w:tc>
          <w:tcPr>
            <w:tcW w:w="774" w:type="dxa"/>
            <w:shd w:val="clear" w:color="auto" w:fill="E0E0E0"/>
            <w:noWrap/>
            <w:vAlign w:val="bottom"/>
          </w:tcPr>
          <w:p w:rsidR="00F96D3A" w:rsidRPr="00F96D3A" w:rsidRDefault="00F96D3A" w:rsidP="005A2869">
            <w:pPr>
              <w:pStyle w:val="TableTextRight"/>
              <w:jc w:val="center"/>
              <w:rPr>
                <w:b/>
              </w:rPr>
            </w:pPr>
            <w:r w:rsidRPr="00F96D3A">
              <w:rPr>
                <w:b/>
              </w:rPr>
              <w:t>98</w:t>
            </w:r>
          </w:p>
        </w:tc>
        <w:tc>
          <w:tcPr>
            <w:tcW w:w="774" w:type="dxa"/>
            <w:shd w:val="clear" w:color="auto" w:fill="auto"/>
            <w:noWrap/>
            <w:vAlign w:val="bottom"/>
          </w:tcPr>
          <w:p w:rsidR="00F96D3A" w:rsidRPr="00F96D3A" w:rsidRDefault="00F96D3A" w:rsidP="005A2869">
            <w:pPr>
              <w:pStyle w:val="TableTextRight"/>
              <w:jc w:val="center"/>
              <w:rPr>
                <w:b/>
              </w:rPr>
            </w:pPr>
            <w:r w:rsidRPr="00F96D3A">
              <w:rPr>
                <w:b/>
              </w:rPr>
              <w:t>56</w:t>
            </w:r>
          </w:p>
        </w:tc>
        <w:tc>
          <w:tcPr>
            <w:tcW w:w="774" w:type="dxa"/>
            <w:shd w:val="clear" w:color="auto" w:fill="auto"/>
            <w:noWrap/>
            <w:vAlign w:val="bottom"/>
          </w:tcPr>
          <w:p w:rsidR="00F96D3A" w:rsidRPr="00F96D3A" w:rsidRDefault="00F96D3A" w:rsidP="005A2869">
            <w:pPr>
              <w:pStyle w:val="TableTextRight"/>
              <w:jc w:val="center"/>
              <w:rPr>
                <w:b/>
              </w:rPr>
            </w:pPr>
            <w:r w:rsidRPr="00F96D3A">
              <w:rPr>
                <w:b/>
              </w:rPr>
              <w:t>106</w:t>
            </w:r>
          </w:p>
        </w:tc>
        <w:tc>
          <w:tcPr>
            <w:tcW w:w="774" w:type="dxa"/>
            <w:shd w:val="clear" w:color="auto" w:fill="E0E0E0"/>
            <w:noWrap/>
            <w:vAlign w:val="bottom"/>
          </w:tcPr>
          <w:p w:rsidR="00F96D3A" w:rsidRPr="00F96D3A" w:rsidRDefault="00F96D3A" w:rsidP="005A2869">
            <w:pPr>
              <w:pStyle w:val="TableTextRight"/>
              <w:jc w:val="center"/>
              <w:rPr>
                <w:b/>
              </w:rPr>
            </w:pPr>
            <w:r w:rsidRPr="00F96D3A">
              <w:rPr>
                <w:b/>
              </w:rPr>
              <w:t>11</w:t>
            </w:r>
          </w:p>
        </w:tc>
        <w:tc>
          <w:tcPr>
            <w:tcW w:w="774" w:type="dxa"/>
            <w:shd w:val="clear" w:color="auto" w:fill="E0E0E0"/>
            <w:noWrap/>
            <w:vAlign w:val="bottom"/>
          </w:tcPr>
          <w:p w:rsidR="00F96D3A" w:rsidRPr="00F96D3A" w:rsidRDefault="002F651E" w:rsidP="005A2869">
            <w:pPr>
              <w:pStyle w:val="TableTextRight"/>
              <w:jc w:val="center"/>
              <w:rPr>
                <w:b/>
              </w:rPr>
            </w:pPr>
            <w:r>
              <w:rPr>
                <w:b/>
              </w:rPr>
              <w:noBreakHyphen/>
            </w:r>
            <w:r w:rsidR="00F96D3A" w:rsidRPr="00F96D3A">
              <w:rPr>
                <w:b/>
              </w:rPr>
              <w:t>8</w:t>
            </w:r>
          </w:p>
        </w:tc>
      </w:tr>
      <w:tr w:rsidR="00F96D3A" w:rsidRPr="00AF2974" w:rsidTr="00FE0115">
        <w:trPr>
          <w:cantSplit/>
        </w:trPr>
        <w:tc>
          <w:tcPr>
            <w:tcW w:w="4993" w:type="dxa"/>
            <w:shd w:val="clear" w:color="auto" w:fill="auto"/>
            <w:noWrap/>
            <w:vAlign w:val="bottom"/>
          </w:tcPr>
          <w:p w:rsidR="00F96D3A" w:rsidRPr="00AF2974" w:rsidRDefault="00F96D3A" w:rsidP="00350434">
            <w:pPr>
              <w:pStyle w:val="TableTextBold"/>
            </w:pPr>
            <w:r w:rsidRPr="00AF2974">
              <w:t>Total (male and female)</w:t>
            </w:r>
          </w:p>
        </w:tc>
        <w:tc>
          <w:tcPr>
            <w:tcW w:w="1548" w:type="dxa"/>
            <w:gridSpan w:val="2"/>
            <w:shd w:val="clear" w:color="auto" w:fill="E0E0E0"/>
            <w:noWrap/>
            <w:vAlign w:val="bottom"/>
          </w:tcPr>
          <w:p w:rsidR="00F96D3A" w:rsidRPr="007C3299" w:rsidRDefault="00F96D3A" w:rsidP="00767D08">
            <w:pPr>
              <w:pStyle w:val="TableTextCentred"/>
              <w:rPr>
                <w:b/>
              </w:rPr>
            </w:pPr>
            <w:r w:rsidRPr="007C3299">
              <w:rPr>
                <w:b/>
              </w:rPr>
              <w:t>165</w:t>
            </w:r>
          </w:p>
        </w:tc>
        <w:tc>
          <w:tcPr>
            <w:tcW w:w="1548" w:type="dxa"/>
            <w:gridSpan w:val="2"/>
            <w:shd w:val="clear" w:color="auto" w:fill="auto"/>
            <w:noWrap/>
            <w:vAlign w:val="bottom"/>
          </w:tcPr>
          <w:p w:rsidR="00F96D3A" w:rsidRPr="007C3299" w:rsidRDefault="00F96D3A" w:rsidP="00767D08">
            <w:pPr>
              <w:pStyle w:val="TableTextCentred"/>
              <w:rPr>
                <w:b/>
              </w:rPr>
            </w:pPr>
            <w:r w:rsidRPr="007C3299">
              <w:rPr>
                <w:b/>
              </w:rPr>
              <w:t>162</w:t>
            </w:r>
          </w:p>
        </w:tc>
        <w:tc>
          <w:tcPr>
            <w:tcW w:w="1548" w:type="dxa"/>
            <w:gridSpan w:val="2"/>
            <w:shd w:val="clear" w:color="auto" w:fill="E0E0E0"/>
            <w:noWrap/>
            <w:vAlign w:val="bottom"/>
          </w:tcPr>
          <w:p w:rsidR="00F96D3A" w:rsidRPr="007C3299" w:rsidRDefault="00F96D3A" w:rsidP="00767D08">
            <w:pPr>
              <w:pStyle w:val="TableTextCentred"/>
              <w:rPr>
                <w:b/>
              </w:rPr>
            </w:pPr>
            <w:r w:rsidRPr="007C3299">
              <w:rPr>
                <w:b/>
              </w:rPr>
              <w:t>3</w:t>
            </w:r>
          </w:p>
        </w:tc>
      </w:tr>
    </w:tbl>
    <w:p w:rsidR="00055629" w:rsidRDefault="00985AE9" w:rsidP="00055629">
      <w:pPr>
        <w:pStyle w:val="Notes"/>
      </w:pPr>
      <w:r>
        <w:t>Note</w:t>
      </w:r>
      <w:r w:rsidR="008274F6">
        <w:t>s</w:t>
      </w:r>
      <w:r>
        <w:t>:</w:t>
      </w:r>
    </w:p>
    <w:p w:rsidR="00901E79" w:rsidRDefault="00901E79" w:rsidP="00901E79">
      <w:pPr>
        <w:pStyle w:val="Notes"/>
      </w:pPr>
      <w:r>
        <w:t>For the purpose of this table, Executive Officers are defined as employees who have significant management responsibility and receive a total remuneration package</w:t>
      </w:r>
      <w:r w:rsidRPr="00985AE9">
        <w:t xml:space="preserve"> </w:t>
      </w:r>
      <w:r w:rsidR="006F3E8E">
        <w:t>of $145</w:t>
      </w:r>
      <w:r>
        <w:t> </w:t>
      </w:r>
      <w:r w:rsidR="006F3E8E">
        <w:t>209</w:t>
      </w:r>
      <w:r>
        <w:t xml:space="preserve"> or more.</w:t>
      </w:r>
    </w:p>
    <w:p w:rsidR="00901E79" w:rsidRDefault="00901E79" w:rsidP="00901E79">
      <w:pPr>
        <w:pStyle w:val="Notes"/>
      </w:pPr>
      <w:r>
        <w:t xml:space="preserve">Victorian </w:t>
      </w:r>
      <w:r w:rsidR="00DE2305">
        <w:t>Managed Insurance Authority has</w:t>
      </w:r>
      <w:r>
        <w:t xml:space="preserve"> reported six executives that they do not intend to</w:t>
      </w:r>
      <w:r w:rsidR="00DE2305">
        <w:t xml:space="preserve"> report in their annual report </w:t>
      </w:r>
      <w:r>
        <w:t xml:space="preserve">(three </w:t>
      </w:r>
      <w:r w:rsidR="00490D48">
        <w:t>fe</w:t>
      </w:r>
      <w:r>
        <w:t>male, three</w:t>
      </w:r>
      <w:r w:rsidR="00986839">
        <w:t> </w:t>
      </w:r>
      <w:r>
        <w:t>male).</w:t>
      </w:r>
    </w:p>
    <w:p w:rsidR="00901E79" w:rsidRDefault="00901E79" w:rsidP="00901E79">
      <w:pPr>
        <w:pStyle w:val="Notes"/>
      </w:pPr>
      <w:r>
        <w:t>Tr</w:t>
      </w:r>
      <w:r w:rsidR="00DE2305">
        <w:t>ansport Accident Commission has</w:t>
      </w:r>
      <w:r>
        <w:t xml:space="preserve"> reported 44 executives that they do not intend to report in their annual report (18 </w:t>
      </w:r>
      <w:r w:rsidR="00490D48">
        <w:t>female, 26 male</w:t>
      </w:r>
      <w:r>
        <w:t>).</w:t>
      </w:r>
    </w:p>
    <w:p w:rsidR="00901E79" w:rsidRDefault="00901E79" w:rsidP="00901E79">
      <w:pPr>
        <w:pStyle w:val="Notes"/>
      </w:pPr>
      <w:r>
        <w:t>For the 2013</w:t>
      </w:r>
      <w:r w:rsidR="002F651E">
        <w:noBreakHyphen/>
      </w:r>
      <w:r>
        <w:t>14 financial year, City West Water Limited, South East Water Limited and Yarra Valley Water Limited have been removed from this table as these entities now report to the Department of Environment and Primary Industries.</w:t>
      </w:r>
    </w:p>
    <w:p w:rsidR="00CF49EC" w:rsidRPr="00AF2974" w:rsidRDefault="00CF49EC" w:rsidP="00CF49EC"/>
    <w:p w:rsidR="008F29C3" w:rsidRPr="00AF2974" w:rsidRDefault="008F29C3" w:rsidP="00CF49EC">
      <w:pPr>
        <w:sectPr w:rsidR="008F29C3" w:rsidRPr="00AF2974" w:rsidSect="001A2F94">
          <w:type w:val="continuous"/>
          <w:pgSz w:w="11909" w:h="16834" w:code="9"/>
          <w:pgMar w:top="1728" w:right="1152" w:bottom="1152" w:left="1152" w:header="720" w:footer="288" w:gutter="0"/>
          <w:cols w:space="720"/>
          <w:noEndnote/>
        </w:sectPr>
      </w:pPr>
    </w:p>
    <w:p w:rsidR="008F29C3" w:rsidRPr="00AF2974" w:rsidRDefault="008F29C3" w:rsidP="00375AE8">
      <w:pPr>
        <w:pStyle w:val="Heading1App"/>
      </w:pPr>
      <w:r w:rsidRPr="00AF2974">
        <w:lastRenderedPageBreak/>
        <w:br w:type="page"/>
      </w:r>
      <w:bookmarkStart w:id="128" w:name="_Toc335747364"/>
      <w:bookmarkStart w:id="129" w:name="_Toc337034822"/>
      <w:bookmarkStart w:id="130" w:name="_Toc399334597"/>
      <w:bookmarkStart w:id="131" w:name="_Toc400698655"/>
      <w:r w:rsidR="00375AE8">
        <w:lastRenderedPageBreak/>
        <w:t>Appendix 3</w:t>
      </w:r>
      <w:r w:rsidR="00375AE8">
        <w:tab/>
      </w:r>
      <w:r w:rsidRPr="00AF2974">
        <w:t xml:space="preserve">DTF </w:t>
      </w:r>
      <w:r w:rsidR="00C0142F" w:rsidRPr="00AF2974">
        <w:t xml:space="preserve">occupational </w:t>
      </w:r>
      <w:r w:rsidRPr="00AF2974">
        <w:t xml:space="preserve">health and safety report </w:t>
      </w:r>
      <w:r w:rsidR="005C498E">
        <w:t>30 June 201</w:t>
      </w:r>
      <w:r w:rsidR="000D23B7">
        <w:t>4</w:t>
      </w:r>
      <w:bookmarkEnd w:id="128"/>
      <w:bookmarkEnd w:id="129"/>
      <w:bookmarkEnd w:id="130"/>
      <w:bookmarkEnd w:id="131"/>
    </w:p>
    <w:p w:rsidR="008F29C3" w:rsidRPr="00AF2974" w:rsidRDefault="008F29C3" w:rsidP="00CF49EC">
      <w:pPr>
        <w:sectPr w:rsidR="008F29C3" w:rsidRPr="00AF2974" w:rsidSect="001A2F94">
          <w:type w:val="continuous"/>
          <w:pgSz w:w="11909" w:h="16834" w:code="9"/>
          <w:pgMar w:top="1728" w:right="1152" w:bottom="1152" w:left="1152" w:header="720" w:footer="288" w:gutter="0"/>
          <w:cols w:space="720"/>
          <w:noEndnote/>
        </w:sectPr>
      </w:pPr>
    </w:p>
    <w:p w:rsidR="00173968" w:rsidRDefault="00173968" w:rsidP="00173968">
      <w:r>
        <w:lastRenderedPageBreak/>
        <w:t>The Department has continued its commitment to OHS during the financial year with a number of key initiatives:</w:t>
      </w:r>
    </w:p>
    <w:p w:rsidR="0081275C" w:rsidRPr="00C86430" w:rsidRDefault="0081275C" w:rsidP="0081275C">
      <w:pPr>
        <w:pStyle w:val="Bullet"/>
      </w:pPr>
      <w:r w:rsidRPr="00C86430">
        <w:t xml:space="preserve">60 </w:t>
      </w:r>
      <w:r>
        <w:t>e</w:t>
      </w:r>
      <w:r w:rsidRPr="00C86430">
        <w:t>rgonomic assessments were conducted;</w:t>
      </w:r>
    </w:p>
    <w:p w:rsidR="0081275C" w:rsidRPr="00C86430" w:rsidRDefault="0081275C" w:rsidP="0081275C">
      <w:pPr>
        <w:pStyle w:val="Bullet"/>
      </w:pPr>
      <w:r w:rsidRPr="00C86430">
        <w:t>202 staff received flu vaccinations;</w:t>
      </w:r>
    </w:p>
    <w:p w:rsidR="0081275C" w:rsidRPr="00CB3051" w:rsidRDefault="00A073D3" w:rsidP="0081275C">
      <w:pPr>
        <w:pStyle w:val="Bullet"/>
      </w:pPr>
      <w:r>
        <w:t xml:space="preserve">the </w:t>
      </w:r>
      <w:r w:rsidR="0081275C" w:rsidRPr="00CB3051">
        <w:t>Employee Assistance Program contract has been extended until 30 June 2015;</w:t>
      </w:r>
    </w:p>
    <w:p w:rsidR="0081275C" w:rsidRPr="00CB3051" w:rsidRDefault="00A073D3" w:rsidP="0081275C">
      <w:pPr>
        <w:pStyle w:val="Bullet"/>
      </w:pPr>
      <w:r>
        <w:t xml:space="preserve">the </w:t>
      </w:r>
      <w:r w:rsidR="0081275C" w:rsidRPr="00CB3051">
        <w:t>offer for the subsidised vision screening program</w:t>
      </w:r>
      <w:r>
        <w:t xml:space="preserve"> was extended</w:t>
      </w:r>
      <w:r w:rsidR="0081275C" w:rsidRPr="00CB3051">
        <w:t>;</w:t>
      </w:r>
      <w:r w:rsidR="0081275C">
        <w:t xml:space="preserve"> and</w:t>
      </w:r>
    </w:p>
    <w:p w:rsidR="0081275C" w:rsidRPr="00CB3051" w:rsidRDefault="0081275C" w:rsidP="0081275C">
      <w:pPr>
        <w:pStyle w:val="Bullet"/>
      </w:pPr>
      <w:r w:rsidRPr="00CB3051">
        <w:t xml:space="preserve">revised </w:t>
      </w:r>
      <w:r>
        <w:t>e</w:t>
      </w:r>
      <w:r w:rsidRPr="00CB3051">
        <w:t xml:space="preserve">mergency </w:t>
      </w:r>
      <w:r>
        <w:t>m</w:t>
      </w:r>
      <w:r w:rsidRPr="00CB3051">
        <w:t>anagement procedures</w:t>
      </w:r>
      <w:r w:rsidR="00A073D3">
        <w:t xml:space="preserve"> were implemented</w:t>
      </w:r>
      <w:r w:rsidRPr="00CB3051">
        <w:t>.</w:t>
      </w:r>
    </w:p>
    <w:p w:rsidR="00AD0104" w:rsidRPr="00AF2974" w:rsidRDefault="00AD0104" w:rsidP="00AD0104"/>
    <w:p w:rsidR="00F07355" w:rsidRPr="00AF2974" w:rsidRDefault="00993EE9" w:rsidP="00CF49EC">
      <w:r>
        <w:br w:type="column"/>
      </w:r>
    </w:p>
    <w:p w:rsidR="00F07355" w:rsidRDefault="00F07355" w:rsidP="00CF49EC"/>
    <w:p w:rsidR="00AD0104" w:rsidRPr="00AF2974" w:rsidRDefault="00AD0104" w:rsidP="00CF49EC"/>
    <w:p w:rsidR="00CF49EC" w:rsidRPr="00AF2974" w:rsidRDefault="00CF49EC" w:rsidP="00CF49EC">
      <w:pPr>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BE3496" w:rsidRDefault="00CF49EC" w:rsidP="001A2F94">
      <w:pPr>
        <w:pStyle w:val="Heading2"/>
      </w:pPr>
      <w:r w:rsidRPr="00AF2974">
        <w:lastRenderedPageBreak/>
        <w:br w:type="page"/>
      </w:r>
      <w:r w:rsidR="001A2F94" w:rsidRPr="001A2F94">
        <w:lastRenderedPageBreak/>
        <w:t>DTF</w:t>
      </w:r>
      <w:r w:rsidR="00354A87">
        <w:t>’</w:t>
      </w:r>
      <w:r w:rsidR="001A2F94" w:rsidRPr="001A2F94">
        <w:t>s performance against OHS management measures</w:t>
      </w:r>
    </w:p>
    <w:tbl>
      <w:tblPr>
        <w:tblW w:w="9943" w:type="dxa"/>
        <w:tblLayout w:type="fixed"/>
        <w:tblCellMar>
          <w:left w:w="43" w:type="dxa"/>
          <w:right w:w="43" w:type="dxa"/>
        </w:tblCellMar>
        <w:tblLook w:val="01E0" w:firstRow="1" w:lastRow="1" w:firstColumn="1" w:lastColumn="1" w:noHBand="0" w:noVBand="0"/>
      </w:tblPr>
      <w:tblGrid>
        <w:gridCol w:w="1483"/>
        <w:gridCol w:w="2610"/>
        <w:gridCol w:w="1950"/>
        <w:gridCol w:w="1950"/>
        <w:gridCol w:w="1950"/>
      </w:tblGrid>
      <w:tr w:rsidR="000D23B7" w:rsidRPr="00413CBD" w:rsidTr="006B2CF7">
        <w:trPr>
          <w:cantSplit/>
          <w:tblHeader/>
        </w:trPr>
        <w:tc>
          <w:tcPr>
            <w:tcW w:w="1483" w:type="dxa"/>
            <w:shd w:val="clear" w:color="auto" w:fill="auto"/>
          </w:tcPr>
          <w:p w:rsidR="000D23B7" w:rsidRPr="007D218F" w:rsidRDefault="000D23B7" w:rsidP="001A2F94">
            <w:pPr>
              <w:pStyle w:val="TableTextHeadingLeft"/>
            </w:pPr>
            <w:r w:rsidRPr="007D218F">
              <w:t>Measure</w:t>
            </w:r>
          </w:p>
        </w:tc>
        <w:tc>
          <w:tcPr>
            <w:tcW w:w="2610" w:type="dxa"/>
            <w:shd w:val="clear" w:color="auto" w:fill="D9D9D9"/>
          </w:tcPr>
          <w:p w:rsidR="000D23B7" w:rsidRPr="007D218F" w:rsidRDefault="000D23B7" w:rsidP="001A2F94">
            <w:pPr>
              <w:pStyle w:val="TableTextHeadingLeft"/>
            </w:pPr>
            <w:r w:rsidRPr="007D218F">
              <w:t>KPI</w:t>
            </w:r>
          </w:p>
        </w:tc>
        <w:tc>
          <w:tcPr>
            <w:tcW w:w="1950" w:type="dxa"/>
            <w:shd w:val="clear" w:color="auto" w:fill="auto"/>
          </w:tcPr>
          <w:p w:rsidR="000D23B7" w:rsidRPr="007D218F" w:rsidRDefault="000D23B7" w:rsidP="002054C5">
            <w:pPr>
              <w:pStyle w:val="TableTextHeadingLeft"/>
            </w:pPr>
            <w:r w:rsidRPr="007D218F">
              <w:t>2011</w:t>
            </w:r>
            <w:r w:rsidR="002F651E">
              <w:noBreakHyphen/>
            </w:r>
            <w:r w:rsidRPr="007D218F">
              <w:t>12</w:t>
            </w:r>
          </w:p>
        </w:tc>
        <w:tc>
          <w:tcPr>
            <w:tcW w:w="1950" w:type="dxa"/>
            <w:shd w:val="clear" w:color="auto" w:fill="auto"/>
          </w:tcPr>
          <w:p w:rsidR="000D23B7" w:rsidRPr="007D218F" w:rsidRDefault="000D23B7" w:rsidP="002054C5">
            <w:pPr>
              <w:pStyle w:val="TableTextHeadingLeft"/>
            </w:pPr>
            <w:r w:rsidRPr="007D218F">
              <w:t>201</w:t>
            </w:r>
            <w:r>
              <w:t>2</w:t>
            </w:r>
            <w:r w:rsidR="002F651E">
              <w:noBreakHyphen/>
            </w:r>
            <w:r>
              <w:t>13</w:t>
            </w:r>
          </w:p>
        </w:tc>
        <w:tc>
          <w:tcPr>
            <w:tcW w:w="1950" w:type="dxa"/>
            <w:shd w:val="clear" w:color="auto" w:fill="auto"/>
          </w:tcPr>
          <w:p w:rsidR="000D23B7" w:rsidRPr="007D218F" w:rsidRDefault="000D23B7" w:rsidP="00443284">
            <w:pPr>
              <w:pStyle w:val="TableTextHeadingLeft"/>
            </w:pPr>
            <w:r>
              <w:t>2013</w:t>
            </w:r>
            <w:r w:rsidR="002F651E">
              <w:noBreakHyphen/>
            </w:r>
            <w:r>
              <w:t>14</w:t>
            </w:r>
          </w:p>
        </w:tc>
      </w:tr>
      <w:tr w:rsidR="000D23B7" w:rsidRPr="00BA6AFF" w:rsidTr="006B2CF7">
        <w:trPr>
          <w:cantSplit/>
        </w:trPr>
        <w:tc>
          <w:tcPr>
            <w:tcW w:w="1483" w:type="dxa"/>
            <w:vMerge w:val="restart"/>
            <w:shd w:val="clear" w:color="auto" w:fill="auto"/>
          </w:tcPr>
          <w:p w:rsidR="000D23B7" w:rsidRPr="00BA6AFF" w:rsidRDefault="000D23B7" w:rsidP="001A2F94">
            <w:pPr>
              <w:pStyle w:val="TableText"/>
              <w:rPr>
                <w:sz w:val="16"/>
              </w:rPr>
            </w:pPr>
            <w:r w:rsidRPr="00BA6AFF">
              <w:rPr>
                <w:sz w:val="16"/>
              </w:rPr>
              <w:t xml:space="preserve">Incidents </w:t>
            </w:r>
          </w:p>
        </w:tc>
        <w:tc>
          <w:tcPr>
            <w:tcW w:w="2610" w:type="dxa"/>
            <w:shd w:val="clear" w:color="auto" w:fill="D9D9D9"/>
          </w:tcPr>
          <w:p w:rsidR="000D23B7" w:rsidRPr="00BA6AFF" w:rsidRDefault="000D23B7" w:rsidP="001A2F94">
            <w:pPr>
              <w:pStyle w:val="TableText"/>
              <w:rPr>
                <w:sz w:val="16"/>
              </w:rPr>
            </w:pPr>
            <w:r w:rsidRPr="00BA6AFF">
              <w:rPr>
                <w:sz w:val="16"/>
              </w:rPr>
              <w:t>Number of incidents</w:t>
            </w:r>
          </w:p>
        </w:tc>
        <w:tc>
          <w:tcPr>
            <w:tcW w:w="1950" w:type="dxa"/>
            <w:shd w:val="clear" w:color="auto" w:fill="auto"/>
          </w:tcPr>
          <w:p w:rsidR="000D23B7" w:rsidRPr="00BA6AFF" w:rsidRDefault="000D23B7" w:rsidP="002054C5">
            <w:pPr>
              <w:pStyle w:val="TableText"/>
              <w:rPr>
                <w:sz w:val="16"/>
                <w:szCs w:val="22"/>
              </w:rPr>
            </w:pPr>
            <w:r w:rsidRPr="00BA6AFF">
              <w:rPr>
                <w:sz w:val="16"/>
                <w:szCs w:val="22"/>
              </w:rPr>
              <w:t>39</w:t>
            </w:r>
          </w:p>
        </w:tc>
        <w:tc>
          <w:tcPr>
            <w:tcW w:w="1950" w:type="dxa"/>
            <w:shd w:val="clear" w:color="auto" w:fill="auto"/>
          </w:tcPr>
          <w:p w:rsidR="000D23B7" w:rsidRPr="00BA6AFF" w:rsidRDefault="000D23B7" w:rsidP="002054C5">
            <w:pPr>
              <w:pStyle w:val="TableText"/>
              <w:rPr>
                <w:sz w:val="16"/>
                <w:szCs w:val="22"/>
              </w:rPr>
            </w:pPr>
            <w:r>
              <w:rPr>
                <w:sz w:val="16"/>
                <w:szCs w:val="22"/>
              </w:rPr>
              <w:t>25</w:t>
            </w:r>
          </w:p>
        </w:tc>
        <w:tc>
          <w:tcPr>
            <w:tcW w:w="1950" w:type="dxa"/>
            <w:shd w:val="clear" w:color="auto" w:fill="auto"/>
          </w:tcPr>
          <w:p w:rsidR="000D23B7" w:rsidRPr="00BA6AFF" w:rsidRDefault="00D663E5" w:rsidP="00BA6AFF">
            <w:pPr>
              <w:pStyle w:val="TableText"/>
              <w:rPr>
                <w:sz w:val="16"/>
                <w:szCs w:val="22"/>
              </w:rPr>
            </w:pPr>
            <w:r>
              <w:rPr>
                <w:sz w:val="16"/>
                <w:szCs w:val="22"/>
              </w:rPr>
              <w:t>7</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DD5C3F">
            <w:pPr>
              <w:pStyle w:val="TableText"/>
              <w:rPr>
                <w:sz w:val="16"/>
              </w:rPr>
            </w:pPr>
            <w:r w:rsidRPr="00BA6AFF">
              <w:rPr>
                <w:sz w:val="16"/>
              </w:rPr>
              <w:t>Rate per 100</w:t>
            </w:r>
            <w:r>
              <w:rPr>
                <w:sz w:val="16"/>
              </w:rPr>
              <w:t> </w:t>
            </w:r>
            <w:r w:rsidRPr="00BA6AFF">
              <w:rPr>
                <w:sz w:val="16"/>
              </w:rPr>
              <w:t>FTE</w:t>
            </w:r>
          </w:p>
        </w:tc>
        <w:tc>
          <w:tcPr>
            <w:tcW w:w="1950" w:type="dxa"/>
            <w:shd w:val="clear" w:color="auto" w:fill="auto"/>
          </w:tcPr>
          <w:p w:rsidR="000D23B7" w:rsidRPr="00BA6AFF" w:rsidRDefault="000D23B7" w:rsidP="002054C5">
            <w:pPr>
              <w:pStyle w:val="TableText"/>
              <w:rPr>
                <w:sz w:val="16"/>
              </w:rPr>
            </w:pPr>
            <w:r w:rsidRPr="00BA6AFF">
              <w:rPr>
                <w:sz w:val="16"/>
              </w:rPr>
              <w:t>5.48</w:t>
            </w:r>
          </w:p>
        </w:tc>
        <w:tc>
          <w:tcPr>
            <w:tcW w:w="1950" w:type="dxa"/>
            <w:shd w:val="clear" w:color="auto" w:fill="auto"/>
          </w:tcPr>
          <w:p w:rsidR="000D23B7" w:rsidRPr="00BA6AFF" w:rsidRDefault="000D23B7" w:rsidP="002054C5">
            <w:pPr>
              <w:pStyle w:val="TableText"/>
              <w:rPr>
                <w:sz w:val="16"/>
              </w:rPr>
            </w:pPr>
            <w:r>
              <w:rPr>
                <w:sz w:val="16"/>
              </w:rPr>
              <w:t>4.03</w:t>
            </w:r>
          </w:p>
        </w:tc>
        <w:tc>
          <w:tcPr>
            <w:tcW w:w="1950" w:type="dxa"/>
            <w:shd w:val="clear" w:color="auto" w:fill="auto"/>
          </w:tcPr>
          <w:p w:rsidR="000D23B7" w:rsidRPr="00BA6AFF" w:rsidRDefault="00D663E5" w:rsidP="00BA6AFF">
            <w:pPr>
              <w:pStyle w:val="TableText"/>
              <w:rPr>
                <w:sz w:val="16"/>
              </w:rPr>
            </w:pPr>
            <w:r>
              <w:rPr>
                <w:sz w:val="16"/>
              </w:rPr>
              <w:t>1.24</w:t>
            </w:r>
          </w:p>
        </w:tc>
      </w:tr>
      <w:tr w:rsidR="000D23B7" w:rsidRPr="00BA6AFF" w:rsidTr="006B2CF7">
        <w:trPr>
          <w:cantSplit/>
        </w:trPr>
        <w:tc>
          <w:tcPr>
            <w:tcW w:w="1483" w:type="dxa"/>
            <w:vMerge w:val="restart"/>
            <w:shd w:val="clear" w:color="auto" w:fill="auto"/>
          </w:tcPr>
          <w:p w:rsidR="000D23B7" w:rsidRPr="00BA6AFF" w:rsidRDefault="000D23B7" w:rsidP="001A2F94">
            <w:pPr>
              <w:pStyle w:val="TableText"/>
              <w:rPr>
                <w:sz w:val="16"/>
              </w:rPr>
            </w:pPr>
            <w:r w:rsidRPr="00BA6AFF">
              <w:rPr>
                <w:sz w:val="16"/>
              </w:rPr>
              <w:t>Claims</w:t>
            </w:r>
          </w:p>
        </w:tc>
        <w:tc>
          <w:tcPr>
            <w:tcW w:w="2610" w:type="dxa"/>
            <w:shd w:val="clear" w:color="auto" w:fill="D9D9D9"/>
          </w:tcPr>
          <w:p w:rsidR="000D23B7" w:rsidRPr="00BA6AFF" w:rsidRDefault="000D23B7" w:rsidP="00D64A68">
            <w:pPr>
              <w:pStyle w:val="TableText"/>
              <w:rPr>
                <w:sz w:val="16"/>
              </w:rPr>
            </w:pPr>
            <w:r w:rsidRPr="00BA6AFF">
              <w:rPr>
                <w:sz w:val="16"/>
              </w:rPr>
              <w:t>Number of standardised claims</w:t>
            </w:r>
            <w:r>
              <w:rPr>
                <w:sz w:val="16"/>
              </w:rPr>
              <w:t> </w:t>
            </w:r>
            <w:r w:rsidRPr="00FF3456">
              <w:rPr>
                <w:sz w:val="16"/>
                <w:vertAlign w:val="superscript"/>
              </w:rPr>
              <w:t>(a)</w:t>
            </w:r>
          </w:p>
        </w:tc>
        <w:tc>
          <w:tcPr>
            <w:tcW w:w="1950" w:type="dxa"/>
            <w:shd w:val="clear" w:color="auto" w:fill="auto"/>
          </w:tcPr>
          <w:p w:rsidR="000D23B7" w:rsidRPr="00BA6AFF" w:rsidRDefault="000D23B7" w:rsidP="002054C5">
            <w:pPr>
              <w:pStyle w:val="TableText"/>
              <w:rPr>
                <w:sz w:val="16"/>
              </w:rPr>
            </w:pPr>
            <w:r w:rsidRPr="00BA6AFF">
              <w:rPr>
                <w:sz w:val="16"/>
              </w:rPr>
              <w:t>1</w:t>
            </w:r>
          </w:p>
        </w:tc>
        <w:tc>
          <w:tcPr>
            <w:tcW w:w="1950" w:type="dxa"/>
            <w:shd w:val="clear" w:color="auto" w:fill="auto"/>
          </w:tcPr>
          <w:p w:rsidR="000D23B7" w:rsidRPr="00BA6AFF" w:rsidRDefault="000D23B7" w:rsidP="002054C5">
            <w:pPr>
              <w:pStyle w:val="TableText"/>
              <w:rPr>
                <w:sz w:val="16"/>
              </w:rPr>
            </w:pPr>
            <w:r>
              <w:rPr>
                <w:sz w:val="16"/>
              </w:rPr>
              <w:t>1</w:t>
            </w:r>
          </w:p>
        </w:tc>
        <w:tc>
          <w:tcPr>
            <w:tcW w:w="1950" w:type="dxa"/>
            <w:shd w:val="clear" w:color="auto" w:fill="auto"/>
          </w:tcPr>
          <w:p w:rsidR="000D23B7" w:rsidRPr="00BA6AFF" w:rsidRDefault="00D663E5" w:rsidP="00BA6AFF">
            <w:pPr>
              <w:pStyle w:val="TableText"/>
              <w:rPr>
                <w:sz w:val="16"/>
              </w:rPr>
            </w:pPr>
            <w:r>
              <w:rPr>
                <w:sz w:val="16"/>
              </w:rPr>
              <w:t>2</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DD5C3F">
            <w:pPr>
              <w:pStyle w:val="TableText"/>
              <w:rPr>
                <w:sz w:val="16"/>
              </w:rPr>
            </w:pPr>
            <w:r w:rsidRPr="00BA6AFF">
              <w:rPr>
                <w:sz w:val="16"/>
              </w:rPr>
              <w:t>Rate per 100</w:t>
            </w:r>
            <w:r>
              <w:rPr>
                <w:sz w:val="16"/>
              </w:rPr>
              <w:t> </w:t>
            </w:r>
            <w:r w:rsidRPr="00BA6AFF">
              <w:rPr>
                <w:sz w:val="16"/>
              </w:rPr>
              <w:t>FTE</w:t>
            </w:r>
          </w:p>
        </w:tc>
        <w:tc>
          <w:tcPr>
            <w:tcW w:w="1950" w:type="dxa"/>
            <w:shd w:val="clear" w:color="auto" w:fill="auto"/>
          </w:tcPr>
          <w:p w:rsidR="000D23B7" w:rsidRPr="00BA6AFF" w:rsidRDefault="000D23B7" w:rsidP="002054C5">
            <w:pPr>
              <w:pStyle w:val="TableText"/>
              <w:rPr>
                <w:sz w:val="16"/>
              </w:rPr>
            </w:pPr>
            <w:r w:rsidRPr="00BA6AFF">
              <w:rPr>
                <w:sz w:val="16"/>
              </w:rPr>
              <w:t>0.14</w:t>
            </w:r>
          </w:p>
        </w:tc>
        <w:tc>
          <w:tcPr>
            <w:tcW w:w="1950" w:type="dxa"/>
            <w:shd w:val="clear" w:color="auto" w:fill="auto"/>
          </w:tcPr>
          <w:p w:rsidR="000D23B7" w:rsidRPr="00BA6AFF" w:rsidRDefault="000D23B7" w:rsidP="002054C5">
            <w:pPr>
              <w:pStyle w:val="TableText"/>
              <w:rPr>
                <w:sz w:val="16"/>
              </w:rPr>
            </w:pPr>
            <w:r>
              <w:rPr>
                <w:sz w:val="16"/>
              </w:rPr>
              <w:t>0.16</w:t>
            </w:r>
          </w:p>
        </w:tc>
        <w:tc>
          <w:tcPr>
            <w:tcW w:w="1950" w:type="dxa"/>
            <w:shd w:val="clear" w:color="auto" w:fill="auto"/>
          </w:tcPr>
          <w:p w:rsidR="00D663E5" w:rsidRPr="00BA6AFF" w:rsidRDefault="00D663E5" w:rsidP="00BA6AFF">
            <w:pPr>
              <w:pStyle w:val="TableText"/>
              <w:rPr>
                <w:sz w:val="16"/>
              </w:rPr>
            </w:pPr>
            <w:r>
              <w:rPr>
                <w:sz w:val="16"/>
              </w:rPr>
              <w:t>0.35</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D64A68">
            <w:pPr>
              <w:pStyle w:val="TableText"/>
              <w:rPr>
                <w:sz w:val="16"/>
              </w:rPr>
            </w:pPr>
            <w:r w:rsidRPr="00BA6AFF">
              <w:rPr>
                <w:sz w:val="16"/>
              </w:rPr>
              <w:t>Number of lost time claims</w:t>
            </w:r>
            <w:r>
              <w:rPr>
                <w:sz w:val="16"/>
              </w:rPr>
              <w:t> </w:t>
            </w:r>
            <w:r w:rsidRPr="00FF3456">
              <w:rPr>
                <w:sz w:val="16"/>
                <w:vertAlign w:val="superscript"/>
              </w:rPr>
              <w:t>(</w:t>
            </w:r>
            <w:r>
              <w:rPr>
                <w:sz w:val="16"/>
                <w:vertAlign w:val="superscript"/>
              </w:rPr>
              <w:t>b</w:t>
            </w:r>
            <w:r w:rsidRPr="00FF3456">
              <w:rPr>
                <w:sz w:val="16"/>
                <w:vertAlign w:val="superscript"/>
              </w:rPr>
              <w:t>)</w:t>
            </w:r>
          </w:p>
        </w:tc>
        <w:tc>
          <w:tcPr>
            <w:tcW w:w="1950" w:type="dxa"/>
            <w:shd w:val="clear" w:color="auto" w:fill="auto"/>
          </w:tcPr>
          <w:p w:rsidR="000D23B7" w:rsidRPr="00BA6AFF" w:rsidRDefault="000D23B7" w:rsidP="002054C5">
            <w:pPr>
              <w:pStyle w:val="TableText"/>
              <w:rPr>
                <w:sz w:val="16"/>
              </w:rPr>
            </w:pPr>
            <w:r w:rsidRPr="00BA6AFF">
              <w:rPr>
                <w:sz w:val="16"/>
              </w:rPr>
              <w:t>0</w:t>
            </w:r>
          </w:p>
        </w:tc>
        <w:tc>
          <w:tcPr>
            <w:tcW w:w="1950" w:type="dxa"/>
            <w:shd w:val="clear" w:color="auto" w:fill="auto"/>
          </w:tcPr>
          <w:p w:rsidR="000D23B7" w:rsidRPr="00BA6AFF" w:rsidRDefault="000D23B7" w:rsidP="002054C5">
            <w:pPr>
              <w:pStyle w:val="TableText"/>
              <w:rPr>
                <w:sz w:val="16"/>
              </w:rPr>
            </w:pPr>
            <w:r>
              <w:rPr>
                <w:sz w:val="16"/>
              </w:rPr>
              <w:t>0</w:t>
            </w:r>
          </w:p>
        </w:tc>
        <w:tc>
          <w:tcPr>
            <w:tcW w:w="1950" w:type="dxa"/>
            <w:shd w:val="clear" w:color="auto" w:fill="auto"/>
          </w:tcPr>
          <w:p w:rsidR="000D23B7" w:rsidRPr="00BA6AFF" w:rsidRDefault="00D663E5" w:rsidP="00BA6AFF">
            <w:pPr>
              <w:pStyle w:val="TableText"/>
              <w:rPr>
                <w:sz w:val="16"/>
              </w:rPr>
            </w:pPr>
            <w:r>
              <w:rPr>
                <w:sz w:val="16"/>
              </w:rPr>
              <w:t>1</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DD5C3F">
            <w:pPr>
              <w:pStyle w:val="TableText"/>
              <w:rPr>
                <w:sz w:val="16"/>
              </w:rPr>
            </w:pPr>
            <w:r w:rsidRPr="00BA6AFF">
              <w:rPr>
                <w:sz w:val="16"/>
              </w:rPr>
              <w:t>Rate per 100</w:t>
            </w:r>
            <w:r>
              <w:rPr>
                <w:sz w:val="16"/>
              </w:rPr>
              <w:t> </w:t>
            </w:r>
            <w:r w:rsidRPr="00BA6AFF">
              <w:rPr>
                <w:sz w:val="16"/>
              </w:rPr>
              <w:t>FTE</w:t>
            </w:r>
          </w:p>
        </w:tc>
        <w:tc>
          <w:tcPr>
            <w:tcW w:w="1950" w:type="dxa"/>
            <w:shd w:val="clear" w:color="auto" w:fill="auto"/>
          </w:tcPr>
          <w:p w:rsidR="000D23B7" w:rsidRPr="00BA6AFF" w:rsidRDefault="000D23B7" w:rsidP="002054C5">
            <w:pPr>
              <w:pStyle w:val="TableText"/>
              <w:rPr>
                <w:sz w:val="16"/>
              </w:rPr>
            </w:pPr>
            <w:r w:rsidRPr="00BA6AFF">
              <w:rPr>
                <w:sz w:val="16"/>
              </w:rPr>
              <w:t>0</w:t>
            </w:r>
          </w:p>
        </w:tc>
        <w:tc>
          <w:tcPr>
            <w:tcW w:w="1950" w:type="dxa"/>
            <w:shd w:val="clear" w:color="auto" w:fill="auto"/>
          </w:tcPr>
          <w:p w:rsidR="000D23B7" w:rsidRPr="00BA6AFF" w:rsidRDefault="000D23B7" w:rsidP="002054C5">
            <w:pPr>
              <w:pStyle w:val="TableText"/>
              <w:rPr>
                <w:sz w:val="16"/>
              </w:rPr>
            </w:pPr>
            <w:r>
              <w:rPr>
                <w:sz w:val="16"/>
              </w:rPr>
              <w:t>0</w:t>
            </w:r>
          </w:p>
        </w:tc>
        <w:tc>
          <w:tcPr>
            <w:tcW w:w="1950" w:type="dxa"/>
            <w:shd w:val="clear" w:color="auto" w:fill="auto"/>
          </w:tcPr>
          <w:p w:rsidR="000D23B7" w:rsidRPr="00BA6AFF" w:rsidRDefault="00D663E5" w:rsidP="00BA6AFF">
            <w:pPr>
              <w:pStyle w:val="TableText"/>
              <w:rPr>
                <w:sz w:val="16"/>
              </w:rPr>
            </w:pPr>
            <w:r>
              <w:rPr>
                <w:sz w:val="16"/>
              </w:rPr>
              <w:t>0.17</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81275C" w:rsidP="00DD5C3F">
            <w:pPr>
              <w:pStyle w:val="TableText"/>
              <w:rPr>
                <w:sz w:val="16"/>
              </w:rPr>
            </w:pPr>
            <w:r>
              <w:rPr>
                <w:sz w:val="16"/>
              </w:rPr>
              <w:t>Number</w:t>
            </w:r>
            <w:r w:rsidR="000D23B7" w:rsidRPr="00BA6AFF">
              <w:rPr>
                <w:sz w:val="16"/>
              </w:rPr>
              <w:t xml:space="preserve"> of claims exceeding 13</w:t>
            </w:r>
            <w:r w:rsidR="000D23B7">
              <w:rPr>
                <w:sz w:val="16"/>
              </w:rPr>
              <w:t> </w:t>
            </w:r>
            <w:r w:rsidR="000D23B7" w:rsidRPr="00BA6AFF">
              <w:rPr>
                <w:sz w:val="16"/>
              </w:rPr>
              <w:t>weeks</w:t>
            </w:r>
          </w:p>
        </w:tc>
        <w:tc>
          <w:tcPr>
            <w:tcW w:w="1950" w:type="dxa"/>
            <w:shd w:val="clear" w:color="auto" w:fill="auto"/>
          </w:tcPr>
          <w:p w:rsidR="000D23B7" w:rsidRPr="00BA6AFF" w:rsidRDefault="000D23B7" w:rsidP="002054C5">
            <w:pPr>
              <w:pStyle w:val="TableText"/>
              <w:rPr>
                <w:sz w:val="16"/>
              </w:rPr>
            </w:pPr>
            <w:r w:rsidRPr="00BA6AFF">
              <w:rPr>
                <w:sz w:val="16"/>
              </w:rPr>
              <w:t>0</w:t>
            </w:r>
          </w:p>
        </w:tc>
        <w:tc>
          <w:tcPr>
            <w:tcW w:w="1950" w:type="dxa"/>
            <w:shd w:val="clear" w:color="auto" w:fill="auto"/>
          </w:tcPr>
          <w:p w:rsidR="000D23B7" w:rsidRPr="00BA6AFF" w:rsidRDefault="000D23B7" w:rsidP="002054C5">
            <w:pPr>
              <w:pStyle w:val="TableText"/>
              <w:rPr>
                <w:sz w:val="16"/>
              </w:rPr>
            </w:pPr>
            <w:r>
              <w:rPr>
                <w:sz w:val="16"/>
              </w:rPr>
              <w:t>0</w:t>
            </w:r>
          </w:p>
        </w:tc>
        <w:tc>
          <w:tcPr>
            <w:tcW w:w="1950" w:type="dxa"/>
            <w:shd w:val="clear" w:color="auto" w:fill="auto"/>
          </w:tcPr>
          <w:p w:rsidR="000D23B7" w:rsidRPr="00BA6AFF" w:rsidRDefault="00D663E5" w:rsidP="00BA6AFF">
            <w:pPr>
              <w:pStyle w:val="TableText"/>
              <w:rPr>
                <w:sz w:val="16"/>
              </w:rPr>
            </w:pPr>
            <w:r>
              <w:rPr>
                <w:sz w:val="16"/>
              </w:rPr>
              <w:t>0</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DD5C3F">
            <w:pPr>
              <w:pStyle w:val="TableText"/>
              <w:rPr>
                <w:sz w:val="16"/>
              </w:rPr>
            </w:pPr>
            <w:r w:rsidRPr="00BA6AFF">
              <w:rPr>
                <w:sz w:val="16"/>
              </w:rPr>
              <w:t>Rate per 100</w:t>
            </w:r>
            <w:r>
              <w:rPr>
                <w:sz w:val="16"/>
              </w:rPr>
              <w:t> </w:t>
            </w:r>
            <w:r w:rsidRPr="00BA6AFF">
              <w:rPr>
                <w:sz w:val="16"/>
              </w:rPr>
              <w:t xml:space="preserve">FTE </w:t>
            </w:r>
          </w:p>
        </w:tc>
        <w:tc>
          <w:tcPr>
            <w:tcW w:w="1950" w:type="dxa"/>
            <w:shd w:val="clear" w:color="auto" w:fill="auto"/>
          </w:tcPr>
          <w:p w:rsidR="000D23B7" w:rsidRPr="00BA6AFF" w:rsidRDefault="000D23B7" w:rsidP="002054C5">
            <w:pPr>
              <w:pStyle w:val="TableText"/>
              <w:rPr>
                <w:sz w:val="16"/>
              </w:rPr>
            </w:pPr>
            <w:r w:rsidRPr="00BA6AFF">
              <w:rPr>
                <w:sz w:val="16"/>
              </w:rPr>
              <w:t>0</w:t>
            </w:r>
          </w:p>
        </w:tc>
        <w:tc>
          <w:tcPr>
            <w:tcW w:w="1950" w:type="dxa"/>
            <w:shd w:val="clear" w:color="auto" w:fill="auto"/>
          </w:tcPr>
          <w:p w:rsidR="000D23B7" w:rsidRPr="00BA6AFF" w:rsidRDefault="000D23B7" w:rsidP="002054C5">
            <w:pPr>
              <w:pStyle w:val="TableText"/>
              <w:rPr>
                <w:sz w:val="16"/>
              </w:rPr>
            </w:pPr>
            <w:r>
              <w:rPr>
                <w:sz w:val="16"/>
              </w:rPr>
              <w:t>0</w:t>
            </w:r>
          </w:p>
        </w:tc>
        <w:tc>
          <w:tcPr>
            <w:tcW w:w="1950" w:type="dxa"/>
            <w:shd w:val="clear" w:color="auto" w:fill="auto"/>
          </w:tcPr>
          <w:p w:rsidR="000D23B7" w:rsidRPr="00BA6AFF" w:rsidRDefault="00D663E5" w:rsidP="00BA6AFF">
            <w:pPr>
              <w:pStyle w:val="TableText"/>
              <w:rPr>
                <w:sz w:val="16"/>
              </w:rPr>
            </w:pPr>
            <w:r>
              <w:rPr>
                <w:sz w:val="16"/>
              </w:rPr>
              <w:t>0</w:t>
            </w:r>
          </w:p>
        </w:tc>
      </w:tr>
      <w:tr w:rsidR="000D23B7" w:rsidRPr="00BA6AFF" w:rsidTr="006B2CF7">
        <w:trPr>
          <w:cantSplit/>
        </w:trPr>
        <w:tc>
          <w:tcPr>
            <w:tcW w:w="1483" w:type="dxa"/>
            <w:shd w:val="clear" w:color="auto" w:fill="auto"/>
          </w:tcPr>
          <w:p w:rsidR="000D23B7" w:rsidRPr="00BA6AFF" w:rsidRDefault="000D23B7" w:rsidP="001A2F94">
            <w:pPr>
              <w:pStyle w:val="TableText"/>
              <w:rPr>
                <w:sz w:val="16"/>
              </w:rPr>
            </w:pPr>
            <w:r w:rsidRPr="00BA6AFF">
              <w:rPr>
                <w:sz w:val="16"/>
              </w:rPr>
              <w:t>Fatalities</w:t>
            </w:r>
          </w:p>
        </w:tc>
        <w:tc>
          <w:tcPr>
            <w:tcW w:w="2610" w:type="dxa"/>
            <w:shd w:val="clear" w:color="auto" w:fill="D9D9D9"/>
          </w:tcPr>
          <w:p w:rsidR="000D23B7" w:rsidRPr="00BA6AFF" w:rsidRDefault="000D23B7" w:rsidP="001A2F94">
            <w:pPr>
              <w:pStyle w:val="TableText"/>
              <w:rPr>
                <w:sz w:val="16"/>
              </w:rPr>
            </w:pPr>
            <w:r w:rsidRPr="00BA6AFF">
              <w:rPr>
                <w:sz w:val="16"/>
              </w:rPr>
              <w:t>Fatality claims</w:t>
            </w:r>
          </w:p>
        </w:tc>
        <w:tc>
          <w:tcPr>
            <w:tcW w:w="1950" w:type="dxa"/>
            <w:shd w:val="clear" w:color="auto" w:fill="auto"/>
          </w:tcPr>
          <w:p w:rsidR="000D23B7" w:rsidRPr="00BA6AFF" w:rsidRDefault="000D23B7" w:rsidP="002054C5">
            <w:pPr>
              <w:pStyle w:val="TableText"/>
              <w:rPr>
                <w:sz w:val="16"/>
              </w:rPr>
            </w:pPr>
            <w:r w:rsidRPr="00BA6AFF">
              <w:rPr>
                <w:sz w:val="16"/>
              </w:rPr>
              <w:t>0</w:t>
            </w:r>
          </w:p>
        </w:tc>
        <w:tc>
          <w:tcPr>
            <w:tcW w:w="1950" w:type="dxa"/>
            <w:shd w:val="clear" w:color="auto" w:fill="auto"/>
          </w:tcPr>
          <w:p w:rsidR="000D23B7" w:rsidRPr="00BA6AFF" w:rsidRDefault="000D23B7" w:rsidP="002054C5">
            <w:pPr>
              <w:pStyle w:val="TableText"/>
              <w:rPr>
                <w:sz w:val="16"/>
              </w:rPr>
            </w:pPr>
            <w:r>
              <w:rPr>
                <w:sz w:val="16"/>
              </w:rPr>
              <w:t>0</w:t>
            </w:r>
          </w:p>
        </w:tc>
        <w:tc>
          <w:tcPr>
            <w:tcW w:w="1950" w:type="dxa"/>
            <w:shd w:val="clear" w:color="auto" w:fill="auto"/>
          </w:tcPr>
          <w:p w:rsidR="000D23B7" w:rsidRPr="00BA6AFF" w:rsidRDefault="00D663E5" w:rsidP="00BA6AFF">
            <w:pPr>
              <w:pStyle w:val="TableText"/>
              <w:rPr>
                <w:sz w:val="16"/>
              </w:rPr>
            </w:pPr>
            <w:r>
              <w:rPr>
                <w:sz w:val="16"/>
              </w:rPr>
              <w:t>0</w:t>
            </w:r>
          </w:p>
        </w:tc>
      </w:tr>
      <w:tr w:rsidR="000D23B7" w:rsidRPr="00BA6AFF" w:rsidTr="006B2CF7">
        <w:trPr>
          <w:cantSplit/>
        </w:trPr>
        <w:tc>
          <w:tcPr>
            <w:tcW w:w="1483" w:type="dxa"/>
            <w:shd w:val="clear" w:color="auto" w:fill="auto"/>
          </w:tcPr>
          <w:p w:rsidR="000D23B7" w:rsidRPr="00BA6AFF" w:rsidRDefault="000D23B7" w:rsidP="001A2F94">
            <w:pPr>
              <w:pStyle w:val="TableText"/>
              <w:rPr>
                <w:sz w:val="16"/>
              </w:rPr>
            </w:pPr>
            <w:r w:rsidRPr="00BA6AFF">
              <w:rPr>
                <w:sz w:val="16"/>
              </w:rPr>
              <w:t>Claim costs</w:t>
            </w:r>
          </w:p>
        </w:tc>
        <w:tc>
          <w:tcPr>
            <w:tcW w:w="2610" w:type="dxa"/>
            <w:shd w:val="clear" w:color="auto" w:fill="D9D9D9"/>
          </w:tcPr>
          <w:p w:rsidR="000D23B7" w:rsidRPr="00BA6AFF" w:rsidRDefault="000D23B7" w:rsidP="00D64A68">
            <w:pPr>
              <w:pStyle w:val="TableText"/>
              <w:rPr>
                <w:sz w:val="16"/>
              </w:rPr>
            </w:pPr>
            <w:r w:rsidRPr="00BA6AFF">
              <w:rPr>
                <w:sz w:val="16"/>
              </w:rPr>
              <w:t>Average cost per standard claim</w:t>
            </w:r>
            <w:r>
              <w:rPr>
                <w:sz w:val="16"/>
              </w:rPr>
              <w:t> </w:t>
            </w:r>
            <w:r>
              <w:rPr>
                <w:sz w:val="16"/>
                <w:vertAlign w:val="superscript"/>
              </w:rPr>
              <w:t>(c)</w:t>
            </w:r>
          </w:p>
        </w:tc>
        <w:tc>
          <w:tcPr>
            <w:tcW w:w="1950" w:type="dxa"/>
            <w:shd w:val="clear" w:color="auto" w:fill="auto"/>
          </w:tcPr>
          <w:p w:rsidR="000D23B7" w:rsidRPr="00BA6AFF" w:rsidRDefault="000D23B7" w:rsidP="002054C5">
            <w:pPr>
              <w:pStyle w:val="TableText"/>
              <w:rPr>
                <w:sz w:val="16"/>
              </w:rPr>
            </w:pPr>
            <w:r w:rsidRPr="00BA6AFF">
              <w:rPr>
                <w:sz w:val="16"/>
              </w:rPr>
              <w:t>$2</w:t>
            </w:r>
            <w:r>
              <w:rPr>
                <w:sz w:val="16"/>
              </w:rPr>
              <w:t> </w:t>
            </w:r>
            <w:r w:rsidRPr="00BA6AFF">
              <w:rPr>
                <w:sz w:val="16"/>
              </w:rPr>
              <w:t>461</w:t>
            </w:r>
          </w:p>
        </w:tc>
        <w:tc>
          <w:tcPr>
            <w:tcW w:w="1950" w:type="dxa"/>
            <w:shd w:val="clear" w:color="auto" w:fill="auto"/>
          </w:tcPr>
          <w:p w:rsidR="000D23B7" w:rsidRPr="00BA6AFF" w:rsidRDefault="000D23B7" w:rsidP="002054C5">
            <w:pPr>
              <w:pStyle w:val="TableText"/>
              <w:rPr>
                <w:sz w:val="16"/>
              </w:rPr>
            </w:pPr>
            <w:r>
              <w:rPr>
                <w:sz w:val="16"/>
              </w:rPr>
              <w:t>$4 651</w:t>
            </w:r>
          </w:p>
        </w:tc>
        <w:tc>
          <w:tcPr>
            <w:tcW w:w="1950" w:type="dxa"/>
            <w:shd w:val="clear" w:color="auto" w:fill="auto"/>
          </w:tcPr>
          <w:p w:rsidR="000D23B7" w:rsidRPr="00BA6AFF" w:rsidRDefault="00D663E5" w:rsidP="00AD0104">
            <w:pPr>
              <w:pStyle w:val="TableText"/>
              <w:rPr>
                <w:sz w:val="16"/>
              </w:rPr>
            </w:pPr>
            <w:r>
              <w:rPr>
                <w:sz w:val="16"/>
              </w:rPr>
              <w:t>$3 012</w:t>
            </w:r>
          </w:p>
        </w:tc>
      </w:tr>
      <w:tr w:rsidR="000D23B7" w:rsidRPr="00BA6AFF" w:rsidTr="006B2CF7">
        <w:trPr>
          <w:cantSplit/>
        </w:trPr>
        <w:tc>
          <w:tcPr>
            <w:tcW w:w="1483" w:type="dxa"/>
            <w:shd w:val="clear" w:color="auto" w:fill="auto"/>
          </w:tcPr>
          <w:p w:rsidR="000D23B7" w:rsidRPr="00BA6AFF" w:rsidRDefault="000D23B7" w:rsidP="001A2F94">
            <w:pPr>
              <w:pStyle w:val="TableText"/>
              <w:rPr>
                <w:sz w:val="16"/>
              </w:rPr>
            </w:pPr>
            <w:r w:rsidRPr="00BA6AFF">
              <w:rPr>
                <w:sz w:val="16"/>
              </w:rPr>
              <w:t>Return to work</w:t>
            </w:r>
          </w:p>
        </w:tc>
        <w:tc>
          <w:tcPr>
            <w:tcW w:w="2610" w:type="dxa"/>
            <w:shd w:val="clear" w:color="auto" w:fill="D9D9D9"/>
          </w:tcPr>
          <w:p w:rsidR="000D23B7" w:rsidRPr="00BA6AFF" w:rsidRDefault="000D23B7" w:rsidP="00DD5C3F">
            <w:pPr>
              <w:pStyle w:val="TableText"/>
              <w:rPr>
                <w:sz w:val="16"/>
              </w:rPr>
            </w:pPr>
            <w:r w:rsidRPr="00BA6AFF">
              <w:rPr>
                <w:sz w:val="16"/>
              </w:rPr>
              <w:t xml:space="preserve">Percentage of claims with </w:t>
            </w:r>
            <w:r>
              <w:rPr>
                <w:sz w:val="16"/>
              </w:rPr>
              <w:t>return to work</w:t>
            </w:r>
            <w:r w:rsidRPr="00BA6AFF">
              <w:rPr>
                <w:sz w:val="16"/>
              </w:rPr>
              <w:t xml:space="preserve"> plan &lt;30</w:t>
            </w:r>
            <w:r>
              <w:rPr>
                <w:sz w:val="16"/>
              </w:rPr>
              <w:t> </w:t>
            </w:r>
            <w:r w:rsidRPr="00BA6AFF">
              <w:rPr>
                <w:sz w:val="16"/>
              </w:rPr>
              <w:t>days</w:t>
            </w:r>
          </w:p>
        </w:tc>
        <w:tc>
          <w:tcPr>
            <w:tcW w:w="1950" w:type="dxa"/>
            <w:shd w:val="clear" w:color="auto" w:fill="auto"/>
          </w:tcPr>
          <w:p w:rsidR="000D23B7" w:rsidRPr="00BA6AFF" w:rsidRDefault="000D23B7" w:rsidP="002054C5">
            <w:pPr>
              <w:pStyle w:val="TableText"/>
              <w:rPr>
                <w:sz w:val="16"/>
              </w:rPr>
            </w:pPr>
            <w:r w:rsidRPr="00BA6AFF">
              <w:rPr>
                <w:sz w:val="16"/>
              </w:rPr>
              <w:t>100</w:t>
            </w:r>
            <w:r w:rsidR="002F651E">
              <w:rPr>
                <w:sz w:val="16"/>
              </w:rPr>
              <w:t> per cent</w:t>
            </w:r>
            <w:r w:rsidRPr="00BA6AFF">
              <w:rPr>
                <w:sz w:val="16"/>
              </w:rPr>
              <w:t xml:space="preserve"> </w:t>
            </w:r>
          </w:p>
        </w:tc>
        <w:tc>
          <w:tcPr>
            <w:tcW w:w="1950" w:type="dxa"/>
            <w:shd w:val="clear" w:color="auto" w:fill="auto"/>
          </w:tcPr>
          <w:p w:rsidR="000D23B7" w:rsidRPr="00BA6AFF" w:rsidRDefault="000D23B7" w:rsidP="002054C5">
            <w:pPr>
              <w:pStyle w:val="TableText"/>
              <w:rPr>
                <w:sz w:val="16"/>
              </w:rPr>
            </w:pPr>
            <w:r>
              <w:rPr>
                <w:sz w:val="16"/>
              </w:rPr>
              <w:t>n/a</w:t>
            </w:r>
          </w:p>
        </w:tc>
        <w:tc>
          <w:tcPr>
            <w:tcW w:w="1950" w:type="dxa"/>
            <w:shd w:val="clear" w:color="auto" w:fill="auto"/>
          </w:tcPr>
          <w:p w:rsidR="000D23B7" w:rsidRPr="00BA6AFF" w:rsidRDefault="00D663E5" w:rsidP="00BA6AFF">
            <w:pPr>
              <w:pStyle w:val="TableText"/>
              <w:rPr>
                <w:sz w:val="16"/>
              </w:rPr>
            </w:pPr>
            <w:r>
              <w:rPr>
                <w:sz w:val="16"/>
              </w:rPr>
              <w:t>n/a</w:t>
            </w:r>
          </w:p>
        </w:tc>
      </w:tr>
      <w:tr w:rsidR="000D23B7" w:rsidRPr="00BA6AFF" w:rsidTr="006B2CF7">
        <w:trPr>
          <w:cantSplit/>
        </w:trPr>
        <w:tc>
          <w:tcPr>
            <w:tcW w:w="1483" w:type="dxa"/>
            <w:vMerge w:val="restart"/>
            <w:shd w:val="clear" w:color="auto" w:fill="auto"/>
          </w:tcPr>
          <w:p w:rsidR="000D23B7" w:rsidRPr="00BA6AFF" w:rsidRDefault="000D23B7" w:rsidP="001A2F94">
            <w:pPr>
              <w:pStyle w:val="TableText"/>
              <w:rPr>
                <w:sz w:val="16"/>
              </w:rPr>
            </w:pPr>
            <w:r w:rsidRPr="00BA6AFF">
              <w:rPr>
                <w:sz w:val="16"/>
              </w:rPr>
              <w:t>Management commitment</w:t>
            </w:r>
          </w:p>
        </w:tc>
        <w:tc>
          <w:tcPr>
            <w:tcW w:w="2610" w:type="dxa"/>
            <w:shd w:val="clear" w:color="auto" w:fill="D9D9D9"/>
          </w:tcPr>
          <w:p w:rsidR="000D23B7" w:rsidRPr="00BA6AFF" w:rsidRDefault="000D23B7" w:rsidP="00071E1F">
            <w:pPr>
              <w:pStyle w:val="TableText"/>
              <w:rPr>
                <w:sz w:val="16"/>
              </w:rPr>
            </w:pPr>
            <w:r w:rsidRPr="00BA6AFF">
              <w:rPr>
                <w:sz w:val="16"/>
              </w:rPr>
              <w:t>Evidence of OHS policy statement, OHS objectives, regular reporting to senior management on OHS, and OHS plans (signed by CEO o</w:t>
            </w:r>
            <w:r>
              <w:rPr>
                <w:sz w:val="16"/>
              </w:rPr>
              <w:t>r</w:t>
            </w:r>
            <w:r w:rsidRPr="00BA6AFF">
              <w:rPr>
                <w:sz w:val="16"/>
              </w:rPr>
              <w:t xml:space="preserve"> equivalent)</w:t>
            </w:r>
          </w:p>
        </w:tc>
        <w:tc>
          <w:tcPr>
            <w:tcW w:w="1950" w:type="dxa"/>
            <w:shd w:val="clear" w:color="auto" w:fill="auto"/>
          </w:tcPr>
          <w:p w:rsidR="000D23B7" w:rsidRPr="00BA6AFF" w:rsidRDefault="000D23B7" w:rsidP="002054C5">
            <w:pPr>
              <w:pStyle w:val="TableText"/>
              <w:rPr>
                <w:sz w:val="16"/>
              </w:rPr>
            </w:pPr>
            <w:r w:rsidRPr="00BA6AFF">
              <w:rPr>
                <w:sz w:val="16"/>
              </w:rPr>
              <w:t xml:space="preserve">Statement of commitment signed by Secretary. </w:t>
            </w:r>
          </w:p>
          <w:p w:rsidR="000D23B7" w:rsidRPr="00BA6AFF" w:rsidRDefault="000D23B7" w:rsidP="002054C5">
            <w:pPr>
              <w:pStyle w:val="TableText"/>
              <w:rPr>
                <w:sz w:val="16"/>
              </w:rPr>
            </w:pPr>
            <w:r w:rsidRPr="00BA6AFF">
              <w:rPr>
                <w:sz w:val="16"/>
              </w:rPr>
              <w:t>Monthly reporting to senior executives, including OHS Committee minutes.</w:t>
            </w:r>
          </w:p>
          <w:p w:rsidR="000D23B7" w:rsidRPr="00BA6AFF" w:rsidRDefault="000D23B7" w:rsidP="002054C5">
            <w:pPr>
              <w:pStyle w:val="TableText"/>
              <w:rPr>
                <w:sz w:val="16"/>
              </w:rPr>
            </w:pPr>
            <w:r w:rsidRPr="00BA6AFF">
              <w:rPr>
                <w:sz w:val="16"/>
              </w:rPr>
              <w:t>OHS plan included in human resources business plan.</w:t>
            </w:r>
          </w:p>
        </w:tc>
        <w:tc>
          <w:tcPr>
            <w:tcW w:w="1950" w:type="dxa"/>
            <w:shd w:val="clear" w:color="auto" w:fill="auto"/>
          </w:tcPr>
          <w:p w:rsidR="000D23B7" w:rsidRPr="00AD0104" w:rsidRDefault="000D23B7" w:rsidP="002054C5">
            <w:pPr>
              <w:pStyle w:val="TableText"/>
              <w:rPr>
                <w:sz w:val="16"/>
              </w:rPr>
            </w:pPr>
            <w:r w:rsidRPr="00AD0104">
              <w:rPr>
                <w:sz w:val="16"/>
              </w:rPr>
              <w:t xml:space="preserve">Statement of commitment signed by Secretary. </w:t>
            </w:r>
          </w:p>
          <w:p w:rsidR="000D23B7" w:rsidRPr="00AD0104" w:rsidRDefault="000D23B7" w:rsidP="002054C5">
            <w:pPr>
              <w:pStyle w:val="TableText"/>
              <w:rPr>
                <w:sz w:val="16"/>
              </w:rPr>
            </w:pPr>
            <w:r w:rsidRPr="00AD0104">
              <w:rPr>
                <w:sz w:val="16"/>
              </w:rPr>
              <w:t>Monthly reporting to senior executives, including OHS Committee minutes.</w:t>
            </w:r>
          </w:p>
          <w:p w:rsidR="000D23B7" w:rsidRPr="00BA6AFF" w:rsidRDefault="000D23B7" w:rsidP="002054C5">
            <w:pPr>
              <w:pStyle w:val="TableText"/>
              <w:rPr>
                <w:sz w:val="16"/>
              </w:rPr>
            </w:pPr>
            <w:r w:rsidRPr="00AD0104">
              <w:rPr>
                <w:sz w:val="16"/>
              </w:rPr>
              <w:t>OHS plan included in human resources business plan.</w:t>
            </w:r>
          </w:p>
        </w:tc>
        <w:tc>
          <w:tcPr>
            <w:tcW w:w="1950" w:type="dxa"/>
            <w:shd w:val="clear" w:color="auto" w:fill="auto"/>
          </w:tcPr>
          <w:p w:rsidR="00D663E5" w:rsidRPr="00D663E5" w:rsidRDefault="00D663E5" w:rsidP="00D663E5">
            <w:pPr>
              <w:pStyle w:val="TableText"/>
              <w:rPr>
                <w:sz w:val="16"/>
              </w:rPr>
            </w:pPr>
            <w:r w:rsidRPr="00D663E5">
              <w:rPr>
                <w:sz w:val="16"/>
              </w:rPr>
              <w:t xml:space="preserve">Statement of commitment signed by Secretary. </w:t>
            </w:r>
          </w:p>
          <w:p w:rsidR="00D663E5" w:rsidRPr="00D663E5" w:rsidRDefault="00D663E5" w:rsidP="00D663E5">
            <w:pPr>
              <w:pStyle w:val="TableText"/>
              <w:rPr>
                <w:sz w:val="16"/>
              </w:rPr>
            </w:pPr>
            <w:r w:rsidRPr="00D663E5">
              <w:rPr>
                <w:sz w:val="16"/>
              </w:rPr>
              <w:t>Monthly reporting to senior executives, including OHS Committee minutes.</w:t>
            </w:r>
          </w:p>
          <w:p w:rsidR="000D23B7" w:rsidRPr="00BA6AFF" w:rsidRDefault="00D663E5" w:rsidP="00D663E5">
            <w:pPr>
              <w:pStyle w:val="TableText"/>
              <w:rPr>
                <w:sz w:val="16"/>
              </w:rPr>
            </w:pPr>
            <w:r w:rsidRPr="00D663E5">
              <w:rPr>
                <w:sz w:val="16"/>
              </w:rPr>
              <w:t>OHS plan included in human resources business plan</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071E1F">
            <w:pPr>
              <w:pStyle w:val="TableText"/>
              <w:rPr>
                <w:sz w:val="16"/>
              </w:rPr>
            </w:pPr>
            <w:r w:rsidRPr="00BA6AFF">
              <w:rPr>
                <w:sz w:val="16"/>
              </w:rPr>
              <w:t>Evidence of OHS criteria in purchasing guidelines (including goods, services and personnel)</w:t>
            </w:r>
          </w:p>
        </w:tc>
        <w:tc>
          <w:tcPr>
            <w:tcW w:w="1950" w:type="dxa"/>
            <w:shd w:val="clear" w:color="auto" w:fill="auto"/>
          </w:tcPr>
          <w:p w:rsidR="000D23B7" w:rsidRPr="00BA6AFF" w:rsidRDefault="000D23B7" w:rsidP="002054C5">
            <w:pPr>
              <w:pStyle w:val="TableText"/>
              <w:rPr>
                <w:sz w:val="16"/>
              </w:rPr>
            </w:pPr>
            <w:r w:rsidRPr="00BA6AFF">
              <w:rPr>
                <w:sz w:val="16"/>
              </w:rPr>
              <w:t>Purchasing guidelines contain OHS criteria.</w:t>
            </w:r>
          </w:p>
        </w:tc>
        <w:tc>
          <w:tcPr>
            <w:tcW w:w="1950" w:type="dxa"/>
            <w:shd w:val="clear" w:color="auto" w:fill="auto"/>
          </w:tcPr>
          <w:p w:rsidR="000D23B7" w:rsidRPr="00BA6AFF" w:rsidRDefault="000D23B7" w:rsidP="002054C5">
            <w:pPr>
              <w:pStyle w:val="TableText"/>
              <w:rPr>
                <w:sz w:val="16"/>
              </w:rPr>
            </w:pPr>
            <w:r w:rsidRPr="00AD0104">
              <w:rPr>
                <w:sz w:val="16"/>
              </w:rPr>
              <w:t>Purchasing guidelines contain OHS criteria.</w:t>
            </w:r>
          </w:p>
        </w:tc>
        <w:tc>
          <w:tcPr>
            <w:tcW w:w="1950" w:type="dxa"/>
            <w:shd w:val="clear" w:color="auto" w:fill="auto"/>
          </w:tcPr>
          <w:p w:rsidR="000D23B7" w:rsidRPr="00BA6AFF" w:rsidRDefault="00D663E5" w:rsidP="00BA6AFF">
            <w:pPr>
              <w:pStyle w:val="TableText"/>
              <w:rPr>
                <w:sz w:val="16"/>
              </w:rPr>
            </w:pPr>
            <w:r w:rsidRPr="00D663E5">
              <w:rPr>
                <w:sz w:val="16"/>
              </w:rPr>
              <w:t>Purchasing guidelines contain OHS criteria.</w:t>
            </w:r>
          </w:p>
        </w:tc>
      </w:tr>
      <w:tr w:rsidR="000D23B7" w:rsidRPr="00BA6AFF" w:rsidTr="006B2CF7">
        <w:trPr>
          <w:cantSplit/>
        </w:trPr>
        <w:tc>
          <w:tcPr>
            <w:tcW w:w="1483" w:type="dxa"/>
            <w:vMerge w:val="restart"/>
            <w:shd w:val="clear" w:color="auto" w:fill="auto"/>
          </w:tcPr>
          <w:p w:rsidR="000D23B7" w:rsidRPr="00BA6AFF" w:rsidRDefault="000D23B7" w:rsidP="001A2F94">
            <w:pPr>
              <w:pStyle w:val="TableText"/>
              <w:rPr>
                <w:sz w:val="16"/>
              </w:rPr>
            </w:pPr>
            <w:r w:rsidRPr="00BA6AFF">
              <w:rPr>
                <w:sz w:val="16"/>
              </w:rPr>
              <w:t xml:space="preserve">Consultation and participation </w:t>
            </w:r>
          </w:p>
        </w:tc>
        <w:tc>
          <w:tcPr>
            <w:tcW w:w="2610" w:type="dxa"/>
            <w:shd w:val="clear" w:color="auto" w:fill="D9D9D9"/>
          </w:tcPr>
          <w:p w:rsidR="000D23B7" w:rsidRPr="00BA6AFF" w:rsidRDefault="000D23B7" w:rsidP="00071E1F">
            <w:pPr>
              <w:pStyle w:val="TableText"/>
              <w:rPr>
                <w:sz w:val="16"/>
              </w:rPr>
            </w:pPr>
            <w:r w:rsidRPr="00BA6AFF">
              <w:rPr>
                <w:sz w:val="16"/>
              </w:rPr>
              <w:t>Evidence of agreed structure of designated workgroups (DWGs), health and safety representatives (HSRs), and issue resolution procedures (IRPs)</w:t>
            </w:r>
          </w:p>
        </w:tc>
        <w:tc>
          <w:tcPr>
            <w:tcW w:w="1950" w:type="dxa"/>
            <w:shd w:val="clear" w:color="auto" w:fill="auto"/>
          </w:tcPr>
          <w:p w:rsidR="000D23B7" w:rsidRPr="00BA6AFF" w:rsidRDefault="000D23B7" w:rsidP="002054C5">
            <w:pPr>
              <w:pStyle w:val="TableText"/>
              <w:rPr>
                <w:sz w:val="16"/>
              </w:rPr>
            </w:pPr>
            <w:r w:rsidRPr="00BA6AFF">
              <w:rPr>
                <w:sz w:val="16"/>
              </w:rPr>
              <w:t>There are six designat</w:t>
            </w:r>
            <w:r>
              <w:rPr>
                <w:sz w:val="16"/>
              </w:rPr>
              <w:t>ed work groups in total with 19 </w:t>
            </w:r>
            <w:r w:rsidRPr="00BA6AFF">
              <w:rPr>
                <w:sz w:val="16"/>
              </w:rPr>
              <w:t xml:space="preserve">HSRs and deputy HSRs appointed and trained. </w:t>
            </w:r>
          </w:p>
          <w:p w:rsidR="000D23B7" w:rsidRPr="00BA6AFF" w:rsidRDefault="000D23B7" w:rsidP="002054C5">
            <w:pPr>
              <w:pStyle w:val="TableText"/>
              <w:rPr>
                <w:sz w:val="16"/>
              </w:rPr>
            </w:pPr>
            <w:r w:rsidRPr="00BA6AFF">
              <w:rPr>
                <w:sz w:val="16"/>
              </w:rPr>
              <w:t xml:space="preserve">Revised issue resolution procedures, established with clearer guidance for worker, safety committee and management. </w:t>
            </w:r>
          </w:p>
          <w:p w:rsidR="000D23B7" w:rsidRPr="00BA6AFF" w:rsidRDefault="000D23B7" w:rsidP="002054C5">
            <w:pPr>
              <w:pStyle w:val="TableText"/>
              <w:rPr>
                <w:sz w:val="16"/>
              </w:rPr>
            </w:pPr>
            <w:r w:rsidRPr="00BA6AFF">
              <w:rPr>
                <w:sz w:val="16"/>
              </w:rPr>
              <w:t xml:space="preserve">Revised OHS Committee Constitution and Terms </w:t>
            </w:r>
            <w:r>
              <w:rPr>
                <w:sz w:val="16"/>
              </w:rPr>
              <w:t xml:space="preserve">of </w:t>
            </w:r>
            <w:r w:rsidRPr="00BA6AFF">
              <w:rPr>
                <w:sz w:val="16"/>
              </w:rPr>
              <w:t xml:space="preserve">Reference. Both OHS Committee Constitution and Terms of Reference and issue resolution procedures presented and endorsed by management and OHS Committee. </w:t>
            </w:r>
          </w:p>
          <w:p w:rsidR="000D23B7" w:rsidRPr="00BA6AFF" w:rsidRDefault="000D23B7" w:rsidP="002054C5">
            <w:pPr>
              <w:pStyle w:val="TableText"/>
              <w:rPr>
                <w:sz w:val="16"/>
              </w:rPr>
            </w:pPr>
            <w:r w:rsidRPr="00BA6AFF">
              <w:rPr>
                <w:sz w:val="16"/>
              </w:rPr>
              <w:t>100</w:t>
            </w:r>
            <w:r w:rsidR="002F651E">
              <w:rPr>
                <w:sz w:val="16"/>
              </w:rPr>
              <w:t> per cent</w:t>
            </w:r>
            <w:r w:rsidRPr="00BA6AFF">
              <w:rPr>
                <w:sz w:val="16"/>
              </w:rPr>
              <w:t xml:space="preserve"> of OHS Consultation Committee meetings conducted as a percentage of those planned.</w:t>
            </w:r>
          </w:p>
        </w:tc>
        <w:tc>
          <w:tcPr>
            <w:tcW w:w="1950" w:type="dxa"/>
            <w:shd w:val="clear" w:color="auto" w:fill="auto"/>
          </w:tcPr>
          <w:p w:rsidR="000D23B7" w:rsidRPr="00AD0104" w:rsidRDefault="000D23B7" w:rsidP="002054C5">
            <w:pPr>
              <w:pStyle w:val="TableText"/>
              <w:rPr>
                <w:sz w:val="16"/>
              </w:rPr>
            </w:pPr>
            <w:r w:rsidRPr="00AD0104">
              <w:rPr>
                <w:sz w:val="16"/>
              </w:rPr>
              <w:t>There are seven designated work groups in total with 14</w:t>
            </w:r>
            <w:r>
              <w:rPr>
                <w:sz w:val="16"/>
              </w:rPr>
              <w:t> </w:t>
            </w:r>
            <w:r w:rsidRPr="00AD0104">
              <w:rPr>
                <w:sz w:val="16"/>
              </w:rPr>
              <w:t xml:space="preserve">HSRs and deputy HSRs appointed and trained. </w:t>
            </w:r>
          </w:p>
          <w:p w:rsidR="000D23B7" w:rsidRPr="00AD0104" w:rsidRDefault="000D23B7" w:rsidP="002054C5">
            <w:pPr>
              <w:pStyle w:val="TableText"/>
              <w:rPr>
                <w:sz w:val="16"/>
              </w:rPr>
            </w:pPr>
            <w:r w:rsidRPr="00AD0104">
              <w:rPr>
                <w:sz w:val="16"/>
              </w:rPr>
              <w:t xml:space="preserve">Issue resolution procedures, established with clearer guidance for worker, safety committee and management. </w:t>
            </w:r>
          </w:p>
          <w:p w:rsidR="000D23B7" w:rsidRPr="00AD0104" w:rsidRDefault="000D23B7" w:rsidP="002054C5">
            <w:pPr>
              <w:pStyle w:val="TableText"/>
              <w:rPr>
                <w:sz w:val="16"/>
              </w:rPr>
            </w:pPr>
            <w:r w:rsidRPr="00AD0104">
              <w:rPr>
                <w:sz w:val="16"/>
              </w:rPr>
              <w:t xml:space="preserve">OHS Committee Constitution and Terms </w:t>
            </w:r>
            <w:r w:rsidR="00DE2305">
              <w:rPr>
                <w:sz w:val="16"/>
              </w:rPr>
              <w:t xml:space="preserve">of </w:t>
            </w:r>
            <w:r w:rsidRPr="00AD0104">
              <w:rPr>
                <w:sz w:val="16"/>
              </w:rPr>
              <w:t xml:space="preserve">Reference in place. Both OHS Committee Constitution and Terms of Reference and issue resolution procedures presented and endorsed by management and OHS Committee. </w:t>
            </w:r>
          </w:p>
          <w:p w:rsidR="000D23B7" w:rsidRPr="00BA6AFF" w:rsidRDefault="000D23B7" w:rsidP="002054C5">
            <w:pPr>
              <w:pStyle w:val="TableText"/>
              <w:rPr>
                <w:sz w:val="16"/>
              </w:rPr>
            </w:pPr>
            <w:r w:rsidRPr="00AD0104">
              <w:rPr>
                <w:sz w:val="16"/>
              </w:rPr>
              <w:t>100</w:t>
            </w:r>
            <w:r w:rsidR="002F651E">
              <w:rPr>
                <w:sz w:val="16"/>
              </w:rPr>
              <w:t> per cent</w:t>
            </w:r>
            <w:r w:rsidRPr="00AD0104">
              <w:rPr>
                <w:sz w:val="16"/>
              </w:rPr>
              <w:t xml:space="preserve"> of OHS Consultation Committee meetings conducted as a percentage of those planned.</w:t>
            </w:r>
          </w:p>
        </w:tc>
        <w:tc>
          <w:tcPr>
            <w:tcW w:w="1950" w:type="dxa"/>
            <w:shd w:val="clear" w:color="auto" w:fill="auto"/>
          </w:tcPr>
          <w:p w:rsidR="00D663E5" w:rsidRPr="00D663E5" w:rsidRDefault="00D663E5" w:rsidP="00D663E5">
            <w:pPr>
              <w:pStyle w:val="TableText"/>
              <w:rPr>
                <w:sz w:val="16"/>
              </w:rPr>
            </w:pPr>
            <w:r w:rsidRPr="00D663E5">
              <w:rPr>
                <w:sz w:val="16"/>
              </w:rPr>
              <w:t>There are seven designat</w:t>
            </w:r>
            <w:r>
              <w:rPr>
                <w:sz w:val="16"/>
              </w:rPr>
              <w:t>ed work groups in total with 10 </w:t>
            </w:r>
            <w:r w:rsidRPr="00D663E5">
              <w:rPr>
                <w:sz w:val="16"/>
              </w:rPr>
              <w:t xml:space="preserve">HSRs and deputy HSRs appointed and trained. </w:t>
            </w:r>
          </w:p>
          <w:p w:rsidR="00D663E5" w:rsidRPr="00D663E5" w:rsidRDefault="00D663E5" w:rsidP="00D663E5">
            <w:pPr>
              <w:pStyle w:val="TableText"/>
              <w:rPr>
                <w:sz w:val="16"/>
              </w:rPr>
            </w:pPr>
            <w:r w:rsidRPr="00D663E5">
              <w:rPr>
                <w:sz w:val="16"/>
              </w:rPr>
              <w:t xml:space="preserve">Issue resolution procedures, established with clearer guidance for worker, safety committee and management. </w:t>
            </w:r>
          </w:p>
          <w:p w:rsidR="00D663E5" w:rsidRPr="00D663E5" w:rsidRDefault="00D663E5" w:rsidP="00D663E5">
            <w:pPr>
              <w:pStyle w:val="TableText"/>
              <w:rPr>
                <w:sz w:val="16"/>
              </w:rPr>
            </w:pPr>
            <w:r w:rsidRPr="00D663E5">
              <w:rPr>
                <w:sz w:val="16"/>
              </w:rPr>
              <w:t xml:space="preserve">OHS Committee Constitution and Terms of Reference in place. Both OHS Committee Constitution and Terms of Reference and issue resolution procedures presented and endorsed by management and OHS Committee. </w:t>
            </w:r>
          </w:p>
          <w:p w:rsidR="000D23B7" w:rsidRPr="00BA6AFF" w:rsidRDefault="00D663E5" w:rsidP="00D663E5">
            <w:pPr>
              <w:pStyle w:val="TableText"/>
              <w:rPr>
                <w:sz w:val="16"/>
              </w:rPr>
            </w:pPr>
            <w:r w:rsidRPr="00D663E5">
              <w:rPr>
                <w:sz w:val="16"/>
              </w:rPr>
              <w:t>100</w:t>
            </w:r>
            <w:r w:rsidR="002F651E">
              <w:rPr>
                <w:sz w:val="16"/>
              </w:rPr>
              <w:t> per cent</w:t>
            </w:r>
            <w:r w:rsidRPr="00D663E5">
              <w:rPr>
                <w:sz w:val="16"/>
              </w:rPr>
              <w:t xml:space="preserve"> of OHS Consultation Committee meetings conducted as a percentage of those planned.</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1A2F94">
            <w:pPr>
              <w:pStyle w:val="TableText"/>
              <w:rPr>
                <w:sz w:val="16"/>
              </w:rPr>
            </w:pPr>
            <w:r w:rsidRPr="00BA6AFF">
              <w:rPr>
                <w:sz w:val="16"/>
              </w:rPr>
              <w:t>Compliance with agreed structure on DWGs, HSRs, and IRPs.</w:t>
            </w:r>
          </w:p>
        </w:tc>
        <w:tc>
          <w:tcPr>
            <w:tcW w:w="1950" w:type="dxa"/>
            <w:shd w:val="clear" w:color="auto" w:fill="auto"/>
          </w:tcPr>
          <w:p w:rsidR="000D23B7" w:rsidRPr="00BA6AFF" w:rsidRDefault="000D23B7" w:rsidP="00183D0E">
            <w:pPr>
              <w:pStyle w:val="TableText"/>
              <w:rPr>
                <w:sz w:val="16"/>
              </w:rPr>
            </w:pPr>
            <w:r w:rsidRPr="00BA6AFF">
              <w:rPr>
                <w:sz w:val="16"/>
              </w:rPr>
              <w:t>All DWG</w:t>
            </w:r>
            <w:r>
              <w:rPr>
                <w:sz w:val="16"/>
              </w:rPr>
              <w:t>s</w:t>
            </w:r>
            <w:r w:rsidRPr="00BA6AFF">
              <w:rPr>
                <w:sz w:val="16"/>
              </w:rPr>
              <w:t xml:space="preserve"> have HSR representation and an issue resolution procedure in place.</w:t>
            </w:r>
          </w:p>
        </w:tc>
        <w:tc>
          <w:tcPr>
            <w:tcW w:w="1950" w:type="dxa"/>
            <w:shd w:val="clear" w:color="auto" w:fill="auto"/>
          </w:tcPr>
          <w:p w:rsidR="000D23B7" w:rsidRPr="00BA6AFF" w:rsidRDefault="000D23B7" w:rsidP="002054C5">
            <w:pPr>
              <w:pStyle w:val="TableText"/>
              <w:rPr>
                <w:sz w:val="16"/>
                <w:szCs w:val="22"/>
              </w:rPr>
            </w:pPr>
            <w:r w:rsidRPr="00AD0104">
              <w:rPr>
                <w:sz w:val="16"/>
                <w:szCs w:val="22"/>
              </w:rPr>
              <w:t xml:space="preserve">All DWG have HSR representation and an </w:t>
            </w:r>
            <w:r w:rsidR="00D663E5" w:rsidRPr="00AD0104">
              <w:rPr>
                <w:sz w:val="16"/>
                <w:szCs w:val="22"/>
              </w:rPr>
              <w:t xml:space="preserve">issue resolution procedure </w:t>
            </w:r>
            <w:r w:rsidRPr="00AD0104">
              <w:rPr>
                <w:sz w:val="16"/>
                <w:szCs w:val="22"/>
              </w:rPr>
              <w:t>in place.</w:t>
            </w:r>
          </w:p>
        </w:tc>
        <w:tc>
          <w:tcPr>
            <w:tcW w:w="1950" w:type="dxa"/>
            <w:shd w:val="clear" w:color="auto" w:fill="auto"/>
          </w:tcPr>
          <w:p w:rsidR="000D23B7" w:rsidRPr="00BA6AFF" w:rsidRDefault="00D663E5" w:rsidP="00BA6AFF">
            <w:pPr>
              <w:pStyle w:val="TableText"/>
              <w:rPr>
                <w:sz w:val="16"/>
                <w:szCs w:val="22"/>
              </w:rPr>
            </w:pPr>
            <w:r w:rsidRPr="00AD0104">
              <w:rPr>
                <w:sz w:val="16"/>
                <w:szCs w:val="22"/>
              </w:rPr>
              <w:t>All DWG have HSR representation and an issue resolution procedure in place.</w:t>
            </w:r>
          </w:p>
        </w:tc>
      </w:tr>
      <w:tr w:rsidR="000D23B7" w:rsidRPr="00BA6AFF" w:rsidTr="006B2CF7">
        <w:trPr>
          <w:cantSplit/>
        </w:trPr>
        <w:tc>
          <w:tcPr>
            <w:tcW w:w="1483" w:type="dxa"/>
            <w:vMerge w:val="restart"/>
            <w:shd w:val="clear" w:color="auto" w:fill="auto"/>
          </w:tcPr>
          <w:p w:rsidR="000D23B7" w:rsidRPr="00BA6AFF" w:rsidRDefault="000D23B7" w:rsidP="00FF3456">
            <w:pPr>
              <w:pStyle w:val="TableText"/>
              <w:pageBreakBefore/>
              <w:rPr>
                <w:sz w:val="16"/>
              </w:rPr>
            </w:pPr>
            <w:r w:rsidRPr="00BA6AFF">
              <w:rPr>
                <w:sz w:val="16"/>
              </w:rPr>
              <w:lastRenderedPageBreak/>
              <w:t>Risk management</w:t>
            </w:r>
          </w:p>
        </w:tc>
        <w:tc>
          <w:tcPr>
            <w:tcW w:w="2610" w:type="dxa"/>
            <w:shd w:val="clear" w:color="auto" w:fill="D9D9D9"/>
          </w:tcPr>
          <w:p w:rsidR="000D23B7" w:rsidRPr="00BA6AFF" w:rsidRDefault="000D23B7" w:rsidP="001A2F94">
            <w:pPr>
              <w:pStyle w:val="TableText"/>
              <w:rPr>
                <w:sz w:val="16"/>
              </w:rPr>
            </w:pPr>
            <w:r w:rsidRPr="00BA6AFF">
              <w:rPr>
                <w:sz w:val="16"/>
              </w:rPr>
              <w:t>Percentage of internal audits/</w:t>
            </w:r>
            <w:r>
              <w:rPr>
                <w:sz w:val="16"/>
              </w:rPr>
              <w:t xml:space="preserve"> </w:t>
            </w:r>
            <w:r w:rsidRPr="00BA6AFF">
              <w:rPr>
                <w:sz w:val="16"/>
              </w:rPr>
              <w:t>i</w:t>
            </w:r>
            <w:r>
              <w:rPr>
                <w:sz w:val="16"/>
              </w:rPr>
              <w:t>nspections conducted as planned</w:t>
            </w:r>
          </w:p>
        </w:tc>
        <w:tc>
          <w:tcPr>
            <w:tcW w:w="1950" w:type="dxa"/>
            <w:shd w:val="clear" w:color="auto" w:fill="auto"/>
          </w:tcPr>
          <w:p w:rsidR="000D23B7" w:rsidRPr="00BA6AFF" w:rsidRDefault="000D23B7" w:rsidP="002054C5">
            <w:pPr>
              <w:pStyle w:val="TableText"/>
              <w:rPr>
                <w:sz w:val="16"/>
              </w:rPr>
            </w:pPr>
            <w:r>
              <w:rPr>
                <w:sz w:val="16"/>
              </w:rPr>
              <w:t>75</w:t>
            </w:r>
            <w:r w:rsidR="002F651E">
              <w:rPr>
                <w:sz w:val="16"/>
              </w:rPr>
              <w:t> per cent</w:t>
            </w:r>
            <w:r w:rsidRPr="00BA6AFF">
              <w:rPr>
                <w:sz w:val="16"/>
              </w:rPr>
              <w:t xml:space="preserve"> of inspections for first aid kits completed and 50</w:t>
            </w:r>
            <w:r w:rsidR="002F651E">
              <w:rPr>
                <w:sz w:val="16"/>
              </w:rPr>
              <w:t> per cent</w:t>
            </w:r>
            <w:r w:rsidRPr="00BA6AFF">
              <w:rPr>
                <w:sz w:val="16"/>
              </w:rPr>
              <w:t xml:space="preserve"> of workplace inspections were completed.</w:t>
            </w:r>
          </w:p>
        </w:tc>
        <w:tc>
          <w:tcPr>
            <w:tcW w:w="1950" w:type="dxa"/>
            <w:shd w:val="clear" w:color="auto" w:fill="auto"/>
          </w:tcPr>
          <w:p w:rsidR="000D23B7" w:rsidRPr="00BA6AFF" w:rsidRDefault="000D23B7" w:rsidP="002054C5">
            <w:pPr>
              <w:pStyle w:val="TableText"/>
              <w:rPr>
                <w:sz w:val="16"/>
              </w:rPr>
            </w:pPr>
            <w:r w:rsidRPr="00AD0104">
              <w:rPr>
                <w:sz w:val="16"/>
              </w:rPr>
              <w:t>85</w:t>
            </w:r>
            <w:r w:rsidR="002F651E">
              <w:rPr>
                <w:sz w:val="16"/>
              </w:rPr>
              <w:t> per cent</w:t>
            </w:r>
            <w:r w:rsidRPr="00AD0104">
              <w:rPr>
                <w:sz w:val="16"/>
              </w:rPr>
              <w:t xml:space="preserve"> of inspections for </w:t>
            </w:r>
            <w:r>
              <w:rPr>
                <w:sz w:val="16"/>
              </w:rPr>
              <w:t>f</w:t>
            </w:r>
            <w:r w:rsidRPr="00AD0104">
              <w:rPr>
                <w:sz w:val="16"/>
              </w:rPr>
              <w:t xml:space="preserve">irst </w:t>
            </w:r>
            <w:r>
              <w:rPr>
                <w:sz w:val="16"/>
              </w:rPr>
              <w:t>a</w:t>
            </w:r>
            <w:r w:rsidRPr="00AD0104">
              <w:rPr>
                <w:sz w:val="16"/>
              </w:rPr>
              <w:t xml:space="preserve">id </w:t>
            </w:r>
            <w:r>
              <w:rPr>
                <w:sz w:val="16"/>
              </w:rPr>
              <w:t>k</w:t>
            </w:r>
            <w:r w:rsidRPr="00AD0104">
              <w:rPr>
                <w:sz w:val="16"/>
              </w:rPr>
              <w:t>its completed and 70</w:t>
            </w:r>
            <w:r w:rsidR="002F651E">
              <w:rPr>
                <w:sz w:val="16"/>
              </w:rPr>
              <w:t> per cent</w:t>
            </w:r>
            <w:r w:rsidRPr="00AD0104">
              <w:rPr>
                <w:sz w:val="16"/>
              </w:rPr>
              <w:t xml:space="preserve"> of </w:t>
            </w:r>
            <w:r>
              <w:rPr>
                <w:sz w:val="16"/>
              </w:rPr>
              <w:t>w</w:t>
            </w:r>
            <w:r w:rsidRPr="00AD0104">
              <w:rPr>
                <w:sz w:val="16"/>
              </w:rPr>
              <w:t xml:space="preserve">orkplace </w:t>
            </w:r>
            <w:r w:rsidR="00DE2305" w:rsidRPr="00AD0104">
              <w:rPr>
                <w:sz w:val="16"/>
              </w:rPr>
              <w:t xml:space="preserve">inspections </w:t>
            </w:r>
            <w:r w:rsidRPr="00AD0104">
              <w:rPr>
                <w:sz w:val="16"/>
              </w:rPr>
              <w:t>were completed.</w:t>
            </w:r>
          </w:p>
        </w:tc>
        <w:tc>
          <w:tcPr>
            <w:tcW w:w="1950" w:type="dxa"/>
            <w:shd w:val="clear" w:color="auto" w:fill="auto"/>
          </w:tcPr>
          <w:p w:rsidR="000D23B7" w:rsidRPr="00BA6AFF" w:rsidRDefault="00D663E5" w:rsidP="00D663E5">
            <w:pPr>
              <w:pStyle w:val="TableText"/>
              <w:rPr>
                <w:sz w:val="16"/>
              </w:rPr>
            </w:pPr>
            <w:r w:rsidRPr="00AD0104">
              <w:rPr>
                <w:sz w:val="16"/>
              </w:rPr>
              <w:t>8</w:t>
            </w:r>
            <w:r>
              <w:rPr>
                <w:sz w:val="16"/>
              </w:rPr>
              <w:t>0</w:t>
            </w:r>
            <w:r w:rsidR="002F651E">
              <w:rPr>
                <w:sz w:val="16"/>
              </w:rPr>
              <w:t> per cent</w:t>
            </w:r>
            <w:r w:rsidRPr="00AD0104">
              <w:rPr>
                <w:sz w:val="16"/>
              </w:rPr>
              <w:t xml:space="preserve"> of inspections for </w:t>
            </w:r>
            <w:r>
              <w:rPr>
                <w:sz w:val="16"/>
              </w:rPr>
              <w:t>f</w:t>
            </w:r>
            <w:r w:rsidRPr="00AD0104">
              <w:rPr>
                <w:sz w:val="16"/>
              </w:rPr>
              <w:t xml:space="preserve">irst </w:t>
            </w:r>
            <w:r>
              <w:rPr>
                <w:sz w:val="16"/>
              </w:rPr>
              <w:t>a</w:t>
            </w:r>
            <w:r w:rsidRPr="00AD0104">
              <w:rPr>
                <w:sz w:val="16"/>
              </w:rPr>
              <w:t xml:space="preserve">id </w:t>
            </w:r>
            <w:r>
              <w:rPr>
                <w:sz w:val="16"/>
              </w:rPr>
              <w:t>k</w:t>
            </w:r>
            <w:r w:rsidRPr="00AD0104">
              <w:rPr>
                <w:sz w:val="16"/>
              </w:rPr>
              <w:t xml:space="preserve">its completed and </w:t>
            </w:r>
            <w:r>
              <w:rPr>
                <w:sz w:val="16"/>
              </w:rPr>
              <w:t>85</w:t>
            </w:r>
            <w:r w:rsidR="002F651E">
              <w:rPr>
                <w:sz w:val="16"/>
              </w:rPr>
              <w:t> per cent</w:t>
            </w:r>
            <w:r w:rsidRPr="00AD0104">
              <w:rPr>
                <w:sz w:val="16"/>
              </w:rPr>
              <w:t xml:space="preserve"> of </w:t>
            </w:r>
            <w:r>
              <w:rPr>
                <w:sz w:val="16"/>
              </w:rPr>
              <w:t>w</w:t>
            </w:r>
            <w:r w:rsidRPr="00AD0104">
              <w:rPr>
                <w:sz w:val="16"/>
              </w:rPr>
              <w:t xml:space="preserve">orkplace </w:t>
            </w:r>
            <w:r w:rsidR="00DE2305" w:rsidRPr="00AD0104">
              <w:rPr>
                <w:sz w:val="16"/>
              </w:rPr>
              <w:t xml:space="preserve">inspections </w:t>
            </w:r>
            <w:r w:rsidRPr="00AD0104">
              <w:rPr>
                <w:sz w:val="16"/>
              </w:rPr>
              <w:t>were completed.</w:t>
            </w: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BA6AFF" w:rsidRDefault="000D23B7" w:rsidP="001A2F94">
            <w:pPr>
              <w:pStyle w:val="TableText"/>
              <w:rPr>
                <w:sz w:val="16"/>
              </w:rPr>
            </w:pPr>
            <w:r w:rsidRPr="00BA6AFF">
              <w:rPr>
                <w:sz w:val="16"/>
              </w:rPr>
              <w:t>Percentage of issues identified actioned arising from:</w:t>
            </w:r>
          </w:p>
        </w:tc>
        <w:tc>
          <w:tcPr>
            <w:tcW w:w="1950" w:type="dxa"/>
            <w:shd w:val="clear" w:color="auto" w:fill="auto"/>
          </w:tcPr>
          <w:p w:rsidR="000D23B7" w:rsidRPr="00BA6AFF" w:rsidRDefault="000D23B7" w:rsidP="002054C5">
            <w:pPr>
              <w:pStyle w:val="TableText"/>
              <w:rPr>
                <w:sz w:val="16"/>
                <w:szCs w:val="22"/>
              </w:rPr>
            </w:pPr>
          </w:p>
        </w:tc>
        <w:tc>
          <w:tcPr>
            <w:tcW w:w="1950" w:type="dxa"/>
            <w:shd w:val="clear" w:color="auto" w:fill="auto"/>
          </w:tcPr>
          <w:p w:rsidR="000D23B7" w:rsidRPr="00BA6AFF" w:rsidRDefault="000D23B7" w:rsidP="002054C5">
            <w:pPr>
              <w:pStyle w:val="TableText"/>
              <w:rPr>
                <w:sz w:val="16"/>
                <w:szCs w:val="22"/>
              </w:rPr>
            </w:pPr>
          </w:p>
        </w:tc>
        <w:tc>
          <w:tcPr>
            <w:tcW w:w="1950" w:type="dxa"/>
            <w:shd w:val="clear" w:color="auto" w:fill="auto"/>
          </w:tcPr>
          <w:p w:rsidR="000D23B7" w:rsidRPr="00BA6AFF" w:rsidRDefault="000D23B7" w:rsidP="00BA6AFF">
            <w:pPr>
              <w:pStyle w:val="TableText"/>
              <w:rPr>
                <w:sz w:val="16"/>
                <w:szCs w:val="22"/>
              </w:rPr>
            </w:pPr>
          </w:p>
        </w:tc>
      </w:tr>
      <w:tr w:rsidR="000D23B7" w:rsidRPr="00BA6AFF" w:rsidTr="006B2CF7">
        <w:trPr>
          <w:cantSplit/>
        </w:trPr>
        <w:tc>
          <w:tcPr>
            <w:tcW w:w="1483" w:type="dxa"/>
            <w:vMerge/>
            <w:shd w:val="clear" w:color="auto" w:fill="auto"/>
          </w:tcPr>
          <w:p w:rsidR="000D23B7" w:rsidRPr="00BA6AFF" w:rsidRDefault="000D23B7" w:rsidP="001A2F94">
            <w:pPr>
              <w:pStyle w:val="TableText"/>
              <w:rPr>
                <w:sz w:val="16"/>
              </w:rPr>
            </w:pPr>
          </w:p>
        </w:tc>
        <w:tc>
          <w:tcPr>
            <w:tcW w:w="2610" w:type="dxa"/>
            <w:shd w:val="clear" w:color="auto" w:fill="D9D9D9"/>
          </w:tcPr>
          <w:p w:rsidR="000D23B7" w:rsidRPr="007D58C1" w:rsidRDefault="000D23B7" w:rsidP="00B1389A">
            <w:pPr>
              <w:pStyle w:val="TableBullet"/>
              <w:tabs>
                <w:tab w:val="clear" w:pos="360"/>
                <w:tab w:val="num" w:pos="288"/>
              </w:tabs>
              <w:ind w:left="288" w:hanging="288"/>
              <w:rPr>
                <w:sz w:val="16"/>
              </w:rPr>
            </w:pPr>
            <w:r w:rsidRPr="007D58C1">
              <w:rPr>
                <w:sz w:val="16"/>
              </w:rPr>
              <w:t>internal audits</w:t>
            </w:r>
          </w:p>
          <w:p w:rsidR="000D23B7" w:rsidRPr="007D58C1" w:rsidRDefault="000D23B7" w:rsidP="00B1389A">
            <w:pPr>
              <w:pStyle w:val="TableBullet"/>
              <w:tabs>
                <w:tab w:val="clear" w:pos="360"/>
                <w:tab w:val="num" w:pos="288"/>
              </w:tabs>
              <w:ind w:left="288" w:hanging="288"/>
              <w:rPr>
                <w:sz w:val="16"/>
              </w:rPr>
            </w:pPr>
            <w:r w:rsidRPr="007D58C1">
              <w:rPr>
                <w:sz w:val="16"/>
              </w:rPr>
              <w:t>HSR provisional improvement notices (PIN)</w:t>
            </w:r>
          </w:p>
          <w:p w:rsidR="000D23B7" w:rsidRPr="007D58C1" w:rsidRDefault="000D23B7" w:rsidP="00B1389A">
            <w:pPr>
              <w:pStyle w:val="TableBullet"/>
              <w:tabs>
                <w:tab w:val="clear" w:pos="360"/>
                <w:tab w:val="num" w:pos="288"/>
              </w:tabs>
              <w:ind w:left="288" w:hanging="288"/>
              <w:rPr>
                <w:sz w:val="16"/>
              </w:rPr>
            </w:pPr>
            <w:r w:rsidRPr="007D58C1">
              <w:rPr>
                <w:sz w:val="16"/>
              </w:rPr>
              <w:t>WorkSafe notices</w:t>
            </w:r>
          </w:p>
        </w:tc>
        <w:tc>
          <w:tcPr>
            <w:tcW w:w="1950" w:type="dxa"/>
            <w:shd w:val="clear" w:color="auto" w:fill="auto"/>
          </w:tcPr>
          <w:p w:rsidR="000D23B7" w:rsidRPr="007D58C1" w:rsidRDefault="000D23B7" w:rsidP="002054C5">
            <w:pPr>
              <w:pStyle w:val="TableBullet"/>
              <w:tabs>
                <w:tab w:val="clear" w:pos="360"/>
                <w:tab w:val="num" w:pos="288"/>
              </w:tabs>
              <w:ind w:left="288" w:hanging="288"/>
              <w:rPr>
                <w:sz w:val="16"/>
              </w:rPr>
            </w:pPr>
            <w:r w:rsidRPr="007D58C1">
              <w:rPr>
                <w:sz w:val="16"/>
              </w:rPr>
              <w:t>100</w:t>
            </w:r>
            <w:r w:rsidR="002F651E">
              <w:rPr>
                <w:sz w:val="16"/>
              </w:rPr>
              <w:t> per cent</w:t>
            </w:r>
          </w:p>
          <w:p w:rsidR="000D23B7" w:rsidRPr="007D58C1" w:rsidRDefault="00D663E5" w:rsidP="002054C5">
            <w:pPr>
              <w:pStyle w:val="TableBullet"/>
              <w:tabs>
                <w:tab w:val="clear" w:pos="360"/>
                <w:tab w:val="num" w:pos="288"/>
              </w:tabs>
              <w:ind w:left="288" w:hanging="288"/>
              <w:rPr>
                <w:sz w:val="16"/>
              </w:rPr>
            </w:pPr>
            <w:r w:rsidRPr="007D58C1">
              <w:rPr>
                <w:sz w:val="16"/>
              </w:rPr>
              <w:t xml:space="preserve">nil </w:t>
            </w:r>
            <w:r w:rsidR="000D23B7" w:rsidRPr="007D58C1">
              <w:rPr>
                <w:sz w:val="16"/>
              </w:rPr>
              <w:t>issued</w:t>
            </w:r>
            <w:r w:rsidR="000D23B7">
              <w:rPr>
                <w:sz w:val="16"/>
              </w:rPr>
              <w:br/>
            </w:r>
          </w:p>
          <w:p w:rsidR="000D23B7" w:rsidRPr="007D58C1" w:rsidRDefault="00D663E5" w:rsidP="002054C5">
            <w:pPr>
              <w:pStyle w:val="TableBullet"/>
              <w:tabs>
                <w:tab w:val="clear" w:pos="360"/>
                <w:tab w:val="num" w:pos="288"/>
              </w:tabs>
              <w:ind w:left="288" w:hanging="288"/>
              <w:rPr>
                <w:sz w:val="16"/>
              </w:rPr>
            </w:pPr>
            <w:r w:rsidRPr="007D58C1">
              <w:rPr>
                <w:sz w:val="16"/>
              </w:rPr>
              <w:t xml:space="preserve">nil </w:t>
            </w:r>
            <w:r w:rsidR="000D23B7" w:rsidRPr="007D58C1">
              <w:rPr>
                <w:sz w:val="16"/>
              </w:rPr>
              <w:t>issued</w:t>
            </w:r>
          </w:p>
        </w:tc>
        <w:tc>
          <w:tcPr>
            <w:tcW w:w="1950" w:type="dxa"/>
            <w:shd w:val="clear" w:color="auto" w:fill="auto"/>
          </w:tcPr>
          <w:p w:rsidR="000D23B7" w:rsidRDefault="000D23B7" w:rsidP="002054C5">
            <w:pPr>
              <w:pStyle w:val="TableBullet"/>
              <w:tabs>
                <w:tab w:val="clear" w:pos="360"/>
                <w:tab w:val="num" w:pos="288"/>
              </w:tabs>
              <w:ind w:left="288" w:hanging="288"/>
              <w:rPr>
                <w:sz w:val="16"/>
              </w:rPr>
            </w:pPr>
            <w:r>
              <w:rPr>
                <w:sz w:val="16"/>
              </w:rPr>
              <w:t>100</w:t>
            </w:r>
            <w:r w:rsidR="002F651E">
              <w:rPr>
                <w:sz w:val="16"/>
              </w:rPr>
              <w:t> per cent</w:t>
            </w:r>
          </w:p>
          <w:p w:rsidR="000D23B7" w:rsidRDefault="00D663E5" w:rsidP="002054C5">
            <w:pPr>
              <w:pStyle w:val="TableBullet"/>
              <w:tabs>
                <w:tab w:val="clear" w:pos="360"/>
                <w:tab w:val="num" w:pos="288"/>
              </w:tabs>
              <w:ind w:left="288" w:hanging="288"/>
              <w:rPr>
                <w:sz w:val="16"/>
              </w:rPr>
            </w:pPr>
            <w:r>
              <w:rPr>
                <w:sz w:val="16"/>
              </w:rPr>
              <w:t xml:space="preserve">nil </w:t>
            </w:r>
            <w:r w:rsidR="000D23B7">
              <w:rPr>
                <w:sz w:val="16"/>
              </w:rPr>
              <w:t>issued</w:t>
            </w:r>
            <w:r w:rsidR="000D23B7">
              <w:rPr>
                <w:sz w:val="16"/>
              </w:rPr>
              <w:br/>
            </w:r>
          </w:p>
          <w:p w:rsidR="000D23B7" w:rsidRPr="007D58C1" w:rsidRDefault="00D663E5" w:rsidP="002054C5">
            <w:pPr>
              <w:pStyle w:val="TableBullet"/>
              <w:tabs>
                <w:tab w:val="clear" w:pos="360"/>
                <w:tab w:val="num" w:pos="288"/>
              </w:tabs>
              <w:ind w:left="288" w:hanging="288"/>
              <w:rPr>
                <w:sz w:val="16"/>
              </w:rPr>
            </w:pPr>
            <w:r>
              <w:rPr>
                <w:sz w:val="16"/>
              </w:rPr>
              <w:t xml:space="preserve">nil </w:t>
            </w:r>
            <w:r w:rsidR="000D23B7">
              <w:rPr>
                <w:sz w:val="16"/>
              </w:rPr>
              <w:t>issued</w:t>
            </w:r>
          </w:p>
        </w:tc>
        <w:tc>
          <w:tcPr>
            <w:tcW w:w="1950" w:type="dxa"/>
            <w:shd w:val="clear" w:color="auto" w:fill="auto"/>
          </w:tcPr>
          <w:p w:rsidR="00D663E5" w:rsidRDefault="00D663E5" w:rsidP="00D663E5">
            <w:pPr>
              <w:pStyle w:val="TableBullet"/>
              <w:tabs>
                <w:tab w:val="clear" w:pos="360"/>
                <w:tab w:val="num" w:pos="288"/>
              </w:tabs>
              <w:ind w:left="288" w:hanging="288"/>
              <w:rPr>
                <w:sz w:val="16"/>
              </w:rPr>
            </w:pPr>
            <w:r>
              <w:rPr>
                <w:sz w:val="16"/>
              </w:rPr>
              <w:t>100</w:t>
            </w:r>
            <w:r w:rsidR="002F651E">
              <w:rPr>
                <w:sz w:val="16"/>
              </w:rPr>
              <w:t> per cent</w:t>
            </w:r>
          </w:p>
          <w:p w:rsidR="00D663E5" w:rsidRDefault="00D663E5" w:rsidP="00D663E5">
            <w:pPr>
              <w:pStyle w:val="TableBullet"/>
              <w:tabs>
                <w:tab w:val="clear" w:pos="360"/>
                <w:tab w:val="num" w:pos="288"/>
              </w:tabs>
              <w:ind w:left="288" w:hanging="288"/>
              <w:rPr>
                <w:sz w:val="16"/>
              </w:rPr>
            </w:pPr>
            <w:r>
              <w:rPr>
                <w:sz w:val="16"/>
              </w:rPr>
              <w:t>nil issued</w:t>
            </w:r>
            <w:r>
              <w:rPr>
                <w:sz w:val="16"/>
              </w:rPr>
              <w:br/>
            </w:r>
          </w:p>
          <w:p w:rsidR="000D23B7" w:rsidRPr="007D58C1" w:rsidRDefault="00D663E5" w:rsidP="00D663E5">
            <w:pPr>
              <w:pStyle w:val="TableBullet"/>
              <w:tabs>
                <w:tab w:val="clear" w:pos="360"/>
                <w:tab w:val="num" w:pos="288"/>
              </w:tabs>
              <w:ind w:left="288" w:hanging="288"/>
              <w:rPr>
                <w:sz w:val="16"/>
              </w:rPr>
            </w:pPr>
            <w:r>
              <w:rPr>
                <w:sz w:val="16"/>
              </w:rPr>
              <w:t>nil issued</w:t>
            </w:r>
          </w:p>
        </w:tc>
      </w:tr>
      <w:tr w:rsidR="000D23B7" w:rsidRPr="00BA6AFF" w:rsidTr="006B2CF7">
        <w:trPr>
          <w:cantSplit/>
        </w:trPr>
        <w:tc>
          <w:tcPr>
            <w:tcW w:w="1483" w:type="dxa"/>
            <w:vMerge w:val="restart"/>
            <w:shd w:val="clear" w:color="auto" w:fill="auto"/>
          </w:tcPr>
          <w:p w:rsidR="000D23B7" w:rsidRPr="00BA6AFF" w:rsidRDefault="000D23B7" w:rsidP="001A2F94">
            <w:pPr>
              <w:pStyle w:val="TableText"/>
              <w:rPr>
                <w:sz w:val="16"/>
              </w:rPr>
            </w:pPr>
            <w:r w:rsidRPr="00BA6AFF">
              <w:rPr>
                <w:sz w:val="16"/>
              </w:rPr>
              <w:t>Training</w:t>
            </w:r>
          </w:p>
        </w:tc>
        <w:tc>
          <w:tcPr>
            <w:tcW w:w="2610" w:type="dxa"/>
            <w:shd w:val="clear" w:color="auto" w:fill="D9D9D9"/>
          </w:tcPr>
          <w:p w:rsidR="000D23B7" w:rsidRPr="00BA6AFF" w:rsidRDefault="000D23B7" w:rsidP="001A2F94">
            <w:pPr>
              <w:pStyle w:val="TableText"/>
              <w:rPr>
                <w:sz w:val="16"/>
              </w:rPr>
            </w:pPr>
            <w:r w:rsidRPr="00BA6AFF">
              <w:rPr>
                <w:sz w:val="16"/>
              </w:rPr>
              <w:t>Percentage of managers and staff that have received OHS training:</w:t>
            </w:r>
          </w:p>
          <w:p w:rsidR="000D23B7" w:rsidRPr="007D58C1" w:rsidRDefault="000D23B7" w:rsidP="00B1389A">
            <w:pPr>
              <w:pStyle w:val="TableBullet"/>
              <w:tabs>
                <w:tab w:val="clear" w:pos="360"/>
                <w:tab w:val="num" w:pos="288"/>
              </w:tabs>
              <w:ind w:left="288" w:hanging="288"/>
              <w:rPr>
                <w:sz w:val="16"/>
              </w:rPr>
            </w:pPr>
            <w:r w:rsidRPr="007D58C1">
              <w:rPr>
                <w:sz w:val="16"/>
              </w:rPr>
              <w:t>induction</w:t>
            </w:r>
          </w:p>
          <w:p w:rsidR="000D23B7" w:rsidRPr="007D58C1" w:rsidRDefault="000D23B7" w:rsidP="00B1389A">
            <w:pPr>
              <w:pStyle w:val="TableBullet"/>
              <w:tabs>
                <w:tab w:val="clear" w:pos="360"/>
                <w:tab w:val="num" w:pos="288"/>
              </w:tabs>
              <w:ind w:left="288" w:hanging="288"/>
              <w:rPr>
                <w:sz w:val="16"/>
              </w:rPr>
            </w:pPr>
            <w:r w:rsidRPr="007D58C1">
              <w:rPr>
                <w:sz w:val="16"/>
              </w:rPr>
              <w:t>management training</w:t>
            </w:r>
          </w:p>
          <w:p w:rsidR="000D23B7" w:rsidRPr="00BA6AFF" w:rsidRDefault="000D23B7" w:rsidP="00B1389A">
            <w:pPr>
              <w:pStyle w:val="TableBullet"/>
              <w:tabs>
                <w:tab w:val="clear" w:pos="360"/>
                <w:tab w:val="num" w:pos="288"/>
              </w:tabs>
              <w:ind w:left="288" w:hanging="288"/>
            </w:pPr>
            <w:r w:rsidRPr="007D58C1">
              <w:rPr>
                <w:sz w:val="16"/>
              </w:rPr>
              <w:t>contractors, temps and visitors</w:t>
            </w:r>
          </w:p>
        </w:tc>
        <w:tc>
          <w:tcPr>
            <w:tcW w:w="1950" w:type="dxa"/>
            <w:shd w:val="clear" w:color="auto" w:fill="auto"/>
          </w:tcPr>
          <w:p w:rsidR="000D23B7" w:rsidRPr="00BA6AFF" w:rsidRDefault="000D23B7" w:rsidP="002054C5">
            <w:pPr>
              <w:pStyle w:val="TableText"/>
              <w:rPr>
                <w:sz w:val="16"/>
                <w:szCs w:val="22"/>
                <w:highlight w:val="yellow"/>
              </w:rPr>
            </w:pPr>
            <w:r w:rsidRPr="00BA6AFF">
              <w:rPr>
                <w:sz w:val="16"/>
              </w:rPr>
              <w:t>91</w:t>
            </w:r>
            <w:r>
              <w:rPr>
                <w:sz w:val="16"/>
              </w:rPr>
              <w:t> </w:t>
            </w:r>
            <w:r w:rsidRPr="00BA6AFF">
              <w:rPr>
                <w:sz w:val="16"/>
              </w:rPr>
              <w:t>new DTF employees and contractors have successfully completed online OHS learning modules in 2011</w:t>
            </w:r>
            <w:r w:rsidR="002F651E">
              <w:rPr>
                <w:sz w:val="16"/>
              </w:rPr>
              <w:noBreakHyphen/>
            </w:r>
            <w:r w:rsidRPr="00BA6AFF">
              <w:rPr>
                <w:sz w:val="16"/>
              </w:rPr>
              <w:t>12 through ComplianceNet</w:t>
            </w:r>
            <w:r w:rsidR="00E068A8">
              <w:rPr>
                <w:sz w:val="16"/>
              </w:rPr>
              <w:t>.</w:t>
            </w:r>
          </w:p>
        </w:tc>
        <w:tc>
          <w:tcPr>
            <w:tcW w:w="1950" w:type="dxa"/>
            <w:shd w:val="clear" w:color="auto" w:fill="auto"/>
          </w:tcPr>
          <w:p w:rsidR="000D23B7" w:rsidRDefault="000D23B7" w:rsidP="002054C5">
            <w:pPr>
              <w:pStyle w:val="TableText"/>
              <w:rPr>
                <w:sz w:val="16"/>
                <w:szCs w:val="22"/>
              </w:rPr>
            </w:pPr>
            <w:r w:rsidRPr="00AD0104">
              <w:rPr>
                <w:sz w:val="16"/>
                <w:szCs w:val="22"/>
              </w:rPr>
              <w:t>46</w:t>
            </w:r>
            <w:r>
              <w:rPr>
                <w:sz w:val="16"/>
                <w:szCs w:val="22"/>
              </w:rPr>
              <w:t> </w:t>
            </w:r>
            <w:r w:rsidRPr="00AD0104">
              <w:rPr>
                <w:sz w:val="16"/>
                <w:szCs w:val="22"/>
              </w:rPr>
              <w:t>new DTF employees and contractors have successfully completed online OHS learning modules in 2012</w:t>
            </w:r>
            <w:r w:rsidR="002F651E">
              <w:rPr>
                <w:sz w:val="16"/>
                <w:szCs w:val="22"/>
              </w:rPr>
              <w:noBreakHyphen/>
            </w:r>
            <w:r w:rsidRPr="00AD0104">
              <w:rPr>
                <w:sz w:val="16"/>
                <w:szCs w:val="22"/>
              </w:rPr>
              <w:t>13 through ComplianceNet.</w:t>
            </w:r>
          </w:p>
          <w:p w:rsidR="000D23B7" w:rsidRPr="00BA6AFF" w:rsidRDefault="000D23B7" w:rsidP="002054C5">
            <w:pPr>
              <w:pStyle w:val="TableText"/>
              <w:rPr>
                <w:sz w:val="16"/>
                <w:szCs w:val="22"/>
                <w:highlight w:val="yellow"/>
              </w:rPr>
            </w:pPr>
            <w:r>
              <w:rPr>
                <w:sz w:val="16"/>
                <w:szCs w:val="22"/>
              </w:rPr>
              <w:t>In 2012</w:t>
            </w:r>
            <w:r w:rsidR="002F651E">
              <w:rPr>
                <w:sz w:val="16"/>
                <w:szCs w:val="22"/>
              </w:rPr>
              <w:noBreakHyphen/>
            </w:r>
            <w:r>
              <w:rPr>
                <w:sz w:val="16"/>
                <w:szCs w:val="22"/>
              </w:rPr>
              <w:t>13, OHS compliance training sessions were conducted for all Shared Ser</w:t>
            </w:r>
            <w:r w:rsidR="00E068A8">
              <w:rPr>
                <w:sz w:val="16"/>
                <w:szCs w:val="22"/>
              </w:rPr>
              <w:t>vice Provider contract managers.</w:t>
            </w:r>
          </w:p>
        </w:tc>
        <w:tc>
          <w:tcPr>
            <w:tcW w:w="1950" w:type="dxa"/>
            <w:shd w:val="clear" w:color="auto" w:fill="auto"/>
          </w:tcPr>
          <w:p w:rsidR="000D23B7" w:rsidRPr="00BA6AFF" w:rsidRDefault="00D663E5" w:rsidP="00E959D4">
            <w:pPr>
              <w:pStyle w:val="TableText"/>
              <w:rPr>
                <w:sz w:val="16"/>
                <w:szCs w:val="22"/>
                <w:highlight w:val="yellow"/>
              </w:rPr>
            </w:pPr>
            <w:r w:rsidRPr="00D663E5">
              <w:rPr>
                <w:sz w:val="16"/>
                <w:szCs w:val="22"/>
              </w:rPr>
              <w:t>37 new DTF employees and contractors have successfully completed onli</w:t>
            </w:r>
            <w:r>
              <w:rPr>
                <w:sz w:val="16"/>
                <w:szCs w:val="22"/>
              </w:rPr>
              <w:t>ne OHS learning modules in 2013</w:t>
            </w:r>
            <w:r w:rsidR="002F651E">
              <w:rPr>
                <w:sz w:val="16"/>
                <w:szCs w:val="22"/>
              </w:rPr>
              <w:noBreakHyphen/>
            </w:r>
            <w:r w:rsidRPr="00D663E5">
              <w:rPr>
                <w:sz w:val="16"/>
                <w:szCs w:val="22"/>
              </w:rPr>
              <w:t>14 through ComplianceNet</w:t>
            </w:r>
            <w:r w:rsidR="00E068A8">
              <w:rPr>
                <w:sz w:val="16"/>
                <w:szCs w:val="22"/>
              </w:rPr>
              <w:t>.</w:t>
            </w:r>
          </w:p>
        </w:tc>
      </w:tr>
      <w:tr w:rsidR="000D23B7" w:rsidRPr="00BA6AFF" w:rsidTr="006B2CF7">
        <w:trPr>
          <w:cantSplit/>
        </w:trPr>
        <w:tc>
          <w:tcPr>
            <w:tcW w:w="1483" w:type="dxa"/>
            <w:vMerge/>
            <w:shd w:val="clear" w:color="auto" w:fill="auto"/>
          </w:tcPr>
          <w:p w:rsidR="000D23B7" w:rsidRPr="00BA6AFF" w:rsidRDefault="000D23B7" w:rsidP="001A2F94">
            <w:pPr>
              <w:pStyle w:val="TableText"/>
              <w:rPr>
                <w:color w:val="FF0000"/>
                <w:sz w:val="16"/>
              </w:rPr>
            </w:pPr>
          </w:p>
        </w:tc>
        <w:tc>
          <w:tcPr>
            <w:tcW w:w="2610" w:type="dxa"/>
            <w:shd w:val="clear" w:color="auto" w:fill="D9D9D9"/>
          </w:tcPr>
          <w:p w:rsidR="000D23B7" w:rsidRPr="00BA6AFF" w:rsidRDefault="000D23B7" w:rsidP="001A2F94">
            <w:pPr>
              <w:pStyle w:val="TableText"/>
              <w:rPr>
                <w:sz w:val="16"/>
              </w:rPr>
            </w:pPr>
            <w:r w:rsidRPr="00BA6AFF">
              <w:rPr>
                <w:sz w:val="16"/>
              </w:rPr>
              <w:t>Percentage of HSRs trained:</w:t>
            </w:r>
          </w:p>
        </w:tc>
        <w:tc>
          <w:tcPr>
            <w:tcW w:w="1950" w:type="dxa"/>
            <w:shd w:val="clear" w:color="auto" w:fill="auto"/>
          </w:tcPr>
          <w:p w:rsidR="000D23B7" w:rsidRPr="00BA6AFF" w:rsidRDefault="000D23B7" w:rsidP="00E068A8">
            <w:pPr>
              <w:pStyle w:val="TableText"/>
              <w:rPr>
                <w:sz w:val="16"/>
                <w:szCs w:val="22"/>
              </w:rPr>
            </w:pPr>
            <w:r w:rsidRPr="00BA6AFF">
              <w:rPr>
                <w:sz w:val="16"/>
                <w:szCs w:val="22"/>
              </w:rPr>
              <w:t>100</w:t>
            </w:r>
            <w:r w:rsidR="002F651E">
              <w:rPr>
                <w:sz w:val="16"/>
                <w:szCs w:val="22"/>
              </w:rPr>
              <w:t> per cent</w:t>
            </w:r>
          </w:p>
        </w:tc>
        <w:tc>
          <w:tcPr>
            <w:tcW w:w="1950" w:type="dxa"/>
            <w:shd w:val="clear" w:color="auto" w:fill="auto"/>
          </w:tcPr>
          <w:p w:rsidR="000D23B7" w:rsidRPr="00BA6AFF" w:rsidRDefault="000D23B7" w:rsidP="00E068A8">
            <w:pPr>
              <w:pStyle w:val="TableText"/>
              <w:rPr>
                <w:sz w:val="16"/>
                <w:szCs w:val="22"/>
              </w:rPr>
            </w:pPr>
            <w:r w:rsidRPr="00AD0104">
              <w:rPr>
                <w:sz w:val="16"/>
                <w:szCs w:val="22"/>
              </w:rPr>
              <w:t>100</w:t>
            </w:r>
            <w:r w:rsidR="002F651E">
              <w:rPr>
                <w:sz w:val="16"/>
                <w:szCs w:val="22"/>
              </w:rPr>
              <w:t> per cent</w:t>
            </w:r>
          </w:p>
        </w:tc>
        <w:tc>
          <w:tcPr>
            <w:tcW w:w="1950" w:type="dxa"/>
            <w:shd w:val="clear" w:color="auto" w:fill="auto"/>
          </w:tcPr>
          <w:p w:rsidR="000D23B7" w:rsidRPr="00BA6AFF" w:rsidRDefault="00D663E5" w:rsidP="00E068A8">
            <w:pPr>
              <w:pStyle w:val="TableText"/>
              <w:rPr>
                <w:sz w:val="16"/>
                <w:szCs w:val="22"/>
              </w:rPr>
            </w:pPr>
            <w:r w:rsidRPr="00AD0104">
              <w:rPr>
                <w:sz w:val="16"/>
                <w:szCs w:val="22"/>
              </w:rPr>
              <w:t>100</w:t>
            </w:r>
            <w:r w:rsidR="002F651E">
              <w:rPr>
                <w:sz w:val="16"/>
                <w:szCs w:val="22"/>
              </w:rPr>
              <w:t> per cent</w:t>
            </w:r>
            <w:r w:rsidRPr="00AD0104">
              <w:rPr>
                <w:sz w:val="16"/>
                <w:szCs w:val="22"/>
              </w:rPr>
              <w:t xml:space="preserve"> </w:t>
            </w:r>
          </w:p>
        </w:tc>
      </w:tr>
      <w:tr w:rsidR="00E068A8" w:rsidRPr="00BA6AFF" w:rsidTr="006B2CF7">
        <w:trPr>
          <w:cantSplit/>
        </w:trPr>
        <w:tc>
          <w:tcPr>
            <w:tcW w:w="1483" w:type="dxa"/>
            <w:vMerge/>
            <w:shd w:val="clear" w:color="auto" w:fill="auto"/>
          </w:tcPr>
          <w:p w:rsidR="00E068A8" w:rsidRPr="00BA6AFF" w:rsidRDefault="00E068A8" w:rsidP="001A2F94">
            <w:pPr>
              <w:pStyle w:val="TableText"/>
              <w:rPr>
                <w:color w:val="FF0000"/>
                <w:sz w:val="16"/>
              </w:rPr>
            </w:pPr>
          </w:p>
        </w:tc>
        <w:tc>
          <w:tcPr>
            <w:tcW w:w="2610" w:type="dxa"/>
            <w:shd w:val="clear" w:color="auto" w:fill="D9D9D9"/>
          </w:tcPr>
          <w:p w:rsidR="00E068A8" w:rsidRPr="00E068A8" w:rsidRDefault="00E068A8" w:rsidP="00E068A8">
            <w:pPr>
              <w:pStyle w:val="TableBullet"/>
              <w:tabs>
                <w:tab w:val="clear" w:pos="360"/>
                <w:tab w:val="num" w:pos="288"/>
              </w:tabs>
              <w:ind w:left="288" w:hanging="288"/>
              <w:rPr>
                <w:sz w:val="16"/>
              </w:rPr>
            </w:pPr>
            <w:r>
              <w:rPr>
                <w:sz w:val="16"/>
              </w:rPr>
              <w:t>acceptance of</w:t>
            </w:r>
            <w:r w:rsidRPr="00BA6AFF">
              <w:rPr>
                <w:sz w:val="16"/>
              </w:rPr>
              <w:t xml:space="preserve"> role</w:t>
            </w:r>
          </w:p>
        </w:tc>
        <w:tc>
          <w:tcPr>
            <w:tcW w:w="1950" w:type="dxa"/>
            <w:shd w:val="clear" w:color="auto" w:fill="auto"/>
          </w:tcPr>
          <w:p w:rsidR="00E068A8" w:rsidRPr="00E068A8" w:rsidRDefault="00E068A8" w:rsidP="00E068A8">
            <w:pPr>
              <w:pStyle w:val="TableBullet"/>
              <w:tabs>
                <w:tab w:val="clear" w:pos="360"/>
                <w:tab w:val="num" w:pos="288"/>
              </w:tabs>
              <w:ind w:left="288" w:hanging="288"/>
              <w:rPr>
                <w:sz w:val="16"/>
              </w:rPr>
            </w:pPr>
            <w:r w:rsidRPr="00BA6AFF">
              <w:rPr>
                <w:sz w:val="16"/>
              </w:rPr>
              <w:t>nil vacancies</w:t>
            </w:r>
            <w:r w:rsidRPr="007D58C1">
              <w:rPr>
                <w:sz w:val="16"/>
              </w:rPr>
              <w:t xml:space="preserve"> </w:t>
            </w:r>
            <w:r>
              <w:rPr>
                <w:sz w:val="16"/>
              </w:rPr>
              <w:t>exist</w:t>
            </w:r>
          </w:p>
        </w:tc>
        <w:tc>
          <w:tcPr>
            <w:tcW w:w="1950" w:type="dxa"/>
            <w:shd w:val="clear" w:color="auto" w:fill="auto"/>
          </w:tcPr>
          <w:p w:rsidR="00E068A8" w:rsidRPr="00E068A8" w:rsidRDefault="00E068A8" w:rsidP="00E068A8">
            <w:pPr>
              <w:pStyle w:val="TableBullet"/>
              <w:tabs>
                <w:tab w:val="clear" w:pos="360"/>
              </w:tabs>
              <w:ind w:left="289" w:hanging="289"/>
              <w:rPr>
                <w:sz w:val="16"/>
                <w:szCs w:val="16"/>
              </w:rPr>
            </w:pPr>
            <w:r>
              <w:rPr>
                <w:sz w:val="16"/>
                <w:szCs w:val="16"/>
              </w:rPr>
              <w:t>one vacancy exists</w:t>
            </w:r>
          </w:p>
        </w:tc>
        <w:tc>
          <w:tcPr>
            <w:tcW w:w="1950" w:type="dxa"/>
            <w:shd w:val="clear" w:color="auto" w:fill="auto"/>
          </w:tcPr>
          <w:p w:rsidR="00E068A8" w:rsidRPr="00E068A8" w:rsidRDefault="00E068A8" w:rsidP="00E068A8">
            <w:pPr>
              <w:pStyle w:val="TableBullet"/>
              <w:tabs>
                <w:tab w:val="clear" w:pos="360"/>
              </w:tabs>
              <w:ind w:left="289" w:hanging="289"/>
              <w:rPr>
                <w:sz w:val="16"/>
                <w:szCs w:val="16"/>
              </w:rPr>
            </w:pPr>
            <w:r>
              <w:rPr>
                <w:sz w:val="16"/>
                <w:szCs w:val="16"/>
              </w:rPr>
              <w:t>five vacancies exist</w:t>
            </w:r>
          </w:p>
        </w:tc>
      </w:tr>
      <w:tr w:rsidR="00E068A8" w:rsidRPr="00BA6AFF" w:rsidTr="006B2CF7">
        <w:trPr>
          <w:cantSplit/>
        </w:trPr>
        <w:tc>
          <w:tcPr>
            <w:tcW w:w="1483" w:type="dxa"/>
            <w:vMerge/>
            <w:shd w:val="clear" w:color="auto" w:fill="auto"/>
          </w:tcPr>
          <w:p w:rsidR="00E068A8" w:rsidRPr="00BA6AFF" w:rsidRDefault="00E068A8" w:rsidP="001A2F94">
            <w:pPr>
              <w:pStyle w:val="TableText"/>
              <w:rPr>
                <w:color w:val="FF0000"/>
                <w:sz w:val="16"/>
              </w:rPr>
            </w:pPr>
          </w:p>
        </w:tc>
        <w:tc>
          <w:tcPr>
            <w:tcW w:w="2610" w:type="dxa"/>
            <w:shd w:val="clear" w:color="auto" w:fill="D9D9D9"/>
          </w:tcPr>
          <w:p w:rsidR="00E068A8" w:rsidRPr="00E068A8" w:rsidRDefault="00E068A8" w:rsidP="00E068A8">
            <w:pPr>
              <w:pStyle w:val="TableBullet"/>
              <w:tabs>
                <w:tab w:val="clear" w:pos="360"/>
                <w:tab w:val="num" w:pos="288"/>
              </w:tabs>
              <w:ind w:left="288" w:hanging="288"/>
              <w:rPr>
                <w:sz w:val="16"/>
              </w:rPr>
            </w:pPr>
            <w:r w:rsidRPr="00BA6AFF">
              <w:rPr>
                <w:sz w:val="16"/>
              </w:rPr>
              <w:t>re</w:t>
            </w:r>
            <w:r w:rsidR="002F651E">
              <w:rPr>
                <w:sz w:val="16"/>
              </w:rPr>
              <w:noBreakHyphen/>
            </w:r>
            <w:r w:rsidRPr="00BA6AFF">
              <w:rPr>
                <w:sz w:val="16"/>
              </w:rPr>
              <w:t>training (refresher)</w:t>
            </w:r>
          </w:p>
        </w:tc>
        <w:tc>
          <w:tcPr>
            <w:tcW w:w="1950" w:type="dxa"/>
            <w:shd w:val="clear" w:color="auto" w:fill="auto"/>
          </w:tcPr>
          <w:p w:rsidR="00E068A8" w:rsidRPr="00E068A8" w:rsidRDefault="00E068A8" w:rsidP="00E068A8">
            <w:pPr>
              <w:pStyle w:val="TableBullet"/>
              <w:tabs>
                <w:tab w:val="clear" w:pos="360"/>
                <w:tab w:val="num" w:pos="288"/>
              </w:tabs>
              <w:ind w:left="288" w:hanging="288"/>
              <w:rPr>
                <w:sz w:val="16"/>
              </w:rPr>
            </w:pPr>
            <w:r w:rsidRPr="00BA6AFF">
              <w:rPr>
                <w:sz w:val="16"/>
              </w:rPr>
              <w:t>annual refresher training offered to all HSRs in 2011</w:t>
            </w:r>
            <w:r w:rsidR="002F651E">
              <w:rPr>
                <w:sz w:val="16"/>
              </w:rPr>
              <w:noBreakHyphen/>
            </w:r>
            <w:r w:rsidRPr="00BA6AFF">
              <w:rPr>
                <w:sz w:val="16"/>
              </w:rPr>
              <w:t>12 and 100</w:t>
            </w:r>
            <w:r w:rsidR="002F651E">
              <w:rPr>
                <w:sz w:val="16"/>
              </w:rPr>
              <w:t> per cent</w:t>
            </w:r>
            <w:r w:rsidRPr="00BA6AFF">
              <w:rPr>
                <w:sz w:val="16"/>
              </w:rPr>
              <w:t xml:space="preserve"> complet</w:t>
            </w:r>
            <w:r>
              <w:rPr>
                <w:sz w:val="16"/>
              </w:rPr>
              <w:t>ed as a percentage of those due</w:t>
            </w:r>
          </w:p>
        </w:tc>
        <w:tc>
          <w:tcPr>
            <w:tcW w:w="1950" w:type="dxa"/>
            <w:shd w:val="clear" w:color="auto" w:fill="auto"/>
          </w:tcPr>
          <w:p w:rsidR="00E068A8" w:rsidRPr="00E068A8" w:rsidRDefault="00E068A8" w:rsidP="00E068A8">
            <w:pPr>
              <w:pStyle w:val="TableBullet"/>
              <w:tabs>
                <w:tab w:val="clear" w:pos="360"/>
              </w:tabs>
              <w:ind w:left="289" w:hanging="289"/>
              <w:rPr>
                <w:sz w:val="16"/>
                <w:szCs w:val="16"/>
              </w:rPr>
            </w:pPr>
            <w:r w:rsidRPr="00831A1D">
              <w:rPr>
                <w:sz w:val="16"/>
                <w:szCs w:val="16"/>
              </w:rPr>
              <w:t>annual refresher training offered to all HSRs in 2012</w:t>
            </w:r>
            <w:r w:rsidR="002F651E">
              <w:rPr>
                <w:sz w:val="16"/>
                <w:szCs w:val="16"/>
              </w:rPr>
              <w:noBreakHyphen/>
            </w:r>
            <w:r w:rsidRPr="00831A1D">
              <w:rPr>
                <w:sz w:val="16"/>
                <w:szCs w:val="16"/>
              </w:rPr>
              <w:t>13 and 100</w:t>
            </w:r>
            <w:r w:rsidR="002F651E">
              <w:rPr>
                <w:sz w:val="16"/>
                <w:szCs w:val="16"/>
              </w:rPr>
              <w:t> per cent</w:t>
            </w:r>
            <w:r w:rsidRPr="00831A1D">
              <w:rPr>
                <w:sz w:val="16"/>
                <w:szCs w:val="16"/>
              </w:rPr>
              <w:t xml:space="preserve"> complet</w:t>
            </w:r>
            <w:r>
              <w:rPr>
                <w:sz w:val="16"/>
                <w:szCs w:val="16"/>
              </w:rPr>
              <w:t>ed as a percentage of those due</w:t>
            </w:r>
          </w:p>
        </w:tc>
        <w:tc>
          <w:tcPr>
            <w:tcW w:w="1950" w:type="dxa"/>
            <w:shd w:val="clear" w:color="auto" w:fill="auto"/>
          </w:tcPr>
          <w:p w:rsidR="00E068A8" w:rsidRPr="00E068A8" w:rsidRDefault="00E068A8" w:rsidP="00E068A8">
            <w:pPr>
              <w:pStyle w:val="TableBullet"/>
              <w:tabs>
                <w:tab w:val="clear" w:pos="360"/>
              </w:tabs>
              <w:ind w:left="289" w:hanging="289"/>
              <w:rPr>
                <w:sz w:val="16"/>
                <w:szCs w:val="16"/>
              </w:rPr>
            </w:pPr>
            <w:r w:rsidRPr="00831A1D">
              <w:rPr>
                <w:sz w:val="16"/>
                <w:szCs w:val="16"/>
              </w:rPr>
              <w:t>annual refresher training offered to all HSRs in 201</w:t>
            </w:r>
            <w:r>
              <w:rPr>
                <w:sz w:val="16"/>
                <w:szCs w:val="16"/>
              </w:rPr>
              <w:t>3</w:t>
            </w:r>
            <w:r w:rsidR="002F651E">
              <w:rPr>
                <w:sz w:val="16"/>
                <w:szCs w:val="16"/>
              </w:rPr>
              <w:noBreakHyphen/>
            </w:r>
            <w:r w:rsidRPr="00831A1D">
              <w:rPr>
                <w:sz w:val="16"/>
                <w:szCs w:val="16"/>
              </w:rPr>
              <w:t>1</w:t>
            </w:r>
            <w:r>
              <w:rPr>
                <w:sz w:val="16"/>
                <w:szCs w:val="16"/>
              </w:rPr>
              <w:t>4</w:t>
            </w:r>
            <w:r w:rsidRPr="00831A1D">
              <w:rPr>
                <w:sz w:val="16"/>
                <w:szCs w:val="16"/>
              </w:rPr>
              <w:t xml:space="preserve"> and 100</w:t>
            </w:r>
            <w:r w:rsidR="002F651E">
              <w:rPr>
                <w:sz w:val="16"/>
                <w:szCs w:val="16"/>
              </w:rPr>
              <w:t> per cent</w:t>
            </w:r>
            <w:r w:rsidRPr="00831A1D">
              <w:rPr>
                <w:sz w:val="16"/>
                <w:szCs w:val="16"/>
              </w:rPr>
              <w:t xml:space="preserve"> complet</w:t>
            </w:r>
            <w:r>
              <w:rPr>
                <w:sz w:val="16"/>
                <w:szCs w:val="16"/>
              </w:rPr>
              <w:t>ed as a percentage of those due</w:t>
            </w:r>
          </w:p>
        </w:tc>
      </w:tr>
      <w:tr w:rsidR="000D23B7" w:rsidRPr="00BA6AFF" w:rsidTr="006B2CF7">
        <w:trPr>
          <w:cantSplit/>
        </w:trPr>
        <w:tc>
          <w:tcPr>
            <w:tcW w:w="1483" w:type="dxa"/>
            <w:vMerge/>
            <w:shd w:val="clear" w:color="auto" w:fill="auto"/>
          </w:tcPr>
          <w:p w:rsidR="000D23B7" w:rsidRPr="00BA6AFF" w:rsidRDefault="000D23B7" w:rsidP="001A2F94">
            <w:pPr>
              <w:pStyle w:val="TableText"/>
              <w:rPr>
                <w:color w:val="FF0000"/>
                <w:sz w:val="16"/>
              </w:rPr>
            </w:pPr>
          </w:p>
        </w:tc>
        <w:tc>
          <w:tcPr>
            <w:tcW w:w="2610" w:type="dxa"/>
            <w:shd w:val="clear" w:color="auto" w:fill="D9D9D9"/>
          </w:tcPr>
          <w:p w:rsidR="000D23B7" w:rsidRPr="00BA6AFF" w:rsidRDefault="000D23B7" w:rsidP="00B1389A">
            <w:pPr>
              <w:pStyle w:val="TableBullet"/>
              <w:tabs>
                <w:tab w:val="clear" w:pos="360"/>
                <w:tab w:val="num" w:pos="288"/>
              </w:tabs>
              <w:ind w:left="288" w:hanging="288"/>
              <w:rPr>
                <w:sz w:val="16"/>
              </w:rPr>
            </w:pPr>
            <w:r w:rsidRPr="00BA6AFF">
              <w:rPr>
                <w:sz w:val="16"/>
              </w:rPr>
              <w:t>repo</w:t>
            </w:r>
            <w:r w:rsidR="00E068A8">
              <w:rPr>
                <w:sz w:val="16"/>
              </w:rPr>
              <w:t>rting of incidents and injuries</w:t>
            </w:r>
          </w:p>
        </w:tc>
        <w:tc>
          <w:tcPr>
            <w:tcW w:w="1950" w:type="dxa"/>
            <w:shd w:val="clear" w:color="auto" w:fill="auto"/>
          </w:tcPr>
          <w:p w:rsidR="000D23B7" w:rsidRPr="007D58C1" w:rsidRDefault="000D23B7" w:rsidP="002054C5">
            <w:pPr>
              <w:pStyle w:val="TableBullet"/>
              <w:tabs>
                <w:tab w:val="clear" w:pos="360"/>
                <w:tab w:val="num" w:pos="288"/>
              </w:tabs>
              <w:ind w:left="288" w:hanging="288"/>
              <w:rPr>
                <w:sz w:val="16"/>
              </w:rPr>
            </w:pPr>
            <w:r w:rsidRPr="00BA6AFF">
              <w:rPr>
                <w:sz w:val="16"/>
              </w:rPr>
              <w:t>HSRs trained in reporting of incidents through OHS Commi</w:t>
            </w:r>
            <w:r w:rsidR="00E068A8">
              <w:rPr>
                <w:sz w:val="16"/>
              </w:rPr>
              <w:t>ttee and HSR refresher training</w:t>
            </w:r>
          </w:p>
        </w:tc>
        <w:tc>
          <w:tcPr>
            <w:tcW w:w="1950" w:type="dxa"/>
            <w:shd w:val="clear" w:color="auto" w:fill="auto"/>
          </w:tcPr>
          <w:p w:rsidR="000D23B7" w:rsidRPr="007D58C1" w:rsidRDefault="000D23B7" w:rsidP="002054C5">
            <w:pPr>
              <w:pStyle w:val="TableBullet"/>
              <w:ind w:left="289" w:hanging="289"/>
            </w:pPr>
            <w:r w:rsidRPr="00831A1D">
              <w:rPr>
                <w:sz w:val="16"/>
                <w:szCs w:val="16"/>
              </w:rPr>
              <w:t xml:space="preserve">HSRs trained in reporting of incidents through OHS Committee and HSR </w:t>
            </w:r>
            <w:r w:rsidR="00E068A8">
              <w:rPr>
                <w:sz w:val="16"/>
                <w:szCs w:val="16"/>
              </w:rPr>
              <w:t>refresher training</w:t>
            </w:r>
          </w:p>
        </w:tc>
        <w:tc>
          <w:tcPr>
            <w:tcW w:w="1950" w:type="dxa"/>
            <w:shd w:val="clear" w:color="auto" w:fill="auto"/>
          </w:tcPr>
          <w:p w:rsidR="000D23B7" w:rsidRPr="007D58C1" w:rsidRDefault="00D663E5" w:rsidP="00D663E5">
            <w:pPr>
              <w:pStyle w:val="TableBullet"/>
              <w:ind w:left="289" w:hanging="289"/>
            </w:pPr>
            <w:r w:rsidRPr="00831A1D">
              <w:rPr>
                <w:sz w:val="16"/>
                <w:szCs w:val="16"/>
              </w:rPr>
              <w:t>HSRs trained in reporting of incidents through OHS Commi</w:t>
            </w:r>
            <w:r w:rsidR="00E068A8">
              <w:rPr>
                <w:sz w:val="16"/>
                <w:szCs w:val="16"/>
              </w:rPr>
              <w:t>ttee and HSR refresher training</w:t>
            </w:r>
          </w:p>
        </w:tc>
      </w:tr>
    </w:tbl>
    <w:p w:rsidR="00BA6AFF" w:rsidRDefault="00BA6AFF" w:rsidP="00BA6AFF">
      <w:pPr>
        <w:pStyle w:val="Notes"/>
      </w:pPr>
      <w:r>
        <w:t>Notes:</w:t>
      </w:r>
    </w:p>
    <w:p w:rsidR="00D663E5" w:rsidRDefault="00D663E5" w:rsidP="00D663E5">
      <w:pPr>
        <w:pStyle w:val="Notes"/>
      </w:pPr>
      <w:r>
        <w:t>(a) Victorian WorkCover Authority (VWA) supplied data. Data for standardised claims, time lost claims and death claims is at 30 June 2014.</w:t>
      </w:r>
      <w:r w:rsidR="002C1D79">
        <w:t xml:space="preserve"> </w:t>
      </w:r>
      <w:r>
        <w:t>Standardised claims are those that have exceeded the employer excess or are registered as a standard claim and are open with no payments at the time of extraction.</w:t>
      </w:r>
    </w:p>
    <w:p w:rsidR="00D663E5" w:rsidRDefault="00D663E5" w:rsidP="00D663E5">
      <w:pPr>
        <w:pStyle w:val="Notes"/>
      </w:pPr>
      <w:r>
        <w:t>(b) VWA supplied data. A time lost claim is one with one or more days compensated by the VWA (after employer excess) at the time of extraction. They are a subset of standardised claims.</w:t>
      </w:r>
    </w:p>
    <w:p w:rsidR="00D663E5" w:rsidRDefault="00D663E5" w:rsidP="00D663E5">
      <w:pPr>
        <w:pStyle w:val="Notes"/>
      </w:pPr>
      <w:r>
        <w:t>(c) VWA supplied data based on claims reported between 1 July 2013 and 30 June 2014. Claims include payments to date plus an estimate of outstanding claims costs (further costs as calculated by the VWA</w:t>
      </w:r>
      <w:r w:rsidR="00354A87">
        <w:t>’</w:t>
      </w:r>
      <w:r>
        <w:t>s statistical case estimate model).</w:t>
      </w:r>
    </w:p>
    <w:p w:rsidR="00BE3496" w:rsidRPr="00AF2974" w:rsidRDefault="00BE3496">
      <w:pPr>
        <w:rPr>
          <w:b/>
        </w:rPr>
      </w:pPr>
    </w:p>
    <w:p w:rsidR="00CF49EC" w:rsidRPr="00AF2974" w:rsidRDefault="00CF49EC" w:rsidP="00CF49EC">
      <w:pPr>
        <w:sectPr w:rsidR="00CF49EC" w:rsidRPr="00AF2974" w:rsidSect="001A2F94">
          <w:footnotePr>
            <w:numFmt w:val="lowerLetter"/>
          </w:footnotePr>
          <w:type w:val="continuous"/>
          <w:pgSz w:w="11909" w:h="16834" w:code="9"/>
          <w:pgMar w:top="1728" w:right="1152" w:bottom="1152" w:left="1152" w:header="720" w:footer="288" w:gutter="0"/>
          <w:cols w:space="720"/>
          <w:noEndnote/>
        </w:sectPr>
      </w:pPr>
    </w:p>
    <w:p w:rsidR="00CF49EC" w:rsidRPr="00AF2974" w:rsidRDefault="00CF49EC" w:rsidP="00CF49EC"/>
    <w:p w:rsidR="00CF49EC" w:rsidRPr="00AF2974" w:rsidRDefault="00CF49EC" w:rsidP="00375AE8">
      <w:pPr>
        <w:pStyle w:val="Heading1App"/>
      </w:pPr>
      <w:r w:rsidRPr="00AF2974">
        <w:br w:type="page"/>
      </w:r>
      <w:bookmarkStart w:id="132" w:name="_Toc335747365"/>
      <w:bookmarkStart w:id="133" w:name="_Toc337034823"/>
      <w:bookmarkStart w:id="134" w:name="_Toc399334598"/>
      <w:bookmarkStart w:id="135" w:name="_Toc400698656"/>
      <w:r w:rsidR="00375AE8">
        <w:lastRenderedPageBreak/>
        <w:t>Appendix 4</w:t>
      </w:r>
      <w:r w:rsidR="00375AE8">
        <w:tab/>
      </w:r>
      <w:r w:rsidRPr="00AF2974">
        <w:t>Environmental reporting</w:t>
      </w:r>
      <w:bookmarkEnd w:id="132"/>
      <w:bookmarkEnd w:id="133"/>
      <w:bookmarkEnd w:id="134"/>
      <w:bookmarkEnd w:id="135"/>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797AD8" w:rsidRDefault="00797AD8" w:rsidP="00797AD8">
      <w:pPr>
        <w:pStyle w:val="Heading3"/>
      </w:pPr>
      <w:r>
        <w:lastRenderedPageBreak/>
        <w:t>Office</w:t>
      </w:r>
      <w:r w:rsidR="002F651E">
        <w:noBreakHyphen/>
      </w:r>
      <w:r>
        <w:t>based environmental impacts</w:t>
      </w:r>
    </w:p>
    <w:p w:rsidR="008F08DF" w:rsidRDefault="00330E10" w:rsidP="00330E10">
      <w:r>
        <w:t>DTF monitored the environmental impacts of its operations during 2013</w:t>
      </w:r>
      <w:r w:rsidR="002F651E">
        <w:noBreakHyphen/>
      </w:r>
      <w:r>
        <w:t>14. This was undertaken via DTF</w:t>
      </w:r>
      <w:r w:rsidR="00354A87">
        <w:t>’</w:t>
      </w:r>
      <w:r>
        <w:t>s office</w:t>
      </w:r>
      <w:r w:rsidR="002F651E">
        <w:noBreakHyphen/>
      </w:r>
      <w:r>
        <w:t xml:space="preserve">based </w:t>
      </w:r>
      <w:r w:rsidR="00FE17AF">
        <w:t>environmental management system </w:t>
      </w:r>
      <w:r>
        <w:t xml:space="preserve">(EMS), which is based on international standard AS/NZS ISO14001, Environmental Management Systems Requirements. </w:t>
      </w:r>
    </w:p>
    <w:p w:rsidR="00330E10" w:rsidRDefault="008F08DF" w:rsidP="00330E10">
      <w:r>
        <w:br w:type="column"/>
      </w:r>
      <w:r w:rsidR="00330E10">
        <w:lastRenderedPageBreak/>
        <w:t>The office</w:t>
      </w:r>
      <w:r w:rsidR="002F651E">
        <w:noBreakHyphen/>
      </w:r>
      <w:r w:rsidR="00330E10">
        <w:t>based EMS controls all operational activities within DTF</w:t>
      </w:r>
      <w:r w:rsidR="00354A87">
        <w:t>’</w:t>
      </w:r>
      <w:r w:rsidR="00330E10">
        <w:t>s offices and aims to minimise the generation of waste and the use of energy, water, paper, travel, vehicle fleet and greenhouse emissions in the course of operations.</w:t>
      </w:r>
    </w:p>
    <w:p w:rsidR="00966B08" w:rsidRDefault="00330E10" w:rsidP="00330E10">
      <w:r>
        <w:t>The suite of environmental indicators presented below is based on the Financial Reporting Direction 24C.</w:t>
      </w:r>
    </w:p>
    <w:p w:rsidR="00797AD8" w:rsidRDefault="00797AD8" w:rsidP="00797AD8"/>
    <w:p w:rsidR="0018513C" w:rsidRPr="00AF2974" w:rsidRDefault="0018513C" w:rsidP="00DD2B88"/>
    <w:p w:rsidR="0018513C" w:rsidRPr="00AF2974" w:rsidRDefault="0018513C" w:rsidP="00DD2B88">
      <w:pPr>
        <w:sectPr w:rsidR="0018513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797AD8" w:rsidRDefault="00797AD8" w:rsidP="00797AD8">
      <w:pPr>
        <w:pStyle w:val="Heading4"/>
      </w:pPr>
      <w:r w:rsidRPr="00966B08">
        <w:lastRenderedPageBreak/>
        <w:t>Energy</w:t>
      </w:r>
    </w:p>
    <w:p w:rsidR="00831699" w:rsidRDefault="008F08DF" w:rsidP="00797AD8">
      <w:r>
        <w:t>The Department</w:t>
      </w:r>
      <w:r w:rsidR="00354A87">
        <w:t>’</w:t>
      </w:r>
      <w:r>
        <w:t>s energy consumption comprises its CBD office facilities. Core DTF staff were located at 1 </w:t>
      </w:r>
      <w:r w:rsidRPr="00330E10">
        <w:t>Treasury Place, 1 Macarthur Street, 121 Exhibition Street and 2 Lonsdale Street</w:t>
      </w:r>
      <w:r>
        <w:t xml:space="preserve"> during 2013</w:t>
      </w:r>
      <w:r w:rsidR="002F651E">
        <w:noBreakHyphen/>
      </w:r>
      <w:r>
        <w:t>14</w:t>
      </w:r>
      <w:r w:rsidRPr="00330E10">
        <w:t>.</w:t>
      </w:r>
    </w:p>
    <w:p w:rsidR="00BD5028" w:rsidRDefault="00BD5028" w:rsidP="00797AD8"/>
    <w:p w:rsidR="00797AD8" w:rsidRDefault="00797AD8" w:rsidP="00797AD8">
      <w:r>
        <w:br w:type="column"/>
      </w:r>
    </w:p>
    <w:p w:rsidR="00797AD8" w:rsidRDefault="00797AD8" w:rsidP="00797AD8"/>
    <w:p w:rsidR="00797AD8" w:rsidRPr="00AF2974" w:rsidRDefault="00797AD8" w:rsidP="00797AD8"/>
    <w:p w:rsidR="00797AD8" w:rsidRDefault="00797AD8" w:rsidP="00831699">
      <w:pPr>
        <w:pStyle w:val="TableTextHeadingLeft"/>
        <w:sectPr w:rsidR="00797AD8" w:rsidSect="001A2F94">
          <w:type w:val="continuous"/>
          <w:pgSz w:w="11909" w:h="16834" w:code="9"/>
          <w:pgMar w:top="1728" w:right="1152" w:bottom="1152" w:left="1152" w:header="720" w:footer="288" w:gutter="0"/>
          <w:cols w:num="2" w:space="720"/>
          <w:noEndnote/>
        </w:sectPr>
      </w:pPr>
    </w:p>
    <w:tbl>
      <w:tblPr>
        <w:tblW w:w="9716" w:type="dxa"/>
        <w:tblLayout w:type="fixed"/>
        <w:tblCellMar>
          <w:left w:w="86" w:type="dxa"/>
          <w:right w:w="86" w:type="dxa"/>
        </w:tblCellMar>
        <w:tblLook w:val="01E0" w:firstRow="1" w:lastRow="1" w:firstColumn="1" w:lastColumn="1" w:noHBand="0" w:noVBand="0"/>
      </w:tblPr>
      <w:tblGrid>
        <w:gridCol w:w="2336"/>
        <w:gridCol w:w="968"/>
        <w:gridCol w:w="810"/>
        <w:gridCol w:w="900"/>
        <w:gridCol w:w="934"/>
        <w:gridCol w:w="1013"/>
        <w:gridCol w:w="810"/>
        <w:gridCol w:w="967"/>
        <w:gridCol w:w="978"/>
      </w:tblGrid>
      <w:tr w:rsidR="00831699" w:rsidRPr="00E3453A" w:rsidTr="00E3453A">
        <w:tc>
          <w:tcPr>
            <w:tcW w:w="2336" w:type="dxa"/>
            <w:shd w:val="clear" w:color="auto" w:fill="auto"/>
          </w:tcPr>
          <w:p w:rsidR="00831699" w:rsidRPr="00AF2974" w:rsidRDefault="00831699" w:rsidP="00831699">
            <w:pPr>
              <w:pStyle w:val="TableTextHeadingLeft"/>
            </w:pPr>
            <w:r w:rsidRPr="00AF2974">
              <w:lastRenderedPageBreak/>
              <w:t>Indicator</w:t>
            </w:r>
          </w:p>
        </w:tc>
        <w:tc>
          <w:tcPr>
            <w:tcW w:w="3612" w:type="dxa"/>
            <w:gridSpan w:val="4"/>
            <w:shd w:val="clear" w:color="auto" w:fill="E0E0E0"/>
          </w:tcPr>
          <w:p w:rsidR="00831699" w:rsidRPr="00AF2974" w:rsidRDefault="00443284" w:rsidP="000D23B7">
            <w:pPr>
              <w:pStyle w:val="TableTextHeadingCentre"/>
            </w:pPr>
            <w:r>
              <w:t>201</w:t>
            </w:r>
            <w:r w:rsidR="000D23B7">
              <w:t>3</w:t>
            </w:r>
            <w:r w:rsidR="002F651E">
              <w:noBreakHyphen/>
            </w:r>
            <w:r>
              <w:t>1</w:t>
            </w:r>
            <w:r w:rsidR="000D23B7">
              <w:t>4</w:t>
            </w:r>
          </w:p>
        </w:tc>
        <w:tc>
          <w:tcPr>
            <w:tcW w:w="3768" w:type="dxa"/>
            <w:gridSpan w:val="4"/>
            <w:shd w:val="clear" w:color="auto" w:fill="auto"/>
          </w:tcPr>
          <w:p w:rsidR="00831699" w:rsidRPr="00AF2974" w:rsidRDefault="00443284" w:rsidP="000D23B7">
            <w:pPr>
              <w:pStyle w:val="TableTextHeadingCentre"/>
            </w:pPr>
            <w:r w:rsidRPr="00AF2974">
              <w:t>201</w:t>
            </w:r>
            <w:r w:rsidR="000D23B7">
              <w:t>2</w:t>
            </w:r>
            <w:r w:rsidR="002F651E">
              <w:noBreakHyphen/>
            </w:r>
            <w:r w:rsidRPr="00AF2974">
              <w:t>1</w:t>
            </w:r>
            <w:r w:rsidR="000D23B7">
              <w:t>3</w:t>
            </w:r>
          </w:p>
        </w:tc>
      </w:tr>
      <w:tr w:rsidR="00831699" w:rsidRPr="00E3453A" w:rsidTr="00E3453A">
        <w:tc>
          <w:tcPr>
            <w:tcW w:w="2336" w:type="dxa"/>
            <w:shd w:val="clear" w:color="auto" w:fill="auto"/>
          </w:tcPr>
          <w:p w:rsidR="00831699" w:rsidRPr="00E3453A" w:rsidRDefault="00831699" w:rsidP="00E3453A">
            <w:pPr>
              <w:pStyle w:val="TableTextHeadingRight"/>
              <w:jc w:val="left"/>
              <w:rPr>
                <w:b w:val="0"/>
              </w:rPr>
            </w:pPr>
          </w:p>
        </w:tc>
        <w:tc>
          <w:tcPr>
            <w:tcW w:w="968" w:type="dxa"/>
            <w:shd w:val="clear" w:color="auto" w:fill="auto"/>
          </w:tcPr>
          <w:p w:rsidR="00831699" w:rsidRPr="00AF2974" w:rsidRDefault="00831699" w:rsidP="00831699">
            <w:pPr>
              <w:pStyle w:val="TableTextHeadingRight"/>
            </w:pPr>
            <w:r w:rsidRPr="00AF2974">
              <w:t>Electricity</w:t>
            </w:r>
          </w:p>
        </w:tc>
        <w:tc>
          <w:tcPr>
            <w:tcW w:w="810" w:type="dxa"/>
            <w:shd w:val="clear" w:color="auto" w:fill="auto"/>
          </w:tcPr>
          <w:p w:rsidR="00831699" w:rsidRPr="00AF2974" w:rsidRDefault="00831699" w:rsidP="00831699">
            <w:pPr>
              <w:pStyle w:val="TableTextHeadingRight"/>
            </w:pPr>
            <w:r w:rsidRPr="00AF2974">
              <w:t>Natural gas</w:t>
            </w:r>
          </w:p>
        </w:tc>
        <w:tc>
          <w:tcPr>
            <w:tcW w:w="900" w:type="dxa"/>
            <w:shd w:val="clear" w:color="auto" w:fill="auto"/>
          </w:tcPr>
          <w:p w:rsidR="00831699" w:rsidRPr="00AF2974" w:rsidRDefault="00831699" w:rsidP="00831699">
            <w:pPr>
              <w:pStyle w:val="TableTextHeadingRight"/>
            </w:pPr>
            <w:r w:rsidRPr="00AF2974">
              <w:t>Green power</w:t>
            </w:r>
          </w:p>
        </w:tc>
        <w:tc>
          <w:tcPr>
            <w:tcW w:w="934" w:type="dxa"/>
            <w:shd w:val="clear" w:color="auto" w:fill="auto"/>
          </w:tcPr>
          <w:p w:rsidR="00831699" w:rsidRPr="00AF2974" w:rsidRDefault="00831699" w:rsidP="00831699">
            <w:pPr>
              <w:pStyle w:val="TableTextHeadingRight"/>
            </w:pPr>
            <w:r w:rsidRPr="00AF2974">
              <w:t>Total</w:t>
            </w:r>
          </w:p>
        </w:tc>
        <w:tc>
          <w:tcPr>
            <w:tcW w:w="1013" w:type="dxa"/>
            <w:shd w:val="clear" w:color="auto" w:fill="auto"/>
          </w:tcPr>
          <w:p w:rsidR="00831699" w:rsidRPr="00AF2974" w:rsidRDefault="00831699" w:rsidP="00831699">
            <w:pPr>
              <w:pStyle w:val="TableTextHeadingRight"/>
            </w:pPr>
            <w:r w:rsidRPr="00AF2974">
              <w:t>Electricity</w:t>
            </w:r>
          </w:p>
        </w:tc>
        <w:tc>
          <w:tcPr>
            <w:tcW w:w="810" w:type="dxa"/>
            <w:shd w:val="clear" w:color="auto" w:fill="auto"/>
          </w:tcPr>
          <w:p w:rsidR="00831699" w:rsidRPr="00AF2974" w:rsidRDefault="00831699" w:rsidP="00831699">
            <w:pPr>
              <w:pStyle w:val="TableTextHeadingRight"/>
            </w:pPr>
            <w:r w:rsidRPr="00AF2974">
              <w:t>Natural gas</w:t>
            </w:r>
          </w:p>
        </w:tc>
        <w:tc>
          <w:tcPr>
            <w:tcW w:w="967" w:type="dxa"/>
            <w:shd w:val="clear" w:color="auto" w:fill="auto"/>
          </w:tcPr>
          <w:p w:rsidR="00831699" w:rsidRPr="00AF2974" w:rsidRDefault="00831699" w:rsidP="00831699">
            <w:pPr>
              <w:pStyle w:val="TableTextHeadingRight"/>
            </w:pPr>
            <w:r w:rsidRPr="00AF2974">
              <w:t>Green power</w:t>
            </w:r>
          </w:p>
        </w:tc>
        <w:tc>
          <w:tcPr>
            <w:tcW w:w="978" w:type="dxa"/>
            <w:shd w:val="clear" w:color="auto" w:fill="auto"/>
          </w:tcPr>
          <w:p w:rsidR="00831699" w:rsidRPr="00AF2974" w:rsidRDefault="00831699" w:rsidP="00831699">
            <w:pPr>
              <w:pStyle w:val="TableTextHeadingRight"/>
            </w:pPr>
            <w:r w:rsidRPr="00AF2974">
              <w:t>Total</w:t>
            </w:r>
          </w:p>
        </w:tc>
      </w:tr>
      <w:tr w:rsidR="00330E10" w:rsidRPr="00AF2974" w:rsidTr="00E3453A">
        <w:tc>
          <w:tcPr>
            <w:tcW w:w="2336" w:type="dxa"/>
            <w:shd w:val="clear" w:color="auto" w:fill="auto"/>
          </w:tcPr>
          <w:p w:rsidR="00330E10" w:rsidRPr="00AF2974" w:rsidRDefault="00330E10" w:rsidP="00330E10">
            <w:pPr>
              <w:pStyle w:val="TableText"/>
            </w:pPr>
            <w:r w:rsidRPr="00AF2974">
              <w:t>Total energy usage segmented by primary source (MJ)</w:t>
            </w:r>
          </w:p>
        </w:tc>
        <w:tc>
          <w:tcPr>
            <w:tcW w:w="968" w:type="dxa"/>
            <w:shd w:val="clear" w:color="auto" w:fill="auto"/>
          </w:tcPr>
          <w:p w:rsidR="00330E10" w:rsidRPr="00797AD8" w:rsidRDefault="00330E10" w:rsidP="00330E10">
            <w:pPr>
              <w:pStyle w:val="TableTextRight"/>
            </w:pPr>
            <w:r>
              <w:t>3 096 448</w:t>
            </w:r>
          </w:p>
        </w:tc>
        <w:tc>
          <w:tcPr>
            <w:tcW w:w="810" w:type="dxa"/>
            <w:shd w:val="clear" w:color="auto" w:fill="auto"/>
          </w:tcPr>
          <w:p w:rsidR="00330E10" w:rsidRPr="00797AD8" w:rsidRDefault="00330E10" w:rsidP="00330E10">
            <w:pPr>
              <w:pStyle w:val="TableTextRight"/>
            </w:pPr>
          </w:p>
        </w:tc>
        <w:tc>
          <w:tcPr>
            <w:tcW w:w="900" w:type="dxa"/>
            <w:shd w:val="clear" w:color="auto" w:fill="auto"/>
          </w:tcPr>
          <w:p w:rsidR="00330E10" w:rsidRPr="00797AD8" w:rsidRDefault="00330E10" w:rsidP="00330E10">
            <w:pPr>
              <w:pStyle w:val="TableTextRight"/>
            </w:pPr>
          </w:p>
        </w:tc>
        <w:tc>
          <w:tcPr>
            <w:tcW w:w="934" w:type="dxa"/>
            <w:shd w:val="clear" w:color="auto" w:fill="auto"/>
          </w:tcPr>
          <w:p w:rsidR="00330E10" w:rsidRPr="00797AD8" w:rsidRDefault="00330E10" w:rsidP="00330E10">
            <w:pPr>
              <w:pStyle w:val="TableTextRight"/>
            </w:pPr>
            <w:r>
              <w:t>3 096 448</w:t>
            </w:r>
          </w:p>
        </w:tc>
        <w:tc>
          <w:tcPr>
            <w:tcW w:w="1013" w:type="dxa"/>
            <w:shd w:val="clear" w:color="auto" w:fill="auto"/>
          </w:tcPr>
          <w:p w:rsidR="00330E10" w:rsidRPr="00797AD8" w:rsidRDefault="00330E10" w:rsidP="002054C5">
            <w:pPr>
              <w:pStyle w:val="TableTextRight"/>
            </w:pPr>
            <w:r>
              <w:t>4 164 </w:t>
            </w:r>
            <w:r w:rsidRPr="0016120B">
              <w:t>155</w:t>
            </w:r>
          </w:p>
        </w:tc>
        <w:tc>
          <w:tcPr>
            <w:tcW w:w="810" w:type="dxa"/>
            <w:shd w:val="clear" w:color="auto" w:fill="auto"/>
          </w:tcPr>
          <w:p w:rsidR="00330E10" w:rsidRPr="00797AD8" w:rsidRDefault="00330E10" w:rsidP="002054C5">
            <w:pPr>
              <w:pStyle w:val="TableTextRight"/>
            </w:pPr>
          </w:p>
        </w:tc>
        <w:tc>
          <w:tcPr>
            <w:tcW w:w="967" w:type="dxa"/>
            <w:shd w:val="clear" w:color="auto" w:fill="auto"/>
          </w:tcPr>
          <w:p w:rsidR="00330E10" w:rsidRPr="00797AD8" w:rsidRDefault="00330E10" w:rsidP="002054C5">
            <w:pPr>
              <w:pStyle w:val="TableTextRight"/>
            </w:pPr>
          </w:p>
        </w:tc>
        <w:tc>
          <w:tcPr>
            <w:tcW w:w="978" w:type="dxa"/>
            <w:shd w:val="clear" w:color="auto" w:fill="auto"/>
          </w:tcPr>
          <w:p w:rsidR="00330E10" w:rsidRPr="00797AD8" w:rsidRDefault="00330E10" w:rsidP="002054C5">
            <w:pPr>
              <w:pStyle w:val="TableTextRight"/>
            </w:pPr>
            <w:r>
              <w:t>4 164 </w:t>
            </w:r>
            <w:r w:rsidRPr="0016120B">
              <w:t>155</w:t>
            </w:r>
          </w:p>
        </w:tc>
      </w:tr>
      <w:tr w:rsidR="00330E10" w:rsidRPr="00AF2974" w:rsidTr="00E3453A">
        <w:tc>
          <w:tcPr>
            <w:tcW w:w="2336" w:type="dxa"/>
            <w:shd w:val="clear" w:color="auto" w:fill="auto"/>
          </w:tcPr>
          <w:p w:rsidR="00330E10" w:rsidRPr="00AF2974" w:rsidRDefault="00330E10" w:rsidP="00330E10">
            <w:pPr>
              <w:pStyle w:val="TableText"/>
            </w:pPr>
            <w:r w:rsidRPr="00AF2974">
              <w:t>Greenhouse gas emissions associated with energy use, segmented by primary source and offsets (t CO</w:t>
            </w:r>
            <w:r w:rsidRPr="00E3453A">
              <w:rPr>
                <w:vertAlign w:val="subscript"/>
              </w:rPr>
              <w:t>2</w:t>
            </w:r>
            <w:r w:rsidR="002F651E">
              <w:noBreakHyphen/>
            </w:r>
            <w:r w:rsidRPr="00AF2974">
              <w:t>e)</w:t>
            </w:r>
          </w:p>
        </w:tc>
        <w:tc>
          <w:tcPr>
            <w:tcW w:w="968" w:type="dxa"/>
            <w:shd w:val="clear" w:color="auto" w:fill="auto"/>
          </w:tcPr>
          <w:p w:rsidR="00330E10" w:rsidRPr="00797AD8" w:rsidRDefault="00330E10" w:rsidP="00330E10">
            <w:pPr>
              <w:pStyle w:val="TableTextRight"/>
            </w:pPr>
            <w:r>
              <w:t>1 170</w:t>
            </w:r>
          </w:p>
        </w:tc>
        <w:tc>
          <w:tcPr>
            <w:tcW w:w="810" w:type="dxa"/>
            <w:shd w:val="clear" w:color="auto" w:fill="auto"/>
          </w:tcPr>
          <w:p w:rsidR="00330E10" w:rsidRPr="00797AD8" w:rsidRDefault="00330E10" w:rsidP="00330E10">
            <w:pPr>
              <w:pStyle w:val="TableTextRight"/>
            </w:pPr>
          </w:p>
        </w:tc>
        <w:tc>
          <w:tcPr>
            <w:tcW w:w="900" w:type="dxa"/>
            <w:shd w:val="clear" w:color="auto" w:fill="auto"/>
          </w:tcPr>
          <w:p w:rsidR="00330E10" w:rsidRPr="00797AD8" w:rsidRDefault="00330E10" w:rsidP="00330E10">
            <w:pPr>
              <w:pStyle w:val="TableTextRight"/>
            </w:pPr>
          </w:p>
        </w:tc>
        <w:tc>
          <w:tcPr>
            <w:tcW w:w="934" w:type="dxa"/>
            <w:shd w:val="clear" w:color="auto" w:fill="auto"/>
          </w:tcPr>
          <w:p w:rsidR="00330E10" w:rsidRPr="00797AD8" w:rsidRDefault="00330E10" w:rsidP="00330E10">
            <w:pPr>
              <w:pStyle w:val="TableTextRight"/>
            </w:pPr>
            <w:r>
              <w:t>1 170</w:t>
            </w:r>
          </w:p>
        </w:tc>
        <w:tc>
          <w:tcPr>
            <w:tcW w:w="1013" w:type="dxa"/>
            <w:shd w:val="clear" w:color="auto" w:fill="auto"/>
          </w:tcPr>
          <w:p w:rsidR="00330E10" w:rsidRPr="00797AD8" w:rsidRDefault="00330E10" w:rsidP="002054C5">
            <w:pPr>
              <w:pStyle w:val="TableTextRight"/>
            </w:pPr>
            <w:r>
              <w:t>1 629</w:t>
            </w:r>
          </w:p>
        </w:tc>
        <w:tc>
          <w:tcPr>
            <w:tcW w:w="810" w:type="dxa"/>
            <w:shd w:val="clear" w:color="auto" w:fill="auto"/>
          </w:tcPr>
          <w:p w:rsidR="00330E10" w:rsidRPr="00797AD8" w:rsidRDefault="00330E10" w:rsidP="002054C5">
            <w:pPr>
              <w:pStyle w:val="TableTextRight"/>
            </w:pPr>
          </w:p>
        </w:tc>
        <w:tc>
          <w:tcPr>
            <w:tcW w:w="967" w:type="dxa"/>
            <w:shd w:val="clear" w:color="auto" w:fill="auto"/>
          </w:tcPr>
          <w:p w:rsidR="00330E10" w:rsidRPr="00797AD8" w:rsidRDefault="00330E10" w:rsidP="002054C5">
            <w:pPr>
              <w:pStyle w:val="TableTextRight"/>
            </w:pPr>
          </w:p>
        </w:tc>
        <w:tc>
          <w:tcPr>
            <w:tcW w:w="978" w:type="dxa"/>
            <w:shd w:val="clear" w:color="auto" w:fill="auto"/>
          </w:tcPr>
          <w:p w:rsidR="00330E10" w:rsidRPr="00797AD8" w:rsidRDefault="00330E10" w:rsidP="002054C5">
            <w:pPr>
              <w:pStyle w:val="TableTextRight"/>
            </w:pPr>
            <w:r>
              <w:t>1 629</w:t>
            </w:r>
          </w:p>
        </w:tc>
      </w:tr>
      <w:tr w:rsidR="00330E10" w:rsidRPr="00AF2974" w:rsidTr="00E3453A">
        <w:tc>
          <w:tcPr>
            <w:tcW w:w="2336" w:type="dxa"/>
            <w:shd w:val="clear" w:color="auto" w:fill="auto"/>
          </w:tcPr>
          <w:p w:rsidR="00330E10" w:rsidRPr="00AF2974" w:rsidRDefault="00330E10" w:rsidP="00330E10">
            <w:pPr>
              <w:pStyle w:val="TableText"/>
            </w:pPr>
            <w:r w:rsidRPr="00AF2974">
              <w:t>Percentage of electricity purchased as green power</w:t>
            </w:r>
          </w:p>
        </w:tc>
        <w:tc>
          <w:tcPr>
            <w:tcW w:w="968" w:type="dxa"/>
            <w:shd w:val="clear" w:color="auto" w:fill="auto"/>
          </w:tcPr>
          <w:p w:rsidR="00330E10" w:rsidRPr="00797AD8" w:rsidRDefault="00330E10" w:rsidP="00330E10">
            <w:pPr>
              <w:pStyle w:val="TableTextRight"/>
            </w:pPr>
          </w:p>
        </w:tc>
        <w:tc>
          <w:tcPr>
            <w:tcW w:w="810" w:type="dxa"/>
            <w:shd w:val="clear" w:color="auto" w:fill="auto"/>
          </w:tcPr>
          <w:p w:rsidR="00330E10" w:rsidRPr="00797AD8" w:rsidRDefault="00330E10" w:rsidP="00330E10">
            <w:pPr>
              <w:pStyle w:val="TableTextRight"/>
            </w:pPr>
          </w:p>
        </w:tc>
        <w:tc>
          <w:tcPr>
            <w:tcW w:w="900" w:type="dxa"/>
            <w:shd w:val="clear" w:color="auto" w:fill="auto"/>
          </w:tcPr>
          <w:p w:rsidR="00330E10" w:rsidRPr="00797AD8" w:rsidRDefault="00330E10" w:rsidP="00330E10">
            <w:pPr>
              <w:pStyle w:val="TableTextRight"/>
            </w:pPr>
          </w:p>
        </w:tc>
        <w:tc>
          <w:tcPr>
            <w:tcW w:w="934" w:type="dxa"/>
            <w:shd w:val="clear" w:color="auto" w:fill="auto"/>
          </w:tcPr>
          <w:p w:rsidR="00330E10" w:rsidRPr="00797AD8" w:rsidRDefault="00330E10" w:rsidP="00330E10">
            <w:pPr>
              <w:pStyle w:val="TableTextRight"/>
            </w:pPr>
          </w:p>
        </w:tc>
        <w:tc>
          <w:tcPr>
            <w:tcW w:w="1013" w:type="dxa"/>
            <w:shd w:val="clear" w:color="auto" w:fill="auto"/>
          </w:tcPr>
          <w:p w:rsidR="00330E10" w:rsidRPr="00797AD8" w:rsidRDefault="00330E10" w:rsidP="002054C5">
            <w:pPr>
              <w:pStyle w:val="TableTextRight"/>
            </w:pPr>
          </w:p>
        </w:tc>
        <w:tc>
          <w:tcPr>
            <w:tcW w:w="810" w:type="dxa"/>
            <w:shd w:val="clear" w:color="auto" w:fill="auto"/>
          </w:tcPr>
          <w:p w:rsidR="00330E10" w:rsidRPr="00797AD8" w:rsidRDefault="00330E10" w:rsidP="002054C5">
            <w:pPr>
              <w:pStyle w:val="TableTextRight"/>
            </w:pPr>
          </w:p>
        </w:tc>
        <w:tc>
          <w:tcPr>
            <w:tcW w:w="967" w:type="dxa"/>
            <w:shd w:val="clear" w:color="auto" w:fill="auto"/>
          </w:tcPr>
          <w:p w:rsidR="00330E10" w:rsidRPr="00797AD8" w:rsidRDefault="00330E10" w:rsidP="002054C5">
            <w:pPr>
              <w:pStyle w:val="TableTextRight"/>
            </w:pPr>
          </w:p>
        </w:tc>
        <w:tc>
          <w:tcPr>
            <w:tcW w:w="978" w:type="dxa"/>
            <w:shd w:val="clear" w:color="auto" w:fill="auto"/>
          </w:tcPr>
          <w:p w:rsidR="00330E10" w:rsidRPr="00797AD8" w:rsidRDefault="00330E10" w:rsidP="002054C5">
            <w:pPr>
              <w:pStyle w:val="TableTextRight"/>
            </w:pPr>
          </w:p>
        </w:tc>
      </w:tr>
      <w:tr w:rsidR="00330E10" w:rsidRPr="00AF2974" w:rsidTr="00E3453A">
        <w:tc>
          <w:tcPr>
            <w:tcW w:w="2336" w:type="dxa"/>
            <w:shd w:val="clear" w:color="auto" w:fill="auto"/>
          </w:tcPr>
          <w:p w:rsidR="00330E10" w:rsidRPr="00AF2974" w:rsidRDefault="00330E10" w:rsidP="00330E10">
            <w:pPr>
              <w:pStyle w:val="TableText"/>
            </w:pPr>
            <w:r w:rsidRPr="00AF2974">
              <w:t>Units of energy used per FTE (MJ/FTE)</w:t>
            </w:r>
          </w:p>
        </w:tc>
        <w:tc>
          <w:tcPr>
            <w:tcW w:w="968" w:type="dxa"/>
            <w:shd w:val="clear" w:color="auto" w:fill="auto"/>
          </w:tcPr>
          <w:p w:rsidR="00330E10" w:rsidRPr="00797AD8" w:rsidRDefault="00330E10" w:rsidP="00330E10">
            <w:pPr>
              <w:pStyle w:val="TableTextRight"/>
            </w:pPr>
            <w:r>
              <w:t>4 986</w:t>
            </w:r>
          </w:p>
        </w:tc>
        <w:tc>
          <w:tcPr>
            <w:tcW w:w="810" w:type="dxa"/>
            <w:shd w:val="clear" w:color="auto" w:fill="auto"/>
          </w:tcPr>
          <w:p w:rsidR="00330E10" w:rsidRPr="00797AD8" w:rsidRDefault="00330E10" w:rsidP="00330E10">
            <w:pPr>
              <w:pStyle w:val="TableTextRight"/>
            </w:pPr>
          </w:p>
        </w:tc>
        <w:tc>
          <w:tcPr>
            <w:tcW w:w="900" w:type="dxa"/>
            <w:shd w:val="clear" w:color="auto" w:fill="auto"/>
          </w:tcPr>
          <w:p w:rsidR="00330E10" w:rsidRPr="00797AD8" w:rsidRDefault="00330E10" w:rsidP="00330E10">
            <w:pPr>
              <w:pStyle w:val="TableTextRight"/>
            </w:pPr>
          </w:p>
        </w:tc>
        <w:tc>
          <w:tcPr>
            <w:tcW w:w="934" w:type="dxa"/>
            <w:shd w:val="clear" w:color="auto" w:fill="auto"/>
          </w:tcPr>
          <w:p w:rsidR="00330E10" w:rsidRPr="00797AD8" w:rsidRDefault="00330E10" w:rsidP="00330E10">
            <w:pPr>
              <w:pStyle w:val="TableTextRight"/>
            </w:pPr>
          </w:p>
        </w:tc>
        <w:tc>
          <w:tcPr>
            <w:tcW w:w="1013" w:type="dxa"/>
            <w:shd w:val="clear" w:color="auto" w:fill="auto"/>
          </w:tcPr>
          <w:p w:rsidR="00330E10" w:rsidRPr="00797AD8" w:rsidRDefault="00330E10" w:rsidP="002054C5">
            <w:pPr>
              <w:pStyle w:val="TableTextRight"/>
            </w:pPr>
            <w:r>
              <w:t>6 705</w:t>
            </w:r>
          </w:p>
        </w:tc>
        <w:tc>
          <w:tcPr>
            <w:tcW w:w="810" w:type="dxa"/>
            <w:shd w:val="clear" w:color="auto" w:fill="auto"/>
          </w:tcPr>
          <w:p w:rsidR="00330E10" w:rsidRPr="00797AD8" w:rsidRDefault="00330E10" w:rsidP="002054C5">
            <w:pPr>
              <w:pStyle w:val="TableTextRight"/>
            </w:pPr>
          </w:p>
        </w:tc>
        <w:tc>
          <w:tcPr>
            <w:tcW w:w="967" w:type="dxa"/>
            <w:shd w:val="clear" w:color="auto" w:fill="auto"/>
          </w:tcPr>
          <w:p w:rsidR="00330E10" w:rsidRPr="00797AD8" w:rsidRDefault="00330E10" w:rsidP="002054C5">
            <w:pPr>
              <w:pStyle w:val="TableTextRight"/>
            </w:pPr>
          </w:p>
        </w:tc>
        <w:tc>
          <w:tcPr>
            <w:tcW w:w="978" w:type="dxa"/>
            <w:shd w:val="clear" w:color="auto" w:fill="auto"/>
          </w:tcPr>
          <w:p w:rsidR="00330E10" w:rsidRPr="00797AD8" w:rsidRDefault="00330E10" w:rsidP="002054C5">
            <w:pPr>
              <w:pStyle w:val="TableTextRight"/>
            </w:pPr>
          </w:p>
        </w:tc>
      </w:tr>
      <w:tr w:rsidR="00330E10" w:rsidRPr="00AF2974" w:rsidTr="00E3453A">
        <w:tc>
          <w:tcPr>
            <w:tcW w:w="2336" w:type="dxa"/>
            <w:shd w:val="clear" w:color="auto" w:fill="auto"/>
          </w:tcPr>
          <w:p w:rsidR="00330E10" w:rsidRPr="00AF2974" w:rsidRDefault="00330E10" w:rsidP="00330E10">
            <w:pPr>
              <w:pStyle w:val="TableText"/>
            </w:pPr>
            <w:r w:rsidRPr="00AF2974">
              <w:t>Units of energy used per unit of office area (MJ/m</w:t>
            </w:r>
            <w:r w:rsidRPr="00E3453A">
              <w:rPr>
                <w:vertAlign w:val="superscript"/>
              </w:rPr>
              <w:t>2</w:t>
            </w:r>
            <w:r w:rsidRPr="00AF2974">
              <w:t>)</w:t>
            </w:r>
          </w:p>
        </w:tc>
        <w:tc>
          <w:tcPr>
            <w:tcW w:w="968" w:type="dxa"/>
            <w:shd w:val="clear" w:color="auto" w:fill="auto"/>
          </w:tcPr>
          <w:p w:rsidR="00330E10" w:rsidRPr="00797AD8" w:rsidRDefault="00330E10" w:rsidP="00330E10">
            <w:pPr>
              <w:pStyle w:val="TableTextRight"/>
            </w:pPr>
            <w:r>
              <w:t>203</w:t>
            </w:r>
          </w:p>
        </w:tc>
        <w:tc>
          <w:tcPr>
            <w:tcW w:w="810" w:type="dxa"/>
            <w:shd w:val="clear" w:color="auto" w:fill="auto"/>
          </w:tcPr>
          <w:p w:rsidR="00330E10" w:rsidRPr="00797AD8" w:rsidRDefault="00330E10" w:rsidP="00330E10">
            <w:pPr>
              <w:pStyle w:val="TableTextRight"/>
            </w:pPr>
          </w:p>
        </w:tc>
        <w:tc>
          <w:tcPr>
            <w:tcW w:w="900" w:type="dxa"/>
            <w:shd w:val="clear" w:color="auto" w:fill="auto"/>
          </w:tcPr>
          <w:p w:rsidR="00330E10" w:rsidRPr="00797AD8" w:rsidRDefault="00330E10" w:rsidP="00330E10">
            <w:pPr>
              <w:pStyle w:val="TableTextRight"/>
            </w:pPr>
          </w:p>
        </w:tc>
        <w:tc>
          <w:tcPr>
            <w:tcW w:w="934" w:type="dxa"/>
            <w:shd w:val="clear" w:color="auto" w:fill="auto"/>
          </w:tcPr>
          <w:p w:rsidR="00330E10" w:rsidRPr="00797AD8" w:rsidRDefault="00330E10" w:rsidP="00330E10">
            <w:pPr>
              <w:pStyle w:val="TableTextRight"/>
            </w:pPr>
          </w:p>
        </w:tc>
        <w:tc>
          <w:tcPr>
            <w:tcW w:w="1013" w:type="dxa"/>
            <w:shd w:val="clear" w:color="auto" w:fill="auto"/>
          </w:tcPr>
          <w:p w:rsidR="00330E10" w:rsidRPr="00797AD8" w:rsidRDefault="00330E10" w:rsidP="002054C5">
            <w:pPr>
              <w:pStyle w:val="TableTextRight"/>
            </w:pPr>
            <w:r>
              <w:t>317</w:t>
            </w:r>
          </w:p>
        </w:tc>
        <w:tc>
          <w:tcPr>
            <w:tcW w:w="810" w:type="dxa"/>
            <w:shd w:val="clear" w:color="auto" w:fill="auto"/>
          </w:tcPr>
          <w:p w:rsidR="00330E10" w:rsidRPr="00797AD8" w:rsidRDefault="00330E10" w:rsidP="002054C5">
            <w:pPr>
              <w:pStyle w:val="TableTextRight"/>
            </w:pPr>
          </w:p>
        </w:tc>
        <w:tc>
          <w:tcPr>
            <w:tcW w:w="967" w:type="dxa"/>
            <w:shd w:val="clear" w:color="auto" w:fill="auto"/>
          </w:tcPr>
          <w:p w:rsidR="00330E10" w:rsidRPr="00797AD8" w:rsidRDefault="00330E10" w:rsidP="002054C5">
            <w:pPr>
              <w:pStyle w:val="TableTextRight"/>
            </w:pPr>
          </w:p>
        </w:tc>
        <w:tc>
          <w:tcPr>
            <w:tcW w:w="978" w:type="dxa"/>
            <w:shd w:val="clear" w:color="auto" w:fill="auto"/>
          </w:tcPr>
          <w:p w:rsidR="00330E10" w:rsidRPr="00797AD8" w:rsidRDefault="00330E10" w:rsidP="002054C5">
            <w:pPr>
              <w:pStyle w:val="TableTextRight"/>
            </w:pPr>
          </w:p>
        </w:tc>
      </w:tr>
      <w:tr w:rsidR="000D23B7" w:rsidRPr="00AF2974" w:rsidTr="00E3453A">
        <w:tc>
          <w:tcPr>
            <w:tcW w:w="2336" w:type="dxa"/>
            <w:shd w:val="clear" w:color="auto" w:fill="auto"/>
          </w:tcPr>
          <w:p w:rsidR="000D23B7" w:rsidRPr="00E3453A" w:rsidRDefault="000D23B7" w:rsidP="00831699">
            <w:pPr>
              <w:pStyle w:val="TableText"/>
              <w:rPr>
                <w:b/>
              </w:rPr>
            </w:pPr>
            <w:r w:rsidRPr="00E3453A">
              <w:rPr>
                <w:b/>
              </w:rPr>
              <w:t>Actions undertaken</w:t>
            </w:r>
          </w:p>
        </w:tc>
        <w:tc>
          <w:tcPr>
            <w:tcW w:w="968" w:type="dxa"/>
            <w:shd w:val="clear" w:color="auto" w:fill="auto"/>
          </w:tcPr>
          <w:p w:rsidR="000D23B7" w:rsidRPr="00AF2974" w:rsidRDefault="000D23B7" w:rsidP="00831699">
            <w:pPr>
              <w:pStyle w:val="TableTextRight"/>
            </w:pPr>
          </w:p>
        </w:tc>
        <w:tc>
          <w:tcPr>
            <w:tcW w:w="810" w:type="dxa"/>
            <w:shd w:val="clear" w:color="auto" w:fill="auto"/>
          </w:tcPr>
          <w:p w:rsidR="000D23B7" w:rsidRPr="00AF2974" w:rsidRDefault="000D23B7" w:rsidP="00831699">
            <w:pPr>
              <w:pStyle w:val="TableTextRight"/>
            </w:pPr>
          </w:p>
        </w:tc>
        <w:tc>
          <w:tcPr>
            <w:tcW w:w="900" w:type="dxa"/>
            <w:shd w:val="clear" w:color="auto" w:fill="auto"/>
          </w:tcPr>
          <w:p w:rsidR="000D23B7" w:rsidRPr="00AF2974" w:rsidRDefault="000D23B7" w:rsidP="00831699">
            <w:pPr>
              <w:pStyle w:val="TableTextRight"/>
            </w:pPr>
          </w:p>
        </w:tc>
        <w:tc>
          <w:tcPr>
            <w:tcW w:w="934" w:type="dxa"/>
            <w:shd w:val="clear" w:color="auto" w:fill="auto"/>
          </w:tcPr>
          <w:p w:rsidR="000D23B7" w:rsidRPr="00AF2974" w:rsidRDefault="000D23B7" w:rsidP="00831699">
            <w:pPr>
              <w:pStyle w:val="TableTextRight"/>
            </w:pPr>
          </w:p>
        </w:tc>
        <w:tc>
          <w:tcPr>
            <w:tcW w:w="1013" w:type="dxa"/>
            <w:shd w:val="clear" w:color="auto" w:fill="auto"/>
          </w:tcPr>
          <w:p w:rsidR="000D23B7" w:rsidRPr="00AF2974" w:rsidRDefault="000D23B7" w:rsidP="00183D0E">
            <w:pPr>
              <w:pStyle w:val="TableTextRight"/>
            </w:pPr>
          </w:p>
        </w:tc>
        <w:tc>
          <w:tcPr>
            <w:tcW w:w="810" w:type="dxa"/>
            <w:shd w:val="clear" w:color="auto" w:fill="auto"/>
          </w:tcPr>
          <w:p w:rsidR="000D23B7" w:rsidRPr="00AF2974" w:rsidRDefault="000D23B7" w:rsidP="00183D0E">
            <w:pPr>
              <w:pStyle w:val="TableTextRight"/>
            </w:pPr>
          </w:p>
        </w:tc>
        <w:tc>
          <w:tcPr>
            <w:tcW w:w="967" w:type="dxa"/>
            <w:shd w:val="clear" w:color="auto" w:fill="auto"/>
          </w:tcPr>
          <w:p w:rsidR="000D23B7" w:rsidRPr="00AF2974" w:rsidRDefault="000D23B7" w:rsidP="00183D0E">
            <w:pPr>
              <w:pStyle w:val="TableTextRight"/>
            </w:pPr>
          </w:p>
        </w:tc>
        <w:tc>
          <w:tcPr>
            <w:tcW w:w="978" w:type="dxa"/>
            <w:shd w:val="clear" w:color="auto" w:fill="auto"/>
          </w:tcPr>
          <w:p w:rsidR="000D23B7" w:rsidRPr="00AF2974" w:rsidRDefault="000D23B7" w:rsidP="00183D0E">
            <w:pPr>
              <w:pStyle w:val="TableTextRight"/>
            </w:pPr>
          </w:p>
        </w:tc>
      </w:tr>
      <w:tr w:rsidR="000D23B7" w:rsidRPr="00AF2974" w:rsidTr="00E3453A">
        <w:tc>
          <w:tcPr>
            <w:tcW w:w="2336" w:type="dxa"/>
            <w:shd w:val="clear" w:color="auto" w:fill="auto"/>
            <w:vAlign w:val="center"/>
          </w:tcPr>
          <w:p w:rsidR="000D23B7" w:rsidRPr="00AF2974" w:rsidRDefault="000D23B7" w:rsidP="00831699">
            <w:pPr>
              <w:pStyle w:val="TableText"/>
            </w:pPr>
            <w:r w:rsidRPr="00AF2974">
              <w:t>Earth Hour</w:t>
            </w:r>
          </w:p>
        </w:tc>
        <w:tc>
          <w:tcPr>
            <w:tcW w:w="7380" w:type="dxa"/>
            <w:gridSpan w:val="8"/>
            <w:shd w:val="clear" w:color="auto" w:fill="auto"/>
          </w:tcPr>
          <w:p w:rsidR="000D23B7" w:rsidRPr="00AF2974" w:rsidRDefault="00AA3D7E" w:rsidP="00901378">
            <w:pPr>
              <w:pStyle w:val="TableText"/>
            </w:pPr>
            <w:r>
              <w:t>DTF participated in the 2014 Earth Hour event.</w:t>
            </w:r>
          </w:p>
        </w:tc>
      </w:tr>
    </w:tbl>
    <w:p w:rsidR="00DD2B88" w:rsidRPr="00AF2974" w:rsidRDefault="00DD2B88" w:rsidP="00CF49EC"/>
    <w:p w:rsidR="0018513C" w:rsidRPr="00AF2974" w:rsidRDefault="0018513C" w:rsidP="00DD2B88">
      <w:pPr>
        <w:pStyle w:val="Heading5"/>
        <w:sectPr w:rsidR="0018513C" w:rsidRPr="00AF2974" w:rsidSect="001A2F94">
          <w:type w:val="continuous"/>
          <w:pgSz w:w="11909" w:h="16834" w:code="9"/>
          <w:pgMar w:top="1728" w:right="1152" w:bottom="1152" w:left="1152" w:header="720" w:footer="288" w:gutter="0"/>
          <w:cols w:space="720"/>
          <w:noEndnote/>
        </w:sectPr>
      </w:pPr>
    </w:p>
    <w:p w:rsidR="00831699" w:rsidRPr="00AF2974" w:rsidRDefault="00596A41" w:rsidP="00831699">
      <w:pPr>
        <w:pStyle w:val="Heading5"/>
      </w:pPr>
      <w:r w:rsidRPr="00AF2974">
        <w:lastRenderedPageBreak/>
        <w:t>Result</w:t>
      </w:r>
    </w:p>
    <w:p w:rsidR="00831699" w:rsidRPr="00AF2974" w:rsidRDefault="00330E10" w:rsidP="00797AD8">
      <w:r w:rsidRPr="00330E10">
        <w:t>Energy consumption was reduced by 25</w:t>
      </w:r>
      <w:r w:rsidR="002F651E">
        <w:t> per cent</w:t>
      </w:r>
      <w:r w:rsidRPr="00330E10">
        <w:t xml:space="preserve"> due to </w:t>
      </w:r>
      <w:r w:rsidR="000C4694">
        <w:t xml:space="preserve">the </w:t>
      </w:r>
      <w:r w:rsidRPr="00330E10">
        <w:t xml:space="preserve">reduced DTF footprint and </w:t>
      </w:r>
      <w:r w:rsidR="003733E9" w:rsidRPr="003733E9">
        <w:t>a variety of energy efficiency measures installed through</w:t>
      </w:r>
      <w:r w:rsidR="003733E9">
        <w:t xml:space="preserve"> </w:t>
      </w:r>
      <w:r w:rsidRPr="00330E10">
        <w:t>the Efficient Government Buildings Program.</w:t>
      </w:r>
      <w:r w:rsidR="002C1D79">
        <w:t xml:space="preserve"> </w:t>
      </w:r>
    </w:p>
    <w:p w:rsidR="00831699" w:rsidRPr="00AF2974" w:rsidRDefault="00831699" w:rsidP="00831699">
      <w:pPr>
        <w:pStyle w:val="Heading5"/>
      </w:pPr>
      <w:r w:rsidRPr="00AF2974">
        <w:br w:type="column"/>
      </w:r>
      <w:r w:rsidRPr="00AF2974">
        <w:lastRenderedPageBreak/>
        <w:t xml:space="preserve">Explanatory </w:t>
      </w:r>
      <w:r w:rsidR="00E605E7" w:rsidRPr="00AF2974">
        <w:t>notes</w:t>
      </w:r>
    </w:p>
    <w:p w:rsidR="00901378" w:rsidRDefault="00330E10" w:rsidP="00330E10">
      <w:pPr>
        <w:pStyle w:val="Bullet"/>
      </w:pPr>
      <w:r w:rsidRPr="00330E10">
        <w:t>Billing data w</w:t>
      </w:r>
      <w:r w:rsidR="000C4694">
        <w:t>as used for 1 Treasury Place, 1 </w:t>
      </w:r>
      <w:r w:rsidRPr="00330E10">
        <w:t>Macarthur Stre</w:t>
      </w:r>
      <w:r w:rsidR="000C4694">
        <w:t>et, 121 Exhibition Street and 2 </w:t>
      </w:r>
      <w:r w:rsidRPr="00330E10">
        <w:t xml:space="preserve">Lonsdale Street. Where billing data </w:t>
      </w:r>
      <w:r w:rsidR="000C4694">
        <w:t xml:space="preserve">is </w:t>
      </w:r>
      <w:r w:rsidRPr="00330E10">
        <w:t>unavailable</w:t>
      </w:r>
      <w:r w:rsidR="000C4694">
        <w:t>,</w:t>
      </w:r>
      <w:r w:rsidRPr="00330E10">
        <w:t xml:space="preserve"> average consumption from </w:t>
      </w:r>
      <w:r w:rsidR="000C4694">
        <w:t xml:space="preserve">the </w:t>
      </w:r>
      <w:r w:rsidRPr="00330E10">
        <w:t xml:space="preserve">previous billing period </w:t>
      </w:r>
      <w:r w:rsidR="000C4694">
        <w:t xml:space="preserve">is </w:t>
      </w:r>
      <w:r w:rsidRPr="00330E10">
        <w:t>used.</w:t>
      </w:r>
    </w:p>
    <w:p w:rsidR="00831699" w:rsidRPr="00AF2974" w:rsidRDefault="00330E10" w:rsidP="00330E10">
      <w:pPr>
        <w:pStyle w:val="Bullet"/>
      </w:pPr>
      <w:r w:rsidRPr="00330E10">
        <w:t xml:space="preserve">The reduction in energy use was attributed to a full year of savings </w:t>
      </w:r>
      <w:r w:rsidR="008F08DF">
        <w:t>with parts of DTF moving to 121 </w:t>
      </w:r>
      <w:r w:rsidRPr="00330E10">
        <w:t>Exhibition Street and 2 Lonsdale Street, which are smaller and more energy efficient. Reduced footprint at 1 Macarthur Street and the impact of the DTF Efficient Government Buildings Program.</w:t>
      </w:r>
      <w:r w:rsidR="002C1D79">
        <w:t xml:space="preserve"> </w:t>
      </w:r>
    </w:p>
    <w:p w:rsidR="0044789D" w:rsidRPr="00AF2974" w:rsidRDefault="00831699" w:rsidP="0044789D">
      <w:pPr>
        <w:pStyle w:val="Heading4"/>
      </w:pPr>
      <w:r w:rsidRPr="00AF2974">
        <w:br w:type="page"/>
      </w:r>
      <w:r w:rsidR="0044789D" w:rsidRPr="00AF2974">
        <w:lastRenderedPageBreak/>
        <w:t>Paper</w:t>
      </w:r>
    </w:p>
    <w:p w:rsidR="0018513C" w:rsidRPr="00AF2974" w:rsidRDefault="008F08DF" w:rsidP="0044789D">
      <w:r>
        <w:t>Paper use covered staff located in 1 Treasury Place, 1 Macarthur Street, 2 Lonsdale Street and 121 Exhibition Street.</w:t>
      </w:r>
    </w:p>
    <w:p w:rsidR="0018513C" w:rsidRPr="00AF2974" w:rsidRDefault="0018513C" w:rsidP="0018513C"/>
    <w:p w:rsidR="0044789D" w:rsidRPr="00AF2974" w:rsidRDefault="0044789D" w:rsidP="0018513C"/>
    <w:p w:rsidR="0018513C" w:rsidRPr="00AF2974" w:rsidRDefault="0018513C" w:rsidP="00CF49EC">
      <w:pPr>
        <w:sectPr w:rsidR="0018513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18513C" w:rsidRPr="00AF2974" w:rsidRDefault="0018513C"/>
    <w:tbl>
      <w:tblPr>
        <w:tblW w:w="0" w:type="auto"/>
        <w:tblLayout w:type="fixed"/>
        <w:tblCellMar>
          <w:left w:w="115" w:type="dxa"/>
          <w:right w:w="115" w:type="dxa"/>
        </w:tblCellMar>
        <w:tblLook w:val="01E0" w:firstRow="1" w:lastRow="1" w:firstColumn="1" w:lastColumn="1" w:noHBand="0" w:noVBand="0"/>
      </w:tblPr>
      <w:tblGrid>
        <w:gridCol w:w="3625"/>
        <w:gridCol w:w="2115"/>
        <w:gridCol w:w="2115"/>
      </w:tblGrid>
      <w:tr w:rsidR="000D23B7" w:rsidRPr="00AF2974" w:rsidTr="00E3453A">
        <w:tc>
          <w:tcPr>
            <w:tcW w:w="3625" w:type="dxa"/>
            <w:shd w:val="clear" w:color="auto" w:fill="auto"/>
          </w:tcPr>
          <w:p w:rsidR="000D23B7" w:rsidRPr="00AF2974" w:rsidRDefault="000D23B7" w:rsidP="00E3453A">
            <w:pPr>
              <w:pStyle w:val="TableTextHeadingRight"/>
              <w:jc w:val="left"/>
            </w:pPr>
            <w:r w:rsidRPr="00AF2974">
              <w:t>Indicator</w:t>
            </w:r>
          </w:p>
        </w:tc>
        <w:tc>
          <w:tcPr>
            <w:tcW w:w="2115" w:type="dxa"/>
            <w:shd w:val="clear" w:color="auto" w:fill="auto"/>
          </w:tcPr>
          <w:p w:rsidR="000D23B7" w:rsidRPr="00AF2974" w:rsidRDefault="000D23B7" w:rsidP="00F54A42">
            <w:pPr>
              <w:pStyle w:val="TableTextHeadingRight"/>
            </w:pPr>
            <w:r>
              <w:t>2013</w:t>
            </w:r>
            <w:r w:rsidR="002F651E">
              <w:noBreakHyphen/>
            </w:r>
            <w:r>
              <w:t>14</w:t>
            </w:r>
          </w:p>
        </w:tc>
        <w:tc>
          <w:tcPr>
            <w:tcW w:w="2115" w:type="dxa"/>
            <w:shd w:val="clear" w:color="auto" w:fill="auto"/>
          </w:tcPr>
          <w:p w:rsidR="000D23B7" w:rsidRPr="00AF2974" w:rsidRDefault="000D23B7" w:rsidP="002054C5">
            <w:pPr>
              <w:pStyle w:val="TableTextHeadingRight"/>
            </w:pPr>
            <w:r>
              <w:t>2012–13</w:t>
            </w:r>
          </w:p>
        </w:tc>
      </w:tr>
      <w:tr w:rsidR="008F08DF" w:rsidRPr="00E3453A" w:rsidTr="00E3453A">
        <w:tc>
          <w:tcPr>
            <w:tcW w:w="3625" w:type="dxa"/>
            <w:shd w:val="clear" w:color="auto" w:fill="auto"/>
          </w:tcPr>
          <w:p w:rsidR="008F08DF" w:rsidRPr="00AF2974" w:rsidRDefault="008F08DF" w:rsidP="00FB475D">
            <w:pPr>
              <w:pStyle w:val="TableText"/>
            </w:pPr>
            <w:r w:rsidRPr="00AF2974">
              <w:t>Total units of copy paper used (reams)</w:t>
            </w:r>
          </w:p>
        </w:tc>
        <w:tc>
          <w:tcPr>
            <w:tcW w:w="2115" w:type="dxa"/>
            <w:shd w:val="clear" w:color="auto" w:fill="E0E0E0"/>
          </w:tcPr>
          <w:p w:rsidR="008F08DF" w:rsidRPr="007C1626" w:rsidRDefault="008F08DF" w:rsidP="00FB475D">
            <w:pPr>
              <w:pStyle w:val="TableTextRight"/>
            </w:pPr>
            <w:r>
              <w:t>6 609</w:t>
            </w:r>
          </w:p>
        </w:tc>
        <w:tc>
          <w:tcPr>
            <w:tcW w:w="2115" w:type="dxa"/>
            <w:shd w:val="clear" w:color="auto" w:fill="auto"/>
          </w:tcPr>
          <w:p w:rsidR="008F08DF" w:rsidRPr="007C1626" w:rsidRDefault="008F08DF" w:rsidP="002054C5">
            <w:pPr>
              <w:pStyle w:val="TableTextRight"/>
            </w:pPr>
            <w:r>
              <w:t>8 387</w:t>
            </w:r>
          </w:p>
        </w:tc>
      </w:tr>
      <w:tr w:rsidR="008F08DF" w:rsidRPr="00E3453A" w:rsidTr="00E3453A">
        <w:tc>
          <w:tcPr>
            <w:tcW w:w="3625" w:type="dxa"/>
            <w:shd w:val="clear" w:color="auto" w:fill="auto"/>
          </w:tcPr>
          <w:p w:rsidR="008F08DF" w:rsidRPr="00AF2974" w:rsidRDefault="008F08DF" w:rsidP="00FB475D">
            <w:pPr>
              <w:pStyle w:val="TableText"/>
            </w:pPr>
            <w:r w:rsidRPr="00AF2974">
              <w:t>Units of copy paper used per FTE (reams/FTE)</w:t>
            </w:r>
          </w:p>
        </w:tc>
        <w:tc>
          <w:tcPr>
            <w:tcW w:w="2115" w:type="dxa"/>
            <w:shd w:val="clear" w:color="auto" w:fill="E0E0E0"/>
          </w:tcPr>
          <w:p w:rsidR="008F08DF" w:rsidRPr="007C1626" w:rsidRDefault="008F08DF" w:rsidP="00FB475D">
            <w:pPr>
              <w:pStyle w:val="TableTextRight"/>
            </w:pPr>
            <w:r>
              <w:t>10.6</w:t>
            </w:r>
          </w:p>
        </w:tc>
        <w:tc>
          <w:tcPr>
            <w:tcW w:w="2115" w:type="dxa"/>
            <w:shd w:val="clear" w:color="auto" w:fill="auto"/>
          </w:tcPr>
          <w:p w:rsidR="008F08DF" w:rsidRPr="007C1626" w:rsidRDefault="008F08DF" w:rsidP="002054C5">
            <w:pPr>
              <w:pStyle w:val="TableTextRight"/>
            </w:pPr>
            <w:r>
              <w:t>13</w:t>
            </w:r>
          </w:p>
        </w:tc>
      </w:tr>
      <w:tr w:rsidR="008F08DF" w:rsidRPr="00AF2974" w:rsidTr="00E3453A">
        <w:tc>
          <w:tcPr>
            <w:tcW w:w="3625" w:type="dxa"/>
            <w:shd w:val="clear" w:color="auto" w:fill="auto"/>
          </w:tcPr>
          <w:p w:rsidR="008F08DF" w:rsidRPr="00AF2974" w:rsidRDefault="008F08DF" w:rsidP="00FB475D">
            <w:pPr>
              <w:pStyle w:val="TableText"/>
            </w:pPr>
            <w:r w:rsidRPr="00AF2974">
              <w:t>Percentage of 75</w:t>
            </w:r>
            <w:r>
              <w:t>–</w:t>
            </w:r>
            <w:r w:rsidRPr="00AF2974">
              <w:t>100 recycled content copy paper purchased</w:t>
            </w:r>
          </w:p>
        </w:tc>
        <w:tc>
          <w:tcPr>
            <w:tcW w:w="2115" w:type="dxa"/>
            <w:shd w:val="clear" w:color="auto" w:fill="E0E0E0"/>
          </w:tcPr>
          <w:p w:rsidR="008F08DF" w:rsidRPr="007C1626" w:rsidRDefault="008F08DF" w:rsidP="00FB475D">
            <w:pPr>
              <w:pStyle w:val="TableTextRight"/>
            </w:pPr>
            <w:r>
              <w:t>16</w:t>
            </w:r>
          </w:p>
        </w:tc>
        <w:tc>
          <w:tcPr>
            <w:tcW w:w="2115" w:type="dxa"/>
            <w:shd w:val="clear" w:color="auto" w:fill="auto"/>
          </w:tcPr>
          <w:p w:rsidR="008F08DF" w:rsidRPr="007C1626" w:rsidRDefault="008F08DF" w:rsidP="002054C5">
            <w:pPr>
              <w:pStyle w:val="TableTextRight"/>
            </w:pPr>
            <w:r>
              <w:t>27</w:t>
            </w:r>
          </w:p>
        </w:tc>
      </w:tr>
      <w:tr w:rsidR="008F08DF" w:rsidRPr="00AF2974" w:rsidTr="00E3453A">
        <w:tc>
          <w:tcPr>
            <w:tcW w:w="3625" w:type="dxa"/>
            <w:shd w:val="clear" w:color="auto" w:fill="auto"/>
          </w:tcPr>
          <w:p w:rsidR="008F08DF" w:rsidRPr="00AF2974" w:rsidRDefault="008F08DF" w:rsidP="00FB475D">
            <w:pPr>
              <w:pStyle w:val="TableText"/>
            </w:pPr>
            <w:r w:rsidRPr="00AF2974">
              <w:t>Percentage of 50</w:t>
            </w:r>
            <w:r>
              <w:t>–</w:t>
            </w:r>
            <w:r w:rsidRPr="00AF2974">
              <w:t>75 recycled content copy paper purchased</w:t>
            </w:r>
          </w:p>
        </w:tc>
        <w:tc>
          <w:tcPr>
            <w:tcW w:w="2115" w:type="dxa"/>
            <w:shd w:val="clear" w:color="auto" w:fill="E0E0E0"/>
          </w:tcPr>
          <w:p w:rsidR="008F08DF" w:rsidRPr="007C1626" w:rsidRDefault="008F08DF" w:rsidP="00FB475D">
            <w:pPr>
              <w:pStyle w:val="TableTextRight"/>
            </w:pPr>
            <w:r>
              <w:t>0</w:t>
            </w:r>
          </w:p>
        </w:tc>
        <w:tc>
          <w:tcPr>
            <w:tcW w:w="2115" w:type="dxa"/>
            <w:shd w:val="clear" w:color="auto" w:fill="auto"/>
          </w:tcPr>
          <w:p w:rsidR="008F08DF" w:rsidRPr="007C1626" w:rsidRDefault="008F08DF" w:rsidP="002054C5">
            <w:pPr>
              <w:pStyle w:val="TableTextRight"/>
            </w:pPr>
            <w:r>
              <w:t>0</w:t>
            </w:r>
          </w:p>
        </w:tc>
      </w:tr>
      <w:tr w:rsidR="008F08DF" w:rsidRPr="00AF2974" w:rsidTr="00E3453A">
        <w:tc>
          <w:tcPr>
            <w:tcW w:w="3625" w:type="dxa"/>
            <w:shd w:val="clear" w:color="auto" w:fill="auto"/>
          </w:tcPr>
          <w:p w:rsidR="008F08DF" w:rsidRPr="00AF2974" w:rsidRDefault="008F08DF" w:rsidP="00FB475D">
            <w:pPr>
              <w:pStyle w:val="TableText"/>
            </w:pPr>
            <w:r w:rsidRPr="00AF2974">
              <w:t>Percentage of 0</w:t>
            </w:r>
            <w:r>
              <w:t>–</w:t>
            </w:r>
            <w:r w:rsidRPr="00AF2974">
              <w:t>50 recycled content copy paper purchased</w:t>
            </w:r>
          </w:p>
        </w:tc>
        <w:tc>
          <w:tcPr>
            <w:tcW w:w="2115" w:type="dxa"/>
            <w:shd w:val="clear" w:color="auto" w:fill="E0E0E0"/>
          </w:tcPr>
          <w:p w:rsidR="008F08DF" w:rsidRPr="007C1626" w:rsidRDefault="008F08DF" w:rsidP="00FB475D">
            <w:pPr>
              <w:pStyle w:val="TableTextRight"/>
            </w:pPr>
            <w:r>
              <w:t>84</w:t>
            </w:r>
          </w:p>
        </w:tc>
        <w:tc>
          <w:tcPr>
            <w:tcW w:w="2115" w:type="dxa"/>
            <w:shd w:val="clear" w:color="auto" w:fill="auto"/>
          </w:tcPr>
          <w:p w:rsidR="008F08DF" w:rsidRPr="007C1626" w:rsidRDefault="008F08DF" w:rsidP="002054C5">
            <w:pPr>
              <w:pStyle w:val="TableTextRight"/>
            </w:pPr>
            <w:r>
              <w:t>73</w:t>
            </w:r>
          </w:p>
        </w:tc>
      </w:tr>
      <w:tr w:rsidR="008F08DF" w:rsidRPr="00AF2974" w:rsidTr="00E3453A">
        <w:tc>
          <w:tcPr>
            <w:tcW w:w="3625" w:type="dxa"/>
            <w:shd w:val="clear" w:color="auto" w:fill="auto"/>
          </w:tcPr>
          <w:p w:rsidR="008F08DF" w:rsidRPr="00AF2974" w:rsidRDefault="008F08DF" w:rsidP="00FB475D">
            <w:pPr>
              <w:pStyle w:val="TableText"/>
            </w:pPr>
            <w:r w:rsidRPr="003C79E8">
              <w:t>Greenhouse gas emissions related to paper use (t CO</w:t>
            </w:r>
            <w:r w:rsidRPr="00177111">
              <w:rPr>
                <w:vertAlign w:val="subscript"/>
              </w:rPr>
              <w:t>2</w:t>
            </w:r>
            <w:r w:rsidR="002F651E">
              <w:noBreakHyphen/>
            </w:r>
            <w:r w:rsidRPr="003C79E8">
              <w:t>e)</w:t>
            </w:r>
          </w:p>
        </w:tc>
        <w:tc>
          <w:tcPr>
            <w:tcW w:w="2115" w:type="dxa"/>
            <w:shd w:val="clear" w:color="auto" w:fill="E0E0E0"/>
          </w:tcPr>
          <w:p w:rsidR="008F08DF" w:rsidRDefault="008F08DF" w:rsidP="00FB475D">
            <w:pPr>
              <w:pStyle w:val="TableTextRight"/>
            </w:pPr>
            <w:r>
              <w:t>25</w:t>
            </w:r>
          </w:p>
        </w:tc>
        <w:tc>
          <w:tcPr>
            <w:tcW w:w="2115" w:type="dxa"/>
            <w:shd w:val="clear" w:color="auto" w:fill="auto"/>
          </w:tcPr>
          <w:p w:rsidR="008F08DF" w:rsidRDefault="008F08DF" w:rsidP="002054C5">
            <w:pPr>
              <w:pStyle w:val="TableTextRight"/>
            </w:pPr>
            <w:r>
              <w:t>32</w:t>
            </w:r>
          </w:p>
        </w:tc>
      </w:tr>
      <w:tr w:rsidR="008F08DF" w:rsidRPr="00AF2974" w:rsidTr="00E3453A">
        <w:tc>
          <w:tcPr>
            <w:tcW w:w="3625" w:type="dxa"/>
            <w:shd w:val="clear" w:color="auto" w:fill="auto"/>
          </w:tcPr>
          <w:p w:rsidR="008F08DF" w:rsidRPr="00AF2974" w:rsidRDefault="008F08DF" w:rsidP="00FB475D">
            <w:pPr>
              <w:pStyle w:val="TableTextHeadingLeft"/>
            </w:pPr>
            <w:r w:rsidRPr="00AF2974">
              <w:t>Optional indicators</w:t>
            </w:r>
          </w:p>
        </w:tc>
        <w:tc>
          <w:tcPr>
            <w:tcW w:w="2115" w:type="dxa"/>
            <w:shd w:val="clear" w:color="auto" w:fill="E0E0E0"/>
          </w:tcPr>
          <w:p w:rsidR="008F08DF" w:rsidRPr="007C1626" w:rsidRDefault="008F08DF" w:rsidP="00FB475D">
            <w:pPr>
              <w:pStyle w:val="TableTextRight"/>
            </w:pPr>
          </w:p>
        </w:tc>
        <w:tc>
          <w:tcPr>
            <w:tcW w:w="2115" w:type="dxa"/>
            <w:shd w:val="clear" w:color="auto" w:fill="auto"/>
          </w:tcPr>
          <w:p w:rsidR="008F08DF" w:rsidRPr="007C1626" w:rsidRDefault="008F08DF" w:rsidP="002054C5">
            <w:pPr>
              <w:pStyle w:val="TableTextRight"/>
            </w:pPr>
          </w:p>
        </w:tc>
      </w:tr>
      <w:tr w:rsidR="008F08DF" w:rsidRPr="00F95E27" w:rsidTr="00E3453A">
        <w:tc>
          <w:tcPr>
            <w:tcW w:w="3625" w:type="dxa"/>
            <w:shd w:val="clear" w:color="auto" w:fill="auto"/>
          </w:tcPr>
          <w:p w:rsidR="008F08DF" w:rsidRPr="00F95E27" w:rsidRDefault="008F08DF" w:rsidP="00FB475D">
            <w:pPr>
              <w:pStyle w:val="TableText"/>
              <w:rPr>
                <w:highlight w:val="yellow"/>
              </w:rPr>
            </w:pPr>
            <w:r w:rsidRPr="00604EC7">
              <w:t>Total units of A4 equivalent paper used in publications (reams)</w:t>
            </w:r>
          </w:p>
        </w:tc>
        <w:tc>
          <w:tcPr>
            <w:tcW w:w="2115" w:type="dxa"/>
            <w:shd w:val="clear" w:color="auto" w:fill="E0E0E0"/>
          </w:tcPr>
          <w:p w:rsidR="008F08DF" w:rsidRPr="00F95E27" w:rsidRDefault="008F08DF" w:rsidP="00FB475D">
            <w:pPr>
              <w:pStyle w:val="TableTextRight"/>
              <w:rPr>
                <w:highlight w:val="yellow"/>
              </w:rPr>
            </w:pPr>
            <w:r>
              <w:t>2</w:t>
            </w:r>
            <w:r w:rsidRPr="006847CA">
              <w:t xml:space="preserve"> </w:t>
            </w:r>
            <w:r>
              <w:t>982</w:t>
            </w:r>
          </w:p>
        </w:tc>
        <w:tc>
          <w:tcPr>
            <w:tcW w:w="2115" w:type="dxa"/>
            <w:shd w:val="clear" w:color="auto" w:fill="auto"/>
          </w:tcPr>
          <w:p w:rsidR="008F08DF" w:rsidRPr="00F95E27" w:rsidRDefault="008F08DF" w:rsidP="002054C5">
            <w:pPr>
              <w:pStyle w:val="TableTextRight"/>
              <w:rPr>
                <w:highlight w:val="yellow"/>
              </w:rPr>
            </w:pPr>
            <w:r w:rsidRPr="00604EC7">
              <w:t>7</w:t>
            </w:r>
            <w:r>
              <w:t> </w:t>
            </w:r>
            <w:r w:rsidRPr="00604EC7">
              <w:t>055</w:t>
            </w:r>
          </w:p>
        </w:tc>
      </w:tr>
      <w:tr w:rsidR="000D23B7" w:rsidRPr="00E3453A" w:rsidTr="00E3453A">
        <w:tc>
          <w:tcPr>
            <w:tcW w:w="3625" w:type="dxa"/>
            <w:shd w:val="clear" w:color="auto" w:fill="auto"/>
          </w:tcPr>
          <w:p w:rsidR="000D23B7" w:rsidRPr="007C1626" w:rsidRDefault="000D23B7" w:rsidP="00D76ED5">
            <w:pPr>
              <w:pStyle w:val="TableTextHeadingLeft"/>
            </w:pPr>
            <w:r w:rsidRPr="007C1626">
              <w:t>Actions undertaken</w:t>
            </w:r>
          </w:p>
        </w:tc>
        <w:tc>
          <w:tcPr>
            <w:tcW w:w="2115" w:type="dxa"/>
            <w:shd w:val="clear" w:color="auto" w:fill="auto"/>
          </w:tcPr>
          <w:p w:rsidR="000D23B7" w:rsidRPr="00AF2974" w:rsidRDefault="000D23B7" w:rsidP="00D76ED5">
            <w:pPr>
              <w:pStyle w:val="TableTextRight"/>
            </w:pPr>
          </w:p>
        </w:tc>
        <w:tc>
          <w:tcPr>
            <w:tcW w:w="2115" w:type="dxa"/>
            <w:shd w:val="clear" w:color="auto" w:fill="auto"/>
          </w:tcPr>
          <w:p w:rsidR="000D23B7" w:rsidRPr="00AF2974" w:rsidRDefault="000D23B7" w:rsidP="00D76ED5">
            <w:pPr>
              <w:pStyle w:val="TableTextRight"/>
            </w:pPr>
          </w:p>
        </w:tc>
      </w:tr>
      <w:tr w:rsidR="000D23B7" w:rsidRPr="00AF2974" w:rsidTr="00E3453A">
        <w:tc>
          <w:tcPr>
            <w:tcW w:w="3625" w:type="dxa"/>
            <w:shd w:val="clear" w:color="auto" w:fill="auto"/>
          </w:tcPr>
          <w:p w:rsidR="000D23B7" w:rsidRPr="00AF2974" w:rsidRDefault="00BF46E8" w:rsidP="00BF46E8">
            <w:pPr>
              <w:pStyle w:val="TableText"/>
            </w:pPr>
            <w:r>
              <w:t>e</w:t>
            </w:r>
            <w:r w:rsidR="002F651E">
              <w:noBreakHyphen/>
            </w:r>
            <w:r>
              <w:t>Reviewing</w:t>
            </w:r>
          </w:p>
        </w:tc>
        <w:tc>
          <w:tcPr>
            <w:tcW w:w="4230" w:type="dxa"/>
            <w:gridSpan w:val="2"/>
            <w:shd w:val="clear" w:color="auto" w:fill="auto"/>
          </w:tcPr>
          <w:p w:rsidR="000D23B7" w:rsidRPr="007C1626" w:rsidRDefault="00BF46E8" w:rsidP="00BF46E8">
            <w:pPr>
              <w:pStyle w:val="TableText"/>
            </w:pPr>
            <w:r w:rsidRPr="00BF46E8">
              <w:t xml:space="preserve">DTF expanded the number of publications managed by </w:t>
            </w:r>
            <w:r>
              <w:t>e</w:t>
            </w:r>
            <w:r w:rsidR="002F651E">
              <w:noBreakHyphen/>
            </w:r>
            <w:r>
              <w:t>Reviewing (eD</w:t>
            </w:r>
            <w:r w:rsidRPr="00BF46E8">
              <w:t>rafts</w:t>
            </w:r>
            <w:r>
              <w:t>),</w:t>
            </w:r>
            <w:r w:rsidRPr="00BF46E8">
              <w:t xml:space="preserve"> reducing the requirement to print hard copy drafts. </w:t>
            </w:r>
          </w:p>
        </w:tc>
      </w:tr>
      <w:tr w:rsidR="00BF46E8" w:rsidRPr="00AF2974" w:rsidTr="00E3453A">
        <w:tc>
          <w:tcPr>
            <w:tcW w:w="3625" w:type="dxa"/>
            <w:shd w:val="clear" w:color="auto" w:fill="auto"/>
          </w:tcPr>
          <w:p w:rsidR="00BF46E8" w:rsidRPr="00AF2974" w:rsidRDefault="00BF46E8" w:rsidP="00BF46E8">
            <w:pPr>
              <w:pStyle w:val="TableText"/>
            </w:pPr>
            <w:r>
              <w:t>Follow</w:t>
            </w:r>
            <w:r w:rsidR="002F651E">
              <w:noBreakHyphen/>
            </w:r>
            <w:r w:rsidRPr="00BF46E8">
              <w:t>me printing</w:t>
            </w:r>
          </w:p>
        </w:tc>
        <w:tc>
          <w:tcPr>
            <w:tcW w:w="4230" w:type="dxa"/>
            <w:gridSpan w:val="2"/>
            <w:shd w:val="clear" w:color="auto" w:fill="auto"/>
          </w:tcPr>
          <w:p w:rsidR="00BF46E8" w:rsidRPr="007C1626" w:rsidRDefault="00BF46E8" w:rsidP="00F95E27">
            <w:pPr>
              <w:pStyle w:val="TableText"/>
            </w:pPr>
            <w:r w:rsidRPr="00BF46E8">
              <w:t>DTF undertook a program to remove stand</w:t>
            </w:r>
            <w:r w:rsidR="002F651E">
              <w:noBreakHyphen/>
            </w:r>
            <w:r w:rsidRPr="00BF46E8">
              <w:t>alone printers and staff transferred from 120 Collins Street to the Treasury res</w:t>
            </w:r>
            <w:r>
              <w:t>erve are now part of the follow</w:t>
            </w:r>
            <w:r w:rsidR="002F651E">
              <w:noBreakHyphen/>
            </w:r>
            <w:r w:rsidRPr="00BF46E8">
              <w:t>me printing service.</w:t>
            </w:r>
          </w:p>
        </w:tc>
      </w:tr>
    </w:tbl>
    <w:p w:rsidR="006F2694" w:rsidRPr="00AF2974" w:rsidRDefault="006F2694"/>
    <w:p w:rsidR="00DD2B88" w:rsidRPr="00AF2974" w:rsidRDefault="00DD2B88" w:rsidP="00CF49EC"/>
    <w:p w:rsidR="0018513C" w:rsidRPr="00AF2974" w:rsidRDefault="0018513C" w:rsidP="00CF49EC">
      <w:pPr>
        <w:sectPr w:rsidR="0018513C" w:rsidRPr="00AF2974" w:rsidSect="001A2F94">
          <w:type w:val="continuous"/>
          <w:pgSz w:w="11909" w:h="16834" w:code="9"/>
          <w:pgMar w:top="1728" w:right="1152" w:bottom="1152" w:left="1152" w:header="720" w:footer="288" w:gutter="0"/>
          <w:cols w:space="720"/>
          <w:noEndnote/>
        </w:sectPr>
      </w:pPr>
    </w:p>
    <w:p w:rsidR="0044789D" w:rsidRPr="00AF2974" w:rsidRDefault="0044789D" w:rsidP="0044789D">
      <w:pPr>
        <w:pStyle w:val="Heading5"/>
      </w:pPr>
      <w:r w:rsidRPr="00AF2974">
        <w:lastRenderedPageBreak/>
        <w:t>Targets</w:t>
      </w:r>
    </w:p>
    <w:p w:rsidR="007C1626" w:rsidRPr="00AF2974" w:rsidRDefault="008F08DF" w:rsidP="007C1626">
      <w:r w:rsidRPr="008F08DF">
        <w:t>The following target was set for 2013</w:t>
      </w:r>
      <w:r w:rsidR="002F651E">
        <w:noBreakHyphen/>
      </w:r>
      <w:r w:rsidRPr="008F08DF">
        <w:t>14:</w:t>
      </w:r>
    </w:p>
    <w:p w:rsidR="0044789D" w:rsidRPr="00AF2974" w:rsidRDefault="008F08DF" w:rsidP="008F08DF">
      <w:pPr>
        <w:pStyle w:val="Bullet"/>
      </w:pPr>
      <w:r w:rsidRPr="008F08DF">
        <w:t>Reduce pa</w:t>
      </w:r>
      <w:r>
        <w:t>per by 1 ream per FTE from 2012</w:t>
      </w:r>
      <w:r w:rsidR="002F651E">
        <w:noBreakHyphen/>
      </w:r>
      <w:r w:rsidRPr="008F08DF">
        <w:t>13 result.</w:t>
      </w:r>
    </w:p>
    <w:p w:rsidR="0044789D" w:rsidRPr="00AF2974" w:rsidRDefault="0044789D" w:rsidP="0044789D">
      <w:pPr>
        <w:pStyle w:val="Heading5"/>
      </w:pPr>
      <w:r w:rsidRPr="00AF2974">
        <w:t>Result</w:t>
      </w:r>
    </w:p>
    <w:p w:rsidR="0044789D" w:rsidRPr="00AF2974" w:rsidRDefault="008F08DF" w:rsidP="008F08DF">
      <w:pPr>
        <w:pStyle w:val="Bullet"/>
      </w:pPr>
      <w:r w:rsidRPr="008F08DF">
        <w:t>Paper use decreas</w:t>
      </w:r>
      <w:r>
        <w:t>ed by 2 reams per FTE from 2012</w:t>
      </w:r>
      <w:r w:rsidR="002F651E">
        <w:noBreakHyphen/>
      </w:r>
      <w:r w:rsidRPr="008F08DF">
        <w:t>13 result.</w:t>
      </w:r>
    </w:p>
    <w:p w:rsidR="0044789D" w:rsidRPr="00AF2974" w:rsidRDefault="0044789D" w:rsidP="0044789D">
      <w:pPr>
        <w:pStyle w:val="Heading5"/>
      </w:pPr>
      <w:r w:rsidRPr="00AF2974">
        <w:br w:type="column"/>
      </w:r>
      <w:r w:rsidRPr="00AF2974">
        <w:lastRenderedPageBreak/>
        <w:t xml:space="preserve">Explanatory </w:t>
      </w:r>
      <w:r w:rsidR="00BF2AA8">
        <w:t>notes</w:t>
      </w:r>
    </w:p>
    <w:p w:rsidR="008F08DF" w:rsidRDefault="008F08DF" w:rsidP="008F08DF">
      <w:pPr>
        <w:pStyle w:val="Bullet"/>
      </w:pPr>
      <w:r>
        <w:t>Paper use is calculated using the information provided under the whole of government office stationery contract.</w:t>
      </w:r>
    </w:p>
    <w:p w:rsidR="008F08DF" w:rsidRDefault="008F08DF" w:rsidP="008F08DF">
      <w:pPr>
        <w:pStyle w:val="Bullet"/>
      </w:pPr>
      <w:r>
        <w:t>Paper use covered staff located in 1 Treasury Place, 1 Macarthur Street, 2 Lonsdale Street and 121 Exhibition Street.</w:t>
      </w:r>
    </w:p>
    <w:p w:rsidR="0018513C" w:rsidRPr="00AF2974" w:rsidRDefault="0018513C" w:rsidP="00CF49EC"/>
    <w:p w:rsidR="00AD7369" w:rsidRPr="00AF2974" w:rsidRDefault="00AD7369" w:rsidP="00AD7369">
      <w:pPr>
        <w:pStyle w:val="Heading4"/>
      </w:pPr>
      <w:r w:rsidRPr="00AF2974">
        <w:br w:type="page"/>
      </w:r>
      <w:r w:rsidRPr="00AF2974">
        <w:lastRenderedPageBreak/>
        <w:t>Water</w:t>
      </w:r>
    </w:p>
    <w:p w:rsidR="00AD7369" w:rsidRPr="00AF2974" w:rsidRDefault="008F08DF" w:rsidP="00CF49EC">
      <w:r>
        <w:t>Water data covered staff located in 1 Treasury Place, 1 Macarthur Street, 2 Lonsdale Street and 121 Exhibition Street.</w:t>
      </w:r>
    </w:p>
    <w:p w:rsidR="0018513C" w:rsidRPr="00AF2974" w:rsidRDefault="0018513C" w:rsidP="00CF49EC"/>
    <w:p w:rsidR="0018513C" w:rsidRDefault="0018513C" w:rsidP="00CF49EC"/>
    <w:p w:rsidR="00F95E27" w:rsidRDefault="00F95E27" w:rsidP="00CF49EC"/>
    <w:p w:rsidR="00F95E27" w:rsidRDefault="00F95E27" w:rsidP="00CF49EC"/>
    <w:p w:rsidR="00F95E27" w:rsidRPr="00AF2974" w:rsidRDefault="00F95E27" w:rsidP="00CF49EC">
      <w:pPr>
        <w:sectPr w:rsidR="00F95E27" w:rsidRPr="00AF2974" w:rsidSect="001A2F94">
          <w:type w:val="continuous"/>
          <w:pgSz w:w="11909" w:h="16834" w:code="9"/>
          <w:pgMar w:top="1728" w:right="1152" w:bottom="1152" w:left="1152" w:header="720" w:footer="288" w:gutter="0"/>
          <w:cols w:num="2" w:space="720" w:equalWidth="0">
            <w:col w:w="4448" w:space="708"/>
            <w:col w:w="4448"/>
          </w:cols>
          <w:noEndnote/>
        </w:sectPr>
      </w:pPr>
    </w:p>
    <w:p w:rsidR="0018513C" w:rsidRPr="00AF2974" w:rsidRDefault="0018513C" w:rsidP="00CF49EC"/>
    <w:tbl>
      <w:tblPr>
        <w:tblW w:w="0" w:type="auto"/>
        <w:tblLook w:val="01E0" w:firstRow="1" w:lastRow="1" w:firstColumn="1" w:lastColumn="1" w:noHBand="0" w:noVBand="0"/>
      </w:tblPr>
      <w:tblGrid>
        <w:gridCol w:w="4068"/>
        <w:gridCol w:w="2070"/>
        <w:gridCol w:w="2070"/>
      </w:tblGrid>
      <w:tr w:rsidR="000D23B7" w:rsidRPr="00E3453A" w:rsidTr="00E3453A">
        <w:tc>
          <w:tcPr>
            <w:tcW w:w="4068" w:type="dxa"/>
            <w:shd w:val="clear" w:color="auto" w:fill="auto"/>
          </w:tcPr>
          <w:p w:rsidR="000D23B7" w:rsidRPr="00AF2974" w:rsidRDefault="000D23B7" w:rsidP="00D76ED5">
            <w:pPr>
              <w:pStyle w:val="TableTextHeadingLeft"/>
            </w:pPr>
            <w:r w:rsidRPr="00AF2974">
              <w:t>Indicator</w:t>
            </w:r>
          </w:p>
        </w:tc>
        <w:tc>
          <w:tcPr>
            <w:tcW w:w="2070" w:type="dxa"/>
            <w:shd w:val="clear" w:color="auto" w:fill="auto"/>
          </w:tcPr>
          <w:p w:rsidR="000D23B7" w:rsidRPr="00AF2974" w:rsidRDefault="000D23B7" w:rsidP="00443284">
            <w:pPr>
              <w:pStyle w:val="TableTextHeadingRight"/>
            </w:pPr>
            <w:r>
              <w:t>2013</w:t>
            </w:r>
            <w:r w:rsidR="002F651E">
              <w:noBreakHyphen/>
            </w:r>
            <w:r>
              <w:t>14</w:t>
            </w:r>
          </w:p>
        </w:tc>
        <w:tc>
          <w:tcPr>
            <w:tcW w:w="2070" w:type="dxa"/>
            <w:shd w:val="clear" w:color="auto" w:fill="auto"/>
          </w:tcPr>
          <w:p w:rsidR="000D23B7" w:rsidRPr="00AF2974" w:rsidRDefault="000D23B7" w:rsidP="002054C5">
            <w:pPr>
              <w:pStyle w:val="TableTextHeadingRight"/>
            </w:pPr>
            <w:r>
              <w:t>2012</w:t>
            </w:r>
            <w:r w:rsidR="002F651E">
              <w:noBreakHyphen/>
            </w:r>
            <w:r>
              <w:t>13</w:t>
            </w:r>
          </w:p>
        </w:tc>
      </w:tr>
      <w:tr w:rsidR="008F08DF" w:rsidRPr="00AF2974" w:rsidTr="00E3453A">
        <w:tc>
          <w:tcPr>
            <w:tcW w:w="4068" w:type="dxa"/>
            <w:shd w:val="clear" w:color="auto" w:fill="auto"/>
          </w:tcPr>
          <w:p w:rsidR="008F08DF" w:rsidRPr="00AF2974" w:rsidRDefault="008F08DF" w:rsidP="0044789D">
            <w:pPr>
              <w:pStyle w:val="TableText"/>
            </w:pPr>
            <w:r w:rsidRPr="00AF2974">
              <w:t>Total units of metered water consumed by usage types (kilolitres)</w:t>
            </w:r>
          </w:p>
        </w:tc>
        <w:tc>
          <w:tcPr>
            <w:tcW w:w="2070" w:type="dxa"/>
            <w:shd w:val="clear" w:color="auto" w:fill="E0E0E0"/>
          </w:tcPr>
          <w:p w:rsidR="008F08DF" w:rsidRPr="0097575F" w:rsidRDefault="008F08DF" w:rsidP="00FB475D">
            <w:pPr>
              <w:pStyle w:val="TableTextRight"/>
            </w:pPr>
            <w:r>
              <w:t>8 521</w:t>
            </w:r>
          </w:p>
        </w:tc>
        <w:tc>
          <w:tcPr>
            <w:tcW w:w="2070" w:type="dxa"/>
            <w:shd w:val="clear" w:color="auto" w:fill="auto"/>
          </w:tcPr>
          <w:p w:rsidR="008F08DF" w:rsidRPr="0097575F" w:rsidRDefault="008F08DF" w:rsidP="002054C5">
            <w:pPr>
              <w:pStyle w:val="TableTextRight"/>
            </w:pPr>
            <w:r>
              <w:t>10 036</w:t>
            </w:r>
          </w:p>
        </w:tc>
      </w:tr>
      <w:tr w:rsidR="008F08DF" w:rsidRPr="00AF2974" w:rsidTr="00E3453A">
        <w:tc>
          <w:tcPr>
            <w:tcW w:w="4068" w:type="dxa"/>
            <w:shd w:val="clear" w:color="auto" w:fill="auto"/>
          </w:tcPr>
          <w:p w:rsidR="008F08DF" w:rsidRPr="00AF2974" w:rsidRDefault="008F08DF" w:rsidP="0044789D">
            <w:pPr>
              <w:pStyle w:val="TableText"/>
            </w:pPr>
            <w:r w:rsidRPr="00AF2974">
              <w:t>Units of metered water consumed in offices per FTE (litres/FTE)</w:t>
            </w:r>
          </w:p>
        </w:tc>
        <w:tc>
          <w:tcPr>
            <w:tcW w:w="2070" w:type="dxa"/>
            <w:shd w:val="clear" w:color="auto" w:fill="E0E0E0"/>
          </w:tcPr>
          <w:p w:rsidR="008F08DF" w:rsidRPr="0097575F" w:rsidRDefault="00FB0A42" w:rsidP="00FB475D">
            <w:pPr>
              <w:pStyle w:val="TableTextRight"/>
            </w:pPr>
            <w:r>
              <w:t>15 098</w:t>
            </w:r>
          </w:p>
        </w:tc>
        <w:tc>
          <w:tcPr>
            <w:tcW w:w="2070" w:type="dxa"/>
            <w:shd w:val="clear" w:color="auto" w:fill="auto"/>
          </w:tcPr>
          <w:p w:rsidR="008F08DF" w:rsidRPr="0097575F" w:rsidRDefault="008F08DF" w:rsidP="002054C5">
            <w:pPr>
              <w:pStyle w:val="TableTextRight"/>
            </w:pPr>
            <w:r>
              <w:t>16 160</w:t>
            </w:r>
          </w:p>
        </w:tc>
      </w:tr>
      <w:tr w:rsidR="008F08DF" w:rsidRPr="00AF2974" w:rsidTr="00E3453A">
        <w:tc>
          <w:tcPr>
            <w:tcW w:w="4068" w:type="dxa"/>
            <w:shd w:val="clear" w:color="auto" w:fill="auto"/>
          </w:tcPr>
          <w:p w:rsidR="008F08DF" w:rsidRPr="00AF2974" w:rsidRDefault="008F08DF" w:rsidP="0020357A">
            <w:pPr>
              <w:pStyle w:val="TableText"/>
            </w:pPr>
            <w:r w:rsidRPr="00AF2974">
              <w:t>Units of metered water consumed in offices per unit of office area (litres/m</w:t>
            </w:r>
            <w:r w:rsidRPr="00E3453A">
              <w:rPr>
                <w:vertAlign w:val="superscript"/>
              </w:rPr>
              <w:t>2</w:t>
            </w:r>
            <w:r w:rsidRPr="00AF2974">
              <w:t>)</w:t>
            </w:r>
          </w:p>
        </w:tc>
        <w:tc>
          <w:tcPr>
            <w:tcW w:w="2070" w:type="dxa"/>
            <w:shd w:val="clear" w:color="auto" w:fill="E0E0E0"/>
          </w:tcPr>
          <w:p w:rsidR="008F08DF" w:rsidRPr="0097575F" w:rsidRDefault="008F08DF" w:rsidP="00FB475D">
            <w:pPr>
              <w:pStyle w:val="TableTextRight"/>
            </w:pPr>
            <w:r>
              <w:t>558</w:t>
            </w:r>
          </w:p>
        </w:tc>
        <w:tc>
          <w:tcPr>
            <w:tcW w:w="2070" w:type="dxa"/>
            <w:shd w:val="clear" w:color="auto" w:fill="auto"/>
          </w:tcPr>
          <w:p w:rsidR="008F08DF" w:rsidRPr="0097575F" w:rsidRDefault="008F08DF" w:rsidP="002054C5">
            <w:pPr>
              <w:pStyle w:val="TableTextRight"/>
            </w:pPr>
            <w:r>
              <w:t>790</w:t>
            </w:r>
          </w:p>
        </w:tc>
      </w:tr>
      <w:tr w:rsidR="000D23B7" w:rsidRPr="0020357A" w:rsidTr="00BD5028">
        <w:tc>
          <w:tcPr>
            <w:tcW w:w="4068" w:type="dxa"/>
            <w:shd w:val="clear" w:color="auto" w:fill="auto"/>
          </w:tcPr>
          <w:p w:rsidR="000D23B7" w:rsidRPr="0020357A" w:rsidRDefault="000D23B7" w:rsidP="0020357A">
            <w:pPr>
              <w:pStyle w:val="TableText"/>
              <w:rPr>
                <w:b/>
              </w:rPr>
            </w:pPr>
            <w:r w:rsidRPr="0089478F">
              <w:rPr>
                <w:b/>
              </w:rPr>
              <w:t>Actions undertaken</w:t>
            </w:r>
          </w:p>
        </w:tc>
        <w:tc>
          <w:tcPr>
            <w:tcW w:w="2070" w:type="dxa"/>
            <w:shd w:val="clear" w:color="auto" w:fill="auto"/>
          </w:tcPr>
          <w:p w:rsidR="000D23B7" w:rsidRPr="0020357A" w:rsidRDefault="000D23B7" w:rsidP="00D76ED5">
            <w:pPr>
              <w:pStyle w:val="TableTextRight"/>
              <w:rPr>
                <w:bCs/>
              </w:rPr>
            </w:pPr>
          </w:p>
        </w:tc>
        <w:tc>
          <w:tcPr>
            <w:tcW w:w="2070" w:type="dxa"/>
            <w:shd w:val="clear" w:color="auto" w:fill="auto"/>
          </w:tcPr>
          <w:p w:rsidR="000D23B7" w:rsidRPr="0020357A" w:rsidRDefault="000D23B7" w:rsidP="002054C5">
            <w:pPr>
              <w:pStyle w:val="TableTextRight"/>
              <w:rPr>
                <w:bCs/>
              </w:rPr>
            </w:pPr>
          </w:p>
        </w:tc>
      </w:tr>
      <w:tr w:rsidR="00BF46E8" w:rsidRPr="0020357A" w:rsidTr="00742137">
        <w:tc>
          <w:tcPr>
            <w:tcW w:w="4068" w:type="dxa"/>
            <w:shd w:val="clear" w:color="auto" w:fill="auto"/>
          </w:tcPr>
          <w:p w:rsidR="00BF46E8" w:rsidRPr="006A398F" w:rsidRDefault="00BF46E8" w:rsidP="006A398F">
            <w:pPr>
              <w:pStyle w:val="TableText"/>
            </w:pPr>
            <w:r w:rsidRPr="00BF46E8">
              <w:t>Water consumption has decreased with DTF staff vacating 120 Collins Street and 55 Collins Street.</w:t>
            </w:r>
          </w:p>
        </w:tc>
        <w:tc>
          <w:tcPr>
            <w:tcW w:w="4140" w:type="dxa"/>
            <w:gridSpan w:val="2"/>
            <w:shd w:val="clear" w:color="auto" w:fill="auto"/>
          </w:tcPr>
          <w:p w:rsidR="00BF46E8" w:rsidRPr="0020357A" w:rsidRDefault="00BF46E8" w:rsidP="00BF46E8">
            <w:pPr>
              <w:pStyle w:val="TableText"/>
            </w:pPr>
          </w:p>
        </w:tc>
      </w:tr>
    </w:tbl>
    <w:p w:rsidR="006F2694" w:rsidRPr="00AF2974" w:rsidRDefault="006F2694" w:rsidP="00CF49EC"/>
    <w:p w:rsidR="00AD7369" w:rsidRPr="00AF2974" w:rsidRDefault="00AD7369" w:rsidP="00CF49EC"/>
    <w:p w:rsidR="00C231D1" w:rsidRPr="00AF2974" w:rsidRDefault="00C231D1" w:rsidP="00CF49EC">
      <w:pPr>
        <w:sectPr w:rsidR="00C231D1" w:rsidRPr="00AF2974" w:rsidSect="001A2F94">
          <w:type w:val="continuous"/>
          <w:pgSz w:w="11909" w:h="16834" w:code="9"/>
          <w:pgMar w:top="1728" w:right="1152" w:bottom="1152" w:left="1152" w:header="720" w:footer="288" w:gutter="0"/>
          <w:cols w:space="720"/>
          <w:noEndnote/>
        </w:sectPr>
      </w:pPr>
    </w:p>
    <w:p w:rsidR="00C231D1" w:rsidRPr="00AF2974" w:rsidRDefault="00C231D1" w:rsidP="0044789D">
      <w:pPr>
        <w:pStyle w:val="Heading5"/>
      </w:pPr>
      <w:r w:rsidRPr="00AF2974">
        <w:lastRenderedPageBreak/>
        <w:t>Targets</w:t>
      </w:r>
    </w:p>
    <w:p w:rsidR="008F08DF" w:rsidRDefault="008F08DF" w:rsidP="008F08DF">
      <w:r>
        <w:t>The following target was set for 2013</w:t>
      </w:r>
      <w:r w:rsidR="002F651E">
        <w:noBreakHyphen/>
      </w:r>
      <w:r>
        <w:t>14:</w:t>
      </w:r>
    </w:p>
    <w:p w:rsidR="007C1626" w:rsidRPr="00AF2974" w:rsidRDefault="008F08DF" w:rsidP="008F08DF">
      <w:pPr>
        <w:pStyle w:val="Bullet"/>
      </w:pPr>
      <w:r>
        <w:t xml:space="preserve">Reduce water consumption per FTE by </w:t>
      </w:r>
      <w:r w:rsidR="00FB0A42">
        <w:t>5</w:t>
      </w:r>
      <w:r w:rsidR="002F651E">
        <w:t> per cent</w:t>
      </w:r>
      <w:r>
        <w:t xml:space="preserve"> from 2012</w:t>
      </w:r>
      <w:r w:rsidR="002F651E">
        <w:noBreakHyphen/>
      </w:r>
      <w:r>
        <w:t>13.</w:t>
      </w:r>
    </w:p>
    <w:p w:rsidR="0044789D" w:rsidRPr="00AF2974" w:rsidRDefault="0044789D" w:rsidP="0044789D">
      <w:pPr>
        <w:pStyle w:val="Heading5"/>
      </w:pPr>
      <w:r w:rsidRPr="00AF2974">
        <w:t>Result</w:t>
      </w:r>
    </w:p>
    <w:p w:rsidR="0044789D" w:rsidRPr="00AF2974" w:rsidRDefault="008F08DF" w:rsidP="00F95E27">
      <w:pPr>
        <w:pStyle w:val="Bullet"/>
      </w:pPr>
      <w:r>
        <w:t>W</w:t>
      </w:r>
      <w:r w:rsidR="00FB0A42">
        <w:t>ater consumption decreased by 6</w:t>
      </w:r>
      <w:r w:rsidR="002F651E">
        <w:t> per cent</w:t>
      </w:r>
      <w:r w:rsidR="00FE17AF">
        <w:t xml:space="preserve"> per </w:t>
      </w:r>
      <w:r>
        <w:t>FTE.</w:t>
      </w:r>
    </w:p>
    <w:p w:rsidR="0044789D" w:rsidRPr="00AF2974" w:rsidRDefault="0044789D" w:rsidP="0044789D">
      <w:pPr>
        <w:pStyle w:val="Heading5"/>
      </w:pPr>
      <w:r w:rsidRPr="00AF2974">
        <w:br w:type="column"/>
      </w:r>
      <w:r w:rsidRPr="00AF2974">
        <w:lastRenderedPageBreak/>
        <w:t xml:space="preserve">Explanatory </w:t>
      </w:r>
      <w:r w:rsidR="00BF2AA8">
        <w:t>notes</w:t>
      </w:r>
    </w:p>
    <w:p w:rsidR="00F95E27" w:rsidRDefault="008F08DF" w:rsidP="00F95E27">
      <w:pPr>
        <w:pStyle w:val="Bullet"/>
      </w:pPr>
      <w:r>
        <w:t>The data for 2013</w:t>
      </w:r>
      <w:r w:rsidR="002F651E">
        <w:noBreakHyphen/>
      </w:r>
      <w:r>
        <w:t xml:space="preserve">14 was calculated using billing data. Where billing data </w:t>
      </w:r>
      <w:r w:rsidR="001152E7">
        <w:t xml:space="preserve">is </w:t>
      </w:r>
      <w:r>
        <w:t>unavailable</w:t>
      </w:r>
      <w:r w:rsidR="001152E7">
        <w:t>,</w:t>
      </w:r>
      <w:r>
        <w:t xml:space="preserve"> average consumption from </w:t>
      </w:r>
      <w:r w:rsidR="001152E7">
        <w:t xml:space="preserve">the </w:t>
      </w:r>
      <w:r>
        <w:t xml:space="preserve">previous billing period </w:t>
      </w:r>
      <w:r w:rsidR="001152E7">
        <w:t xml:space="preserve">is </w:t>
      </w:r>
      <w:r>
        <w:t>used.</w:t>
      </w:r>
    </w:p>
    <w:p w:rsidR="008F08DF" w:rsidRDefault="008F08DF" w:rsidP="00F95E27">
      <w:pPr>
        <w:pStyle w:val="Bullet"/>
      </w:pPr>
      <w:r>
        <w:t>Water data covers staff located in 1 Treasury Place, 1 Macarthur Street</w:t>
      </w:r>
      <w:r w:rsidR="001152E7">
        <w:t>,</w:t>
      </w:r>
      <w:r>
        <w:t xml:space="preserve"> 2 Lonsdale Street and 121 Exhibition Street.</w:t>
      </w:r>
    </w:p>
    <w:p w:rsidR="00C231D1" w:rsidRPr="00AF2974" w:rsidRDefault="00C231D1" w:rsidP="0044789D"/>
    <w:p w:rsidR="00C231D1" w:rsidRPr="00AF2974" w:rsidRDefault="00C231D1" w:rsidP="00C231D1">
      <w:pPr>
        <w:pStyle w:val="Heading4"/>
      </w:pPr>
      <w:r w:rsidRPr="00AF2974">
        <w:br w:type="page"/>
      </w:r>
      <w:r w:rsidRPr="00AF2974">
        <w:lastRenderedPageBreak/>
        <w:t>Transport</w:t>
      </w:r>
    </w:p>
    <w:p w:rsidR="00C231D1" w:rsidRPr="00AF2974" w:rsidRDefault="00F95E27" w:rsidP="00C231D1">
      <w:r w:rsidRPr="00F95E27">
        <w:t>The Department utilises vehicles from the State Government Vehicle Pool for its operational car travel.</w:t>
      </w:r>
    </w:p>
    <w:p w:rsidR="0018513C" w:rsidRPr="00AF2974" w:rsidRDefault="0018513C" w:rsidP="00CF49EC"/>
    <w:p w:rsidR="00C231D1" w:rsidRPr="00AF2974" w:rsidRDefault="00C231D1" w:rsidP="00CF49EC">
      <w:pPr>
        <w:sectPr w:rsidR="00C231D1"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231D1" w:rsidRPr="00AF2974" w:rsidRDefault="00C231D1" w:rsidP="00CF49EC"/>
    <w:tbl>
      <w:tblPr>
        <w:tblW w:w="9289" w:type="dxa"/>
        <w:tblLook w:val="01E0" w:firstRow="1" w:lastRow="1" w:firstColumn="1" w:lastColumn="1" w:noHBand="0" w:noVBand="0"/>
      </w:tblPr>
      <w:tblGrid>
        <w:gridCol w:w="2113"/>
        <w:gridCol w:w="850"/>
        <w:gridCol w:w="851"/>
        <w:gridCol w:w="355"/>
        <w:gridCol w:w="495"/>
        <w:gridCol w:w="852"/>
        <w:gridCol w:w="972"/>
        <w:gridCol w:w="190"/>
        <w:gridCol w:w="778"/>
        <w:gridCol w:w="931"/>
        <w:gridCol w:w="902"/>
      </w:tblGrid>
      <w:tr w:rsidR="000D23B7" w:rsidRPr="00E3453A" w:rsidTr="000D23B7">
        <w:tc>
          <w:tcPr>
            <w:tcW w:w="2113" w:type="dxa"/>
            <w:shd w:val="clear" w:color="auto" w:fill="auto"/>
          </w:tcPr>
          <w:p w:rsidR="000D23B7" w:rsidRPr="00E3453A" w:rsidRDefault="000D23B7" w:rsidP="00EF358F">
            <w:pPr>
              <w:pStyle w:val="TableText"/>
              <w:rPr>
                <w:b/>
              </w:rPr>
            </w:pPr>
            <w:r w:rsidRPr="00E3453A">
              <w:rPr>
                <w:b/>
              </w:rPr>
              <w:t>Operational vehicles</w:t>
            </w:r>
          </w:p>
        </w:tc>
        <w:tc>
          <w:tcPr>
            <w:tcW w:w="3403" w:type="dxa"/>
            <w:gridSpan w:val="5"/>
            <w:shd w:val="clear" w:color="auto" w:fill="E0E0E0"/>
          </w:tcPr>
          <w:p w:rsidR="000D23B7" w:rsidRPr="00AF2974" w:rsidRDefault="00FB3F9A" w:rsidP="00443284">
            <w:pPr>
              <w:pStyle w:val="TableTextHeadingCentre"/>
            </w:pPr>
            <w:r>
              <w:t>2013</w:t>
            </w:r>
            <w:r w:rsidR="002F651E">
              <w:noBreakHyphen/>
            </w:r>
            <w:r>
              <w:t>14</w:t>
            </w:r>
          </w:p>
        </w:tc>
        <w:tc>
          <w:tcPr>
            <w:tcW w:w="3773" w:type="dxa"/>
            <w:gridSpan w:val="5"/>
          </w:tcPr>
          <w:p w:rsidR="000D23B7" w:rsidRPr="00AF2974" w:rsidRDefault="00326FBF" w:rsidP="00326FBF">
            <w:pPr>
              <w:pStyle w:val="TableTextHeadingCentre"/>
            </w:pPr>
            <w:r>
              <w:t>2012</w:t>
            </w:r>
            <w:r w:rsidR="002F651E">
              <w:noBreakHyphen/>
            </w:r>
            <w:r w:rsidRPr="00AF2974">
              <w:t>1</w:t>
            </w:r>
            <w:r>
              <w:t>3</w:t>
            </w:r>
          </w:p>
        </w:tc>
      </w:tr>
      <w:tr w:rsidR="000D23B7" w:rsidRPr="00E3453A" w:rsidTr="000D23B7">
        <w:tc>
          <w:tcPr>
            <w:tcW w:w="2113" w:type="dxa"/>
            <w:shd w:val="clear" w:color="auto" w:fill="auto"/>
          </w:tcPr>
          <w:p w:rsidR="000D23B7" w:rsidRPr="00E3453A" w:rsidRDefault="000D23B7" w:rsidP="00E3453A">
            <w:pPr>
              <w:pStyle w:val="TableTextHeadingRight"/>
              <w:jc w:val="left"/>
              <w:rPr>
                <w:b w:val="0"/>
              </w:rPr>
            </w:pPr>
          </w:p>
        </w:tc>
        <w:tc>
          <w:tcPr>
            <w:tcW w:w="850" w:type="dxa"/>
            <w:shd w:val="clear" w:color="auto" w:fill="auto"/>
          </w:tcPr>
          <w:p w:rsidR="000D23B7" w:rsidRPr="00AF2974" w:rsidRDefault="000D23B7" w:rsidP="00EF358F">
            <w:pPr>
              <w:pStyle w:val="TableTextHeadingRight"/>
            </w:pPr>
            <w:r w:rsidRPr="00AF2974">
              <w:t>ULP</w:t>
            </w:r>
          </w:p>
        </w:tc>
        <w:tc>
          <w:tcPr>
            <w:tcW w:w="851" w:type="dxa"/>
            <w:shd w:val="clear" w:color="auto" w:fill="auto"/>
          </w:tcPr>
          <w:p w:rsidR="000D23B7" w:rsidRPr="00AF2974" w:rsidRDefault="000D23B7" w:rsidP="00EF358F">
            <w:pPr>
              <w:pStyle w:val="TableTextHeadingRight"/>
            </w:pPr>
            <w:r w:rsidRPr="00AF2974">
              <w:t>LPG</w:t>
            </w:r>
          </w:p>
        </w:tc>
        <w:tc>
          <w:tcPr>
            <w:tcW w:w="850" w:type="dxa"/>
            <w:gridSpan w:val="2"/>
            <w:shd w:val="clear" w:color="auto" w:fill="auto"/>
          </w:tcPr>
          <w:p w:rsidR="000D23B7" w:rsidRPr="00AF2974" w:rsidRDefault="000D23B7" w:rsidP="006F6D58">
            <w:pPr>
              <w:pStyle w:val="TableTextHeadingRight"/>
            </w:pPr>
            <w:r>
              <w:t>Diesel</w:t>
            </w:r>
          </w:p>
        </w:tc>
        <w:tc>
          <w:tcPr>
            <w:tcW w:w="852" w:type="dxa"/>
            <w:shd w:val="clear" w:color="auto" w:fill="auto"/>
          </w:tcPr>
          <w:p w:rsidR="000D23B7" w:rsidRPr="00AF2974" w:rsidRDefault="000D23B7" w:rsidP="00EF358F">
            <w:pPr>
              <w:pStyle w:val="TableTextHeadingRight"/>
            </w:pPr>
            <w:r w:rsidRPr="00AF2974">
              <w:t>Total</w:t>
            </w:r>
          </w:p>
        </w:tc>
        <w:tc>
          <w:tcPr>
            <w:tcW w:w="972" w:type="dxa"/>
            <w:shd w:val="clear" w:color="auto" w:fill="auto"/>
          </w:tcPr>
          <w:p w:rsidR="000D23B7" w:rsidRPr="00AF2974" w:rsidRDefault="000D23B7" w:rsidP="00EF358F">
            <w:pPr>
              <w:pStyle w:val="TableTextHeadingRight"/>
            </w:pPr>
            <w:r w:rsidRPr="00AF2974">
              <w:t>ULP</w:t>
            </w:r>
          </w:p>
        </w:tc>
        <w:tc>
          <w:tcPr>
            <w:tcW w:w="968" w:type="dxa"/>
            <w:gridSpan w:val="2"/>
            <w:shd w:val="clear" w:color="auto" w:fill="auto"/>
          </w:tcPr>
          <w:p w:rsidR="000D23B7" w:rsidRPr="00AF2974" w:rsidRDefault="000D23B7" w:rsidP="00EF358F">
            <w:pPr>
              <w:pStyle w:val="TableTextHeadingRight"/>
            </w:pPr>
            <w:r w:rsidRPr="00AF2974">
              <w:t>LPG</w:t>
            </w:r>
          </w:p>
        </w:tc>
        <w:tc>
          <w:tcPr>
            <w:tcW w:w="931" w:type="dxa"/>
          </w:tcPr>
          <w:p w:rsidR="000D23B7" w:rsidRPr="00AF2974" w:rsidRDefault="00D851E7" w:rsidP="00EF358F">
            <w:pPr>
              <w:pStyle w:val="TableTextHeadingRight"/>
            </w:pPr>
            <w:r>
              <w:t>Diesel</w:t>
            </w:r>
          </w:p>
        </w:tc>
        <w:tc>
          <w:tcPr>
            <w:tcW w:w="902" w:type="dxa"/>
            <w:shd w:val="clear" w:color="auto" w:fill="auto"/>
          </w:tcPr>
          <w:p w:rsidR="000D23B7" w:rsidRPr="00AF2974" w:rsidRDefault="000D23B7" w:rsidP="00EF358F">
            <w:pPr>
              <w:pStyle w:val="TableTextHeadingRight"/>
            </w:pPr>
            <w:r w:rsidRPr="00AF2974">
              <w:t>Total</w:t>
            </w:r>
          </w:p>
        </w:tc>
      </w:tr>
      <w:tr w:rsidR="008F08DF" w:rsidRPr="00AF2974" w:rsidTr="000D23B7">
        <w:tc>
          <w:tcPr>
            <w:tcW w:w="2113" w:type="dxa"/>
            <w:shd w:val="clear" w:color="auto" w:fill="auto"/>
          </w:tcPr>
          <w:p w:rsidR="008F08DF" w:rsidRPr="00AF2974" w:rsidRDefault="008F08DF" w:rsidP="00A84070">
            <w:pPr>
              <w:pStyle w:val="TableText"/>
            </w:pPr>
            <w:r w:rsidRPr="00AF2974">
              <w:t>Total energy consumption by vehicles (MJ)</w:t>
            </w:r>
          </w:p>
        </w:tc>
        <w:tc>
          <w:tcPr>
            <w:tcW w:w="850" w:type="dxa"/>
            <w:shd w:val="clear" w:color="auto" w:fill="E0E0E0"/>
          </w:tcPr>
          <w:p w:rsidR="008F08DF" w:rsidRPr="0097575F" w:rsidRDefault="008F08DF" w:rsidP="00FB475D">
            <w:pPr>
              <w:pStyle w:val="TableTextRight"/>
            </w:pPr>
            <w:r>
              <w:t>103 285</w:t>
            </w:r>
          </w:p>
        </w:tc>
        <w:tc>
          <w:tcPr>
            <w:tcW w:w="851" w:type="dxa"/>
            <w:shd w:val="clear" w:color="auto" w:fill="E0E0E0"/>
          </w:tcPr>
          <w:p w:rsidR="008F08DF" w:rsidRPr="0097575F" w:rsidRDefault="008F08DF" w:rsidP="00FB475D">
            <w:pPr>
              <w:pStyle w:val="TableTextRight"/>
            </w:pPr>
            <w:r>
              <w:t>12 238</w:t>
            </w:r>
          </w:p>
        </w:tc>
        <w:tc>
          <w:tcPr>
            <w:tcW w:w="850" w:type="dxa"/>
            <w:gridSpan w:val="2"/>
            <w:shd w:val="clear" w:color="auto" w:fill="E0E0E0"/>
          </w:tcPr>
          <w:p w:rsidR="008F08DF" w:rsidRPr="0097575F" w:rsidRDefault="008F08DF" w:rsidP="00FB475D">
            <w:pPr>
              <w:pStyle w:val="TableTextRight"/>
            </w:pPr>
          </w:p>
        </w:tc>
        <w:tc>
          <w:tcPr>
            <w:tcW w:w="852" w:type="dxa"/>
            <w:shd w:val="clear" w:color="auto" w:fill="E0E0E0"/>
          </w:tcPr>
          <w:p w:rsidR="008F08DF" w:rsidRPr="0097575F" w:rsidRDefault="008F08DF" w:rsidP="00FB475D">
            <w:pPr>
              <w:pStyle w:val="TableTextRight"/>
            </w:pPr>
            <w:r>
              <w:t>115 523</w:t>
            </w:r>
          </w:p>
        </w:tc>
        <w:tc>
          <w:tcPr>
            <w:tcW w:w="972" w:type="dxa"/>
            <w:shd w:val="clear" w:color="auto" w:fill="auto"/>
          </w:tcPr>
          <w:p w:rsidR="008F08DF" w:rsidRPr="0097575F" w:rsidRDefault="008F08DF" w:rsidP="002054C5">
            <w:pPr>
              <w:pStyle w:val="TableTextRight"/>
            </w:pPr>
            <w:r>
              <w:t>107 924</w:t>
            </w:r>
          </w:p>
        </w:tc>
        <w:tc>
          <w:tcPr>
            <w:tcW w:w="968" w:type="dxa"/>
            <w:gridSpan w:val="2"/>
            <w:shd w:val="clear" w:color="auto" w:fill="auto"/>
          </w:tcPr>
          <w:p w:rsidR="008F08DF" w:rsidRPr="0097575F" w:rsidRDefault="008F08DF" w:rsidP="002054C5">
            <w:pPr>
              <w:pStyle w:val="TableTextRight"/>
            </w:pPr>
            <w:r>
              <w:t>10 981</w:t>
            </w:r>
          </w:p>
        </w:tc>
        <w:tc>
          <w:tcPr>
            <w:tcW w:w="931" w:type="dxa"/>
          </w:tcPr>
          <w:p w:rsidR="008F08DF" w:rsidRPr="0097575F" w:rsidRDefault="008F08DF" w:rsidP="002054C5">
            <w:pPr>
              <w:pStyle w:val="TableTextRight"/>
            </w:pPr>
            <w:r>
              <w:t>631</w:t>
            </w:r>
          </w:p>
        </w:tc>
        <w:tc>
          <w:tcPr>
            <w:tcW w:w="902" w:type="dxa"/>
            <w:shd w:val="clear" w:color="auto" w:fill="auto"/>
          </w:tcPr>
          <w:p w:rsidR="008F08DF" w:rsidRPr="0097575F" w:rsidRDefault="008F08DF" w:rsidP="002054C5">
            <w:pPr>
              <w:pStyle w:val="TableTextRight"/>
            </w:pPr>
            <w:r>
              <w:t>119 536</w:t>
            </w:r>
          </w:p>
        </w:tc>
      </w:tr>
      <w:tr w:rsidR="008F08DF" w:rsidRPr="00AF2974" w:rsidTr="000D23B7">
        <w:tc>
          <w:tcPr>
            <w:tcW w:w="2113" w:type="dxa"/>
            <w:shd w:val="clear" w:color="auto" w:fill="auto"/>
          </w:tcPr>
          <w:p w:rsidR="008F08DF" w:rsidRPr="00AF2974" w:rsidRDefault="008F08DF" w:rsidP="00A84070">
            <w:pPr>
              <w:pStyle w:val="TableText"/>
            </w:pPr>
            <w:r w:rsidRPr="00AF2974">
              <w:t>Total vehicle travel associated with entity operations (km)</w:t>
            </w:r>
          </w:p>
        </w:tc>
        <w:tc>
          <w:tcPr>
            <w:tcW w:w="850" w:type="dxa"/>
            <w:shd w:val="clear" w:color="auto" w:fill="E0E0E0"/>
          </w:tcPr>
          <w:p w:rsidR="008F08DF" w:rsidRPr="0097575F" w:rsidRDefault="008F08DF" w:rsidP="00FB475D">
            <w:pPr>
              <w:pStyle w:val="TableTextRight"/>
            </w:pPr>
            <w:r>
              <w:t>44 818</w:t>
            </w:r>
          </w:p>
        </w:tc>
        <w:tc>
          <w:tcPr>
            <w:tcW w:w="851" w:type="dxa"/>
            <w:shd w:val="clear" w:color="auto" w:fill="E0E0E0"/>
          </w:tcPr>
          <w:p w:rsidR="008F08DF" w:rsidRPr="0097575F" w:rsidRDefault="008F08DF" w:rsidP="00FB475D">
            <w:pPr>
              <w:pStyle w:val="TableTextRight"/>
            </w:pPr>
            <w:r>
              <w:t>3 806</w:t>
            </w:r>
          </w:p>
        </w:tc>
        <w:tc>
          <w:tcPr>
            <w:tcW w:w="850" w:type="dxa"/>
            <w:gridSpan w:val="2"/>
            <w:shd w:val="clear" w:color="auto" w:fill="E0E0E0"/>
          </w:tcPr>
          <w:p w:rsidR="008F08DF" w:rsidRPr="0097575F" w:rsidRDefault="008F08DF" w:rsidP="00FB475D">
            <w:pPr>
              <w:pStyle w:val="TableTextRight"/>
            </w:pPr>
          </w:p>
        </w:tc>
        <w:tc>
          <w:tcPr>
            <w:tcW w:w="852" w:type="dxa"/>
            <w:shd w:val="clear" w:color="auto" w:fill="E0E0E0"/>
          </w:tcPr>
          <w:p w:rsidR="008F08DF" w:rsidRPr="0097575F" w:rsidRDefault="008F08DF" w:rsidP="00FB475D">
            <w:pPr>
              <w:pStyle w:val="TableTextRight"/>
            </w:pPr>
            <w:r>
              <w:t>48 624</w:t>
            </w:r>
          </w:p>
        </w:tc>
        <w:tc>
          <w:tcPr>
            <w:tcW w:w="972" w:type="dxa"/>
            <w:shd w:val="clear" w:color="auto" w:fill="auto"/>
          </w:tcPr>
          <w:p w:rsidR="008F08DF" w:rsidRPr="0097575F" w:rsidRDefault="008F08DF" w:rsidP="002054C5">
            <w:pPr>
              <w:pStyle w:val="TableTextRight"/>
            </w:pPr>
            <w:r>
              <w:t>48 883</w:t>
            </w:r>
          </w:p>
        </w:tc>
        <w:tc>
          <w:tcPr>
            <w:tcW w:w="968" w:type="dxa"/>
            <w:gridSpan w:val="2"/>
            <w:shd w:val="clear" w:color="auto" w:fill="auto"/>
          </w:tcPr>
          <w:p w:rsidR="008F08DF" w:rsidRPr="0097575F" w:rsidRDefault="008F08DF" w:rsidP="002054C5">
            <w:pPr>
              <w:pStyle w:val="TableTextRight"/>
            </w:pPr>
            <w:r>
              <w:t>3 307</w:t>
            </w:r>
          </w:p>
        </w:tc>
        <w:tc>
          <w:tcPr>
            <w:tcW w:w="931" w:type="dxa"/>
          </w:tcPr>
          <w:p w:rsidR="008F08DF" w:rsidRPr="0097575F" w:rsidRDefault="008F08DF" w:rsidP="002054C5">
            <w:pPr>
              <w:pStyle w:val="TableTextRight"/>
            </w:pPr>
            <w:r>
              <w:t>244</w:t>
            </w:r>
          </w:p>
        </w:tc>
        <w:tc>
          <w:tcPr>
            <w:tcW w:w="902" w:type="dxa"/>
            <w:shd w:val="clear" w:color="auto" w:fill="auto"/>
          </w:tcPr>
          <w:p w:rsidR="008F08DF" w:rsidRPr="0097575F" w:rsidRDefault="008F08DF" w:rsidP="002054C5">
            <w:pPr>
              <w:pStyle w:val="TableTextRight"/>
            </w:pPr>
            <w:r>
              <w:t>52 434</w:t>
            </w:r>
          </w:p>
        </w:tc>
      </w:tr>
      <w:tr w:rsidR="008F08DF" w:rsidRPr="00AF2974" w:rsidTr="000D23B7">
        <w:tc>
          <w:tcPr>
            <w:tcW w:w="2113" w:type="dxa"/>
            <w:shd w:val="clear" w:color="auto" w:fill="auto"/>
          </w:tcPr>
          <w:p w:rsidR="008F08DF" w:rsidRPr="00AF2974" w:rsidRDefault="008F08DF" w:rsidP="00A84070">
            <w:pPr>
              <w:pStyle w:val="TableText"/>
            </w:pPr>
            <w:r w:rsidRPr="00AF2974">
              <w:t>Total greenhouse gas emissions from vehicle fleet (t CO</w:t>
            </w:r>
            <w:r w:rsidRPr="00E3453A">
              <w:rPr>
                <w:vertAlign w:val="subscript"/>
              </w:rPr>
              <w:t>2</w:t>
            </w:r>
            <w:r w:rsidR="002F651E">
              <w:noBreakHyphen/>
            </w:r>
            <w:r w:rsidRPr="00AF2974">
              <w:t>e)</w:t>
            </w:r>
          </w:p>
        </w:tc>
        <w:tc>
          <w:tcPr>
            <w:tcW w:w="850" w:type="dxa"/>
            <w:shd w:val="clear" w:color="auto" w:fill="E0E0E0"/>
          </w:tcPr>
          <w:p w:rsidR="008F08DF" w:rsidRPr="0097575F" w:rsidRDefault="008F08DF" w:rsidP="00FB475D">
            <w:pPr>
              <w:pStyle w:val="TableTextRight"/>
            </w:pPr>
            <w:r>
              <w:t>6.9</w:t>
            </w:r>
          </w:p>
        </w:tc>
        <w:tc>
          <w:tcPr>
            <w:tcW w:w="851" w:type="dxa"/>
            <w:shd w:val="clear" w:color="auto" w:fill="E0E0E0"/>
          </w:tcPr>
          <w:p w:rsidR="008F08DF" w:rsidRPr="0097575F" w:rsidRDefault="008F08DF" w:rsidP="00FB475D">
            <w:pPr>
              <w:pStyle w:val="TableTextRight"/>
            </w:pPr>
            <w:r>
              <w:t>0.7</w:t>
            </w:r>
          </w:p>
        </w:tc>
        <w:tc>
          <w:tcPr>
            <w:tcW w:w="850" w:type="dxa"/>
            <w:gridSpan w:val="2"/>
            <w:shd w:val="clear" w:color="auto" w:fill="E0E0E0"/>
          </w:tcPr>
          <w:p w:rsidR="008F08DF" w:rsidRPr="0097575F" w:rsidRDefault="008F08DF" w:rsidP="00FB475D">
            <w:pPr>
              <w:pStyle w:val="TableTextRight"/>
            </w:pPr>
          </w:p>
        </w:tc>
        <w:tc>
          <w:tcPr>
            <w:tcW w:w="852" w:type="dxa"/>
            <w:shd w:val="clear" w:color="auto" w:fill="E0E0E0"/>
          </w:tcPr>
          <w:p w:rsidR="008F08DF" w:rsidRPr="0097575F" w:rsidRDefault="008F08DF" w:rsidP="00FB475D">
            <w:pPr>
              <w:pStyle w:val="TableTextRight"/>
            </w:pPr>
            <w:r>
              <w:t>7.6</w:t>
            </w:r>
          </w:p>
        </w:tc>
        <w:tc>
          <w:tcPr>
            <w:tcW w:w="972" w:type="dxa"/>
            <w:shd w:val="clear" w:color="auto" w:fill="auto"/>
          </w:tcPr>
          <w:p w:rsidR="008F08DF" w:rsidRPr="0097575F" w:rsidRDefault="008F08DF" w:rsidP="002054C5">
            <w:pPr>
              <w:pStyle w:val="TableTextRight"/>
            </w:pPr>
            <w:r>
              <w:t>7.2</w:t>
            </w:r>
          </w:p>
        </w:tc>
        <w:tc>
          <w:tcPr>
            <w:tcW w:w="968" w:type="dxa"/>
            <w:gridSpan w:val="2"/>
            <w:shd w:val="clear" w:color="auto" w:fill="auto"/>
          </w:tcPr>
          <w:p w:rsidR="008F08DF" w:rsidRPr="0097575F" w:rsidRDefault="008F08DF" w:rsidP="002054C5">
            <w:pPr>
              <w:pStyle w:val="TableTextRight"/>
            </w:pPr>
            <w:r>
              <w:t>0.7</w:t>
            </w:r>
          </w:p>
        </w:tc>
        <w:tc>
          <w:tcPr>
            <w:tcW w:w="931" w:type="dxa"/>
          </w:tcPr>
          <w:p w:rsidR="008F08DF" w:rsidRPr="0097575F" w:rsidRDefault="008F08DF" w:rsidP="002054C5">
            <w:pPr>
              <w:pStyle w:val="TableTextRight"/>
            </w:pPr>
            <w:r>
              <w:t>0.04</w:t>
            </w:r>
          </w:p>
        </w:tc>
        <w:tc>
          <w:tcPr>
            <w:tcW w:w="902" w:type="dxa"/>
            <w:shd w:val="clear" w:color="auto" w:fill="auto"/>
          </w:tcPr>
          <w:p w:rsidR="008F08DF" w:rsidRPr="0097575F" w:rsidRDefault="008F08DF" w:rsidP="002054C5">
            <w:pPr>
              <w:pStyle w:val="TableTextRight"/>
            </w:pPr>
            <w:r>
              <w:t>7.9</w:t>
            </w:r>
          </w:p>
        </w:tc>
      </w:tr>
      <w:tr w:rsidR="008F08DF" w:rsidRPr="00AF2974" w:rsidTr="000D23B7">
        <w:tc>
          <w:tcPr>
            <w:tcW w:w="2113" w:type="dxa"/>
            <w:shd w:val="clear" w:color="auto" w:fill="auto"/>
          </w:tcPr>
          <w:p w:rsidR="008F08DF" w:rsidRPr="00AF2974" w:rsidRDefault="008F08DF" w:rsidP="00A84070">
            <w:pPr>
              <w:pStyle w:val="TableText"/>
            </w:pPr>
            <w:r w:rsidRPr="00AF2974">
              <w:t>Greenhouse gas emissions from vehicle fleet per 1 000km travelled (t CO</w:t>
            </w:r>
            <w:r w:rsidRPr="00E3453A">
              <w:rPr>
                <w:vertAlign w:val="subscript"/>
              </w:rPr>
              <w:t>2</w:t>
            </w:r>
            <w:r w:rsidR="002F651E">
              <w:noBreakHyphen/>
            </w:r>
            <w:r w:rsidRPr="00AF2974">
              <w:t>e)</w:t>
            </w:r>
          </w:p>
        </w:tc>
        <w:tc>
          <w:tcPr>
            <w:tcW w:w="850" w:type="dxa"/>
            <w:shd w:val="clear" w:color="auto" w:fill="E0E0E0"/>
          </w:tcPr>
          <w:p w:rsidR="008F08DF" w:rsidRPr="0097575F" w:rsidRDefault="008F08DF" w:rsidP="00FB475D">
            <w:pPr>
              <w:pStyle w:val="TableTextRight"/>
            </w:pPr>
            <w:r>
              <w:t>0.17</w:t>
            </w:r>
          </w:p>
        </w:tc>
        <w:tc>
          <w:tcPr>
            <w:tcW w:w="851" w:type="dxa"/>
            <w:shd w:val="clear" w:color="auto" w:fill="E0E0E0"/>
          </w:tcPr>
          <w:p w:rsidR="008F08DF" w:rsidRPr="0097575F" w:rsidRDefault="008F08DF" w:rsidP="00FB475D">
            <w:pPr>
              <w:pStyle w:val="TableTextRight"/>
            </w:pPr>
            <w:r>
              <w:t>0.2</w:t>
            </w:r>
          </w:p>
        </w:tc>
        <w:tc>
          <w:tcPr>
            <w:tcW w:w="850" w:type="dxa"/>
            <w:gridSpan w:val="2"/>
            <w:shd w:val="clear" w:color="auto" w:fill="E0E0E0"/>
          </w:tcPr>
          <w:p w:rsidR="008F08DF" w:rsidRPr="0097575F" w:rsidRDefault="008F08DF" w:rsidP="00FB475D">
            <w:pPr>
              <w:pStyle w:val="TableTextRight"/>
            </w:pPr>
          </w:p>
        </w:tc>
        <w:tc>
          <w:tcPr>
            <w:tcW w:w="852" w:type="dxa"/>
            <w:shd w:val="clear" w:color="auto" w:fill="E0E0E0"/>
          </w:tcPr>
          <w:p w:rsidR="008F08DF" w:rsidRPr="0097575F" w:rsidRDefault="008F08DF" w:rsidP="00FB475D">
            <w:pPr>
              <w:pStyle w:val="TableTextRight"/>
            </w:pPr>
            <w:r>
              <w:t>0.17</w:t>
            </w:r>
          </w:p>
        </w:tc>
        <w:tc>
          <w:tcPr>
            <w:tcW w:w="972" w:type="dxa"/>
            <w:shd w:val="clear" w:color="auto" w:fill="auto"/>
          </w:tcPr>
          <w:p w:rsidR="008F08DF" w:rsidRPr="0097575F" w:rsidRDefault="008F08DF" w:rsidP="002054C5">
            <w:pPr>
              <w:pStyle w:val="TableTextRight"/>
            </w:pPr>
            <w:r>
              <w:t>0.16</w:t>
            </w:r>
          </w:p>
        </w:tc>
        <w:tc>
          <w:tcPr>
            <w:tcW w:w="968" w:type="dxa"/>
            <w:gridSpan w:val="2"/>
            <w:shd w:val="clear" w:color="auto" w:fill="auto"/>
          </w:tcPr>
          <w:p w:rsidR="008F08DF" w:rsidRPr="0097575F" w:rsidRDefault="008F08DF" w:rsidP="002054C5">
            <w:pPr>
              <w:pStyle w:val="TableTextRight"/>
            </w:pPr>
            <w:r>
              <w:t>0.21</w:t>
            </w:r>
          </w:p>
        </w:tc>
        <w:tc>
          <w:tcPr>
            <w:tcW w:w="931" w:type="dxa"/>
          </w:tcPr>
          <w:p w:rsidR="008F08DF" w:rsidRPr="0097575F" w:rsidRDefault="008F08DF" w:rsidP="002054C5">
            <w:pPr>
              <w:pStyle w:val="TableTextRight"/>
            </w:pPr>
            <w:r>
              <w:t>0.19</w:t>
            </w:r>
          </w:p>
        </w:tc>
        <w:tc>
          <w:tcPr>
            <w:tcW w:w="902" w:type="dxa"/>
            <w:shd w:val="clear" w:color="auto" w:fill="auto"/>
          </w:tcPr>
          <w:p w:rsidR="008F08DF" w:rsidRPr="0097575F" w:rsidRDefault="008F08DF" w:rsidP="002054C5">
            <w:pPr>
              <w:pStyle w:val="TableTextRight"/>
            </w:pPr>
            <w:r>
              <w:t>0.16</w:t>
            </w:r>
          </w:p>
        </w:tc>
      </w:tr>
      <w:tr w:rsidR="00326FBF" w:rsidRPr="00AF2974" w:rsidTr="000D23B7">
        <w:tc>
          <w:tcPr>
            <w:tcW w:w="2113" w:type="dxa"/>
            <w:shd w:val="clear" w:color="auto" w:fill="auto"/>
          </w:tcPr>
          <w:p w:rsidR="00326FBF" w:rsidRPr="00AF2974" w:rsidRDefault="00326FBF" w:rsidP="00A84070">
            <w:pPr>
              <w:pStyle w:val="TableText"/>
            </w:pPr>
          </w:p>
        </w:tc>
        <w:tc>
          <w:tcPr>
            <w:tcW w:w="850" w:type="dxa"/>
            <w:shd w:val="clear" w:color="auto" w:fill="auto"/>
          </w:tcPr>
          <w:p w:rsidR="00326FBF" w:rsidRDefault="00326FBF" w:rsidP="007C1626">
            <w:pPr>
              <w:pStyle w:val="TableTextRight"/>
            </w:pPr>
          </w:p>
        </w:tc>
        <w:tc>
          <w:tcPr>
            <w:tcW w:w="851" w:type="dxa"/>
            <w:shd w:val="clear" w:color="auto" w:fill="auto"/>
          </w:tcPr>
          <w:p w:rsidR="00326FBF" w:rsidRDefault="00326FBF" w:rsidP="007C1626">
            <w:pPr>
              <w:pStyle w:val="TableTextRight"/>
            </w:pPr>
          </w:p>
        </w:tc>
        <w:tc>
          <w:tcPr>
            <w:tcW w:w="850" w:type="dxa"/>
            <w:gridSpan w:val="2"/>
            <w:shd w:val="clear" w:color="auto" w:fill="auto"/>
          </w:tcPr>
          <w:p w:rsidR="00326FBF" w:rsidRDefault="00326FBF" w:rsidP="007C1626">
            <w:pPr>
              <w:pStyle w:val="TableTextRight"/>
            </w:pPr>
          </w:p>
        </w:tc>
        <w:tc>
          <w:tcPr>
            <w:tcW w:w="852" w:type="dxa"/>
            <w:shd w:val="clear" w:color="auto" w:fill="auto"/>
          </w:tcPr>
          <w:p w:rsidR="00326FBF" w:rsidRDefault="00326FBF" w:rsidP="007C1626">
            <w:pPr>
              <w:pStyle w:val="TableTextRight"/>
            </w:pPr>
          </w:p>
        </w:tc>
        <w:tc>
          <w:tcPr>
            <w:tcW w:w="972" w:type="dxa"/>
            <w:shd w:val="clear" w:color="auto" w:fill="auto"/>
          </w:tcPr>
          <w:p w:rsidR="00326FBF" w:rsidRPr="0097575F" w:rsidRDefault="00326FBF" w:rsidP="00183D0E">
            <w:pPr>
              <w:pStyle w:val="TableTextRight"/>
            </w:pPr>
          </w:p>
        </w:tc>
        <w:tc>
          <w:tcPr>
            <w:tcW w:w="968" w:type="dxa"/>
            <w:gridSpan w:val="2"/>
            <w:shd w:val="clear" w:color="auto" w:fill="auto"/>
          </w:tcPr>
          <w:p w:rsidR="00326FBF" w:rsidRPr="0097575F" w:rsidRDefault="00326FBF" w:rsidP="00183D0E">
            <w:pPr>
              <w:pStyle w:val="TableTextRight"/>
            </w:pPr>
          </w:p>
        </w:tc>
        <w:tc>
          <w:tcPr>
            <w:tcW w:w="931" w:type="dxa"/>
            <w:shd w:val="clear" w:color="auto" w:fill="auto"/>
          </w:tcPr>
          <w:p w:rsidR="00326FBF" w:rsidRPr="0097575F" w:rsidRDefault="00326FBF" w:rsidP="00183D0E">
            <w:pPr>
              <w:pStyle w:val="TableTextRight"/>
            </w:pPr>
          </w:p>
        </w:tc>
        <w:tc>
          <w:tcPr>
            <w:tcW w:w="902" w:type="dxa"/>
            <w:shd w:val="clear" w:color="auto" w:fill="auto"/>
          </w:tcPr>
          <w:p w:rsidR="00326FBF" w:rsidRPr="0097575F" w:rsidRDefault="00326FBF" w:rsidP="00183D0E">
            <w:pPr>
              <w:pStyle w:val="TableTextRight"/>
            </w:pPr>
          </w:p>
        </w:tc>
      </w:tr>
      <w:tr w:rsidR="00326FBF" w:rsidRPr="00E3453A" w:rsidTr="000D23B7">
        <w:tc>
          <w:tcPr>
            <w:tcW w:w="4169" w:type="dxa"/>
            <w:gridSpan w:val="4"/>
            <w:shd w:val="clear" w:color="auto" w:fill="auto"/>
          </w:tcPr>
          <w:p w:rsidR="00326FBF" w:rsidRPr="00E3453A" w:rsidRDefault="00326FBF" w:rsidP="00E3453A">
            <w:pPr>
              <w:pStyle w:val="TableTextHeadingCentre"/>
              <w:jc w:val="left"/>
              <w:rPr>
                <w:b w:val="0"/>
              </w:rPr>
            </w:pPr>
          </w:p>
        </w:tc>
        <w:tc>
          <w:tcPr>
            <w:tcW w:w="2509" w:type="dxa"/>
            <w:gridSpan w:val="4"/>
            <w:shd w:val="clear" w:color="auto" w:fill="E0E0E0"/>
          </w:tcPr>
          <w:p w:rsidR="00326FBF" w:rsidRPr="00AF2974" w:rsidRDefault="00326FBF" w:rsidP="00443284">
            <w:pPr>
              <w:pStyle w:val="TableTextHeadingCentre"/>
            </w:pPr>
            <w:r>
              <w:t>2013</w:t>
            </w:r>
            <w:r w:rsidR="002F651E">
              <w:noBreakHyphen/>
            </w:r>
            <w:r>
              <w:t>14</w:t>
            </w:r>
          </w:p>
        </w:tc>
        <w:tc>
          <w:tcPr>
            <w:tcW w:w="2611" w:type="dxa"/>
            <w:gridSpan w:val="3"/>
            <w:shd w:val="clear" w:color="auto" w:fill="auto"/>
          </w:tcPr>
          <w:p w:rsidR="00326FBF" w:rsidRPr="00AF2974" w:rsidRDefault="00326FBF" w:rsidP="002054C5">
            <w:pPr>
              <w:pStyle w:val="TableTextHeadingCentre"/>
            </w:pPr>
            <w:r>
              <w:t>2012</w:t>
            </w:r>
            <w:r w:rsidR="002F651E">
              <w:noBreakHyphen/>
            </w:r>
            <w:r>
              <w:t>13</w:t>
            </w:r>
          </w:p>
        </w:tc>
      </w:tr>
      <w:tr w:rsidR="008F08DF" w:rsidRPr="00E3453A" w:rsidTr="000D23B7">
        <w:tc>
          <w:tcPr>
            <w:tcW w:w="4169" w:type="dxa"/>
            <w:gridSpan w:val="4"/>
            <w:shd w:val="clear" w:color="auto" w:fill="auto"/>
          </w:tcPr>
          <w:p w:rsidR="008F08DF" w:rsidRPr="00AF2974" w:rsidRDefault="008F08DF" w:rsidP="00A84070">
            <w:pPr>
              <w:pStyle w:val="TableText"/>
            </w:pPr>
            <w:r w:rsidRPr="00AF2974">
              <w:t>Total distance travelled by aeroplane (km)</w:t>
            </w:r>
          </w:p>
        </w:tc>
        <w:tc>
          <w:tcPr>
            <w:tcW w:w="2509" w:type="dxa"/>
            <w:gridSpan w:val="4"/>
            <w:shd w:val="clear" w:color="auto" w:fill="auto"/>
          </w:tcPr>
          <w:p w:rsidR="008F08DF" w:rsidRPr="0097575F" w:rsidRDefault="008F08DF" w:rsidP="00FB475D">
            <w:pPr>
              <w:pStyle w:val="TableTextCentred"/>
            </w:pPr>
            <w:r>
              <w:t>383 409</w:t>
            </w:r>
          </w:p>
        </w:tc>
        <w:tc>
          <w:tcPr>
            <w:tcW w:w="2611" w:type="dxa"/>
            <w:gridSpan w:val="3"/>
            <w:shd w:val="clear" w:color="auto" w:fill="auto"/>
          </w:tcPr>
          <w:p w:rsidR="008F08DF" w:rsidRPr="0097575F" w:rsidRDefault="008F08DF" w:rsidP="002054C5">
            <w:pPr>
              <w:pStyle w:val="TableTextCentred"/>
            </w:pPr>
            <w:r>
              <w:t>1 013 659</w:t>
            </w:r>
          </w:p>
        </w:tc>
      </w:tr>
      <w:tr w:rsidR="008F08DF" w:rsidRPr="00E3453A" w:rsidTr="000D23B7">
        <w:tc>
          <w:tcPr>
            <w:tcW w:w="4169" w:type="dxa"/>
            <w:gridSpan w:val="4"/>
            <w:shd w:val="clear" w:color="auto" w:fill="auto"/>
          </w:tcPr>
          <w:p w:rsidR="008F08DF" w:rsidRPr="00AF2974" w:rsidRDefault="008F08DF" w:rsidP="00771BB3">
            <w:pPr>
              <w:pStyle w:val="TableText"/>
            </w:pPr>
            <w:r>
              <w:t xml:space="preserve">Total greenhouse gas emissions from air travel </w:t>
            </w:r>
            <w:r>
              <w:br/>
              <w:t>(t CO</w:t>
            </w:r>
            <w:r w:rsidRPr="00771BB3">
              <w:rPr>
                <w:vertAlign w:val="subscript"/>
              </w:rPr>
              <w:t>2</w:t>
            </w:r>
            <w:r w:rsidR="002F651E">
              <w:noBreakHyphen/>
            </w:r>
            <w:r>
              <w:t>e)</w:t>
            </w:r>
          </w:p>
        </w:tc>
        <w:tc>
          <w:tcPr>
            <w:tcW w:w="2509" w:type="dxa"/>
            <w:gridSpan w:val="4"/>
            <w:shd w:val="clear" w:color="auto" w:fill="auto"/>
          </w:tcPr>
          <w:p w:rsidR="008F08DF" w:rsidRDefault="008F08DF" w:rsidP="00FB475D">
            <w:pPr>
              <w:pStyle w:val="TableTextCentred"/>
            </w:pPr>
            <w:r>
              <w:t>93.9</w:t>
            </w:r>
          </w:p>
        </w:tc>
        <w:tc>
          <w:tcPr>
            <w:tcW w:w="2611" w:type="dxa"/>
            <w:gridSpan w:val="3"/>
            <w:shd w:val="clear" w:color="auto" w:fill="auto"/>
          </w:tcPr>
          <w:p w:rsidR="008F08DF" w:rsidRDefault="008F08DF" w:rsidP="002054C5">
            <w:pPr>
              <w:pStyle w:val="TableTextCentred"/>
            </w:pPr>
            <w:r>
              <w:t>252</w:t>
            </w:r>
          </w:p>
        </w:tc>
      </w:tr>
      <w:tr w:rsidR="008F08DF" w:rsidRPr="00AF2974" w:rsidTr="000D23B7">
        <w:tc>
          <w:tcPr>
            <w:tcW w:w="4169" w:type="dxa"/>
            <w:gridSpan w:val="4"/>
            <w:shd w:val="clear" w:color="auto" w:fill="auto"/>
          </w:tcPr>
          <w:p w:rsidR="008F08DF" w:rsidRPr="00E3453A" w:rsidRDefault="008F08DF" w:rsidP="00E3453A">
            <w:pPr>
              <w:pStyle w:val="TableTextHeadingRight"/>
              <w:jc w:val="left"/>
              <w:rPr>
                <w:b w:val="0"/>
              </w:rPr>
            </w:pPr>
          </w:p>
        </w:tc>
        <w:tc>
          <w:tcPr>
            <w:tcW w:w="2509" w:type="dxa"/>
            <w:gridSpan w:val="4"/>
            <w:shd w:val="clear" w:color="auto" w:fill="auto"/>
          </w:tcPr>
          <w:p w:rsidR="008F08DF" w:rsidRPr="007C1626" w:rsidRDefault="008F08DF" w:rsidP="00FB475D">
            <w:pPr>
              <w:pStyle w:val="TableTextCentred"/>
            </w:pPr>
          </w:p>
        </w:tc>
        <w:tc>
          <w:tcPr>
            <w:tcW w:w="2611" w:type="dxa"/>
            <w:gridSpan w:val="3"/>
            <w:shd w:val="clear" w:color="auto" w:fill="auto"/>
          </w:tcPr>
          <w:p w:rsidR="008F08DF" w:rsidRPr="007C1626" w:rsidRDefault="008F08DF" w:rsidP="002054C5">
            <w:pPr>
              <w:pStyle w:val="TableTextCentred"/>
            </w:pPr>
          </w:p>
        </w:tc>
      </w:tr>
      <w:tr w:rsidR="008F08DF" w:rsidRPr="00AF2974" w:rsidTr="000D23B7">
        <w:tc>
          <w:tcPr>
            <w:tcW w:w="4169" w:type="dxa"/>
            <w:gridSpan w:val="4"/>
            <w:shd w:val="clear" w:color="auto" w:fill="auto"/>
          </w:tcPr>
          <w:p w:rsidR="008F08DF" w:rsidRPr="00AF2974" w:rsidRDefault="008F08DF" w:rsidP="00A84070">
            <w:pPr>
              <w:pStyle w:val="TableText"/>
            </w:pPr>
            <w:r w:rsidRPr="00AF2974">
              <w:t>Percentage of employees regularly (&gt;75</w:t>
            </w:r>
            <w:r w:rsidR="002F651E">
              <w:t> per cent</w:t>
            </w:r>
            <w:r w:rsidRPr="00AF2974">
              <w:t xml:space="preserve"> of work attendance days) using public transport, cycling, walking, or car pooling to and from work or working from home, by locality type.</w:t>
            </w:r>
          </w:p>
        </w:tc>
        <w:tc>
          <w:tcPr>
            <w:tcW w:w="2509" w:type="dxa"/>
            <w:gridSpan w:val="4"/>
            <w:shd w:val="clear" w:color="auto" w:fill="E0E0E0"/>
          </w:tcPr>
          <w:p w:rsidR="008F08DF" w:rsidRPr="00884D9D" w:rsidRDefault="008F08DF" w:rsidP="00FB475D">
            <w:pPr>
              <w:pStyle w:val="TableTextCentred"/>
            </w:pPr>
            <w:r>
              <w:t>90</w:t>
            </w:r>
          </w:p>
        </w:tc>
        <w:tc>
          <w:tcPr>
            <w:tcW w:w="2611" w:type="dxa"/>
            <w:gridSpan w:val="3"/>
            <w:shd w:val="clear" w:color="auto" w:fill="auto"/>
          </w:tcPr>
          <w:p w:rsidR="008F08DF" w:rsidRPr="00884D9D" w:rsidRDefault="008F08DF" w:rsidP="002054C5">
            <w:pPr>
              <w:pStyle w:val="TableTextCentred"/>
            </w:pPr>
            <w:r>
              <w:t>91</w:t>
            </w:r>
          </w:p>
        </w:tc>
      </w:tr>
      <w:tr w:rsidR="00326FBF" w:rsidRPr="00AF2974" w:rsidTr="000D23B7">
        <w:tc>
          <w:tcPr>
            <w:tcW w:w="4169" w:type="dxa"/>
            <w:gridSpan w:val="4"/>
            <w:shd w:val="clear" w:color="auto" w:fill="auto"/>
          </w:tcPr>
          <w:p w:rsidR="00326FBF" w:rsidRPr="00943692" w:rsidRDefault="00326FBF" w:rsidP="0020357A">
            <w:pPr>
              <w:pStyle w:val="TableText"/>
              <w:rPr>
                <w:b/>
              </w:rPr>
            </w:pPr>
            <w:r w:rsidRPr="0089478F">
              <w:rPr>
                <w:b/>
              </w:rPr>
              <w:t>Actions undertaken</w:t>
            </w:r>
          </w:p>
        </w:tc>
        <w:tc>
          <w:tcPr>
            <w:tcW w:w="2509" w:type="dxa"/>
            <w:gridSpan w:val="4"/>
            <w:shd w:val="clear" w:color="auto" w:fill="auto"/>
          </w:tcPr>
          <w:p w:rsidR="00326FBF" w:rsidRPr="0097575F" w:rsidRDefault="00326FBF" w:rsidP="00884D9D">
            <w:pPr>
              <w:pStyle w:val="TableTextCentred"/>
            </w:pPr>
          </w:p>
        </w:tc>
        <w:tc>
          <w:tcPr>
            <w:tcW w:w="2611" w:type="dxa"/>
            <w:gridSpan w:val="3"/>
            <w:shd w:val="clear" w:color="auto" w:fill="auto"/>
          </w:tcPr>
          <w:p w:rsidR="00326FBF" w:rsidRPr="0097575F" w:rsidRDefault="00326FBF" w:rsidP="002054C5">
            <w:pPr>
              <w:pStyle w:val="TableTextCentred"/>
            </w:pPr>
          </w:p>
        </w:tc>
      </w:tr>
      <w:tr w:rsidR="00326FBF" w:rsidRPr="00AF2974" w:rsidTr="000D23B7">
        <w:tc>
          <w:tcPr>
            <w:tcW w:w="4169" w:type="dxa"/>
            <w:gridSpan w:val="4"/>
            <w:shd w:val="clear" w:color="auto" w:fill="auto"/>
          </w:tcPr>
          <w:p w:rsidR="00326FBF" w:rsidRPr="006A398F" w:rsidRDefault="002501B2" w:rsidP="00755EE5">
            <w:pPr>
              <w:pStyle w:val="TableText"/>
            </w:pPr>
            <w:r w:rsidRPr="002501B2">
              <w:t>DTF encourages staff to use video</w:t>
            </w:r>
            <w:r w:rsidR="002F651E">
              <w:noBreakHyphen/>
            </w:r>
            <w:r w:rsidRPr="002501B2">
              <w:t>conferencing in preference to air travel where appropriate.</w:t>
            </w:r>
          </w:p>
        </w:tc>
        <w:tc>
          <w:tcPr>
            <w:tcW w:w="2509" w:type="dxa"/>
            <w:gridSpan w:val="4"/>
            <w:shd w:val="clear" w:color="auto" w:fill="auto"/>
          </w:tcPr>
          <w:p w:rsidR="00326FBF" w:rsidRPr="0097575F" w:rsidRDefault="00326FBF" w:rsidP="00884D9D">
            <w:pPr>
              <w:pStyle w:val="TableTextCentred"/>
            </w:pPr>
          </w:p>
        </w:tc>
        <w:tc>
          <w:tcPr>
            <w:tcW w:w="2611" w:type="dxa"/>
            <w:gridSpan w:val="3"/>
            <w:shd w:val="clear" w:color="auto" w:fill="auto"/>
          </w:tcPr>
          <w:p w:rsidR="00326FBF" w:rsidRPr="0097575F" w:rsidRDefault="00326FBF" w:rsidP="00006BC0">
            <w:pPr>
              <w:pStyle w:val="TableTextCentred"/>
            </w:pPr>
          </w:p>
        </w:tc>
      </w:tr>
    </w:tbl>
    <w:p w:rsidR="00C231D1" w:rsidRPr="00AF2974" w:rsidRDefault="00C231D1" w:rsidP="00CF49EC"/>
    <w:p w:rsidR="00C231D1" w:rsidRPr="00AF2974" w:rsidRDefault="00C231D1" w:rsidP="00CF49EC">
      <w:pPr>
        <w:sectPr w:rsidR="00C231D1" w:rsidRPr="00AF2974" w:rsidSect="001A2F94">
          <w:type w:val="continuous"/>
          <w:pgSz w:w="11909" w:h="16834" w:code="9"/>
          <w:pgMar w:top="1728" w:right="1152" w:bottom="1152" w:left="1152" w:header="720" w:footer="288" w:gutter="0"/>
          <w:cols w:space="720"/>
          <w:noEndnote/>
        </w:sectPr>
      </w:pPr>
    </w:p>
    <w:p w:rsidR="00E822C2" w:rsidRPr="00AF2974" w:rsidRDefault="00E822C2" w:rsidP="00E822C2">
      <w:pPr>
        <w:pStyle w:val="Heading5"/>
      </w:pPr>
      <w:r w:rsidRPr="00AF2974">
        <w:lastRenderedPageBreak/>
        <w:t xml:space="preserve">Explanatory </w:t>
      </w:r>
      <w:r w:rsidR="00142632" w:rsidRPr="00AF2974">
        <w:t>notes</w:t>
      </w:r>
    </w:p>
    <w:p w:rsidR="006F6D58" w:rsidRDefault="008F08DF" w:rsidP="006F6D58">
      <w:pPr>
        <w:pStyle w:val="Bullet"/>
      </w:pPr>
      <w:r>
        <w:t>The vehicle travel data includes DTF hire car usage from the Shared Service Provider Vehicle Pool and was provided by the Shared Service Provider.</w:t>
      </w:r>
    </w:p>
    <w:p w:rsidR="008F08DF" w:rsidRDefault="008F08DF" w:rsidP="006F6D58">
      <w:pPr>
        <w:pStyle w:val="Bullet"/>
      </w:pPr>
      <w:r>
        <w:t>Air travel was provided by the State Government booking agency.</w:t>
      </w:r>
    </w:p>
    <w:p w:rsidR="008F08DF" w:rsidRDefault="008F08DF" w:rsidP="006F6D58">
      <w:pPr>
        <w:pStyle w:val="Bullet"/>
      </w:pPr>
      <w:r>
        <w:t>100</w:t>
      </w:r>
      <w:r w:rsidR="002F651E">
        <w:t> per cent</w:t>
      </w:r>
      <w:r>
        <w:t xml:space="preserve"> of staff located at 1 Treasury Place, 1 Macarthur Street, 2 Lonsdale Street and 121 Exhibition Street were included in the above indicators.</w:t>
      </w:r>
    </w:p>
    <w:p w:rsidR="00C231D1" w:rsidRPr="00AF2974" w:rsidRDefault="00C231D1" w:rsidP="00C231D1">
      <w:pPr>
        <w:pStyle w:val="Heading4"/>
      </w:pPr>
      <w:r w:rsidRPr="00AF2974">
        <w:br w:type="page"/>
      </w:r>
      <w:r w:rsidRPr="00AF2974">
        <w:lastRenderedPageBreak/>
        <w:t>Waste</w:t>
      </w:r>
    </w:p>
    <w:p w:rsidR="00C231D1" w:rsidRPr="00AF2974" w:rsidRDefault="00A239A1" w:rsidP="007C1626">
      <w:r w:rsidRPr="00A239A1">
        <w:t>The waste data in the indicators below, includes data from the three kitchen waste streams (landfill, recycling and compost) as well as data from paper and cardboard bins.</w:t>
      </w:r>
    </w:p>
    <w:p w:rsidR="00C231D1" w:rsidRPr="00AF2974" w:rsidRDefault="00C231D1" w:rsidP="00C231D1"/>
    <w:p w:rsidR="00C231D1" w:rsidRDefault="00C231D1" w:rsidP="00C231D1"/>
    <w:p w:rsidR="00A239A1" w:rsidRPr="00AF2974" w:rsidRDefault="00A239A1" w:rsidP="00C231D1">
      <w:pPr>
        <w:sectPr w:rsidR="00A239A1"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231D1" w:rsidRPr="00AF2974" w:rsidRDefault="00C231D1" w:rsidP="00C231D1"/>
    <w:tbl>
      <w:tblPr>
        <w:tblW w:w="9925" w:type="dxa"/>
        <w:tblLayout w:type="fixed"/>
        <w:tblCellMar>
          <w:left w:w="115" w:type="dxa"/>
          <w:right w:w="115" w:type="dxa"/>
        </w:tblCellMar>
        <w:tblLook w:val="01E0" w:firstRow="1" w:lastRow="1" w:firstColumn="1" w:lastColumn="1" w:noHBand="0" w:noVBand="0"/>
      </w:tblPr>
      <w:tblGrid>
        <w:gridCol w:w="2275"/>
        <w:gridCol w:w="810"/>
        <w:gridCol w:w="1170"/>
        <w:gridCol w:w="990"/>
        <w:gridCol w:w="855"/>
        <w:gridCol w:w="855"/>
        <w:gridCol w:w="1170"/>
        <w:gridCol w:w="990"/>
        <w:gridCol w:w="810"/>
      </w:tblGrid>
      <w:tr w:rsidR="00443284" w:rsidRPr="00E3453A" w:rsidTr="00E3453A">
        <w:tc>
          <w:tcPr>
            <w:tcW w:w="2275" w:type="dxa"/>
            <w:shd w:val="clear" w:color="auto" w:fill="auto"/>
          </w:tcPr>
          <w:p w:rsidR="00443284" w:rsidRPr="00AF2974" w:rsidRDefault="00443284" w:rsidP="00EF358F">
            <w:pPr>
              <w:pStyle w:val="TableTextHeadingLeft"/>
            </w:pPr>
            <w:r w:rsidRPr="00AF2974">
              <w:t>Waste generation</w:t>
            </w:r>
          </w:p>
        </w:tc>
        <w:tc>
          <w:tcPr>
            <w:tcW w:w="3825" w:type="dxa"/>
            <w:gridSpan w:val="4"/>
            <w:shd w:val="clear" w:color="auto" w:fill="E0E0E0"/>
          </w:tcPr>
          <w:p w:rsidR="00443284" w:rsidRPr="00AF2974" w:rsidRDefault="00D851E7" w:rsidP="00443284">
            <w:pPr>
              <w:pStyle w:val="TableTextHeadingCentre"/>
            </w:pPr>
            <w:r>
              <w:t>2013</w:t>
            </w:r>
            <w:r w:rsidR="002F651E">
              <w:noBreakHyphen/>
            </w:r>
            <w:r>
              <w:t>14</w:t>
            </w:r>
          </w:p>
        </w:tc>
        <w:tc>
          <w:tcPr>
            <w:tcW w:w="3825" w:type="dxa"/>
            <w:gridSpan w:val="4"/>
            <w:shd w:val="clear" w:color="auto" w:fill="auto"/>
          </w:tcPr>
          <w:p w:rsidR="00443284" w:rsidRPr="00AF2974" w:rsidRDefault="00D851E7" w:rsidP="00D851E7">
            <w:pPr>
              <w:pStyle w:val="TableTextHeadingCentre"/>
            </w:pPr>
            <w:r>
              <w:t>2012</w:t>
            </w:r>
            <w:r w:rsidR="002F651E">
              <w:noBreakHyphen/>
            </w:r>
            <w:r>
              <w:t>13</w:t>
            </w:r>
          </w:p>
        </w:tc>
      </w:tr>
      <w:tr w:rsidR="00443284" w:rsidRPr="00E3453A" w:rsidTr="00E3453A">
        <w:tc>
          <w:tcPr>
            <w:tcW w:w="2275" w:type="dxa"/>
            <w:shd w:val="clear" w:color="auto" w:fill="auto"/>
          </w:tcPr>
          <w:p w:rsidR="00443284" w:rsidRPr="00E3453A" w:rsidRDefault="00443284" w:rsidP="00E3453A">
            <w:pPr>
              <w:pStyle w:val="TableTextHeadingRight"/>
              <w:jc w:val="left"/>
              <w:rPr>
                <w:b w:val="0"/>
              </w:rPr>
            </w:pPr>
          </w:p>
        </w:tc>
        <w:tc>
          <w:tcPr>
            <w:tcW w:w="810" w:type="dxa"/>
            <w:shd w:val="clear" w:color="auto" w:fill="auto"/>
            <w:vAlign w:val="bottom"/>
          </w:tcPr>
          <w:p w:rsidR="00443284" w:rsidRPr="00AF2974" w:rsidRDefault="00443284" w:rsidP="001A24B3">
            <w:pPr>
              <w:pStyle w:val="TableTextHeadingRight"/>
            </w:pPr>
            <w:r w:rsidRPr="00AF2974">
              <w:t>Landfill</w:t>
            </w:r>
          </w:p>
        </w:tc>
        <w:tc>
          <w:tcPr>
            <w:tcW w:w="1170" w:type="dxa"/>
            <w:shd w:val="clear" w:color="auto" w:fill="auto"/>
            <w:vAlign w:val="bottom"/>
          </w:tcPr>
          <w:p w:rsidR="00443284" w:rsidRPr="00AF2974" w:rsidRDefault="00443284" w:rsidP="001A24B3">
            <w:pPr>
              <w:pStyle w:val="TableTextHeadingRight"/>
            </w:pPr>
            <w:r w:rsidRPr="00AF2974">
              <w:t>Co</w:t>
            </w:r>
            <w:r w:rsidR="002F651E">
              <w:noBreakHyphen/>
            </w:r>
            <w:r w:rsidRPr="00AF2974">
              <w:t xml:space="preserve">mingled recycling </w:t>
            </w:r>
          </w:p>
        </w:tc>
        <w:tc>
          <w:tcPr>
            <w:tcW w:w="990" w:type="dxa"/>
            <w:shd w:val="clear" w:color="auto" w:fill="auto"/>
            <w:vAlign w:val="bottom"/>
          </w:tcPr>
          <w:p w:rsidR="00443284" w:rsidRPr="00AF2974" w:rsidRDefault="00443284" w:rsidP="001A24B3">
            <w:pPr>
              <w:pStyle w:val="TableTextHeadingRight"/>
            </w:pPr>
            <w:r w:rsidRPr="00AF2974">
              <w:t>Compost</w:t>
            </w:r>
          </w:p>
        </w:tc>
        <w:tc>
          <w:tcPr>
            <w:tcW w:w="855" w:type="dxa"/>
            <w:shd w:val="clear" w:color="auto" w:fill="auto"/>
            <w:vAlign w:val="bottom"/>
          </w:tcPr>
          <w:p w:rsidR="00443284" w:rsidRPr="00AF2974" w:rsidRDefault="00443284" w:rsidP="001A24B3">
            <w:pPr>
              <w:pStyle w:val="TableTextHeadingRight"/>
            </w:pPr>
            <w:r w:rsidRPr="00AF2974">
              <w:t>Total</w:t>
            </w:r>
          </w:p>
        </w:tc>
        <w:tc>
          <w:tcPr>
            <w:tcW w:w="855" w:type="dxa"/>
            <w:shd w:val="clear" w:color="auto" w:fill="auto"/>
            <w:vAlign w:val="bottom"/>
          </w:tcPr>
          <w:p w:rsidR="00443284" w:rsidRPr="00AF2974" w:rsidRDefault="00443284" w:rsidP="001A24B3">
            <w:pPr>
              <w:pStyle w:val="TableTextHeadingRight"/>
            </w:pPr>
            <w:r w:rsidRPr="00AF2974">
              <w:t>Landfill</w:t>
            </w:r>
          </w:p>
        </w:tc>
        <w:tc>
          <w:tcPr>
            <w:tcW w:w="1170" w:type="dxa"/>
            <w:shd w:val="clear" w:color="auto" w:fill="auto"/>
            <w:vAlign w:val="bottom"/>
          </w:tcPr>
          <w:p w:rsidR="00443284" w:rsidRPr="00AF2974" w:rsidRDefault="00443284" w:rsidP="001A24B3">
            <w:pPr>
              <w:pStyle w:val="TableTextHeadingRight"/>
            </w:pPr>
            <w:r w:rsidRPr="00AF2974">
              <w:t>Co</w:t>
            </w:r>
            <w:r w:rsidR="002F651E">
              <w:noBreakHyphen/>
            </w:r>
            <w:r w:rsidRPr="00AF2974">
              <w:t xml:space="preserve">mingled recycling </w:t>
            </w:r>
          </w:p>
        </w:tc>
        <w:tc>
          <w:tcPr>
            <w:tcW w:w="990" w:type="dxa"/>
            <w:shd w:val="clear" w:color="auto" w:fill="auto"/>
            <w:vAlign w:val="bottom"/>
          </w:tcPr>
          <w:p w:rsidR="00443284" w:rsidRPr="00AF2974" w:rsidRDefault="00443284" w:rsidP="001A24B3">
            <w:pPr>
              <w:pStyle w:val="TableTextHeadingRight"/>
            </w:pPr>
            <w:r w:rsidRPr="00AF2974">
              <w:t>Compost</w:t>
            </w:r>
          </w:p>
        </w:tc>
        <w:tc>
          <w:tcPr>
            <w:tcW w:w="810" w:type="dxa"/>
            <w:shd w:val="clear" w:color="auto" w:fill="auto"/>
            <w:vAlign w:val="bottom"/>
          </w:tcPr>
          <w:p w:rsidR="00443284" w:rsidRPr="00AF2974" w:rsidRDefault="00443284" w:rsidP="001A24B3">
            <w:pPr>
              <w:pStyle w:val="TableTextHeadingRight"/>
            </w:pPr>
            <w:r w:rsidRPr="00AF2974">
              <w:t>Total</w:t>
            </w:r>
          </w:p>
        </w:tc>
      </w:tr>
      <w:tr w:rsidR="003158F0" w:rsidRPr="00AF2974" w:rsidTr="00E3453A">
        <w:tc>
          <w:tcPr>
            <w:tcW w:w="2275" w:type="dxa"/>
            <w:shd w:val="clear" w:color="auto" w:fill="auto"/>
          </w:tcPr>
          <w:p w:rsidR="003158F0" w:rsidRPr="00AF2974" w:rsidRDefault="003158F0" w:rsidP="00A84070">
            <w:pPr>
              <w:pStyle w:val="TableText"/>
            </w:pPr>
            <w:r w:rsidRPr="00AF2974">
              <w:t>Total units of waste by destination (kg/year)</w:t>
            </w:r>
          </w:p>
        </w:tc>
        <w:tc>
          <w:tcPr>
            <w:tcW w:w="810" w:type="dxa"/>
            <w:shd w:val="clear" w:color="auto" w:fill="E0E0E0"/>
          </w:tcPr>
          <w:p w:rsidR="003158F0" w:rsidRPr="00A239A1" w:rsidRDefault="003158F0" w:rsidP="00FB475D">
            <w:pPr>
              <w:pStyle w:val="TableTextRight"/>
            </w:pPr>
            <w:r>
              <w:t>7 137</w:t>
            </w:r>
          </w:p>
        </w:tc>
        <w:tc>
          <w:tcPr>
            <w:tcW w:w="1170" w:type="dxa"/>
            <w:shd w:val="clear" w:color="auto" w:fill="E0E0E0"/>
          </w:tcPr>
          <w:p w:rsidR="003158F0" w:rsidRPr="0097575F" w:rsidRDefault="003158F0" w:rsidP="00FB475D">
            <w:pPr>
              <w:pStyle w:val="TableTextRight"/>
            </w:pPr>
            <w:r>
              <w:t>39 947</w:t>
            </w:r>
          </w:p>
        </w:tc>
        <w:tc>
          <w:tcPr>
            <w:tcW w:w="990" w:type="dxa"/>
            <w:shd w:val="clear" w:color="auto" w:fill="E0E0E0"/>
          </w:tcPr>
          <w:p w:rsidR="003158F0" w:rsidRPr="0097575F" w:rsidRDefault="003158F0" w:rsidP="00FB475D">
            <w:pPr>
              <w:pStyle w:val="TableTextRight"/>
            </w:pPr>
            <w:r>
              <w:t>7 829</w:t>
            </w:r>
          </w:p>
        </w:tc>
        <w:tc>
          <w:tcPr>
            <w:tcW w:w="855" w:type="dxa"/>
            <w:shd w:val="clear" w:color="auto" w:fill="E0E0E0"/>
          </w:tcPr>
          <w:p w:rsidR="003158F0" w:rsidRPr="0097575F" w:rsidRDefault="003158F0" w:rsidP="00FB475D">
            <w:pPr>
              <w:pStyle w:val="TableTextRight"/>
            </w:pPr>
            <w:r>
              <w:t>54 914</w:t>
            </w:r>
          </w:p>
        </w:tc>
        <w:tc>
          <w:tcPr>
            <w:tcW w:w="855" w:type="dxa"/>
            <w:shd w:val="clear" w:color="auto" w:fill="auto"/>
          </w:tcPr>
          <w:p w:rsidR="003158F0" w:rsidRPr="00A239A1" w:rsidRDefault="003158F0" w:rsidP="002054C5">
            <w:pPr>
              <w:pStyle w:val="TableTextRight"/>
            </w:pPr>
            <w:r w:rsidRPr="00A239A1">
              <w:t>7</w:t>
            </w:r>
            <w:r>
              <w:t> </w:t>
            </w:r>
            <w:r w:rsidRPr="00A239A1">
              <w:t>598</w:t>
            </w:r>
          </w:p>
        </w:tc>
        <w:tc>
          <w:tcPr>
            <w:tcW w:w="1170" w:type="dxa"/>
            <w:shd w:val="clear" w:color="auto" w:fill="auto"/>
          </w:tcPr>
          <w:p w:rsidR="003158F0" w:rsidRPr="0097575F" w:rsidRDefault="003158F0" w:rsidP="002054C5">
            <w:pPr>
              <w:pStyle w:val="TableTextRight"/>
            </w:pPr>
            <w:r>
              <w:t>38 376</w:t>
            </w:r>
          </w:p>
        </w:tc>
        <w:tc>
          <w:tcPr>
            <w:tcW w:w="990" w:type="dxa"/>
            <w:shd w:val="clear" w:color="auto" w:fill="auto"/>
          </w:tcPr>
          <w:p w:rsidR="003158F0" w:rsidRPr="0097575F" w:rsidRDefault="003158F0" w:rsidP="002054C5">
            <w:pPr>
              <w:pStyle w:val="TableTextRight"/>
            </w:pPr>
            <w:r>
              <w:t>7 936</w:t>
            </w:r>
          </w:p>
        </w:tc>
        <w:tc>
          <w:tcPr>
            <w:tcW w:w="810" w:type="dxa"/>
            <w:shd w:val="clear" w:color="auto" w:fill="auto"/>
          </w:tcPr>
          <w:p w:rsidR="003158F0" w:rsidRPr="0097575F" w:rsidRDefault="003158F0" w:rsidP="002054C5">
            <w:pPr>
              <w:pStyle w:val="TableTextRight"/>
            </w:pPr>
            <w:r>
              <w:t>53 912</w:t>
            </w:r>
          </w:p>
        </w:tc>
      </w:tr>
      <w:tr w:rsidR="003158F0" w:rsidRPr="00AF2974" w:rsidTr="00E3453A">
        <w:tc>
          <w:tcPr>
            <w:tcW w:w="2275" w:type="dxa"/>
            <w:shd w:val="clear" w:color="auto" w:fill="auto"/>
          </w:tcPr>
          <w:p w:rsidR="003158F0" w:rsidRPr="00AF2974" w:rsidRDefault="003158F0" w:rsidP="00A84070">
            <w:pPr>
              <w:pStyle w:val="TableText"/>
            </w:pPr>
            <w:r w:rsidRPr="00AF2974">
              <w:t>Units of waste per FTE by destination (kg/year)</w:t>
            </w:r>
          </w:p>
        </w:tc>
        <w:tc>
          <w:tcPr>
            <w:tcW w:w="810" w:type="dxa"/>
            <w:shd w:val="clear" w:color="auto" w:fill="E0E0E0"/>
          </w:tcPr>
          <w:p w:rsidR="003158F0" w:rsidRPr="0097575F" w:rsidRDefault="00FB0A42" w:rsidP="00FB475D">
            <w:pPr>
              <w:pStyle w:val="TableTextRight"/>
            </w:pPr>
            <w:r>
              <w:t>12.4</w:t>
            </w:r>
          </w:p>
        </w:tc>
        <w:tc>
          <w:tcPr>
            <w:tcW w:w="1170" w:type="dxa"/>
            <w:shd w:val="clear" w:color="auto" w:fill="E0E0E0"/>
          </w:tcPr>
          <w:p w:rsidR="003158F0" w:rsidRPr="0097575F" w:rsidRDefault="00FB0A42" w:rsidP="00FB475D">
            <w:pPr>
              <w:pStyle w:val="TableTextRight"/>
            </w:pPr>
            <w:r>
              <w:t>69.5</w:t>
            </w:r>
          </w:p>
        </w:tc>
        <w:tc>
          <w:tcPr>
            <w:tcW w:w="990" w:type="dxa"/>
            <w:shd w:val="clear" w:color="auto" w:fill="E0E0E0"/>
          </w:tcPr>
          <w:p w:rsidR="003158F0" w:rsidRPr="0097575F" w:rsidRDefault="00FB0A42" w:rsidP="00FB475D">
            <w:pPr>
              <w:pStyle w:val="TableTextRight"/>
            </w:pPr>
            <w:r>
              <w:t>13.6</w:t>
            </w:r>
          </w:p>
        </w:tc>
        <w:tc>
          <w:tcPr>
            <w:tcW w:w="855" w:type="dxa"/>
            <w:shd w:val="clear" w:color="auto" w:fill="E0E0E0"/>
          </w:tcPr>
          <w:p w:rsidR="003158F0" w:rsidRPr="0097575F" w:rsidRDefault="00FB0A42" w:rsidP="00FB475D">
            <w:pPr>
              <w:pStyle w:val="TableTextRight"/>
            </w:pPr>
            <w:r>
              <w:t>95.5</w:t>
            </w:r>
          </w:p>
        </w:tc>
        <w:tc>
          <w:tcPr>
            <w:tcW w:w="855" w:type="dxa"/>
            <w:shd w:val="clear" w:color="auto" w:fill="auto"/>
          </w:tcPr>
          <w:p w:rsidR="003158F0" w:rsidRPr="0097575F" w:rsidRDefault="003158F0" w:rsidP="002054C5">
            <w:pPr>
              <w:pStyle w:val="TableTextRight"/>
            </w:pPr>
            <w:r>
              <w:t>12</w:t>
            </w:r>
          </w:p>
        </w:tc>
        <w:tc>
          <w:tcPr>
            <w:tcW w:w="1170" w:type="dxa"/>
            <w:shd w:val="clear" w:color="auto" w:fill="auto"/>
          </w:tcPr>
          <w:p w:rsidR="003158F0" w:rsidRPr="0097575F" w:rsidRDefault="003158F0" w:rsidP="002054C5">
            <w:pPr>
              <w:pStyle w:val="TableTextRight"/>
            </w:pPr>
            <w:r>
              <w:t>62</w:t>
            </w:r>
          </w:p>
        </w:tc>
        <w:tc>
          <w:tcPr>
            <w:tcW w:w="990" w:type="dxa"/>
            <w:shd w:val="clear" w:color="auto" w:fill="auto"/>
          </w:tcPr>
          <w:p w:rsidR="003158F0" w:rsidRPr="0097575F" w:rsidRDefault="003158F0" w:rsidP="002054C5">
            <w:pPr>
              <w:pStyle w:val="TableTextRight"/>
            </w:pPr>
            <w:r>
              <w:t>13</w:t>
            </w:r>
          </w:p>
        </w:tc>
        <w:tc>
          <w:tcPr>
            <w:tcW w:w="810" w:type="dxa"/>
            <w:shd w:val="clear" w:color="auto" w:fill="auto"/>
          </w:tcPr>
          <w:p w:rsidR="003158F0" w:rsidRPr="0097575F" w:rsidRDefault="003158F0" w:rsidP="002054C5">
            <w:pPr>
              <w:pStyle w:val="TableTextRight"/>
            </w:pPr>
            <w:r>
              <w:t>87</w:t>
            </w:r>
          </w:p>
        </w:tc>
      </w:tr>
      <w:tr w:rsidR="003158F0" w:rsidRPr="00E3453A" w:rsidTr="00E3453A">
        <w:tc>
          <w:tcPr>
            <w:tcW w:w="2275" w:type="dxa"/>
            <w:shd w:val="clear" w:color="auto" w:fill="auto"/>
          </w:tcPr>
          <w:p w:rsidR="003158F0" w:rsidRPr="00AF2974" w:rsidRDefault="003158F0" w:rsidP="00A84070">
            <w:pPr>
              <w:pStyle w:val="TableText"/>
            </w:pPr>
            <w:r w:rsidRPr="00AF2974">
              <w:t>Greenhouse gas emissions from waste to landfill (t CO</w:t>
            </w:r>
            <w:r w:rsidRPr="00E3453A">
              <w:rPr>
                <w:vertAlign w:val="subscript"/>
              </w:rPr>
              <w:t>2</w:t>
            </w:r>
            <w:r w:rsidR="002F651E">
              <w:noBreakHyphen/>
            </w:r>
            <w:r w:rsidRPr="00AF2974">
              <w:t>e)</w:t>
            </w:r>
          </w:p>
        </w:tc>
        <w:tc>
          <w:tcPr>
            <w:tcW w:w="3825" w:type="dxa"/>
            <w:gridSpan w:val="4"/>
            <w:shd w:val="clear" w:color="auto" w:fill="E0E0E0"/>
          </w:tcPr>
          <w:p w:rsidR="003158F0" w:rsidRPr="0097575F" w:rsidRDefault="003158F0" w:rsidP="00FB475D">
            <w:pPr>
              <w:pStyle w:val="TableTextRight"/>
            </w:pPr>
            <w:r>
              <w:t>8.6</w:t>
            </w:r>
          </w:p>
        </w:tc>
        <w:tc>
          <w:tcPr>
            <w:tcW w:w="3825" w:type="dxa"/>
            <w:gridSpan w:val="4"/>
            <w:shd w:val="clear" w:color="auto" w:fill="auto"/>
          </w:tcPr>
          <w:p w:rsidR="003158F0" w:rsidRPr="0097575F" w:rsidRDefault="003158F0" w:rsidP="002054C5">
            <w:pPr>
              <w:pStyle w:val="TableTextRight"/>
            </w:pPr>
            <w:r>
              <w:t>8.5</w:t>
            </w:r>
          </w:p>
        </w:tc>
      </w:tr>
      <w:tr w:rsidR="003158F0" w:rsidRPr="00E3453A" w:rsidTr="00E3453A">
        <w:tc>
          <w:tcPr>
            <w:tcW w:w="2275" w:type="dxa"/>
            <w:shd w:val="clear" w:color="auto" w:fill="auto"/>
          </w:tcPr>
          <w:p w:rsidR="003158F0" w:rsidRPr="00AF2974" w:rsidRDefault="003158F0" w:rsidP="00071E1F">
            <w:pPr>
              <w:pStyle w:val="TableText"/>
            </w:pPr>
            <w:r w:rsidRPr="00AF2974">
              <w:t>Recycling rate (per</w:t>
            </w:r>
            <w:r>
              <w:t xml:space="preserve"> </w:t>
            </w:r>
            <w:r w:rsidRPr="00AF2974">
              <w:t>cent of total waste)</w:t>
            </w:r>
          </w:p>
        </w:tc>
        <w:tc>
          <w:tcPr>
            <w:tcW w:w="3825" w:type="dxa"/>
            <w:gridSpan w:val="4"/>
            <w:shd w:val="clear" w:color="auto" w:fill="E0E0E0"/>
          </w:tcPr>
          <w:p w:rsidR="003158F0" w:rsidRPr="0097575F" w:rsidRDefault="003158F0" w:rsidP="00FB475D">
            <w:pPr>
              <w:pStyle w:val="TableTextRight"/>
            </w:pPr>
            <w:r>
              <w:t>87</w:t>
            </w:r>
          </w:p>
        </w:tc>
        <w:tc>
          <w:tcPr>
            <w:tcW w:w="3825" w:type="dxa"/>
            <w:gridSpan w:val="4"/>
            <w:shd w:val="clear" w:color="auto" w:fill="auto"/>
          </w:tcPr>
          <w:p w:rsidR="003158F0" w:rsidRPr="0097575F" w:rsidRDefault="003158F0" w:rsidP="002054C5">
            <w:pPr>
              <w:pStyle w:val="TableTextRight"/>
            </w:pPr>
            <w:r>
              <w:t>86</w:t>
            </w:r>
          </w:p>
        </w:tc>
      </w:tr>
      <w:tr w:rsidR="00D851E7" w:rsidRPr="00AF2974" w:rsidTr="00E3453A">
        <w:tc>
          <w:tcPr>
            <w:tcW w:w="2275" w:type="dxa"/>
            <w:shd w:val="clear" w:color="auto" w:fill="auto"/>
          </w:tcPr>
          <w:p w:rsidR="00D851E7" w:rsidRPr="00AF2974" w:rsidRDefault="00D851E7" w:rsidP="00A84070">
            <w:pPr>
              <w:pStyle w:val="TableTextHeadingLeft"/>
            </w:pPr>
            <w:r w:rsidRPr="00AF2974">
              <w:t>Actions undertaken</w:t>
            </w:r>
          </w:p>
        </w:tc>
        <w:tc>
          <w:tcPr>
            <w:tcW w:w="3825" w:type="dxa"/>
            <w:gridSpan w:val="4"/>
            <w:shd w:val="clear" w:color="auto" w:fill="auto"/>
          </w:tcPr>
          <w:p w:rsidR="00D851E7" w:rsidRPr="00AF2974" w:rsidRDefault="00D851E7" w:rsidP="00EF358F">
            <w:pPr>
              <w:pStyle w:val="TableTextRight"/>
            </w:pPr>
          </w:p>
        </w:tc>
        <w:tc>
          <w:tcPr>
            <w:tcW w:w="3825" w:type="dxa"/>
            <w:gridSpan w:val="4"/>
            <w:shd w:val="clear" w:color="auto" w:fill="auto"/>
          </w:tcPr>
          <w:p w:rsidR="00D851E7" w:rsidRPr="00AF2974" w:rsidRDefault="00D851E7" w:rsidP="00EF358F">
            <w:pPr>
              <w:pStyle w:val="TableTextRight"/>
            </w:pPr>
          </w:p>
        </w:tc>
      </w:tr>
      <w:tr w:rsidR="00D851E7" w:rsidRPr="00AF2974" w:rsidTr="00E3453A">
        <w:tc>
          <w:tcPr>
            <w:tcW w:w="2275" w:type="dxa"/>
            <w:shd w:val="clear" w:color="auto" w:fill="auto"/>
          </w:tcPr>
          <w:p w:rsidR="00D851E7" w:rsidRPr="00AF24F4" w:rsidRDefault="00D851E7" w:rsidP="007C1626">
            <w:pPr>
              <w:pStyle w:val="TableText"/>
            </w:pPr>
            <w:r w:rsidRPr="003C79E8">
              <w:rPr>
                <w:bCs/>
              </w:rPr>
              <w:t>Green Collect</w:t>
            </w:r>
          </w:p>
        </w:tc>
        <w:tc>
          <w:tcPr>
            <w:tcW w:w="7650" w:type="dxa"/>
            <w:gridSpan w:val="8"/>
            <w:shd w:val="clear" w:color="auto" w:fill="auto"/>
          </w:tcPr>
          <w:p w:rsidR="00D851E7" w:rsidRPr="00AF24F4" w:rsidRDefault="003158F0" w:rsidP="00771BB3">
            <w:pPr>
              <w:pStyle w:val="TableText"/>
            </w:pPr>
            <w:r>
              <w:t>The Green Collect service was used at 1 Macarthur Street and 1 Treasury Place during 2013</w:t>
            </w:r>
            <w:r w:rsidR="002F651E">
              <w:noBreakHyphen/>
            </w:r>
            <w:r>
              <w:t>14 to divert waste from landfill.</w:t>
            </w:r>
            <w:r w:rsidR="002C1D79">
              <w:t xml:space="preserve"> </w:t>
            </w:r>
          </w:p>
        </w:tc>
      </w:tr>
      <w:tr w:rsidR="003158F0" w:rsidRPr="00AF2974" w:rsidTr="00E3453A">
        <w:tc>
          <w:tcPr>
            <w:tcW w:w="2275" w:type="dxa"/>
            <w:shd w:val="clear" w:color="auto" w:fill="auto"/>
          </w:tcPr>
          <w:p w:rsidR="003158F0" w:rsidRPr="003C79E8" w:rsidRDefault="003158F0" w:rsidP="007C1626">
            <w:pPr>
              <w:pStyle w:val="TableText"/>
              <w:rPr>
                <w:bCs/>
              </w:rPr>
            </w:pPr>
            <w:r>
              <w:rPr>
                <w:bCs/>
              </w:rPr>
              <w:t>New waste signage</w:t>
            </w:r>
          </w:p>
        </w:tc>
        <w:tc>
          <w:tcPr>
            <w:tcW w:w="7650" w:type="dxa"/>
            <w:gridSpan w:val="8"/>
            <w:shd w:val="clear" w:color="auto" w:fill="auto"/>
          </w:tcPr>
          <w:p w:rsidR="003158F0" w:rsidRDefault="003158F0" w:rsidP="00771BB3">
            <w:pPr>
              <w:pStyle w:val="TableText"/>
            </w:pPr>
            <w:r>
              <w:rPr>
                <w:iCs/>
              </w:rPr>
              <w:t>New waste signage was installed throughout 1 Treasury Place, 1 Macarthur Street, 121 Exhibition Street and 2 Lonsdale Street to better educate staff on the various waste streams to improve recycling rates.</w:t>
            </w:r>
          </w:p>
        </w:tc>
      </w:tr>
    </w:tbl>
    <w:p w:rsidR="00EF358F" w:rsidRPr="00AF2974" w:rsidRDefault="00EF358F" w:rsidP="00C231D1"/>
    <w:p w:rsidR="00C231D1" w:rsidRPr="00AF2974" w:rsidRDefault="00C231D1" w:rsidP="00C231D1"/>
    <w:p w:rsidR="00C231D1" w:rsidRPr="00AF2974" w:rsidRDefault="00C231D1" w:rsidP="00C231D1">
      <w:pPr>
        <w:sectPr w:rsidR="00C231D1" w:rsidRPr="00AF2974" w:rsidSect="001A2F94">
          <w:type w:val="continuous"/>
          <w:pgSz w:w="11909" w:h="16834" w:code="9"/>
          <w:pgMar w:top="1728" w:right="1152" w:bottom="1152" w:left="1152" w:header="720" w:footer="288" w:gutter="0"/>
          <w:cols w:space="720"/>
          <w:noEndnote/>
        </w:sectPr>
      </w:pPr>
    </w:p>
    <w:p w:rsidR="00F11C4A" w:rsidRPr="00AF2974" w:rsidRDefault="00F11C4A" w:rsidP="00A84070">
      <w:pPr>
        <w:pStyle w:val="Heading5"/>
      </w:pPr>
      <w:r w:rsidRPr="00AF2974">
        <w:lastRenderedPageBreak/>
        <w:t>Targets</w:t>
      </w:r>
    </w:p>
    <w:p w:rsidR="007C1626" w:rsidRPr="00AF2974" w:rsidRDefault="003158F0" w:rsidP="007C1626">
      <w:r>
        <w:t>The following target was set for 2013</w:t>
      </w:r>
      <w:r w:rsidR="002F651E">
        <w:noBreakHyphen/>
      </w:r>
      <w:r>
        <w:t>14:</w:t>
      </w:r>
    </w:p>
    <w:p w:rsidR="00A84070" w:rsidRPr="00AF2974" w:rsidRDefault="003158F0" w:rsidP="00A239A1">
      <w:pPr>
        <w:pStyle w:val="Bullet"/>
      </w:pPr>
      <w:r>
        <w:t>Proportion of waste recycled 90</w:t>
      </w:r>
      <w:r w:rsidR="002F651E">
        <w:t> per cent</w:t>
      </w:r>
      <w:r>
        <w:t>.</w:t>
      </w:r>
    </w:p>
    <w:p w:rsidR="00A84070" w:rsidRPr="00AF2974" w:rsidRDefault="00A84070" w:rsidP="00A84070">
      <w:pPr>
        <w:pStyle w:val="Heading5"/>
      </w:pPr>
      <w:r w:rsidRPr="00AF2974">
        <w:t>Result</w:t>
      </w:r>
    </w:p>
    <w:p w:rsidR="00A84070" w:rsidRPr="00AF2974" w:rsidRDefault="001152E7" w:rsidP="00A239A1">
      <w:pPr>
        <w:pStyle w:val="Bullet"/>
      </w:pPr>
      <w:r>
        <w:t xml:space="preserve">Proportion </w:t>
      </w:r>
      <w:r w:rsidR="003158F0">
        <w:t>of waste recycled was 87</w:t>
      </w:r>
      <w:r w:rsidR="002F651E">
        <w:t> per cent</w:t>
      </w:r>
      <w:r w:rsidR="003158F0">
        <w:t>.</w:t>
      </w:r>
    </w:p>
    <w:p w:rsidR="00A84070" w:rsidRPr="00AF2974" w:rsidRDefault="00A84070" w:rsidP="00A84070">
      <w:pPr>
        <w:pStyle w:val="Heading5"/>
      </w:pPr>
      <w:r w:rsidRPr="00AF2974">
        <w:br w:type="column"/>
      </w:r>
      <w:r w:rsidRPr="00AF2974">
        <w:lastRenderedPageBreak/>
        <w:t xml:space="preserve">Explanatory </w:t>
      </w:r>
      <w:r w:rsidR="00142632" w:rsidRPr="00AF2974">
        <w:t>notes</w:t>
      </w:r>
    </w:p>
    <w:p w:rsidR="00A84070" w:rsidRPr="00AF2974" w:rsidRDefault="003158F0" w:rsidP="007C1626">
      <w:pPr>
        <w:pStyle w:val="Bullet"/>
      </w:pPr>
      <w:r>
        <w:t>Waste data was collected from waste audits conducted at 1 Treasury Place and 1 Macarthur Street, which covers 80</w:t>
      </w:r>
      <w:r w:rsidR="002F651E">
        <w:t> per cent</w:t>
      </w:r>
      <w:r>
        <w:t xml:space="preserve"> of staff.</w:t>
      </w:r>
    </w:p>
    <w:p w:rsidR="00C231D1" w:rsidRPr="00AF2974" w:rsidRDefault="00C231D1" w:rsidP="00A84070"/>
    <w:p w:rsidR="00E163AB" w:rsidRDefault="00E163AB">
      <w:pPr>
        <w:spacing w:before="0" w:after="0"/>
        <w:rPr>
          <w:rFonts w:ascii="Calibri" w:hAnsi="Calibri" w:cs="Arial"/>
          <w:b/>
          <w:color w:val="4D4D4D"/>
          <w:szCs w:val="20"/>
        </w:rPr>
      </w:pPr>
      <w:r>
        <w:br w:type="page"/>
      </w:r>
    </w:p>
    <w:p w:rsidR="00F11C4A" w:rsidRPr="00AF2974" w:rsidRDefault="00F11C4A" w:rsidP="00F11C4A">
      <w:pPr>
        <w:pStyle w:val="Heading4"/>
      </w:pPr>
      <w:r w:rsidRPr="00AF2974">
        <w:lastRenderedPageBreak/>
        <w:t>Greenhouse gas emissions</w:t>
      </w:r>
    </w:p>
    <w:p w:rsidR="00F11C4A" w:rsidRPr="00AF2974" w:rsidRDefault="000A0836" w:rsidP="0057766C">
      <w:r>
        <w:t>The emissions disclosed in the section below are taken from the previous sections and brought together here to show the Department</w:t>
      </w:r>
      <w:r w:rsidR="00354A87">
        <w:t>’</w:t>
      </w:r>
      <w:r w:rsidR="001152E7">
        <w:t>s</w:t>
      </w:r>
      <w:r>
        <w:t xml:space="preserve"> greenhouse footprint.</w:t>
      </w:r>
      <w:r w:rsidR="002C1D79">
        <w:t xml:space="preserve"> </w:t>
      </w:r>
    </w:p>
    <w:p w:rsidR="00F11C4A" w:rsidRPr="00AF2974" w:rsidRDefault="00F11C4A" w:rsidP="00F11C4A"/>
    <w:p w:rsidR="00F11C4A" w:rsidRDefault="00F11C4A" w:rsidP="00F11C4A"/>
    <w:p w:rsidR="00A239A1" w:rsidRDefault="00A239A1" w:rsidP="00F11C4A"/>
    <w:p w:rsidR="00A239A1" w:rsidRPr="00AF2974" w:rsidRDefault="00A239A1" w:rsidP="00F11C4A">
      <w:pPr>
        <w:sectPr w:rsidR="00A239A1" w:rsidRPr="00AF2974" w:rsidSect="001A2F94">
          <w:type w:val="continuous"/>
          <w:pgSz w:w="11909" w:h="16834" w:code="9"/>
          <w:pgMar w:top="1728" w:right="1152" w:bottom="1152" w:left="1152" w:header="720" w:footer="288" w:gutter="0"/>
          <w:cols w:num="2" w:space="720" w:equalWidth="0">
            <w:col w:w="4448" w:space="708"/>
            <w:col w:w="4448"/>
          </w:cols>
          <w:noEndnote/>
        </w:sectPr>
      </w:pPr>
    </w:p>
    <w:p w:rsidR="00F11C4A" w:rsidRPr="00AF2974" w:rsidRDefault="00F11C4A" w:rsidP="00F11C4A"/>
    <w:tbl>
      <w:tblPr>
        <w:tblW w:w="0" w:type="auto"/>
        <w:tblLook w:val="01E0" w:firstRow="1" w:lastRow="1" w:firstColumn="1" w:lastColumn="1" w:noHBand="0" w:noVBand="0"/>
      </w:tblPr>
      <w:tblGrid>
        <w:gridCol w:w="6408"/>
        <w:gridCol w:w="990"/>
        <w:gridCol w:w="900"/>
      </w:tblGrid>
      <w:tr w:rsidR="00EF358F" w:rsidRPr="00AF2974" w:rsidTr="00E3453A">
        <w:tc>
          <w:tcPr>
            <w:tcW w:w="6408" w:type="dxa"/>
            <w:shd w:val="clear" w:color="auto" w:fill="auto"/>
          </w:tcPr>
          <w:p w:rsidR="00EF358F" w:rsidRPr="00AF2974" w:rsidRDefault="00EF358F" w:rsidP="00EF358F">
            <w:pPr>
              <w:pStyle w:val="TableTextHeadingLeft"/>
            </w:pPr>
            <w:r w:rsidRPr="00AF2974">
              <w:t>Indicator</w:t>
            </w:r>
          </w:p>
        </w:tc>
        <w:tc>
          <w:tcPr>
            <w:tcW w:w="990" w:type="dxa"/>
            <w:shd w:val="clear" w:color="auto" w:fill="auto"/>
          </w:tcPr>
          <w:p w:rsidR="00EF358F" w:rsidRPr="00AF2974" w:rsidRDefault="00824B33" w:rsidP="0075557C">
            <w:pPr>
              <w:pStyle w:val="TableTextHeadingRight"/>
            </w:pPr>
            <w:r>
              <w:t>201</w:t>
            </w:r>
            <w:r w:rsidR="0075557C">
              <w:t>3</w:t>
            </w:r>
            <w:r w:rsidR="002F651E">
              <w:noBreakHyphen/>
            </w:r>
            <w:r>
              <w:t>1</w:t>
            </w:r>
            <w:r w:rsidR="0075557C">
              <w:t>4</w:t>
            </w:r>
          </w:p>
        </w:tc>
        <w:tc>
          <w:tcPr>
            <w:tcW w:w="900" w:type="dxa"/>
            <w:shd w:val="clear" w:color="auto" w:fill="auto"/>
          </w:tcPr>
          <w:p w:rsidR="00EF358F" w:rsidRPr="00AF2974" w:rsidRDefault="00443284" w:rsidP="0075557C">
            <w:pPr>
              <w:pStyle w:val="TableTextHeadingRight"/>
            </w:pPr>
            <w:r>
              <w:t>201</w:t>
            </w:r>
            <w:r w:rsidR="0075557C">
              <w:t>2</w:t>
            </w:r>
            <w:r w:rsidR="002F651E">
              <w:noBreakHyphen/>
            </w:r>
            <w:r w:rsidR="0075557C">
              <w:t>13</w:t>
            </w:r>
          </w:p>
        </w:tc>
      </w:tr>
      <w:tr w:rsidR="003158F0" w:rsidRPr="00AF2974" w:rsidTr="00D559A2">
        <w:tc>
          <w:tcPr>
            <w:tcW w:w="6408" w:type="dxa"/>
            <w:shd w:val="clear" w:color="auto" w:fill="auto"/>
          </w:tcPr>
          <w:p w:rsidR="003158F0" w:rsidRPr="00AF2974" w:rsidRDefault="003158F0" w:rsidP="00A84070">
            <w:pPr>
              <w:pStyle w:val="TableText"/>
            </w:pPr>
            <w:r w:rsidRPr="00AF2974">
              <w:t>Total greenhouse gas emissions associated with energy use (t CO</w:t>
            </w:r>
            <w:r w:rsidRPr="00E3453A">
              <w:rPr>
                <w:vertAlign w:val="subscript"/>
              </w:rPr>
              <w:t>2</w:t>
            </w:r>
            <w:r w:rsidR="002F651E">
              <w:noBreakHyphen/>
            </w:r>
            <w:r w:rsidRPr="00AF2974">
              <w:t>e)</w:t>
            </w:r>
          </w:p>
        </w:tc>
        <w:tc>
          <w:tcPr>
            <w:tcW w:w="990" w:type="dxa"/>
            <w:shd w:val="clear" w:color="auto" w:fill="E0E0E0"/>
          </w:tcPr>
          <w:p w:rsidR="003158F0" w:rsidRPr="0097575F" w:rsidRDefault="003158F0" w:rsidP="00FB475D">
            <w:pPr>
              <w:pStyle w:val="TableTextRight"/>
            </w:pPr>
            <w:r>
              <w:t>1 170</w:t>
            </w:r>
          </w:p>
        </w:tc>
        <w:tc>
          <w:tcPr>
            <w:tcW w:w="900" w:type="dxa"/>
            <w:shd w:val="clear" w:color="auto" w:fill="auto"/>
          </w:tcPr>
          <w:p w:rsidR="003158F0" w:rsidRPr="0097575F" w:rsidRDefault="003158F0" w:rsidP="002054C5">
            <w:pPr>
              <w:pStyle w:val="TableTextRight"/>
            </w:pPr>
            <w:r>
              <w:t>1 629</w:t>
            </w:r>
          </w:p>
        </w:tc>
      </w:tr>
      <w:tr w:rsidR="003158F0" w:rsidRPr="00AF2974" w:rsidTr="00D559A2">
        <w:tc>
          <w:tcPr>
            <w:tcW w:w="6408" w:type="dxa"/>
            <w:shd w:val="clear" w:color="auto" w:fill="auto"/>
          </w:tcPr>
          <w:p w:rsidR="003158F0" w:rsidRPr="00AF2974" w:rsidRDefault="003158F0" w:rsidP="00A84070">
            <w:pPr>
              <w:pStyle w:val="TableText"/>
            </w:pPr>
            <w:r w:rsidRPr="00AF2974">
              <w:t>Total greenhouse gas emissions associated with vehicle fleet (t CO</w:t>
            </w:r>
            <w:r w:rsidRPr="00E3453A">
              <w:rPr>
                <w:vertAlign w:val="subscript"/>
              </w:rPr>
              <w:t>2</w:t>
            </w:r>
            <w:r w:rsidR="002F651E">
              <w:noBreakHyphen/>
            </w:r>
            <w:r w:rsidRPr="00AF2974">
              <w:t>e)</w:t>
            </w:r>
          </w:p>
        </w:tc>
        <w:tc>
          <w:tcPr>
            <w:tcW w:w="990" w:type="dxa"/>
            <w:shd w:val="clear" w:color="auto" w:fill="E0E0E0"/>
          </w:tcPr>
          <w:p w:rsidR="003158F0" w:rsidRPr="0097575F" w:rsidRDefault="003158F0" w:rsidP="00FB475D">
            <w:pPr>
              <w:pStyle w:val="TableTextRight"/>
            </w:pPr>
            <w:r>
              <w:t>7.6</w:t>
            </w:r>
          </w:p>
        </w:tc>
        <w:tc>
          <w:tcPr>
            <w:tcW w:w="900" w:type="dxa"/>
            <w:shd w:val="clear" w:color="auto" w:fill="auto"/>
          </w:tcPr>
          <w:p w:rsidR="003158F0" w:rsidRPr="0097575F" w:rsidRDefault="003158F0" w:rsidP="002054C5">
            <w:pPr>
              <w:pStyle w:val="TableTextRight"/>
            </w:pPr>
            <w:r>
              <w:t>7.9</w:t>
            </w:r>
          </w:p>
        </w:tc>
      </w:tr>
      <w:tr w:rsidR="003158F0" w:rsidRPr="00AF2974" w:rsidTr="00D559A2">
        <w:tc>
          <w:tcPr>
            <w:tcW w:w="6408" w:type="dxa"/>
            <w:shd w:val="clear" w:color="auto" w:fill="auto"/>
          </w:tcPr>
          <w:p w:rsidR="003158F0" w:rsidRPr="00AF2974" w:rsidRDefault="003158F0" w:rsidP="00A84070">
            <w:pPr>
              <w:pStyle w:val="TableText"/>
            </w:pPr>
            <w:r w:rsidRPr="00AF2974">
              <w:t>Total greenhouse gas emissions associated with air travel (t CO</w:t>
            </w:r>
            <w:r w:rsidRPr="00E3453A">
              <w:rPr>
                <w:vertAlign w:val="subscript"/>
              </w:rPr>
              <w:t>2</w:t>
            </w:r>
            <w:r w:rsidR="002F651E">
              <w:noBreakHyphen/>
            </w:r>
            <w:r w:rsidRPr="00AF2974">
              <w:t>e)</w:t>
            </w:r>
          </w:p>
        </w:tc>
        <w:tc>
          <w:tcPr>
            <w:tcW w:w="990" w:type="dxa"/>
            <w:shd w:val="clear" w:color="auto" w:fill="E0E0E0"/>
          </w:tcPr>
          <w:p w:rsidR="003158F0" w:rsidRPr="0097575F" w:rsidRDefault="003158F0" w:rsidP="00FB475D">
            <w:pPr>
              <w:pStyle w:val="TableTextRight"/>
            </w:pPr>
            <w:r>
              <w:t>93.9</w:t>
            </w:r>
          </w:p>
        </w:tc>
        <w:tc>
          <w:tcPr>
            <w:tcW w:w="900" w:type="dxa"/>
            <w:shd w:val="clear" w:color="auto" w:fill="auto"/>
          </w:tcPr>
          <w:p w:rsidR="003158F0" w:rsidRPr="0097575F" w:rsidRDefault="003158F0" w:rsidP="002054C5">
            <w:pPr>
              <w:pStyle w:val="TableTextRight"/>
            </w:pPr>
            <w:r>
              <w:t>252</w:t>
            </w:r>
          </w:p>
        </w:tc>
      </w:tr>
      <w:tr w:rsidR="003158F0" w:rsidRPr="00AF2974" w:rsidTr="00D559A2">
        <w:tc>
          <w:tcPr>
            <w:tcW w:w="6408" w:type="dxa"/>
            <w:shd w:val="clear" w:color="auto" w:fill="auto"/>
          </w:tcPr>
          <w:p w:rsidR="003158F0" w:rsidRPr="00AF2974" w:rsidRDefault="003158F0" w:rsidP="00A84070">
            <w:pPr>
              <w:pStyle w:val="TableText"/>
            </w:pPr>
            <w:r w:rsidRPr="00AF2974">
              <w:t>Total greenhouse gas emissions associated with waste production (t CO</w:t>
            </w:r>
            <w:r w:rsidRPr="00E3453A">
              <w:rPr>
                <w:vertAlign w:val="subscript"/>
              </w:rPr>
              <w:t>2</w:t>
            </w:r>
            <w:r w:rsidR="002F651E">
              <w:noBreakHyphen/>
            </w:r>
            <w:r w:rsidRPr="00AF2974">
              <w:t>e)</w:t>
            </w:r>
          </w:p>
        </w:tc>
        <w:tc>
          <w:tcPr>
            <w:tcW w:w="990" w:type="dxa"/>
            <w:shd w:val="clear" w:color="auto" w:fill="E0E0E0"/>
          </w:tcPr>
          <w:p w:rsidR="003158F0" w:rsidRPr="0097575F" w:rsidRDefault="003158F0" w:rsidP="00FB475D">
            <w:pPr>
              <w:pStyle w:val="TableTextRight"/>
            </w:pPr>
            <w:r>
              <w:t>8.6</w:t>
            </w:r>
          </w:p>
        </w:tc>
        <w:tc>
          <w:tcPr>
            <w:tcW w:w="900" w:type="dxa"/>
            <w:shd w:val="clear" w:color="auto" w:fill="auto"/>
          </w:tcPr>
          <w:p w:rsidR="003158F0" w:rsidRPr="0097575F" w:rsidRDefault="003158F0" w:rsidP="002054C5">
            <w:pPr>
              <w:pStyle w:val="TableTextRight"/>
            </w:pPr>
            <w:r>
              <w:t>8.5</w:t>
            </w:r>
          </w:p>
        </w:tc>
      </w:tr>
      <w:tr w:rsidR="003158F0" w:rsidRPr="00E3453A" w:rsidTr="00E3453A">
        <w:tc>
          <w:tcPr>
            <w:tcW w:w="6408" w:type="dxa"/>
            <w:shd w:val="clear" w:color="auto" w:fill="auto"/>
          </w:tcPr>
          <w:p w:rsidR="003158F0" w:rsidRPr="00AF2974" w:rsidRDefault="003158F0" w:rsidP="00A84070">
            <w:pPr>
              <w:pStyle w:val="TableText"/>
            </w:pPr>
            <w:r w:rsidRPr="00D7761E">
              <w:t xml:space="preserve">Total greenhouse gas emissions associated with paper use </w:t>
            </w:r>
            <w:r w:rsidRPr="00AF2974">
              <w:t>(t CO</w:t>
            </w:r>
            <w:r w:rsidRPr="00E3453A">
              <w:rPr>
                <w:vertAlign w:val="subscript"/>
              </w:rPr>
              <w:t>2</w:t>
            </w:r>
            <w:r w:rsidR="002F651E">
              <w:noBreakHyphen/>
            </w:r>
            <w:r w:rsidRPr="00AF2974">
              <w:t>e)</w:t>
            </w:r>
          </w:p>
        </w:tc>
        <w:tc>
          <w:tcPr>
            <w:tcW w:w="990" w:type="dxa"/>
            <w:shd w:val="clear" w:color="auto" w:fill="E0E0E0"/>
          </w:tcPr>
          <w:p w:rsidR="003158F0" w:rsidRPr="0097575F" w:rsidRDefault="003158F0" w:rsidP="00FB475D">
            <w:pPr>
              <w:pStyle w:val="TableTextRight"/>
            </w:pPr>
            <w:r>
              <w:t>25</w:t>
            </w:r>
          </w:p>
        </w:tc>
        <w:tc>
          <w:tcPr>
            <w:tcW w:w="900" w:type="dxa"/>
            <w:shd w:val="clear" w:color="auto" w:fill="auto"/>
          </w:tcPr>
          <w:p w:rsidR="003158F0" w:rsidRPr="0097575F" w:rsidRDefault="003158F0" w:rsidP="002054C5">
            <w:pPr>
              <w:pStyle w:val="TableTextRight"/>
            </w:pPr>
            <w:r>
              <w:t>32</w:t>
            </w:r>
          </w:p>
        </w:tc>
      </w:tr>
      <w:tr w:rsidR="003158F0" w:rsidRPr="00AF2974" w:rsidTr="00D546D8">
        <w:tc>
          <w:tcPr>
            <w:tcW w:w="6408" w:type="dxa"/>
            <w:shd w:val="clear" w:color="auto" w:fill="auto"/>
          </w:tcPr>
          <w:p w:rsidR="003158F0" w:rsidRPr="00AF2974" w:rsidRDefault="003158F0" w:rsidP="00D546D8">
            <w:pPr>
              <w:pStyle w:val="TableText"/>
            </w:pPr>
            <w:r>
              <w:t xml:space="preserve">Total greenhouse gas emissions </w:t>
            </w:r>
            <w:r w:rsidRPr="00AF2974">
              <w:t>(t CO</w:t>
            </w:r>
            <w:r w:rsidRPr="00E3453A">
              <w:rPr>
                <w:vertAlign w:val="subscript"/>
              </w:rPr>
              <w:t>2</w:t>
            </w:r>
            <w:r w:rsidR="002F651E">
              <w:noBreakHyphen/>
            </w:r>
            <w:r w:rsidRPr="00AF2974">
              <w:t>e)</w:t>
            </w:r>
          </w:p>
        </w:tc>
        <w:tc>
          <w:tcPr>
            <w:tcW w:w="990" w:type="dxa"/>
            <w:shd w:val="clear" w:color="auto" w:fill="E0E0E0"/>
          </w:tcPr>
          <w:p w:rsidR="003158F0" w:rsidRDefault="003158F0" w:rsidP="00FB475D">
            <w:pPr>
              <w:pStyle w:val="TableTextRight"/>
            </w:pPr>
            <w:r>
              <w:t>1 305</w:t>
            </w:r>
          </w:p>
        </w:tc>
        <w:tc>
          <w:tcPr>
            <w:tcW w:w="900" w:type="dxa"/>
            <w:shd w:val="clear" w:color="auto" w:fill="auto"/>
          </w:tcPr>
          <w:p w:rsidR="003158F0" w:rsidRDefault="003158F0" w:rsidP="002054C5">
            <w:pPr>
              <w:pStyle w:val="TableTextRight"/>
            </w:pPr>
            <w:r>
              <w:t>1 929</w:t>
            </w:r>
          </w:p>
        </w:tc>
      </w:tr>
    </w:tbl>
    <w:p w:rsidR="00EF358F" w:rsidRPr="00AF2974" w:rsidRDefault="00EF358F" w:rsidP="00F11C4A"/>
    <w:p w:rsidR="00F11C4A" w:rsidRPr="00AF2974" w:rsidRDefault="00F11C4A" w:rsidP="00F11C4A"/>
    <w:p w:rsidR="00F11C4A" w:rsidRPr="00AF2974" w:rsidRDefault="00F11C4A" w:rsidP="00F11C4A">
      <w:pPr>
        <w:sectPr w:rsidR="00F11C4A" w:rsidRPr="00AF2974" w:rsidSect="001A2F94">
          <w:type w:val="continuous"/>
          <w:pgSz w:w="11909" w:h="16834" w:code="9"/>
          <w:pgMar w:top="1728" w:right="1152" w:bottom="1152" w:left="1152" w:header="720" w:footer="288" w:gutter="0"/>
          <w:cols w:space="720"/>
          <w:noEndnote/>
        </w:sectPr>
      </w:pPr>
    </w:p>
    <w:p w:rsidR="00BF2AA8" w:rsidRDefault="00BF2AA8" w:rsidP="00BF2AA8"/>
    <w:p w:rsidR="00BF2AA8" w:rsidRDefault="00BF2AA8" w:rsidP="00BF2AA8">
      <w:pPr>
        <w:pStyle w:val="Heading4"/>
      </w:pPr>
      <w:r>
        <w:br w:type="page"/>
      </w:r>
      <w:r>
        <w:lastRenderedPageBreak/>
        <w:t>Procurement</w:t>
      </w:r>
    </w:p>
    <w:p w:rsidR="00BF2AA8" w:rsidRDefault="003158F0" w:rsidP="00BF2AA8">
      <w:r>
        <w:t>DTF has undertaken procurement activities that are environmentally responsible and that support the objectives of DTF and the whole of government.</w:t>
      </w:r>
    </w:p>
    <w:p w:rsidR="003158F0" w:rsidRDefault="003158F0" w:rsidP="00BF2AA8">
      <w:r>
        <w:t>These include:</w:t>
      </w:r>
    </w:p>
    <w:p w:rsidR="003158F0" w:rsidRDefault="003158F0" w:rsidP="00A239A1">
      <w:pPr>
        <w:pStyle w:val="Bullet"/>
      </w:pPr>
      <w:r>
        <w:t>inclusion of environmental requirements in tender specifications and tender evaluation criteria;</w:t>
      </w:r>
    </w:p>
    <w:p w:rsidR="003158F0" w:rsidRDefault="003158F0" w:rsidP="00A239A1">
      <w:pPr>
        <w:pStyle w:val="Bullet"/>
      </w:pPr>
      <w:r>
        <w:t>supplier compliance to sustainability requirements monitored on an ongoing basis through the contract management process;</w:t>
      </w:r>
    </w:p>
    <w:p w:rsidR="003158F0" w:rsidRDefault="003158F0" w:rsidP="00A239A1">
      <w:pPr>
        <w:pStyle w:val="Bullet"/>
      </w:pPr>
      <w:r>
        <w:t>continued membership of the national ECO</w:t>
      </w:r>
      <w:r w:rsidR="002F651E">
        <w:noBreakHyphen/>
      </w:r>
      <w:r>
        <w:t>Buy Sustainability program; and</w:t>
      </w:r>
    </w:p>
    <w:p w:rsidR="003158F0" w:rsidRDefault="001152E7" w:rsidP="00A239A1">
      <w:pPr>
        <w:pStyle w:val="Bullet"/>
      </w:pPr>
      <w:r>
        <w:t xml:space="preserve">participation </w:t>
      </w:r>
      <w:r w:rsidR="003158F0">
        <w:t>in the Australasian Procurement and Construction Council Sustainability Working Group, which has been established to promulgate the principles of sustainable procurement among Australian, New Zealand and Papua New Guinea government jurisdictions. The aim of this working group is to build on existing practices to develop a national framework for sustainable procurement.</w:t>
      </w:r>
    </w:p>
    <w:p w:rsidR="00BF2AA8" w:rsidRDefault="00BF2AA8" w:rsidP="00BF2AA8"/>
    <w:p w:rsidR="0057766C" w:rsidRDefault="00BF2AA8" w:rsidP="0057766C">
      <w:pPr>
        <w:pStyle w:val="Heading4"/>
      </w:pPr>
      <w:r>
        <w:br w:type="column"/>
      </w:r>
      <w:r w:rsidR="0057766C" w:rsidRPr="00A12318">
        <w:lastRenderedPageBreak/>
        <w:t>Targets for 201</w:t>
      </w:r>
      <w:r w:rsidR="0075557C">
        <w:t>4</w:t>
      </w:r>
      <w:r w:rsidR="002F651E">
        <w:noBreakHyphen/>
      </w:r>
      <w:r w:rsidR="0075557C">
        <w:t>15</w:t>
      </w:r>
    </w:p>
    <w:p w:rsidR="003158F0" w:rsidRDefault="003158F0" w:rsidP="003158F0">
      <w:r>
        <w:t>The following targets have been set for 2014</w:t>
      </w:r>
      <w:r w:rsidR="002F651E">
        <w:noBreakHyphen/>
      </w:r>
      <w:r>
        <w:t xml:space="preserve">15: </w:t>
      </w:r>
    </w:p>
    <w:p w:rsidR="003158F0" w:rsidRDefault="003158F0" w:rsidP="003158F0">
      <w:pPr>
        <w:pStyle w:val="Bullet"/>
      </w:pPr>
      <w:r>
        <w:t xml:space="preserve">Energy – reduce energy consumption through better use of IT. </w:t>
      </w:r>
    </w:p>
    <w:p w:rsidR="003158F0" w:rsidRDefault="003158F0" w:rsidP="003158F0">
      <w:pPr>
        <w:pStyle w:val="Bullet"/>
      </w:pPr>
      <w:r>
        <w:t xml:space="preserve">Waste – improve communication and signage to decrease contamination levels in kitchen waste bins. </w:t>
      </w:r>
    </w:p>
    <w:p w:rsidR="0057766C" w:rsidRDefault="003158F0" w:rsidP="003158F0">
      <w:pPr>
        <w:pStyle w:val="Bullet"/>
      </w:pPr>
      <w:r>
        <w:t>Transport – involvement in Ride to Work and Walk to Work days.</w:t>
      </w:r>
    </w:p>
    <w:p w:rsidR="00CF49EC" w:rsidRPr="00AF2974" w:rsidRDefault="00CF49EC" w:rsidP="00CF49EC">
      <w:pPr>
        <w:pStyle w:val="Heading4"/>
      </w:pPr>
      <w:r w:rsidRPr="00AF2974">
        <w:t>Glossary</w:t>
      </w:r>
    </w:p>
    <w:tbl>
      <w:tblPr>
        <w:tblW w:w="0" w:type="auto"/>
        <w:tblInd w:w="468" w:type="dxa"/>
        <w:tblLook w:val="0000" w:firstRow="0" w:lastRow="0" w:firstColumn="0" w:lastColumn="0" w:noHBand="0" w:noVBand="0"/>
      </w:tblPr>
      <w:tblGrid>
        <w:gridCol w:w="990"/>
        <w:gridCol w:w="2948"/>
      </w:tblGrid>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FTE</w:t>
            </w:r>
          </w:p>
        </w:tc>
        <w:tc>
          <w:tcPr>
            <w:tcW w:w="2948" w:type="dxa"/>
            <w:shd w:val="clear" w:color="auto" w:fill="auto"/>
          </w:tcPr>
          <w:p w:rsidR="00A84070" w:rsidRPr="00AF2974" w:rsidRDefault="00A84070" w:rsidP="00A84070">
            <w:pPr>
              <w:pStyle w:val="TableText"/>
            </w:pPr>
            <w:r w:rsidRPr="00AF2974">
              <w:t>Full time equivalent employee</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kg</w:t>
            </w:r>
          </w:p>
        </w:tc>
        <w:tc>
          <w:tcPr>
            <w:tcW w:w="2948" w:type="dxa"/>
            <w:shd w:val="clear" w:color="auto" w:fill="auto"/>
          </w:tcPr>
          <w:p w:rsidR="00A84070" w:rsidRPr="00AF2974" w:rsidRDefault="00A84070" w:rsidP="00A84070">
            <w:pPr>
              <w:pStyle w:val="TableText"/>
            </w:pPr>
            <w:r w:rsidRPr="00AF2974">
              <w:t>Kilograms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kL</w:t>
            </w:r>
          </w:p>
        </w:tc>
        <w:tc>
          <w:tcPr>
            <w:tcW w:w="2948" w:type="dxa"/>
            <w:shd w:val="clear" w:color="auto" w:fill="auto"/>
          </w:tcPr>
          <w:p w:rsidR="00A84070" w:rsidRPr="00AF2974" w:rsidRDefault="00A84070" w:rsidP="00A84070">
            <w:pPr>
              <w:pStyle w:val="TableText"/>
            </w:pPr>
            <w:r w:rsidRPr="00AF2974">
              <w:t>Kilolitres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km</w:t>
            </w:r>
          </w:p>
        </w:tc>
        <w:tc>
          <w:tcPr>
            <w:tcW w:w="2948" w:type="dxa"/>
            <w:shd w:val="clear" w:color="auto" w:fill="auto"/>
          </w:tcPr>
          <w:p w:rsidR="00A84070" w:rsidRPr="00AF2974" w:rsidRDefault="00A84070" w:rsidP="00A84070">
            <w:pPr>
              <w:pStyle w:val="TableText"/>
            </w:pPr>
            <w:r w:rsidRPr="00AF2974">
              <w:t>Kilometres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L</w:t>
            </w:r>
          </w:p>
        </w:tc>
        <w:tc>
          <w:tcPr>
            <w:tcW w:w="2948" w:type="dxa"/>
            <w:shd w:val="clear" w:color="auto" w:fill="auto"/>
          </w:tcPr>
          <w:p w:rsidR="00A84070" w:rsidRPr="00AF2974" w:rsidRDefault="00A84070" w:rsidP="00A84070">
            <w:pPr>
              <w:pStyle w:val="TableText"/>
            </w:pPr>
            <w:r w:rsidRPr="00AF2974">
              <w:t>Litres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LPG</w:t>
            </w:r>
          </w:p>
        </w:tc>
        <w:tc>
          <w:tcPr>
            <w:tcW w:w="2948" w:type="dxa"/>
            <w:shd w:val="clear" w:color="auto" w:fill="auto"/>
          </w:tcPr>
          <w:p w:rsidR="00A84070" w:rsidRPr="00AF2974" w:rsidRDefault="00A84070" w:rsidP="00A84070">
            <w:pPr>
              <w:pStyle w:val="TableText"/>
            </w:pPr>
            <w:r w:rsidRPr="00AF2974">
              <w:t xml:space="preserve">Liquefied </w:t>
            </w:r>
            <w:r w:rsidR="00DD2A4D" w:rsidRPr="00AF2974">
              <w:t>petroleum gas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m</w:t>
            </w:r>
            <w:r w:rsidRPr="00DE2305">
              <w:rPr>
                <w:vertAlign w:val="superscript"/>
              </w:rPr>
              <w:t>2</w:t>
            </w:r>
          </w:p>
        </w:tc>
        <w:tc>
          <w:tcPr>
            <w:tcW w:w="2948" w:type="dxa"/>
            <w:shd w:val="clear" w:color="auto" w:fill="auto"/>
          </w:tcPr>
          <w:p w:rsidR="00A84070" w:rsidRPr="00AF2974" w:rsidRDefault="00142632" w:rsidP="00A84070">
            <w:pPr>
              <w:pStyle w:val="TableText"/>
            </w:pPr>
            <w:r w:rsidRPr="00AF2974">
              <w:t xml:space="preserve">Metres </w:t>
            </w:r>
            <w:r w:rsidR="00A84070" w:rsidRPr="00AF2974">
              <w:t>squared</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MJ</w:t>
            </w:r>
          </w:p>
        </w:tc>
        <w:tc>
          <w:tcPr>
            <w:tcW w:w="2948" w:type="dxa"/>
            <w:shd w:val="clear" w:color="auto" w:fill="auto"/>
          </w:tcPr>
          <w:p w:rsidR="00A84070" w:rsidRPr="00AF2974" w:rsidRDefault="00DE2305" w:rsidP="00A84070">
            <w:pPr>
              <w:pStyle w:val="TableText"/>
            </w:pPr>
            <w:r>
              <w:t>Mega</w:t>
            </w:r>
            <w:r w:rsidR="00A84070" w:rsidRPr="00AF2974">
              <w:t>joules</w:t>
            </w:r>
          </w:p>
        </w:tc>
      </w:tr>
      <w:tr w:rsidR="00A84070" w:rsidRPr="00AF2974" w:rsidTr="00596A41">
        <w:trPr>
          <w:trHeight w:val="255"/>
        </w:trPr>
        <w:tc>
          <w:tcPr>
            <w:tcW w:w="990" w:type="dxa"/>
            <w:shd w:val="clear" w:color="auto" w:fill="E0E0E0"/>
            <w:noWrap/>
          </w:tcPr>
          <w:p w:rsidR="00A84070" w:rsidRPr="00AF2974" w:rsidRDefault="00A84070" w:rsidP="00A84070">
            <w:pPr>
              <w:pStyle w:val="TableText"/>
            </w:pPr>
            <w:r w:rsidRPr="00AF2974">
              <w:t>Ream</w:t>
            </w:r>
          </w:p>
        </w:tc>
        <w:tc>
          <w:tcPr>
            <w:tcW w:w="2948" w:type="dxa"/>
            <w:shd w:val="clear" w:color="auto" w:fill="auto"/>
          </w:tcPr>
          <w:p w:rsidR="00A84070" w:rsidRPr="00AF2974" w:rsidRDefault="00A84070" w:rsidP="00A84070">
            <w:pPr>
              <w:pStyle w:val="TableText"/>
            </w:pPr>
            <w:r w:rsidRPr="00AF2974">
              <w:t>500 sheets of A4 paper</w:t>
            </w:r>
          </w:p>
        </w:tc>
      </w:tr>
      <w:tr w:rsidR="00A84070" w:rsidRPr="00AF2974" w:rsidTr="00596A41">
        <w:trPr>
          <w:trHeight w:val="255"/>
        </w:trPr>
        <w:tc>
          <w:tcPr>
            <w:tcW w:w="990" w:type="dxa"/>
            <w:shd w:val="clear" w:color="auto" w:fill="E0E0E0"/>
            <w:noWrap/>
          </w:tcPr>
          <w:p w:rsidR="00A84070" w:rsidRPr="00AF2974" w:rsidRDefault="005279A8" w:rsidP="00F54A42">
            <w:pPr>
              <w:pStyle w:val="TableText"/>
            </w:pPr>
            <w:r w:rsidRPr="00AF2974">
              <w:t>t CO</w:t>
            </w:r>
            <w:r w:rsidRPr="0053489E">
              <w:rPr>
                <w:vertAlign w:val="subscript"/>
              </w:rPr>
              <w:t>2</w:t>
            </w:r>
            <w:r w:rsidR="00F54A42">
              <w:t>–</w:t>
            </w:r>
            <w:r w:rsidRPr="00AF2974">
              <w:t>e</w:t>
            </w:r>
          </w:p>
        </w:tc>
        <w:tc>
          <w:tcPr>
            <w:tcW w:w="2948" w:type="dxa"/>
            <w:shd w:val="clear" w:color="auto" w:fill="auto"/>
          </w:tcPr>
          <w:p w:rsidR="00A84070" w:rsidRPr="00AF2974" w:rsidRDefault="00A84070" w:rsidP="00A84070">
            <w:pPr>
              <w:pStyle w:val="TableText"/>
            </w:pPr>
            <w:r w:rsidRPr="00AF2974">
              <w:t>Tonnes of CO</w:t>
            </w:r>
            <w:r w:rsidRPr="0053489E">
              <w:rPr>
                <w:vertAlign w:val="subscript"/>
              </w:rPr>
              <w:t>2</w:t>
            </w:r>
            <w:r w:rsidRPr="00AF2974">
              <w:t xml:space="preserve"> equivalent</w:t>
            </w:r>
          </w:p>
        </w:tc>
      </w:tr>
      <w:tr w:rsidR="00A84070" w:rsidRPr="00AF2974" w:rsidTr="00596A41">
        <w:trPr>
          <w:trHeight w:val="302"/>
        </w:trPr>
        <w:tc>
          <w:tcPr>
            <w:tcW w:w="990" w:type="dxa"/>
            <w:shd w:val="clear" w:color="auto" w:fill="E0E0E0"/>
            <w:noWrap/>
          </w:tcPr>
          <w:p w:rsidR="00A84070" w:rsidRPr="00AF2974" w:rsidRDefault="00A84070" w:rsidP="00A84070">
            <w:pPr>
              <w:pStyle w:val="TableText"/>
            </w:pPr>
            <w:r w:rsidRPr="00AF2974">
              <w:t>ULP</w:t>
            </w:r>
          </w:p>
        </w:tc>
        <w:tc>
          <w:tcPr>
            <w:tcW w:w="2948" w:type="dxa"/>
            <w:shd w:val="clear" w:color="auto" w:fill="auto"/>
          </w:tcPr>
          <w:p w:rsidR="00A84070" w:rsidRPr="00AF2974" w:rsidRDefault="00142632" w:rsidP="00A84070">
            <w:pPr>
              <w:pStyle w:val="TableText"/>
            </w:pPr>
            <w:r w:rsidRPr="00AF2974">
              <w:t xml:space="preserve">Unleaded </w:t>
            </w:r>
            <w:r w:rsidR="00A84070" w:rsidRPr="00AF2974">
              <w:t>petrol</w:t>
            </w:r>
          </w:p>
        </w:tc>
      </w:tr>
    </w:tbl>
    <w:p w:rsidR="00A84070" w:rsidRDefault="00A84070" w:rsidP="00A84070"/>
    <w:p w:rsidR="00BF2AA8" w:rsidRPr="00AF2974" w:rsidRDefault="00BF2AA8" w:rsidP="00A84070"/>
    <w:p w:rsidR="00A84070" w:rsidRDefault="00A84070" w:rsidP="00A84070">
      <w:pPr>
        <w:pStyle w:val="Heading4"/>
      </w:pPr>
      <w:r w:rsidRPr="00AF2974">
        <w:br w:type="page"/>
      </w:r>
      <w:r w:rsidRPr="00AF2974">
        <w:lastRenderedPageBreak/>
        <w:t>Trend charts</w:t>
      </w:r>
    </w:p>
    <w:p w:rsidR="0018014D" w:rsidRPr="0018014D" w:rsidRDefault="0018014D" w:rsidP="0018014D"/>
    <w:p w:rsidR="00A84070" w:rsidRPr="00AF2974" w:rsidRDefault="00A84070" w:rsidP="00CF49EC">
      <w:pPr>
        <w:rPr>
          <w:rFonts w:ascii="Calibri" w:hAnsi="Calibri"/>
        </w:rPr>
      </w:pPr>
    </w:p>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127EEE" w:rsidRDefault="003C58BB" w:rsidP="0081773E">
      <w:r>
        <w:rPr>
          <w:noProof/>
        </w:rPr>
        <w:lastRenderedPageBreak/>
        <w:drawing>
          <wp:inline distT="0" distB="0" distL="0" distR="0" wp14:anchorId="3E4FDECD" wp14:editId="1923365E">
            <wp:extent cx="2834640" cy="215798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E9559B" w:rsidRDefault="00AE7B39" w:rsidP="0081773E">
      <w:r>
        <w:br/>
      </w:r>
    </w:p>
    <w:p w:rsidR="00127EEE" w:rsidRDefault="003C58BB" w:rsidP="0081773E">
      <w:r>
        <w:rPr>
          <w:noProof/>
        </w:rPr>
        <w:drawing>
          <wp:inline distT="0" distB="0" distL="0" distR="0" wp14:anchorId="76E96A18" wp14:editId="73981287">
            <wp:extent cx="2834640" cy="215798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7B6DB0" w:rsidRPr="00AF2974" w:rsidRDefault="007B6DB0" w:rsidP="0081773E"/>
    <w:p w:rsidR="0081773E" w:rsidRPr="00884D9D" w:rsidRDefault="0081773E" w:rsidP="0081773E"/>
    <w:p w:rsidR="00127EEE" w:rsidRDefault="007C0A33" w:rsidP="0081773E">
      <w:r>
        <w:br w:type="column"/>
      </w:r>
      <w:r w:rsidR="003C58BB">
        <w:rPr>
          <w:noProof/>
        </w:rPr>
        <w:lastRenderedPageBreak/>
        <w:drawing>
          <wp:inline distT="0" distB="0" distL="0" distR="0" wp14:anchorId="2C0BAFF8" wp14:editId="576A785C">
            <wp:extent cx="2834640" cy="215798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81773E" w:rsidRDefault="007C0A33" w:rsidP="0081773E">
      <w:r>
        <w:br/>
      </w:r>
    </w:p>
    <w:p w:rsidR="00127EEE" w:rsidRPr="00AF2974" w:rsidRDefault="003C58BB" w:rsidP="0081773E">
      <w:r>
        <w:rPr>
          <w:noProof/>
        </w:rPr>
        <w:drawing>
          <wp:inline distT="0" distB="0" distL="0" distR="0" wp14:anchorId="2A985543" wp14:editId="310BBE23">
            <wp:extent cx="2834640" cy="215798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640" cy="2157984"/>
                    </a:xfrm>
                    <a:prstGeom prst="rect">
                      <a:avLst/>
                    </a:prstGeom>
                    <a:noFill/>
                  </pic:spPr>
                </pic:pic>
              </a:graphicData>
            </a:graphic>
          </wp:inline>
        </w:drawing>
      </w:r>
    </w:p>
    <w:p w:rsidR="0081773E" w:rsidRPr="00884D9D" w:rsidRDefault="0081773E" w:rsidP="0081773E"/>
    <w:p w:rsidR="005325DD" w:rsidRDefault="005325DD" w:rsidP="0090430D">
      <w:pPr>
        <w:pStyle w:val="Heading1a"/>
        <w:sectPr w:rsidR="005325DD" w:rsidSect="001A2F94">
          <w:type w:val="continuous"/>
          <w:pgSz w:w="11909" w:h="16834" w:code="9"/>
          <w:pgMar w:top="1728" w:right="1152" w:bottom="1152" w:left="1152" w:header="720" w:footer="288" w:gutter="0"/>
          <w:cols w:num="2" w:space="720" w:equalWidth="0">
            <w:col w:w="4448" w:space="708"/>
            <w:col w:w="4448"/>
          </w:cols>
          <w:noEndnote/>
        </w:sectPr>
      </w:pPr>
    </w:p>
    <w:p w:rsidR="0090430D" w:rsidRPr="00AF2974" w:rsidRDefault="00CF49EC" w:rsidP="00375AE8">
      <w:pPr>
        <w:pStyle w:val="Heading1App"/>
      </w:pPr>
      <w:r w:rsidRPr="00AF2974">
        <w:lastRenderedPageBreak/>
        <w:br w:type="page"/>
      </w:r>
      <w:bookmarkStart w:id="136" w:name="_Toc335747366"/>
      <w:bookmarkStart w:id="137" w:name="_Toc337034824"/>
      <w:bookmarkStart w:id="138" w:name="_Toc399334599"/>
      <w:bookmarkStart w:id="139" w:name="_Toc400698657"/>
      <w:r w:rsidR="00375AE8">
        <w:lastRenderedPageBreak/>
        <w:t>Appendix 5</w:t>
      </w:r>
      <w:r w:rsidR="00375AE8">
        <w:tab/>
      </w:r>
      <w:r w:rsidR="0090430D" w:rsidRPr="00AF2974">
        <w:t>Community Support Fund</w:t>
      </w:r>
      <w:bookmarkEnd w:id="136"/>
      <w:bookmarkEnd w:id="137"/>
      <w:bookmarkEnd w:id="138"/>
      <w:bookmarkEnd w:id="139"/>
    </w:p>
    <w:p w:rsidR="0090430D" w:rsidRPr="00AF2974" w:rsidRDefault="0090430D" w:rsidP="0090430D">
      <w:pPr>
        <w:sectPr w:rsidR="0090430D" w:rsidRPr="00AF2974" w:rsidSect="001A2F94">
          <w:type w:val="continuous"/>
          <w:pgSz w:w="11909" w:h="16834" w:code="9"/>
          <w:pgMar w:top="1728" w:right="1152" w:bottom="1152" w:left="1152" w:header="720" w:footer="288" w:gutter="0"/>
          <w:cols w:space="720"/>
          <w:noEndnote/>
        </w:sectPr>
      </w:pPr>
    </w:p>
    <w:p w:rsidR="002C54BA" w:rsidRDefault="002C54BA" w:rsidP="002C54BA">
      <w:r>
        <w:lastRenderedPageBreak/>
        <w:t xml:space="preserve">The Community Support Fund (CSF) is a trust fund which directs a portion of gaming revenue back into the community. It was established in 1991 and is governed by the </w:t>
      </w:r>
      <w:r w:rsidRPr="002C54BA">
        <w:rPr>
          <w:i/>
        </w:rPr>
        <w:t>Gambling Regulation Act 2003</w:t>
      </w:r>
      <w:r>
        <w:t>.</w:t>
      </w:r>
    </w:p>
    <w:p w:rsidR="002C54BA" w:rsidRDefault="002C54BA" w:rsidP="002C54BA">
      <w:r>
        <w:t>As prescribed by the legislation, the CSF receives revenue generated from electronic gaming machines in hotels less $45</w:t>
      </w:r>
      <w:r w:rsidR="002F651E">
        <w:t> million</w:t>
      </w:r>
      <w:r>
        <w:t xml:space="preserve"> which is retained in the </w:t>
      </w:r>
      <w:r w:rsidR="001152E7">
        <w:t xml:space="preserve">Consolidated Fund </w:t>
      </w:r>
      <w:r>
        <w:t>each year to support government priorities. Any interest earned on the balance of the trust fund is retained by the CSF. In 2013</w:t>
      </w:r>
      <w:r w:rsidR="002F651E">
        <w:noBreakHyphen/>
      </w:r>
      <w:r>
        <w:t>14, the CSF received $94.8</w:t>
      </w:r>
      <w:r w:rsidR="002F651E">
        <w:t> million</w:t>
      </w:r>
      <w:r>
        <w:t xml:space="preserve"> revenue. </w:t>
      </w:r>
    </w:p>
    <w:p w:rsidR="002C54BA" w:rsidRDefault="002C54BA" w:rsidP="002C54BA">
      <w:r>
        <w:t xml:space="preserve">The Government can allocate funding from the CSF to a range of initiatives, which are administered by departments. Funded initiatives must be consistent with the purposes of the legislation. </w:t>
      </w:r>
    </w:p>
    <w:p w:rsidR="002C54BA" w:rsidRDefault="002C54BA" w:rsidP="002C54BA">
      <w:r>
        <w:t xml:space="preserve">Programs that tackle problem gambling are the first call on funds from the CSF. The </w:t>
      </w:r>
      <w:r w:rsidRPr="002C54BA">
        <w:rPr>
          <w:i/>
        </w:rPr>
        <w:t>Victorian Responsible Gambling Foundation Act 2011</w:t>
      </w:r>
      <w:r>
        <w:t xml:space="preserve"> gives effect to the Government</w:t>
      </w:r>
      <w:r w:rsidR="00354A87">
        <w:t>’</w:t>
      </w:r>
      <w:r>
        <w:t>s problem gambling policy. This legislation provides the basis on which funds will be transferred from the CSF to the Responsible Gambling Fund to reduce the prevalence and severity of gambling related harm and foster responsible gambling behaviour.</w:t>
      </w:r>
    </w:p>
    <w:p w:rsidR="002C54BA" w:rsidRDefault="002C54BA" w:rsidP="002C54BA">
      <w:r>
        <w:br w:type="column"/>
      </w:r>
      <w:r>
        <w:lastRenderedPageBreak/>
        <w:t>The CSF can also fund:</w:t>
      </w:r>
    </w:p>
    <w:p w:rsidR="002C54BA" w:rsidRDefault="002C54BA" w:rsidP="002C54BA">
      <w:pPr>
        <w:pStyle w:val="Bullet"/>
      </w:pPr>
      <w:r>
        <w:t>drug education, treatment and rehabilitation;</w:t>
      </w:r>
    </w:p>
    <w:p w:rsidR="002C54BA" w:rsidRDefault="002C54BA" w:rsidP="002C54BA">
      <w:pPr>
        <w:pStyle w:val="Bullet"/>
      </w:pPr>
      <w:r>
        <w:t>financial counselling and support for families in crisis;</w:t>
      </w:r>
    </w:p>
    <w:p w:rsidR="002C54BA" w:rsidRDefault="002C54BA" w:rsidP="002C54BA">
      <w:pPr>
        <w:pStyle w:val="Bullet"/>
      </w:pPr>
      <w:r>
        <w:t>youth programs;</w:t>
      </w:r>
    </w:p>
    <w:p w:rsidR="002C54BA" w:rsidRDefault="002C54BA" w:rsidP="002C54BA">
      <w:pPr>
        <w:pStyle w:val="Bullet"/>
      </w:pPr>
      <w:r>
        <w:t>sport and recreation;</w:t>
      </w:r>
    </w:p>
    <w:p w:rsidR="002C54BA" w:rsidRDefault="002C54BA" w:rsidP="002C54BA">
      <w:pPr>
        <w:pStyle w:val="Bullet"/>
      </w:pPr>
      <w:r>
        <w:t>arts and tourism;</w:t>
      </w:r>
    </w:p>
    <w:p w:rsidR="002C54BA" w:rsidRDefault="002C54BA" w:rsidP="002C54BA">
      <w:pPr>
        <w:pStyle w:val="Bullet"/>
      </w:pPr>
      <w:r>
        <w:t>community support or advancement; and</w:t>
      </w:r>
    </w:p>
    <w:p w:rsidR="002C54BA" w:rsidRDefault="002C54BA" w:rsidP="002C54BA">
      <w:pPr>
        <w:pStyle w:val="Bullet"/>
      </w:pPr>
      <w:r>
        <w:t xml:space="preserve">costs associated with administering the CSF. </w:t>
      </w:r>
    </w:p>
    <w:p w:rsidR="002C54BA" w:rsidRDefault="002C54BA" w:rsidP="002C54BA">
      <w:r>
        <w:t xml:space="preserve">The funds provided to departments are generally used to provide grants to a wide range of </w:t>
      </w:r>
      <w:r w:rsidR="00DE2305">
        <w:t>community</w:t>
      </w:r>
      <w:r w:rsidR="002F651E">
        <w:noBreakHyphen/>
      </w:r>
      <w:r>
        <w:t>based organisations and councils, supporting them to build strong and sustainable communities.</w:t>
      </w:r>
    </w:p>
    <w:p w:rsidR="002C54BA" w:rsidRDefault="002C54BA" w:rsidP="002C54BA">
      <w:r>
        <w:t>The legislation also provides for the payment of one day</w:t>
      </w:r>
      <w:r w:rsidR="00354A87">
        <w:t>’</w:t>
      </w:r>
      <w:r>
        <w:t>s revenue from the CSF to the Victorian Veterans Fund.</w:t>
      </w:r>
    </w:p>
    <w:p w:rsidR="002C54BA" w:rsidRDefault="002C54BA" w:rsidP="002C54BA">
      <w:r>
        <w:t>A total of $108.2</w:t>
      </w:r>
      <w:r w:rsidR="002F651E">
        <w:t> million</w:t>
      </w:r>
      <w:r>
        <w:t xml:space="preserve"> was paid out of the CSF in 2013</w:t>
      </w:r>
      <w:r w:rsidR="002F651E">
        <w:noBreakHyphen/>
      </w:r>
      <w:r>
        <w:t>14.</w:t>
      </w:r>
    </w:p>
    <w:p w:rsidR="002C54BA" w:rsidRDefault="002C54BA" w:rsidP="002C54BA">
      <w:r>
        <w:t>The administration of the CSF forms part of the audited accounts of the Department.</w:t>
      </w:r>
    </w:p>
    <w:p w:rsidR="006E144E" w:rsidRPr="00AF2974" w:rsidRDefault="002C54BA" w:rsidP="002C54BA">
      <w:r>
        <w:t xml:space="preserve">For more information in relation to the CSF please refer to </w:t>
      </w:r>
      <w:hyperlink r:id="rId43" w:history="1">
        <w:r w:rsidRPr="000D0A9A">
          <w:rPr>
            <w:rStyle w:val="Hyperlink"/>
          </w:rPr>
          <w:t>www.dtf.vic.gov.au/communitysupportfund</w:t>
        </w:r>
      </w:hyperlink>
      <w:r>
        <w:t>.</w:t>
      </w:r>
    </w:p>
    <w:p w:rsidR="006E144E" w:rsidRPr="00AF2974" w:rsidRDefault="006E144E" w:rsidP="00562F8D"/>
    <w:p w:rsidR="0090430D" w:rsidRPr="00AF2974" w:rsidRDefault="0090430D" w:rsidP="0090430D"/>
    <w:p w:rsidR="0090430D" w:rsidRPr="00AF2974" w:rsidRDefault="0090430D" w:rsidP="00A05E4F">
      <w:pPr>
        <w:pStyle w:val="Heading1a"/>
        <w:sectPr w:rsidR="0090430D" w:rsidRPr="00AF2974" w:rsidSect="001A2F94">
          <w:type w:val="continuous"/>
          <w:pgSz w:w="11909" w:h="16834" w:code="9"/>
          <w:pgMar w:top="1728" w:right="1152" w:bottom="1152" w:left="1152" w:header="720" w:footer="288" w:gutter="0"/>
          <w:cols w:num="2" w:space="720" w:equalWidth="0">
            <w:col w:w="4448" w:space="708"/>
            <w:col w:w="4448"/>
          </w:cols>
          <w:noEndnote/>
        </w:sectPr>
      </w:pPr>
    </w:p>
    <w:p w:rsidR="00DE4B50" w:rsidRPr="00AF2974" w:rsidRDefault="00DE4B50" w:rsidP="00DE4B50"/>
    <w:p w:rsidR="00DE4B50" w:rsidRPr="00AF2974" w:rsidRDefault="00DE4B50" w:rsidP="00DE4B50"/>
    <w:p w:rsidR="00DE4B50" w:rsidRDefault="00DE4B50" w:rsidP="00DE4B50">
      <w:pPr>
        <w:pStyle w:val="Heading2"/>
      </w:pPr>
      <w:r w:rsidRPr="00AF2974">
        <w:t>Pr</w:t>
      </w:r>
      <w:r w:rsidR="00CD5DC3">
        <w:t>o</w:t>
      </w:r>
      <w:r w:rsidR="0075557C">
        <w:t>grams approved from 1 July 2013</w:t>
      </w:r>
      <w:r w:rsidRPr="00AF2974">
        <w:t xml:space="preserve"> to </w:t>
      </w:r>
      <w:r w:rsidR="005C498E">
        <w:t>30 Jun</w:t>
      </w:r>
      <w:r w:rsidR="0075557C">
        <w:t>e 2014</w:t>
      </w:r>
    </w:p>
    <w:tbl>
      <w:tblPr>
        <w:tblW w:w="9360" w:type="dxa"/>
        <w:tblLayout w:type="fixed"/>
        <w:tblCellMar>
          <w:left w:w="86" w:type="dxa"/>
          <w:right w:w="86" w:type="dxa"/>
        </w:tblCellMar>
        <w:tblLook w:val="0000" w:firstRow="0" w:lastRow="0" w:firstColumn="0" w:lastColumn="0" w:noHBand="0" w:noVBand="0"/>
      </w:tblPr>
      <w:tblGrid>
        <w:gridCol w:w="5310"/>
        <w:gridCol w:w="2700"/>
        <w:gridCol w:w="1350"/>
      </w:tblGrid>
      <w:tr w:rsidR="00EA0278" w:rsidRPr="00AF2974" w:rsidTr="008210F5">
        <w:trPr>
          <w:cantSplit/>
        </w:trPr>
        <w:tc>
          <w:tcPr>
            <w:tcW w:w="5310" w:type="dxa"/>
          </w:tcPr>
          <w:p w:rsidR="00EA0278" w:rsidRPr="00AF2974" w:rsidRDefault="00EA0278" w:rsidP="0089478F">
            <w:pPr>
              <w:pStyle w:val="TableTextHeadingLeft"/>
              <w:rPr>
                <w:szCs w:val="6"/>
              </w:rPr>
            </w:pPr>
            <w:r w:rsidRPr="00AF2974">
              <w:t xml:space="preserve">Program </w:t>
            </w:r>
            <w:r w:rsidR="0089478F">
              <w:t>n</w:t>
            </w:r>
            <w:r w:rsidRPr="00AF2974">
              <w:t>ame</w:t>
            </w:r>
          </w:p>
        </w:tc>
        <w:tc>
          <w:tcPr>
            <w:tcW w:w="2700" w:type="dxa"/>
          </w:tcPr>
          <w:p w:rsidR="00EA0278" w:rsidRPr="00AF2974" w:rsidRDefault="00EA0278" w:rsidP="008210F5">
            <w:pPr>
              <w:pStyle w:val="TableTextHeadingLeft"/>
              <w:rPr>
                <w:szCs w:val="6"/>
              </w:rPr>
            </w:pPr>
            <w:r w:rsidRPr="00AF2974">
              <w:t>Portfolio</w:t>
            </w:r>
          </w:p>
        </w:tc>
        <w:tc>
          <w:tcPr>
            <w:tcW w:w="1350" w:type="dxa"/>
          </w:tcPr>
          <w:p w:rsidR="00EA0278" w:rsidRPr="00AF2974" w:rsidRDefault="00EA0278" w:rsidP="008210F5">
            <w:pPr>
              <w:pStyle w:val="TableTextHeadingRight"/>
              <w:rPr>
                <w:szCs w:val="6"/>
              </w:rPr>
            </w:pPr>
            <w:r w:rsidRPr="00AF2974">
              <w:t>$</w:t>
            </w:r>
          </w:p>
        </w:tc>
      </w:tr>
      <w:tr w:rsidR="002C54BA" w:rsidRPr="00AF2974" w:rsidTr="008210F5">
        <w:trPr>
          <w:cantSplit/>
        </w:trPr>
        <w:tc>
          <w:tcPr>
            <w:tcW w:w="5310" w:type="dxa"/>
            <w:vAlign w:val="center"/>
          </w:tcPr>
          <w:p w:rsidR="002C54BA" w:rsidRPr="00625940" w:rsidRDefault="002C54BA" w:rsidP="0089478F">
            <w:pPr>
              <w:pStyle w:val="TableText"/>
            </w:pPr>
            <w:r w:rsidRPr="00D06D30">
              <w:t>Alcohol and drugs treatment programs</w:t>
            </w:r>
          </w:p>
        </w:tc>
        <w:tc>
          <w:tcPr>
            <w:tcW w:w="2700" w:type="dxa"/>
            <w:shd w:val="clear" w:color="auto" w:fill="E0E0E0"/>
            <w:vAlign w:val="center"/>
          </w:tcPr>
          <w:p w:rsidR="002C54BA" w:rsidRPr="00D06D30" w:rsidRDefault="002C54BA" w:rsidP="00330E10">
            <w:pPr>
              <w:pStyle w:val="TableText"/>
            </w:pPr>
            <w:r w:rsidRPr="00D06D30">
              <w:t>Health</w:t>
            </w:r>
          </w:p>
        </w:tc>
        <w:tc>
          <w:tcPr>
            <w:tcW w:w="1350" w:type="dxa"/>
            <w:vAlign w:val="center"/>
          </w:tcPr>
          <w:p w:rsidR="002C54BA" w:rsidRPr="00D06D30" w:rsidRDefault="002C54BA" w:rsidP="00330E10">
            <w:pPr>
              <w:pStyle w:val="TableTextRight"/>
            </w:pPr>
            <w:r w:rsidRPr="00D06D30">
              <w:t>80 000 000</w:t>
            </w:r>
          </w:p>
        </w:tc>
      </w:tr>
      <w:tr w:rsidR="002C54BA" w:rsidRPr="00AF2974" w:rsidTr="008210F5">
        <w:trPr>
          <w:cantSplit/>
        </w:trPr>
        <w:tc>
          <w:tcPr>
            <w:tcW w:w="5310" w:type="dxa"/>
            <w:vAlign w:val="center"/>
          </w:tcPr>
          <w:p w:rsidR="002C54BA" w:rsidRPr="00625940" w:rsidRDefault="002C54BA" w:rsidP="00DB61E7">
            <w:pPr>
              <w:pStyle w:val="TableText"/>
            </w:pPr>
            <w:r w:rsidRPr="00D06D30">
              <w:t>Community Facility Funding program – 2014</w:t>
            </w:r>
            <w:r w:rsidR="002F651E">
              <w:noBreakHyphen/>
            </w:r>
            <w:r w:rsidRPr="00D06D30">
              <w:t>15</w:t>
            </w:r>
          </w:p>
        </w:tc>
        <w:tc>
          <w:tcPr>
            <w:tcW w:w="2700" w:type="dxa"/>
            <w:shd w:val="clear" w:color="auto" w:fill="E0E0E0"/>
            <w:vAlign w:val="center"/>
          </w:tcPr>
          <w:p w:rsidR="002C54BA" w:rsidRPr="00D06D30" w:rsidRDefault="002C54BA" w:rsidP="00330E10">
            <w:pPr>
              <w:pStyle w:val="TableText"/>
            </w:pPr>
            <w:r w:rsidRPr="00D06D30">
              <w:t xml:space="preserve">Sport and Recreation </w:t>
            </w:r>
          </w:p>
        </w:tc>
        <w:tc>
          <w:tcPr>
            <w:tcW w:w="1350" w:type="dxa"/>
            <w:vAlign w:val="center"/>
          </w:tcPr>
          <w:p w:rsidR="002C54BA" w:rsidRPr="00D06D30" w:rsidRDefault="002C54BA" w:rsidP="00330E10">
            <w:pPr>
              <w:pStyle w:val="TableTextRight"/>
            </w:pPr>
            <w:r w:rsidRPr="00D06D30">
              <w:t>20 000 000</w:t>
            </w:r>
          </w:p>
        </w:tc>
      </w:tr>
      <w:tr w:rsidR="002C54BA" w:rsidRPr="00AF2974" w:rsidTr="008210F5">
        <w:trPr>
          <w:cantSplit/>
        </w:trPr>
        <w:tc>
          <w:tcPr>
            <w:tcW w:w="5310" w:type="dxa"/>
            <w:vAlign w:val="center"/>
          </w:tcPr>
          <w:p w:rsidR="002C54BA" w:rsidRPr="00625940" w:rsidRDefault="002C54BA" w:rsidP="00DB61E7">
            <w:pPr>
              <w:pStyle w:val="TableText"/>
            </w:pPr>
            <w:r w:rsidRPr="00D06D30">
              <w:t>Community Facility Funding program – 2015</w:t>
            </w:r>
            <w:r w:rsidR="002F651E">
              <w:noBreakHyphen/>
            </w:r>
            <w:r w:rsidRPr="00D06D30">
              <w:t>16</w:t>
            </w:r>
          </w:p>
        </w:tc>
        <w:tc>
          <w:tcPr>
            <w:tcW w:w="2700" w:type="dxa"/>
            <w:shd w:val="clear" w:color="auto" w:fill="E0E0E0"/>
            <w:vAlign w:val="center"/>
          </w:tcPr>
          <w:p w:rsidR="002C54BA" w:rsidRPr="00D06D30" w:rsidRDefault="002C54BA" w:rsidP="00330E10">
            <w:pPr>
              <w:pStyle w:val="TableText"/>
            </w:pPr>
            <w:r w:rsidRPr="00D06D30">
              <w:t xml:space="preserve">Sport and Recreation </w:t>
            </w:r>
          </w:p>
        </w:tc>
        <w:tc>
          <w:tcPr>
            <w:tcW w:w="1350" w:type="dxa"/>
            <w:vAlign w:val="center"/>
          </w:tcPr>
          <w:p w:rsidR="002C54BA" w:rsidRPr="00D06D30" w:rsidRDefault="002C54BA" w:rsidP="00330E10">
            <w:pPr>
              <w:pStyle w:val="TableTextRight"/>
            </w:pPr>
            <w:r w:rsidRPr="00D06D30">
              <w:t>17 000 000</w:t>
            </w:r>
          </w:p>
        </w:tc>
      </w:tr>
      <w:tr w:rsidR="00EA0278" w:rsidRPr="00625940" w:rsidTr="008210F5">
        <w:trPr>
          <w:cantSplit/>
        </w:trPr>
        <w:tc>
          <w:tcPr>
            <w:tcW w:w="5310" w:type="dxa"/>
          </w:tcPr>
          <w:p w:rsidR="00EA0278" w:rsidRPr="00625940" w:rsidRDefault="00EA0278" w:rsidP="008210F5">
            <w:pPr>
              <w:pStyle w:val="TableText"/>
              <w:rPr>
                <w:b/>
              </w:rPr>
            </w:pPr>
            <w:r w:rsidRPr="00625940">
              <w:rPr>
                <w:b/>
              </w:rPr>
              <w:t>Total program approvals</w:t>
            </w:r>
          </w:p>
        </w:tc>
        <w:tc>
          <w:tcPr>
            <w:tcW w:w="2700" w:type="dxa"/>
            <w:shd w:val="clear" w:color="auto" w:fill="E0E0E0"/>
          </w:tcPr>
          <w:p w:rsidR="00EA0278" w:rsidRPr="00625940" w:rsidRDefault="00EA0278" w:rsidP="008210F5">
            <w:pPr>
              <w:pStyle w:val="TableText"/>
              <w:rPr>
                <w:b/>
              </w:rPr>
            </w:pPr>
          </w:p>
        </w:tc>
        <w:tc>
          <w:tcPr>
            <w:tcW w:w="1350" w:type="dxa"/>
            <w:vAlign w:val="bottom"/>
          </w:tcPr>
          <w:p w:rsidR="00EA0278" w:rsidRPr="00625940" w:rsidRDefault="002C54BA" w:rsidP="00562F8D">
            <w:pPr>
              <w:pStyle w:val="TableTextRight"/>
              <w:rPr>
                <w:b/>
              </w:rPr>
            </w:pPr>
            <w:r w:rsidRPr="00D06D30">
              <w:rPr>
                <w:b/>
              </w:rPr>
              <w:t>117 000 000</w:t>
            </w:r>
          </w:p>
        </w:tc>
      </w:tr>
    </w:tbl>
    <w:p w:rsidR="00537616" w:rsidRDefault="0094404C" w:rsidP="00700AAA">
      <w:pPr>
        <w:pStyle w:val="Notes"/>
      </w:pPr>
      <w:r w:rsidRPr="0094404C">
        <w:t>Note</w:t>
      </w:r>
      <w:r w:rsidR="00537616">
        <w:t>:</w:t>
      </w:r>
    </w:p>
    <w:p w:rsidR="00700AAA" w:rsidRDefault="005D656D" w:rsidP="00700AAA">
      <w:pPr>
        <w:pStyle w:val="Notes"/>
      </w:pPr>
      <w:r>
        <w:t>The list above shows total funding approved for each program in the 201</w:t>
      </w:r>
      <w:r w:rsidR="0075557C">
        <w:t>3</w:t>
      </w:r>
      <w:r w:rsidR="002F651E">
        <w:noBreakHyphen/>
      </w:r>
      <w:r>
        <w:t>1</w:t>
      </w:r>
      <w:r w:rsidR="0075557C">
        <w:t>4</w:t>
      </w:r>
      <w:r>
        <w:t xml:space="preserve"> financial year. Expenditure will occur in future years. </w:t>
      </w:r>
    </w:p>
    <w:p w:rsidR="00CF49EC" w:rsidRPr="00AF2974" w:rsidRDefault="0090430D" w:rsidP="003D5E17">
      <w:pPr>
        <w:pStyle w:val="Heading1App"/>
      </w:pPr>
      <w:r w:rsidRPr="00AF2974">
        <w:br w:type="page"/>
      </w:r>
      <w:bookmarkStart w:id="140" w:name="_Toc335747367"/>
      <w:bookmarkStart w:id="141" w:name="_Toc337034825"/>
      <w:bookmarkStart w:id="142" w:name="_Toc399334600"/>
      <w:bookmarkStart w:id="143" w:name="_Toc400698658"/>
      <w:r w:rsidR="00CF49EC" w:rsidRPr="00AF2974">
        <w:lastRenderedPageBreak/>
        <w:t xml:space="preserve">Appendix </w:t>
      </w:r>
      <w:r w:rsidRPr="00AF2974">
        <w:t>6</w:t>
      </w:r>
      <w:r w:rsidR="00375AE8">
        <w:tab/>
      </w:r>
      <w:r w:rsidR="00CF49EC" w:rsidRPr="00AF2974">
        <w:t>Consultancies and major contracts</w:t>
      </w:r>
      <w:bookmarkEnd w:id="140"/>
      <w:bookmarkEnd w:id="141"/>
      <w:bookmarkEnd w:id="142"/>
      <w:bookmarkEnd w:id="143"/>
    </w:p>
    <w:p w:rsidR="00CF49EC" w:rsidRPr="00AF2974" w:rsidRDefault="00CF49EC" w:rsidP="00CF49EC">
      <w:pPr>
        <w:pStyle w:val="Heading2"/>
        <w:sectPr w:rsidR="00CF49EC" w:rsidRPr="00AF2974" w:rsidSect="001A2F94">
          <w:type w:val="continuous"/>
          <w:pgSz w:w="11909" w:h="16834" w:code="9"/>
          <w:pgMar w:top="1728" w:right="1152" w:bottom="1152" w:left="1152" w:header="720" w:footer="288" w:gutter="0"/>
          <w:cols w:space="720"/>
          <w:noEndnote/>
        </w:sectPr>
      </w:pPr>
    </w:p>
    <w:p w:rsidR="00D23D2A" w:rsidRDefault="00D23D2A" w:rsidP="00F65795"/>
    <w:p w:rsidR="00A94519" w:rsidRDefault="00A94519" w:rsidP="00CF49EC">
      <w:pPr>
        <w:pStyle w:val="Heading2"/>
        <w:sectPr w:rsidR="00A94519" w:rsidSect="00A94519">
          <w:type w:val="continuous"/>
          <w:pgSz w:w="11909" w:h="16834" w:code="9"/>
          <w:pgMar w:top="1728" w:right="1152" w:bottom="1152" w:left="1152" w:header="720" w:footer="288" w:gutter="0"/>
          <w:cols w:space="708"/>
          <w:noEndnote/>
        </w:sectPr>
      </w:pPr>
    </w:p>
    <w:p w:rsidR="00FE7BDA" w:rsidRPr="00AF2974" w:rsidRDefault="00FE7BDA" w:rsidP="00FE7BDA">
      <w:pPr>
        <w:pStyle w:val="Heading2"/>
      </w:pPr>
      <w:r w:rsidRPr="00925BC0">
        <w:lastRenderedPageBreak/>
        <w:t>Details of consultancies</w:t>
      </w:r>
    </w:p>
    <w:p w:rsidR="00FE7BDA" w:rsidRDefault="00677664" w:rsidP="00FE7BDA">
      <w:r w:rsidRPr="00677664">
        <w:t>In 2013</w:t>
      </w:r>
      <w:r w:rsidR="002F651E">
        <w:noBreakHyphen/>
      </w:r>
      <w:r w:rsidRPr="00677664">
        <w:t xml:space="preserve">14, there were </w:t>
      </w:r>
      <w:r w:rsidR="008737E5">
        <w:t>2</w:t>
      </w:r>
      <w:r w:rsidR="005709A2">
        <w:t>2</w:t>
      </w:r>
      <w:r w:rsidR="008737E5">
        <w:t xml:space="preserve"> </w:t>
      </w:r>
      <w:r w:rsidRPr="00677664">
        <w:t>consultancies where the total fees paya</w:t>
      </w:r>
      <w:r>
        <w:t>ble to the consultants were $10 </w:t>
      </w:r>
      <w:r w:rsidRPr="00677664">
        <w:t>000 or greater. The total expenditure incurred during 2013</w:t>
      </w:r>
      <w:r w:rsidR="002F651E">
        <w:noBreakHyphen/>
      </w:r>
      <w:r w:rsidRPr="00677664">
        <w:t>14 in relati</w:t>
      </w:r>
      <w:r>
        <w:t>on to these consultancies is $3 </w:t>
      </w:r>
      <w:r w:rsidR="005709A2">
        <w:t>578</w:t>
      </w:r>
      <w:r>
        <w:t> </w:t>
      </w:r>
      <w:r w:rsidRPr="00677664">
        <w:t>6</w:t>
      </w:r>
      <w:r w:rsidR="00AC61D8">
        <w:t>3</w:t>
      </w:r>
      <w:r w:rsidRPr="00677664">
        <w:t>5 (excl. GST).</w:t>
      </w:r>
      <w:r w:rsidR="00FE7BDA">
        <w:t xml:space="preserve"> Details of individual consultancies can be viewed at </w:t>
      </w:r>
      <w:hyperlink r:id="rId44" w:history="1">
        <w:r w:rsidR="00FE7BDA" w:rsidRPr="008C6576">
          <w:rPr>
            <w:rStyle w:val="Hyperlink"/>
          </w:rPr>
          <w:t>www.dtf.vic.gov.au</w:t>
        </w:r>
      </w:hyperlink>
      <w:r w:rsidR="00FE7BDA">
        <w:t>.</w:t>
      </w:r>
    </w:p>
    <w:p w:rsidR="00677664" w:rsidRDefault="00677664" w:rsidP="00FE7BDA">
      <w:r>
        <w:t>In 2013</w:t>
      </w:r>
      <w:r w:rsidR="002F651E">
        <w:noBreakHyphen/>
      </w:r>
      <w:r w:rsidRPr="00677664">
        <w:t xml:space="preserve">14, there were </w:t>
      </w:r>
      <w:r w:rsidR="00832A45">
        <w:t>five</w:t>
      </w:r>
      <w:r w:rsidR="00EA5D85">
        <w:t xml:space="preserve"> </w:t>
      </w:r>
      <w:r w:rsidRPr="00677664">
        <w:t>consultancies where the total fees payable to the</w:t>
      </w:r>
      <w:r>
        <w:t xml:space="preserve"> consultants were less than $10 </w:t>
      </w:r>
      <w:r w:rsidRPr="00677664">
        <w:t>000. The total e</w:t>
      </w:r>
      <w:r>
        <w:t>xpenditure incurred during 2013</w:t>
      </w:r>
      <w:r w:rsidR="002F651E">
        <w:noBreakHyphen/>
      </w:r>
      <w:r w:rsidRPr="00677664">
        <w:t>14 in relatio</w:t>
      </w:r>
      <w:r>
        <w:t>n to these consultancies is $22 </w:t>
      </w:r>
      <w:r w:rsidR="00832A45">
        <w:t>163</w:t>
      </w:r>
      <w:r w:rsidRPr="00677664">
        <w:t xml:space="preserve"> (excl. GST).</w:t>
      </w:r>
    </w:p>
    <w:p w:rsidR="008B1331" w:rsidRDefault="008B1331" w:rsidP="00FE7BDA">
      <w:r w:rsidRPr="008B1331">
        <w:t xml:space="preserve">The definition of consultancy was updated effective from 1 July 2013 in accordance with Financial Reporting Direction 22E </w:t>
      </w:r>
      <w:r w:rsidRPr="008B1331">
        <w:rPr>
          <w:i/>
        </w:rPr>
        <w:t>Standard Disclosures in the Report of Operations</w:t>
      </w:r>
      <w:r w:rsidRPr="008B1331">
        <w:t>. Conseq</w:t>
      </w:r>
      <w:r>
        <w:t>uently, disclosures on the 2013</w:t>
      </w:r>
      <w:r w:rsidR="002F651E">
        <w:noBreakHyphen/>
      </w:r>
      <w:r w:rsidRPr="008B1331">
        <w:t>14 consultancy expenditure cannot be compared with previous year disclosures</w:t>
      </w:r>
      <w:r>
        <w:t>.</w:t>
      </w:r>
    </w:p>
    <w:p w:rsidR="00C4176A" w:rsidRPr="00AF2974" w:rsidRDefault="00C4176A" w:rsidP="00356401"/>
    <w:p w:rsidR="00241B6B" w:rsidRPr="00AF2974" w:rsidRDefault="00C4176A" w:rsidP="00241B6B">
      <w:pPr>
        <w:pStyle w:val="Heading2"/>
      </w:pPr>
      <w:r w:rsidRPr="00AF2974">
        <w:br w:type="column"/>
      </w:r>
      <w:r w:rsidR="00241B6B" w:rsidRPr="00AF2974">
        <w:lastRenderedPageBreak/>
        <w:t>Disclosure of major contracts</w:t>
      </w:r>
    </w:p>
    <w:p w:rsidR="00241B6B" w:rsidRDefault="00241B6B" w:rsidP="00412326">
      <w:r>
        <w:t>The Department has disclosed, in accordance with the</w:t>
      </w:r>
      <w:r w:rsidR="00412326">
        <w:t xml:space="preserve"> </w:t>
      </w:r>
      <w:r>
        <w:t>requirements of Victorian Government policy and</w:t>
      </w:r>
      <w:r w:rsidR="00412326">
        <w:t xml:space="preserve"> </w:t>
      </w:r>
      <w:r>
        <w:t>accompanying guidelines, all contracts greater than</w:t>
      </w:r>
      <w:r w:rsidR="00412326">
        <w:t xml:space="preserve"> $10</w:t>
      </w:r>
      <w:r w:rsidR="002F651E">
        <w:t> million</w:t>
      </w:r>
      <w:r>
        <w:t xml:space="preserve"> in value which it entered into during the year</w:t>
      </w:r>
      <w:r w:rsidR="00412326">
        <w:t xml:space="preserve"> </w:t>
      </w:r>
      <w:r>
        <w:t xml:space="preserve">ended 30 June </w:t>
      </w:r>
      <w:r w:rsidRPr="00CF6762">
        <w:rPr>
          <w:bCs/>
        </w:rPr>
        <w:t>2014</w:t>
      </w:r>
      <w:r w:rsidRPr="00CF6762">
        <w:t>. D</w:t>
      </w:r>
      <w:r>
        <w:t>etails of contracts that have been</w:t>
      </w:r>
      <w:r w:rsidR="00412326">
        <w:t xml:space="preserve"> </w:t>
      </w:r>
      <w:r>
        <w:t xml:space="preserve">disclosed can be viewed at </w:t>
      </w:r>
      <w:hyperlink r:id="rId45" w:history="1">
        <w:r w:rsidR="00FE17AF" w:rsidRPr="00FE17AF">
          <w:rPr>
            <w:rStyle w:val="Hyperlink"/>
          </w:rPr>
          <w:t>contracts.vic.gov.au</w:t>
        </w:r>
      </w:hyperlink>
      <w:r>
        <w:t>.</w:t>
      </w:r>
    </w:p>
    <w:p w:rsidR="00412326" w:rsidRDefault="00412326" w:rsidP="00412326"/>
    <w:p w:rsidR="00412326" w:rsidRPr="00AF2974" w:rsidRDefault="00412326" w:rsidP="00412326">
      <w:pPr>
        <w:sectPr w:rsidR="00412326"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583640" w:rsidRDefault="00583640" w:rsidP="008C5601">
      <w:r>
        <w:lastRenderedPageBreak/>
        <w:br w:type="page"/>
      </w:r>
    </w:p>
    <w:p w:rsidR="00583640" w:rsidRPr="00AE1617" w:rsidRDefault="00583640" w:rsidP="00AE1617">
      <w:pPr>
        <w:pStyle w:val="Heading1App"/>
      </w:pPr>
      <w:bookmarkStart w:id="144" w:name="_Toc399334601"/>
      <w:bookmarkStart w:id="145" w:name="_Toc400698659"/>
      <w:r w:rsidRPr="00AE1617">
        <w:lastRenderedPageBreak/>
        <w:t>Appendix 7</w:t>
      </w:r>
      <w:r w:rsidRPr="00AE1617">
        <w:tab/>
        <w:t>Disclosure of government advertising expenditure</w:t>
      </w:r>
      <w:bookmarkEnd w:id="144"/>
      <w:bookmarkEnd w:id="145"/>
    </w:p>
    <w:p w:rsidR="00583640" w:rsidRDefault="00FE2516" w:rsidP="00FE2516">
      <w:pPr>
        <w:pStyle w:val="Heading2"/>
      </w:pPr>
      <w:r w:rsidRPr="00FE2516">
        <w:t>Details of government advertising expenditure (campaigns with a media spend of</w:t>
      </w:r>
      <w:r>
        <w:t> </w:t>
      </w:r>
      <w:r w:rsidRPr="00FE2516">
        <w:t>$150</w:t>
      </w:r>
      <w:r>
        <w:t> </w:t>
      </w:r>
      <w:r w:rsidRPr="00FE2516">
        <w:t>000 or greater)</w:t>
      </w:r>
    </w:p>
    <w:tbl>
      <w:tblPr>
        <w:tblW w:w="9324" w:type="dxa"/>
        <w:tblInd w:w="93" w:type="dxa"/>
        <w:tblLayout w:type="fixed"/>
        <w:tblCellMar>
          <w:left w:w="86" w:type="dxa"/>
          <w:right w:w="86" w:type="dxa"/>
        </w:tblCellMar>
        <w:tblLook w:val="04A0" w:firstRow="1" w:lastRow="0" w:firstColumn="1" w:lastColumn="0" w:noHBand="0" w:noVBand="1"/>
      </w:tblPr>
      <w:tblGrid>
        <w:gridCol w:w="1162"/>
        <w:gridCol w:w="1121"/>
        <w:gridCol w:w="966"/>
        <w:gridCol w:w="1176"/>
        <w:gridCol w:w="1301"/>
        <w:gridCol w:w="1190"/>
        <w:gridCol w:w="1218"/>
        <w:gridCol w:w="1190"/>
      </w:tblGrid>
      <w:tr w:rsidR="00CD6A89" w:rsidRPr="00FE2516" w:rsidTr="00956017">
        <w:trPr>
          <w:trHeight w:val="480"/>
        </w:trPr>
        <w:tc>
          <w:tcPr>
            <w:tcW w:w="1162" w:type="dxa"/>
            <w:tcBorders>
              <w:top w:val="nil"/>
              <w:left w:val="nil"/>
              <w:right w:val="nil"/>
            </w:tcBorders>
            <w:shd w:val="clear" w:color="auto" w:fill="auto"/>
            <w:noWrap/>
            <w:vAlign w:val="bottom"/>
            <w:hideMark/>
          </w:tcPr>
          <w:p w:rsidR="00CD6A89" w:rsidRPr="00FE2516" w:rsidRDefault="00CD6A89" w:rsidP="00956017">
            <w:pPr>
              <w:pStyle w:val="TableTextHeadingLeft"/>
              <w:rPr>
                <w:sz w:val="18"/>
                <w:szCs w:val="18"/>
              </w:rPr>
            </w:pPr>
            <w:r w:rsidRPr="00FE2516">
              <w:rPr>
                <w:sz w:val="18"/>
                <w:szCs w:val="18"/>
              </w:rPr>
              <w:t>Name of campaign</w:t>
            </w:r>
          </w:p>
        </w:tc>
        <w:tc>
          <w:tcPr>
            <w:tcW w:w="1121" w:type="dxa"/>
            <w:tcBorders>
              <w:top w:val="nil"/>
              <w:left w:val="nil"/>
              <w:right w:val="nil"/>
            </w:tcBorders>
            <w:shd w:val="clear" w:color="auto" w:fill="auto"/>
            <w:vAlign w:val="bottom"/>
          </w:tcPr>
          <w:p w:rsidR="00CD6A89" w:rsidRPr="00FE2516" w:rsidRDefault="00CD6A89" w:rsidP="00956017">
            <w:pPr>
              <w:pStyle w:val="TableTextHeadingLeft"/>
              <w:rPr>
                <w:sz w:val="18"/>
                <w:szCs w:val="18"/>
              </w:rPr>
            </w:pPr>
            <w:r w:rsidRPr="00FE2516">
              <w:rPr>
                <w:sz w:val="18"/>
                <w:szCs w:val="18"/>
              </w:rPr>
              <w:t>Campaign summary</w:t>
            </w:r>
          </w:p>
        </w:tc>
        <w:tc>
          <w:tcPr>
            <w:tcW w:w="966" w:type="dxa"/>
            <w:tcBorders>
              <w:top w:val="nil"/>
              <w:left w:val="nil"/>
              <w:right w:val="nil"/>
            </w:tcBorders>
            <w:shd w:val="clear" w:color="auto" w:fill="auto"/>
            <w:noWrap/>
            <w:vAlign w:val="bottom"/>
            <w:hideMark/>
          </w:tcPr>
          <w:p w:rsidR="00CD6A89" w:rsidRPr="00FE2516" w:rsidRDefault="00CD6A89" w:rsidP="00956017">
            <w:pPr>
              <w:pStyle w:val="TableTextHeadingLeft"/>
              <w:rPr>
                <w:sz w:val="18"/>
                <w:szCs w:val="18"/>
              </w:rPr>
            </w:pPr>
            <w:r w:rsidRPr="00FE2516">
              <w:rPr>
                <w:sz w:val="18"/>
                <w:szCs w:val="18"/>
              </w:rPr>
              <w:t>Start/end date</w:t>
            </w:r>
          </w:p>
        </w:tc>
        <w:tc>
          <w:tcPr>
            <w:tcW w:w="1176" w:type="dxa"/>
            <w:tcBorders>
              <w:top w:val="nil"/>
              <w:left w:val="nil"/>
              <w:right w:val="nil"/>
            </w:tcBorders>
            <w:shd w:val="clear" w:color="auto" w:fill="auto"/>
            <w:vAlign w:val="bottom"/>
          </w:tcPr>
          <w:p w:rsidR="00CD6A89" w:rsidRPr="00FE2516" w:rsidRDefault="00CD6A89" w:rsidP="001152E7">
            <w:pPr>
              <w:pStyle w:val="TableTextHeadingRight"/>
            </w:pPr>
            <w:r w:rsidRPr="00FE2516">
              <w:t>Advertising (media) expenditure 201</w:t>
            </w:r>
            <w:r w:rsidR="001152E7">
              <w:t>3</w:t>
            </w:r>
            <w:r w:rsidR="002F651E">
              <w:noBreakHyphen/>
            </w:r>
            <w:r w:rsidRPr="00FE2516">
              <w:t>1</w:t>
            </w:r>
            <w:r w:rsidR="001152E7">
              <w:t>4</w:t>
            </w:r>
            <w:r w:rsidRPr="00FE2516">
              <w:t xml:space="preserve"> </w:t>
            </w:r>
          </w:p>
        </w:tc>
        <w:tc>
          <w:tcPr>
            <w:tcW w:w="1301" w:type="dxa"/>
            <w:tcBorders>
              <w:top w:val="nil"/>
              <w:left w:val="nil"/>
              <w:right w:val="nil"/>
            </w:tcBorders>
            <w:shd w:val="clear" w:color="auto" w:fill="auto"/>
            <w:vAlign w:val="bottom"/>
          </w:tcPr>
          <w:p w:rsidR="00CD6A89" w:rsidRPr="00FE2516" w:rsidRDefault="00CD6A89" w:rsidP="00956017">
            <w:pPr>
              <w:pStyle w:val="TableTextHeadingRight"/>
            </w:pPr>
            <w:r w:rsidRPr="00FE2516">
              <w:t xml:space="preserve">Creative and campaign development </w:t>
            </w:r>
            <w:r>
              <w:t>e</w:t>
            </w:r>
            <w:r w:rsidRPr="00FE2516">
              <w:t xml:space="preserve">xpenditure </w:t>
            </w:r>
            <w:r w:rsidR="001152E7" w:rsidRPr="00FE2516">
              <w:t>201</w:t>
            </w:r>
            <w:r w:rsidR="001152E7">
              <w:t>3</w:t>
            </w:r>
            <w:r w:rsidR="002F651E">
              <w:noBreakHyphen/>
            </w:r>
            <w:r w:rsidR="001152E7" w:rsidRPr="00FE2516">
              <w:t>1</w:t>
            </w:r>
            <w:r w:rsidR="001152E7">
              <w:t>4</w:t>
            </w:r>
          </w:p>
          <w:p w:rsidR="00CD6A89" w:rsidRPr="00FE2516" w:rsidRDefault="00CD6A89" w:rsidP="00956017">
            <w:pPr>
              <w:pStyle w:val="TableTextHeadingRight"/>
            </w:pPr>
            <w:r w:rsidRPr="00FE2516">
              <w:t>(ex. GST)</w:t>
            </w:r>
          </w:p>
        </w:tc>
        <w:tc>
          <w:tcPr>
            <w:tcW w:w="1190" w:type="dxa"/>
            <w:tcBorders>
              <w:top w:val="nil"/>
              <w:left w:val="nil"/>
              <w:bottom w:val="nil"/>
              <w:right w:val="nil"/>
            </w:tcBorders>
            <w:shd w:val="clear" w:color="auto" w:fill="auto"/>
            <w:vAlign w:val="bottom"/>
            <w:hideMark/>
          </w:tcPr>
          <w:p w:rsidR="00CD6A89" w:rsidRPr="00FE2516" w:rsidRDefault="00CD6A89" w:rsidP="00956017">
            <w:pPr>
              <w:pStyle w:val="TableTextHeadingRight"/>
            </w:pPr>
            <w:r w:rsidRPr="00FE2516">
              <w:t xml:space="preserve">Research and evaluation </w:t>
            </w:r>
            <w:r>
              <w:t>e</w:t>
            </w:r>
            <w:r w:rsidRPr="00FE2516">
              <w:t xml:space="preserve">xpenditure </w:t>
            </w:r>
            <w:r w:rsidR="001152E7" w:rsidRPr="00FE2516">
              <w:t>201</w:t>
            </w:r>
            <w:r w:rsidR="001152E7">
              <w:t>3</w:t>
            </w:r>
            <w:r w:rsidR="002F651E">
              <w:noBreakHyphen/>
            </w:r>
            <w:r w:rsidR="001152E7" w:rsidRPr="00FE2516">
              <w:t>1</w:t>
            </w:r>
            <w:r w:rsidR="001152E7">
              <w:t>4</w:t>
            </w:r>
          </w:p>
          <w:p w:rsidR="00CD6A89" w:rsidRPr="00FE2516" w:rsidRDefault="00CD6A89" w:rsidP="00956017">
            <w:pPr>
              <w:pStyle w:val="TableTextHeadingRight"/>
              <w:rPr>
                <w:color w:val="auto"/>
              </w:rPr>
            </w:pPr>
            <w:r w:rsidRPr="00FE2516">
              <w:t>(ex. GST)</w:t>
            </w:r>
          </w:p>
        </w:tc>
        <w:tc>
          <w:tcPr>
            <w:tcW w:w="1218" w:type="dxa"/>
            <w:tcBorders>
              <w:top w:val="nil"/>
              <w:left w:val="nil"/>
              <w:bottom w:val="nil"/>
              <w:right w:val="nil"/>
            </w:tcBorders>
            <w:shd w:val="clear" w:color="auto" w:fill="auto"/>
            <w:vAlign w:val="bottom"/>
            <w:hideMark/>
          </w:tcPr>
          <w:p w:rsidR="00CD6A89" w:rsidRPr="00FE2516" w:rsidRDefault="00CD6A89" w:rsidP="00956017">
            <w:pPr>
              <w:pStyle w:val="TableTextHeadingRight"/>
            </w:pPr>
            <w:r w:rsidRPr="00FE2516">
              <w:t xml:space="preserve">Print and collateral </w:t>
            </w:r>
            <w:r>
              <w:t>e</w:t>
            </w:r>
            <w:r w:rsidRPr="00FE2516">
              <w:t xml:space="preserve">xpenditure </w:t>
            </w:r>
            <w:r w:rsidR="001152E7" w:rsidRPr="00FE2516">
              <w:t>201</w:t>
            </w:r>
            <w:r w:rsidR="001152E7">
              <w:t>3</w:t>
            </w:r>
            <w:r w:rsidR="002F651E">
              <w:noBreakHyphen/>
            </w:r>
            <w:r w:rsidR="001152E7" w:rsidRPr="00FE2516">
              <w:t>1</w:t>
            </w:r>
            <w:r w:rsidR="001152E7">
              <w:t>4</w:t>
            </w:r>
          </w:p>
          <w:p w:rsidR="00CD6A89" w:rsidRPr="00FE2516" w:rsidRDefault="00CD6A89" w:rsidP="00956017">
            <w:pPr>
              <w:pStyle w:val="TableTextHeadingRight"/>
              <w:rPr>
                <w:color w:val="auto"/>
              </w:rPr>
            </w:pPr>
            <w:r w:rsidRPr="00FE2516">
              <w:t>(ex. GST)</w:t>
            </w:r>
          </w:p>
        </w:tc>
        <w:tc>
          <w:tcPr>
            <w:tcW w:w="1190" w:type="dxa"/>
            <w:tcBorders>
              <w:top w:val="nil"/>
              <w:left w:val="nil"/>
              <w:bottom w:val="nil"/>
              <w:right w:val="nil"/>
            </w:tcBorders>
            <w:shd w:val="clear" w:color="auto" w:fill="auto"/>
            <w:vAlign w:val="bottom"/>
            <w:hideMark/>
          </w:tcPr>
          <w:p w:rsidR="00CD6A89" w:rsidRPr="00FE2516" w:rsidRDefault="00CD6A89" w:rsidP="00956017">
            <w:pPr>
              <w:pStyle w:val="TableTextHeadingRight"/>
            </w:pPr>
            <w:r w:rsidRPr="00FE2516">
              <w:t xml:space="preserve">Other </w:t>
            </w:r>
            <w:r>
              <w:t>c</w:t>
            </w:r>
            <w:r w:rsidRPr="00FE2516">
              <w:t xml:space="preserve">ampaign </w:t>
            </w:r>
            <w:r>
              <w:t>e</w:t>
            </w:r>
            <w:r w:rsidRPr="00FE2516">
              <w:t xml:space="preserve">xpenditure </w:t>
            </w:r>
            <w:r w:rsidR="001152E7" w:rsidRPr="00FE2516">
              <w:t>201</w:t>
            </w:r>
            <w:r w:rsidR="001152E7">
              <w:t>3</w:t>
            </w:r>
            <w:r w:rsidR="002F651E">
              <w:noBreakHyphen/>
            </w:r>
            <w:r w:rsidR="001152E7" w:rsidRPr="00FE2516">
              <w:t>1</w:t>
            </w:r>
            <w:r w:rsidR="001152E7">
              <w:t>4</w:t>
            </w:r>
          </w:p>
          <w:p w:rsidR="00CD6A89" w:rsidRPr="00FE2516" w:rsidRDefault="00CD6A89" w:rsidP="00956017">
            <w:pPr>
              <w:pStyle w:val="TableTextHeadingRight"/>
              <w:rPr>
                <w:color w:val="auto"/>
              </w:rPr>
            </w:pPr>
            <w:r w:rsidRPr="00FE2516">
              <w:t>(ex. GST)</w:t>
            </w:r>
          </w:p>
        </w:tc>
      </w:tr>
      <w:tr w:rsidR="00CD6A89" w:rsidRPr="00057D10" w:rsidTr="00956017">
        <w:trPr>
          <w:trHeight w:val="255"/>
        </w:trPr>
        <w:tc>
          <w:tcPr>
            <w:tcW w:w="1162" w:type="dxa"/>
            <w:tcBorders>
              <w:left w:val="nil"/>
              <w:right w:val="nil"/>
            </w:tcBorders>
            <w:shd w:val="clear" w:color="auto" w:fill="auto"/>
            <w:vAlign w:val="bottom"/>
          </w:tcPr>
          <w:p w:rsidR="00CD6A89" w:rsidRPr="00057D10" w:rsidRDefault="00CD6A89" w:rsidP="00956017">
            <w:pPr>
              <w:pStyle w:val="TableText"/>
            </w:pPr>
          </w:p>
        </w:tc>
        <w:tc>
          <w:tcPr>
            <w:tcW w:w="1121" w:type="dxa"/>
            <w:tcBorders>
              <w:left w:val="nil"/>
              <w:right w:val="nil"/>
            </w:tcBorders>
            <w:shd w:val="clear" w:color="auto" w:fill="auto"/>
            <w:vAlign w:val="bottom"/>
          </w:tcPr>
          <w:p w:rsidR="00CD6A89" w:rsidRPr="00057D10" w:rsidRDefault="00CD6A89" w:rsidP="00956017">
            <w:pPr>
              <w:pStyle w:val="TableText"/>
            </w:pPr>
          </w:p>
        </w:tc>
        <w:tc>
          <w:tcPr>
            <w:tcW w:w="966" w:type="dxa"/>
            <w:tcBorders>
              <w:left w:val="nil"/>
              <w:right w:val="nil"/>
            </w:tcBorders>
            <w:shd w:val="clear" w:color="auto" w:fill="auto"/>
            <w:vAlign w:val="bottom"/>
          </w:tcPr>
          <w:p w:rsidR="00CD6A89" w:rsidRPr="00057D10" w:rsidRDefault="00CD6A89" w:rsidP="00956017">
            <w:pPr>
              <w:pStyle w:val="TableText"/>
            </w:pPr>
          </w:p>
        </w:tc>
        <w:tc>
          <w:tcPr>
            <w:tcW w:w="1176" w:type="dxa"/>
            <w:tcBorders>
              <w:left w:val="nil"/>
              <w:right w:val="nil"/>
            </w:tcBorders>
            <w:shd w:val="clear" w:color="auto" w:fill="auto"/>
            <w:vAlign w:val="bottom"/>
          </w:tcPr>
          <w:p w:rsidR="00CD6A89" w:rsidRPr="00057D10" w:rsidRDefault="00CD6A89" w:rsidP="00956017">
            <w:pPr>
              <w:pStyle w:val="TableTextRightBold"/>
            </w:pPr>
            <w:r>
              <w:t>$</w:t>
            </w:r>
          </w:p>
        </w:tc>
        <w:tc>
          <w:tcPr>
            <w:tcW w:w="1301" w:type="dxa"/>
            <w:tcBorders>
              <w:left w:val="nil"/>
              <w:right w:val="nil"/>
            </w:tcBorders>
            <w:shd w:val="clear" w:color="auto" w:fill="auto"/>
            <w:vAlign w:val="bottom"/>
          </w:tcPr>
          <w:p w:rsidR="00CD6A89" w:rsidRPr="00FE2516" w:rsidRDefault="00CD6A89" w:rsidP="00956017">
            <w:pPr>
              <w:pStyle w:val="TableTextRightBold"/>
            </w:pPr>
            <w:r w:rsidRPr="00FE2516">
              <w:t>$</w:t>
            </w:r>
          </w:p>
        </w:tc>
        <w:tc>
          <w:tcPr>
            <w:tcW w:w="1190" w:type="dxa"/>
            <w:tcBorders>
              <w:top w:val="nil"/>
              <w:left w:val="nil"/>
              <w:bottom w:val="nil"/>
              <w:right w:val="nil"/>
            </w:tcBorders>
            <w:shd w:val="clear" w:color="auto" w:fill="auto"/>
            <w:noWrap/>
            <w:vAlign w:val="bottom"/>
            <w:hideMark/>
          </w:tcPr>
          <w:p w:rsidR="00CD6A89" w:rsidRPr="00FE2516" w:rsidRDefault="00CD6A89" w:rsidP="00956017">
            <w:pPr>
              <w:pStyle w:val="TableTextRightBold"/>
            </w:pPr>
            <w:r w:rsidRPr="00FE2516">
              <w:t>$</w:t>
            </w:r>
          </w:p>
        </w:tc>
        <w:tc>
          <w:tcPr>
            <w:tcW w:w="1218" w:type="dxa"/>
            <w:tcBorders>
              <w:top w:val="nil"/>
              <w:left w:val="nil"/>
              <w:bottom w:val="nil"/>
              <w:right w:val="nil"/>
            </w:tcBorders>
            <w:shd w:val="clear" w:color="auto" w:fill="auto"/>
            <w:noWrap/>
            <w:vAlign w:val="bottom"/>
            <w:hideMark/>
          </w:tcPr>
          <w:p w:rsidR="00CD6A89" w:rsidRPr="00FE2516" w:rsidRDefault="00CD6A89" w:rsidP="00956017">
            <w:pPr>
              <w:pStyle w:val="TableTextRightBold"/>
            </w:pPr>
            <w:r w:rsidRPr="00FE2516">
              <w:t>$</w:t>
            </w:r>
          </w:p>
        </w:tc>
        <w:tc>
          <w:tcPr>
            <w:tcW w:w="1190" w:type="dxa"/>
            <w:tcBorders>
              <w:top w:val="nil"/>
              <w:left w:val="nil"/>
              <w:bottom w:val="nil"/>
              <w:right w:val="nil"/>
            </w:tcBorders>
            <w:shd w:val="clear" w:color="auto" w:fill="auto"/>
            <w:noWrap/>
            <w:vAlign w:val="bottom"/>
            <w:hideMark/>
          </w:tcPr>
          <w:p w:rsidR="00CD6A89" w:rsidRPr="00FE2516" w:rsidRDefault="00CD6A89" w:rsidP="00956017">
            <w:pPr>
              <w:pStyle w:val="TableTextRightBold"/>
            </w:pPr>
            <w:r w:rsidRPr="00FE2516">
              <w:t>$</w:t>
            </w:r>
          </w:p>
        </w:tc>
      </w:tr>
      <w:tr w:rsidR="00CD6A89" w:rsidRPr="00057D10" w:rsidTr="00956017">
        <w:trPr>
          <w:trHeight w:val="225"/>
        </w:trPr>
        <w:tc>
          <w:tcPr>
            <w:tcW w:w="1162" w:type="dxa"/>
            <w:tcBorders>
              <w:left w:val="nil"/>
              <w:right w:val="nil"/>
            </w:tcBorders>
            <w:shd w:val="clear" w:color="auto" w:fill="auto"/>
            <w:vAlign w:val="center"/>
          </w:tcPr>
          <w:p w:rsidR="00CD6A89" w:rsidRPr="00057D10" w:rsidRDefault="00CD6A89" w:rsidP="00956017">
            <w:pPr>
              <w:pStyle w:val="TableText"/>
            </w:pPr>
            <w:r>
              <w:t>Nil</w:t>
            </w:r>
          </w:p>
        </w:tc>
        <w:tc>
          <w:tcPr>
            <w:tcW w:w="1121" w:type="dxa"/>
            <w:tcBorders>
              <w:left w:val="nil"/>
              <w:right w:val="nil"/>
            </w:tcBorders>
            <w:shd w:val="clear" w:color="auto" w:fill="auto"/>
            <w:vAlign w:val="center"/>
          </w:tcPr>
          <w:p w:rsidR="00CD6A89" w:rsidRPr="00057D10" w:rsidRDefault="00CD6A89" w:rsidP="00956017">
            <w:pPr>
              <w:pStyle w:val="TableText"/>
            </w:pPr>
            <w:r>
              <w:t>Nil</w:t>
            </w:r>
          </w:p>
        </w:tc>
        <w:tc>
          <w:tcPr>
            <w:tcW w:w="966" w:type="dxa"/>
            <w:tcBorders>
              <w:left w:val="nil"/>
              <w:right w:val="nil"/>
            </w:tcBorders>
            <w:shd w:val="clear" w:color="auto" w:fill="auto"/>
            <w:noWrap/>
            <w:vAlign w:val="bottom"/>
          </w:tcPr>
          <w:p w:rsidR="00CD6A89" w:rsidRPr="00057D10" w:rsidRDefault="00CD6A89" w:rsidP="00956017">
            <w:pPr>
              <w:pStyle w:val="TableText"/>
            </w:pPr>
            <w:r>
              <w:t>Nil</w:t>
            </w:r>
          </w:p>
        </w:tc>
        <w:tc>
          <w:tcPr>
            <w:tcW w:w="1176" w:type="dxa"/>
            <w:tcBorders>
              <w:left w:val="nil"/>
              <w:right w:val="nil"/>
            </w:tcBorders>
            <w:shd w:val="clear" w:color="auto" w:fill="auto"/>
            <w:vAlign w:val="bottom"/>
          </w:tcPr>
          <w:p w:rsidR="00CD6A89" w:rsidRPr="00057D10" w:rsidRDefault="00CD6A89" w:rsidP="00956017">
            <w:pPr>
              <w:pStyle w:val="TableTextRight"/>
            </w:pPr>
            <w:r>
              <w:t>n/a</w:t>
            </w:r>
          </w:p>
        </w:tc>
        <w:tc>
          <w:tcPr>
            <w:tcW w:w="1301" w:type="dxa"/>
            <w:tcBorders>
              <w:left w:val="nil"/>
              <w:right w:val="nil"/>
            </w:tcBorders>
            <w:shd w:val="clear" w:color="auto" w:fill="auto"/>
            <w:vAlign w:val="bottom"/>
          </w:tcPr>
          <w:p w:rsidR="00CD6A89" w:rsidRPr="00057D10" w:rsidRDefault="00CD6A89" w:rsidP="00956017">
            <w:pPr>
              <w:pStyle w:val="TableTextRight"/>
            </w:pPr>
            <w:r>
              <w:t>n/a</w:t>
            </w:r>
          </w:p>
        </w:tc>
        <w:tc>
          <w:tcPr>
            <w:tcW w:w="1190" w:type="dxa"/>
            <w:tcBorders>
              <w:top w:val="nil"/>
              <w:left w:val="nil"/>
              <w:bottom w:val="nil"/>
              <w:right w:val="nil"/>
            </w:tcBorders>
            <w:shd w:val="clear" w:color="auto" w:fill="auto"/>
            <w:vAlign w:val="center"/>
          </w:tcPr>
          <w:p w:rsidR="00CD6A89" w:rsidRPr="00057D10" w:rsidRDefault="00CD6A89" w:rsidP="00956017">
            <w:pPr>
              <w:pStyle w:val="TableTextRight"/>
            </w:pPr>
            <w:r>
              <w:t>n/a</w:t>
            </w:r>
          </w:p>
        </w:tc>
        <w:tc>
          <w:tcPr>
            <w:tcW w:w="1218" w:type="dxa"/>
            <w:tcBorders>
              <w:top w:val="nil"/>
              <w:left w:val="nil"/>
              <w:bottom w:val="nil"/>
              <w:right w:val="nil"/>
            </w:tcBorders>
            <w:shd w:val="clear" w:color="auto" w:fill="auto"/>
            <w:vAlign w:val="center"/>
          </w:tcPr>
          <w:p w:rsidR="00CD6A89" w:rsidRPr="00057D10" w:rsidRDefault="00CD6A89" w:rsidP="00956017">
            <w:pPr>
              <w:pStyle w:val="TableTextRight"/>
            </w:pPr>
            <w:r>
              <w:t>n/a</w:t>
            </w:r>
          </w:p>
        </w:tc>
        <w:tc>
          <w:tcPr>
            <w:tcW w:w="1190" w:type="dxa"/>
            <w:tcBorders>
              <w:top w:val="nil"/>
              <w:left w:val="nil"/>
              <w:bottom w:val="nil"/>
              <w:right w:val="nil"/>
            </w:tcBorders>
            <w:shd w:val="clear" w:color="auto" w:fill="auto"/>
            <w:vAlign w:val="center"/>
          </w:tcPr>
          <w:p w:rsidR="00CD6A89" w:rsidRPr="00057D10" w:rsidRDefault="00CD6A89" w:rsidP="00956017">
            <w:pPr>
              <w:pStyle w:val="TableTextRight"/>
            </w:pPr>
            <w:r>
              <w:t>n/a</w:t>
            </w:r>
          </w:p>
        </w:tc>
      </w:tr>
    </w:tbl>
    <w:p w:rsidR="00CD6A89" w:rsidRDefault="00CD6A89" w:rsidP="00583640"/>
    <w:p w:rsidR="00CD6A89" w:rsidRDefault="00CD6A89" w:rsidP="00583640"/>
    <w:p w:rsidR="00CF49EC" w:rsidRPr="00AF2974" w:rsidRDefault="00CF49EC" w:rsidP="00056CC6">
      <w:pPr>
        <w:pStyle w:val="Heading1App"/>
      </w:pPr>
      <w:r w:rsidRPr="00AF2974">
        <w:br w:type="page"/>
      </w:r>
      <w:bookmarkStart w:id="146" w:name="_Toc335747368"/>
      <w:bookmarkStart w:id="147" w:name="_Toc337034826"/>
      <w:bookmarkStart w:id="148" w:name="_Toc399334602"/>
      <w:bookmarkStart w:id="149" w:name="_Toc400698660"/>
      <w:r w:rsidR="0090430D" w:rsidRPr="00AF2974">
        <w:lastRenderedPageBreak/>
        <w:t xml:space="preserve">Appendix </w:t>
      </w:r>
      <w:r w:rsidR="00583640">
        <w:t>8</w:t>
      </w:r>
      <w:r w:rsidR="00375AE8">
        <w:tab/>
      </w:r>
      <w:r w:rsidRPr="00AF2974">
        <w:t>Freedom of information</w:t>
      </w:r>
      <w:bookmarkEnd w:id="146"/>
      <w:bookmarkEnd w:id="147"/>
      <w:bookmarkEnd w:id="148"/>
      <w:bookmarkEnd w:id="149"/>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3D5E17" w:rsidRDefault="00B45EFA" w:rsidP="003D5E17">
      <w:r w:rsidRPr="00B45EFA">
        <w:lastRenderedPageBreak/>
        <w:t xml:space="preserve">The Department of Treasury and Finance is an </w:t>
      </w:r>
      <w:r w:rsidR="00354A87">
        <w:t>‘</w:t>
      </w:r>
      <w:r w:rsidRPr="00B45EFA">
        <w:t>agency</w:t>
      </w:r>
      <w:r w:rsidR="00354A87">
        <w:t>’</w:t>
      </w:r>
      <w:r w:rsidRPr="00B45EFA">
        <w:t xml:space="preserve"> for the purposes of the </w:t>
      </w:r>
      <w:r w:rsidRPr="00B45EFA">
        <w:rPr>
          <w:i/>
        </w:rPr>
        <w:t>Freedom of Information Act 1982</w:t>
      </w:r>
      <w:r w:rsidRPr="00B45EFA">
        <w:t xml:space="preserve"> (the Act) and is therefore subject to the Act.</w:t>
      </w:r>
    </w:p>
    <w:p w:rsidR="0071137D" w:rsidRDefault="00B45EFA" w:rsidP="00B45EFA">
      <w:r>
        <w:t>The Department</w:t>
      </w:r>
      <w:r w:rsidR="00354A87">
        <w:t>’</w:t>
      </w:r>
      <w:r>
        <w:t>s website</w:t>
      </w:r>
      <w:r w:rsidR="0071137D">
        <w:t xml:space="preserve"> (below) provides additional information that might assist you in making a request. The Department</w:t>
      </w:r>
      <w:r w:rsidR="00354A87">
        <w:t>’</w:t>
      </w:r>
      <w:r w:rsidR="0071137D">
        <w:t>s Part II Statement is also published on this website as required by the Act.</w:t>
      </w:r>
    </w:p>
    <w:p w:rsidR="0071137D" w:rsidRDefault="00C73AC3" w:rsidP="00B45EFA">
      <w:hyperlink r:id="rId46" w:history="1">
        <w:r w:rsidR="0071137D">
          <w:rPr>
            <w:rStyle w:val="Hyperlink"/>
          </w:rPr>
          <w:t>dtf.vic.gov.au/About/Legal/Freedom</w:t>
        </w:r>
        <w:r w:rsidR="002F651E">
          <w:rPr>
            <w:rStyle w:val="Hyperlink"/>
          </w:rPr>
          <w:noBreakHyphen/>
        </w:r>
        <w:r w:rsidR="0071137D">
          <w:rPr>
            <w:rStyle w:val="Hyperlink"/>
          </w:rPr>
          <w:t>of</w:t>
        </w:r>
        <w:r w:rsidR="002F651E">
          <w:rPr>
            <w:rStyle w:val="Hyperlink"/>
          </w:rPr>
          <w:noBreakHyphen/>
        </w:r>
        <w:r w:rsidR="0071137D">
          <w:rPr>
            <w:rStyle w:val="Hyperlink"/>
          </w:rPr>
          <w:t>Information</w:t>
        </w:r>
      </w:hyperlink>
      <w:r w:rsidR="00B45EFA">
        <w:t xml:space="preserve"> </w:t>
      </w:r>
    </w:p>
    <w:p w:rsidR="00B45EFA" w:rsidRDefault="00B45EFA" w:rsidP="00B45EFA">
      <w:r>
        <w:t>The Department</w:t>
      </w:r>
      <w:r w:rsidR="00354A87">
        <w:t>’</w:t>
      </w:r>
      <w:r>
        <w:t xml:space="preserve">s Freedom of Information (FoI) Officers are authorised to deal with requests for access to documents in the possession of the Department. </w:t>
      </w:r>
    </w:p>
    <w:p w:rsidR="00B45EFA" w:rsidRDefault="00B45EFA" w:rsidP="00B45EFA">
      <w:r>
        <w:t xml:space="preserve">This authorisation does not extend to documents in the possession of the State Revenue Office (SRO) and any such requests should be sent directly to the SRO. </w:t>
      </w:r>
    </w:p>
    <w:p w:rsidR="00B45EFA" w:rsidRDefault="00B45EFA" w:rsidP="00B45EFA">
      <w:r>
        <w:t>During 2013</w:t>
      </w:r>
      <w:r w:rsidR="002F651E">
        <w:noBreakHyphen/>
      </w:r>
      <w:r>
        <w:t>14, the Department received 69 FoI requests. Of those, 36 were from Members of Parliament, 18 were from</w:t>
      </w:r>
      <w:r w:rsidR="00550E8B">
        <w:t xml:space="preserve"> media organisations and 15 </w:t>
      </w:r>
      <w:r>
        <w:t>were from members of the public.</w:t>
      </w:r>
    </w:p>
    <w:p w:rsidR="003D5E17" w:rsidRDefault="0075557C" w:rsidP="003D5E17">
      <w:pPr>
        <w:pStyle w:val="Heading2"/>
      </w:pPr>
      <w:r>
        <w:t>Timeliness</w:t>
      </w:r>
    </w:p>
    <w:p w:rsidR="00B45EFA" w:rsidRDefault="00B45EFA" w:rsidP="00B45EFA">
      <w:r>
        <w:t>The Department made 55 FoI d</w:t>
      </w:r>
      <w:r w:rsidR="00550E8B">
        <w:t>ecisions during the 12 </w:t>
      </w:r>
      <w:r w:rsidR="001152E7">
        <w:t>months ended</w:t>
      </w:r>
      <w:r>
        <w:t xml:space="preserve"> 30 June 2014. </w:t>
      </w:r>
    </w:p>
    <w:p w:rsidR="00B45EFA" w:rsidRDefault="00B45EFA" w:rsidP="00B45EFA">
      <w:r>
        <w:t>40 decisions (73</w:t>
      </w:r>
      <w:r w:rsidR="002F651E">
        <w:t> per cent</w:t>
      </w:r>
      <w:r>
        <w:t>) were made within the statutory 45 day time period, 15 decisions (27</w:t>
      </w:r>
      <w:r w:rsidR="002F651E">
        <w:t> per cent</w:t>
      </w:r>
      <w:r>
        <w:t xml:space="preserve">) were made within 46 to 90 days. </w:t>
      </w:r>
    </w:p>
    <w:p w:rsidR="00B45EFA" w:rsidRDefault="00B45EFA" w:rsidP="00B45EFA">
      <w:r>
        <w:t>The average time taken to finalise requests in 2013</w:t>
      </w:r>
      <w:r w:rsidR="002F651E">
        <w:noBreakHyphen/>
      </w:r>
      <w:r>
        <w:t xml:space="preserve">14 was 41 days. </w:t>
      </w:r>
    </w:p>
    <w:p w:rsidR="003D5E17" w:rsidRDefault="00B45EFA" w:rsidP="00B45EFA">
      <w:r>
        <w:t>Information about other aspects of the Department</w:t>
      </w:r>
      <w:r w:rsidR="00354A87">
        <w:t>’</w:t>
      </w:r>
      <w:r>
        <w:t>s FoI performance is available in the 2013</w:t>
      </w:r>
      <w:r w:rsidR="002F651E">
        <w:noBreakHyphen/>
      </w:r>
      <w:r>
        <w:t>14 FoI Annual Report, prepared by the Office of the Freedom of Information Commissioner</w:t>
      </w:r>
      <w:r w:rsidR="00936685">
        <w:t xml:space="preserve">. </w:t>
      </w:r>
    </w:p>
    <w:p w:rsidR="003D5E17" w:rsidRDefault="009B543F" w:rsidP="003D5E17">
      <w:pPr>
        <w:pStyle w:val="Heading2"/>
      </w:pPr>
      <w:r>
        <w:br w:type="column"/>
      </w:r>
      <w:r w:rsidR="003D5E17">
        <w:lastRenderedPageBreak/>
        <w:t xml:space="preserve">Making a request </w:t>
      </w:r>
    </w:p>
    <w:p w:rsidR="003D5E17" w:rsidRDefault="003D5E17" w:rsidP="003D5E17">
      <w:r>
        <w:t>Section</w:t>
      </w:r>
      <w:r w:rsidR="00D07E92">
        <w:t> </w:t>
      </w:r>
      <w:r>
        <w:t>17 of the Act sets out the formal requirements for making a request. In summary, the requirements for making a request are that:</w:t>
      </w:r>
    </w:p>
    <w:p w:rsidR="003D5E17" w:rsidRDefault="003D5E17" w:rsidP="003D5E17">
      <w:pPr>
        <w:pStyle w:val="Bullet"/>
      </w:pPr>
      <w:r>
        <w:t xml:space="preserve">it should be in writing; </w:t>
      </w:r>
    </w:p>
    <w:p w:rsidR="003D5E17" w:rsidRDefault="003D5E17" w:rsidP="003D5E17">
      <w:pPr>
        <w:pStyle w:val="Bullet"/>
      </w:pPr>
      <w:r>
        <w:t xml:space="preserve">it should identify as clearly as possible what document is being requested; and </w:t>
      </w:r>
    </w:p>
    <w:p w:rsidR="003D5E17" w:rsidRDefault="003D5E17" w:rsidP="003D5E17">
      <w:pPr>
        <w:pStyle w:val="Bullet"/>
      </w:pPr>
      <w:r>
        <w:t xml:space="preserve">it should be accompanied by an application fee. </w:t>
      </w:r>
    </w:p>
    <w:p w:rsidR="003D5E17" w:rsidRDefault="003D5E17" w:rsidP="003D5E17">
      <w:r>
        <w:t xml:space="preserve">Requests for documents in the possession of DTF should be addressed as follows: </w:t>
      </w:r>
    </w:p>
    <w:p w:rsidR="003D5E17" w:rsidRDefault="003D5E17" w:rsidP="00DF1161">
      <w:pPr>
        <w:pStyle w:val="NormalIndent"/>
        <w:spacing w:before="0" w:after="0"/>
        <w:ind w:left="357"/>
      </w:pPr>
      <w:r>
        <w:t xml:space="preserve">Freedom of Information Officer </w:t>
      </w:r>
    </w:p>
    <w:p w:rsidR="003D5E17" w:rsidRDefault="003D5E17" w:rsidP="00DF1161">
      <w:pPr>
        <w:pStyle w:val="NormalIndent"/>
        <w:spacing w:before="0" w:after="0"/>
        <w:ind w:left="357"/>
      </w:pPr>
      <w:r>
        <w:t xml:space="preserve">Department of Treasury and Finance </w:t>
      </w:r>
    </w:p>
    <w:p w:rsidR="003D5E17" w:rsidRDefault="003D5E17" w:rsidP="00DF1161">
      <w:pPr>
        <w:pStyle w:val="NormalIndent"/>
        <w:spacing w:before="0" w:after="0"/>
        <w:ind w:left="357"/>
      </w:pPr>
      <w:r>
        <w:t xml:space="preserve">GPO Box 4379 </w:t>
      </w:r>
    </w:p>
    <w:p w:rsidR="003D5E17" w:rsidRDefault="00F54A42" w:rsidP="00DF1161">
      <w:pPr>
        <w:pStyle w:val="NormalIndent"/>
        <w:spacing w:before="0"/>
        <w:ind w:left="357"/>
      </w:pPr>
      <w:r>
        <w:t>Melbourne</w:t>
      </w:r>
      <w:r w:rsidR="003D5E17">
        <w:t xml:space="preserve"> V</w:t>
      </w:r>
      <w:r>
        <w:t>ic</w:t>
      </w:r>
      <w:r w:rsidR="003D5E17">
        <w:t xml:space="preserve"> 3001 </w:t>
      </w:r>
    </w:p>
    <w:p w:rsidR="003D5E17" w:rsidRDefault="003D5E17" w:rsidP="003D5E17">
      <w:pPr>
        <w:pStyle w:val="Heading2"/>
      </w:pPr>
      <w:r>
        <w:t xml:space="preserve">Access charges </w:t>
      </w:r>
    </w:p>
    <w:p w:rsidR="003D5E17" w:rsidRDefault="00B45EFA" w:rsidP="003D5E17">
      <w:r w:rsidRPr="00B45EFA">
        <w:t>In addition to the application fee, certain other charges such as search fees and photocopying charges might apply in relation to the provision of documents as stipulated in the Freedom of Information (Access Charges) Regulations 2014.</w:t>
      </w:r>
    </w:p>
    <w:p w:rsidR="003D5E17" w:rsidRDefault="003D5E17" w:rsidP="003D5E17">
      <w:pPr>
        <w:pStyle w:val="Heading2"/>
      </w:pPr>
      <w:r>
        <w:t>Further information</w:t>
      </w:r>
    </w:p>
    <w:p w:rsidR="003D5E17" w:rsidRDefault="003D5E17" w:rsidP="003D5E17">
      <w:r>
        <w:t>Further information regarding the operation and scope of FoI can be obtained from:</w:t>
      </w:r>
    </w:p>
    <w:p w:rsidR="003D5E17" w:rsidRDefault="003D5E17" w:rsidP="00DF1161">
      <w:pPr>
        <w:pStyle w:val="Bullet"/>
      </w:pPr>
      <w:r>
        <w:t xml:space="preserve">the Act; </w:t>
      </w:r>
    </w:p>
    <w:p w:rsidR="003D5E17" w:rsidRDefault="003D5E17" w:rsidP="00DF1161">
      <w:pPr>
        <w:pStyle w:val="Bullet"/>
      </w:pPr>
      <w:r>
        <w:t xml:space="preserve">regulations made under the Act; and </w:t>
      </w:r>
    </w:p>
    <w:p w:rsidR="003D5E17" w:rsidRDefault="00C73AC3" w:rsidP="00DF1161">
      <w:pPr>
        <w:pStyle w:val="Bullet"/>
      </w:pPr>
      <w:hyperlink r:id="rId47" w:history="1">
        <w:r w:rsidR="00550E8B" w:rsidRPr="00550E8B">
          <w:rPr>
            <w:rStyle w:val="Hyperlink"/>
          </w:rPr>
          <w:t>foi.vic.gov.au</w:t>
        </w:r>
      </w:hyperlink>
      <w:r w:rsidR="003D5E17">
        <w:t xml:space="preserve">. </w:t>
      </w:r>
    </w:p>
    <w:p w:rsidR="003D5E17" w:rsidRDefault="003D5E17" w:rsidP="003D5E17">
      <w:pPr>
        <w:pStyle w:val="Heading2"/>
      </w:pPr>
      <w:r>
        <w:t xml:space="preserve">Freedom of Information contact </w:t>
      </w:r>
    </w:p>
    <w:p w:rsidR="00350434" w:rsidRDefault="003D5E17" w:rsidP="003D5E17">
      <w:r>
        <w:t>Vivian Chung, Tel: (03) 9651 2115</w:t>
      </w:r>
    </w:p>
    <w:p w:rsidR="00B45EFA" w:rsidRDefault="00B45EFA" w:rsidP="003D5E17">
      <w:r w:rsidRPr="00B45EFA">
        <w:t>Mark Hamilton</w:t>
      </w:r>
      <w:r w:rsidR="002F651E">
        <w:noBreakHyphen/>
      </w:r>
      <w:r w:rsidRPr="00B45EFA">
        <w:t>Smith, Tel: (03) 9651 1413</w:t>
      </w:r>
    </w:p>
    <w:p w:rsidR="00CF49EC" w:rsidRPr="00AF2974" w:rsidRDefault="00CF49EC" w:rsidP="00942723"/>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D44AA5" w:rsidRDefault="00CF49EC" w:rsidP="00375AE8">
      <w:pPr>
        <w:pStyle w:val="Heading1App"/>
      </w:pPr>
      <w:r w:rsidRPr="00AF2974">
        <w:lastRenderedPageBreak/>
        <w:br w:type="page"/>
      </w:r>
      <w:bookmarkStart w:id="150" w:name="_Toc335747369"/>
      <w:bookmarkStart w:id="151" w:name="_Toc337034827"/>
      <w:bookmarkStart w:id="152" w:name="_Toc399334603"/>
      <w:bookmarkStart w:id="153" w:name="_Toc400698661"/>
      <w:r w:rsidRPr="00AF2974">
        <w:lastRenderedPageBreak/>
        <w:t xml:space="preserve">Appendix </w:t>
      </w:r>
      <w:r w:rsidR="00583640">
        <w:t>9</w:t>
      </w:r>
      <w:r w:rsidR="00375AE8">
        <w:tab/>
      </w:r>
      <w:r w:rsidRPr="00AF2974">
        <w:t xml:space="preserve">Application of the </w:t>
      </w:r>
      <w:bookmarkEnd w:id="150"/>
      <w:bookmarkEnd w:id="151"/>
      <w:r w:rsidR="00E761BC" w:rsidRPr="00E761BC">
        <w:rPr>
          <w:i/>
        </w:rPr>
        <w:t>Protected Disclosure Act 2012</w:t>
      </w:r>
      <w:bookmarkEnd w:id="152"/>
      <w:bookmarkEnd w:id="153"/>
    </w:p>
    <w:p w:rsidR="00583640" w:rsidRPr="00AF2974" w:rsidRDefault="00583640" w:rsidP="00583640"/>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E761BC" w:rsidRDefault="00E761BC" w:rsidP="00E761BC">
      <w:r>
        <w:lastRenderedPageBreak/>
        <w:t>The following information is required in the Annual Report pursuant to section</w:t>
      </w:r>
      <w:r w:rsidR="00120813">
        <w:t> </w:t>
      </w:r>
      <w:r>
        <w:t xml:space="preserve">70 of the </w:t>
      </w:r>
      <w:r w:rsidRPr="00E761BC">
        <w:rPr>
          <w:i/>
        </w:rPr>
        <w:t>Protected Disclosure Act 2012</w:t>
      </w:r>
      <w:r>
        <w:t xml:space="preserve"> (the Act).</w:t>
      </w:r>
    </w:p>
    <w:p w:rsidR="00E761BC" w:rsidRDefault="00E761BC" w:rsidP="00E761BC">
      <w:pPr>
        <w:pStyle w:val="Heading2"/>
      </w:pPr>
      <w:r>
        <w:t>Message from the Secretary</w:t>
      </w:r>
    </w:p>
    <w:p w:rsidR="003D2BC2" w:rsidRDefault="003D2BC2" w:rsidP="003D2BC2">
      <w:r>
        <w:t xml:space="preserve">The </w:t>
      </w:r>
      <w:r w:rsidRPr="003D2BC2">
        <w:rPr>
          <w:i/>
        </w:rPr>
        <w:t>Protected Disclosure Act 2012</w:t>
      </w:r>
      <w:r>
        <w:t xml:space="preserve"> replaced the </w:t>
      </w:r>
      <w:r w:rsidRPr="003D2BC2">
        <w:rPr>
          <w:i/>
        </w:rPr>
        <w:t>Whistleblowers Protection Act 2001</w:t>
      </w:r>
      <w:r>
        <w:t xml:space="preserve"> on 10 February 2013. </w:t>
      </w:r>
    </w:p>
    <w:p w:rsidR="003D2BC2" w:rsidRDefault="003D2BC2" w:rsidP="003D2BC2">
      <w:r>
        <w:t xml:space="preserve">The Department of Treasury and Finance is committed to the aims and objectives of the </w:t>
      </w:r>
      <w:r>
        <w:rPr>
          <w:i/>
        </w:rPr>
        <w:t>Protected Disclosure Act </w:t>
      </w:r>
      <w:r w:rsidRPr="003D2BC2">
        <w:rPr>
          <w:i/>
        </w:rPr>
        <w:t>2012</w:t>
      </w:r>
      <w:r>
        <w:t xml:space="preserve">. It does not tolerate improper conduct by its employees, officers or members, nor the taking of reprisals against those who come forward to disclose such conduct. </w:t>
      </w:r>
    </w:p>
    <w:p w:rsidR="003D2BC2" w:rsidRDefault="003D2BC2" w:rsidP="003D2BC2">
      <w:r>
        <w:t xml:space="preserve">The Department of Treasury and Finance recognises the value of transparency and accountability in its administrative and management practices, and supports the making of disclosures that reveal improper conduct and/or detrimental action. </w:t>
      </w:r>
    </w:p>
    <w:p w:rsidR="003D2BC2" w:rsidRDefault="003D2BC2" w:rsidP="003D2BC2">
      <w:r>
        <w:t xml:space="preserve">The Department of Treasury and Finance will take all reasonable steps to protect people who make such disclosures from any detrimental action in reprisal for making the disclosure. It will also afford natural justice to the person who is the subject of the disclosure. </w:t>
      </w:r>
    </w:p>
    <w:p w:rsidR="00E761BC" w:rsidRDefault="003D2BC2" w:rsidP="003D2BC2">
      <w:r>
        <w:t>During 2013</w:t>
      </w:r>
      <w:r w:rsidR="002F651E">
        <w:noBreakHyphen/>
      </w:r>
      <w:r>
        <w:t xml:space="preserve">14, there were no disclosures made under the </w:t>
      </w:r>
      <w:r w:rsidRPr="00550E8B">
        <w:rPr>
          <w:i/>
        </w:rPr>
        <w:t>Protected Disclosure Act 2012</w:t>
      </w:r>
      <w:r>
        <w:t>.</w:t>
      </w:r>
    </w:p>
    <w:p w:rsidR="00263A8D" w:rsidRDefault="00263A8D" w:rsidP="00263A8D"/>
    <w:p w:rsidR="00263A8D" w:rsidRDefault="00263A8D" w:rsidP="00263A8D"/>
    <w:p w:rsidR="00263A8D" w:rsidRDefault="00263A8D" w:rsidP="00263A8D"/>
    <w:p w:rsidR="00263A8D" w:rsidRDefault="00263A8D" w:rsidP="00263A8D"/>
    <w:p w:rsidR="00263A8D" w:rsidRDefault="0075557C" w:rsidP="00263A8D">
      <w:pPr>
        <w:rPr>
          <w:b/>
        </w:rPr>
      </w:pPr>
      <w:r>
        <w:rPr>
          <w:b/>
        </w:rPr>
        <w:t>David Martine</w:t>
      </w:r>
      <w:r w:rsidR="00263A8D">
        <w:rPr>
          <w:b/>
        </w:rPr>
        <w:br/>
      </w:r>
      <w:r w:rsidR="00263A8D" w:rsidRPr="006B1B3F">
        <w:rPr>
          <w:b/>
        </w:rPr>
        <w:t>Secretary</w:t>
      </w:r>
    </w:p>
    <w:p w:rsidR="003C4291" w:rsidRDefault="003C4291" w:rsidP="00CF49EC"/>
    <w:p w:rsidR="00120813" w:rsidRDefault="00120813" w:rsidP="00120813">
      <w:pPr>
        <w:pStyle w:val="Heading2"/>
      </w:pPr>
      <w:r>
        <w:br w:type="column"/>
      </w:r>
      <w:r>
        <w:lastRenderedPageBreak/>
        <w:t xml:space="preserve">Compliance with the </w:t>
      </w:r>
      <w:r w:rsidRPr="00120813">
        <w:rPr>
          <w:i/>
        </w:rPr>
        <w:t>Protected Disclosure Act 2012</w:t>
      </w:r>
    </w:p>
    <w:p w:rsidR="003D2BC2" w:rsidRDefault="003D2BC2" w:rsidP="003D2BC2">
      <w:r>
        <w:t xml:space="preserve">The </w:t>
      </w:r>
      <w:r w:rsidRPr="003D2BC2">
        <w:rPr>
          <w:i/>
        </w:rPr>
        <w:t>Protected Disclosure Act 2012</w:t>
      </w:r>
      <w:r>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 </w:t>
      </w:r>
    </w:p>
    <w:p w:rsidR="003D2BC2" w:rsidRDefault="003D2BC2" w:rsidP="003D2BC2">
      <w:r>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rsidR="003D2BC2" w:rsidRDefault="003D2BC2" w:rsidP="003D2BC2">
      <w:r>
        <w:t xml:space="preserve">The Department will take all reasonable steps to protect people who make such disclosures from any detrimental action in reprisal for making the disclosure. It will also afford natural justice to the person who is the subject of the disclosure to the extent it is legally possible. </w:t>
      </w:r>
    </w:p>
    <w:p w:rsidR="00120813" w:rsidRDefault="003D2BC2" w:rsidP="003D2BC2">
      <w:r>
        <w:t>During 2013</w:t>
      </w:r>
      <w:r w:rsidR="002F651E">
        <w:noBreakHyphen/>
      </w:r>
      <w:r>
        <w:t xml:space="preserve">14, there were no disclosures made under the </w:t>
      </w:r>
      <w:r w:rsidRPr="003D2BC2">
        <w:rPr>
          <w:i/>
        </w:rPr>
        <w:t>Protected Disclosure Act 2012</w:t>
      </w:r>
      <w:r>
        <w:t>.</w:t>
      </w:r>
    </w:p>
    <w:p w:rsidR="00120813" w:rsidRDefault="00120813" w:rsidP="00120813">
      <w:pPr>
        <w:pStyle w:val="Heading2"/>
      </w:pPr>
      <w:r>
        <w:t>Reporting procedures</w:t>
      </w:r>
    </w:p>
    <w:p w:rsidR="00120813" w:rsidRDefault="003D2BC2" w:rsidP="00120813">
      <w:r w:rsidRPr="003D2BC2">
        <w:t>Disclosures of improper conduct or detrimental action by the Department or any of its employees and/or officers may be made to any of the following Department personnel:</w:t>
      </w:r>
    </w:p>
    <w:p w:rsidR="00120813" w:rsidRDefault="00120813" w:rsidP="00120813">
      <w:pPr>
        <w:pStyle w:val="Bullet"/>
      </w:pPr>
      <w:r>
        <w:t>the Protected Disclosure Coordinator;</w:t>
      </w:r>
    </w:p>
    <w:p w:rsidR="00120813" w:rsidRDefault="00120813" w:rsidP="00120813">
      <w:pPr>
        <w:pStyle w:val="Bullet"/>
      </w:pPr>
      <w:r>
        <w:t>the Secretary of the Department;</w:t>
      </w:r>
    </w:p>
    <w:p w:rsidR="00120813" w:rsidRDefault="00120813" w:rsidP="00120813">
      <w:pPr>
        <w:pStyle w:val="Bullet"/>
      </w:pPr>
      <w:r>
        <w:t>a Protected Disclosure Officer of the Department;</w:t>
      </w:r>
    </w:p>
    <w:p w:rsidR="00120813" w:rsidRDefault="00120813" w:rsidP="00120813">
      <w:pPr>
        <w:pStyle w:val="Bullet"/>
      </w:pPr>
      <w:r>
        <w:t xml:space="preserve">a manager or supervisor of a person from the Department who chooses to make a disclosure; or </w:t>
      </w:r>
    </w:p>
    <w:p w:rsidR="00120813" w:rsidRDefault="00120813" w:rsidP="00120813">
      <w:pPr>
        <w:pStyle w:val="Bullet"/>
      </w:pPr>
      <w:r>
        <w:t xml:space="preserve">a manager or supervisor of a person from the Department about whom a disclosure </w:t>
      </w:r>
      <w:r w:rsidR="001152E7">
        <w:t xml:space="preserve">is being </w:t>
      </w:r>
      <w:r>
        <w:t>made.</w:t>
      </w:r>
    </w:p>
    <w:p w:rsidR="00120813" w:rsidRDefault="00120813" w:rsidP="00120813">
      <w:r>
        <w:br w:type="column"/>
      </w:r>
      <w:r w:rsidR="003D2BC2" w:rsidRPr="003D2BC2">
        <w:lastRenderedPageBreak/>
        <w:t>Alternatively, disclosures of improper conduct or detrimental action by the Department or any of its employees and/or office</w:t>
      </w:r>
      <w:r w:rsidR="003D2BC2">
        <w:t>rs may also be made directly to </w:t>
      </w:r>
      <w:r w:rsidR="003D2BC2" w:rsidRPr="003D2BC2">
        <w:t>the Independent Broad</w:t>
      </w:r>
      <w:r w:rsidR="002F651E">
        <w:noBreakHyphen/>
      </w:r>
      <w:r w:rsidR="003D2BC2" w:rsidRPr="003D2BC2">
        <w:t>based Anti</w:t>
      </w:r>
      <w:r w:rsidR="002F651E">
        <w:noBreakHyphen/>
      </w:r>
      <w:r w:rsidR="003D2BC2" w:rsidRPr="003D2BC2">
        <w:t>corruption Commission:</w:t>
      </w:r>
    </w:p>
    <w:p w:rsidR="00120813" w:rsidRDefault="00120813" w:rsidP="00D44AA5">
      <w:pPr>
        <w:pStyle w:val="NormalIndent"/>
      </w:pPr>
      <w:r>
        <w:t xml:space="preserve">Level 1, North Tower, 459 Collins Street </w:t>
      </w:r>
      <w:r w:rsidR="00D44AA5">
        <w:br/>
      </w:r>
      <w:r>
        <w:t>Melbourne, VIC 3000</w:t>
      </w:r>
    </w:p>
    <w:p w:rsidR="003D2BC2" w:rsidRDefault="00120813" w:rsidP="003D2BC2">
      <w:pPr>
        <w:pStyle w:val="NormalIndent"/>
      </w:pPr>
      <w:r>
        <w:t xml:space="preserve">Phone: 1300 735 135 </w:t>
      </w:r>
      <w:r w:rsidR="00D44AA5">
        <w:br/>
      </w:r>
      <w:r>
        <w:t xml:space="preserve">Internet: </w:t>
      </w:r>
      <w:hyperlink r:id="rId48" w:history="1">
        <w:r w:rsidR="00550E8B" w:rsidRPr="00550E8B">
          <w:rPr>
            <w:rStyle w:val="Hyperlink"/>
          </w:rPr>
          <w:t>ibac.vic.gov.au</w:t>
        </w:r>
      </w:hyperlink>
      <w:r w:rsidR="003D2BC2">
        <w:br/>
        <w:t>Email: (</w:t>
      </w:r>
      <w:r w:rsidR="003D2BC2" w:rsidRPr="003D2BC2">
        <w:t>see the website above for the secure email disclosure process, which also pro</w:t>
      </w:r>
      <w:r w:rsidR="003D2BC2">
        <w:t>vides for anonymous disclosures)</w:t>
      </w:r>
    </w:p>
    <w:p w:rsidR="00120813" w:rsidRDefault="00120813" w:rsidP="00120813">
      <w:pPr>
        <w:pStyle w:val="Heading2"/>
      </w:pPr>
      <w:r>
        <w:t>Further information</w:t>
      </w:r>
    </w:p>
    <w:p w:rsidR="009423BB" w:rsidRDefault="003D2BC2" w:rsidP="00120813">
      <w:r w:rsidRPr="003D2BC2">
        <w:t>The Protected Disclosure Policy and Procedures, which outline the system for reporting disclosures of improper conduct or detrimental action by the Department or any of its employees and/or officers, are available on the Department</w:t>
      </w:r>
      <w:r w:rsidR="00354A87">
        <w:t>’</w:t>
      </w:r>
      <w:r w:rsidRPr="003D2BC2">
        <w:t>s website</w:t>
      </w:r>
      <w:r w:rsidR="006E7E4D">
        <w:t>.</w:t>
      </w:r>
    </w:p>
    <w:p w:rsidR="0094404C" w:rsidRDefault="0094404C" w:rsidP="00CF49EC"/>
    <w:p w:rsidR="00D44AA5" w:rsidRDefault="00D44AA5" w:rsidP="00CF49EC"/>
    <w:p w:rsidR="0094404C" w:rsidRDefault="003D2BC2" w:rsidP="00CF49EC">
      <w:r>
        <w:br w:type="column"/>
      </w:r>
    </w:p>
    <w:p w:rsidR="0094404C" w:rsidRPr="00AF2974" w:rsidRDefault="0094404C" w:rsidP="00CF49EC"/>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54" w:name="_Toc335747370"/>
      <w:bookmarkStart w:id="155" w:name="_Toc337034828"/>
      <w:bookmarkStart w:id="156" w:name="_Toc399334604"/>
      <w:bookmarkStart w:id="157" w:name="_Toc400698662"/>
      <w:r w:rsidRPr="00AF2974">
        <w:lastRenderedPageBreak/>
        <w:t xml:space="preserve">Appendix </w:t>
      </w:r>
      <w:r w:rsidR="00583640">
        <w:t>10</w:t>
      </w:r>
      <w:r w:rsidR="00375AE8">
        <w:tab/>
      </w:r>
      <w:r w:rsidRPr="00AF2974">
        <w:t xml:space="preserve">Compliance with the </w:t>
      </w:r>
      <w:r w:rsidR="000C5C5F" w:rsidRPr="00AF2974">
        <w:rPr>
          <w:i/>
        </w:rPr>
        <w:t>Building Act </w:t>
      </w:r>
      <w:r w:rsidRPr="00AF2974">
        <w:rPr>
          <w:i/>
        </w:rPr>
        <w:t>1993</w:t>
      </w:r>
      <w:bookmarkEnd w:id="154"/>
      <w:bookmarkEnd w:id="155"/>
      <w:bookmarkEnd w:id="156"/>
      <w:bookmarkEnd w:id="157"/>
    </w:p>
    <w:p w:rsidR="00CF49EC" w:rsidRPr="00AF2974" w:rsidRDefault="00CF49EC" w:rsidP="00CF49EC">
      <w:pPr>
        <w:pStyle w:val="Heading2"/>
        <w:sectPr w:rsidR="00CF49EC" w:rsidRPr="00AF2974" w:rsidSect="001A2F94">
          <w:type w:val="continuous"/>
          <w:pgSz w:w="11909" w:h="16834" w:code="9"/>
          <w:pgMar w:top="1728" w:right="1152" w:bottom="1152" w:left="1152" w:header="720" w:footer="288" w:gutter="0"/>
          <w:cols w:space="720"/>
          <w:noEndnote/>
        </w:sectPr>
      </w:pPr>
    </w:p>
    <w:p w:rsidR="000C59DE" w:rsidRDefault="00DE2305" w:rsidP="000C59DE">
      <w:pPr>
        <w:pStyle w:val="Heading2"/>
      </w:pPr>
      <w:r>
        <w:lastRenderedPageBreak/>
        <w:t>Standards for publicly</w:t>
      </w:r>
      <w:r w:rsidR="002F651E">
        <w:noBreakHyphen/>
      </w:r>
      <w:r w:rsidR="000C59DE">
        <w:t>owned buildings</w:t>
      </w:r>
    </w:p>
    <w:p w:rsidR="00530025" w:rsidRDefault="00530025" w:rsidP="00D620FD">
      <w:r w:rsidRPr="00530025">
        <w:t>The Department employs an external service provider to manage the government</w:t>
      </w:r>
      <w:r w:rsidR="002F651E">
        <w:noBreakHyphen/>
      </w:r>
      <w:r w:rsidRPr="00530025">
        <w:t>owned office accommodation portfolio and provide facilities management to ensure compliance with standards for publicly</w:t>
      </w:r>
      <w:r w:rsidR="002F651E">
        <w:noBreakHyphen/>
      </w:r>
      <w:r w:rsidRPr="00530025">
        <w:t>owned buildings and provide essential safety measures reporting</w:t>
      </w:r>
      <w:r w:rsidR="00067E1F">
        <w:t xml:space="preserve">. </w:t>
      </w:r>
      <w:r w:rsidRPr="00530025">
        <w:t>Since April 2014, UGL Services Pty Ltd (DTZ) has provided these services.</w:t>
      </w:r>
    </w:p>
    <w:p w:rsidR="00D620FD" w:rsidRDefault="00D620FD" w:rsidP="00D620FD">
      <w:r>
        <w:t>The Shared Service Provider within DTF coordinates building projects through the engagement of registered building consultants and contractors and the conditions of engagement require compliance with the standards for publicly</w:t>
      </w:r>
      <w:r w:rsidR="002F651E">
        <w:noBreakHyphen/>
      </w:r>
      <w:r>
        <w:t>owned buildings.</w:t>
      </w:r>
    </w:p>
    <w:p w:rsidR="000C59DE" w:rsidRDefault="00D620FD" w:rsidP="00D620FD">
      <w:r>
        <w:t xml:space="preserve">At 30 June 2014, DTF was responsible for </w:t>
      </w:r>
      <w:r w:rsidR="003733E9">
        <w:t>18</w:t>
      </w:r>
      <w:r>
        <w:t> department</w:t>
      </w:r>
      <w:r w:rsidR="002F651E">
        <w:noBreakHyphen/>
      </w:r>
      <w:r>
        <w:t>owned office buildings.</w:t>
      </w:r>
    </w:p>
    <w:p w:rsidR="000C59DE" w:rsidRDefault="000C59DE" w:rsidP="000C59DE">
      <w:pPr>
        <w:pStyle w:val="Heading2"/>
      </w:pPr>
      <w:r>
        <w:t>Mechanisms to ensure that buildings conform with the building standards</w:t>
      </w:r>
    </w:p>
    <w:p w:rsidR="00D620FD" w:rsidRDefault="00D620FD" w:rsidP="00D620FD">
      <w:r>
        <w:t xml:space="preserve">DTF complies with the </w:t>
      </w:r>
      <w:r w:rsidRPr="00D620FD">
        <w:rPr>
          <w:i/>
        </w:rPr>
        <w:t>Building Act 1993</w:t>
      </w:r>
      <w:r>
        <w:t>, the Building Regulations 2006 and associated statutory requirements and amendments. An occupancy permit or a certificate of final inspection endorsed by a Registered Building Surveyor is obtained for all upgrades to existing facilities requiring a building permit.</w:t>
      </w:r>
    </w:p>
    <w:p w:rsidR="000C59DE" w:rsidRDefault="00D620FD" w:rsidP="00D620FD">
      <w:r>
        <w:t>DTF ensures that design consultants and building contractors engaged for building works are registered building practitioners and that registrations are maintained during the course of the work. Design consultants and building contractors are sourced from the government Construction Supplier Register maintained by DTF.</w:t>
      </w:r>
    </w:p>
    <w:p w:rsidR="000C59DE" w:rsidRPr="009453ED" w:rsidRDefault="000C59DE" w:rsidP="000C59DE">
      <w:pPr>
        <w:pStyle w:val="Heading2"/>
      </w:pPr>
      <w:r>
        <w:t xml:space="preserve">Works </w:t>
      </w:r>
      <w:r w:rsidR="008E2B74">
        <w:t>p</w:t>
      </w:r>
      <w:r>
        <w:t>rojects (greater than $50</w:t>
      </w:r>
      <w:r w:rsidR="0036221E">
        <w:t> </w:t>
      </w:r>
      <w:r>
        <w:t>000)</w:t>
      </w:r>
    </w:p>
    <w:tbl>
      <w:tblPr>
        <w:tblW w:w="4918" w:type="pct"/>
        <w:tblCellMar>
          <w:left w:w="86" w:type="dxa"/>
          <w:right w:w="86" w:type="dxa"/>
        </w:tblCellMar>
        <w:tblLook w:val="0000" w:firstRow="0" w:lastRow="0" w:firstColumn="0" w:lastColumn="0" w:noHBand="0" w:noVBand="0"/>
      </w:tblPr>
      <w:tblGrid>
        <w:gridCol w:w="2269"/>
        <w:gridCol w:w="2269"/>
      </w:tblGrid>
      <w:tr w:rsidR="00D620FD" w:rsidRPr="00AF2974" w:rsidTr="00173968">
        <w:trPr>
          <w:cantSplit/>
        </w:trPr>
        <w:tc>
          <w:tcPr>
            <w:tcW w:w="2500" w:type="pct"/>
          </w:tcPr>
          <w:p w:rsidR="00D620FD" w:rsidRPr="00E14BAF" w:rsidRDefault="00D620FD" w:rsidP="00330E10">
            <w:pPr>
              <w:pStyle w:val="TableText"/>
            </w:pPr>
            <w:r w:rsidRPr="00E14BAF">
              <w:t>1 Treasury Place, East Melbourne</w:t>
            </w:r>
          </w:p>
        </w:tc>
        <w:tc>
          <w:tcPr>
            <w:tcW w:w="2500" w:type="pct"/>
            <w:shd w:val="clear" w:color="auto" w:fill="E0E0E0"/>
          </w:tcPr>
          <w:p w:rsidR="00D620FD" w:rsidRPr="00E14BAF" w:rsidRDefault="00D620FD" w:rsidP="00330E10">
            <w:pPr>
              <w:pStyle w:val="TableText"/>
            </w:pPr>
            <w:r w:rsidRPr="00E14BAF">
              <w:t>Stage 1 and 2 of program to improve physical accessibility standards</w:t>
            </w:r>
          </w:p>
        </w:tc>
      </w:tr>
      <w:tr w:rsidR="00D620FD" w:rsidRPr="00AF2974" w:rsidTr="00173968">
        <w:trPr>
          <w:cantSplit/>
        </w:trPr>
        <w:tc>
          <w:tcPr>
            <w:tcW w:w="2500" w:type="pct"/>
          </w:tcPr>
          <w:p w:rsidR="00D620FD" w:rsidRPr="00E14BAF" w:rsidRDefault="00D620FD" w:rsidP="00330E10">
            <w:pPr>
              <w:pStyle w:val="TableText"/>
            </w:pPr>
            <w:r w:rsidRPr="00E14BAF">
              <w:t>1 Treasury Place, East Melbourne</w:t>
            </w:r>
          </w:p>
        </w:tc>
        <w:tc>
          <w:tcPr>
            <w:tcW w:w="2500" w:type="pct"/>
            <w:shd w:val="clear" w:color="auto" w:fill="E0E0E0"/>
          </w:tcPr>
          <w:p w:rsidR="00D620FD" w:rsidRPr="00E14BAF" w:rsidRDefault="00D620FD" w:rsidP="00330E10">
            <w:pPr>
              <w:pStyle w:val="TableText"/>
            </w:pPr>
            <w:r w:rsidRPr="00E14BAF">
              <w:t>Lift upgrade</w:t>
            </w:r>
          </w:p>
        </w:tc>
      </w:tr>
      <w:tr w:rsidR="00D620FD" w:rsidRPr="00AF2974" w:rsidTr="00173968">
        <w:trPr>
          <w:cantSplit/>
        </w:trPr>
        <w:tc>
          <w:tcPr>
            <w:tcW w:w="2500" w:type="pct"/>
          </w:tcPr>
          <w:p w:rsidR="00D620FD" w:rsidRPr="00E14BAF" w:rsidRDefault="00D620FD" w:rsidP="00330E10">
            <w:pPr>
              <w:pStyle w:val="TableText"/>
            </w:pPr>
            <w:r w:rsidRPr="00E14BAF">
              <w:t>163</w:t>
            </w:r>
            <w:r w:rsidR="002F651E">
              <w:noBreakHyphen/>
            </w:r>
            <w:r w:rsidRPr="00E14BAF">
              <w:t>167 Welsford Street, Shepparton</w:t>
            </w:r>
          </w:p>
        </w:tc>
        <w:tc>
          <w:tcPr>
            <w:tcW w:w="2500" w:type="pct"/>
            <w:shd w:val="clear" w:color="auto" w:fill="E0E0E0"/>
          </w:tcPr>
          <w:p w:rsidR="00D620FD" w:rsidRPr="00E14BAF" w:rsidRDefault="00D620FD" w:rsidP="00330E10">
            <w:pPr>
              <w:pStyle w:val="TableText"/>
            </w:pPr>
            <w:r w:rsidRPr="00E14BAF">
              <w:t>Replace main switchboard and tenancy electrical distribution boards</w:t>
            </w:r>
          </w:p>
        </w:tc>
      </w:tr>
      <w:tr w:rsidR="00D620FD" w:rsidRPr="00AF2974" w:rsidTr="00173968">
        <w:trPr>
          <w:cantSplit/>
        </w:trPr>
        <w:tc>
          <w:tcPr>
            <w:tcW w:w="2500" w:type="pct"/>
          </w:tcPr>
          <w:p w:rsidR="00D620FD" w:rsidRPr="00E14BAF" w:rsidRDefault="00D620FD" w:rsidP="00330E10">
            <w:pPr>
              <w:pStyle w:val="TableText"/>
            </w:pPr>
            <w:r w:rsidRPr="00E14BAF">
              <w:t>163</w:t>
            </w:r>
            <w:r w:rsidR="002F651E">
              <w:noBreakHyphen/>
            </w:r>
            <w:r w:rsidRPr="00E14BAF">
              <w:t>167 Welsford Street, Shepparton</w:t>
            </w:r>
          </w:p>
        </w:tc>
        <w:tc>
          <w:tcPr>
            <w:tcW w:w="2500" w:type="pct"/>
            <w:shd w:val="clear" w:color="auto" w:fill="E0E0E0"/>
          </w:tcPr>
          <w:p w:rsidR="00D620FD" w:rsidRPr="00E14BAF" w:rsidRDefault="00D620FD" w:rsidP="00330E10">
            <w:pPr>
              <w:pStyle w:val="TableText"/>
            </w:pPr>
            <w:r w:rsidRPr="00E14BAF">
              <w:t>Carpet replacement and painting works</w:t>
            </w:r>
          </w:p>
        </w:tc>
      </w:tr>
      <w:tr w:rsidR="00D620FD" w:rsidRPr="00AF2974" w:rsidTr="00173968">
        <w:trPr>
          <w:cantSplit/>
        </w:trPr>
        <w:tc>
          <w:tcPr>
            <w:tcW w:w="2500" w:type="pct"/>
          </w:tcPr>
          <w:p w:rsidR="00D620FD" w:rsidRPr="00E14BAF" w:rsidRDefault="00D620FD" w:rsidP="00330E10">
            <w:pPr>
              <w:pStyle w:val="TableText"/>
            </w:pPr>
            <w:r w:rsidRPr="00E14BAF">
              <w:t>436 Lonsdale Street, Melbourne</w:t>
            </w:r>
          </w:p>
        </w:tc>
        <w:tc>
          <w:tcPr>
            <w:tcW w:w="2500" w:type="pct"/>
            <w:shd w:val="clear" w:color="auto" w:fill="E0E0E0"/>
          </w:tcPr>
          <w:p w:rsidR="00D620FD" w:rsidRDefault="00D620FD" w:rsidP="00330E10">
            <w:pPr>
              <w:pStyle w:val="TableText"/>
            </w:pPr>
            <w:r w:rsidRPr="00E14BAF">
              <w:t>Base building works associated with tenancy upgrade</w:t>
            </w:r>
          </w:p>
        </w:tc>
      </w:tr>
    </w:tbl>
    <w:p w:rsidR="000C59DE" w:rsidRPr="0036221E" w:rsidRDefault="000C59DE" w:rsidP="000C59DE">
      <w:pPr>
        <w:pStyle w:val="Heading4"/>
        <w:rPr>
          <w:sz w:val="19"/>
          <w:szCs w:val="19"/>
        </w:rPr>
      </w:pPr>
      <w:r>
        <w:br w:type="column"/>
      </w:r>
      <w:r w:rsidRPr="0036221E">
        <w:rPr>
          <w:sz w:val="19"/>
          <w:szCs w:val="19"/>
        </w:rPr>
        <w:lastRenderedPageBreak/>
        <w:t>Major works (greater than $50</w:t>
      </w:r>
      <w:r w:rsidR="0036221E" w:rsidRPr="0036221E">
        <w:rPr>
          <w:sz w:val="19"/>
          <w:szCs w:val="19"/>
        </w:rPr>
        <w:t> </w:t>
      </w:r>
      <w:r w:rsidRPr="0036221E">
        <w:rPr>
          <w:sz w:val="19"/>
          <w:szCs w:val="19"/>
        </w:rPr>
        <w:t>000) not subject to certification of plans, mandatory inspections of the works and issue of occupancy permits or certification of final inspection</w:t>
      </w:r>
    </w:p>
    <w:p w:rsidR="000C59DE" w:rsidRPr="00C5598B" w:rsidRDefault="00D620FD" w:rsidP="00C5598B">
      <w:pPr>
        <w:rPr>
          <w:sz w:val="19"/>
        </w:rPr>
      </w:pPr>
      <w:r w:rsidRPr="00C5598B">
        <w:rPr>
          <w:sz w:val="19"/>
          <w:lang w:val="en"/>
        </w:rPr>
        <w:t>All works are undertaken by registered building practitioners with certification that the work either complies with the existing occupancy permit, a revised permit, or a certificate of final inspection.</w:t>
      </w:r>
    </w:p>
    <w:p w:rsidR="000C59DE" w:rsidRPr="0036221E" w:rsidRDefault="000C59DE" w:rsidP="000C59DE">
      <w:pPr>
        <w:pStyle w:val="Heading4"/>
        <w:rPr>
          <w:sz w:val="19"/>
          <w:szCs w:val="19"/>
        </w:rPr>
      </w:pPr>
      <w:r w:rsidRPr="0036221E">
        <w:rPr>
          <w:sz w:val="19"/>
          <w:szCs w:val="19"/>
        </w:rPr>
        <w:t>Mechanisms for inspection, reporting, scheduling and carrying out of rectification works on existing buildings</w:t>
      </w:r>
    </w:p>
    <w:p w:rsidR="000C59DE" w:rsidRPr="0036221E" w:rsidRDefault="00D620FD" w:rsidP="000C59DE">
      <w:pPr>
        <w:rPr>
          <w:sz w:val="19"/>
          <w:szCs w:val="19"/>
        </w:rPr>
      </w:pPr>
      <w:r w:rsidRPr="00D620FD">
        <w:rPr>
          <w:sz w:val="19"/>
          <w:szCs w:val="19"/>
        </w:rPr>
        <w:t>There are four main mechanisms established for inspecting, reporting, scheduling and performing rectification and maintenance works on the existing buildings.</w:t>
      </w:r>
    </w:p>
    <w:p w:rsidR="000C59DE" w:rsidRPr="00D620FD" w:rsidRDefault="00D620FD" w:rsidP="00D620FD">
      <w:pPr>
        <w:pStyle w:val="ListNumber"/>
        <w:numPr>
          <w:ilvl w:val="0"/>
          <w:numId w:val="40"/>
        </w:numPr>
        <w:rPr>
          <w:sz w:val="19"/>
          <w:szCs w:val="19"/>
        </w:rPr>
      </w:pPr>
      <w:r w:rsidRPr="00D620FD">
        <w:rPr>
          <w:sz w:val="19"/>
          <w:szCs w:val="19"/>
        </w:rPr>
        <w:t>Provision and management of maintenance service co</w:t>
      </w:r>
      <w:r w:rsidR="00B23C91">
        <w:rPr>
          <w:sz w:val="19"/>
          <w:szCs w:val="19"/>
        </w:rPr>
        <w:t>ntracts for all owned buildings.</w:t>
      </w:r>
    </w:p>
    <w:p w:rsidR="000C59DE" w:rsidRPr="0036221E" w:rsidRDefault="00D620FD" w:rsidP="000C59DE">
      <w:pPr>
        <w:pStyle w:val="ListNumber"/>
        <w:rPr>
          <w:sz w:val="19"/>
          <w:szCs w:val="19"/>
        </w:rPr>
      </w:pPr>
      <w:r w:rsidRPr="00D620FD">
        <w:rPr>
          <w:sz w:val="19"/>
          <w:szCs w:val="19"/>
        </w:rPr>
        <w:t>Six monthly property inspection reports, liaison with tenants and</w:t>
      </w:r>
      <w:r w:rsidR="00B23C91">
        <w:rPr>
          <w:sz w:val="19"/>
          <w:szCs w:val="19"/>
        </w:rPr>
        <w:t xml:space="preserve"> responses to identified issues.</w:t>
      </w:r>
    </w:p>
    <w:p w:rsidR="000C59DE" w:rsidRPr="0036221E" w:rsidRDefault="00D620FD" w:rsidP="000C59DE">
      <w:pPr>
        <w:pStyle w:val="ListNumber"/>
        <w:rPr>
          <w:sz w:val="19"/>
          <w:szCs w:val="19"/>
        </w:rPr>
      </w:pPr>
      <w:r w:rsidRPr="00D620FD">
        <w:rPr>
          <w:sz w:val="19"/>
          <w:szCs w:val="19"/>
        </w:rPr>
        <w:t>Ensuring that there is an annual essential safety me</w:t>
      </w:r>
      <w:r w:rsidR="00B23C91">
        <w:rPr>
          <w:sz w:val="19"/>
          <w:szCs w:val="19"/>
        </w:rPr>
        <w:t>asures report for each building.</w:t>
      </w:r>
    </w:p>
    <w:p w:rsidR="000C59DE" w:rsidRPr="0036221E" w:rsidRDefault="00D620FD" w:rsidP="000C59DE">
      <w:pPr>
        <w:pStyle w:val="ListNumber"/>
        <w:rPr>
          <w:sz w:val="19"/>
          <w:szCs w:val="19"/>
        </w:rPr>
      </w:pPr>
      <w:r w:rsidRPr="00D620FD">
        <w:rPr>
          <w:sz w:val="19"/>
          <w:szCs w:val="19"/>
        </w:rPr>
        <w:t>Commissioning independent formal condition, maintenance and compliance audits on buildings every five years (last conducted 2011</w:t>
      </w:r>
      <w:r w:rsidR="002F651E">
        <w:rPr>
          <w:sz w:val="19"/>
          <w:szCs w:val="19"/>
        </w:rPr>
        <w:noBreakHyphen/>
      </w:r>
      <w:r w:rsidRPr="00D620FD">
        <w:rPr>
          <w:sz w:val="19"/>
          <w:szCs w:val="19"/>
        </w:rPr>
        <w:t>12).</w:t>
      </w:r>
    </w:p>
    <w:p w:rsidR="000C59DE" w:rsidRPr="00C5598B" w:rsidRDefault="00D620FD" w:rsidP="00C5598B">
      <w:pPr>
        <w:rPr>
          <w:sz w:val="19"/>
          <w:lang w:val="en"/>
        </w:rPr>
      </w:pPr>
      <w:r w:rsidRPr="00C5598B">
        <w:rPr>
          <w:sz w:val="19"/>
          <w:lang w:val="en"/>
        </w:rPr>
        <w:t>DTZ manages the service maintenance contracts for the DTF</w:t>
      </w:r>
      <w:r w:rsidR="002F651E">
        <w:rPr>
          <w:sz w:val="19"/>
          <w:lang w:val="en"/>
        </w:rPr>
        <w:noBreakHyphen/>
      </w:r>
      <w:r w:rsidRPr="00C5598B">
        <w:rPr>
          <w:sz w:val="19"/>
          <w:lang w:val="en"/>
        </w:rPr>
        <w:t>owned government office buildings. They are responsible for:</w:t>
      </w:r>
    </w:p>
    <w:p w:rsidR="00D620FD" w:rsidRPr="00550E8B" w:rsidRDefault="00D620FD" w:rsidP="00D620FD">
      <w:pPr>
        <w:pStyle w:val="Bullet"/>
        <w:rPr>
          <w:sz w:val="19"/>
        </w:rPr>
      </w:pPr>
      <w:r w:rsidRPr="00550E8B">
        <w:rPr>
          <w:sz w:val="19"/>
        </w:rPr>
        <w:t>undertaking breakdown, preventative and cyclical maintenance;</w:t>
      </w:r>
    </w:p>
    <w:p w:rsidR="00D620FD" w:rsidRPr="00550E8B" w:rsidRDefault="00D620FD" w:rsidP="00D620FD">
      <w:pPr>
        <w:pStyle w:val="Bullet"/>
        <w:rPr>
          <w:sz w:val="19"/>
        </w:rPr>
      </w:pPr>
      <w:r w:rsidRPr="00550E8B">
        <w:rPr>
          <w:sz w:val="19"/>
        </w:rPr>
        <w:t>identifying and prioritising works required in consultation with DTF;</w:t>
      </w:r>
    </w:p>
    <w:p w:rsidR="00D620FD" w:rsidRPr="00550E8B" w:rsidRDefault="00D620FD" w:rsidP="00D620FD">
      <w:pPr>
        <w:pStyle w:val="Bullet"/>
        <w:rPr>
          <w:sz w:val="19"/>
        </w:rPr>
      </w:pPr>
      <w:r w:rsidRPr="00550E8B">
        <w:rPr>
          <w:sz w:val="19"/>
        </w:rPr>
        <w:t>managing rectification works;</w:t>
      </w:r>
    </w:p>
    <w:p w:rsidR="00D620FD" w:rsidRPr="00550E8B" w:rsidRDefault="00D620FD" w:rsidP="00D620FD">
      <w:pPr>
        <w:pStyle w:val="Bullet"/>
        <w:rPr>
          <w:sz w:val="19"/>
        </w:rPr>
      </w:pPr>
      <w:r w:rsidRPr="00550E8B">
        <w:rPr>
          <w:sz w:val="19"/>
        </w:rPr>
        <w:t>conducting regular inspections to ensure that works are performed to standard; and</w:t>
      </w:r>
    </w:p>
    <w:p w:rsidR="00D620FD" w:rsidRPr="00550E8B" w:rsidRDefault="00D620FD" w:rsidP="00D620FD">
      <w:pPr>
        <w:pStyle w:val="Bullet"/>
        <w:rPr>
          <w:sz w:val="19"/>
        </w:rPr>
      </w:pPr>
      <w:r w:rsidRPr="00550E8B">
        <w:rPr>
          <w:sz w:val="19"/>
        </w:rPr>
        <w:t>managing maintenance to support the issue of the annual essential safety measures reports.</w:t>
      </w:r>
    </w:p>
    <w:p w:rsidR="00D620FD" w:rsidRPr="00550E8B" w:rsidRDefault="00D620FD" w:rsidP="00D620FD">
      <w:pPr>
        <w:rPr>
          <w:sz w:val="19"/>
        </w:rPr>
      </w:pPr>
      <w:r w:rsidRPr="00550E8B">
        <w:rPr>
          <w:sz w:val="19"/>
        </w:rPr>
        <w:t>Quality assurance, performance measures and governance are built into the contract with DTZ.</w:t>
      </w:r>
    </w:p>
    <w:p w:rsidR="000C59DE" w:rsidRPr="0036221E" w:rsidRDefault="000C59DE" w:rsidP="000C59DE">
      <w:pPr>
        <w:pStyle w:val="Heading4"/>
        <w:rPr>
          <w:sz w:val="19"/>
          <w:szCs w:val="19"/>
        </w:rPr>
      </w:pPr>
      <w:r w:rsidRPr="0036221E">
        <w:rPr>
          <w:sz w:val="19"/>
          <w:szCs w:val="19"/>
        </w:rPr>
        <w:t>Number of buildings conforming with the building standards</w:t>
      </w:r>
    </w:p>
    <w:p w:rsidR="000C59DE" w:rsidRPr="0036221E" w:rsidRDefault="003733E9" w:rsidP="000C59DE">
      <w:pPr>
        <w:rPr>
          <w:sz w:val="19"/>
          <w:szCs w:val="19"/>
        </w:rPr>
      </w:pPr>
      <w:r>
        <w:rPr>
          <w:sz w:val="19"/>
          <w:szCs w:val="19"/>
        </w:rPr>
        <w:t>18</w:t>
      </w:r>
    </w:p>
    <w:p w:rsidR="000C59DE" w:rsidRPr="0036221E" w:rsidRDefault="000C59DE" w:rsidP="000C59DE">
      <w:pPr>
        <w:pStyle w:val="Heading4"/>
        <w:rPr>
          <w:sz w:val="19"/>
          <w:szCs w:val="19"/>
        </w:rPr>
      </w:pPr>
      <w:r w:rsidRPr="0036221E">
        <w:rPr>
          <w:sz w:val="19"/>
          <w:szCs w:val="19"/>
        </w:rPr>
        <w:t>Number of buildings that have been brought into conformity during the reporting period</w:t>
      </w:r>
    </w:p>
    <w:p w:rsidR="000C59DE" w:rsidRPr="0036221E" w:rsidRDefault="00D620FD" w:rsidP="000C59DE">
      <w:pPr>
        <w:rPr>
          <w:sz w:val="19"/>
          <w:szCs w:val="19"/>
        </w:rPr>
      </w:pPr>
      <w:r>
        <w:rPr>
          <w:sz w:val="19"/>
          <w:szCs w:val="19"/>
        </w:rPr>
        <w:t>Nil</w:t>
      </w:r>
    </w:p>
    <w:p w:rsidR="000C59DE" w:rsidRPr="0036221E" w:rsidRDefault="000C59DE" w:rsidP="000C59DE">
      <w:pPr>
        <w:pStyle w:val="Heading4"/>
        <w:rPr>
          <w:sz w:val="19"/>
          <w:szCs w:val="19"/>
        </w:rPr>
      </w:pPr>
      <w:r w:rsidRPr="0036221E">
        <w:rPr>
          <w:sz w:val="19"/>
          <w:szCs w:val="19"/>
        </w:rPr>
        <w:t>Number of cases and circumstances where registered building practitioners became deregistered</w:t>
      </w:r>
    </w:p>
    <w:p w:rsidR="00CD5DC3" w:rsidRPr="0036221E" w:rsidRDefault="00D620FD" w:rsidP="00CD5DC3">
      <w:pPr>
        <w:rPr>
          <w:sz w:val="19"/>
          <w:szCs w:val="19"/>
        </w:rPr>
      </w:pPr>
      <w:r>
        <w:rPr>
          <w:sz w:val="19"/>
          <w:szCs w:val="19"/>
        </w:rPr>
        <w:t>Nil</w:t>
      </w:r>
    </w:p>
    <w:p w:rsidR="00FC2188" w:rsidRPr="00AF2974" w:rsidRDefault="00FC2188" w:rsidP="00937EEE"/>
    <w:p w:rsidR="00CF49EC" w:rsidRPr="00AF2974" w:rsidRDefault="00CF49EC" w:rsidP="00CF49EC">
      <w:pPr>
        <w:pStyle w:val="Heading1"/>
        <w:sectPr w:rsidR="00CF49EC" w:rsidRPr="00AF2974" w:rsidSect="00FC2188">
          <w:type w:val="continuous"/>
          <w:pgSz w:w="11909" w:h="16834" w:code="9"/>
          <w:pgMar w:top="1728" w:right="1152" w:bottom="900"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58" w:name="_Toc335747371"/>
      <w:bookmarkStart w:id="159" w:name="_Toc337034829"/>
      <w:bookmarkStart w:id="160" w:name="_Toc399334605"/>
      <w:bookmarkStart w:id="161" w:name="_Toc400698663"/>
      <w:r w:rsidR="0090430D" w:rsidRPr="00AF2974">
        <w:lastRenderedPageBreak/>
        <w:t>Appendix 1</w:t>
      </w:r>
      <w:r w:rsidR="00583640">
        <w:t>1</w:t>
      </w:r>
      <w:r w:rsidR="00375AE8">
        <w:tab/>
      </w:r>
      <w:r w:rsidR="0055103E" w:rsidRPr="00AF2974">
        <w:t xml:space="preserve">National Competition Policy – </w:t>
      </w:r>
      <w:r w:rsidR="00BF049F" w:rsidRPr="00AF2974">
        <w:t xml:space="preserve">Reporting </w:t>
      </w:r>
      <w:r w:rsidR="001B0CA1" w:rsidRPr="00AF2974">
        <w:t>against competitive neutrality principles</w:t>
      </w:r>
      <w:bookmarkEnd w:id="158"/>
      <w:bookmarkEnd w:id="159"/>
      <w:bookmarkEnd w:id="160"/>
      <w:bookmarkEnd w:id="161"/>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4E57F6" w:rsidRDefault="004E57F6" w:rsidP="004E57F6">
      <w:r>
        <w:lastRenderedPageBreak/>
        <w:t>Following a review of National Competition Policy in 2005, the Council of Australian Governments agreed to annual reporting against enhanced competitive neutrality principles for incorporated government business entities engaged in significant business activities in competition with the private sector. Reports against these principles are made annually through the Heads of Treasuries.</w:t>
      </w:r>
    </w:p>
    <w:p w:rsidR="004E57F6" w:rsidRDefault="004E57F6" w:rsidP="004E57F6">
      <w:r>
        <w:t>Competitive neutrality requires government businesses to ensure where services compete – or potentially compete – with the private sector, any advantages arising solely from their government ownership are removed if they are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w:t>
      </w:r>
    </w:p>
    <w:p w:rsidR="003479CD" w:rsidRDefault="00B83FA3" w:rsidP="003479CD">
      <w:r w:rsidRPr="00B83FA3">
        <w:t xml:space="preserve">The Victorian Competition and Efficiency Commission considers competitive neutrality complaints by individuals and businesses against government entities and reports to the Government </w:t>
      </w:r>
      <w:r w:rsidR="00FC1C10">
        <w:t xml:space="preserve">on compliance with the policy. </w:t>
      </w:r>
      <w:r w:rsidRPr="00B83FA3">
        <w:t>The Commission reports on competitive neutrality in its annual report.</w:t>
      </w:r>
    </w:p>
    <w:p w:rsidR="003479CD" w:rsidRDefault="0075557C" w:rsidP="003479CD">
      <w:pPr>
        <w:pStyle w:val="Heading3"/>
      </w:pPr>
      <w:r>
        <w:br w:type="column"/>
      </w:r>
      <w:r w:rsidR="003479CD">
        <w:lastRenderedPageBreak/>
        <w:t>Department compliance with competitive neutrality policy</w:t>
      </w:r>
    </w:p>
    <w:p w:rsidR="004E57F6" w:rsidRDefault="004E57F6" w:rsidP="004E57F6">
      <w:r>
        <w:t>The majority of significant business activities within the Department</w:t>
      </w:r>
      <w:r w:rsidR="00354A87">
        <w:t>’</w:t>
      </w:r>
      <w:r>
        <w:t xml:space="preserve">s portfolios relate to the activities of corporate entities, such as the Transport Accident Commission. These entities provide independent statements of their compliance with competitive neutrality policy under the </w:t>
      </w:r>
      <w:r w:rsidRPr="003479CD">
        <w:rPr>
          <w:i/>
        </w:rPr>
        <w:t>Financial Management Act 1994</w:t>
      </w:r>
      <w:r>
        <w:t>.</w:t>
      </w:r>
    </w:p>
    <w:p w:rsidR="004E57F6" w:rsidRDefault="004E57F6" w:rsidP="004E57F6">
      <w:r>
        <w:t>All of these corporate entities comply with Victoria</w:t>
      </w:r>
      <w:r w:rsidR="00354A87">
        <w:t>’</w:t>
      </w:r>
      <w:r>
        <w:t>s competitive neutrality policy or have the status of being a shell company only. Other business activities within the Department are limited to:</w:t>
      </w:r>
    </w:p>
    <w:p w:rsidR="004E57F6" w:rsidRDefault="004E57F6" w:rsidP="004E57F6">
      <w:pPr>
        <w:pStyle w:val="Bullet"/>
      </w:pPr>
      <w:r>
        <w:t>motor vehicle fleet leasing and management services which entails the purchase and disposal (via public auction) of passenger and light commercial vehicles. A compliance review was completed in 2011 and adjusted overhead allocations to ensure compliance with Victoria</w:t>
      </w:r>
      <w:r w:rsidR="00354A87">
        <w:t>’</w:t>
      </w:r>
      <w:r>
        <w:t>s competitive neutrality policy. The monthly fee was also indexed as part of this review; and</w:t>
      </w:r>
    </w:p>
    <w:p w:rsidR="004E57F6" w:rsidRPr="00AF2974" w:rsidRDefault="004E57F6" w:rsidP="004E57F6">
      <w:pPr>
        <w:pStyle w:val="Bullet"/>
      </w:pPr>
      <w:r>
        <w:t>property management services, which entail sale of property (including Crown land) at market rates, lease of buildings at market rates as established by independent valuation mainly to public sector agencies and advisory services generally related to public interest rather than commercial issues for which no fees are charged.</w:t>
      </w:r>
    </w:p>
    <w:p w:rsidR="00CF49EC" w:rsidRPr="00AF2974" w:rsidRDefault="00CF49EC" w:rsidP="00CF49EC"/>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62" w:name="_Toc335747372"/>
      <w:bookmarkStart w:id="163" w:name="_Toc337034830"/>
      <w:bookmarkStart w:id="164" w:name="_Toc399334606"/>
      <w:bookmarkStart w:id="165" w:name="_Toc400698664"/>
      <w:r w:rsidR="0090430D" w:rsidRPr="00AF2974">
        <w:lastRenderedPageBreak/>
        <w:t>Appendix 1</w:t>
      </w:r>
      <w:r w:rsidR="00583640">
        <w:t>2</w:t>
      </w:r>
      <w:r w:rsidR="00375AE8">
        <w:tab/>
      </w:r>
      <w:r w:rsidRPr="00AF2974">
        <w:t>Implementation of the Victorian Industry Participation Policy</w:t>
      </w:r>
      <w:bookmarkEnd w:id="162"/>
      <w:bookmarkEnd w:id="163"/>
      <w:bookmarkEnd w:id="164"/>
      <w:bookmarkEnd w:id="165"/>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EE5F2E" w:rsidRDefault="00EE5F2E" w:rsidP="00EE5F2E">
      <w:r>
        <w:lastRenderedPageBreak/>
        <w:t xml:space="preserve">In October 2003, the Victorian Parliament passed the </w:t>
      </w:r>
      <w:r w:rsidRPr="00EE5F2E">
        <w:rPr>
          <w:i/>
        </w:rPr>
        <w:t>Victorian Industry Participation Policy Act 2003</w:t>
      </w:r>
      <w:r>
        <w:t>. The Victorian Industry Participation Policy (VIPP) is implemented by Victorian Government agencies to provide greater opportunities for local companies to be involved in government procurement and major projects.</w:t>
      </w:r>
    </w:p>
    <w:p w:rsidR="00EE5F2E" w:rsidRDefault="00EE5F2E" w:rsidP="00EE5F2E">
      <w:r>
        <w:t>The key objective of the VIPP is to encourage local industry participation and to drive industry development. The VIPP is a key evaluation criterion in tender selection at the shortlist stage for all Victorian Government purchasing contracts and industry grants worth $3</w:t>
      </w:r>
      <w:r w:rsidR="002F651E">
        <w:t> million</w:t>
      </w:r>
      <w:r>
        <w:t xml:space="preserve"> and over in metropolitan Melbourne and $1</w:t>
      </w:r>
      <w:r w:rsidR="002F651E">
        <w:t> million</w:t>
      </w:r>
      <w:r>
        <w:t xml:space="preserve"> and over in regional Victoria.</w:t>
      </w:r>
    </w:p>
    <w:p w:rsidR="00EE5F2E" w:rsidRDefault="00EE5F2E" w:rsidP="00EE5F2E">
      <w:r>
        <w:t>VIPP plans must address the following:</w:t>
      </w:r>
    </w:p>
    <w:p w:rsidR="00EE5F2E" w:rsidRDefault="00EE5F2E" w:rsidP="00EE5F2E">
      <w:pPr>
        <w:pStyle w:val="Bullet"/>
      </w:pPr>
      <w:r>
        <w:t>local content (defined in accordance with the Australia and New Zealand Government Procurement Agreement to include all products and services provided from Australian and New Zealand companies);</w:t>
      </w:r>
    </w:p>
    <w:p w:rsidR="00EE5F2E" w:rsidRDefault="00EE5F2E" w:rsidP="00EE5F2E">
      <w:pPr>
        <w:pStyle w:val="Bullet"/>
      </w:pPr>
      <w:r>
        <w:t>the number of new jobs created and existing jobs retained;</w:t>
      </w:r>
    </w:p>
    <w:p w:rsidR="00EE5F2E" w:rsidRDefault="00EE5F2E" w:rsidP="00EE5F2E">
      <w:pPr>
        <w:pStyle w:val="Bullet"/>
      </w:pPr>
      <w:r>
        <w:t>the introduction of new technology, opportunities for skills transfer and training for employees; and</w:t>
      </w:r>
    </w:p>
    <w:p w:rsidR="00EE5F2E" w:rsidRDefault="00EE5F2E" w:rsidP="00EE5F2E">
      <w:pPr>
        <w:pStyle w:val="Bullet"/>
      </w:pPr>
      <w:r>
        <w:t>the number of new apprentices/trainees engaged and existing apprentices/trainees retained.</w:t>
      </w:r>
    </w:p>
    <w:p w:rsidR="00EE5F2E" w:rsidRDefault="00EE5F2E" w:rsidP="00EE5F2E">
      <w:r>
        <w:lastRenderedPageBreak/>
        <w:t>Newer VIPP plans are certified by the Industry Capability Network Victoria (ICN Victoria). For these plans ICN Victoria provides agencies with an evaluation of each shortlisted bidder</w:t>
      </w:r>
      <w:r w:rsidR="00354A87">
        <w:t>’</w:t>
      </w:r>
      <w:r>
        <w:t>s VIPP plan, which is considered during the tender evaluation process. Earlier VIPP plans were assessed and evaluated by the Department.</w:t>
      </w:r>
    </w:p>
    <w:p w:rsidR="00EE5F2E" w:rsidRDefault="00EE5F2E" w:rsidP="00EE5F2E">
      <w:r>
        <w:t>During 2013</w:t>
      </w:r>
      <w:r w:rsidR="002F651E">
        <w:noBreakHyphen/>
      </w:r>
      <w:r>
        <w:t>14, the Department and its agencies entered into three new arrangements to which the VIPP applied, with a total estimated value of</w:t>
      </w:r>
      <w:r w:rsidR="002C1D79">
        <w:t xml:space="preserve"> </w:t>
      </w:r>
      <w:r>
        <w:t>about $19.3</w:t>
      </w:r>
      <w:r w:rsidR="002F651E">
        <w:t> million</w:t>
      </w:r>
      <w:r>
        <w:t>. All three contracts covered regional Victoria.</w:t>
      </w:r>
    </w:p>
    <w:p w:rsidR="00EE5F2E" w:rsidRDefault="00EE5F2E" w:rsidP="00EE5F2E">
      <w:r>
        <w:t>The estimated commitments by providers under VIPP include:</w:t>
      </w:r>
    </w:p>
    <w:p w:rsidR="00EE5F2E" w:rsidRDefault="00EE5F2E" w:rsidP="00EE5F2E">
      <w:pPr>
        <w:pStyle w:val="Bullet"/>
      </w:pPr>
      <w:r>
        <w:t>the retention of eight existing full time equivalent jobs; and</w:t>
      </w:r>
    </w:p>
    <w:p w:rsidR="00EE5F2E" w:rsidRDefault="00EE5F2E" w:rsidP="00EE5F2E">
      <w:pPr>
        <w:pStyle w:val="Bullet"/>
      </w:pPr>
      <w:r>
        <w:t xml:space="preserve">undertaking of a skills audit of all permanent employees to ensure skills and capability are current. </w:t>
      </w:r>
    </w:p>
    <w:p w:rsidR="00FE257A" w:rsidRDefault="00EE5F2E" w:rsidP="00EE5F2E">
      <w:r>
        <w:t>Two arrangements to which the VIPP applied were completed in 2013</w:t>
      </w:r>
      <w:r w:rsidR="002F651E">
        <w:noBreakHyphen/>
      </w:r>
      <w:r>
        <w:t>14 with a total value of about $26.2</w:t>
      </w:r>
      <w:r w:rsidR="002F651E">
        <w:t> million</w:t>
      </w:r>
      <w:r>
        <w:t>. Both contracts provided statewide coverage and saw the creation of three new jobs during the period. These resulted in benefits to the Victorian economy through skills and technology transfer, primarily in the areas of services and technology.</w:t>
      </w:r>
    </w:p>
    <w:p w:rsidR="00FE257A" w:rsidRPr="00FE2C97" w:rsidRDefault="00FE257A" w:rsidP="00084D03"/>
    <w:p w:rsidR="000D74A2" w:rsidRPr="00AF2974" w:rsidRDefault="000D74A2" w:rsidP="000A07D2"/>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66" w:name="_Toc335747373"/>
      <w:bookmarkStart w:id="167" w:name="_Toc337034831"/>
      <w:bookmarkStart w:id="168" w:name="_Toc399334607"/>
      <w:bookmarkStart w:id="169" w:name="_Toc400698665"/>
      <w:r w:rsidR="0090430D" w:rsidRPr="00AF2974">
        <w:lastRenderedPageBreak/>
        <w:t>Appendix 1</w:t>
      </w:r>
      <w:r w:rsidR="00583640">
        <w:t>3</w:t>
      </w:r>
      <w:r w:rsidR="00375AE8">
        <w:tab/>
      </w:r>
      <w:r w:rsidRPr="00AF2974">
        <w:t>Publications</w:t>
      </w:r>
      <w:bookmarkEnd w:id="166"/>
      <w:bookmarkEnd w:id="167"/>
      <w:bookmarkEnd w:id="168"/>
      <w:bookmarkEnd w:id="169"/>
    </w:p>
    <w:p w:rsidR="00CF49EC" w:rsidRPr="00AF2974" w:rsidRDefault="00CF49EC" w:rsidP="00CF49EC">
      <w:pPr>
        <w:pStyle w:val="Heading2"/>
        <w:sectPr w:rsidR="00CF49EC" w:rsidRPr="00AF2974" w:rsidSect="001A2F94">
          <w:type w:val="continuous"/>
          <w:pgSz w:w="11909" w:h="16834" w:code="9"/>
          <w:pgMar w:top="1728" w:right="1152" w:bottom="1152" w:left="1152" w:header="720" w:footer="288" w:gutter="0"/>
          <w:cols w:space="720"/>
          <w:noEndnote/>
        </w:sectPr>
      </w:pPr>
    </w:p>
    <w:p w:rsidR="00964AFF" w:rsidRDefault="00964AFF" w:rsidP="00964AFF">
      <w:pPr>
        <w:pStyle w:val="Heading2"/>
      </w:pPr>
      <w:r>
        <w:lastRenderedPageBreak/>
        <w:t>Budget papers</w:t>
      </w:r>
    </w:p>
    <w:p w:rsidR="00241178" w:rsidRPr="00241178" w:rsidRDefault="00241178" w:rsidP="00241178">
      <w:r>
        <w:t>201</w:t>
      </w:r>
      <w:r w:rsidR="0075557C">
        <w:t>4</w:t>
      </w:r>
      <w:r w:rsidR="002F651E">
        <w:noBreakHyphen/>
      </w:r>
      <w:r>
        <w:t>1</w:t>
      </w:r>
      <w:r w:rsidR="0075557C">
        <w:t>5</w:t>
      </w:r>
      <w:r>
        <w:t xml:space="preserve"> Victorian Budget:</w:t>
      </w:r>
    </w:p>
    <w:p w:rsidR="00964AFF" w:rsidRPr="00DE2305" w:rsidRDefault="00964AFF" w:rsidP="00964AFF">
      <w:pPr>
        <w:pStyle w:val="Bullet"/>
        <w:rPr>
          <w:i/>
        </w:rPr>
      </w:pPr>
      <w:r w:rsidRPr="00DE2305">
        <w:rPr>
          <w:i/>
        </w:rPr>
        <w:t>Budget Overview</w:t>
      </w:r>
    </w:p>
    <w:p w:rsidR="00964AFF" w:rsidRDefault="00964AFF" w:rsidP="00964AFF">
      <w:pPr>
        <w:pStyle w:val="Bullet"/>
      </w:pPr>
      <w:r>
        <w:t xml:space="preserve">Budget Paper No. 1 </w:t>
      </w:r>
      <w:r w:rsidRPr="00964AFF">
        <w:rPr>
          <w:i/>
        </w:rPr>
        <w:t>Treasurer</w:t>
      </w:r>
      <w:r w:rsidR="00354A87">
        <w:rPr>
          <w:i/>
        </w:rPr>
        <w:t>’</w:t>
      </w:r>
      <w:r w:rsidRPr="00964AFF">
        <w:rPr>
          <w:i/>
        </w:rPr>
        <w:t>s Speech</w:t>
      </w:r>
    </w:p>
    <w:p w:rsidR="00964AFF" w:rsidRDefault="00964AFF" w:rsidP="00964AFF">
      <w:pPr>
        <w:pStyle w:val="Bullet"/>
      </w:pPr>
      <w:r>
        <w:t xml:space="preserve">Budget Paper No. 2 </w:t>
      </w:r>
      <w:r w:rsidRPr="00964AFF">
        <w:rPr>
          <w:i/>
        </w:rPr>
        <w:t>Strategy and Outlook</w:t>
      </w:r>
    </w:p>
    <w:p w:rsidR="00964AFF" w:rsidRDefault="00964AFF" w:rsidP="00964AFF">
      <w:pPr>
        <w:pStyle w:val="Bullet"/>
      </w:pPr>
      <w:r>
        <w:t xml:space="preserve">Budget Paper No. 3 </w:t>
      </w:r>
      <w:r w:rsidRPr="00964AFF">
        <w:rPr>
          <w:i/>
        </w:rPr>
        <w:t>Service Delivery</w:t>
      </w:r>
    </w:p>
    <w:p w:rsidR="00964AFF" w:rsidRDefault="00964AFF" w:rsidP="00964AFF">
      <w:pPr>
        <w:pStyle w:val="Bullet"/>
      </w:pPr>
      <w:r>
        <w:t xml:space="preserve">Budget Paper No. 4 </w:t>
      </w:r>
      <w:r w:rsidRPr="00964AFF">
        <w:rPr>
          <w:i/>
        </w:rPr>
        <w:t>State Capital Program</w:t>
      </w:r>
    </w:p>
    <w:p w:rsidR="00964AFF" w:rsidRDefault="00964AFF" w:rsidP="00964AFF">
      <w:pPr>
        <w:pStyle w:val="Bullet"/>
      </w:pPr>
      <w:r>
        <w:t xml:space="preserve">Budget Paper No. 5 </w:t>
      </w:r>
      <w:r w:rsidRPr="00964AFF">
        <w:rPr>
          <w:i/>
        </w:rPr>
        <w:t>Statement of Finances</w:t>
      </w:r>
      <w:r>
        <w:t xml:space="preserve"> (including March 201</w:t>
      </w:r>
      <w:r w:rsidR="001152E7">
        <w:t>4</w:t>
      </w:r>
      <w:r>
        <w:t xml:space="preserve"> Quarterly Financial Report No. 3)</w:t>
      </w:r>
    </w:p>
    <w:p w:rsidR="00964AFF" w:rsidRDefault="00964AFF" w:rsidP="00964AFF">
      <w:pPr>
        <w:pStyle w:val="Bullet"/>
      </w:pPr>
      <w:r>
        <w:t xml:space="preserve">Budget Information Paper </w:t>
      </w:r>
      <w:r w:rsidRPr="00964AFF">
        <w:rPr>
          <w:i/>
        </w:rPr>
        <w:t>Regional and Rural</w:t>
      </w:r>
      <w:r>
        <w:rPr>
          <w:i/>
        </w:rPr>
        <w:t> </w:t>
      </w:r>
      <w:r w:rsidRPr="00964AFF">
        <w:rPr>
          <w:i/>
        </w:rPr>
        <w:t>Victoria</w:t>
      </w:r>
    </w:p>
    <w:p w:rsidR="00964AFF" w:rsidRDefault="00964AFF" w:rsidP="00964AFF">
      <w:pPr>
        <w:pStyle w:val="Bullet"/>
      </w:pPr>
      <w:r>
        <w:t xml:space="preserve">Budget Information Paper </w:t>
      </w:r>
      <w:r w:rsidRPr="00964AFF">
        <w:rPr>
          <w:i/>
        </w:rPr>
        <w:t>Infrastructure Investment</w:t>
      </w:r>
    </w:p>
    <w:p w:rsidR="0082758C" w:rsidRPr="00DE2305" w:rsidRDefault="0082758C" w:rsidP="0082758C">
      <w:pPr>
        <w:rPr>
          <w:i/>
        </w:rPr>
      </w:pPr>
      <w:r w:rsidRPr="00DE2305">
        <w:rPr>
          <w:i/>
        </w:rPr>
        <w:t>2013</w:t>
      </w:r>
      <w:r w:rsidR="002F651E">
        <w:rPr>
          <w:i/>
        </w:rPr>
        <w:noBreakHyphen/>
      </w:r>
      <w:r w:rsidRPr="00DE2305">
        <w:rPr>
          <w:i/>
        </w:rPr>
        <w:t>14 Budget Update</w:t>
      </w:r>
    </w:p>
    <w:p w:rsidR="00964AFF" w:rsidRDefault="00964AFF" w:rsidP="00964AFF">
      <w:pPr>
        <w:pStyle w:val="Heading2"/>
      </w:pPr>
      <w:r>
        <w:t>Financial reports</w:t>
      </w:r>
    </w:p>
    <w:p w:rsidR="00964AFF" w:rsidRDefault="0075557C" w:rsidP="00964AFF">
      <w:r w:rsidRPr="00DE2305">
        <w:rPr>
          <w:i/>
        </w:rPr>
        <w:t>2012</w:t>
      </w:r>
      <w:r w:rsidR="002F651E">
        <w:rPr>
          <w:i/>
        </w:rPr>
        <w:noBreakHyphen/>
      </w:r>
      <w:r w:rsidR="00964AFF" w:rsidRPr="00DE2305">
        <w:rPr>
          <w:i/>
        </w:rPr>
        <w:t>1</w:t>
      </w:r>
      <w:r w:rsidRPr="00DE2305">
        <w:rPr>
          <w:i/>
        </w:rPr>
        <w:t>3</w:t>
      </w:r>
      <w:r w:rsidR="00964AFF" w:rsidRPr="00DE2305">
        <w:rPr>
          <w:i/>
        </w:rPr>
        <w:t xml:space="preserve"> Financial Report</w:t>
      </w:r>
      <w:r w:rsidR="00964AFF">
        <w:t xml:space="preserve"> </w:t>
      </w:r>
      <w:r w:rsidR="00964AFF" w:rsidRPr="00DE2305">
        <w:rPr>
          <w:i/>
        </w:rPr>
        <w:t>(incorporating</w:t>
      </w:r>
      <w:r w:rsidR="00DE2305" w:rsidRPr="00DE2305">
        <w:rPr>
          <w:i/>
        </w:rPr>
        <w:t xml:space="preserve"> Quarterly Financial Report No. </w:t>
      </w:r>
      <w:r w:rsidR="00964AFF" w:rsidRPr="00DE2305">
        <w:rPr>
          <w:i/>
        </w:rPr>
        <w:t>4)</w:t>
      </w:r>
      <w:r w:rsidR="00964AFF">
        <w:t xml:space="preserve"> for the State of Victoria</w:t>
      </w:r>
    </w:p>
    <w:p w:rsidR="00964AFF" w:rsidRPr="00DE2305" w:rsidRDefault="00964AFF" w:rsidP="00964AFF">
      <w:pPr>
        <w:rPr>
          <w:i/>
        </w:rPr>
      </w:pPr>
      <w:r w:rsidRPr="00DE2305">
        <w:rPr>
          <w:i/>
        </w:rPr>
        <w:t>201</w:t>
      </w:r>
      <w:r w:rsidR="00E57B1B" w:rsidRPr="00DE2305">
        <w:rPr>
          <w:i/>
        </w:rPr>
        <w:t>3</w:t>
      </w:r>
      <w:r w:rsidR="002F651E">
        <w:rPr>
          <w:i/>
        </w:rPr>
        <w:noBreakHyphen/>
      </w:r>
      <w:r w:rsidRPr="00DE2305">
        <w:rPr>
          <w:i/>
        </w:rPr>
        <w:t>1</w:t>
      </w:r>
      <w:r w:rsidR="00E57B1B" w:rsidRPr="00DE2305">
        <w:rPr>
          <w:i/>
        </w:rPr>
        <w:t>4</w:t>
      </w:r>
      <w:r w:rsidRPr="00DE2305">
        <w:rPr>
          <w:i/>
        </w:rPr>
        <w:t xml:space="preserve"> Quarterly Financial Report No. 1</w:t>
      </w:r>
    </w:p>
    <w:p w:rsidR="00964AFF" w:rsidRPr="00DE2305" w:rsidRDefault="00E57B1B" w:rsidP="00964AFF">
      <w:pPr>
        <w:rPr>
          <w:i/>
        </w:rPr>
      </w:pPr>
      <w:r w:rsidRPr="00DE2305">
        <w:rPr>
          <w:i/>
        </w:rPr>
        <w:t>2013</w:t>
      </w:r>
      <w:r w:rsidR="002F651E">
        <w:rPr>
          <w:i/>
        </w:rPr>
        <w:noBreakHyphen/>
      </w:r>
      <w:r w:rsidR="00964AFF" w:rsidRPr="00DE2305">
        <w:rPr>
          <w:i/>
        </w:rPr>
        <w:t>1</w:t>
      </w:r>
      <w:r w:rsidRPr="00DE2305">
        <w:rPr>
          <w:i/>
        </w:rPr>
        <w:t>4</w:t>
      </w:r>
      <w:r w:rsidR="00964AFF" w:rsidRPr="00DE2305">
        <w:rPr>
          <w:i/>
        </w:rPr>
        <w:t xml:space="preserve"> Mid</w:t>
      </w:r>
      <w:r w:rsidR="002F651E">
        <w:rPr>
          <w:i/>
        </w:rPr>
        <w:noBreakHyphen/>
      </w:r>
      <w:r w:rsidR="00964AFF" w:rsidRPr="00DE2305">
        <w:rPr>
          <w:i/>
        </w:rPr>
        <w:t>Year Financial Report (incorporating Quarterly Financial Report No</w:t>
      </w:r>
      <w:r w:rsidR="00BB72FB" w:rsidRPr="00DE2305">
        <w:rPr>
          <w:i/>
        </w:rPr>
        <w:t>.</w:t>
      </w:r>
      <w:r w:rsidR="00964AFF" w:rsidRPr="00DE2305">
        <w:rPr>
          <w:i/>
        </w:rPr>
        <w:t xml:space="preserve"> 2)</w:t>
      </w:r>
    </w:p>
    <w:p w:rsidR="00964AFF" w:rsidRDefault="00964AFF" w:rsidP="00964AFF"/>
    <w:p w:rsidR="00964AFF" w:rsidRDefault="00E57B1B" w:rsidP="00964AFF">
      <w:pPr>
        <w:pStyle w:val="Heading2"/>
      </w:pPr>
      <w:r>
        <w:br w:type="column"/>
      </w:r>
      <w:r w:rsidR="00964AFF">
        <w:lastRenderedPageBreak/>
        <w:t>Corporate publications</w:t>
      </w:r>
    </w:p>
    <w:p w:rsidR="00964AFF" w:rsidRDefault="00964AFF" w:rsidP="00964AFF">
      <w:r>
        <w:t>201</w:t>
      </w:r>
      <w:r w:rsidR="00E57B1B">
        <w:t>2</w:t>
      </w:r>
      <w:r w:rsidR="002F651E">
        <w:noBreakHyphen/>
      </w:r>
      <w:r w:rsidR="00E57B1B">
        <w:t>13</w:t>
      </w:r>
      <w:r>
        <w:t xml:space="preserve"> Department of Treasury and Finance Annual Report (including additional information)</w:t>
      </w:r>
    </w:p>
    <w:p w:rsidR="00964AFF" w:rsidRDefault="00964AFF" w:rsidP="00964AFF">
      <w:pPr>
        <w:pStyle w:val="Heading2"/>
      </w:pPr>
      <w:r>
        <w:t>Other publications</w:t>
      </w:r>
    </w:p>
    <w:p w:rsidR="0082758C" w:rsidRPr="00DE2305" w:rsidRDefault="00BB72FB" w:rsidP="0082758C">
      <w:pPr>
        <w:rPr>
          <w:i/>
        </w:rPr>
      </w:pPr>
      <w:r w:rsidRPr="00DE2305">
        <w:rPr>
          <w:i/>
        </w:rPr>
        <w:t>Government Response to the Auditor</w:t>
      </w:r>
      <w:r w:rsidR="002F651E">
        <w:rPr>
          <w:i/>
        </w:rPr>
        <w:noBreakHyphen/>
      </w:r>
      <w:r w:rsidRPr="00DE2305">
        <w:rPr>
          <w:i/>
        </w:rPr>
        <w:t>General</w:t>
      </w:r>
      <w:r w:rsidR="00354A87" w:rsidRPr="00DE2305">
        <w:rPr>
          <w:i/>
        </w:rPr>
        <w:t>’</w:t>
      </w:r>
      <w:r w:rsidRPr="00DE2305">
        <w:rPr>
          <w:i/>
        </w:rPr>
        <w:t>s Reports issued during 2012</w:t>
      </w:r>
      <w:r w:rsidR="002F651E">
        <w:rPr>
          <w:i/>
        </w:rPr>
        <w:noBreakHyphen/>
      </w:r>
      <w:r w:rsidRPr="00DE2305">
        <w:rPr>
          <w:i/>
        </w:rPr>
        <w:t>13</w:t>
      </w:r>
    </w:p>
    <w:p w:rsidR="0082758C" w:rsidRDefault="0082758C" w:rsidP="0082758C">
      <w:r>
        <w:t>Victorian Government response to the Victorian Competition and Efficiency Commission</w:t>
      </w:r>
      <w:r w:rsidR="00354A87">
        <w:t>’</w:t>
      </w:r>
      <w:r>
        <w:t>s Final Report: Counting the Cost: An inquiry into the costs of problem gambling – September 2013</w:t>
      </w:r>
    </w:p>
    <w:p w:rsidR="0082758C" w:rsidRDefault="0082758C" w:rsidP="0082758C">
      <w:r>
        <w:t>Supervision charge on gaming venue operators – Statement of reasons – October 2013</w:t>
      </w:r>
    </w:p>
    <w:p w:rsidR="00C770A4" w:rsidRDefault="00C770A4" w:rsidP="0082758C">
      <w:r w:rsidRPr="00C770A4">
        <w:t>Victorian Regulatory Change Measurement Manual – November 2013</w:t>
      </w:r>
    </w:p>
    <w:p w:rsidR="0082758C" w:rsidRDefault="0082758C" w:rsidP="0082758C">
      <w:r>
        <w:t>Natural Disaster Financial Assistance – Frequently asked questions for Local Councils – January 2014</w:t>
      </w:r>
    </w:p>
    <w:p w:rsidR="0082758C" w:rsidRDefault="0082758C" w:rsidP="0082758C">
      <w:r>
        <w:t>Unsolicited Proposal Guideline</w:t>
      </w:r>
      <w:r w:rsidR="002C1D79">
        <w:t xml:space="preserve"> </w:t>
      </w:r>
      <w:r>
        <w:t>– February 2014</w:t>
      </w:r>
    </w:p>
    <w:p w:rsidR="0082758C" w:rsidRDefault="0082758C" w:rsidP="0082758C">
      <w:r>
        <w:t>Whole of government standard motor vehicle policy – February 2014</w:t>
      </w:r>
    </w:p>
    <w:p w:rsidR="0082758C" w:rsidRDefault="0082758C" w:rsidP="0082758C">
      <w:r>
        <w:t>Financial Management Compliance Framework certification checklist 2013</w:t>
      </w:r>
      <w:r w:rsidR="002F651E">
        <w:noBreakHyphen/>
      </w:r>
      <w:r>
        <w:t>14 (incorporating the detailed procedures) – 2013</w:t>
      </w:r>
      <w:r w:rsidR="002F651E">
        <w:noBreakHyphen/>
      </w:r>
      <w:r>
        <w:t>14 certification period – March 2014</w:t>
      </w:r>
    </w:p>
    <w:p w:rsidR="0082758C" w:rsidRDefault="001152E7" w:rsidP="0082758C">
      <w:r>
        <w:t>2013</w:t>
      </w:r>
      <w:r w:rsidR="002F651E">
        <w:noBreakHyphen/>
      </w:r>
      <w:r w:rsidR="0082758C">
        <w:t>1</w:t>
      </w:r>
      <w:r>
        <w:t>4</w:t>
      </w:r>
      <w:r w:rsidR="0082758C">
        <w:t xml:space="preserve"> Model Report for Victorian Government departments for reporting period ending 30 June 2014 – May 2014</w:t>
      </w:r>
    </w:p>
    <w:p w:rsidR="0082758C" w:rsidRDefault="0082758C" w:rsidP="0082758C">
      <w:r>
        <w:t>Stage Two Statement of Expectations for Regulators Guidelines – May 2014</w:t>
      </w:r>
    </w:p>
    <w:p w:rsidR="0082758C" w:rsidRDefault="0082758C" w:rsidP="0082758C">
      <w:r>
        <w:t>Annual Financial Management Compliance Report for the year ended 30 June 2013 – June 2014</w:t>
      </w:r>
    </w:p>
    <w:p w:rsidR="00CC23BF" w:rsidRPr="00AF2974" w:rsidRDefault="00CC23BF" w:rsidP="00E61663"/>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70" w:name="_Toc335747374"/>
      <w:bookmarkStart w:id="171" w:name="_Toc337034832"/>
      <w:bookmarkStart w:id="172" w:name="_Toc399334608"/>
      <w:bookmarkStart w:id="173" w:name="_Toc400698666"/>
      <w:r w:rsidR="0090430D" w:rsidRPr="00E53211">
        <w:lastRenderedPageBreak/>
        <w:t>Appendix 1</w:t>
      </w:r>
      <w:r w:rsidR="00583640" w:rsidRPr="00E53211">
        <w:t>4</w:t>
      </w:r>
      <w:r w:rsidR="00375AE8" w:rsidRPr="00E53211">
        <w:tab/>
      </w:r>
      <w:r w:rsidRPr="00E53211">
        <w:t>Disclosure index</w:t>
      </w:r>
      <w:bookmarkEnd w:id="170"/>
      <w:bookmarkEnd w:id="171"/>
      <w:bookmarkEnd w:id="172"/>
      <w:bookmarkEnd w:id="173"/>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CF49EC" w:rsidRPr="00AF2974" w:rsidRDefault="00CF49EC" w:rsidP="00CF49EC"/>
    <w:p w:rsidR="000C5C5F" w:rsidRPr="00AF2974" w:rsidRDefault="000C5C5F" w:rsidP="00CF49EC"/>
    <w:p w:rsidR="007272CD" w:rsidRPr="00AF2974" w:rsidRDefault="007272CD" w:rsidP="00CF49EC">
      <w:pPr>
        <w:sectPr w:rsidR="007272CD" w:rsidRPr="00AF2974" w:rsidSect="001A2F94">
          <w:type w:val="continuous"/>
          <w:pgSz w:w="11909" w:h="16834" w:code="9"/>
          <w:pgMar w:top="1728" w:right="1152" w:bottom="1152" w:left="1152" w:header="720" w:footer="288" w:gutter="0"/>
          <w:cols w:num="2" w:space="720" w:equalWidth="0">
            <w:col w:w="4448" w:space="708"/>
            <w:col w:w="4448"/>
          </w:cols>
          <w:noEndnote/>
        </w:sectPr>
      </w:pPr>
    </w:p>
    <w:p w:rsidR="007272CD" w:rsidRPr="00AF2974" w:rsidRDefault="007272CD" w:rsidP="007272CD">
      <w:pPr>
        <w:pStyle w:val="Heading2"/>
      </w:pPr>
      <w:r w:rsidRPr="00AF2974">
        <w:lastRenderedPageBreak/>
        <w:t>Ministerial Directions</w:t>
      </w:r>
    </w:p>
    <w:p w:rsidR="007272CD" w:rsidRPr="00AF2974" w:rsidRDefault="007272CD" w:rsidP="007272CD">
      <w:pPr>
        <w:pStyle w:val="Heading3"/>
      </w:pPr>
      <w:r w:rsidRPr="00AF2974">
        <w:t>Report of operations and appendices</w:t>
      </w:r>
    </w:p>
    <w:tbl>
      <w:tblPr>
        <w:tblW w:w="0" w:type="auto"/>
        <w:tblLook w:val="01E0" w:firstRow="1" w:lastRow="1" w:firstColumn="1" w:lastColumn="1" w:noHBand="0" w:noVBand="0"/>
      </w:tblPr>
      <w:tblGrid>
        <w:gridCol w:w="2088"/>
        <w:gridCol w:w="3600"/>
        <w:gridCol w:w="1530"/>
      </w:tblGrid>
      <w:tr w:rsidR="00C60FE5" w:rsidRPr="00AF2974" w:rsidTr="008A0763">
        <w:tc>
          <w:tcPr>
            <w:tcW w:w="2088" w:type="dxa"/>
            <w:shd w:val="clear" w:color="auto" w:fill="E0E0E0"/>
          </w:tcPr>
          <w:p w:rsidR="00C60FE5" w:rsidRPr="00AF2974" w:rsidRDefault="00C60FE5" w:rsidP="008A0763">
            <w:pPr>
              <w:pStyle w:val="TableTextHeadingLeft"/>
            </w:pPr>
            <w:r w:rsidRPr="00AF2974">
              <w:t>Direction</w:t>
            </w:r>
          </w:p>
        </w:tc>
        <w:tc>
          <w:tcPr>
            <w:tcW w:w="3600" w:type="dxa"/>
            <w:shd w:val="clear" w:color="auto" w:fill="E0E0E0"/>
          </w:tcPr>
          <w:p w:rsidR="00C60FE5" w:rsidRPr="00AF2974" w:rsidRDefault="00C60FE5" w:rsidP="008A0763">
            <w:pPr>
              <w:pStyle w:val="TableTextHeadingLeft"/>
            </w:pPr>
            <w:r w:rsidRPr="00AF2974">
              <w:t xml:space="preserve">Requirement </w:t>
            </w:r>
          </w:p>
        </w:tc>
        <w:tc>
          <w:tcPr>
            <w:tcW w:w="1530" w:type="dxa"/>
            <w:shd w:val="clear" w:color="auto" w:fill="E0E0E0"/>
          </w:tcPr>
          <w:p w:rsidR="00C60FE5" w:rsidRPr="00E3453A" w:rsidRDefault="00C60FE5" w:rsidP="008A0763">
            <w:pPr>
              <w:pStyle w:val="TableText"/>
              <w:rPr>
                <w:b/>
              </w:rPr>
            </w:pPr>
            <w:r w:rsidRPr="00E3453A">
              <w:rPr>
                <w:b/>
              </w:rPr>
              <w:t>Page reference</w:t>
            </w:r>
          </w:p>
        </w:tc>
      </w:tr>
      <w:tr w:rsidR="00C60FE5" w:rsidRPr="00AF2974" w:rsidTr="008A0763">
        <w:tc>
          <w:tcPr>
            <w:tcW w:w="2088" w:type="dxa"/>
            <w:shd w:val="clear" w:color="auto" w:fill="E6E6E6"/>
          </w:tcPr>
          <w:p w:rsidR="00C60FE5" w:rsidRPr="00E3453A" w:rsidRDefault="00C60FE5" w:rsidP="008A0763">
            <w:pPr>
              <w:pStyle w:val="TableText"/>
              <w:rPr>
                <w:b/>
                <w:szCs w:val="20"/>
              </w:rPr>
            </w:pPr>
            <w:r w:rsidRPr="00E3453A">
              <w:rPr>
                <w:b/>
                <w:szCs w:val="20"/>
              </w:rPr>
              <w:t>Charter and purpose</w:t>
            </w:r>
          </w:p>
        </w:tc>
        <w:tc>
          <w:tcPr>
            <w:tcW w:w="3600" w:type="dxa"/>
            <w:shd w:val="clear" w:color="auto" w:fill="E6E6E6"/>
          </w:tcPr>
          <w:p w:rsidR="00C60FE5" w:rsidRPr="00E3453A" w:rsidRDefault="00C60FE5" w:rsidP="008A0763">
            <w:pPr>
              <w:pStyle w:val="TableText"/>
              <w:rPr>
                <w:szCs w:val="20"/>
              </w:rPr>
            </w:pPr>
          </w:p>
        </w:tc>
        <w:tc>
          <w:tcPr>
            <w:tcW w:w="1530" w:type="dxa"/>
            <w:shd w:val="clear" w:color="auto" w:fill="E6E6E6"/>
          </w:tcPr>
          <w:p w:rsidR="00C60FE5" w:rsidRPr="00AF2974" w:rsidRDefault="00C60FE5" w:rsidP="008A0763">
            <w:pPr>
              <w:pStyle w:val="TableText"/>
            </w:pP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E3453A" w:rsidRDefault="00C60FE5" w:rsidP="008A0763">
            <w:pPr>
              <w:pStyle w:val="TableText"/>
              <w:rPr>
                <w:szCs w:val="20"/>
              </w:rPr>
            </w:pPr>
            <w:r w:rsidRPr="00E3453A">
              <w:rPr>
                <w:szCs w:val="20"/>
              </w:rPr>
              <w:t>Manner of establishment and the relevant Ministers</w:t>
            </w:r>
          </w:p>
        </w:tc>
        <w:tc>
          <w:tcPr>
            <w:tcW w:w="1530" w:type="dxa"/>
            <w:shd w:val="clear" w:color="auto" w:fill="auto"/>
          </w:tcPr>
          <w:p w:rsidR="00C60FE5" w:rsidRPr="00AF2974" w:rsidRDefault="00C60FE5" w:rsidP="008A0763">
            <w:pPr>
              <w:pStyle w:val="TableText"/>
            </w:pPr>
            <w:r>
              <w:t>2</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E3453A" w:rsidRDefault="00C60FE5" w:rsidP="008A0763">
            <w:pPr>
              <w:pStyle w:val="TableText"/>
              <w:rPr>
                <w:szCs w:val="20"/>
              </w:rPr>
            </w:pPr>
            <w:r w:rsidRPr="00E3453A">
              <w:rPr>
                <w:szCs w:val="20"/>
              </w:rPr>
              <w:t>Objectives, functions, powers and duties</w:t>
            </w:r>
          </w:p>
        </w:tc>
        <w:tc>
          <w:tcPr>
            <w:tcW w:w="1530" w:type="dxa"/>
            <w:shd w:val="clear" w:color="auto" w:fill="auto"/>
          </w:tcPr>
          <w:p w:rsidR="00C60FE5" w:rsidRPr="00E3453A" w:rsidRDefault="00C60FE5" w:rsidP="008A0763">
            <w:pPr>
              <w:pStyle w:val="TableText"/>
              <w:rPr>
                <w:szCs w:val="20"/>
              </w:rPr>
            </w:pPr>
            <w:r>
              <w:t>1, 6–8</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Nature and range of services provided</w:t>
            </w:r>
          </w:p>
        </w:tc>
        <w:tc>
          <w:tcPr>
            <w:tcW w:w="1530" w:type="dxa"/>
            <w:shd w:val="clear" w:color="auto" w:fill="auto"/>
          </w:tcPr>
          <w:p w:rsidR="00C60FE5" w:rsidRPr="00AF2974" w:rsidRDefault="00C60FE5" w:rsidP="008A0763">
            <w:pPr>
              <w:pStyle w:val="TableText"/>
            </w:pPr>
            <w:r>
              <w:rPr>
                <w:szCs w:val="20"/>
              </w:rPr>
              <w:t>1, 6–8</w:t>
            </w:r>
          </w:p>
        </w:tc>
      </w:tr>
      <w:tr w:rsidR="00C60FE5" w:rsidRPr="00E3453A" w:rsidTr="008A0763">
        <w:tc>
          <w:tcPr>
            <w:tcW w:w="7218" w:type="dxa"/>
            <w:gridSpan w:val="3"/>
            <w:shd w:val="clear" w:color="auto" w:fill="E6E6E6"/>
          </w:tcPr>
          <w:p w:rsidR="00C60FE5" w:rsidRPr="00AF2974" w:rsidRDefault="00C60FE5" w:rsidP="008A0763">
            <w:pPr>
              <w:pStyle w:val="TableText"/>
            </w:pPr>
            <w:r w:rsidRPr="00E3453A">
              <w:rPr>
                <w:b/>
              </w:rPr>
              <w:t>Management and structure</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Organisational structure</w:t>
            </w:r>
          </w:p>
        </w:tc>
        <w:tc>
          <w:tcPr>
            <w:tcW w:w="1530" w:type="dxa"/>
            <w:shd w:val="clear" w:color="auto" w:fill="auto"/>
          </w:tcPr>
          <w:p w:rsidR="00C60FE5" w:rsidRPr="00AF2974" w:rsidRDefault="00C60FE5" w:rsidP="008A0763">
            <w:pPr>
              <w:pStyle w:val="TableText"/>
            </w:pPr>
            <w:r>
              <w:t>5</w:t>
            </w:r>
          </w:p>
        </w:tc>
      </w:tr>
      <w:tr w:rsidR="00C60FE5" w:rsidRPr="00E3453A" w:rsidTr="008A0763">
        <w:tc>
          <w:tcPr>
            <w:tcW w:w="7218" w:type="dxa"/>
            <w:gridSpan w:val="3"/>
            <w:shd w:val="clear" w:color="auto" w:fill="E6E6E6"/>
          </w:tcPr>
          <w:p w:rsidR="00C60FE5" w:rsidRPr="00AF2974" w:rsidRDefault="00C60FE5" w:rsidP="008A0763">
            <w:pPr>
              <w:pStyle w:val="TableText"/>
            </w:pPr>
            <w:r w:rsidRPr="00E3453A">
              <w:rPr>
                <w:b/>
              </w:rPr>
              <w:t>Financial and other information</w:t>
            </w:r>
          </w:p>
        </w:tc>
      </w:tr>
      <w:tr w:rsidR="00C60FE5" w:rsidRPr="00E3453A" w:rsidTr="008A0763">
        <w:tc>
          <w:tcPr>
            <w:tcW w:w="2088" w:type="dxa"/>
            <w:shd w:val="clear" w:color="auto" w:fill="auto"/>
          </w:tcPr>
          <w:p w:rsidR="00C60FE5" w:rsidRPr="00AF2974" w:rsidRDefault="00C60FE5" w:rsidP="008A0763">
            <w:pPr>
              <w:pStyle w:val="TableText"/>
            </w:pPr>
            <w:r w:rsidRPr="00AF2974">
              <w:t>FRD 8B</w:t>
            </w:r>
          </w:p>
        </w:tc>
        <w:tc>
          <w:tcPr>
            <w:tcW w:w="3600" w:type="dxa"/>
            <w:shd w:val="clear" w:color="auto" w:fill="auto"/>
          </w:tcPr>
          <w:p w:rsidR="00C60FE5" w:rsidRPr="00AF2974" w:rsidRDefault="00C60FE5" w:rsidP="008A0763">
            <w:pPr>
              <w:pStyle w:val="TableText"/>
            </w:pPr>
            <w:r w:rsidRPr="00AF2974">
              <w:t>Budget portfolio outcomes</w:t>
            </w:r>
          </w:p>
        </w:tc>
        <w:tc>
          <w:tcPr>
            <w:tcW w:w="1530" w:type="dxa"/>
            <w:shd w:val="clear" w:color="auto" w:fill="auto"/>
          </w:tcPr>
          <w:p w:rsidR="00C60FE5" w:rsidRPr="00AF2974" w:rsidRDefault="00634C47" w:rsidP="003A3FEB">
            <w:pPr>
              <w:pStyle w:val="TableText"/>
            </w:pPr>
            <w:r>
              <w:t>99–104</w:t>
            </w:r>
          </w:p>
        </w:tc>
      </w:tr>
      <w:tr w:rsidR="00C60FE5" w:rsidRPr="00E3453A" w:rsidTr="008A0763">
        <w:tc>
          <w:tcPr>
            <w:tcW w:w="2088" w:type="dxa"/>
            <w:shd w:val="clear" w:color="auto" w:fill="auto"/>
          </w:tcPr>
          <w:p w:rsidR="00C60FE5" w:rsidRPr="00AF2974" w:rsidRDefault="00C60FE5" w:rsidP="008A0763">
            <w:pPr>
              <w:pStyle w:val="TableText"/>
            </w:pPr>
            <w:r w:rsidRPr="00AF2974">
              <w:t>FRD 10</w:t>
            </w:r>
          </w:p>
        </w:tc>
        <w:tc>
          <w:tcPr>
            <w:tcW w:w="3600" w:type="dxa"/>
            <w:shd w:val="clear" w:color="auto" w:fill="auto"/>
          </w:tcPr>
          <w:p w:rsidR="00C60FE5" w:rsidRPr="00AF2974" w:rsidRDefault="00C60FE5" w:rsidP="008A0763">
            <w:pPr>
              <w:pStyle w:val="TableText"/>
            </w:pPr>
            <w:r w:rsidRPr="00AF2974">
              <w:t>Disclosure index</w:t>
            </w:r>
          </w:p>
        </w:tc>
        <w:tc>
          <w:tcPr>
            <w:tcW w:w="1530" w:type="dxa"/>
            <w:shd w:val="clear" w:color="auto" w:fill="auto"/>
          </w:tcPr>
          <w:p w:rsidR="00C60FE5" w:rsidRPr="00AF2974" w:rsidRDefault="00312FC4" w:rsidP="003A3FEB">
            <w:pPr>
              <w:pStyle w:val="TableText"/>
            </w:pPr>
            <w:r>
              <w:t>134</w:t>
            </w:r>
            <w:r w:rsidR="00634C47">
              <w:t>–135</w:t>
            </w:r>
          </w:p>
        </w:tc>
      </w:tr>
      <w:tr w:rsidR="00C60FE5" w:rsidRPr="00E3453A" w:rsidTr="008A0763">
        <w:tc>
          <w:tcPr>
            <w:tcW w:w="2088" w:type="dxa"/>
            <w:shd w:val="clear" w:color="auto" w:fill="auto"/>
          </w:tcPr>
          <w:p w:rsidR="00C60FE5" w:rsidRPr="00AF2974" w:rsidRDefault="00C60FE5" w:rsidP="008A0763">
            <w:pPr>
              <w:pStyle w:val="TableText"/>
            </w:pPr>
            <w:r w:rsidRPr="00AF2974">
              <w:t>FRD 12A</w:t>
            </w:r>
          </w:p>
        </w:tc>
        <w:tc>
          <w:tcPr>
            <w:tcW w:w="3600" w:type="dxa"/>
            <w:shd w:val="clear" w:color="auto" w:fill="auto"/>
          </w:tcPr>
          <w:p w:rsidR="00C60FE5" w:rsidRPr="00AF2974" w:rsidRDefault="00C60FE5" w:rsidP="008A0763">
            <w:pPr>
              <w:pStyle w:val="TableText"/>
            </w:pPr>
            <w:r w:rsidRPr="00AF2974">
              <w:t>Disclosure of major contracts</w:t>
            </w:r>
          </w:p>
        </w:tc>
        <w:tc>
          <w:tcPr>
            <w:tcW w:w="1530" w:type="dxa"/>
            <w:shd w:val="clear" w:color="auto" w:fill="auto"/>
          </w:tcPr>
          <w:p w:rsidR="00C60FE5" w:rsidRPr="00AF2974" w:rsidRDefault="00634C47" w:rsidP="003A3FEB">
            <w:pPr>
              <w:pStyle w:val="TableText"/>
            </w:pPr>
            <w:r>
              <w:t>125</w:t>
            </w:r>
          </w:p>
        </w:tc>
      </w:tr>
      <w:tr w:rsidR="00C60FE5" w:rsidRPr="00E3453A" w:rsidTr="008A0763">
        <w:tc>
          <w:tcPr>
            <w:tcW w:w="2088" w:type="dxa"/>
            <w:shd w:val="clear" w:color="auto" w:fill="auto"/>
          </w:tcPr>
          <w:p w:rsidR="00C60FE5" w:rsidRPr="00AF2974" w:rsidRDefault="00C60FE5" w:rsidP="008A0763">
            <w:pPr>
              <w:pStyle w:val="TableText"/>
            </w:pPr>
            <w:r w:rsidRPr="00AF2974">
              <w:t>FRD 15B</w:t>
            </w:r>
          </w:p>
        </w:tc>
        <w:tc>
          <w:tcPr>
            <w:tcW w:w="3600" w:type="dxa"/>
            <w:shd w:val="clear" w:color="auto" w:fill="auto"/>
          </w:tcPr>
          <w:p w:rsidR="00C60FE5" w:rsidRPr="00AF2974" w:rsidRDefault="00C60FE5" w:rsidP="008A0763">
            <w:pPr>
              <w:pStyle w:val="TableText"/>
            </w:pPr>
            <w:r w:rsidRPr="00AF2974">
              <w:t>Executive officer disclosures</w:t>
            </w:r>
          </w:p>
        </w:tc>
        <w:tc>
          <w:tcPr>
            <w:tcW w:w="1530" w:type="dxa"/>
            <w:shd w:val="clear" w:color="auto" w:fill="auto"/>
          </w:tcPr>
          <w:p w:rsidR="00C60FE5" w:rsidRPr="00AF2974" w:rsidRDefault="00634C47" w:rsidP="003A3FEB">
            <w:pPr>
              <w:pStyle w:val="TableText"/>
            </w:pPr>
            <w:r>
              <w:t>77–78, 107–112</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r w:rsidRPr="00AF2974">
              <w:t>, SD 4.2(k)</w:t>
            </w:r>
          </w:p>
        </w:tc>
        <w:tc>
          <w:tcPr>
            <w:tcW w:w="3600" w:type="dxa"/>
            <w:shd w:val="clear" w:color="auto" w:fill="auto"/>
          </w:tcPr>
          <w:p w:rsidR="00C60FE5" w:rsidRPr="00AF2974" w:rsidRDefault="00C60FE5" w:rsidP="008A0763">
            <w:pPr>
              <w:pStyle w:val="TableText"/>
            </w:pPr>
            <w:r w:rsidRPr="00AF2974">
              <w:t>Operational and budgetary objectives and performance against objectives</w:t>
            </w:r>
          </w:p>
        </w:tc>
        <w:tc>
          <w:tcPr>
            <w:tcW w:w="1530" w:type="dxa"/>
            <w:shd w:val="clear" w:color="auto" w:fill="auto"/>
          </w:tcPr>
          <w:p w:rsidR="00C60FE5" w:rsidRPr="00634C47" w:rsidRDefault="00C60FE5" w:rsidP="004A052C">
            <w:pPr>
              <w:pStyle w:val="TableText"/>
              <w:rPr>
                <w:highlight w:val="yellow"/>
              </w:rPr>
            </w:pPr>
            <w:r w:rsidRPr="00550E8B">
              <w:t>1</w:t>
            </w:r>
            <w:r w:rsidR="003A3FEB" w:rsidRPr="00550E8B">
              <w:t>3</w:t>
            </w:r>
            <w:r w:rsidRPr="00550E8B">
              <w:t>–2</w:t>
            </w:r>
            <w:r w:rsidR="00312FC4" w:rsidRPr="00550E8B">
              <w:t>8</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Employment and conduct principles</w:t>
            </w:r>
          </w:p>
        </w:tc>
        <w:tc>
          <w:tcPr>
            <w:tcW w:w="1530" w:type="dxa"/>
            <w:shd w:val="clear" w:color="auto" w:fill="auto"/>
          </w:tcPr>
          <w:p w:rsidR="00C60FE5" w:rsidRPr="00AF2974" w:rsidRDefault="00634C47" w:rsidP="003A3FEB">
            <w:pPr>
              <w:pStyle w:val="TableText"/>
            </w:pPr>
            <w:r>
              <w:t>105–106</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Occupational health and safety policy</w:t>
            </w:r>
          </w:p>
        </w:tc>
        <w:tc>
          <w:tcPr>
            <w:tcW w:w="1530" w:type="dxa"/>
            <w:shd w:val="clear" w:color="auto" w:fill="auto"/>
          </w:tcPr>
          <w:p w:rsidR="00C60FE5" w:rsidRPr="00AF2974" w:rsidRDefault="00312FC4" w:rsidP="00634C47">
            <w:pPr>
              <w:pStyle w:val="TableText"/>
            </w:pPr>
            <w:r>
              <w:t>11</w:t>
            </w:r>
            <w:r w:rsidR="00634C47">
              <w:t>3–115</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Summary of the financial results for the year</w:t>
            </w:r>
          </w:p>
        </w:tc>
        <w:tc>
          <w:tcPr>
            <w:tcW w:w="1530" w:type="dxa"/>
            <w:shd w:val="clear" w:color="auto" w:fill="auto"/>
          </w:tcPr>
          <w:p w:rsidR="00C60FE5" w:rsidRPr="00AF2974" w:rsidRDefault="00634C47" w:rsidP="003A3FEB">
            <w:pPr>
              <w:pStyle w:val="TableText"/>
            </w:pPr>
            <w:r>
              <w:t>29</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Significant changes in financial position during the year</w:t>
            </w:r>
          </w:p>
        </w:tc>
        <w:tc>
          <w:tcPr>
            <w:tcW w:w="1530" w:type="dxa"/>
            <w:shd w:val="clear" w:color="auto" w:fill="auto"/>
          </w:tcPr>
          <w:p w:rsidR="00C60FE5" w:rsidRPr="00AF2974" w:rsidRDefault="00312FC4" w:rsidP="003A3FEB">
            <w:pPr>
              <w:pStyle w:val="TableText"/>
            </w:pPr>
            <w:r>
              <w:t>29</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Major changes or factors affecting performance</w:t>
            </w:r>
          </w:p>
        </w:tc>
        <w:tc>
          <w:tcPr>
            <w:tcW w:w="1530" w:type="dxa"/>
            <w:shd w:val="clear" w:color="auto" w:fill="auto"/>
          </w:tcPr>
          <w:p w:rsidR="00C60FE5" w:rsidRPr="00AF2974" w:rsidRDefault="00C60FE5" w:rsidP="003A3FEB">
            <w:pPr>
              <w:pStyle w:val="TableText"/>
            </w:pPr>
            <w:r>
              <w:t>1</w:t>
            </w:r>
            <w:r w:rsidR="003A3FEB">
              <w:t>3</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Subsequent events</w:t>
            </w:r>
          </w:p>
        </w:tc>
        <w:tc>
          <w:tcPr>
            <w:tcW w:w="1530" w:type="dxa"/>
            <w:shd w:val="clear" w:color="auto" w:fill="auto"/>
          </w:tcPr>
          <w:p w:rsidR="00C60FE5" w:rsidRPr="00AF2974" w:rsidRDefault="00634C47" w:rsidP="008A0763">
            <w:pPr>
              <w:pStyle w:val="TableText"/>
            </w:pPr>
            <w:r>
              <w:t>45</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 xml:space="preserve">Application and operation of </w:t>
            </w:r>
            <w:r w:rsidRPr="00E3453A">
              <w:rPr>
                <w:i/>
              </w:rPr>
              <w:t>Freedom of Information Act 1982</w:t>
            </w:r>
          </w:p>
        </w:tc>
        <w:tc>
          <w:tcPr>
            <w:tcW w:w="1530" w:type="dxa"/>
            <w:shd w:val="clear" w:color="auto" w:fill="auto"/>
          </w:tcPr>
          <w:p w:rsidR="00C60FE5" w:rsidRPr="00AF2974" w:rsidRDefault="00634C47" w:rsidP="003A3FEB">
            <w:pPr>
              <w:pStyle w:val="TableText"/>
            </w:pPr>
            <w:r>
              <w:t>127</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 xml:space="preserve">Compliance with building and maintenance provisions of </w:t>
            </w:r>
            <w:r w:rsidRPr="00E3453A">
              <w:rPr>
                <w:i/>
              </w:rPr>
              <w:t>Building Act 1993</w:t>
            </w:r>
          </w:p>
        </w:tc>
        <w:tc>
          <w:tcPr>
            <w:tcW w:w="1530" w:type="dxa"/>
            <w:shd w:val="clear" w:color="auto" w:fill="auto"/>
          </w:tcPr>
          <w:p w:rsidR="00C60FE5" w:rsidRPr="00AF2974" w:rsidRDefault="00C60FE5" w:rsidP="003A3FEB">
            <w:pPr>
              <w:pStyle w:val="TableText"/>
            </w:pPr>
            <w:r>
              <w:t>1</w:t>
            </w:r>
            <w:r w:rsidR="00634C47">
              <w:t>30</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Statement on National Competition Policy</w:t>
            </w:r>
          </w:p>
        </w:tc>
        <w:tc>
          <w:tcPr>
            <w:tcW w:w="1530" w:type="dxa"/>
            <w:shd w:val="clear" w:color="auto" w:fill="auto"/>
          </w:tcPr>
          <w:p w:rsidR="00C60FE5" w:rsidRPr="00AF2974" w:rsidRDefault="00312FC4" w:rsidP="003A3FEB">
            <w:pPr>
              <w:pStyle w:val="TableText"/>
            </w:pPr>
            <w:r>
              <w:t>13</w:t>
            </w:r>
            <w:r w:rsidR="00634C47">
              <w:t>1</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w:t>
            </w:r>
            <w:r w:rsidR="009F5F42">
              <w:t>22E</w:t>
            </w:r>
          </w:p>
        </w:tc>
        <w:tc>
          <w:tcPr>
            <w:tcW w:w="3600" w:type="dxa"/>
            <w:shd w:val="clear" w:color="auto" w:fill="auto"/>
          </w:tcPr>
          <w:p w:rsidR="00C60FE5" w:rsidRPr="00AF2974" w:rsidRDefault="00C60FE5" w:rsidP="00C60FE5">
            <w:pPr>
              <w:pStyle w:val="TableText"/>
            </w:pPr>
            <w:r w:rsidRPr="00AF2974">
              <w:t xml:space="preserve">Application and operation of the </w:t>
            </w:r>
            <w:r w:rsidRPr="00C60FE5">
              <w:rPr>
                <w:i/>
              </w:rPr>
              <w:t>Protected Disclosure Act 2012</w:t>
            </w:r>
          </w:p>
        </w:tc>
        <w:tc>
          <w:tcPr>
            <w:tcW w:w="1530" w:type="dxa"/>
            <w:shd w:val="clear" w:color="auto" w:fill="auto"/>
          </w:tcPr>
          <w:p w:rsidR="00C60FE5" w:rsidRPr="00AF2974" w:rsidRDefault="00312FC4" w:rsidP="008A0763">
            <w:pPr>
              <w:pStyle w:val="TableText"/>
            </w:pPr>
            <w:r>
              <w:t>12</w:t>
            </w:r>
            <w:r w:rsidR="00634C47">
              <w:t>8</w:t>
            </w:r>
            <w:r w:rsidR="001152E7">
              <w:t>–129</w:t>
            </w:r>
          </w:p>
        </w:tc>
      </w:tr>
      <w:tr w:rsidR="00C60FE5" w:rsidRPr="00E3453A" w:rsidTr="008A0763">
        <w:tc>
          <w:tcPr>
            <w:tcW w:w="2088" w:type="dxa"/>
            <w:shd w:val="clear" w:color="auto" w:fill="auto"/>
          </w:tcPr>
          <w:p w:rsidR="00C60FE5" w:rsidRPr="00AF2974" w:rsidRDefault="00C60FE5" w:rsidP="00C60FE5">
            <w:pPr>
              <w:pStyle w:val="TableText"/>
            </w:pPr>
            <w:r w:rsidRPr="00AF2974">
              <w:t>FRD 22</w:t>
            </w:r>
            <w:r w:rsidR="00FD308A">
              <w:t>E</w:t>
            </w:r>
          </w:p>
        </w:tc>
        <w:tc>
          <w:tcPr>
            <w:tcW w:w="3600" w:type="dxa"/>
            <w:shd w:val="clear" w:color="auto" w:fill="auto"/>
          </w:tcPr>
          <w:p w:rsidR="00C60FE5" w:rsidRPr="00AF2974" w:rsidRDefault="00C60FE5" w:rsidP="004A052C">
            <w:pPr>
              <w:pStyle w:val="TableText"/>
            </w:pPr>
            <w:r w:rsidRPr="00AF2974">
              <w:t>Details of consultancies over $10 000</w:t>
            </w:r>
          </w:p>
        </w:tc>
        <w:tc>
          <w:tcPr>
            <w:tcW w:w="1530" w:type="dxa"/>
            <w:shd w:val="clear" w:color="auto" w:fill="auto"/>
          </w:tcPr>
          <w:p w:rsidR="00C60FE5" w:rsidRPr="00AF2974" w:rsidRDefault="00312FC4" w:rsidP="003A3FEB">
            <w:pPr>
              <w:pStyle w:val="TableText"/>
            </w:pPr>
            <w:r>
              <w:t>12</w:t>
            </w:r>
            <w:r w:rsidR="00634C47">
              <w:t>5</w:t>
            </w:r>
          </w:p>
        </w:tc>
      </w:tr>
      <w:tr w:rsidR="00C60FE5" w:rsidRPr="00E3453A" w:rsidTr="008A0763">
        <w:tc>
          <w:tcPr>
            <w:tcW w:w="2088" w:type="dxa"/>
            <w:shd w:val="clear" w:color="auto" w:fill="auto"/>
          </w:tcPr>
          <w:p w:rsidR="00C60FE5" w:rsidRPr="00AF2974" w:rsidRDefault="00C60FE5" w:rsidP="00C60FE5">
            <w:pPr>
              <w:pStyle w:val="TableText"/>
            </w:pPr>
            <w:r w:rsidRPr="00AF2974">
              <w:t>FRD 22</w:t>
            </w:r>
            <w:r w:rsidR="00FD308A">
              <w:t>E</w:t>
            </w:r>
          </w:p>
        </w:tc>
        <w:tc>
          <w:tcPr>
            <w:tcW w:w="3600" w:type="dxa"/>
            <w:shd w:val="clear" w:color="auto" w:fill="auto"/>
          </w:tcPr>
          <w:p w:rsidR="00C60FE5" w:rsidRPr="00AF2974" w:rsidRDefault="00C60FE5" w:rsidP="004A052C">
            <w:pPr>
              <w:pStyle w:val="TableText"/>
            </w:pPr>
            <w:r w:rsidRPr="00AF2974">
              <w:t>Details of consultancies under $10 000</w:t>
            </w:r>
          </w:p>
        </w:tc>
        <w:tc>
          <w:tcPr>
            <w:tcW w:w="1530" w:type="dxa"/>
            <w:shd w:val="clear" w:color="auto" w:fill="auto"/>
          </w:tcPr>
          <w:p w:rsidR="00C60FE5" w:rsidRPr="00AF2974" w:rsidRDefault="00312FC4" w:rsidP="003A3FEB">
            <w:pPr>
              <w:pStyle w:val="TableText"/>
            </w:pPr>
            <w:r>
              <w:t>12</w:t>
            </w:r>
            <w:r w:rsidR="00634C47">
              <w:t>5</w:t>
            </w:r>
          </w:p>
        </w:tc>
      </w:tr>
      <w:tr w:rsidR="00C60FE5" w:rsidRPr="00E3453A" w:rsidTr="008A0763">
        <w:tc>
          <w:tcPr>
            <w:tcW w:w="2088" w:type="dxa"/>
            <w:shd w:val="clear" w:color="auto" w:fill="auto"/>
          </w:tcPr>
          <w:p w:rsidR="00C60FE5" w:rsidRPr="00381161" w:rsidRDefault="00C60FE5" w:rsidP="00C60FE5">
            <w:pPr>
              <w:pStyle w:val="TableText"/>
            </w:pPr>
            <w:r w:rsidRPr="00381161">
              <w:t xml:space="preserve">FRD </w:t>
            </w:r>
            <w:r w:rsidR="009F5F42">
              <w:t>22E</w:t>
            </w:r>
          </w:p>
        </w:tc>
        <w:tc>
          <w:tcPr>
            <w:tcW w:w="3600" w:type="dxa"/>
            <w:shd w:val="clear" w:color="auto" w:fill="auto"/>
          </w:tcPr>
          <w:p w:rsidR="00C60FE5" w:rsidRPr="00381161" w:rsidRDefault="00C60FE5" w:rsidP="008A0763">
            <w:pPr>
              <w:pStyle w:val="TableText"/>
            </w:pPr>
            <w:r w:rsidRPr="00381161">
              <w:t>Disclosure of government advertising expenditure</w:t>
            </w:r>
          </w:p>
        </w:tc>
        <w:tc>
          <w:tcPr>
            <w:tcW w:w="1530" w:type="dxa"/>
            <w:shd w:val="clear" w:color="auto" w:fill="auto"/>
          </w:tcPr>
          <w:p w:rsidR="00C60FE5" w:rsidRDefault="00312FC4" w:rsidP="008A0763">
            <w:pPr>
              <w:pStyle w:val="TableText"/>
            </w:pPr>
            <w:r>
              <w:t>12</w:t>
            </w:r>
            <w:r w:rsidR="00634C47">
              <w:t>6</w:t>
            </w:r>
          </w:p>
        </w:tc>
      </w:tr>
      <w:tr w:rsidR="00C60FE5" w:rsidRPr="00E3453A" w:rsidTr="008A0763">
        <w:tc>
          <w:tcPr>
            <w:tcW w:w="2088" w:type="dxa"/>
            <w:shd w:val="clear" w:color="auto" w:fill="auto"/>
          </w:tcPr>
          <w:p w:rsidR="00C60FE5" w:rsidRPr="00AF2974" w:rsidRDefault="00C60FE5" w:rsidP="00C60FE5">
            <w:pPr>
              <w:pStyle w:val="TableText"/>
            </w:pPr>
            <w:r w:rsidRPr="00AF2974">
              <w:t xml:space="preserve">FRD </w:t>
            </w:r>
            <w:r w:rsidR="009F5F42">
              <w:t>22E</w:t>
            </w:r>
          </w:p>
        </w:tc>
        <w:tc>
          <w:tcPr>
            <w:tcW w:w="3600" w:type="dxa"/>
            <w:shd w:val="clear" w:color="auto" w:fill="auto"/>
          </w:tcPr>
          <w:p w:rsidR="00C60FE5" w:rsidRPr="00AF2974" w:rsidRDefault="00C60FE5" w:rsidP="008A0763">
            <w:pPr>
              <w:pStyle w:val="TableText"/>
            </w:pPr>
            <w:r w:rsidRPr="00AF2974">
              <w:t>Statement of availability of other information</w:t>
            </w:r>
          </w:p>
        </w:tc>
        <w:tc>
          <w:tcPr>
            <w:tcW w:w="1530" w:type="dxa"/>
            <w:shd w:val="clear" w:color="auto" w:fill="auto"/>
          </w:tcPr>
          <w:p w:rsidR="00C60FE5" w:rsidRPr="00AF2974" w:rsidRDefault="00C60FE5" w:rsidP="003A3FEB">
            <w:pPr>
              <w:pStyle w:val="TableText"/>
            </w:pPr>
            <w:r>
              <w:t>1</w:t>
            </w:r>
            <w:r w:rsidR="00634C47">
              <w:t>40</w:t>
            </w:r>
          </w:p>
        </w:tc>
      </w:tr>
      <w:tr w:rsidR="00C60FE5" w:rsidRPr="00E3453A" w:rsidTr="008A0763">
        <w:tc>
          <w:tcPr>
            <w:tcW w:w="2088" w:type="dxa"/>
            <w:shd w:val="clear" w:color="auto" w:fill="auto"/>
          </w:tcPr>
          <w:p w:rsidR="00C60FE5" w:rsidRPr="00AF2974" w:rsidRDefault="00C60FE5" w:rsidP="00C60FE5">
            <w:pPr>
              <w:pStyle w:val="TableText"/>
            </w:pPr>
            <w:r w:rsidRPr="00AF2974">
              <w:t>FRD 24</w:t>
            </w:r>
            <w:r>
              <w:t>C</w:t>
            </w:r>
          </w:p>
        </w:tc>
        <w:tc>
          <w:tcPr>
            <w:tcW w:w="3600" w:type="dxa"/>
            <w:shd w:val="clear" w:color="auto" w:fill="auto"/>
          </w:tcPr>
          <w:p w:rsidR="00C60FE5" w:rsidRPr="00AF2974" w:rsidRDefault="00C60FE5" w:rsidP="008A0763">
            <w:pPr>
              <w:pStyle w:val="TableText"/>
            </w:pPr>
            <w:r w:rsidRPr="00AF2974">
              <w:t>Reporting of office</w:t>
            </w:r>
            <w:r w:rsidR="002F651E">
              <w:noBreakHyphen/>
            </w:r>
            <w:r w:rsidRPr="00AF2974">
              <w:t>based environmental impacts</w:t>
            </w:r>
          </w:p>
        </w:tc>
        <w:tc>
          <w:tcPr>
            <w:tcW w:w="1530" w:type="dxa"/>
            <w:shd w:val="clear" w:color="auto" w:fill="auto"/>
          </w:tcPr>
          <w:p w:rsidR="00C60FE5" w:rsidRPr="00AF2974" w:rsidRDefault="00312FC4" w:rsidP="003A3FEB">
            <w:pPr>
              <w:pStyle w:val="TableText"/>
            </w:pPr>
            <w:r>
              <w:t>11</w:t>
            </w:r>
            <w:r w:rsidR="00634C47">
              <w:t>6</w:t>
            </w:r>
            <w:r w:rsidR="00C60FE5">
              <w:t>–1</w:t>
            </w:r>
            <w:r>
              <w:t>2</w:t>
            </w:r>
            <w:r w:rsidR="00634C47">
              <w:t>3</w:t>
            </w:r>
          </w:p>
        </w:tc>
      </w:tr>
      <w:tr w:rsidR="00C60FE5" w:rsidRPr="00E3453A" w:rsidTr="008A0763">
        <w:tc>
          <w:tcPr>
            <w:tcW w:w="2088" w:type="dxa"/>
            <w:shd w:val="clear" w:color="auto" w:fill="auto"/>
          </w:tcPr>
          <w:p w:rsidR="00C60FE5" w:rsidRPr="00AF2974" w:rsidRDefault="00C60FE5" w:rsidP="008A0763">
            <w:pPr>
              <w:pStyle w:val="TableText"/>
            </w:pPr>
            <w:r w:rsidRPr="00AF2974">
              <w:t>FRD 25</w:t>
            </w:r>
            <w:r w:rsidR="00FD308A">
              <w:t>B</w:t>
            </w:r>
          </w:p>
        </w:tc>
        <w:tc>
          <w:tcPr>
            <w:tcW w:w="3600" w:type="dxa"/>
            <w:shd w:val="clear" w:color="auto" w:fill="auto"/>
          </w:tcPr>
          <w:p w:rsidR="00C60FE5" w:rsidRPr="00AF2974" w:rsidRDefault="00C60FE5" w:rsidP="008A0763">
            <w:pPr>
              <w:pStyle w:val="TableText"/>
            </w:pPr>
            <w:r w:rsidRPr="00AF2974">
              <w:t>Victorian Industry Participation Policy disclosures</w:t>
            </w:r>
          </w:p>
        </w:tc>
        <w:tc>
          <w:tcPr>
            <w:tcW w:w="1530" w:type="dxa"/>
            <w:shd w:val="clear" w:color="auto" w:fill="auto"/>
          </w:tcPr>
          <w:p w:rsidR="00C60FE5" w:rsidRPr="00AF2974" w:rsidRDefault="00634C47" w:rsidP="003A3FEB">
            <w:pPr>
              <w:pStyle w:val="TableText"/>
            </w:pPr>
            <w:r>
              <w:t>132</w:t>
            </w:r>
          </w:p>
        </w:tc>
      </w:tr>
      <w:tr w:rsidR="00C60FE5" w:rsidRPr="00E3453A" w:rsidTr="008A0763">
        <w:tc>
          <w:tcPr>
            <w:tcW w:w="2088" w:type="dxa"/>
            <w:shd w:val="clear" w:color="auto" w:fill="auto"/>
          </w:tcPr>
          <w:p w:rsidR="00C60FE5" w:rsidRPr="00AF2974" w:rsidRDefault="00C60FE5" w:rsidP="008A0763">
            <w:pPr>
              <w:pStyle w:val="TableText"/>
            </w:pPr>
            <w:r w:rsidRPr="00AF2974">
              <w:t>FRD 29</w:t>
            </w:r>
          </w:p>
        </w:tc>
        <w:tc>
          <w:tcPr>
            <w:tcW w:w="3600" w:type="dxa"/>
            <w:shd w:val="clear" w:color="auto" w:fill="auto"/>
          </w:tcPr>
          <w:p w:rsidR="00C60FE5" w:rsidRPr="00AF2974" w:rsidRDefault="00C60FE5" w:rsidP="008A0763">
            <w:pPr>
              <w:pStyle w:val="TableText"/>
            </w:pPr>
            <w:r w:rsidRPr="00AF2974">
              <w:t>Workforce data disclosures</w:t>
            </w:r>
          </w:p>
        </w:tc>
        <w:tc>
          <w:tcPr>
            <w:tcW w:w="1530" w:type="dxa"/>
            <w:shd w:val="clear" w:color="auto" w:fill="auto"/>
          </w:tcPr>
          <w:p w:rsidR="00C60FE5" w:rsidRPr="00AF2974" w:rsidRDefault="00634C47" w:rsidP="003A3FEB">
            <w:pPr>
              <w:pStyle w:val="TableText"/>
            </w:pPr>
            <w:r>
              <w:t>105–112</w:t>
            </w:r>
          </w:p>
        </w:tc>
      </w:tr>
      <w:tr w:rsidR="00C60FE5" w:rsidRPr="00E3453A" w:rsidTr="008A0763">
        <w:tc>
          <w:tcPr>
            <w:tcW w:w="2088" w:type="dxa"/>
            <w:shd w:val="clear" w:color="auto" w:fill="auto"/>
          </w:tcPr>
          <w:p w:rsidR="00C60FE5" w:rsidRPr="00AF2974" w:rsidRDefault="00C60FE5" w:rsidP="008A0763">
            <w:pPr>
              <w:pStyle w:val="TableText"/>
            </w:pPr>
            <w:r w:rsidRPr="00AF2974">
              <w:t>SD 4.5.5</w:t>
            </w:r>
          </w:p>
        </w:tc>
        <w:tc>
          <w:tcPr>
            <w:tcW w:w="3600" w:type="dxa"/>
            <w:shd w:val="clear" w:color="auto" w:fill="auto"/>
          </w:tcPr>
          <w:p w:rsidR="00C60FE5" w:rsidRPr="00AF2974" w:rsidRDefault="00C60FE5" w:rsidP="008A0763">
            <w:pPr>
              <w:pStyle w:val="TableText"/>
            </w:pPr>
            <w:r w:rsidRPr="00AF2974">
              <w:t>Risk management compliance attestation</w:t>
            </w:r>
          </w:p>
        </w:tc>
        <w:tc>
          <w:tcPr>
            <w:tcW w:w="1530" w:type="dxa"/>
            <w:shd w:val="clear" w:color="auto" w:fill="auto"/>
          </w:tcPr>
          <w:p w:rsidR="00C60FE5" w:rsidRPr="00AF2974" w:rsidRDefault="00C60FE5" w:rsidP="008A0763">
            <w:pPr>
              <w:pStyle w:val="TableText"/>
            </w:pPr>
            <w:r>
              <w:t>9</w:t>
            </w:r>
          </w:p>
        </w:tc>
      </w:tr>
      <w:tr w:rsidR="00B1065E" w:rsidRPr="00E3453A" w:rsidTr="008A0763">
        <w:tc>
          <w:tcPr>
            <w:tcW w:w="2088" w:type="dxa"/>
            <w:shd w:val="clear" w:color="auto" w:fill="auto"/>
          </w:tcPr>
          <w:p w:rsidR="00B1065E" w:rsidRPr="00AF2974" w:rsidRDefault="00B1065E" w:rsidP="008A0763">
            <w:pPr>
              <w:pStyle w:val="TableText"/>
            </w:pPr>
            <w:r>
              <w:t>SD 4.5.5.1</w:t>
            </w:r>
          </w:p>
        </w:tc>
        <w:tc>
          <w:tcPr>
            <w:tcW w:w="3600" w:type="dxa"/>
            <w:shd w:val="clear" w:color="auto" w:fill="auto"/>
          </w:tcPr>
          <w:p w:rsidR="00B1065E" w:rsidRPr="00AF2974" w:rsidRDefault="000E4CFA" w:rsidP="008A0763">
            <w:pPr>
              <w:pStyle w:val="TableText"/>
            </w:pPr>
            <w:r w:rsidRPr="000E4CFA">
              <w:t>Insurance c</w:t>
            </w:r>
            <w:r w:rsidR="00B1065E" w:rsidRPr="000E4CFA">
              <w:t>ompliance attestation</w:t>
            </w:r>
          </w:p>
        </w:tc>
        <w:tc>
          <w:tcPr>
            <w:tcW w:w="1530" w:type="dxa"/>
            <w:shd w:val="clear" w:color="auto" w:fill="auto"/>
          </w:tcPr>
          <w:p w:rsidR="00B1065E" w:rsidRDefault="003A3FEB" w:rsidP="008A0763">
            <w:pPr>
              <w:pStyle w:val="TableText"/>
            </w:pPr>
            <w:r>
              <w:t>10</w:t>
            </w:r>
          </w:p>
        </w:tc>
      </w:tr>
      <w:tr w:rsidR="00C60FE5" w:rsidRPr="00E3453A" w:rsidTr="008A0763">
        <w:tc>
          <w:tcPr>
            <w:tcW w:w="2088" w:type="dxa"/>
            <w:shd w:val="clear" w:color="auto" w:fill="auto"/>
          </w:tcPr>
          <w:p w:rsidR="00C60FE5" w:rsidRPr="00AF2974" w:rsidRDefault="00C60FE5" w:rsidP="008A0763">
            <w:pPr>
              <w:pStyle w:val="TableText"/>
            </w:pPr>
            <w:r w:rsidRPr="00AF2974">
              <w:t>SD 4.2(g)</w:t>
            </w:r>
          </w:p>
        </w:tc>
        <w:tc>
          <w:tcPr>
            <w:tcW w:w="3600" w:type="dxa"/>
            <w:shd w:val="clear" w:color="auto" w:fill="auto"/>
          </w:tcPr>
          <w:p w:rsidR="00C60FE5" w:rsidRPr="00AF2974" w:rsidRDefault="00C60FE5" w:rsidP="008A0763">
            <w:pPr>
              <w:pStyle w:val="TableText"/>
            </w:pPr>
            <w:r w:rsidRPr="00AF2974">
              <w:t>General information requirements</w:t>
            </w:r>
          </w:p>
        </w:tc>
        <w:tc>
          <w:tcPr>
            <w:tcW w:w="1530" w:type="dxa"/>
            <w:shd w:val="clear" w:color="auto" w:fill="auto"/>
          </w:tcPr>
          <w:p w:rsidR="00C60FE5" w:rsidRPr="00AF2974" w:rsidRDefault="00C60FE5" w:rsidP="003A3FEB">
            <w:pPr>
              <w:pStyle w:val="TableText"/>
            </w:pPr>
            <w:r>
              <w:t>1–1</w:t>
            </w:r>
            <w:r w:rsidR="003A3FEB">
              <w:t>2</w:t>
            </w:r>
          </w:p>
        </w:tc>
      </w:tr>
      <w:tr w:rsidR="00C60FE5" w:rsidRPr="00E3453A" w:rsidTr="008A0763">
        <w:tc>
          <w:tcPr>
            <w:tcW w:w="2088" w:type="dxa"/>
            <w:shd w:val="clear" w:color="auto" w:fill="auto"/>
          </w:tcPr>
          <w:p w:rsidR="00C60FE5" w:rsidRPr="00AF2974" w:rsidRDefault="00C60FE5" w:rsidP="008A0763">
            <w:pPr>
              <w:pStyle w:val="TableText"/>
            </w:pPr>
            <w:r w:rsidRPr="00AF2974">
              <w:t>SD 4.2(j)</w:t>
            </w:r>
          </w:p>
        </w:tc>
        <w:tc>
          <w:tcPr>
            <w:tcW w:w="3600" w:type="dxa"/>
            <w:shd w:val="clear" w:color="auto" w:fill="auto"/>
          </w:tcPr>
          <w:p w:rsidR="00C60FE5" w:rsidRPr="00AF2974" w:rsidRDefault="00C60FE5" w:rsidP="008A0763">
            <w:pPr>
              <w:pStyle w:val="TableText"/>
            </w:pPr>
            <w:r w:rsidRPr="00AF2974">
              <w:t>Sign</w:t>
            </w:r>
            <w:r w:rsidR="002F651E">
              <w:noBreakHyphen/>
            </w:r>
            <w:r w:rsidRPr="00AF2974">
              <w:t>off requirements</w:t>
            </w:r>
          </w:p>
        </w:tc>
        <w:tc>
          <w:tcPr>
            <w:tcW w:w="1530" w:type="dxa"/>
            <w:shd w:val="clear" w:color="auto" w:fill="auto"/>
          </w:tcPr>
          <w:p w:rsidR="00C60FE5" w:rsidRPr="00AF2974" w:rsidRDefault="00C60FE5" w:rsidP="008A0763">
            <w:pPr>
              <w:pStyle w:val="TableText"/>
            </w:pPr>
            <w:r>
              <w:t>Inside front cover</w:t>
            </w:r>
          </w:p>
        </w:tc>
      </w:tr>
      <w:tr w:rsidR="00C60FE5" w:rsidRPr="00E3453A" w:rsidTr="008A0763">
        <w:tc>
          <w:tcPr>
            <w:tcW w:w="7218" w:type="dxa"/>
            <w:gridSpan w:val="3"/>
            <w:shd w:val="clear" w:color="auto" w:fill="auto"/>
          </w:tcPr>
          <w:p w:rsidR="00C60FE5" w:rsidRPr="00AF2974" w:rsidRDefault="00C60FE5" w:rsidP="008A0763">
            <w:pPr>
              <w:pStyle w:val="Heading3"/>
              <w:pageBreakBefore/>
            </w:pPr>
            <w:r w:rsidRPr="00AF2974">
              <w:lastRenderedPageBreak/>
              <w:t>Financial statements</w:t>
            </w:r>
          </w:p>
        </w:tc>
      </w:tr>
      <w:tr w:rsidR="00C60FE5" w:rsidRPr="00E3453A" w:rsidTr="008A0763">
        <w:tc>
          <w:tcPr>
            <w:tcW w:w="2088" w:type="dxa"/>
            <w:shd w:val="clear" w:color="auto" w:fill="E0E0E0"/>
          </w:tcPr>
          <w:p w:rsidR="00C60FE5" w:rsidRPr="00AF2974" w:rsidRDefault="00C60FE5" w:rsidP="008A0763">
            <w:pPr>
              <w:pStyle w:val="TableTextHeadingLeft"/>
            </w:pPr>
            <w:r w:rsidRPr="00AF2974">
              <w:t>Direction</w:t>
            </w:r>
          </w:p>
        </w:tc>
        <w:tc>
          <w:tcPr>
            <w:tcW w:w="3600" w:type="dxa"/>
            <w:shd w:val="clear" w:color="auto" w:fill="E0E0E0"/>
          </w:tcPr>
          <w:p w:rsidR="00C60FE5" w:rsidRPr="00AF2974" w:rsidRDefault="00C60FE5" w:rsidP="008A0763">
            <w:pPr>
              <w:pStyle w:val="TableTextHeadingLeft"/>
            </w:pPr>
            <w:r w:rsidRPr="00AF2974">
              <w:t xml:space="preserve">Requirement </w:t>
            </w:r>
          </w:p>
        </w:tc>
        <w:tc>
          <w:tcPr>
            <w:tcW w:w="1530" w:type="dxa"/>
            <w:shd w:val="clear" w:color="auto" w:fill="E0E0E0"/>
          </w:tcPr>
          <w:p w:rsidR="00C60FE5" w:rsidRPr="00E3453A" w:rsidRDefault="00C60FE5" w:rsidP="008A0763">
            <w:pPr>
              <w:pStyle w:val="TableText"/>
              <w:rPr>
                <w:b/>
              </w:rPr>
            </w:pPr>
            <w:r w:rsidRPr="00E3453A">
              <w:rPr>
                <w:b/>
              </w:rPr>
              <w:t>Page reference</w:t>
            </w:r>
          </w:p>
        </w:tc>
      </w:tr>
      <w:tr w:rsidR="00C60FE5" w:rsidRPr="00E3453A" w:rsidTr="008A0763">
        <w:tc>
          <w:tcPr>
            <w:tcW w:w="7218" w:type="dxa"/>
            <w:gridSpan w:val="3"/>
            <w:shd w:val="clear" w:color="auto" w:fill="E6E6E6"/>
          </w:tcPr>
          <w:p w:rsidR="00C60FE5" w:rsidRPr="00AF2974" w:rsidRDefault="00C60FE5" w:rsidP="008A0763">
            <w:pPr>
              <w:pStyle w:val="TableText"/>
            </w:pPr>
            <w:r w:rsidRPr="00E3453A">
              <w:rPr>
                <w:b/>
              </w:rPr>
              <w:t>Financial statements required under Part 7 of the FMA</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SD4.2(a) </w:t>
            </w:r>
          </w:p>
        </w:tc>
        <w:tc>
          <w:tcPr>
            <w:tcW w:w="3600" w:type="dxa"/>
            <w:shd w:val="clear" w:color="auto" w:fill="auto"/>
          </w:tcPr>
          <w:p w:rsidR="00C60FE5" w:rsidRPr="00AF2974" w:rsidRDefault="00C60FE5" w:rsidP="008A0763">
            <w:pPr>
              <w:pStyle w:val="TableText"/>
            </w:pPr>
            <w:r w:rsidRPr="00AF2974">
              <w:t>Statement of changes in equity</w:t>
            </w:r>
          </w:p>
        </w:tc>
        <w:tc>
          <w:tcPr>
            <w:tcW w:w="1530" w:type="dxa"/>
            <w:shd w:val="clear" w:color="auto" w:fill="auto"/>
          </w:tcPr>
          <w:p w:rsidR="00C60FE5" w:rsidRPr="00AF2974" w:rsidRDefault="00634C47" w:rsidP="008A0763">
            <w:pPr>
              <w:pStyle w:val="TableText"/>
            </w:pPr>
            <w:r>
              <w:t>34</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SD4.2(b) </w:t>
            </w:r>
          </w:p>
        </w:tc>
        <w:tc>
          <w:tcPr>
            <w:tcW w:w="3600" w:type="dxa"/>
            <w:shd w:val="clear" w:color="auto" w:fill="auto"/>
          </w:tcPr>
          <w:p w:rsidR="00C60FE5" w:rsidRPr="00AF2974" w:rsidRDefault="00C60FE5" w:rsidP="008A0763">
            <w:pPr>
              <w:pStyle w:val="TableText"/>
            </w:pPr>
            <w:r w:rsidRPr="00AF2974">
              <w:t>Operating statement</w:t>
            </w:r>
          </w:p>
        </w:tc>
        <w:tc>
          <w:tcPr>
            <w:tcW w:w="1530" w:type="dxa"/>
            <w:shd w:val="clear" w:color="auto" w:fill="auto"/>
          </w:tcPr>
          <w:p w:rsidR="00C60FE5" w:rsidRPr="00AF2974" w:rsidRDefault="00634C47" w:rsidP="003A3FEB">
            <w:pPr>
              <w:pStyle w:val="TableText"/>
            </w:pPr>
            <w:r>
              <w:t>32</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SD4.2(b) </w:t>
            </w:r>
          </w:p>
        </w:tc>
        <w:tc>
          <w:tcPr>
            <w:tcW w:w="3600" w:type="dxa"/>
            <w:shd w:val="clear" w:color="auto" w:fill="auto"/>
          </w:tcPr>
          <w:p w:rsidR="00C60FE5" w:rsidRPr="00AF2974" w:rsidRDefault="00C60FE5" w:rsidP="008A0763">
            <w:pPr>
              <w:pStyle w:val="TableText"/>
            </w:pPr>
            <w:r w:rsidRPr="00AF2974">
              <w:t>Balance sheet</w:t>
            </w:r>
          </w:p>
        </w:tc>
        <w:tc>
          <w:tcPr>
            <w:tcW w:w="1530" w:type="dxa"/>
            <w:shd w:val="clear" w:color="auto" w:fill="auto"/>
          </w:tcPr>
          <w:p w:rsidR="00C60FE5" w:rsidRPr="00AF2974" w:rsidRDefault="00634C47" w:rsidP="003A3FEB">
            <w:pPr>
              <w:pStyle w:val="TableText"/>
            </w:pPr>
            <w:r>
              <w:t>33</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SD4.2(b) </w:t>
            </w:r>
          </w:p>
        </w:tc>
        <w:tc>
          <w:tcPr>
            <w:tcW w:w="3600" w:type="dxa"/>
            <w:shd w:val="clear" w:color="auto" w:fill="auto"/>
          </w:tcPr>
          <w:p w:rsidR="00C60FE5" w:rsidRPr="00AF2974" w:rsidRDefault="00C60FE5" w:rsidP="008A0763">
            <w:pPr>
              <w:pStyle w:val="TableText"/>
            </w:pPr>
            <w:r w:rsidRPr="00AF2974">
              <w:t>Cash flow statement</w:t>
            </w:r>
          </w:p>
        </w:tc>
        <w:tc>
          <w:tcPr>
            <w:tcW w:w="1530" w:type="dxa"/>
            <w:shd w:val="clear" w:color="auto" w:fill="auto"/>
          </w:tcPr>
          <w:p w:rsidR="00C60FE5" w:rsidRPr="00AF2974" w:rsidRDefault="00634C47" w:rsidP="008A0763">
            <w:pPr>
              <w:pStyle w:val="TableText"/>
            </w:pPr>
            <w:r>
              <w:t>35</w:t>
            </w:r>
          </w:p>
        </w:tc>
      </w:tr>
      <w:tr w:rsidR="00C60FE5" w:rsidRPr="00E3453A" w:rsidTr="008A0763">
        <w:tc>
          <w:tcPr>
            <w:tcW w:w="7218" w:type="dxa"/>
            <w:gridSpan w:val="3"/>
            <w:shd w:val="clear" w:color="auto" w:fill="E6E6E6"/>
          </w:tcPr>
          <w:p w:rsidR="00C60FE5" w:rsidRPr="00E3453A" w:rsidRDefault="00C60FE5" w:rsidP="008A0763">
            <w:pPr>
              <w:pStyle w:val="TableText"/>
              <w:rPr>
                <w:b/>
              </w:rPr>
            </w:pPr>
            <w:r w:rsidRPr="00E3453A">
              <w:rPr>
                <w:b/>
              </w:rPr>
              <w:t>Other requirements under Standing Direction 4.2</w:t>
            </w:r>
          </w:p>
        </w:tc>
      </w:tr>
      <w:tr w:rsidR="00C60FE5" w:rsidRPr="00E3453A" w:rsidTr="008A0763">
        <w:tc>
          <w:tcPr>
            <w:tcW w:w="2088" w:type="dxa"/>
            <w:shd w:val="clear" w:color="auto" w:fill="auto"/>
          </w:tcPr>
          <w:p w:rsidR="00C60FE5" w:rsidRPr="00AF2974" w:rsidRDefault="00C60FE5" w:rsidP="008A0763">
            <w:pPr>
              <w:pStyle w:val="TableText"/>
            </w:pPr>
            <w:r>
              <w:t>SD4.2(c</w:t>
            </w:r>
            <w:r w:rsidRPr="00AF2974">
              <w:t xml:space="preserve">) </w:t>
            </w:r>
          </w:p>
        </w:tc>
        <w:tc>
          <w:tcPr>
            <w:tcW w:w="3600" w:type="dxa"/>
            <w:shd w:val="clear" w:color="auto" w:fill="auto"/>
          </w:tcPr>
          <w:p w:rsidR="00C60FE5" w:rsidRPr="00AF2974" w:rsidRDefault="00C60FE5" w:rsidP="008A0763">
            <w:pPr>
              <w:pStyle w:val="TableText"/>
            </w:pPr>
            <w:r w:rsidRPr="00AF2974">
              <w:t>Compliance with Australian accounting standards and other authoritative pronouncements</w:t>
            </w:r>
          </w:p>
        </w:tc>
        <w:tc>
          <w:tcPr>
            <w:tcW w:w="1530" w:type="dxa"/>
            <w:shd w:val="clear" w:color="auto" w:fill="auto"/>
          </w:tcPr>
          <w:p w:rsidR="00C60FE5" w:rsidRPr="00AF2974" w:rsidRDefault="00C60FE5" w:rsidP="003A3FEB">
            <w:pPr>
              <w:pStyle w:val="TableText"/>
            </w:pPr>
            <w:r>
              <w:t>3</w:t>
            </w:r>
            <w:r w:rsidR="00634C47">
              <w:t>6</w:t>
            </w:r>
          </w:p>
        </w:tc>
      </w:tr>
      <w:tr w:rsidR="00C60FE5" w:rsidRPr="00E3453A" w:rsidTr="008A0763">
        <w:tc>
          <w:tcPr>
            <w:tcW w:w="2088" w:type="dxa"/>
            <w:shd w:val="clear" w:color="auto" w:fill="auto"/>
          </w:tcPr>
          <w:p w:rsidR="00C60FE5" w:rsidRPr="00AF2974" w:rsidRDefault="00C60FE5" w:rsidP="008A0763">
            <w:pPr>
              <w:pStyle w:val="TableText"/>
            </w:pPr>
            <w:r>
              <w:t>SD4.2(c</w:t>
            </w:r>
            <w:r w:rsidRPr="00AF2974">
              <w:t xml:space="preserve">) </w:t>
            </w:r>
          </w:p>
        </w:tc>
        <w:tc>
          <w:tcPr>
            <w:tcW w:w="3600" w:type="dxa"/>
            <w:shd w:val="clear" w:color="auto" w:fill="auto"/>
          </w:tcPr>
          <w:p w:rsidR="00C60FE5" w:rsidRPr="00AF2974" w:rsidRDefault="00C60FE5" w:rsidP="008A0763">
            <w:pPr>
              <w:pStyle w:val="TableText"/>
            </w:pPr>
            <w:r w:rsidRPr="00AF2974">
              <w:t>Compliance</w:t>
            </w:r>
            <w:r>
              <w:t xml:space="preserve"> with Ministerial Directions</w:t>
            </w:r>
          </w:p>
        </w:tc>
        <w:tc>
          <w:tcPr>
            <w:tcW w:w="1530" w:type="dxa"/>
            <w:shd w:val="clear" w:color="auto" w:fill="auto"/>
          </w:tcPr>
          <w:p w:rsidR="00C60FE5" w:rsidRPr="00AF2974" w:rsidRDefault="00C60FE5" w:rsidP="003A3FEB">
            <w:pPr>
              <w:pStyle w:val="TableText"/>
            </w:pPr>
            <w:r>
              <w:t>3</w:t>
            </w:r>
            <w:r w:rsidR="00634C47">
              <w:t>6</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SD4.2(d) </w:t>
            </w:r>
          </w:p>
        </w:tc>
        <w:tc>
          <w:tcPr>
            <w:tcW w:w="3600" w:type="dxa"/>
            <w:shd w:val="clear" w:color="auto" w:fill="auto"/>
          </w:tcPr>
          <w:p w:rsidR="00C60FE5" w:rsidRPr="00AF2974" w:rsidRDefault="00C60FE5" w:rsidP="008A0763">
            <w:pPr>
              <w:pStyle w:val="TableText"/>
            </w:pPr>
            <w:r w:rsidRPr="00AF2974">
              <w:t>Rounding of amounts</w:t>
            </w:r>
          </w:p>
        </w:tc>
        <w:tc>
          <w:tcPr>
            <w:tcW w:w="1530" w:type="dxa"/>
            <w:shd w:val="clear" w:color="auto" w:fill="auto"/>
          </w:tcPr>
          <w:p w:rsidR="00C60FE5" w:rsidRPr="00AF2974" w:rsidRDefault="00634C47" w:rsidP="008A0763">
            <w:pPr>
              <w:pStyle w:val="TableText"/>
            </w:pPr>
            <w:r>
              <w:t>46</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SD4.2(c) </w:t>
            </w:r>
          </w:p>
        </w:tc>
        <w:tc>
          <w:tcPr>
            <w:tcW w:w="3600" w:type="dxa"/>
            <w:shd w:val="clear" w:color="auto" w:fill="auto"/>
          </w:tcPr>
          <w:p w:rsidR="00C60FE5" w:rsidRPr="00AF2974" w:rsidRDefault="00C60FE5" w:rsidP="008A0763">
            <w:pPr>
              <w:pStyle w:val="TableText"/>
            </w:pPr>
            <w:r w:rsidRPr="00AF2974">
              <w:t>Accountable officer</w:t>
            </w:r>
            <w:r w:rsidR="00354A87">
              <w:t>’</w:t>
            </w:r>
            <w:r w:rsidRPr="00AF2974">
              <w:t>s declaration</w:t>
            </w:r>
          </w:p>
        </w:tc>
        <w:tc>
          <w:tcPr>
            <w:tcW w:w="1530" w:type="dxa"/>
            <w:shd w:val="clear" w:color="auto" w:fill="auto"/>
          </w:tcPr>
          <w:p w:rsidR="00C60FE5" w:rsidRPr="00AF2974" w:rsidRDefault="00312FC4" w:rsidP="003A3FEB">
            <w:pPr>
              <w:pStyle w:val="TableText"/>
            </w:pPr>
            <w:r>
              <w:t>95</w:t>
            </w:r>
          </w:p>
        </w:tc>
      </w:tr>
      <w:tr w:rsidR="00C60FE5" w:rsidRPr="00E3453A" w:rsidTr="008A0763">
        <w:tc>
          <w:tcPr>
            <w:tcW w:w="2088" w:type="dxa"/>
            <w:shd w:val="clear" w:color="auto" w:fill="auto"/>
          </w:tcPr>
          <w:p w:rsidR="00C60FE5" w:rsidRPr="00AF2974" w:rsidRDefault="00C60FE5" w:rsidP="008A0763">
            <w:pPr>
              <w:pStyle w:val="TableText"/>
            </w:pPr>
            <w:r>
              <w:t>SD4.2(f)</w:t>
            </w:r>
          </w:p>
        </w:tc>
        <w:tc>
          <w:tcPr>
            <w:tcW w:w="3600" w:type="dxa"/>
            <w:shd w:val="clear" w:color="auto" w:fill="auto"/>
          </w:tcPr>
          <w:p w:rsidR="00C60FE5" w:rsidRPr="00AF2974" w:rsidRDefault="00C60FE5" w:rsidP="008A0763">
            <w:pPr>
              <w:pStyle w:val="TableText"/>
            </w:pPr>
            <w:r>
              <w:t>Compliance with Model Financial Report</w:t>
            </w:r>
          </w:p>
        </w:tc>
        <w:tc>
          <w:tcPr>
            <w:tcW w:w="1530" w:type="dxa"/>
            <w:shd w:val="clear" w:color="auto" w:fill="auto"/>
          </w:tcPr>
          <w:p w:rsidR="00C60FE5" w:rsidRPr="00662225" w:rsidRDefault="00312FC4" w:rsidP="003A3FEB">
            <w:pPr>
              <w:pStyle w:val="TableText"/>
            </w:pPr>
            <w:r>
              <w:t>95</w:t>
            </w:r>
          </w:p>
        </w:tc>
      </w:tr>
      <w:tr w:rsidR="00C60FE5" w:rsidRPr="00E3453A" w:rsidTr="008A0763">
        <w:tc>
          <w:tcPr>
            <w:tcW w:w="7218" w:type="dxa"/>
            <w:gridSpan w:val="3"/>
            <w:shd w:val="clear" w:color="auto" w:fill="E6E6E6"/>
          </w:tcPr>
          <w:p w:rsidR="00C60FE5" w:rsidRPr="00AF2974" w:rsidRDefault="00C60FE5" w:rsidP="008A0763">
            <w:pPr>
              <w:pStyle w:val="TableText"/>
            </w:pPr>
            <w:r w:rsidRPr="00E3453A">
              <w:rPr>
                <w:b/>
              </w:rPr>
              <w:t>Other disclosures as required by FRDs in notes to the financial statements</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9A </w:t>
            </w:r>
          </w:p>
        </w:tc>
        <w:tc>
          <w:tcPr>
            <w:tcW w:w="3600" w:type="dxa"/>
            <w:shd w:val="clear" w:color="auto" w:fill="auto"/>
          </w:tcPr>
          <w:p w:rsidR="00C60FE5" w:rsidRPr="00AF2974" w:rsidRDefault="00C60FE5" w:rsidP="008A0763">
            <w:pPr>
              <w:pStyle w:val="TableText"/>
            </w:pPr>
            <w:r w:rsidRPr="00AF2974">
              <w:t>Departmental disclosure of administered assets and liabilities</w:t>
            </w:r>
          </w:p>
        </w:tc>
        <w:tc>
          <w:tcPr>
            <w:tcW w:w="1530" w:type="dxa"/>
            <w:shd w:val="clear" w:color="auto" w:fill="auto"/>
          </w:tcPr>
          <w:p w:rsidR="00C60FE5" w:rsidRPr="00AF2974" w:rsidRDefault="00312FC4" w:rsidP="004A052C">
            <w:pPr>
              <w:pStyle w:val="TableText"/>
            </w:pPr>
            <w:r>
              <w:t>81–87</w:t>
            </w:r>
          </w:p>
        </w:tc>
      </w:tr>
      <w:tr w:rsidR="00C60FE5" w:rsidRPr="00E3453A" w:rsidTr="008A0763">
        <w:tc>
          <w:tcPr>
            <w:tcW w:w="2088" w:type="dxa"/>
            <w:shd w:val="clear" w:color="auto" w:fill="auto"/>
          </w:tcPr>
          <w:p w:rsidR="00C60FE5" w:rsidRPr="00AF2974" w:rsidRDefault="00312FC4" w:rsidP="008A0763">
            <w:pPr>
              <w:pStyle w:val="TableText"/>
            </w:pPr>
            <w:r>
              <w:t>FRD 11A</w:t>
            </w:r>
          </w:p>
        </w:tc>
        <w:tc>
          <w:tcPr>
            <w:tcW w:w="3600" w:type="dxa"/>
            <w:shd w:val="clear" w:color="auto" w:fill="auto"/>
          </w:tcPr>
          <w:p w:rsidR="00C60FE5" w:rsidRPr="00AF2974" w:rsidRDefault="00C60FE5" w:rsidP="00636754">
            <w:pPr>
              <w:pStyle w:val="TableText"/>
            </w:pPr>
            <w:r w:rsidRPr="00AF2974">
              <w:t>Disclosure of ex</w:t>
            </w:r>
            <w:r w:rsidR="002F651E">
              <w:noBreakHyphen/>
            </w:r>
            <w:r w:rsidRPr="00AF2974">
              <w:t xml:space="preserve">gratia </w:t>
            </w:r>
            <w:r w:rsidR="00636754">
              <w:t>expenses</w:t>
            </w:r>
          </w:p>
        </w:tc>
        <w:tc>
          <w:tcPr>
            <w:tcW w:w="1530" w:type="dxa"/>
            <w:shd w:val="clear" w:color="auto" w:fill="auto"/>
          </w:tcPr>
          <w:p w:rsidR="00C60FE5" w:rsidRPr="00E53211" w:rsidRDefault="00E53211" w:rsidP="008A0763">
            <w:pPr>
              <w:pStyle w:val="TableText"/>
            </w:pPr>
            <w:r w:rsidRPr="00E53211">
              <w:t>82–83</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13 </w:t>
            </w:r>
          </w:p>
        </w:tc>
        <w:tc>
          <w:tcPr>
            <w:tcW w:w="3600" w:type="dxa"/>
            <w:shd w:val="clear" w:color="auto" w:fill="auto"/>
          </w:tcPr>
          <w:p w:rsidR="00C60FE5" w:rsidRPr="00AF2974" w:rsidRDefault="00C60FE5" w:rsidP="008A0763">
            <w:pPr>
              <w:pStyle w:val="TableText"/>
            </w:pPr>
            <w:r w:rsidRPr="00AF2974">
              <w:t>Disclosure of parliamentary appropriations</w:t>
            </w:r>
          </w:p>
        </w:tc>
        <w:tc>
          <w:tcPr>
            <w:tcW w:w="1530" w:type="dxa"/>
            <w:shd w:val="clear" w:color="auto" w:fill="auto"/>
          </w:tcPr>
          <w:p w:rsidR="00C60FE5" w:rsidRPr="00AF2974" w:rsidRDefault="00312FC4" w:rsidP="003A3FEB">
            <w:pPr>
              <w:pStyle w:val="TableText"/>
            </w:pPr>
            <w:r>
              <w:t>54–58</w:t>
            </w:r>
          </w:p>
        </w:tc>
      </w:tr>
      <w:tr w:rsidR="00C60FE5" w:rsidRPr="00E3453A" w:rsidTr="008A0763">
        <w:tc>
          <w:tcPr>
            <w:tcW w:w="2088" w:type="dxa"/>
            <w:shd w:val="clear" w:color="auto" w:fill="auto"/>
          </w:tcPr>
          <w:p w:rsidR="00C60FE5" w:rsidRPr="00AF2974" w:rsidRDefault="00C60FE5" w:rsidP="00B1065E">
            <w:pPr>
              <w:pStyle w:val="TableText"/>
            </w:pPr>
            <w:r w:rsidRPr="00AF2974">
              <w:t>FRD 21</w:t>
            </w:r>
            <w:r w:rsidR="00B1065E">
              <w:t>B</w:t>
            </w:r>
            <w:r w:rsidRPr="00AF2974">
              <w:t xml:space="preserve"> </w:t>
            </w:r>
          </w:p>
        </w:tc>
        <w:tc>
          <w:tcPr>
            <w:tcW w:w="3600" w:type="dxa"/>
            <w:shd w:val="clear" w:color="auto" w:fill="auto"/>
          </w:tcPr>
          <w:p w:rsidR="00C60FE5" w:rsidRPr="00AF2974" w:rsidRDefault="00B1065E" w:rsidP="00B1065E">
            <w:pPr>
              <w:pStyle w:val="TableText"/>
            </w:pPr>
            <w:r>
              <w:t>Disclosure of r</w:t>
            </w:r>
            <w:r w:rsidR="00C60FE5" w:rsidRPr="00AF2974">
              <w:t>esponsible person</w:t>
            </w:r>
            <w:r>
              <w:t xml:space="preserve">s, </w:t>
            </w:r>
            <w:r w:rsidR="00C60FE5" w:rsidRPr="00AF2974">
              <w:t>executive officer</w:t>
            </w:r>
            <w:r>
              <w:t>s and other personnel (contractors with significant management responsibilities</w:t>
            </w:r>
            <w:r w:rsidR="00370068">
              <w:t>)</w:t>
            </w:r>
          </w:p>
        </w:tc>
        <w:tc>
          <w:tcPr>
            <w:tcW w:w="1530" w:type="dxa"/>
            <w:shd w:val="clear" w:color="auto" w:fill="auto"/>
          </w:tcPr>
          <w:p w:rsidR="00C60FE5" w:rsidRPr="00AF2974" w:rsidRDefault="00312FC4" w:rsidP="003A3FEB">
            <w:pPr>
              <w:pStyle w:val="TableText"/>
            </w:pPr>
            <w:r>
              <w:t>77–78</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102 </w:t>
            </w:r>
          </w:p>
        </w:tc>
        <w:tc>
          <w:tcPr>
            <w:tcW w:w="3600" w:type="dxa"/>
            <w:shd w:val="clear" w:color="auto" w:fill="auto"/>
          </w:tcPr>
          <w:p w:rsidR="00C60FE5" w:rsidRPr="00AF2974" w:rsidRDefault="00C60FE5" w:rsidP="008A0763">
            <w:pPr>
              <w:pStyle w:val="TableText"/>
            </w:pPr>
            <w:r w:rsidRPr="00AF2974">
              <w:t>Inventories</w:t>
            </w:r>
          </w:p>
        </w:tc>
        <w:tc>
          <w:tcPr>
            <w:tcW w:w="1530" w:type="dxa"/>
            <w:shd w:val="clear" w:color="auto" w:fill="auto"/>
          </w:tcPr>
          <w:p w:rsidR="00C60FE5" w:rsidRPr="00AF2974" w:rsidRDefault="00634C47" w:rsidP="003A3FEB">
            <w:pPr>
              <w:pStyle w:val="TableText"/>
            </w:pPr>
            <w:r>
              <w:t>33</w:t>
            </w:r>
          </w:p>
        </w:tc>
      </w:tr>
      <w:tr w:rsidR="00C60FE5" w:rsidRPr="00E3453A" w:rsidTr="008A0763">
        <w:tc>
          <w:tcPr>
            <w:tcW w:w="2088" w:type="dxa"/>
            <w:shd w:val="clear" w:color="auto" w:fill="auto"/>
          </w:tcPr>
          <w:p w:rsidR="00C60FE5" w:rsidRPr="00AF2974" w:rsidRDefault="00FD308A" w:rsidP="008A0763">
            <w:pPr>
              <w:pStyle w:val="TableText"/>
            </w:pPr>
            <w:r>
              <w:t>FRD 103E</w:t>
            </w:r>
          </w:p>
        </w:tc>
        <w:tc>
          <w:tcPr>
            <w:tcW w:w="3600" w:type="dxa"/>
            <w:shd w:val="clear" w:color="auto" w:fill="auto"/>
          </w:tcPr>
          <w:p w:rsidR="00C60FE5" w:rsidRPr="00AF2974" w:rsidRDefault="00C60FE5" w:rsidP="00636754">
            <w:pPr>
              <w:pStyle w:val="TableText"/>
            </w:pPr>
            <w:r w:rsidRPr="00AF2974">
              <w:t>Non</w:t>
            </w:r>
            <w:r w:rsidR="002F651E">
              <w:noBreakHyphen/>
            </w:r>
            <w:r w:rsidR="00636754">
              <w:t xml:space="preserve">financial </w:t>
            </w:r>
            <w:r w:rsidRPr="00AF2974">
              <w:t>physical assets</w:t>
            </w:r>
          </w:p>
        </w:tc>
        <w:tc>
          <w:tcPr>
            <w:tcW w:w="1530" w:type="dxa"/>
            <w:shd w:val="clear" w:color="auto" w:fill="auto"/>
          </w:tcPr>
          <w:p w:rsidR="00C60FE5" w:rsidRPr="00AF2974" w:rsidRDefault="00312FC4" w:rsidP="003A3FEB">
            <w:pPr>
              <w:pStyle w:val="TableText"/>
            </w:pPr>
            <w:r>
              <w:t>61–65</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104 </w:t>
            </w:r>
          </w:p>
        </w:tc>
        <w:tc>
          <w:tcPr>
            <w:tcW w:w="3600" w:type="dxa"/>
            <w:shd w:val="clear" w:color="auto" w:fill="auto"/>
          </w:tcPr>
          <w:p w:rsidR="00C60FE5" w:rsidRPr="00AF2974" w:rsidRDefault="00C60FE5" w:rsidP="008A0763">
            <w:pPr>
              <w:pStyle w:val="TableText"/>
            </w:pPr>
            <w:r w:rsidRPr="00AF2974">
              <w:t>Foreign currency</w:t>
            </w:r>
          </w:p>
        </w:tc>
        <w:tc>
          <w:tcPr>
            <w:tcW w:w="1530" w:type="dxa"/>
            <w:shd w:val="clear" w:color="auto" w:fill="auto"/>
          </w:tcPr>
          <w:p w:rsidR="00C60FE5" w:rsidRPr="00AF2974" w:rsidRDefault="00C60FE5" w:rsidP="008A0763">
            <w:pPr>
              <w:pStyle w:val="TableText"/>
            </w:pPr>
            <w:r>
              <w:t>n/a</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106 </w:t>
            </w:r>
          </w:p>
        </w:tc>
        <w:tc>
          <w:tcPr>
            <w:tcW w:w="3600" w:type="dxa"/>
            <w:shd w:val="clear" w:color="auto" w:fill="auto"/>
          </w:tcPr>
          <w:p w:rsidR="00C60FE5" w:rsidRPr="00AF2974" w:rsidRDefault="00C60FE5" w:rsidP="008A0763">
            <w:pPr>
              <w:pStyle w:val="TableText"/>
            </w:pPr>
            <w:r w:rsidRPr="00AF2974">
              <w:t>Impairment of assets</w:t>
            </w:r>
          </w:p>
        </w:tc>
        <w:tc>
          <w:tcPr>
            <w:tcW w:w="1530" w:type="dxa"/>
            <w:shd w:val="clear" w:color="auto" w:fill="auto"/>
          </w:tcPr>
          <w:p w:rsidR="00C60FE5" w:rsidRPr="00AF2974" w:rsidRDefault="00701B85" w:rsidP="003A3FEB">
            <w:pPr>
              <w:pStyle w:val="TableText"/>
            </w:pPr>
            <w:r>
              <w:t>40–</w:t>
            </w:r>
            <w:r w:rsidR="00634C47">
              <w:t>41</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109 </w:t>
            </w:r>
          </w:p>
        </w:tc>
        <w:tc>
          <w:tcPr>
            <w:tcW w:w="3600" w:type="dxa"/>
            <w:shd w:val="clear" w:color="auto" w:fill="auto"/>
          </w:tcPr>
          <w:p w:rsidR="00C60FE5" w:rsidRPr="00AF2974" w:rsidRDefault="00C60FE5" w:rsidP="008A0763">
            <w:pPr>
              <w:pStyle w:val="TableText"/>
            </w:pPr>
            <w:r w:rsidRPr="00AF2974">
              <w:t>Intangible assets</w:t>
            </w:r>
          </w:p>
        </w:tc>
        <w:tc>
          <w:tcPr>
            <w:tcW w:w="1530" w:type="dxa"/>
            <w:shd w:val="clear" w:color="auto" w:fill="auto"/>
          </w:tcPr>
          <w:p w:rsidR="00C60FE5" w:rsidRPr="00AF2974" w:rsidRDefault="00312FC4" w:rsidP="00634C47">
            <w:pPr>
              <w:pStyle w:val="TableText"/>
            </w:pPr>
            <w:r>
              <w:t>4</w:t>
            </w:r>
            <w:r w:rsidR="00634C47">
              <w:t>3, 66</w:t>
            </w:r>
          </w:p>
        </w:tc>
      </w:tr>
      <w:tr w:rsidR="00C60FE5" w:rsidRPr="00E3453A" w:rsidTr="008A0763">
        <w:tc>
          <w:tcPr>
            <w:tcW w:w="2088" w:type="dxa"/>
            <w:shd w:val="clear" w:color="auto" w:fill="auto"/>
          </w:tcPr>
          <w:p w:rsidR="00C60FE5" w:rsidRPr="00AF2974" w:rsidRDefault="00FD308A" w:rsidP="008A0763">
            <w:pPr>
              <w:pStyle w:val="TableText"/>
            </w:pPr>
            <w:r>
              <w:t>FRD 107A</w:t>
            </w:r>
          </w:p>
        </w:tc>
        <w:tc>
          <w:tcPr>
            <w:tcW w:w="3600" w:type="dxa"/>
            <w:shd w:val="clear" w:color="auto" w:fill="auto"/>
          </w:tcPr>
          <w:p w:rsidR="00C60FE5" w:rsidRPr="00AF2974" w:rsidRDefault="00C60FE5" w:rsidP="008A0763">
            <w:pPr>
              <w:pStyle w:val="TableText"/>
            </w:pPr>
            <w:r w:rsidRPr="00AF2974">
              <w:t>Investment properties</w:t>
            </w:r>
          </w:p>
        </w:tc>
        <w:tc>
          <w:tcPr>
            <w:tcW w:w="1530" w:type="dxa"/>
            <w:shd w:val="clear" w:color="auto" w:fill="auto"/>
          </w:tcPr>
          <w:p w:rsidR="00C60FE5" w:rsidRPr="00AF2974" w:rsidRDefault="00C60FE5" w:rsidP="008A0763">
            <w:pPr>
              <w:pStyle w:val="TableText"/>
            </w:pPr>
            <w:r>
              <w:t>n/a</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110 </w:t>
            </w:r>
          </w:p>
        </w:tc>
        <w:tc>
          <w:tcPr>
            <w:tcW w:w="3600" w:type="dxa"/>
            <w:shd w:val="clear" w:color="auto" w:fill="auto"/>
          </w:tcPr>
          <w:p w:rsidR="00C60FE5" w:rsidRPr="00AF2974" w:rsidRDefault="00C60FE5" w:rsidP="008A0763">
            <w:pPr>
              <w:pStyle w:val="TableText"/>
            </w:pPr>
            <w:r w:rsidRPr="00AF2974">
              <w:t>Cash flow statements</w:t>
            </w:r>
          </w:p>
        </w:tc>
        <w:tc>
          <w:tcPr>
            <w:tcW w:w="1530" w:type="dxa"/>
            <w:shd w:val="clear" w:color="auto" w:fill="auto"/>
          </w:tcPr>
          <w:p w:rsidR="00C60FE5" w:rsidRPr="00AF2974" w:rsidRDefault="00312FC4" w:rsidP="00634C47">
            <w:pPr>
              <w:pStyle w:val="TableText"/>
            </w:pPr>
            <w:r>
              <w:t>3</w:t>
            </w:r>
            <w:r w:rsidR="00634C47">
              <w:t>5</w:t>
            </w:r>
            <w:r>
              <w:t>, 80</w:t>
            </w:r>
          </w:p>
        </w:tc>
      </w:tr>
      <w:tr w:rsidR="00C60FE5" w:rsidRPr="00E3453A" w:rsidTr="008A0763">
        <w:tc>
          <w:tcPr>
            <w:tcW w:w="2088" w:type="dxa"/>
            <w:shd w:val="clear" w:color="auto" w:fill="auto"/>
          </w:tcPr>
          <w:p w:rsidR="00C60FE5" w:rsidRPr="00AF2974" w:rsidRDefault="00C60FE5" w:rsidP="00FD2FF1">
            <w:pPr>
              <w:pStyle w:val="TableText"/>
            </w:pPr>
            <w:r w:rsidRPr="00AF2974">
              <w:t>FRD 112</w:t>
            </w:r>
            <w:r w:rsidR="00FD308A">
              <w:t>D</w:t>
            </w:r>
            <w:r w:rsidRPr="00AF2974">
              <w:t xml:space="preserve"> </w:t>
            </w:r>
          </w:p>
        </w:tc>
        <w:tc>
          <w:tcPr>
            <w:tcW w:w="3600" w:type="dxa"/>
            <w:shd w:val="clear" w:color="auto" w:fill="auto"/>
          </w:tcPr>
          <w:p w:rsidR="00C60FE5" w:rsidRPr="00AF2974" w:rsidRDefault="00C60FE5" w:rsidP="008A0763">
            <w:pPr>
              <w:pStyle w:val="TableText"/>
            </w:pPr>
            <w:r w:rsidRPr="00AF2974">
              <w:t>Defined benefit superannuation obligations</w:t>
            </w:r>
          </w:p>
        </w:tc>
        <w:tc>
          <w:tcPr>
            <w:tcW w:w="1530" w:type="dxa"/>
            <w:shd w:val="clear" w:color="auto" w:fill="auto"/>
          </w:tcPr>
          <w:p w:rsidR="00C60FE5" w:rsidRPr="00AF2974" w:rsidRDefault="00312FC4" w:rsidP="00634C47">
            <w:pPr>
              <w:pStyle w:val="TableText"/>
            </w:pPr>
            <w:r>
              <w:t>3</w:t>
            </w:r>
            <w:r w:rsidR="00634C47">
              <w:t>9</w:t>
            </w:r>
            <w:r>
              <w:t>, 4</w:t>
            </w:r>
            <w:r w:rsidR="00634C47">
              <w:t>5</w:t>
            </w:r>
            <w:r>
              <w:t>–4</w:t>
            </w:r>
            <w:r w:rsidR="00634C47">
              <w:t>6</w:t>
            </w:r>
            <w:r>
              <w:t>, 86–87</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113 </w:t>
            </w:r>
          </w:p>
        </w:tc>
        <w:tc>
          <w:tcPr>
            <w:tcW w:w="3600" w:type="dxa"/>
            <w:shd w:val="clear" w:color="auto" w:fill="auto"/>
          </w:tcPr>
          <w:p w:rsidR="00C60FE5" w:rsidRPr="00AF2974" w:rsidRDefault="00C60FE5" w:rsidP="008A0763">
            <w:pPr>
              <w:pStyle w:val="TableText"/>
            </w:pPr>
            <w:r w:rsidRPr="00AF2974">
              <w:t>Investments in subsidiaries, jointly controlled entities and associates</w:t>
            </w:r>
          </w:p>
        </w:tc>
        <w:tc>
          <w:tcPr>
            <w:tcW w:w="1530" w:type="dxa"/>
            <w:shd w:val="clear" w:color="auto" w:fill="auto"/>
          </w:tcPr>
          <w:p w:rsidR="00C60FE5" w:rsidRPr="00E3453A" w:rsidRDefault="00C60FE5" w:rsidP="008A0763">
            <w:pPr>
              <w:pStyle w:val="TableText"/>
              <w:rPr>
                <w:highlight w:val="yellow"/>
              </w:rPr>
            </w:pPr>
            <w:r w:rsidRPr="00AC2FCB">
              <w:t>n/a</w:t>
            </w:r>
          </w:p>
        </w:tc>
      </w:tr>
      <w:tr w:rsidR="00C60FE5" w:rsidRPr="00E3453A" w:rsidTr="008A0763">
        <w:tc>
          <w:tcPr>
            <w:tcW w:w="2088" w:type="dxa"/>
            <w:shd w:val="clear" w:color="auto" w:fill="auto"/>
          </w:tcPr>
          <w:p w:rsidR="00C60FE5" w:rsidRPr="00AF2974" w:rsidRDefault="00C60FE5" w:rsidP="008A0763">
            <w:pPr>
              <w:pStyle w:val="TableText"/>
            </w:pPr>
            <w:r w:rsidRPr="00AF2974">
              <w:t xml:space="preserve">FRD 114A </w:t>
            </w:r>
          </w:p>
        </w:tc>
        <w:tc>
          <w:tcPr>
            <w:tcW w:w="3600" w:type="dxa"/>
            <w:shd w:val="clear" w:color="auto" w:fill="auto"/>
          </w:tcPr>
          <w:p w:rsidR="00C60FE5" w:rsidRPr="00AF2974" w:rsidRDefault="00C60FE5" w:rsidP="008A0763">
            <w:pPr>
              <w:pStyle w:val="TableText"/>
            </w:pPr>
            <w:r w:rsidRPr="00AF2974">
              <w:t xml:space="preserve">Financial </w:t>
            </w:r>
            <w:r w:rsidR="00634C47" w:rsidRPr="00AF2974">
              <w:t xml:space="preserve">instruments </w:t>
            </w:r>
            <w:r w:rsidRPr="00AF2974">
              <w:t xml:space="preserve">– </w:t>
            </w:r>
            <w:r w:rsidR="00634C47" w:rsidRPr="00AF2974">
              <w:t xml:space="preserve">general </w:t>
            </w:r>
            <w:r w:rsidRPr="00AF2974">
              <w:t>government entities and public non</w:t>
            </w:r>
            <w:r w:rsidR="002F651E">
              <w:noBreakHyphen/>
            </w:r>
            <w:r w:rsidRPr="00AF2974">
              <w:t>financial corporations</w:t>
            </w:r>
          </w:p>
        </w:tc>
        <w:tc>
          <w:tcPr>
            <w:tcW w:w="1530" w:type="dxa"/>
            <w:shd w:val="clear" w:color="auto" w:fill="auto"/>
          </w:tcPr>
          <w:p w:rsidR="00C60FE5" w:rsidRPr="00AF2974" w:rsidRDefault="00312FC4" w:rsidP="00634C47">
            <w:pPr>
              <w:pStyle w:val="TableText"/>
            </w:pPr>
            <w:r>
              <w:t>70–74</w:t>
            </w:r>
          </w:p>
        </w:tc>
      </w:tr>
      <w:tr w:rsidR="00C60FE5" w:rsidRPr="00E3453A" w:rsidTr="008A0763">
        <w:tc>
          <w:tcPr>
            <w:tcW w:w="2088" w:type="dxa"/>
            <w:shd w:val="clear" w:color="auto" w:fill="auto"/>
          </w:tcPr>
          <w:p w:rsidR="00C60FE5" w:rsidRPr="00AF2974" w:rsidRDefault="00C60FE5" w:rsidP="008A0763">
            <w:pPr>
              <w:pStyle w:val="TableText"/>
            </w:pPr>
          </w:p>
        </w:tc>
        <w:tc>
          <w:tcPr>
            <w:tcW w:w="3600" w:type="dxa"/>
            <w:shd w:val="clear" w:color="auto" w:fill="auto"/>
          </w:tcPr>
          <w:p w:rsidR="00C60FE5" w:rsidRPr="00AF2974" w:rsidRDefault="00C60FE5" w:rsidP="008A0763">
            <w:pPr>
              <w:pStyle w:val="TableText"/>
            </w:pPr>
          </w:p>
        </w:tc>
        <w:tc>
          <w:tcPr>
            <w:tcW w:w="1530" w:type="dxa"/>
            <w:shd w:val="clear" w:color="auto" w:fill="auto"/>
          </w:tcPr>
          <w:p w:rsidR="00C60FE5" w:rsidRPr="00AF2974" w:rsidRDefault="00C60FE5" w:rsidP="008A0763">
            <w:pPr>
              <w:pStyle w:val="TableText"/>
            </w:pPr>
          </w:p>
        </w:tc>
      </w:tr>
      <w:tr w:rsidR="00C60FE5" w:rsidRPr="00E3453A" w:rsidTr="008A0763">
        <w:tc>
          <w:tcPr>
            <w:tcW w:w="5688" w:type="dxa"/>
            <w:gridSpan w:val="2"/>
            <w:shd w:val="clear" w:color="auto" w:fill="E0E0E0"/>
          </w:tcPr>
          <w:p w:rsidR="00C60FE5" w:rsidRPr="00AF2974" w:rsidRDefault="00C60FE5" w:rsidP="008A0763">
            <w:pPr>
              <w:pStyle w:val="TableTextHeadingLeft"/>
            </w:pPr>
            <w:r w:rsidRPr="00AF2974">
              <w:t>Legislation</w:t>
            </w:r>
          </w:p>
        </w:tc>
        <w:tc>
          <w:tcPr>
            <w:tcW w:w="1530" w:type="dxa"/>
            <w:shd w:val="clear" w:color="auto" w:fill="E0E0E0"/>
          </w:tcPr>
          <w:p w:rsidR="00C60FE5" w:rsidRPr="00E3453A" w:rsidRDefault="00C60FE5" w:rsidP="008A0763">
            <w:pPr>
              <w:pStyle w:val="TableText"/>
              <w:rPr>
                <w:b/>
              </w:rPr>
            </w:pPr>
            <w:r w:rsidRPr="00E3453A">
              <w:rPr>
                <w:b/>
              </w:rPr>
              <w:t>Page reference</w:t>
            </w:r>
          </w:p>
        </w:tc>
      </w:tr>
      <w:tr w:rsidR="00C60FE5" w:rsidRPr="00E3453A" w:rsidTr="008A0763">
        <w:tc>
          <w:tcPr>
            <w:tcW w:w="5688" w:type="dxa"/>
            <w:gridSpan w:val="2"/>
            <w:shd w:val="clear" w:color="auto" w:fill="auto"/>
          </w:tcPr>
          <w:p w:rsidR="00C60FE5" w:rsidRPr="00A91115" w:rsidRDefault="00C60FE5" w:rsidP="008A0763">
            <w:pPr>
              <w:pStyle w:val="TableText"/>
            </w:pPr>
            <w:r w:rsidRPr="00A91115">
              <w:rPr>
                <w:i/>
              </w:rPr>
              <w:t xml:space="preserve">Freedom of Information Act 1982 </w:t>
            </w:r>
          </w:p>
        </w:tc>
        <w:tc>
          <w:tcPr>
            <w:tcW w:w="1530" w:type="dxa"/>
            <w:shd w:val="clear" w:color="auto" w:fill="auto"/>
          </w:tcPr>
          <w:p w:rsidR="00C60FE5" w:rsidRPr="00AF2974" w:rsidRDefault="00634C47" w:rsidP="003A3FEB">
            <w:pPr>
              <w:pStyle w:val="TableText"/>
            </w:pPr>
            <w:r>
              <w:t>127</w:t>
            </w:r>
          </w:p>
        </w:tc>
      </w:tr>
      <w:tr w:rsidR="00C60FE5" w:rsidRPr="00E3453A" w:rsidTr="008A0763">
        <w:tc>
          <w:tcPr>
            <w:tcW w:w="5688" w:type="dxa"/>
            <w:gridSpan w:val="2"/>
            <w:shd w:val="clear" w:color="auto" w:fill="auto"/>
          </w:tcPr>
          <w:p w:rsidR="00C60FE5" w:rsidRPr="00A91115" w:rsidRDefault="00C60FE5" w:rsidP="00636754">
            <w:pPr>
              <w:pStyle w:val="TableText"/>
            </w:pPr>
            <w:r w:rsidRPr="00A91115">
              <w:rPr>
                <w:i/>
              </w:rPr>
              <w:t>Building Act 19</w:t>
            </w:r>
            <w:r w:rsidR="00636754">
              <w:rPr>
                <w:i/>
              </w:rPr>
              <w:t>93</w:t>
            </w:r>
          </w:p>
        </w:tc>
        <w:tc>
          <w:tcPr>
            <w:tcW w:w="1530" w:type="dxa"/>
            <w:shd w:val="clear" w:color="auto" w:fill="auto"/>
          </w:tcPr>
          <w:p w:rsidR="00C60FE5" w:rsidRPr="00AF2974" w:rsidRDefault="00634C47" w:rsidP="003A3FEB">
            <w:pPr>
              <w:pStyle w:val="TableText"/>
            </w:pPr>
            <w:r>
              <w:t>130</w:t>
            </w:r>
          </w:p>
        </w:tc>
      </w:tr>
      <w:tr w:rsidR="00FD2FF1" w:rsidRPr="00E3453A" w:rsidTr="008A0763">
        <w:tc>
          <w:tcPr>
            <w:tcW w:w="5688" w:type="dxa"/>
            <w:gridSpan w:val="2"/>
            <w:shd w:val="clear" w:color="auto" w:fill="auto"/>
          </w:tcPr>
          <w:p w:rsidR="00FD2FF1" w:rsidRPr="00C60FE5" w:rsidRDefault="00FD2FF1" w:rsidP="00C60FE5">
            <w:pPr>
              <w:pStyle w:val="TableText"/>
              <w:rPr>
                <w:i/>
              </w:rPr>
            </w:pPr>
            <w:r>
              <w:rPr>
                <w:i/>
              </w:rPr>
              <w:t>Carer</w:t>
            </w:r>
            <w:r w:rsidR="00354A87">
              <w:rPr>
                <w:i/>
              </w:rPr>
              <w:t>’</w:t>
            </w:r>
            <w:r>
              <w:rPr>
                <w:i/>
              </w:rPr>
              <w:t>s Recognition Act 2012</w:t>
            </w:r>
          </w:p>
        </w:tc>
        <w:tc>
          <w:tcPr>
            <w:tcW w:w="1530" w:type="dxa"/>
            <w:shd w:val="clear" w:color="auto" w:fill="auto"/>
          </w:tcPr>
          <w:p w:rsidR="00FD2FF1" w:rsidRDefault="00634C47" w:rsidP="008A0763">
            <w:pPr>
              <w:pStyle w:val="TableText"/>
            </w:pPr>
            <w:r>
              <w:t>106</w:t>
            </w:r>
          </w:p>
        </w:tc>
      </w:tr>
      <w:tr w:rsidR="00C60FE5" w:rsidRPr="00E3453A" w:rsidTr="008A0763">
        <w:tc>
          <w:tcPr>
            <w:tcW w:w="5688" w:type="dxa"/>
            <w:gridSpan w:val="2"/>
            <w:shd w:val="clear" w:color="auto" w:fill="auto"/>
          </w:tcPr>
          <w:p w:rsidR="00C60FE5" w:rsidRPr="00A91115" w:rsidRDefault="00C60FE5" w:rsidP="00FD308A">
            <w:pPr>
              <w:pStyle w:val="TableText"/>
            </w:pPr>
            <w:r w:rsidRPr="00C60FE5">
              <w:rPr>
                <w:i/>
              </w:rPr>
              <w:t>Protected Disclosure Act 2012</w:t>
            </w:r>
          </w:p>
        </w:tc>
        <w:tc>
          <w:tcPr>
            <w:tcW w:w="1530" w:type="dxa"/>
            <w:shd w:val="clear" w:color="auto" w:fill="auto"/>
          </w:tcPr>
          <w:p w:rsidR="00C60FE5" w:rsidRPr="00AF2974" w:rsidRDefault="00312FC4" w:rsidP="00634C47">
            <w:pPr>
              <w:pStyle w:val="TableText"/>
            </w:pPr>
            <w:r>
              <w:t>12</w:t>
            </w:r>
            <w:r w:rsidR="00634C47">
              <w:t>8</w:t>
            </w:r>
            <w:r>
              <w:t>–12</w:t>
            </w:r>
            <w:r w:rsidR="00634C47">
              <w:t>9</w:t>
            </w:r>
          </w:p>
        </w:tc>
      </w:tr>
      <w:tr w:rsidR="00E81D37" w:rsidRPr="00E3453A" w:rsidTr="008A0763">
        <w:tc>
          <w:tcPr>
            <w:tcW w:w="5688" w:type="dxa"/>
            <w:gridSpan w:val="2"/>
            <w:shd w:val="clear" w:color="auto" w:fill="auto"/>
          </w:tcPr>
          <w:p w:rsidR="00E81D37" w:rsidRPr="00A91115" w:rsidRDefault="00E81D37" w:rsidP="008A0763">
            <w:pPr>
              <w:pStyle w:val="TableText"/>
            </w:pPr>
            <w:r w:rsidRPr="00A91115">
              <w:rPr>
                <w:i/>
              </w:rPr>
              <w:t>Victorian Industry Participation Policy Act 2003</w:t>
            </w:r>
          </w:p>
        </w:tc>
        <w:tc>
          <w:tcPr>
            <w:tcW w:w="1530" w:type="dxa"/>
            <w:shd w:val="clear" w:color="auto" w:fill="auto"/>
          </w:tcPr>
          <w:p w:rsidR="00E81D37" w:rsidRPr="00AF2974" w:rsidRDefault="00634C47" w:rsidP="003A3FEB">
            <w:pPr>
              <w:pStyle w:val="TableText"/>
            </w:pPr>
            <w:r>
              <w:t>132</w:t>
            </w:r>
          </w:p>
        </w:tc>
      </w:tr>
      <w:tr w:rsidR="00E81D37" w:rsidRPr="00E3453A" w:rsidTr="008A0763">
        <w:tc>
          <w:tcPr>
            <w:tcW w:w="5688" w:type="dxa"/>
            <w:gridSpan w:val="2"/>
            <w:shd w:val="clear" w:color="auto" w:fill="auto"/>
          </w:tcPr>
          <w:p w:rsidR="00E81D37" w:rsidRPr="00A91115" w:rsidRDefault="00E81D37" w:rsidP="008A0763">
            <w:pPr>
              <w:pStyle w:val="TableText"/>
            </w:pPr>
            <w:r w:rsidRPr="00A91115">
              <w:rPr>
                <w:i/>
              </w:rPr>
              <w:t>Financial Management Act 1994</w:t>
            </w:r>
          </w:p>
        </w:tc>
        <w:tc>
          <w:tcPr>
            <w:tcW w:w="1530" w:type="dxa"/>
            <w:shd w:val="clear" w:color="auto" w:fill="auto"/>
          </w:tcPr>
          <w:p w:rsidR="00E81D37" w:rsidRPr="00AF2974" w:rsidRDefault="00312FC4" w:rsidP="00312FC4">
            <w:pPr>
              <w:pStyle w:val="TableText"/>
            </w:pPr>
            <w:r>
              <w:t>36, 95</w:t>
            </w:r>
          </w:p>
        </w:tc>
      </w:tr>
      <w:tr w:rsidR="00E81D37" w:rsidRPr="00E3453A" w:rsidTr="008A0763">
        <w:tc>
          <w:tcPr>
            <w:tcW w:w="5688" w:type="dxa"/>
            <w:gridSpan w:val="2"/>
            <w:shd w:val="clear" w:color="auto" w:fill="auto"/>
          </w:tcPr>
          <w:p w:rsidR="00E81D37" w:rsidRPr="00A91115" w:rsidRDefault="00E81D37" w:rsidP="008A0763">
            <w:pPr>
              <w:pStyle w:val="TableText"/>
              <w:rPr>
                <w:i/>
              </w:rPr>
            </w:pPr>
            <w:r w:rsidRPr="00A91115">
              <w:rPr>
                <w:i/>
              </w:rPr>
              <w:t>Gambling Regulation Act 2003</w:t>
            </w:r>
          </w:p>
        </w:tc>
        <w:tc>
          <w:tcPr>
            <w:tcW w:w="1530" w:type="dxa"/>
            <w:shd w:val="clear" w:color="auto" w:fill="auto"/>
          </w:tcPr>
          <w:p w:rsidR="00E81D37" w:rsidRPr="00AF2974" w:rsidRDefault="00634C47" w:rsidP="003A3FEB">
            <w:pPr>
              <w:pStyle w:val="TableText"/>
            </w:pPr>
            <w:r>
              <w:t>124</w:t>
            </w:r>
          </w:p>
        </w:tc>
      </w:tr>
    </w:tbl>
    <w:p w:rsidR="00CF49EC" w:rsidRPr="00AF2974" w:rsidRDefault="00CF49EC" w:rsidP="00CF49EC"/>
    <w:p w:rsidR="007272CD" w:rsidRDefault="007272CD" w:rsidP="00CF49EC"/>
    <w:p w:rsidR="002420F0" w:rsidRPr="00AF2974" w:rsidRDefault="002420F0" w:rsidP="00375AE8">
      <w:pPr>
        <w:pStyle w:val="Heading1App"/>
      </w:pPr>
      <w:r>
        <w:br w:type="page"/>
      </w:r>
      <w:bookmarkStart w:id="174" w:name="_Toc335747375"/>
      <w:bookmarkStart w:id="175" w:name="_Toc337034833"/>
      <w:bookmarkStart w:id="176" w:name="_Toc399334609"/>
      <w:bookmarkStart w:id="177" w:name="_Toc400698667"/>
      <w:r w:rsidR="00375AE8">
        <w:lastRenderedPageBreak/>
        <w:t>Appendix 1</w:t>
      </w:r>
      <w:r w:rsidR="00583640">
        <w:t>5</w:t>
      </w:r>
      <w:r w:rsidR="00375AE8">
        <w:tab/>
      </w:r>
      <w:r w:rsidRPr="002420F0">
        <w:t>Legislation administered by DTF portfolios</w:t>
      </w:r>
      <w:bookmarkEnd w:id="174"/>
      <w:bookmarkEnd w:id="175"/>
      <w:bookmarkEnd w:id="176"/>
      <w:bookmarkEnd w:id="177"/>
    </w:p>
    <w:p w:rsidR="00A63361" w:rsidRPr="00AF2974" w:rsidRDefault="00A63361" w:rsidP="00CF49EC">
      <w:pPr>
        <w:pStyle w:val="Heading4"/>
        <w:sectPr w:rsidR="00A63361" w:rsidRPr="00AF2974" w:rsidSect="001A2F94">
          <w:type w:val="continuous"/>
          <w:pgSz w:w="11909" w:h="16834" w:code="9"/>
          <w:pgMar w:top="1728" w:right="1152" w:bottom="1152" w:left="1152" w:header="720" w:footer="288" w:gutter="0"/>
          <w:cols w:space="720"/>
          <w:noEndnote/>
        </w:sectPr>
      </w:pPr>
    </w:p>
    <w:p w:rsidR="00320B02" w:rsidRPr="00AF2974" w:rsidRDefault="00320B02" w:rsidP="00320B02">
      <w:pPr>
        <w:pStyle w:val="Heading4"/>
      </w:pPr>
      <w:r w:rsidRPr="00AF2974">
        <w:lastRenderedPageBreak/>
        <w:t>Treasurer</w:t>
      </w:r>
    </w:p>
    <w:p w:rsidR="00320B02" w:rsidRDefault="00320B02" w:rsidP="00320B02">
      <w:r w:rsidRPr="002F57A6">
        <w:rPr>
          <w:i/>
        </w:rPr>
        <w:t>Accident Compensation Act 1985</w:t>
      </w:r>
      <w:r>
        <w:t xml:space="preserve"> – </w:t>
      </w:r>
    </w:p>
    <w:p w:rsidR="00320B02" w:rsidRDefault="00320B02" w:rsidP="00320B02">
      <w:pPr>
        <w:pStyle w:val="Bullet"/>
      </w:pPr>
      <w:r>
        <w:t xml:space="preserve">Division 7 of Part IV </w:t>
      </w:r>
    </w:p>
    <w:p w:rsidR="00320B02" w:rsidRDefault="00320B02" w:rsidP="00320B02">
      <w:pPr>
        <w:pStyle w:val="NormalIndent"/>
      </w:pPr>
      <w:r>
        <w:t>(The Act is otherwise administered by the Assistant Treasurer and the Attorney</w:t>
      </w:r>
      <w:r w:rsidR="002F651E">
        <w:noBreakHyphen/>
      </w:r>
      <w:r>
        <w:t xml:space="preserve">General) </w:t>
      </w:r>
    </w:p>
    <w:p w:rsidR="00320B02" w:rsidRPr="002F57A6" w:rsidRDefault="00320B02" w:rsidP="00320B02">
      <w:pPr>
        <w:rPr>
          <w:i/>
        </w:rPr>
      </w:pPr>
      <w:r w:rsidRPr="002F57A6">
        <w:rPr>
          <w:i/>
        </w:rPr>
        <w:t xml:space="preserve">Alcoa (Portland Aluminium Smelter) Act 1980 </w:t>
      </w:r>
    </w:p>
    <w:p w:rsidR="00320B02" w:rsidRDefault="00320B02" w:rsidP="00320B02">
      <w:r>
        <w:t xml:space="preserve">Appropriation Acts (passed annually) </w:t>
      </w:r>
    </w:p>
    <w:p w:rsidR="00320B02" w:rsidRPr="002F57A6" w:rsidRDefault="00320B02" w:rsidP="00320B02">
      <w:pPr>
        <w:rPr>
          <w:i/>
        </w:rPr>
      </w:pPr>
      <w:r w:rsidRPr="002F57A6">
        <w:rPr>
          <w:i/>
        </w:rPr>
        <w:t xml:space="preserve">Bank Integration Act 1992 </w:t>
      </w:r>
    </w:p>
    <w:p w:rsidR="00320B02" w:rsidRPr="002F57A6" w:rsidRDefault="00320B02" w:rsidP="00320B02">
      <w:pPr>
        <w:rPr>
          <w:i/>
        </w:rPr>
      </w:pPr>
      <w:r w:rsidRPr="002F57A6">
        <w:rPr>
          <w:i/>
        </w:rPr>
        <w:t xml:space="preserve">Borrowing and Investment Powers Act 1987 </w:t>
      </w:r>
    </w:p>
    <w:p w:rsidR="00320B02" w:rsidRPr="002F57A6" w:rsidRDefault="00320B02" w:rsidP="00320B02">
      <w:pPr>
        <w:rPr>
          <w:i/>
        </w:rPr>
      </w:pPr>
      <w:r w:rsidRPr="002F57A6">
        <w:rPr>
          <w:i/>
        </w:rPr>
        <w:t xml:space="preserve">Business Franchise (Petroleum Products) Act 1979 </w:t>
      </w:r>
    </w:p>
    <w:p w:rsidR="00320B02" w:rsidRPr="002F57A6" w:rsidRDefault="00320B02" w:rsidP="00320B02">
      <w:pPr>
        <w:rPr>
          <w:i/>
        </w:rPr>
      </w:pPr>
      <w:r w:rsidRPr="002F57A6">
        <w:rPr>
          <w:i/>
        </w:rPr>
        <w:t xml:space="preserve">Commonwealth Places (Mirror Taxes Administration) Act 1999 </w:t>
      </w:r>
    </w:p>
    <w:p w:rsidR="00320B02" w:rsidRPr="002F57A6" w:rsidRDefault="00320B02" w:rsidP="00320B02">
      <w:pPr>
        <w:rPr>
          <w:i/>
        </w:rPr>
      </w:pPr>
      <w:r w:rsidRPr="002F57A6">
        <w:rPr>
          <w:i/>
        </w:rPr>
        <w:t xml:space="preserve">Competition Policy Reform (Victoria) Act 1995 </w:t>
      </w:r>
    </w:p>
    <w:p w:rsidR="00320B02" w:rsidRPr="002F57A6" w:rsidRDefault="00320B02" w:rsidP="00320B02">
      <w:pPr>
        <w:rPr>
          <w:i/>
        </w:rPr>
      </w:pPr>
      <w:r w:rsidRPr="002F57A6">
        <w:rPr>
          <w:i/>
        </w:rPr>
        <w:t xml:space="preserve">Congestion Levy Act 2005 </w:t>
      </w:r>
    </w:p>
    <w:p w:rsidR="00320B02" w:rsidRPr="002F57A6" w:rsidRDefault="00320B02" w:rsidP="00320B02">
      <w:pPr>
        <w:rPr>
          <w:i/>
        </w:rPr>
      </w:pPr>
      <w:r w:rsidRPr="002F57A6">
        <w:rPr>
          <w:i/>
        </w:rPr>
        <w:t>Co</w:t>
      </w:r>
      <w:r w:rsidR="002F651E">
        <w:rPr>
          <w:i/>
        </w:rPr>
        <w:noBreakHyphen/>
      </w:r>
      <w:r w:rsidRPr="002F57A6">
        <w:rPr>
          <w:i/>
        </w:rPr>
        <w:t xml:space="preserve">operative Housing Societies Act 1958 </w:t>
      </w:r>
    </w:p>
    <w:p w:rsidR="00320B02" w:rsidRPr="002F57A6" w:rsidRDefault="00320B02" w:rsidP="00320B02">
      <w:pPr>
        <w:rPr>
          <w:i/>
        </w:rPr>
      </w:pPr>
      <w:r w:rsidRPr="002F57A6">
        <w:rPr>
          <w:i/>
        </w:rPr>
        <w:t xml:space="preserve">Duties Act 2000 </w:t>
      </w:r>
    </w:p>
    <w:p w:rsidR="00320B02" w:rsidRPr="002F57A6" w:rsidRDefault="00320B02" w:rsidP="00320B02">
      <w:pPr>
        <w:rPr>
          <w:i/>
        </w:rPr>
      </w:pPr>
      <w:r w:rsidRPr="002F57A6">
        <w:rPr>
          <w:i/>
        </w:rPr>
        <w:t xml:space="preserve">Educational Institutions (Guarantees) Act 1976 </w:t>
      </w:r>
    </w:p>
    <w:p w:rsidR="00320B02" w:rsidRPr="002F57A6" w:rsidRDefault="00320B02" w:rsidP="00320B02">
      <w:pPr>
        <w:rPr>
          <w:i/>
        </w:rPr>
      </w:pPr>
      <w:r w:rsidRPr="002F57A6">
        <w:rPr>
          <w:i/>
        </w:rPr>
        <w:t xml:space="preserve">Electricity Industry (Residual Provisions) Act 1993 </w:t>
      </w:r>
    </w:p>
    <w:p w:rsidR="00320B02" w:rsidRPr="002F57A6" w:rsidRDefault="00320B02" w:rsidP="00320B02">
      <w:pPr>
        <w:rPr>
          <w:i/>
        </w:rPr>
      </w:pPr>
      <w:r w:rsidRPr="002F57A6">
        <w:rPr>
          <w:i/>
        </w:rPr>
        <w:t xml:space="preserve">Financial Agreement Act 1994 </w:t>
      </w:r>
    </w:p>
    <w:p w:rsidR="00320B02" w:rsidRDefault="00320B02" w:rsidP="00320B02">
      <w:r w:rsidRPr="002F57A6">
        <w:rPr>
          <w:i/>
        </w:rPr>
        <w:t>Financial Management Act 1994</w:t>
      </w:r>
      <w:r>
        <w:t xml:space="preserve"> – except: </w:t>
      </w:r>
    </w:p>
    <w:p w:rsidR="00320B02" w:rsidRDefault="00320B02" w:rsidP="00320B02">
      <w:pPr>
        <w:pStyle w:val="Bullet"/>
      </w:pPr>
      <w:r>
        <w:t>Sections 1</w:t>
      </w:r>
      <w:r w:rsidR="002F651E">
        <w:noBreakHyphen/>
      </w:r>
      <w:r>
        <w:t xml:space="preserve">3 and 7 (these provisions are jointly administered with the Minister for Finance) </w:t>
      </w:r>
    </w:p>
    <w:p w:rsidR="00320B02" w:rsidRDefault="00320B02" w:rsidP="00320B02">
      <w:pPr>
        <w:pStyle w:val="Bullet"/>
      </w:pPr>
      <w:r>
        <w:t>Sections 5, 6, 8, 13</w:t>
      </w:r>
      <w:r w:rsidR="002F651E">
        <w:noBreakHyphen/>
      </w:r>
      <w:r>
        <w:t>16, 18</w:t>
      </w:r>
      <w:r w:rsidR="002F651E">
        <w:noBreakHyphen/>
      </w:r>
      <w:r>
        <w:t>23(1), 27A</w:t>
      </w:r>
      <w:r w:rsidR="002F651E">
        <w:noBreakHyphen/>
      </w:r>
      <w:r>
        <w:t>27C, 42</w:t>
      </w:r>
      <w:r w:rsidR="002F651E">
        <w:noBreakHyphen/>
      </w:r>
      <w:r>
        <w:t>54, 55</w:t>
      </w:r>
      <w:r w:rsidR="002F651E">
        <w:noBreakHyphen/>
      </w:r>
      <w:r>
        <w:t>59 and 62</w:t>
      </w:r>
      <w:r w:rsidR="002F651E">
        <w:noBreakHyphen/>
      </w:r>
      <w:r>
        <w:t xml:space="preserve">63 </w:t>
      </w:r>
    </w:p>
    <w:p w:rsidR="00320B02" w:rsidRDefault="00320B02" w:rsidP="00320B02">
      <w:pPr>
        <w:pStyle w:val="NormalIndent"/>
      </w:pPr>
      <w:r>
        <w:t xml:space="preserve">(these provisions are administered by the Minister for Finance) </w:t>
      </w:r>
    </w:p>
    <w:p w:rsidR="00320B02" w:rsidRDefault="00320B02" w:rsidP="00320B02">
      <w:pPr>
        <w:pStyle w:val="Bullet"/>
      </w:pPr>
      <w:r>
        <w:t>Sections 54A</w:t>
      </w:r>
      <w:r w:rsidR="002F651E">
        <w:noBreakHyphen/>
      </w:r>
      <w:r>
        <w:t xml:space="preserve">54P </w:t>
      </w:r>
    </w:p>
    <w:p w:rsidR="00320B02" w:rsidRDefault="00320B02" w:rsidP="00320B02">
      <w:pPr>
        <w:pStyle w:val="NormalIndent"/>
      </w:pPr>
      <w:r>
        <w:t xml:space="preserve">(these provisions are administered by the Assistant Treasurer) </w:t>
      </w:r>
    </w:p>
    <w:p w:rsidR="00320B02" w:rsidRPr="002F57A6" w:rsidRDefault="00320B02" w:rsidP="00320B02">
      <w:pPr>
        <w:rPr>
          <w:i/>
        </w:rPr>
      </w:pPr>
      <w:r w:rsidRPr="002F57A6">
        <w:rPr>
          <w:i/>
        </w:rPr>
        <w:t xml:space="preserve">Financial Sector Reform (Victoria) Act 1999 </w:t>
      </w:r>
    </w:p>
    <w:p w:rsidR="00320B02" w:rsidRPr="002F57A6" w:rsidRDefault="00320B02" w:rsidP="00320B02">
      <w:pPr>
        <w:rPr>
          <w:i/>
        </w:rPr>
      </w:pPr>
      <w:r w:rsidRPr="002F57A6">
        <w:rPr>
          <w:i/>
        </w:rPr>
        <w:t xml:space="preserve">Fire Services Property Levy Act 2012 </w:t>
      </w:r>
    </w:p>
    <w:p w:rsidR="00320B02" w:rsidRPr="002F57A6" w:rsidRDefault="00320B02" w:rsidP="00320B02">
      <w:pPr>
        <w:rPr>
          <w:i/>
        </w:rPr>
      </w:pPr>
      <w:r w:rsidRPr="002F57A6">
        <w:rPr>
          <w:i/>
        </w:rPr>
        <w:t xml:space="preserve">First Home Owner Grant Act 2000 </w:t>
      </w:r>
    </w:p>
    <w:p w:rsidR="00320B02" w:rsidRDefault="00320B02" w:rsidP="00320B02">
      <w:r w:rsidRPr="002F57A6">
        <w:rPr>
          <w:i/>
        </w:rPr>
        <w:t>Gambling Regulation Act 2003</w:t>
      </w:r>
      <w:r>
        <w:t xml:space="preserve"> – </w:t>
      </w:r>
    </w:p>
    <w:p w:rsidR="00320B02" w:rsidRDefault="00320B02" w:rsidP="00320B02">
      <w:pPr>
        <w:pStyle w:val="Bullet"/>
      </w:pPr>
      <w:r>
        <w:t xml:space="preserve">Section 3.4.33 </w:t>
      </w:r>
    </w:p>
    <w:p w:rsidR="00320B02" w:rsidRDefault="00320B02" w:rsidP="00320B02">
      <w:pPr>
        <w:pStyle w:val="Bullet"/>
      </w:pPr>
      <w:r>
        <w:t xml:space="preserve">Section 4.3.12 </w:t>
      </w:r>
    </w:p>
    <w:p w:rsidR="00320B02" w:rsidRDefault="00320B02" w:rsidP="00320B02">
      <w:pPr>
        <w:pStyle w:val="Bullet"/>
      </w:pPr>
      <w:r>
        <w:t xml:space="preserve">Division 1 of Part 3 of Chapter 10 </w:t>
      </w:r>
    </w:p>
    <w:p w:rsidR="00320B02" w:rsidRDefault="00320B02" w:rsidP="00320B02">
      <w:pPr>
        <w:pStyle w:val="NormalIndent"/>
      </w:pPr>
      <w:r>
        <w:t xml:space="preserve">(The Act is otherwise administered by the Minister for Liquor and Gaming Regulation and the Minister for Racing) </w:t>
      </w:r>
    </w:p>
    <w:p w:rsidR="00320B02" w:rsidRPr="002F57A6" w:rsidRDefault="00320B02" w:rsidP="00320B02">
      <w:pPr>
        <w:rPr>
          <w:i/>
        </w:rPr>
      </w:pPr>
      <w:r w:rsidRPr="002F57A6">
        <w:rPr>
          <w:i/>
        </w:rPr>
        <w:t xml:space="preserve">Gas and Fuel Corporation (Heatane Gas) Act 1993 </w:t>
      </w:r>
    </w:p>
    <w:p w:rsidR="00320B02" w:rsidRPr="002F57A6" w:rsidRDefault="00320B02" w:rsidP="00320B02">
      <w:pPr>
        <w:rPr>
          <w:i/>
        </w:rPr>
      </w:pPr>
      <w:r w:rsidRPr="002F57A6">
        <w:rPr>
          <w:i/>
        </w:rPr>
        <w:t xml:space="preserve">Gas Industry (Residual Provisions) Act 1994 </w:t>
      </w:r>
    </w:p>
    <w:p w:rsidR="00320B02" w:rsidRDefault="00320B02" w:rsidP="00320B02">
      <w:pPr>
        <w:keepNext/>
      </w:pPr>
      <w:r w:rsidRPr="002F57A6">
        <w:rPr>
          <w:i/>
        </w:rPr>
        <w:lastRenderedPageBreak/>
        <w:t>Grain Handling and Storage Act 1995</w:t>
      </w:r>
      <w:r>
        <w:t xml:space="preserve"> – except: </w:t>
      </w:r>
    </w:p>
    <w:p w:rsidR="00320B02" w:rsidRDefault="00320B02" w:rsidP="00320B02">
      <w:pPr>
        <w:pStyle w:val="Bullet"/>
      </w:pPr>
      <w:r>
        <w:t xml:space="preserve">Part 3 (this Part is administered by the Minister for Agriculture and Food Security) </w:t>
      </w:r>
    </w:p>
    <w:p w:rsidR="00320B02" w:rsidRPr="002F57A6" w:rsidRDefault="00320B02" w:rsidP="00320B02">
      <w:pPr>
        <w:rPr>
          <w:i/>
        </w:rPr>
      </w:pPr>
      <w:r w:rsidRPr="002F57A6">
        <w:rPr>
          <w:i/>
        </w:rPr>
        <w:t xml:space="preserve">Land Tax Act 2005 </w:t>
      </w:r>
    </w:p>
    <w:p w:rsidR="00320B02" w:rsidRPr="002F57A6" w:rsidRDefault="00320B02" w:rsidP="00320B02">
      <w:pPr>
        <w:rPr>
          <w:i/>
        </w:rPr>
      </w:pPr>
      <w:r w:rsidRPr="002F57A6">
        <w:rPr>
          <w:i/>
        </w:rPr>
        <w:t xml:space="preserve">Loy Yang B Act 1992 </w:t>
      </w:r>
    </w:p>
    <w:p w:rsidR="00320B02" w:rsidRPr="002F57A6" w:rsidRDefault="00320B02" w:rsidP="00320B02">
      <w:pPr>
        <w:rPr>
          <w:i/>
        </w:rPr>
      </w:pPr>
      <w:r w:rsidRPr="002F57A6">
        <w:rPr>
          <w:i/>
        </w:rPr>
        <w:t xml:space="preserve">Melbourne Cricket Club Act 1974 </w:t>
      </w:r>
    </w:p>
    <w:p w:rsidR="00320B02" w:rsidRPr="002F57A6" w:rsidRDefault="00320B02" w:rsidP="00320B02">
      <w:pPr>
        <w:rPr>
          <w:i/>
        </w:rPr>
      </w:pPr>
      <w:r w:rsidRPr="002F57A6">
        <w:rPr>
          <w:i/>
        </w:rPr>
        <w:t xml:space="preserve">Monetary Units Act 2004 </w:t>
      </w:r>
    </w:p>
    <w:p w:rsidR="00320B02" w:rsidRPr="002F57A6" w:rsidRDefault="00320B02" w:rsidP="00320B02">
      <w:pPr>
        <w:rPr>
          <w:i/>
        </w:rPr>
      </w:pPr>
      <w:r w:rsidRPr="002F57A6">
        <w:rPr>
          <w:i/>
        </w:rPr>
        <w:t xml:space="preserve">Mutual Recognition (Victoria) Act 1998 </w:t>
      </w:r>
    </w:p>
    <w:p w:rsidR="00320B02" w:rsidRPr="002F57A6" w:rsidRDefault="00320B02" w:rsidP="00320B02">
      <w:pPr>
        <w:rPr>
          <w:i/>
        </w:rPr>
      </w:pPr>
      <w:r w:rsidRPr="002F57A6">
        <w:rPr>
          <w:i/>
        </w:rPr>
        <w:t xml:space="preserve">National Taxation Reform (Consequential Provisions) Act 2000 </w:t>
      </w:r>
    </w:p>
    <w:p w:rsidR="00320B02" w:rsidRPr="002F57A6" w:rsidRDefault="00320B02" w:rsidP="00320B02">
      <w:pPr>
        <w:rPr>
          <w:i/>
        </w:rPr>
      </w:pPr>
      <w:r w:rsidRPr="002F57A6">
        <w:rPr>
          <w:i/>
        </w:rPr>
        <w:t xml:space="preserve">New Tax System Price Exploitation Code (Victoria) Act 1999 </w:t>
      </w:r>
    </w:p>
    <w:p w:rsidR="00320B02" w:rsidRPr="002F57A6" w:rsidRDefault="00320B02" w:rsidP="00320B02">
      <w:pPr>
        <w:rPr>
          <w:i/>
        </w:rPr>
      </w:pPr>
      <w:r w:rsidRPr="002F57A6">
        <w:rPr>
          <w:i/>
        </w:rPr>
        <w:t xml:space="preserve">Occupational Licensing National Law Act 2010 </w:t>
      </w:r>
    </w:p>
    <w:p w:rsidR="00320B02" w:rsidRPr="002F57A6" w:rsidRDefault="00320B02" w:rsidP="00320B02">
      <w:pPr>
        <w:rPr>
          <w:i/>
        </w:rPr>
      </w:pPr>
      <w:r w:rsidRPr="002F57A6">
        <w:rPr>
          <w:i/>
        </w:rPr>
        <w:t xml:space="preserve">Payroll Tax Act 2007 </w:t>
      </w:r>
    </w:p>
    <w:p w:rsidR="00320B02" w:rsidRDefault="00320B02" w:rsidP="00320B02">
      <w:r w:rsidRPr="002F57A6">
        <w:rPr>
          <w:i/>
        </w:rPr>
        <w:t>Planning and Environment Act 1987</w:t>
      </w:r>
      <w:r>
        <w:t xml:space="preserve"> – </w:t>
      </w:r>
    </w:p>
    <w:p w:rsidR="00320B02" w:rsidRDefault="00320B02" w:rsidP="00320B02">
      <w:pPr>
        <w:pStyle w:val="Bullet"/>
      </w:pPr>
      <w:r>
        <w:t xml:space="preserve">Part 9B, except in so far as it relates to the land along the Ninety Mile Beach that is shown either as </w:t>
      </w:r>
      <w:r w:rsidR="00354A87">
        <w:t>‘</w:t>
      </w:r>
      <w:r>
        <w:t>Areas within the Settlement Boundaries</w:t>
      </w:r>
      <w:r w:rsidR="00354A87">
        <w:t>’</w:t>
      </w:r>
      <w:r>
        <w:t xml:space="preserve"> or </w:t>
      </w:r>
      <w:r w:rsidR="00354A87">
        <w:t>‘</w:t>
      </w:r>
      <w:r>
        <w:t>Areas outside the Settlement Boundaries</w:t>
      </w:r>
      <w:r w:rsidR="00354A87">
        <w:t>’</w:t>
      </w:r>
      <w:r>
        <w:t xml:space="preserve"> on the plans forming part of the document entitled </w:t>
      </w:r>
      <w:r w:rsidR="00354A87">
        <w:t>‘</w:t>
      </w:r>
      <w:r>
        <w:t>Ninety Mile Beach Development and Subdivision Controls: The Honeysuckles to Paradise Beach</w:t>
      </w:r>
      <w:r w:rsidR="00354A87">
        <w:t>’</w:t>
      </w:r>
      <w:r>
        <w:t xml:space="preserve"> and dated August 2007 (revised June 2009) that was incorporated into the Wellington Planning Scheme by Amendment C48 to the Wellington Planning Scheme, and revised by Amendment C61 to the Wellington Planning Scheme, whether or not that document remains incorporated into the Wellington Planning Scheme (except in so far as it relates to that land, this Part is jointly and severally administered with the Minister for Planning) </w:t>
      </w:r>
    </w:p>
    <w:p w:rsidR="00320B02" w:rsidRDefault="00320B02" w:rsidP="00320B02">
      <w:pPr>
        <w:pStyle w:val="Bullet"/>
      </w:pPr>
      <w:r>
        <w:t xml:space="preserve">Part 9B in so far as it relates to the land along the Ninety Mile Beach that is shown either as </w:t>
      </w:r>
      <w:r w:rsidR="00354A87">
        <w:t>‘</w:t>
      </w:r>
      <w:r>
        <w:t>Areas within the Settlement Boundaries</w:t>
      </w:r>
      <w:r w:rsidR="00354A87">
        <w:t>’</w:t>
      </w:r>
      <w:r>
        <w:t xml:space="preserve"> or </w:t>
      </w:r>
      <w:r w:rsidR="00354A87">
        <w:t>‘</w:t>
      </w:r>
      <w:r>
        <w:t>Areas outside the Settlement Boundaries</w:t>
      </w:r>
      <w:r w:rsidR="00354A87">
        <w:t>’</w:t>
      </w:r>
      <w:r>
        <w:t xml:space="preserve"> on the plans forming part of the document entitled </w:t>
      </w:r>
      <w:r w:rsidR="00354A87">
        <w:t>‘</w:t>
      </w:r>
      <w:r>
        <w:t>Ninety Mile Beach Development and Subdivision Controls: The Honeysuckles to Paradise Beach</w:t>
      </w:r>
      <w:r w:rsidR="00354A87">
        <w:t>’</w:t>
      </w:r>
      <w:r>
        <w:t xml:space="preserve"> and dated August 2007 (revised June 2009) that was incorporated into the Wellington Planning Scheme by Amendment C48 to the Wellington Planning Scheme, and revised by Amendment C61 to the Wellington Planning Scheme, whether or not that document remains incorporated into the Wellington Planning Scheme (in so far as it relates to that land, this Part is jointly and severally administered with the Attorney</w:t>
      </w:r>
      <w:r w:rsidR="002F651E">
        <w:noBreakHyphen/>
      </w:r>
      <w:r>
        <w:t xml:space="preserve">General) </w:t>
      </w:r>
    </w:p>
    <w:p w:rsidR="00320B02" w:rsidRDefault="00320B02" w:rsidP="00320B02">
      <w:pPr>
        <w:pStyle w:val="NormalIndent"/>
      </w:pPr>
      <w:r>
        <w:t xml:space="preserve">(The Act is otherwise administered by the </w:t>
      </w:r>
      <w:r>
        <w:br/>
        <w:t>Attorney</w:t>
      </w:r>
      <w:r w:rsidR="002F651E">
        <w:noBreakHyphen/>
      </w:r>
      <w:r>
        <w:t xml:space="preserve">General, the Minister responsible for the Aviation Industry and the Minister for Planning) </w:t>
      </w:r>
    </w:p>
    <w:p w:rsidR="00320B02" w:rsidRDefault="00320B02" w:rsidP="00320B02">
      <w:pPr>
        <w:keepNext/>
      </w:pPr>
      <w:r w:rsidRPr="002F57A6">
        <w:rPr>
          <w:i/>
        </w:rPr>
        <w:lastRenderedPageBreak/>
        <w:t>Port Management Act 1995</w:t>
      </w:r>
      <w:r>
        <w:t xml:space="preserve"> – </w:t>
      </w:r>
    </w:p>
    <w:p w:rsidR="00320B02" w:rsidRDefault="00320B02" w:rsidP="00320B02">
      <w:pPr>
        <w:pStyle w:val="Bullet"/>
      </w:pPr>
      <w:r>
        <w:t xml:space="preserve">Sections 160, 171 and 173 </w:t>
      </w:r>
    </w:p>
    <w:p w:rsidR="00320B02" w:rsidRDefault="00320B02" w:rsidP="00320B02">
      <w:pPr>
        <w:pStyle w:val="NormalIndent"/>
      </w:pPr>
      <w:r>
        <w:t xml:space="preserve">(The Act is otherwise administered by the Minister for Finance and the Minister for Ports) </w:t>
      </w:r>
    </w:p>
    <w:p w:rsidR="00320B02" w:rsidRPr="002F57A6" w:rsidRDefault="00320B02" w:rsidP="00320B02">
      <w:pPr>
        <w:rPr>
          <w:i/>
        </w:rPr>
      </w:pPr>
      <w:r w:rsidRPr="002F57A6">
        <w:rPr>
          <w:i/>
        </w:rPr>
        <w:t xml:space="preserve">Public Authorities (Dividends) Act 1983 </w:t>
      </w:r>
    </w:p>
    <w:p w:rsidR="00320B02" w:rsidRPr="002F57A6" w:rsidRDefault="00320B02" w:rsidP="00320B02">
      <w:pPr>
        <w:rPr>
          <w:i/>
        </w:rPr>
      </w:pPr>
      <w:r w:rsidRPr="002F57A6">
        <w:rPr>
          <w:i/>
        </w:rPr>
        <w:t xml:space="preserve">Rural Finance Act 1988 </w:t>
      </w:r>
    </w:p>
    <w:p w:rsidR="00320B02" w:rsidRPr="002F57A6" w:rsidRDefault="00320B02" w:rsidP="00320B02">
      <w:pPr>
        <w:rPr>
          <w:i/>
        </w:rPr>
      </w:pPr>
      <w:r w:rsidRPr="002F57A6">
        <w:rPr>
          <w:i/>
        </w:rPr>
        <w:t xml:space="preserve">Snowy Hydro Corporatisation Act 1997 </w:t>
      </w:r>
    </w:p>
    <w:p w:rsidR="00320B02" w:rsidRPr="002F57A6" w:rsidRDefault="00320B02" w:rsidP="00320B02">
      <w:pPr>
        <w:rPr>
          <w:i/>
        </w:rPr>
      </w:pPr>
      <w:r w:rsidRPr="002F57A6">
        <w:rPr>
          <w:i/>
        </w:rPr>
        <w:t xml:space="preserve">State Bank (Succession of Commonwealth Bank) Act 1990 </w:t>
      </w:r>
    </w:p>
    <w:p w:rsidR="00320B02" w:rsidRDefault="00320B02" w:rsidP="00320B02">
      <w:r w:rsidRPr="002F57A6">
        <w:rPr>
          <w:i/>
        </w:rPr>
        <w:t>State Electricity Commission Act 1958</w:t>
      </w:r>
      <w:r>
        <w:t xml:space="preserve"> – except: </w:t>
      </w:r>
    </w:p>
    <w:p w:rsidR="00320B02" w:rsidRDefault="00320B02" w:rsidP="00320B02">
      <w:pPr>
        <w:pStyle w:val="Bullet"/>
      </w:pPr>
      <w:r>
        <w:t xml:space="preserve">Section 107 (this provision is administered by the Minister for Energy and Resources) </w:t>
      </w:r>
    </w:p>
    <w:p w:rsidR="00320B02" w:rsidRDefault="00320B02" w:rsidP="00320B02">
      <w:r w:rsidRPr="002F57A6">
        <w:rPr>
          <w:i/>
        </w:rPr>
        <w:t>State Owned Enterprises Act 1992</w:t>
      </w:r>
      <w:r>
        <w:t xml:space="preserve"> – except: </w:t>
      </w:r>
    </w:p>
    <w:p w:rsidR="00320B02" w:rsidRDefault="00320B02" w:rsidP="00320B02">
      <w:pPr>
        <w:pStyle w:val="Bullet"/>
      </w:pPr>
      <w:r>
        <w:t xml:space="preserve">Division 2 of Part 2 in so far as it relates to the Victorian Plantations Corporation (in so far as they relate to that matter, these provisions are administered by the Minister for Environment and Climate Change) </w:t>
      </w:r>
    </w:p>
    <w:p w:rsidR="00320B02" w:rsidRDefault="00320B02" w:rsidP="00320B02">
      <w:pPr>
        <w:pStyle w:val="Bullet"/>
      </w:pPr>
      <w:r>
        <w:t xml:space="preserve">Division 2 of Part 2 in so far as it relates to the Water Training Centre (in so far as they relate to that matter, these provisions are administered by the Minister for Water) </w:t>
      </w:r>
    </w:p>
    <w:p w:rsidR="00320B02" w:rsidRDefault="00320B02" w:rsidP="00320B02">
      <w:pPr>
        <w:pStyle w:val="Bullet"/>
      </w:pPr>
      <w:r>
        <w:t xml:space="preserve">Part 3 and Division 2 of Part 2 in so far as they relate to the Victorian Interpreting and Translating Service (in so far as they relate to that matter, these provisions are administered by the Minister for Multicultural Affairs and Citizenship) </w:t>
      </w:r>
    </w:p>
    <w:p w:rsidR="00320B02" w:rsidRDefault="00320B02" w:rsidP="00320B02">
      <w:r w:rsidRPr="002F57A6">
        <w:rPr>
          <w:i/>
        </w:rPr>
        <w:t>State Trustees (State Owned Company) Act 1994</w:t>
      </w:r>
      <w:r>
        <w:t xml:space="preserve"> – except: </w:t>
      </w:r>
    </w:p>
    <w:p w:rsidR="00320B02" w:rsidRDefault="00320B02" w:rsidP="00320B02">
      <w:pPr>
        <w:pStyle w:val="Bullet"/>
      </w:pPr>
      <w:r>
        <w:t xml:space="preserve">Part 4 (this Part is administered by the Minister for Community Services) </w:t>
      </w:r>
    </w:p>
    <w:p w:rsidR="00320B02" w:rsidRDefault="00320B02" w:rsidP="00320B02">
      <w:r>
        <w:t xml:space="preserve">Supply Acts (passed annually) </w:t>
      </w:r>
    </w:p>
    <w:p w:rsidR="00320B02" w:rsidRPr="002F57A6" w:rsidRDefault="00320B02" w:rsidP="00320B02">
      <w:pPr>
        <w:rPr>
          <w:i/>
        </w:rPr>
      </w:pPr>
      <w:r w:rsidRPr="002F57A6">
        <w:rPr>
          <w:i/>
        </w:rPr>
        <w:t xml:space="preserve">Taxation Administration Act 1997 </w:t>
      </w:r>
    </w:p>
    <w:p w:rsidR="00320B02" w:rsidRPr="002F57A6" w:rsidRDefault="00320B02" w:rsidP="00320B02">
      <w:pPr>
        <w:rPr>
          <w:i/>
        </w:rPr>
      </w:pPr>
      <w:r w:rsidRPr="002F57A6">
        <w:rPr>
          <w:i/>
        </w:rPr>
        <w:t xml:space="preserve">Taxation (Interest on Overpayments) Act 1986 </w:t>
      </w:r>
    </w:p>
    <w:p w:rsidR="00320B02" w:rsidRPr="002F57A6" w:rsidRDefault="00320B02" w:rsidP="00320B02">
      <w:pPr>
        <w:rPr>
          <w:i/>
        </w:rPr>
      </w:pPr>
      <w:r w:rsidRPr="002F57A6">
        <w:rPr>
          <w:i/>
        </w:rPr>
        <w:t>Trans</w:t>
      </w:r>
      <w:r w:rsidR="002F651E">
        <w:rPr>
          <w:i/>
        </w:rPr>
        <w:noBreakHyphen/>
      </w:r>
      <w:r w:rsidRPr="002F57A6">
        <w:rPr>
          <w:i/>
        </w:rPr>
        <w:t xml:space="preserve">Tasman Mutual Recognition (Victoria) Act 1998 </w:t>
      </w:r>
    </w:p>
    <w:p w:rsidR="00320B02" w:rsidRPr="002F57A6" w:rsidRDefault="00320B02" w:rsidP="00320B02">
      <w:pPr>
        <w:rPr>
          <w:i/>
        </w:rPr>
      </w:pPr>
      <w:r w:rsidRPr="002F57A6">
        <w:rPr>
          <w:i/>
        </w:rPr>
        <w:t xml:space="preserve">Treasury Corporation of Victoria Act 1992 </w:t>
      </w:r>
    </w:p>
    <w:p w:rsidR="00320B02" w:rsidRDefault="00320B02" w:rsidP="00320B02">
      <w:r w:rsidRPr="002F57A6">
        <w:rPr>
          <w:i/>
        </w:rPr>
        <w:t>Trustee Companies Act 1984</w:t>
      </w:r>
      <w:r>
        <w:t xml:space="preserve"> – </w:t>
      </w:r>
    </w:p>
    <w:p w:rsidR="00320B02" w:rsidRDefault="00320B02" w:rsidP="00320B02">
      <w:pPr>
        <w:pStyle w:val="Bullet"/>
      </w:pPr>
      <w:r>
        <w:t xml:space="preserve">The Act is jointly administered with the </w:t>
      </w:r>
      <w:r>
        <w:br/>
        <w:t>Attorney</w:t>
      </w:r>
      <w:r w:rsidR="002F651E">
        <w:noBreakHyphen/>
      </w:r>
      <w:r>
        <w:t xml:space="preserve">General </w:t>
      </w:r>
    </w:p>
    <w:p w:rsidR="00320B02" w:rsidRPr="002F57A6" w:rsidRDefault="00320B02" w:rsidP="00320B02">
      <w:pPr>
        <w:rPr>
          <w:i/>
        </w:rPr>
      </w:pPr>
      <w:r w:rsidRPr="002F57A6">
        <w:rPr>
          <w:i/>
        </w:rPr>
        <w:t xml:space="preserve">Victorian Funds Management Corporation Act 1994 </w:t>
      </w:r>
    </w:p>
    <w:p w:rsidR="00320B02" w:rsidRDefault="00320B02" w:rsidP="00320B02">
      <w:r w:rsidRPr="002F57A6">
        <w:rPr>
          <w:i/>
        </w:rPr>
        <w:t>Workers Compensation Act 1958</w:t>
      </w:r>
      <w:r>
        <w:t xml:space="preserve"> – </w:t>
      </w:r>
    </w:p>
    <w:p w:rsidR="00320B02" w:rsidRDefault="00320B02" w:rsidP="00320B02">
      <w:pPr>
        <w:pStyle w:val="Bullet"/>
      </w:pPr>
      <w:r>
        <w:t xml:space="preserve">Division 8 of Part 1 </w:t>
      </w:r>
    </w:p>
    <w:p w:rsidR="00320B02" w:rsidRDefault="00320B02" w:rsidP="00320B02">
      <w:pPr>
        <w:pStyle w:val="NormalIndent"/>
      </w:pPr>
      <w:r>
        <w:t xml:space="preserve">(The Act is otherwise administered by the Assistant Treasurer) </w:t>
      </w:r>
    </w:p>
    <w:p w:rsidR="00320B02" w:rsidRPr="002F57A6" w:rsidRDefault="00320B02" w:rsidP="00320B02">
      <w:pPr>
        <w:rPr>
          <w:i/>
        </w:rPr>
      </w:pPr>
      <w:r w:rsidRPr="002F57A6">
        <w:rPr>
          <w:i/>
        </w:rPr>
        <w:t>Young Farmers</w:t>
      </w:r>
      <w:r w:rsidR="00354A87">
        <w:rPr>
          <w:i/>
        </w:rPr>
        <w:t>’</w:t>
      </w:r>
      <w:r w:rsidRPr="002F57A6">
        <w:rPr>
          <w:i/>
        </w:rPr>
        <w:t xml:space="preserve"> Finance Council Act 1979</w:t>
      </w:r>
    </w:p>
    <w:p w:rsidR="00320B02" w:rsidRDefault="00320B02" w:rsidP="00320B02">
      <w:pPr>
        <w:pStyle w:val="Heading4"/>
      </w:pPr>
      <w:r>
        <w:br w:type="column"/>
      </w:r>
      <w:r w:rsidRPr="00AF2974">
        <w:lastRenderedPageBreak/>
        <w:t>Assistant Treasurer</w:t>
      </w:r>
    </w:p>
    <w:p w:rsidR="00320B02" w:rsidRDefault="00320B02" w:rsidP="00320B02">
      <w:r w:rsidRPr="002F57A6">
        <w:rPr>
          <w:i/>
        </w:rPr>
        <w:t>Accident Compensation Act 1985</w:t>
      </w:r>
      <w:r>
        <w:t xml:space="preserve"> – except: </w:t>
      </w:r>
    </w:p>
    <w:p w:rsidR="00320B02" w:rsidRDefault="00320B02" w:rsidP="00320B02">
      <w:pPr>
        <w:pStyle w:val="Bullet"/>
      </w:pPr>
      <w:r>
        <w:t>Division 1 of Part III (this Division is administered by the Attorney</w:t>
      </w:r>
      <w:r w:rsidR="002F651E">
        <w:noBreakHyphen/>
      </w:r>
      <w:r>
        <w:t xml:space="preserve">General) </w:t>
      </w:r>
    </w:p>
    <w:p w:rsidR="00320B02" w:rsidRDefault="00320B02" w:rsidP="00320B02">
      <w:pPr>
        <w:pStyle w:val="Bullet"/>
      </w:pPr>
      <w:r>
        <w:t xml:space="preserve">Division 7 of Part IV (this Division is administered by the Treasurer) </w:t>
      </w:r>
    </w:p>
    <w:p w:rsidR="00320B02" w:rsidRPr="005F6376" w:rsidRDefault="00320B02" w:rsidP="00320B02">
      <w:pPr>
        <w:rPr>
          <w:i/>
        </w:rPr>
      </w:pPr>
      <w:r w:rsidRPr="005F6376">
        <w:rPr>
          <w:i/>
        </w:rPr>
        <w:t>Accident Compensation (Occupational Health and Safety) Act</w:t>
      </w:r>
      <w:r>
        <w:rPr>
          <w:i/>
        </w:rPr>
        <w:t> </w:t>
      </w:r>
      <w:r w:rsidRPr="005F6376">
        <w:rPr>
          <w:i/>
        </w:rPr>
        <w:t xml:space="preserve">1996 </w:t>
      </w:r>
    </w:p>
    <w:p w:rsidR="00320B02" w:rsidRPr="002F57A6" w:rsidRDefault="00320B02" w:rsidP="00320B02">
      <w:pPr>
        <w:rPr>
          <w:i/>
        </w:rPr>
      </w:pPr>
      <w:r w:rsidRPr="002F57A6">
        <w:rPr>
          <w:i/>
        </w:rPr>
        <w:t xml:space="preserve">Accident Compensation (WorkCover Insurance) Act 1993 </w:t>
      </w:r>
    </w:p>
    <w:p w:rsidR="00320B02" w:rsidRPr="002F57A6" w:rsidRDefault="00320B02" w:rsidP="00320B02">
      <w:pPr>
        <w:rPr>
          <w:i/>
        </w:rPr>
      </w:pPr>
      <w:r w:rsidRPr="002F57A6">
        <w:rPr>
          <w:i/>
        </w:rPr>
        <w:t xml:space="preserve">Asbestos Diseases Compensation Act 2008 </w:t>
      </w:r>
    </w:p>
    <w:p w:rsidR="00320B02" w:rsidRDefault="00320B02" w:rsidP="00320B02">
      <w:r w:rsidRPr="002F57A6">
        <w:rPr>
          <w:i/>
        </w:rPr>
        <w:t>Casino Control Act 1991</w:t>
      </w:r>
      <w:r>
        <w:t xml:space="preserve"> – </w:t>
      </w:r>
    </w:p>
    <w:p w:rsidR="00320B02" w:rsidRDefault="00320B02" w:rsidP="00320B02">
      <w:pPr>
        <w:pStyle w:val="Bullet"/>
      </w:pPr>
      <w:r>
        <w:t xml:space="preserve">Section 128K(2) </w:t>
      </w:r>
    </w:p>
    <w:p w:rsidR="00320B02" w:rsidRDefault="00320B02" w:rsidP="00320B02">
      <w:pPr>
        <w:pStyle w:val="NormalIndent"/>
      </w:pPr>
      <w:r>
        <w:t xml:space="preserve">(The Act is otherwise administered by the Minister for Liquor and Gaming Regulation and the Minister for Planning) </w:t>
      </w:r>
    </w:p>
    <w:p w:rsidR="00320B02" w:rsidRPr="002F57A6" w:rsidRDefault="00320B02" w:rsidP="00320B02">
      <w:pPr>
        <w:rPr>
          <w:i/>
        </w:rPr>
      </w:pPr>
      <w:r w:rsidRPr="002F57A6">
        <w:rPr>
          <w:i/>
        </w:rPr>
        <w:t xml:space="preserve">Coal Mines (Pensions) Act 1958 </w:t>
      </w:r>
    </w:p>
    <w:p w:rsidR="00320B02" w:rsidRDefault="00320B02" w:rsidP="00320B02">
      <w:r w:rsidRPr="002F57A6">
        <w:rPr>
          <w:i/>
        </w:rPr>
        <w:t>Crown Land (Reserves) Act 1978</w:t>
      </w:r>
      <w:r>
        <w:t xml:space="preserve"> – </w:t>
      </w:r>
    </w:p>
    <w:p w:rsidR="00320B02" w:rsidRDefault="00320B02" w:rsidP="00320B02">
      <w:pPr>
        <w:pStyle w:val="Bullet"/>
      </w:pPr>
      <w:r>
        <w:t xml:space="preserve">In so far as it relates to the land shown as: </w:t>
      </w:r>
    </w:p>
    <w:p w:rsidR="00320B02" w:rsidRDefault="00320B02" w:rsidP="00320B02">
      <w:pPr>
        <w:pStyle w:val="Dash"/>
      </w:pPr>
      <w:r>
        <w:t xml:space="preserve">Crown Allotments 2A, 3 and 4 of Section 5, City of Melbourne, Parish of Melbourne North (Parish Plan No. 5514C) and known as the Treasury Reserve </w:t>
      </w:r>
    </w:p>
    <w:p w:rsidR="00320B02" w:rsidRDefault="00320B02" w:rsidP="00320B02">
      <w:pPr>
        <w:pStyle w:val="Dash"/>
      </w:pPr>
      <w:r>
        <w:t xml:space="preserve">Crown Allotments 4A and 4B on Certified Plan 111284 lodged with the Central Plan Office and to be known as the Old Treasury Building Reserve </w:t>
      </w:r>
    </w:p>
    <w:p w:rsidR="00320B02" w:rsidRDefault="00320B02" w:rsidP="00320B02">
      <w:pPr>
        <w:pStyle w:val="NormalIndent"/>
      </w:pPr>
      <w:r>
        <w:t xml:space="preserve">(The Act is otherwise administered by the Minister for Corrections, the Minister for Environment and Climate Change, the Minister for Health, the Minister for Major Projects, the Minister for Ports and the Minister for Sport and Recreation) </w:t>
      </w:r>
    </w:p>
    <w:p w:rsidR="00320B02" w:rsidRPr="006E0827" w:rsidRDefault="00320B02" w:rsidP="00320B02">
      <w:pPr>
        <w:rPr>
          <w:i/>
        </w:rPr>
      </w:pPr>
      <w:r w:rsidRPr="006E0827">
        <w:rPr>
          <w:i/>
        </w:rPr>
        <w:t xml:space="preserve">Dangerous Goods Act 1985 </w:t>
      </w:r>
    </w:p>
    <w:p w:rsidR="00320B02" w:rsidRPr="006E0827" w:rsidRDefault="00320B02" w:rsidP="00320B02">
      <w:pPr>
        <w:rPr>
          <w:i/>
        </w:rPr>
      </w:pPr>
      <w:r w:rsidRPr="006E0827">
        <w:rPr>
          <w:i/>
        </w:rPr>
        <w:t xml:space="preserve">Equipment (Public Safety) Act 1994 </w:t>
      </w:r>
    </w:p>
    <w:p w:rsidR="00320B02" w:rsidRPr="006E0827" w:rsidRDefault="00320B02" w:rsidP="00320B02">
      <w:pPr>
        <w:rPr>
          <w:i/>
        </w:rPr>
      </w:pPr>
      <w:r w:rsidRPr="006E0827">
        <w:rPr>
          <w:i/>
        </w:rPr>
        <w:t xml:space="preserve">Emergency Services Superannuation Act 1986 </w:t>
      </w:r>
    </w:p>
    <w:p w:rsidR="00320B02" w:rsidRDefault="00320B02" w:rsidP="00320B02">
      <w:r w:rsidRPr="006E0827">
        <w:rPr>
          <w:i/>
        </w:rPr>
        <w:t>Financial Management Act 1994</w:t>
      </w:r>
      <w:r>
        <w:t xml:space="preserve"> – </w:t>
      </w:r>
    </w:p>
    <w:p w:rsidR="00320B02" w:rsidRDefault="00320B02" w:rsidP="00320B02">
      <w:pPr>
        <w:pStyle w:val="Bullet"/>
      </w:pPr>
      <w:r>
        <w:t>Sections 54A</w:t>
      </w:r>
      <w:r w:rsidR="002F651E">
        <w:noBreakHyphen/>
      </w:r>
      <w:r>
        <w:t xml:space="preserve">54P </w:t>
      </w:r>
    </w:p>
    <w:p w:rsidR="00320B02" w:rsidRDefault="00320B02" w:rsidP="00320B02">
      <w:pPr>
        <w:pStyle w:val="NormalIndent"/>
      </w:pPr>
      <w:r>
        <w:t xml:space="preserve">(The Act is otherwise administered by the Minister for Finance and the Treasurer) </w:t>
      </w:r>
    </w:p>
    <w:p w:rsidR="00320B02" w:rsidRPr="006E0827" w:rsidRDefault="00320B02" w:rsidP="00320B02">
      <w:pPr>
        <w:rPr>
          <w:i/>
        </w:rPr>
      </w:pPr>
      <w:r w:rsidRPr="006E0827">
        <w:rPr>
          <w:i/>
        </w:rPr>
        <w:t xml:space="preserve">Government Superannuation Act 1999 </w:t>
      </w:r>
    </w:p>
    <w:p w:rsidR="00320B02" w:rsidRDefault="00320B02" w:rsidP="00320B02">
      <w:r w:rsidRPr="006E0827">
        <w:rPr>
          <w:i/>
        </w:rPr>
        <w:t>Housing Act 1983</w:t>
      </w:r>
      <w:r>
        <w:t xml:space="preserve"> – </w:t>
      </w:r>
    </w:p>
    <w:p w:rsidR="00320B02" w:rsidRDefault="00320B02" w:rsidP="00320B02">
      <w:pPr>
        <w:pStyle w:val="Bullet"/>
      </w:pPr>
      <w:r>
        <w:t xml:space="preserve">Part 8 </w:t>
      </w:r>
    </w:p>
    <w:p w:rsidR="00320B02" w:rsidRDefault="00320B02" w:rsidP="00320B02">
      <w:pPr>
        <w:pStyle w:val="Bullet"/>
      </w:pPr>
      <w:r>
        <w:t xml:space="preserve">Schedules 7 and 8 </w:t>
      </w:r>
    </w:p>
    <w:p w:rsidR="00320B02" w:rsidRDefault="00320B02" w:rsidP="00320B02">
      <w:pPr>
        <w:pStyle w:val="Bullet"/>
      </w:pPr>
      <w:r>
        <w:t xml:space="preserve">Sections 143(1), 143(2)(d), 143(2)(e), 143(2)(f), 143(2)(i) and 143(3) (these provisions are jointly and severally administered with the Minister for Housing) </w:t>
      </w:r>
    </w:p>
    <w:p w:rsidR="00320B02" w:rsidRDefault="00320B02" w:rsidP="00320B02">
      <w:pPr>
        <w:pStyle w:val="NormalIndent"/>
      </w:pPr>
      <w:r>
        <w:t xml:space="preserve">(The Act is otherwise administered by the Minister for Housing) </w:t>
      </w:r>
    </w:p>
    <w:p w:rsidR="00320B02" w:rsidRDefault="00320B02" w:rsidP="00320B02">
      <w:r w:rsidRPr="006E0827">
        <w:rPr>
          <w:i/>
        </w:rPr>
        <w:lastRenderedPageBreak/>
        <w:t xml:space="preserve">Land Act 1958 </w:t>
      </w:r>
      <w:r>
        <w:t xml:space="preserve">– </w:t>
      </w:r>
    </w:p>
    <w:p w:rsidR="00320B02" w:rsidRDefault="00320B02" w:rsidP="00320B02">
      <w:pPr>
        <w:pStyle w:val="Bullet"/>
      </w:pPr>
      <w:r>
        <w:t xml:space="preserve">In so far as it relates to the exercise of powers relating to leases and licences under Subdivisions 1 and 2 of Division 9 of Part I </w:t>
      </w:r>
      <w:r>
        <w:br/>
        <w:t xml:space="preserve">in respect of: </w:t>
      </w:r>
    </w:p>
    <w:p w:rsidR="00320B02" w:rsidRDefault="00320B02" w:rsidP="00320B02">
      <w:pPr>
        <w:pStyle w:val="Dash"/>
      </w:pPr>
      <w:r>
        <w:t xml:space="preserve">land in the Melbourne Casino area within the meaning of Part 9A of the </w:t>
      </w:r>
      <w:r w:rsidRPr="005F6376">
        <w:rPr>
          <w:i/>
        </w:rPr>
        <w:t>Casino Control Act</w:t>
      </w:r>
      <w:r>
        <w:rPr>
          <w:i/>
        </w:rPr>
        <w:t> </w:t>
      </w:r>
      <w:r w:rsidRPr="005F6376">
        <w:rPr>
          <w:i/>
        </w:rPr>
        <w:t>1991</w:t>
      </w:r>
      <w:r>
        <w:t xml:space="preserve"> </w:t>
      </w:r>
    </w:p>
    <w:p w:rsidR="00320B02" w:rsidRDefault="00320B02" w:rsidP="00320B02">
      <w:pPr>
        <w:pStyle w:val="Dash"/>
      </w:pPr>
      <w:r>
        <w:t>Crown land coloured brown on Plans numbered LEGL./93</w:t>
      </w:r>
      <w:r w:rsidR="002F651E">
        <w:noBreakHyphen/>
      </w:r>
      <w:r>
        <w:t>211, LEGL./93</w:t>
      </w:r>
      <w:r w:rsidR="002F651E">
        <w:noBreakHyphen/>
      </w:r>
      <w:r>
        <w:t>212, LEGL./93</w:t>
      </w:r>
      <w:r w:rsidR="002F651E">
        <w:noBreakHyphen/>
      </w:r>
      <w:r>
        <w:t>213, LEGL./93</w:t>
      </w:r>
      <w:r w:rsidR="002F651E">
        <w:noBreakHyphen/>
      </w:r>
      <w:r>
        <w:t>214 and LEGL./93</w:t>
      </w:r>
      <w:r w:rsidR="002F651E">
        <w:noBreakHyphen/>
      </w:r>
      <w:r>
        <w:t xml:space="preserve">215 lodged in the Central Plan Office </w:t>
      </w:r>
    </w:p>
    <w:p w:rsidR="00320B02" w:rsidRDefault="00320B02" w:rsidP="00320B02">
      <w:pPr>
        <w:pStyle w:val="Dash"/>
      </w:pPr>
      <w:r>
        <w:t xml:space="preserve">land shown as Crown Allotment 32E, section 7 on Certified Plan No. 108871 lodged in the Central Plan Office </w:t>
      </w:r>
    </w:p>
    <w:p w:rsidR="00320B02" w:rsidRDefault="00320B02" w:rsidP="00320B02">
      <w:pPr>
        <w:pStyle w:val="Dash"/>
      </w:pPr>
      <w:r>
        <w:t xml:space="preserve">land shown as Crown Allotment 4A, section 1A on Certified Plan No. 75050 lodged in the Central Plan Office </w:t>
      </w:r>
    </w:p>
    <w:p w:rsidR="00320B02" w:rsidRDefault="00320B02" w:rsidP="00320B02">
      <w:pPr>
        <w:pStyle w:val="Dash"/>
      </w:pPr>
      <w:r>
        <w:t xml:space="preserve">land shown as Crown Allotment 4D, section 1A on Certified Plan No. 112128 lodged in the Central Plan Office </w:t>
      </w:r>
    </w:p>
    <w:p w:rsidR="00320B02" w:rsidRDefault="00320B02" w:rsidP="00320B02">
      <w:pPr>
        <w:pStyle w:val="Dash"/>
      </w:pPr>
      <w:r>
        <w:t>the area of 3643 square metres of land in the city of Port Melbourne shown on Plan LEGL./96</w:t>
      </w:r>
      <w:r w:rsidR="002F651E">
        <w:noBreakHyphen/>
      </w:r>
      <w:r>
        <w:t xml:space="preserve">216 lodged in the Central Plan Office </w:t>
      </w:r>
    </w:p>
    <w:p w:rsidR="00320B02" w:rsidRDefault="00320B02" w:rsidP="00320B02">
      <w:pPr>
        <w:pStyle w:val="Dash"/>
      </w:pPr>
      <w:r>
        <w:t xml:space="preserve">land shown as Crown Allotment 4, section 1A on Certified Plan No. 109991 lodged in the Central Plan Office </w:t>
      </w:r>
    </w:p>
    <w:p w:rsidR="00320B02" w:rsidRDefault="00320B02" w:rsidP="00320B02">
      <w:pPr>
        <w:pStyle w:val="Bullet"/>
      </w:pPr>
      <w:r>
        <w:t xml:space="preserve">Division 6 of Part I, Subdivision 3 of Division 9 of Part I, section 209, and the remainder of the Act where it relates to the sale and alienation of Crown Lands as set out in Administrative Arrangements Order No. 58 </w:t>
      </w:r>
    </w:p>
    <w:p w:rsidR="00995004" w:rsidRDefault="00995004" w:rsidP="00320B02">
      <w:pPr>
        <w:pStyle w:val="Bullet"/>
      </w:pPr>
      <w:r>
        <w:t xml:space="preserve">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Environment and </w:t>
      </w:r>
      <w:r w:rsidR="00701B85">
        <w:t>Climate</w:t>
      </w:r>
      <w:r>
        <w:t xml:space="preserve"> Change)</w:t>
      </w:r>
    </w:p>
    <w:p w:rsidR="00320B02" w:rsidRDefault="00320B02" w:rsidP="00320B02">
      <w:pPr>
        <w:pStyle w:val="Bullet"/>
      </w:pPr>
      <w:r>
        <w:t>Sections 201, 201A and 399 in so far as they relate to the land described as Crown Allotment 16 of Section 5, At Elwood, Parish of Prahran being the site of the former Elwood Police Station (in so far as they relate to that land, these provisions are jointly administered with the Attorney</w:t>
      </w:r>
      <w:r w:rsidR="002F651E">
        <w:noBreakHyphen/>
      </w:r>
      <w:r>
        <w:t xml:space="preserve">General) </w:t>
      </w:r>
    </w:p>
    <w:p w:rsidR="00320B02" w:rsidRDefault="00320B02" w:rsidP="00320B02">
      <w:pPr>
        <w:pStyle w:val="NormalIndent"/>
      </w:pPr>
      <w:r>
        <w:t>(The Act is otherwise administered by the Attorney</w:t>
      </w:r>
      <w:r w:rsidR="002F651E">
        <w:noBreakHyphen/>
      </w:r>
      <w:r>
        <w:t>General, the Minister for Corrections, the Minister for Environment and Climate Change, the Minister for Health, the Minister for Ports and the Minister for Roads)</w:t>
      </w:r>
    </w:p>
    <w:p w:rsidR="00320B02" w:rsidRPr="006E0827" w:rsidRDefault="00320B02" w:rsidP="00320B02">
      <w:pPr>
        <w:rPr>
          <w:i/>
        </w:rPr>
      </w:pPr>
      <w:r>
        <w:rPr>
          <w:i/>
        </w:rPr>
        <w:br w:type="column"/>
      </w:r>
      <w:r w:rsidRPr="006E0827">
        <w:rPr>
          <w:i/>
        </w:rPr>
        <w:lastRenderedPageBreak/>
        <w:t xml:space="preserve">Occupational Health and Safety Act 2004 </w:t>
      </w:r>
    </w:p>
    <w:p w:rsidR="00320B02" w:rsidRPr="006E0827" w:rsidRDefault="00320B02" w:rsidP="00320B02">
      <w:pPr>
        <w:rPr>
          <w:i/>
        </w:rPr>
      </w:pPr>
      <w:r w:rsidRPr="006E0827">
        <w:rPr>
          <w:i/>
        </w:rPr>
        <w:t xml:space="preserve">Parliamentary Contributory Superannuation Act 1962 </w:t>
      </w:r>
    </w:p>
    <w:p w:rsidR="00320B02" w:rsidRDefault="00320B02" w:rsidP="00320B02">
      <w:r w:rsidRPr="006E0827">
        <w:rPr>
          <w:i/>
        </w:rPr>
        <w:t>Parliamentary Salaries and Superannuation Act 1968</w:t>
      </w:r>
      <w:r>
        <w:t xml:space="preserve"> – </w:t>
      </w:r>
    </w:p>
    <w:p w:rsidR="00320B02" w:rsidRDefault="00320B02" w:rsidP="00320B02">
      <w:pPr>
        <w:pStyle w:val="Bullet"/>
      </w:pPr>
      <w:r>
        <w:t xml:space="preserve">Section 8A </w:t>
      </w:r>
    </w:p>
    <w:p w:rsidR="00320B02" w:rsidRDefault="00320B02" w:rsidP="00320B02">
      <w:pPr>
        <w:pStyle w:val="Bullet"/>
      </w:pPr>
      <w:r>
        <w:t xml:space="preserve">Section 8B </w:t>
      </w:r>
    </w:p>
    <w:p w:rsidR="00320B02" w:rsidRDefault="00320B02" w:rsidP="00320B02">
      <w:pPr>
        <w:pStyle w:val="Bullet"/>
      </w:pPr>
      <w:r>
        <w:t xml:space="preserve">Part 3 </w:t>
      </w:r>
    </w:p>
    <w:p w:rsidR="00320B02" w:rsidRDefault="00320B02" w:rsidP="00320B02">
      <w:pPr>
        <w:pStyle w:val="NormalIndent"/>
      </w:pPr>
      <w:r>
        <w:t xml:space="preserve">(The Act is otherwise administered by the Premier) </w:t>
      </w:r>
    </w:p>
    <w:p w:rsidR="00320B02" w:rsidRDefault="00320B02" w:rsidP="00320B02">
      <w:r w:rsidRPr="006E0827">
        <w:rPr>
          <w:i/>
        </w:rPr>
        <w:t>Police Regulation Act 1958</w:t>
      </w:r>
      <w:r>
        <w:t xml:space="preserve"> – </w:t>
      </w:r>
    </w:p>
    <w:p w:rsidR="00320B02" w:rsidRDefault="00320B02" w:rsidP="00320B02">
      <w:pPr>
        <w:pStyle w:val="Bullet"/>
      </w:pPr>
      <w:r>
        <w:t xml:space="preserve">Part III </w:t>
      </w:r>
    </w:p>
    <w:p w:rsidR="00320B02" w:rsidRDefault="00320B02" w:rsidP="00320B02">
      <w:pPr>
        <w:pStyle w:val="NormalIndent"/>
      </w:pPr>
      <w:r>
        <w:t xml:space="preserve">(The Act is otherwise administered by the Minister for Police and Emergency Services) </w:t>
      </w:r>
    </w:p>
    <w:p w:rsidR="00320B02" w:rsidRPr="006E0827" w:rsidRDefault="00320B02" w:rsidP="00320B02">
      <w:pPr>
        <w:rPr>
          <w:i/>
        </w:rPr>
      </w:pPr>
      <w:r w:rsidRPr="006E0827">
        <w:rPr>
          <w:i/>
        </w:rPr>
        <w:t xml:space="preserve">State Employees Retirement Benefits Act 1979 </w:t>
      </w:r>
    </w:p>
    <w:p w:rsidR="00320B02" w:rsidRPr="006E0827" w:rsidRDefault="00320B02" w:rsidP="00320B02">
      <w:pPr>
        <w:rPr>
          <w:i/>
        </w:rPr>
      </w:pPr>
      <w:r w:rsidRPr="006E0827">
        <w:rPr>
          <w:i/>
        </w:rPr>
        <w:t xml:space="preserve">State Superannuation Act 1988 </w:t>
      </w:r>
    </w:p>
    <w:p w:rsidR="00320B02" w:rsidRPr="006E0827" w:rsidRDefault="00320B02" w:rsidP="00320B02">
      <w:pPr>
        <w:rPr>
          <w:i/>
        </w:rPr>
      </w:pPr>
      <w:r w:rsidRPr="006E0827">
        <w:rPr>
          <w:i/>
        </w:rPr>
        <w:t xml:space="preserve">Superannuation (Portability) Act 1989 </w:t>
      </w:r>
    </w:p>
    <w:p w:rsidR="00320B02" w:rsidRPr="006E0827" w:rsidRDefault="00320B02" w:rsidP="00320B02">
      <w:pPr>
        <w:rPr>
          <w:i/>
        </w:rPr>
      </w:pPr>
      <w:r w:rsidRPr="006E0827">
        <w:rPr>
          <w:i/>
        </w:rPr>
        <w:t xml:space="preserve">The Constitution Act Amendment Act 1958 </w:t>
      </w:r>
    </w:p>
    <w:p w:rsidR="00320B02" w:rsidRPr="006E0827" w:rsidRDefault="00320B02" w:rsidP="00320B02">
      <w:pPr>
        <w:rPr>
          <w:i/>
        </w:rPr>
      </w:pPr>
      <w:r w:rsidRPr="006E0827">
        <w:rPr>
          <w:i/>
        </w:rPr>
        <w:t xml:space="preserve">Transport Accident Act 1986 </w:t>
      </w:r>
    </w:p>
    <w:p w:rsidR="00320B02" w:rsidRPr="006E0827" w:rsidRDefault="00320B02" w:rsidP="00320B02">
      <w:pPr>
        <w:rPr>
          <w:i/>
        </w:rPr>
      </w:pPr>
      <w:r w:rsidRPr="006E0827">
        <w:rPr>
          <w:i/>
        </w:rPr>
        <w:t xml:space="preserve">Transport Superannuation Act 1988 </w:t>
      </w:r>
    </w:p>
    <w:p w:rsidR="00320B02" w:rsidRDefault="00320B02" w:rsidP="00320B02">
      <w:r w:rsidRPr="006E0827">
        <w:rPr>
          <w:i/>
        </w:rPr>
        <w:t>Workers Compensation Act 1958</w:t>
      </w:r>
      <w:r>
        <w:t xml:space="preserve"> – except: </w:t>
      </w:r>
    </w:p>
    <w:p w:rsidR="00320B02" w:rsidRPr="002F57A6" w:rsidRDefault="00320B02" w:rsidP="00320B02">
      <w:pPr>
        <w:pStyle w:val="Bullet"/>
      </w:pPr>
      <w:r>
        <w:t>Division 8 of Part 1 (this Division is administered by the Treasurer)</w:t>
      </w:r>
    </w:p>
    <w:p w:rsidR="00320B02" w:rsidRPr="00AF2974" w:rsidRDefault="00320B02" w:rsidP="00320B02">
      <w:pPr>
        <w:pStyle w:val="Heading4"/>
      </w:pPr>
      <w:r w:rsidRPr="00AF2974">
        <w:br w:type="column"/>
      </w:r>
      <w:r w:rsidRPr="00AF2974">
        <w:lastRenderedPageBreak/>
        <w:t>Minister for Finance</w:t>
      </w:r>
    </w:p>
    <w:p w:rsidR="00320B02" w:rsidRDefault="00320B02" w:rsidP="00320B02">
      <w:r w:rsidRPr="006E0827">
        <w:rPr>
          <w:i/>
        </w:rPr>
        <w:t>Audit Act 1994</w:t>
      </w:r>
      <w:r>
        <w:t xml:space="preserve"> – </w:t>
      </w:r>
    </w:p>
    <w:p w:rsidR="00320B02" w:rsidRDefault="00320B02" w:rsidP="00320B02">
      <w:pPr>
        <w:pStyle w:val="Bullet"/>
      </w:pPr>
      <w:r>
        <w:t xml:space="preserve">Parts 3, 4 and 5 </w:t>
      </w:r>
    </w:p>
    <w:p w:rsidR="00320B02" w:rsidRDefault="00320B02" w:rsidP="00320B02">
      <w:pPr>
        <w:pStyle w:val="NormalIndent"/>
      </w:pPr>
      <w:r>
        <w:t xml:space="preserve">(The Act is otherwise administered by the Premier) </w:t>
      </w:r>
    </w:p>
    <w:p w:rsidR="00320B02" w:rsidRPr="006E0827" w:rsidRDefault="00320B02" w:rsidP="00320B02">
      <w:pPr>
        <w:rPr>
          <w:i/>
        </w:rPr>
      </w:pPr>
      <w:r w:rsidRPr="006E0827">
        <w:rPr>
          <w:i/>
        </w:rPr>
        <w:t xml:space="preserve">Essential Services Commission Act 2001 </w:t>
      </w:r>
    </w:p>
    <w:p w:rsidR="00320B02" w:rsidRDefault="00320B02" w:rsidP="00320B02">
      <w:r w:rsidRPr="006E0827">
        <w:rPr>
          <w:i/>
        </w:rPr>
        <w:t>Financial Management Act 1994</w:t>
      </w:r>
      <w:r>
        <w:t xml:space="preserve"> – </w:t>
      </w:r>
    </w:p>
    <w:p w:rsidR="00320B02" w:rsidRDefault="00320B02" w:rsidP="00320B02">
      <w:pPr>
        <w:pStyle w:val="Bullet"/>
      </w:pPr>
      <w:r>
        <w:t>Sections 5, 6, 8, 13</w:t>
      </w:r>
      <w:r w:rsidR="002F651E">
        <w:noBreakHyphen/>
      </w:r>
      <w:r>
        <w:t>16, 18</w:t>
      </w:r>
      <w:r w:rsidR="002F651E">
        <w:noBreakHyphen/>
      </w:r>
      <w:r>
        <w:t>23(1), 27A</w:t>
      </w:r>
      <w:r w:rsidR="002F651E">
        <w:noBreakHyphen/>
      </w:r>
      <w:r>
        <w:t>27C, 42</w:t>
      </w:r>
      <w:r w:rsidR="002F651E">
        <w:noBreakHyphen/>
      </w:r>
      <w:r>
        <w:t>54, 55</w:t>
      </w:r>
      <w:r w:rsidR="002F651E">
        <w:noBreakHyphen/>
      </w:r>
      <w:r>
        <w:t>59 and 62</w:t>
      </w:r>
      <w:r w:rsidR="002F651E">
        <w:noBreakHyphen/>
      </w:r>
      <w:r>
        <w:t xml:space="preserve">63 </w:t>
      </w:r>
    </w:p>
    <w:p w:rsidR="00320B02" w:rsidRDefault="00320B02" w:rsidP="00320B02">
      <w:pPr>
        <w:pStyle w:val="Bullet"/>
      </w:pPr>
      <w:r>
        <w:t>Sections 1</w:t>
      </w:r>
      <w:r w:rsidR="002F651E">
        <w:noBreakHyphen/>
      </w:r>
      <w:r>
        <w:t xml:space="preserve">3 and 7 (these provisions are jointly administered with the Treasurer) </w:t>
      </w:r>
    </w:p>
    <w:p w:rsidR="00320B02" w:rsidRDefault="00320B02" w:rsidP="00320B02">
      <w:pPr>
        <w:pStyle w:val="NormalIndent"/>
      </w:pPr>
      <w:r>
        <w:t xml:space="preserve">(The Act is otherwise administered by the Assistant Treasurer and the Treasurer) </w:t>
      </w:r>
    </w:p>
    <w:p w:rsidR="00320B02" w:rsidRPr="006E0827" w:rsidRDefault="00320B02" w:rsidP="00320B02">
      <w:pPr>
        <w:rPr>
          <w:i/>
        </w:rPr>
      </w:pPr>
      <w:r w:rsidRPr="006E0827">
        <w:rPr>
          <w:i/>
        </w:rPr>
        <w:t xml:space="preserve">House Contracts Guarantee Act 1987 </w:t>
      </w:r>
    </w:p>
    <w:p w:rsidR="00320B02" w:rsidRPr="006E0827" w:rsidRDefault="00320B02" w:rsidP="00320B02">
      <w:pPr>
        <w:rPr>
          <w:i/>
        </w:rPr>
      </w:pPr>
      <w:r w:rsidRPr="006E0827">
        <w:rPr>
          <w:i/>
        </w:rPr>
        <w:t xml:space="preserve">Petroleum Products Subsidy Act 1965 </w:t>
      </w:r>
    </w:p>
    <w:p w:rsidR="00320B02" w:rsidRDefault="00320B02" w:rsidP="00320B02">
      <w:r w:rsidRPr="006E0827">
        <w:rPr>
          <w:i/>
        </w:rPr>
        <w:t>Port Management Act 1995</w:t>
      </w:r>
      <w:r>
        <w:t xml:space="preserve"> – </w:t>
      </w:r>
    </w:p>
    <w:p w:rsidR="00320B02" w:rsidRDefault="00320B02" w:rsidP="00320B02">
      <w:pPr>
        <w:pStyle w:val="Bullet"/>
      </w:pPr>
      <w:r>
        <w:t>Sections 63AA</w:t>
      </w:r>
      <w:r w:rsidR="002F651E">
        <w:noBreakHyphen/>
      </w:r>
      <w:r>
        <w:t xml:space="preserve">63J </w:t>
      </w:r>
    </w:p>
    <w:p w:rsidR="00320B02" w:rsidRDefault="00320B02" w:rsidP="00320B02">
      <w:pPr>
        <w:pStyle w:val="NormalIndent"/>
      </w:pPr>
      <w:r>
        <w:t xml:space="preserve">(The Act is otherwise administered by the Minister for Ports and the Treasurer) </w:t>
      </w:r>
    </w:p>
    <w:p w:rsidR="00320B02" w:rsidRDefault="00320B02" w:rsidP="00320B02">
      <w:r w:rsidRPr="006E0827">
        <w:rPr>
          <w:i/>
        </w:rPr>
        <w:t>Project Development and Construction Management Act 1994</w:t>
      </w:r>
      <w:r>
        <w:t xml:space="preserve"> – </w:t>
      </w:r>
    </w:p>
    <w:p w:rsidR="00320B02" w:rsidRDefault="00320B02" w:rsidP="00320B02">
      <w:pPr>
        <w:pStyle w:val="Bullet"/>
      </w:pPr>
      <w:r>
        <w:t xml:space="preserve">Part 4 (The Act is otherwise administered by the Minister for Planning, the Minister for Major Projects and the Premier) </w:t>
      </w:r>
    </w:p>
    <w:p w:rsidR="00320B02" w:rsidRPr="006E0827" w:rsidRDefault="00320B02" w:rsidP="00320B02">
      <w:pPr>
        <w:rPr>
          <w:i/>
        </w:rPr>
      </w:pPr>
      <w:r w:rsidRPr="006E0827">
        <w:rPr>
          <w:i/>
        </w:rPr>
        <w:t xml:space="preserve">Unclaimed Money Act 2008 </w:t>
      </w:r>
    </w:p>
    <w:p w:rsidR="00320B02" w:rsidRDefault="00320B02" w:rsidP="00320B02">
      <w:r w:rsidRPr="006E0827">
        <w:rPr>
          <w:i/>
        </w:rPr>
        <w:t>Victorian Managed Insurance Authority Act 1996</w:t>
      </w:r>
    </w:p>
    <w:p w:rsidR="00320B02" w:rsidRDefault="00320B02" w:rsidP="00320B02">
      <w:pPr>
        <w:pStyle w:val="Heading4"/>
      </w:pPr>
      <w:r>
        <w:br w:type="column"/>
      </w:r>
      <w:r>
        <w:lastRenderedPageBreak/>
        <w:t>Minister for Industrial Relations</w:t>
      </w:r>
    </w:p>
    <w:p w:rsidR="00320B02" w:rsidRPr="00B56910" w:rsidRDefault="00320B02" w:rsidP="00320B02">
      <w:pPr>
        <w:rPr>
          <w:i/>
        </w:rPr>
      </w:pPr>
      <w:r w:rsidRPr="00B56910">
        <w:rPr>
          <w:i/>
        </w:rPr>
        <w:t xml:space="preserve">Construction Industry Long Service Leave Act 1997 </w:t>
      </w:r>
    </w:p>
    <w:p w:rsidR="00320B02" w:rsidRPr="00B56910" w:rsidRDefault="00320B02" w:rsidP="00320B02">
      <w:pPr>
        <w:rPr>
          <w:i/>
        </w:rPr>
      </w:pPr>
      <w:r w:rsidRPr="00B56910">
        <w:rPr>
          <w:i/>
        </w:rPr>
        <w:t xml:space="preserve">Fair Work (Commonwealth Powers) Act 2009 </w:t>
      </w:r>
    </w:p>
    <w:p w:rsidR="00320B02" w:rsidRPr="00B56910" w:rsidRDefault="00320B02" w:rsidP="00320B02">
      <w:pPr>
        <w:rPr>
          <w:i/>
        </w:rPr>
      </w:pPr>
      <w:r w:rsidRPr="00B56910">
        <w:rPr>
          <w:i/>
        </w:rPr>
        <w:t xml:space="preserve">Long Service Leave Act 1992 </w:t>
      </w:r>
    </w:p>
    <w:p w:rsidR="00320B02" w:rsidRPr="00B56910" w:rsidRDefault="00320B02" w:rsidP="00320B02">
      <w:pPr>
        <w:rPr>
          <w:i/>
        </w:rPr>
      </w:pPr>
      <w:r w:rsidRPr="00B56910">
        <w:rPr>
          <w:i/>
        </w:rPr>
        <w:t xml:space="preserve">Outworkers (Improved Protection) Act 2003 </w:t>
      </w:r>
    </w:p>
    <w:p w:rsidR="00320B02" w:rsidRPr="00B56910" w:rsidRDefault="00320B02" w:rsidP="00320B02">
      <w:pPr>
        <w:rPr>
          <w:i/>
        </w:rPr>
      </w:pPr>
      <w:r w:rsidRPr="00B56910">
        <w:rPr>
          <w:i/>
        </w:rPr>
        <w:t xml:space="preserve">Owner Drivers and Forestry Contractors Act 2005 </w:t>
      </w:r>
    </w:p>
    <w:p w:rsidR="00320B02" w:rsidRPr="00B56910" w:rsidRDefault="00320B02" w:rsidP="00320B02">
      <w:pPr>
        <w:rPr>
          <w:i/>
        </w:rPr>
      </w:pPr>
      <w:r w:rsidRPr="00B56910">
        <w:rPr>
          <w:i/>
        </w:rPr>
        <w:t xml:space="preserve">Public Sector Employment (Award Entitlements) Act 2006 </w:t>
      </w:r>
    </w:p>
    <w:p w:rsidR="00320B02" w:rsidRPr="00B56910" w:rsidRDefault="00320B02" w:rsidP="00320B02">
      <w:pPr>
        <w:rPr>
          <w:i/>
        </w:rPr>
      </w:pPr>
      <w:r w:rsidRPr="00B56910">
        <w:rPr>
          <w:i/>
        </w:rPr>
        <w:t>Trade Unions Act 1958</w:t>
      </w:r>
    </w:p>
    <w:p w:rsidR="00B56910" w:rsidRDefault="00B56910" w:rsidP="00CF49EC"/>
    <w:p w:rsidR="00B56910" w:rsidRPr="00AF2974" w:rsidRDefault="00B56910" w:rsidP="00CF49EC">
      <w:pPr>
        <w:rPr>
          <w:szCs w:val="20"/>
        </w:rPr>
      </w:pPr>
    </w:p>
    <w:p w:rsidR="00CF49EC" w:rsidRPr="00AF2974" w:rsidRDefault="00CF49EC" w:rsidP="00CF49EC">
      <w:pPr>
        <w:pStyle w:val="Heading1"/>
        <w:sectPr w:rsidR="00CF49EC" w:rsidRPr="00AF2974" w:rsidSect="001A2F94">
          <w:type w:val="continuous"/>
          <w:pgSz w:w="11909" w:h="16834" w:code="9"/>
          <w:pgMar w:top="1728" w:right="1152" w:bottom="1152" w:left="1152" w:header="720" w:footer="288" w:gutter="0"/>
          <w:cols w:num="2" w:space="720" w:equalWidth="0">
            <w:col w:w="4448" w:space="708"/>
            <w:col w:w="4448"/>
          </w:cols>
          <w:noEndnote/>
        </w:sectPr>
      </w:pPr>
    </w:p>
    <w:p w:rsidR="00CF49EC" w:rsidRPr="00AF2974" w:rsidRDefault="00CF49EC" w:rsidP="00375AE8">
      <w:pPr>
        <w:pStyle w:val="Heading1App"/>
      </w:pPr>
      <w:r w:rsidRPr="00AF2974">
        <w:lastRenderedPageBreak/>
        <w:br w:type="page"/>
      </w:r>
      <w:bookmarkStart w:id="178" w:name="_Toc335747376"/>
      <w:bookmarkStart w:id="179" w:name="_Toc337034834"/>
      <w:bookmarkStart w:id="180" w:name="_Toc399334610"/>
      <w:bookmarkStart w:id="181" w:name="_Toc400698668"/>
      <w:r w:rsidR="0090430D" w:rsidRPr="00AF2974">
        <w:lastRenderedPageBreak/>
        <w:t>Appendix 1</w:t>
      </w:r>
      <w:r w:rsidR="00583640">
        <w:t>6</w:t>
      </w:r>
      <w:r w:rsidR="00375AE8">
        <w:tab/>
      </w:r>
      <w:r w:rsidRPr="00AF2974">
        <w:t>Information available on request</w:t>
      </w:r>
      <w:bookmarkEnd w:id="178"/>
      <w:bookmarkEnd w:id="179"/>
      <w:bookmarkEnd w:id="180"/>
      <w:bookmarkEnd w:id="181"/>
    </w:p>
    <w:p w:rsidR="00CF49EC" w:rsidRPr="00AF2974" w:rsidRDefault="00CF49EC" w:rsidP="00CF49EC">
      <w:pPr>
        <w:sectPr w:rsidR="00CF49EC" w:rsidRPr="00AF2974" w:rsidSect="001A2F94">
          <w:type w:val="continuous"/>
          <w:pgSz w:w="11909" w:h="16834" w:code="9"/>
          <w:pgMar w:top="1728" w:right="1152" w:bottom="1152" w:left="1152" w:header="720" w:footer="288" w:gutter="0"/>
          <w:cols w:space="720"/>
          <w:noEndnote/>
        </w:sectPr>
      </w:pPr>
    </w:p>
    <w:p w:rsidR="00B15409" w:rsidRPr="00CC2939" w:rsidRDefault="00B15409" w:rsidP="00B15409">
      <w:r>
        <w:lastRenderedPageBreak/>
        <w:t>Financial Reporting Direction 22</w:t>
      </w:r>
      <w:r w:rsidR="0002066A">
        <w:t>E</w:t>
      </w:r>
      <w:r>
        <w:t xml:space="preserve"> provides for the information listed below to be retained by the Accountable Officer and to be made available on request subject to the provisions of the </w:t>
      </w:r>
      <w:r w:rsidRPr="00CC2939">
        <w:rPr>
          <w:i/>
        </w:rPr>
        <w:t>Freedom of Information Act</w:t>
      </w:r>
      <w:r>
        <w:rPr>
          <w:i/>
        </w:rPr>
        <w:t> </w:t>
      </w:r>
      <w:r w:rsidRPr="00CC2939">
        <w:rPr>
          <w:i/>
        </w:rPr>
        <w:t>1982</w:t>
      </w:r>
      <w:r>
        <w:t xml:space="preserve">. </w:t>
      </w:r>
    </w:p>
    <w:p w:rsidR="00B15409" w:rsidRPr="00CC2939" w:rsidRDefault="00B15409" w:rsidP="00B15409">
      <w:r>
        <w:t>Information available on request</w:t>
      </w:r>
      <w:r w:rsidRPr="00CC2939">
        <w:t xml:space="preserve">: </w:t>
      </w:r>
    </w:p>
    <w:p w:rsidR="00B15409" w:rsidRPr="00CC2939" w:rsidRDefault="00B15409" w:rsidP="00B15409">
      <w:pPr>
        <w:pStyle w:val="Bullet"/>
      </w:pPr>
      <w:r w:rsidRPr="00CC2939">
        <w:t>a statement that declarations of pecuniary interests have been duly completed by all relevant officers;</w:t>
      </w:r>
    </w:p>
    <w:p w:rsidR="00B15409" w:rsidRPr="00CC2939" w:rsidRDefault="00B15409" w:rsidP="00B15409">
      <w:pPr>
        <w:pStyle w:val="Bullet"/>
      </w:pPr>
      <w:r w:rsidRPr="00CC2939">
        <w:t xml:space="preserve">details of shares held by a senior officer as nominee or held beneficially in a statutory authority or subsidiary; </w:t>
      </w:r>
    </w:p>
    <w:p w:rsidR="00B15409" w:rsidRPr="00CC2939" w:rsidRDefault="00B15409" w:rsidP="00B15409">
      <w:pPr>
        <w:pStyle w:val="Bullet"/>
      </w:pPr>
      <w:r w:rsidRPr="00B15409">
        <w:t>details of publications produced by the entity about the entity, and how these can be obtained</w:t>
      </w:r>
      <w:r w:rsidRPr="00CC2939">
        <w:t xml:space="preserve">; </w:t>
      </w:r>
    </w:p>
    <w:p w:rsidR="00B15409" w:rsidRPr="00CC2939" w:rsidRDefault="00B15409" w:rsidP="00B15409">
      <w:pPr>
        <w:pStyle w:val="Bullet"/>
      </w:pPr>
      <w:r w:rsidRPr="00CC2939">
        <w:t xml:space="preserve">details of changes in prices, fees, charges, rates and levies charged by the entity; </w:t>
      </w:r>
    </w:p>
    <w:p w:rsidR="00B15409" w:rsidRPr="00CC2939" w:rsidRDefault="00B15409" w:rsidP="00B15409">
      <w:pPr>
        <w:pStyle w:val="Bullet"/>
      </w:pPr>
      <w:r w:rsidRPr="00CC2939">
        <w:t>details of any major external reviews carried out on the entity;</w:t>
      </w:r>
    </w:p>
    <w:p w:rsidR="00B15409" w:rsidRPr="00CC2939" w:rsidRDefault="00B15409" w:rsidP="00B15409">
      <w:pPr>
        <w:pStyle w:val="Bullet"/>
      </w:pPr>
      <w:r w:rsidRPr="00CC2939">
        <w:t xml:space="preserve">details of major research and development activities undertaken by the entity; </w:t>
      </w:r>
    </w:p>
    <w:p w:rsidR="00B15409" w:rsidRDefault="00B15409" w:rsidP="00B15409">
      <w:pPr>
        <w:pStyle w:val="Bullet"/>
      </w:pPr>
      <w:r w:rsidRPr="00CC2939">
        <w:t>details of overseas visits undertaken including a summary of the objectives and outcomes of each visit;</w:t>
      </w:r>
    </w:p>
    <w:p w:rsidR="00B15409" w:rsidRPr="00CC2939" w:rsidRDefault="00B15409" w:rsidP="00B15409">
      <w:pPr>
        <w:pStyle w:val="Bullet"/>
      </w:pPr>
      <w:r w:rsidRPr="00CC2939">
        <w:t xml:space="preserve">details of major promotional, public relations and marketing activities undertaken by the entity to develop community awareness of the entity and its services; </w:t>
      </w:r>
    </w:p>
    <w:p w:rsidR="00B15409" w:rsidRPr="00CC2939" w:rsidRDefault="00B15409" w:rsidP="00B15409">
      <w:pPr>
        <w:pStyle w:val="Bullet"/>
      </w:pPr>
      <w:r w:rsidRPr="00CC2939">
        <w:t xml:space="preserve">details of assessments and measures undertaken to improve the occupational health and safety of employees; </w:t>
      </w:r>
    </w:p>
    <w:p w:rsidR="00B15409" w:rsidRPr="00CC2939" w:rsidRDefault="00B15409" w:rsidP="00B15409">
      <w:pPr>
        <w:pStyle w:val="Bullet"/>
      </w:pPr>
      <w:r w:rsidRPr="00CC2939">
        <w:t xml:space="preserve">a general statement on industrial relations within the entity and details of time lost through industrial accidents and disputes; </w:t>
      </w:r>
    </w:p>
    <w:p w:rsidR="00B15409" w:rsidRPr="00CC2939" w:rsidRDefault="00B15409" w:rsidP="00B15409">
      <w:pPr>
        <w:pStyle w:val="Bullet"/>
      </w:pPr>
      <w:r w:rsidRPr="00CC2939">
        <w:t>a list of major committees sponsored by the entity, the purposes of each committee and the extent to which the purposes have been achieved; and</w:t>
      </w:r>
    </w:p>
    <w:p w:rsidR="00B15409" w:rsidRDefault="00B15409" w:rsidP="00B15409">
      <w:pPr>
        <w:pStyle w:val="Bullet"/>
      </w:pPr>
      <w:r w:rsidRPr="00CC2939">
        <w:t>details of all consultancies and contractors including</w:t>
      </w:r>
      <w:r>
        <w:t xml:space="preserve"> </w:t>
      </w:r>
      <w:r w:rsidRPr="00CC2939">
        <w:t>consultants/contractors engaged</w:t>
      </w:r>
      <w:r>
        <w:t xml:space="preserve">, </w:t>
      </w:r>
      <w:r w:rsidRPr="00CC2939">
        <w:t>services provided and</w:t>
      </w:r>
      <w:r>
        <w:t xml:space="preserve"> </w:t>
      </w:r>
      <w:r w:rsidRPr="00CC2939">
        <w:t>expenditure committed to for each engagement.</w:t>
      </w:r>
    </w:p>
    <w:p w:rsidR="00B15409" w:rsidRPr="00CC2939" w:rsidRDefault="00B15409" w:rsidP="00B15409">
      <w:r>
        <w:t>To ensure the Department is meeting its accountability and compliance requirements some of the additional information has been included in this annual report where relevant.</w:t>
      </w:r>
    </w:p>
    <w:p w:rsidR="00B15409" w:rsidRDefault="00B15409" w:rsidP="00B15409">
      <w:r>
        <w:br w:type="column"/>
      </w:r>
      <w:r>
        <w:lastRenderedPageBreak/>
        <w:t>This additional information is available on the Department</w:t>
      </w:r>
      <w:r w:rsidR="00354A87">
        <w:t>’</w:t>
      </w:r>
      <w:r>
        <w:t>s website</w:t>
      </w:r>
      <w:r w:rsidR="00550E8B">
        <w:t xml:space="preserve"> </w:t>
      </w:r>
      <w:hyperlink r:id="rId49" w:history="1">
        <w:r w:rsidR="00550E8B">
          <w:rPr>
            <w:rStyle w:val="Hyperlink"/>
          </w:rPr>
          <w:t>dtf.vic.gov.au</w:t>
        </w:r>
      </w:hyperlink>
      <w:r w:rsidR="00550E8B">
        <w:t xml:space="preserve"> under </w:t>
      </w:r>
      <w:r>
        <w:t>Publications, Annual Reports.</w:t>
      </w:r>
    </w:p>
    <w:p w:rsidR="008657DC" w:rsidRDefault="008657DC" w:rsidP="008657DC">
      <w:r>
        <w:t>Alternatively, you may request the information in hardcopy by telephoning 03 9651 0909 or by writing to:</w:t>
      </w:r>
    </w:p>
    <w:p w:rsidR="008657DC" w:rsidRDefault="008657DC" w:rsidP="008657DC">
      <w:pPr>
        <w:pStyle w:val="NormalIndent"/>
      </w:pPr>
      <w:r>
        <w:t>Director</w:t>
      </w:r>
      <w:r>
        <w:br/>
        <w:t>Corporate Services</w:t>
      </w:r>
      <w:r>
        <w:br/>
        <w:t>Department of Treasury and Finance</w:t>
      </w:r>
      <w:r>
        <w:br/>
        <w:t>GPO Box 4379</w:t>
      </w:r>
      <w:r>
        <w:br/>
        <w:t>Melbourne, Victoria, 3001</w:t>
      </w:r>
    </w:p>
    <w:p w:rsidR="008657DC" w:rsidRDefault="008657DC" w:rsidP="008657DC">
      <w:r>
        <w:t>Or by email to:</w:t>
      </w:r>
    </w:p>
    <w:p w:rsidR="00B15409" w:rsidRPr="00CC2939" w:rsidRDefault="00C73AC3" w:rsidP="00B15409">
      <w:pPr>
        <w:pStyle w:val="NormalIndent"/>
      </w:pPr>
      <w:hyperlink r:id="rId50" w:history="1">
        <w:r w:rsidR="00B15409" w:rsidRPr="00E15FB8">
          <w:rPr>
            <w:rStyle w:val="Hyperlink"/>
          </w:rPr>
          <w:t>information@dtf.vic.gov.au</w:t>
        </w:r>
      </w:hyperlink>
      <w:r w:rsidR="00B15409">
        <w:t xml:space="preserve"> for the attention of the </w:t>
      </w:r>
      <w:r w:rsidR="008657DC">
        <w:t>Director, Corporate Services</w:t>
      </w:r>
      <w:r w:rsidR="00B15409">
        <w:t>.</w:t>
      </w:r>
    </w:p>
    <w:p w:rsidR="00CC2939" w:rsidRPr="00CC2939" w:rsidRDefault="00CC2939" w:rsidP="00CC2939"/>
    <w:p w:rsidR="00CC2939" w:rsidRPr="00CC2939" w:rsidRDefault="00CC2939" w:rsidP="00CC2939"/>
    <w:p w:rsidR="003B1C06" w:rsidRDefault="003B1C06" w:rsidP="00CF49EC">
      <w:pPr>
        <w:rPr>
          <w:rFonts w:ascii="Calibri" w:hAnsi="Calibri"/>
        </w:rPr>
        <w:sectPr w:rsidR="003B1C06" w:rsidSect="001A2F94">
          <w:type w:val="continuous"/>
          <w:pgSz w:w="11909" w:h="16834" w:code="9"/>
          <w:pgMar w:top="1728" w:right="1152" w:bottom="1152" w:left="1152" w:header="720" w:footer="288" w:gutter="0"/>
          <w:cols w:num="2" w:space="720" w:equalWidth="0">
            <w:col w:w="4448" w:space="708"/>
            <w:col w:w="4448"/>
          </w:cols>
          <w:noEndnote/>
        </w:sectPr>
      </w:pPr>
    </w:p>
    <w:p w:rsidR="003B1C06" w:rsidRDefault="003B1C06" w:rsidP="006D1447">
      <w:r w:rsidRPr="003B1C06">
        <w:lastRenderedPageBreak/>
        <w:t>The Secretary</w:t>
      </w:r>
      <w:r>
        <w:br/>
      </w:r>
      <w:r w:rsidRPr="003B1C06">
        <w:t xml:space="preserve">Department of Treasury and Finance </w:t>
      </w:r>
      <w:r>
        <w:br/>
      </w:r>
      <w:r w:rsidRPr="003B1C06">
        <w:t xml:space="preserve">1 Treasury Place </w:t>
      </w:r>
      <w:r>
        <w:br/>
      </w:r>
      <w:r w:rsidRPr="003B1C06">
        <w:t xml:space="preserve">Melbourne Victoria 3002 </w:t>
      </w:r>
      <w:r>
        <w:br/>
      </w:r>
      <w:r w:rsidRPr="003B1C06">
        <w:t>Australia</w:t>
      </w:r>
    </w:p>
    <w:p w:rsidR="003B1C06" w:rsidRDefault="003B1C06" w:rsidP="006D1447">
      <w:r w:rsidRPr="003B1C06">
        <w:t xml:space="preserve">Telephone: +61 3 9651 5111 </w:t>
      </w:r>
      <w:r>
        <w:br/>
      </w:r>
      <w:r w:rsidRPr="003B1C06">
        <w:t xml:space="preserve">Facsimile: +61 3 9651 </w:t>
      </w:r>
      <w:r w:rsidR="00E57B1B">
        <w:t>2062</w:t>
      </w:r>
      <w:r>
        <w:br/>
      </w:r>
      <w:r w:rsidRPr="003B1C06">
        <w:t xml:space="preserve">Website: </w:t>
      </w:r>
      <w:hyperlink r:id="rId51" w:history="1">
        <w:r w:rsidR="00E57B1B">
          <w:rPr>
            <w:rStyle w:val="Hyperlink"/>
          </w:rPr>
          <w:t>dtf.vic.gov.au</w:t>
        </w:r>
      </w:hyperlink>
    </w:p>
    <w:p w:rsidR="003B1C06" w:rsidRDefault="003B1C06" w:rsidP="006D1447">
      <w:r w:rsidRPr="003B1C06">
        <w:t xml:space="preserve">Authorised by the Victorian Government </w:t>
      </w:r>
      <w:r>
        <w:br/>
      </w:r>
      <w:r w:rsidRPr="003B1C06">
        <w:t>1 Treasury Place, Melbourne, 3002.</w:t>
      </w:r>
    </w:p>
    <w:p w:rsidR="003B1C06" w:rsidRPr="00550E8B" w:rsidRDefault="003B1C06" w:rsidP="006D1447">
      <w:r w:rsidRPr="00550E8B">
        <w:t>Print</w:t>
      </w:r>
      <w:r w:rsidR="00E57B1B" w:rsidRPr="00550E8B">
        <w:t xml:space="preserve">ed by </w:t>
      </w:r>
      <w:r w:rsidR="00550E8B" w:rsidRPr="00550E8B">
        <w:t>On</w:t>
      </w:r>
      <w:r w:rsidR="003812E1">
        <w:t xml:space="preserve"> </w:t>
      </w:r>
      <w:r w:rsidR="00550E8B" w:rsidRPr="00550E8B">
        <w:t>Demand</w:t>
      </w:r>
      <w:r w:rsidR="00F62210">
        <w:t>, Port Melbourne</w:t>
      </w:r>
    </w:p>
    <w:p w:rsidR="000C050D" w:rsidRDefault="000C050D" w:rsidP="000C050D">
      <w:r>
        <w:t>Printed on recycled paper.</w:t>
      </w:r>
    </w:p>
    <w:p w:rsidR="000C050D" w:rsidRDefault="000C050D" w:rsidP="000C050D"/>
    <w:p w:rsidR="000C050D" w:rsidRDefault="000C050D" w:rsidP="000C050D">
      <w:r>
        <w:t>© State of Victoria 2014</w:t>
      </w:r>
    </w:p>
    <w:p w:rsidR="000C050D" w:rsidRPr="00891D32" w:rsidRDefault="000C050D" w:rsidP="000C050D">
      <w:pPr>
        <w:rPr>
          <w:rFonts w:asciiTheme="minorHAnsi" w:hAnsiTheme="minorHAnsi" w:cstheme="minorHAnsi"/>
        </w:rPr>
      </w:pPr>
      <w:r>
        <w:rPr>
          <w:rFonts w:asciiTheme="minorHAnsi" w:hAnsiTheme="minorHAnsi" w:cstheme="minorHAnsi"/>
          <w:noProof/>
        </w:rPr>
        <w:drawing>
          <wp:inline distT="0" distB="0" distL="0" distR="0" wp14:anchorId="46AB06C6" wp14:editId="2A2FABD4">
            <wp:extent cx="1117460" cy="393651"/>
            <wp:effectExtent l="0" t="0" r="6985" b="6985"/>
            <wp:docPr id="1" name="Pictur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5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0C050D" w:rsidRDefault="000C050D" w:rsidP="000C050D">
      <w:r>
        <w:t>This work</w:t>
      </w:r>
      <w:r w:rsidR="0008614E">
        <w:t xml:space="preserve">, Department of Treasury and Finance </w:t>
      </w:r>
      <w:r w:rsidR="0008614E">
        <w:rPr>
          <w:i/>
        </w:rPr>
        <w:t>2013</w:t>
      </w:r>
      <w:r w:rsidR="002F651E">
        <w:rPr>
          <w:i/>
        </w:rPr>
        <w:noBreakHyphen/>
      </w:r>
      <w:r w:rsidR="0008614E" w:rsidRPr="0008614E">
        <w:rPr>
          <w:i/>
        </w:rPr>
        <w:t>14 Annual Report</w:t>
      </w:r>
      <w:r w:rsidR="0008614E">
        <w:t>,</w:t>
      </w:r>
      <w:r>
        <w:t xml:space="preserve"> is licensed under a </w:t>
      </w:r>
      <w:hyperlink r:id="rId54" w:history="1">
        <w:r w:rsidRPr="000C050D">
          <w:rPr>
            <w:rStyle w:val="Hyperlink"/>
          </w:rPr>
          <w:t>Creative Commons Attribution 3.0 Australia licence</w:t>
        </w:r>
      </w:hyperlink>
      <w:r>
        <w:t>. You are free to re</w:t>
      </w:r>
      <w:r w:rsidR="002F651E">
        <w:noBreakHyphen/>
      </w:r>
      <w:r>
        <w:t>use the work under that licence, on the condition that you credit the State of Victoria as author. The licence does not apply to any images, photographs or branding, including the Victorian Coat of Arms, the Victorian Government logo and the Department of Treasury and Finance logo.</w:t>
      </w:r>
    </w:p>
    <w:p w:rsidR="000C050D" w:rsidRDefault="000C050D" w:rsidP="000C050D">
      <w:r>
        <w:t xml:space="preserve">Copyright queries may be directed to </w:t>
      </w:r>
      <w:hyperlink r:id="rId55" w:history="1">
        <w:r w:rsidRPr="00BA5BCC">
          <w:rPr>
            <w:rStyle w:val="Hyperlink"/>
          </w:rPr>
          <w:t>IPpolicy@dtf.vic.gov.au</w:t>
        </w:r>
      </w:hyperlink>
    </w:p>
    <w:p w:rsidR="003B1C06" w:rsidRDefault="003B1C06" w:rsidP="006D1447">
      <w:r w:rsidRPr="003B1C06">
        <w:t>ISSN 1325</w:t>
      </w:r>
      <w:r w:rsidR="002F651E">
        <w:noBreakHyphen/>
      </w:r>
      <w:r w:rsidRPr="003B1C06">
        <w:t xml:space="preserve">1775 </w:t>
      </w:r>
    </w:p>
    <w:p w:rsidR="003B1C06" w:rsidRDefault="00EA674D" w:rsidP="006D1447">
      <w:r w:rsidRPr="006C02FB">
        <w:t xml:space="preserve">Published </w:t>
      </w:r>
      <w:r w:rsidR="00550E8B">
        <w:t xml:space="preserve">October </w:t>
      </w:r>
      <w:r w:rsidRPr="0017429B">
        <w:t>201</w:t>
      </w:r>
      <w:r w:rsidR="000C050D">
        <w:t>4</w:t>
      </w:r>
      <w:r w:rsidRPr="006C02FB">
        <w:t>.</w:t>
      </w:r>
      <w:r w:rsidRPr="006C02FB">
        <w:br/>
      </w:r>
      <w:r w:rsidR="003B1C06" w:rsidRPr="006C02FB">
        <w:t>Printed on recycled paper.</w:t>
      </w:r>
    </w:p>
    <w:p w:rsidR="003B1C06" w:rsidRDefault="003B1C06" w:rsidP="006D1447">
      <w:r w:rsidRPr="003B1C06">
        <w:t xml:space="preserve">If you would like to receive this publication in an accessible </w:t>
      </w:r>
      <w:r>
        <w:br/>
      </w:r>
      <w:r w:rsidRPr="003B1C06">
        <w:t xml:space="preserve">format, </w:t>
      </w:r>
      <w:r w:rsidR="000C050D">
        <w:t xml:space="preserve">please </w:t>
      </w:r>
      <w:r w:rsidR="0008614E">
        <w:t xml:space="preserve">telephone 03 9651 0909 or </w:t>
      </w:r>
      <w:r w:rsidRPr="003B1C06">
        <w:t xml:space="preserve">email </w:t>
      </w:r>
      <w:hyperlink r:id="rId56" w:history="1">
        <w:r w:rsidRPr="007600D0">
          <w:rPr>
            <w:rStyle w:val="Hyperlink"/>
          </w:rPr>
          <w:t>information@dtf.vic.gov.au</w:t>
        </w:r>
      </w:hyperlink>
      <w:r w:rsidRPr="003B1C06">
        <w:t>.</w:t>
      </w:r>
    </w:p>
    <w:p w:rsidR="006D1447" w:rsidRPr="003B1C06" w:rsidRDefault="00B57305" w:rsidP="00B57305">
      <w:r>
        <w:t xml:space="preserve">This document is also available in PDF and Word format at </w:t>
      </w:r>
      <w:hyperlink r:id="rId57" w:history="1">
        <w:r w:rsidR="000C050D">
          <w:rPr>
            <w:rStyle w:val="Hyperlink"/>
          </w:rPr>
          <w:t>dtf.vic.gov.au</w:t>
        </w:r>
      </w:hyperlink>
      <w:bookmarkStart w:id="182" w:name="_GoBack"/>
      <w:bookmarkEnd w:id="182"/>
    </w:p>
    <w:sectPr w:rsidR="006D1447" w:rsidRPr="003B1C06" w:rsidSect="00583640">
      <w:type w:val="evenPage"/>
      <w:pgSz w:w="11909" w:h="16834" w:code="9"/>
      <w:pgMar w:top="1729" w:right="1151" w:bottom="1151" w:left="1151" w:header="720" w:footer="289" w:gutter="0"/>
      <w:cols w:space="720"/>
      <w:vAlign w:val="bottom"/>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A77" w:rsidRDefault="00CE0A77" w:rsidP="00035D40">
      <w:r>
        <w:separator/>
      </w:r>
    </w:p>
    <w:p w:rsidR="00CE0A77" w:rsidRDefault="00CE0A77"/>
    <w:p w:rsidR="00CE0A77" w:rsidRDefault="00CE0A77"/>
  </w:endnote>
  <w:endnote w:type="continuationSeparator" w:id="0">
    <w:p w:rsidR="00CE0A77" w:rsidRDefault="00CE0A77" w:rsidP="00035D40">
      <w:r>
        <w:continuationSeparator/>
      </w:r>
    </w:p>
    <w:p w:rsidR="00CE0A77" w:rsidRDefault="00CE0A77"/>
    <w:p w:rsidR="00CE0A77" w:rsidRDefault="00CE0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ZurichBT-RomanCondensed">
    <w:altName w:val="Arial Unicode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rsidTr="00F610CA">
      <w:trPr>
        <w:cantSplit/>
      </w:trPr>
      <w:tc>
        <w:tcPr>
          <w:tcW w:w="800" w:type="dxa"/>
        </w:tcPr>
        <w:p w:rsidR="00CE0A77" w:rsidRDefault="00CE0A77" w:rsidP="00F610CA">
          <w:pPr>
            <w:pStyle w:val="PageNumberLeft"/>
          </w:pPr>
        </w:p>
      </w:tc>
      <w:tc>
        <w:tcPr>
          <w:tcW w:w="8918" w:type="dxa"/>
          <w:shd w:val="clear" w:color="auto" w:fill="auto"/>
        </w:tcPr>
        <w:p w:rsidR="00CE0A77" w:rsidRDefault="00CE0A77" w:rsidP="0049467D">
          <w:pPr>
            <w:pStyle w:val="FooterEven"/>
          </w:pPr>
        </w:p>
      </w:tc>
    </w:tr>
  </w:tbl>
  <w:p w:rsidR="00CE0A77" w:rsidRDefault="00CE0A77" w:rsidP="00F610CA">
    <w:pPr>
      <w:pStyle w:val="Spac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14</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724037">
    <w:pPr>
      <w:pStyle w:val="Spac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13</w:t>
          </w:r>
          <w:r w:rsidRPr="00AC5156">
            <w:rPr>
              <w:rStyle w:val="PageNumber"/>
            </w:rPr>
            <w:fldChar w:fldCharType="end"/>
          </w:r>
        </w:p>
      </w:tc>
    </w:tr>
  </w:tbl>
  <w:p w:rsidR="00CE0A77" w:rsidRDefault="00CE0A77" w:rsidP="00724037">
    <w:pPr>
      <w:pStyle w:val="Spac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16</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724037">
    <w:pPr>
      <w:pStyle w:val="Spac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15</w:t>
          </w:r>
          <w:r w:rsidRPr="00AC5156">
            <w:rPr>
              <w:rStyle w:val="PageNumber"/>
            </w:rPr>
            <w:fldChar w:fldCharType="end"/>
          </w:r>
        </w:p>
      </w:tc>
    </w:tr>
  </w:tbl>
  <w:p w:rsidR="00CE0A77" w:rsidRDefault="00CE0A77" w:rsidP="00724037">
    <w:pPr>
      <w:pStyle w:val="Spac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28</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724037">
    <w:pPr>
      <w:pStyle w:val="Spac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29</w:t>
          </w:r>
          <w:r w:rsidRPr="00AC5156">
            <w:rPr>
              <w:rStyle w:val="PageNumber"/>
            </w:rPr>
            <w:fldChar w:fldCharType="end"/>
          </w:r>
        </w:p>
      </w:tc>
    </w:tr>
  </w:tbl>
  <w:p w:rsidR="00CE0A77" w:rsidRDefault="00CE0A77" w:rsidP="00724037">
    <w:pPr>
      <w:pStyle w:val="Spac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48</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“ARTitle” </w:instrText>
          </w:r>
          <w:r w:rsidR="00C73AC3">
            <w:fldChar w:fldCharType="separate"/>
          </w:r>
          <w:r>
            <w:rPr>
              <w:noProof/>
            </w:rPr>
            <w:t>Annual Report 2013–14</w:t>
          </w:r>
          <w:r w:rsidR="00C73AC3">
            <w:rPr>
              <w:noProof/>
            </w:rPr>
            <w:fldChar w:fldCharType="end"/>
          </w:r>
        </w:p>
      </w:tc>
    </w:tr>
  </w:tbl>
  <w:p w:rsidR="00CE0A77" w:rsidRDefault="00CE0A77" w:rsidP="00724037">
    <w:pPr>
      <w:pStyle w:val="Spac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47</w:t>
          </w:r>
          <w:r w:rsidRPr="00AC5156">
            <w:rPr>
              <w:rStyle w:val="PageNumber"/>
            </w:rPr>
            <w:fldChar w:fldCharType="end"/>
          </w:r>
        </w:p>
      </w:tc>
    </w:tr>
  </w:tbl>
  <w:p w:rsidR="00CE0A77" w:rsidRDefault="00CE0A77" w:rsidP="00724037">
    <w:pPr>
      <w:pStyle w:val="Spac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140</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w:instrText>
          </w:r>
          <w:r w:rsidR="00C73AC3">
            <w:instrText xml:space="preserve">itle” </w:instrText>
          </w:r>
          <w:r w:rsidR="00C73AC3">
            <w:fldChar w:fldCharType="separate"/>
          </w:r>
          <w:r w:rsidR="00C73AC3">
            <w:rPr>
              <w:noProof/>
            </w:rPr>
            <w:t>Annual Report 2013–14</w:t>
          </w:r>
          <w:r w:rsidR="00C73AC3">
            <w:rPr>
              <w:noProof/>
            </w:rPr>
            <w:fldChar w:fldCharType="end"/>
          </w:r>
        </w:p>
      </w:tc>
    </w:tr>
  </w:tbl>
  <w:p w:rsidR="00CE0A77" w:rsidRDefault="00CE0A77" w:rsidP="00724037">
    <w:pPr>
      <w:pStyle w:val="Spac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139</w:t>
          </w:r>
          <w:r w:rsidRPr="00AC5156">
            <w:rPr>
              <w:rStyle w:val="PageNumber"/>
            </w:rPr>
            <w:fldChar w:fldCharType="end"/>
          </w:r>
        </w:p>
      </w:tc>
    </w:tr>
  </w:tbl>
  <w:p w:rsidR="00CE0A77" w:rsidRDefault="00CE0A77" w:rsidP="00724037">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rsidTr="00F610CA">
      <w:trPr>
        <w:cantSplit/>
      </w:trPr>
      <w:tc>
        <w:tcPr>
          <w:tcW w:w="9327" w:type="dxa"/>
          <w:shd w:val="clear" w:color="auto" w:fill="auto"/>
        </w:tcPr>
        <w:p w:rsidR="00CE0A77" w:rsidRPr="009265C5" w:rsidRDefault="00CE0A77" w:rsidP="002054C5">
          <w:pPr>
            <w:pStyle w:val="Footer"/>
          </w:pPr>
          <w:r w:rsidRPr="009265C5">
            <w:t>Department of Treasury and Finance</w:t>
          </w:r>
          <w:r w:rsidRPr="009265C5">
            <w:br/>
          </w:r>
          <w:r w:rsidR="00C73AC3">
            <w:fldChar w:fldCharType="begin"/>
          </w:r>
          <w:r w:rsidR="00C73AC3">
            <w:instrText xml:space="preserve"> StyleRef “ARTitle” </w:instrText>
          </w:r>
          <w:r w:rsidR="00C73AC3">
            <w:fldChar w:fldCharType="separate"/>
          </w:r>
          <w:r>
            <w:rPr>
              <w:noProof/>
            </w:rPr>
            <w:t>Annual Report 2013–14</w:t>
          </w:r>
          <w:r w:rsidR="00C73AC3">
            <w:rPr>
              <w:noProof/>
            </w:rPr>
            <w:fldChar w:fldCharType="end"/>
          </w:r>
        </w:p>
      </w:tc>
      <w:tc>
        <w:tcPr>
          <w:tcW w:w="818" w:type="dxa"/>
          <w:shd w:val="clear" w:color="auto" w:fill="auto"/>
        </w:tcPr>
        <w:p w:rsidR="00CE0A77" w:rsidRPr="00AC5156" w:rsidRDefault="00CE0A77"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rsidR="00CE0A77" w:rsidRDefault="00CE0A77" w:rsidP="00F610CA">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rsidTr="00F610CA">
      <w:trPr>
        <w:cantSplit/>
      </w:trPr>
      <w:tc>
        <w:tcPr>
          <w:tcW w:w="800" w:type="dxa"/>
        </w:tcPr>
        <w:p w:rsidR="00CE0A77" w:rsidRDefault="00CE0A77"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rsidR="00CE0A77" w:rsidRDefault="00CE0A77" w:rsidP="002054C5">
          <w:pPr>
            <w:pStyle w:val="FooterEven"/>
          </w:pPr>
          <w:r w:rsidRPr="009265C5">
            <w:t>Department of Treasur</w:t>
          </w:r>
          <w:r>
            <w:t>y and Finance</w:t>
          </w:r>
          <w:r>
            <w:br/>
          </w:r>
          <w:r w:rsidR="00C73AC3">
            <w:fldChar w:fldCharType="begin"/>
          </w:r>
          <w:r w:rsidR="00C73AC3">
            <w:instrText xml:space="preserve"> StyleRef “ARTitle” </w:instrText>
          </w:r>
          <w:r w:rsidR="00C73AC3">
            <w:fldChar w:fldCharType="separate"/>
          </w:r>
          <w:r>
            <w:rPr>
              <w:noProof/>
            </w:rPr>
            <w:t>Annual Report 2013–14</w:t>
          </w:r>
          <w:r w:rsidR="00C73AC3">
            <w:rPr>
              <w:noProof/>
            </w:rPr>
            <w:fldChar w:fldCharType="end"/>
          </w:r>
        </w:p>
      </w:tc>
    </w:tr>
  </w:tbl>
  <w:p w:rsidR="00CE0A77" w:rsidRDefault="00CE0A77" w:rsidP="00F610CA">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rsidTr="00F610CA">
      <w:trPr>
        <w:cantSplit/>
      </w:trPr>
      <w:tc>
        <w:tcPr>
          <w:tcW w:w="9327" w:type="dxa"/>
          <w:shd w:val="clear" w:color="auto" w:fill="auto"/>
        </w:tcPr>
        <w:p w:rsidR="00CE0A77" w:rsidRPr="009265C5" w:rsidRDefault="00CE0A77" w:rsidP="002054C5">
          <w:pPr>
            <w:pStyle w:val="Footer"/>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1</w:t>
          </w:r>
          <w:r w:rsidRPr="00AC5156">
            <w:rPr>
              <w:rStyle w:val="PageNumber"/>
            </w:rPr>
            <w:fldChar w:fldCharType="end"/>
          </w:r>
        </w:p>
      </w:tc>
    </w:tr>
  </w:tbl>
  <w:p w:rsidR="00CE0A77" w:rsidRDefault="00CE0A77" w:rsidP="00F610CA">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rsidTr="00F610CA">
      <w:trPr>
        <w:cantSplit/>
      </w:trPr>
      <w:tc>
        <w:tcPr>
          <w:tcW w:w="800" w:type="dxa"/>
        </w:tcPr>
        <w:p w:rsidR="00CE0A77" w:rsidRDefault="00CE0A77"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2</w:t>
          </w:r>
          <w:r w:rsidRPr="0018749C">
            <w:rPr>
              <w:rStyle w:val="PageNumber"/>
            </w:rPr>
            <w:fldChar w:fldCharType="end"/>
          </w:r>
        </w:p>
      </w:tc>
      <w:tc>
        <w:tcPr>
          <w:tcW w:w="8918" w:type="dxa"/>
          <w:shd w:val="clear" w:color="auto" w:fill="auto"/>
        </w:tcPr>
        <w:p w:rsidR="00CE0A77" w:rsidRDefault="00CE0A77" w:rsidP="002054C5">
          <w:pPr>
            <w:pStyle w:val="FooterEven"/>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F610CA">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rsidTr="00F610CA">
      <w:trPr>
        <w:cantSplit/>
      </w:trPr>
      <w:tc>
        <w:tcPr>
          <w:tcW w:w="9327" w:type="dxa"/>
          <w:shd w:val="clear" w:color="auto" w:fill="auto"/>
        </w:tcPr>
        <w:p w:rsidR="00CE0A77" w:rsidRPr="009265C5" w:rsidRDefault="00CE0A77" w:rsidP="002054C5">
          <w:pPr>
            <w:pStyle w:val="Footer"/>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9</w:t>
          </w:r>
          <w:r w:rsidRPr="00AC5156">
            <w:rPr>
              <w:rStyle w:val="PageNumber"/>
            </w:rPr>
            <w:fldChar w:fldCharType="end"/>
          </w:r>
        </w:p>
      </w:tc>
    </w:tr>
  </w:tbl>
  <w:p w:rsidR="00CE0A77" w:rsidRDefault="00CE0A77" w:rsidP="00F610CA">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rsidTr="00F610CA">
      <w:trPr>
        <w:cantSplit/>
      </w:trPr>
      <w:tc>
        <w:tcPr>
          <w:tcW w:w="800" w:type="dxa"/>
        </w:tcPr>
        <w:p w:rsidR="00CE0A77" w:rsidRDefault="00CE0A77"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8</w:t>
          </w:r>
          <w:r w:rsidRPr="0018749C">
            <w:rPr>
              <w:rStyle w:val="PageNumber"/>
            </w:rPr>
            <w:fldChar w:fldCharType="end"/>
          </w:r>
        </w:p>
      </w:tc>
      <w:tc>
        <w:tcPr>
          <w:tcW w:w="8918" w:type="dxa"/>
          <w:shd w:val="clear" w:color="auto" w:fill="auto"/>
        </w:tcPr>
        <w:p w:rsidR="00CE0A77" w:rsidRDefault="00CE0A77" w:rsidP="002054C5">
          <w:pPr>
            <w:pStyle w:val="FooterEven"/>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F610CA">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CE0A77">
      <w:trPr>
        <w:cantSplit/>
      </w:trPr>
      <w:tc>
        <w:tcPr>
          <w:tcW w:w="800" w:type="dxa"/>
        </w:tcPr>
        <w:p w:rsidR="00CE0A77" w:rsidRDefault="00CE0A77" w:rsidP="00BD3A40">
          <w:pPr>
            <w:pStyle w:val="PageNumberEven"/>
            <w:jc w:val="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C73AC3">
            <w:rPr>
              <w:rStyle w:val="PageNumber"/>
              <w:noProof/>
            </w:rPr>
            <w:t>10</w:t>
          </w:r>
          <w:r w:rsidRPr="0018749C">
            <w:rPr>
              <w:rStyle w:val="PageNumber"/>
            </w:rPr>
            <w:fldChar w:fldCharType="end"/>
          </w:r>
        </w:p>
      </w:tc>
      <w:tc>
        <w:tcPr>
          <w:tcW w:w="8918" w:type="dxa"/>
          <w:shd w:val="clear" w:color="auto" w:fill="auto"/>
        </w:tcPr>
        <w:p w:rsidR="00CE0A77" w:rsidRDefault="00CE0A77" w:rsidP="008B5ED5">
          <w:pPr>
            <w:pStyle w:val="FooterEven"/>
          </w:pPr>
          <w:r w:rsidRPr="009265C5">
            <w:t>Department of Treasury and Finance</w:t>
          </w:r>
          <w:r w:rsidRPr="009265C5">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r>
  </w:tbl>
  <w:p w:rsidR="00CE0A77" w:rsidRDefault="00CE0A77" w:rsidP="00724037">
    <w:pPr>
      <w:pStyle w:val="Spac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CE0A77">
      <w:trPr>
        <w:cantSplit/>
      </w:trPr>
      <w:tc>
        <w:tcPr>
          <w:tcW w:w="9327" w:type="dxa"/>
          <w:shd w:val="clear" w:color="auto" w:fill="auto"/>
        </w:tcPr>
        <w:p w:rsidR="00CE0A77" w:rsidRPr="009265C5" w:rsidRDefault="00CE0A77" w:rsidP="008B5ED5">
          <w:pPr>
            <w:pStyle w:val="Footer"/>
          </w:pPr>
          <w:r w:rsidRPr="009265C5">
            <w:t>Department of Treasur</w:t>
          </w:r>
          <w:r>
            <w:t>y and Finance</w:t>
          </w:r>
          <w:r>
            <w:br/>
          </w:r>
          <w:r w:rsidR="00C73AC3">
            <w:fldChar w:fldCharType="begin"/>
          </w:r>
          <w:r w:rsidR="00C73AC3">
            <w:instrText xml:space="preserve"> StyleRef “ARTitle” </w:instrText>
          </w:r>
          <w:r w:rsidR="00C73AC3">
            <w:fldChar w:fldCharType="separate"/>
          </w:r>
          <w:r w:rsidR="00C73AC3">
            <w:rPr>
              <w:noProof/>
            </w:rPr>
            <w:t>Annual Report 2013–14</w:t>
          </w:r>
          <w:r w:rsidR="00C73AC3">
            <w:rPr>
              <w:noProof/>
            </w:rPr>
            <w:fldChar w:fldCharType="end"/>
          </w:r>
        </w:p>
      </w:tc>
      <w:tc>
        <w:tcPr>
          <w:tcW w:w="818" w:type="dxa"/>
          <w:shd w:val="clear" w:color="auto" w:fill="auto"/>
        </w:tcPr>
        <w:p w:rsidR="00CE0A77" w:rsidRPr="00AC5156" w:rsidRDefault="00CE0A77" w:rsidP="00724037">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C73AC3">
            <w:rPr>
              <w:rStyle w:val="PageNumber"/>
              <w:noProof/>
            </w:rPr>
            <w:t>11</w:t>
          </w:r>
          <w:r w:rsidRPr="00AC5156">
            <w:rPr>
              <w:rStyle w:val="PageNumber"/>
            </w:rPr>
            <w:fldChar w:fldCharType="end"/>
          </w:r>
        </w:p>
      </w:tc>
    </w:tr>
  </w:tbl>
  <w:p w:rsidR="00CE0A77" w:rsidRDefault="00CE0A77" w:rsidP="00724037">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A77" w:rsidRDefault="00CE0A77" w:rsidP="00035D40">
      <w:r>
        <w:separator/>
      </w:r>
    </w:p>
    <w:p w:rsidR="00CE0A77" w:rsidRDefault="00CE0A77"/>
    <w:p w:rsidR="00CE0A77" w:rsidRDefault="00CE0A77"/>
  </w:footnote>
  <w:footnote w:type="continuationSeparator" w:id="0">
    <w:p w:rsidR="00CE0A77" w:rsidRDefault="00CE0A77" w:rsidP="00035D40">
      <w:r>
        <w:continuationSeparator/>
      </w:r>
    </w:p>
    <w:p w:rsidR="00CE0A77" w:rsidRDefault="00CE0A77"/>
    <w:p w:rsidR="00CE0A77" w:rsidRDefault="00CE0A7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207AC0"/>
    <w:lvl w:ilvl="0">
      <w:start w:val="1"/>
      <w:numFmt w:val="decimal"/>
      <w:lvlText w:val="%1."/>
      <w:lvlJc w:val="left"/>
      <w:pPr>
        <w:tabs>
          <w:tab w:val="num" w:pos="1492"/>
        </w:tabs>
        <w:ind w:left="1492" w:hanging="360"/>
      </w:pPr>
    </w:lvl>
  </w:abstractNum>
  <w:abstractNum w:abstractNumId="1">
    <w:nsid w:val="FFFFFF7D"/>
    <w:multiLevelType w:val="singleLevel"/>
    <w:tmpl w:val="96769628"/>
    <w:lvl w:ilvl="0">
      <w:start w:val="1"/>
      <w:numFmt w:val="decimal"/>
      <w:lvlText w:val="%1."/>
      <w:lvlJc w:val="left"/>
      <w:pPr>
        <w:tabs>
          <w:tab w:val="num" w:pos="1209"/>
        </w:tabs>
        <w:ind w:left="1209" w:hanging="360"/>
      </w:pPr>
    </w:lvl>
  </w:abstractNum>
  <w:abstractNum w:abstractNumId="2">
    <w:nsid w:val="FFFFFF7E"/>
    <w:multiLevelType w:val="singleLevel"/>
    <w:tmpl w:val="1DB885A6"/>
    <w:lvl w:ilvl="0">
      <w:start w:val="1"/>
      <w:numFmt w:val="decimal"/>
      <w:lvlText w:val="%1."/>
      <w:lvlJc w:val="left"/>
      <w:pPr>
        <w:tabs>
          <w:tab w:val="num" w:pos="926"/>
        </w:tabs>
        <w:ind w:left="926" w:hanging="360"/>
      </w:pPr>
    </w:lvl>
  </w:abstractNum>
  <w:abstractNum w:abstractNumId="3">
    <w:nsid w:val="FFFFFF7F"/>
    <w:multiLevelType w:val="singleLevel"/>
    <w:tmpl w:val="5A8069B8"/>
    <w:lvl w:ilvl="0">
      <w:start w:val="1"/>
      <w:numFmt w:val="decimal"/>
      <w:lvlText w:val="%1."/>
      <w:lvlJc w:val="left"/>
      <w:pPr>
        <w:tabs>
          <w:tab w:val="num" w:pos="643"/>
        </w:tabs>
        <w:ind w:left="643" w:hanging="360"/>
      </w:pPr>
    </w:lvl>
  </w:abstractNum>
  <w:abstractNum w:abstractNumId="4">
    <w:nsid w:val="FFFFFF80"/>
    <w:multiLevelType w:val="singleLevel"/>
    <w:tmpl w:val="395CE8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FC6E4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AA7E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142F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D84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083C4F7C"/>
    <w:lvl w:ilvl="0">
      <w:start w:val="1"/>
      <w:numFmt w:val="bullet"/>
      <w:lvlText w:val=""/>
      <w:lvlJc w:val="left"/>
      <w:pPr>
        <w:tabs>
          <w:tab w:val="num" w:pos="360"/>
        </w:tabs>
        <w:ind w:left="360" w:hanging="360"/>
      </w:pPr>
      <w:rPr>
        <w:rFonts w:ascii="Symbol" w:hAnsi="Symbol" w:hint="default"/>
      </w:rPr>
    </w:lvl>
  </w:abstractNum>
  <w:abstractNum w:abstractNumId="10">
    <w:nsid w:val="00974C77"/>
    <w:multiLevelType w:val="hybridMultilevel"/>
    <w:tmpl w:val="BEE6FD52"/>
    <w:lvl w:ilvl="0" w:tplc="AE4AC7B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CA09F2"/>
    <w:multiLevelType w:val="singleLevel"/>
    <w:tmpl w:val="7DF47AF0"/>
    <w:lvl w:ilvl="0">
      <w:start w:val="1"/>
      <w:numFmt w:val="bullet"/>
      <w:lvlText w:val=""/>
      <w:lvlJc w:val="left"/>
      <w:pPr>
        <w:tabs>
          <w:tab w:val="num" w:pos="360"/>
        </w:tabs>
        <w:ind w:left="360" w:hanging="360"/>
      </w:pPr>
      <w:rPr>
        <w:rFonts w:ascii="Symbol" w:hAnsi="Symbol" w:hint="default"/>
        <w:color w:val="auto"/>
        <w:sz w:val="16"/>
      </w:rPr>
    </w:lvl>
  </w:abstractNum>
  <w:abstractNum w:abstractNumId="12">
    <w:nsid w:val="04C07A2C"/>
    <w:multiLevelType w:val="hybridMultilevel"/>
    <w:tmpl w:val="5C0838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0AB1136"/>
    <w:multiLevelType w:val="hybridMultilevel"/>
    <w:tmpl w:val="F11A1076"/>
    <w:lvl w:ilvl="0" w:tplc="0C090001">
      <w:start w:val="1"/>
      <w:numFmt w:val="bullet"/>
      <w:lvlText w:val=""/>
      <w:lvlJc w:val="left"/>
      <w:pPr>
        <w:tabs>
          <w:tab w:val="num" w:pos="2073"/>
        </w:tabs>
        <w:ind w:left="2073" w:hanging="360"/>
      </w:pPr>
      <w:rPr>
        <w:rFonts w:ascii="Symbol" w:hAnsi="Symbol" w:hint="default"/>
      </w:rPr>
    </w:lvl>
    <w:lvl w:ilvl="1" w:tplc="0C090003" w:tentative="1">
      <w:start w:val="1"/>
      <w:numFmt w:val="bullet"/>
      <w:lvlText w:val="o"/>
      <w:lvlJc w:val="left"/>
      <w:pPr>
        <w:tabs>
          <w:tab w:val="num" w:pos="2793"/>
        </w:tabs>
        <w:ind w:left="2793" w:hanging="360"/>
      </w:pPr>
      <w:rPr>
        <w:rFonts w:ascii="Courier New" w:hAnsi="Courier New" w:hint="default"/>
      </w:rPr>
    </w:lvl>
    <w:lvl w:ilvl="2" w:tplc="0C090005" w:tentative="1">
      <w:start w:val="1"/>
      <w:numFmt w:val="bullet"/>
      <w:lvlText w:val=""/>
      <w:lvlJc w:val="left"/>
      <w:pPr>
        <w:tabs>
          <w:tab w:val="num" w:pos="3513"/>
        </w:tabs>
        <w:ind w:left="3513" w:hanging="360"/>
      </w:pPr>
      <w:rPr>
        <w:rFonts w:ascii="Wingdings" w:hAnsi="Wingdings" w:hint="default"/>
      </w:rPr>
    </w:lvl>
    <w:lvl w:ilvl="3" w:tplc="0C090001" w:tentative="1">
      <w:start w:val="1"/>
      <w:numFmt w:val="bullet"/>
      <w:lvlText w:val=""/>
      <w:lvlJc w:val="left"/>
      <w:pPr>
        <w:tabs>
          <w:tab w:val="num" w:pos="4233"/>
        </w:tabs>
        <w:ind w:left="4233" w:hanging="360"/>
      </w:pPr>
      <w:rPr>
        <w:rFonts w:ascii="Symbol" w:hAnsi="Symbol" w:hint="default"/>
      </w:rPr>
    </w:lvl>
    <w:lvl w:ilvl="4" w:tplc="0C090003" w:tentative="1">
      <w:start w:val="1"/>
      <w:numFmt w:val="bullet"/>
      <w:lvlText w:val="o"/>
      <w:lvlJc w:val="left"/>
      <w:pPr>
        <w:tabs>
          <w:tab w:val="num" w:pos="4953"/>
        </w:tabs>
        <w:ind w:left="4953" w:hanging="360"/>
      </w:pPr>
      <w:rPr>
        <w:rFonts w:ascii="Courier New" w:hAnsi="Courier New" w:hint="default"/>
      </w:rPr>
    </w:lvl>
    <w:lvl w:ilvl="5" w:tplc="0C090005" w:tentative="1">
      <w:start w:val="1"/>
      <w:numFmt w:val="bullet"/>
      <w:lvlText w:val=""/>
      <w:lvlJc w:val="left"/>
      <w:pPr>
        <w:tabs>
          <w:tab w:val="num" w:pos="5673"/>
        </w:tabs>
        <w:ind w:left="5673" w:hanging="360"/>
      </w:pPr>
      <w:rPr>
        <w:rFonts w:ascii="Wingdings" w:hAnsi="Wingdings" w:hint="default"/>
      </w:rPr>
    </w:lvl>
    <w:lvl w:ilvl="6" w:tplc="0C090001" w:tentative="1">
      <w:start w:val="1"/>
      <w:numFmt w:val="bullet"/>
      <w:lvlText w:val=""/>
      <w:lvlJc w:val="left"/>
      <w:pPr>
        <w:tabs>
          <w:tab w:val="num" w:pos="6393"/>
        </w:tabs>
        <w:ind w:left="6393" w:hanging="360"/>
      </w:pPr>
      <w:rPr>
        <w:rFonts w:ascii="Symbol" w:hAnsi="Symbol" w:hint="default"/>
      </w:rPr>
    </w:lvl>
    <w:lvl w:ilvl="7" w:tplc="0C090003" w:tentative="1">
      <w:start w:val="1"/>
      <w:numFmt w:val="bullet"/>
      <w:lvlText w:val="o"/>
      <w:lvlJc w:val="left"/>
      <w:pPr>
        <w:tabs>
          <w:tab w:val="num" w:pos="7113"/>
        </w:tabs>
        <w:ind w:left="7113" w:hanging="360"/>
      </w:pPr>
      <w:rPr>
        <w:rFonts w:ascii="Courier New" w:hAnsi="Courier New" w:hint="default"/>
      </w:rPr>
    </w:lvl>
    <w:lvl w:ilvl="8" w:tplc="0C090005" w:tentative="1">
      <w:start w:val="1"/>
      <w:numFmt w:val="bullet"/>
      <w:lvlText w:val=""/>
      <w:lvlJc w:val="left"/>
      <w:pPr>
        <w:tabs>
          <w:tab w:val="num" w:pos="7833"/>
        </w:tabs>
        <w:ind w:left="7833" w:hanging="360"/>
      </w:pPr>
      <w:rPr>
        <w:rFonts w:ascii="Wingdings" w:hAnsi="Wingdings" w:hint="default"/>
      </w:rPr>
    </w:lvl>
  </w:abstractNum>
  <w:abstractNum w:abstractNumId="14">
    <w:nsid w:val="11B20336"/>
    <w:multiLevelType w:val="hybridMultilevel"/>
    <w:tmpl w:val="0AFA9022"/>
    <w:lvl w:ilvl="0" w:tplc="01F20656">
      <w:start w:val="1"/>
      <w:numFmt w:val="bullet"/>
      <w:pStyle w:val="TableBullet"/>
      <w:lvlText w:val=""/>
      <w:lvlJc w:val="left"/>
      <w:pPr>
        <w:tabs>
          <w:tab w:val="num" w:pos="360"/>
        </w:tabs>
        <w:ind w:left="360" w:hanging="360"/>
      </w:pPr>
      <w:rPr>
        <w:rFonts w:ascii="Symbol" w:hAnsi="Symbol" w:hint="default"/>
        <w:color w:val="4D4D4D"/>
        <w:sz w:val="17"/>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7721F95"/>
    <w:multiLevelType w:val="hybridMultilevel"/>
    <w:tmpl w:val="159EB3FA"/>
    <w:lvl w:ilvl="0" w:tplc="01940D0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764684A"/>
    <w:multiLevelType w:val="hybridMultilevel"/>
    <w:tmpl w:val="413CF466"/>
    <w:lvl w:ilvl="0" w:tplc="79844610">
      <w:numFmt w:val="bullet"/>
      <w:lvlText w:val="•"/>
      <w:lvlJc w:val="left"/>
      <w:pPr>
        <w:tabs>
          <w:tab w:val="num" w:pos="567"/>
        </w:tabs>
        <w:ind w:left="567" w:hanging="567"/>
      </w:pPr>
      <w:rPr>
        <w:rFonts w:ascii="Verdana" w:hAnsi="Verdana"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9973955"/>
    <w:multiLevelType w:val="multilevel"/>
    <w:tmpl w:val="4022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1E6194"/>
    <w:multiLevelType w:val="hybridMultilevel"/>
    <w:tmpl w:val="FE9E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367062"/>
    <w:multiLevelType w:val="multilevel"/>
    <w:tmpl w:val="159EB3F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500467F"/>
    <w:multiLevelType w:val="multilevel"/>
    <w:tmpl w:val="3766C9F8"/>
    <w:lvl w:ilvl="0">
      <w:start w:val="1"/>
      <w:numFmt w:val="bullet"/>
      <w:pStyle w:val="Bullet"/>
      <w:lvlText w:val=""/>
      <w:lvlJc w:val="left"/>
      <w:pPr>
        <w:tabs>
          <w:tab w:val="num" w:pos="502"/>
        </w:tabs>
        <w:ind w:left="502"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21">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5736A3D"/>
    <w:multiLevelType w:val="hybridMultilevel"/>
    <w:tmpl w:val="C3B23A40"/>
    <w:lvl w:ilvl="0" w:tplc="4E2091D8">
      <w:start w:val="1"/>
      <w:numFmt w:val="bullet"/>
      <w:lvlText w:val=""/>
      <w:lvlJc w:val="left"/>
      <w:pPr>
        <w:tabs>
          <w:tab w:val="num" w:pos="288"/>
        </w:tabs>
        <w:ind w:left="288" w:hanging="288"/>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D9F6707"/>
    <w:multiLevelType w:val="singleLevel"/>
    <w:tmpl w:val="690A1E90"/>
    <w:lvl w:ilvl="0">
      <w:start w:val="1"/>
      <w:numFmt w:val="bullet"/>
      <w:lvlText w:val=""/>
      <w:lvlJc w:val="left"/>
      <w:pPr>
        <w:tabs>
          <w:tab w:val="num" w:pos="357"/>
        </w:tabs>
        <w:ind w:left="357" w:hanging="357"/>
      </w:pPr>
      <w:rPr>
        <w:rFonts w:ascii="Symbol" w:hAnsi="Symbol" w:hint="default"/>
        <w:color w:val="auto"/>
        <w:sz w:val="24"/>
        <w:szCs w:val="24"/>
      </w:rPr>
    </w:lvl>
  </w:abstractNum>
  <w:abstractNum w:abstractNumId="24">
    <w:nsid w:val="66482AF4"/>
    <w:multiLevelType w:val="hybridMultilevel"/>
    <w:tmpl w:val="3CEA25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6DD66761"/>
    <w:multiLevelType w:val="singleLevel"/>
    <w:tmpl w:val="690A1E90"/>
    <w:lvl w:ilvl="0">
      <w:start w:val="1"/>
      <w:numFmt w:val="bullet"/>
      <w:lvlText w:val=""/>
      <w:lvlJc w:val="left"/>
      <w:pPr>
        <w:tabs>
          <w:tab w:val="num" w:pos="357"/>
        </w:tabs>
        <w:ind w:left="357" w:hanging="357"/>
      </w:pPr>
      <w:rPr>
        <w:rFonts w:ascii="Symbol" w:hAnsi="Symbol" w:hint="default"/>
        <w:color w:val="auto"/>
        <w:sz w:val="24"/>
        <w:szCs w:val="24"/>
      </w:rPr>
    </w:lvl>
  </w:abstractNum>
  <w:abstractNum w:abstractNumId="26">
    <w:nsid w:val="6F8C24A0"/>
    <w:multiLevelType w:val="hybridMultilevel"/>
    <w:tmpl w:val="C4F2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2D5F72"/>
    <w:multiLevelType w:val="hybridMultilevel"/>
    <w:tmpl w:val="8E3AF476"/>
    <w:lvl w:ilvl="0" w:tplc="E7126548">
      <w:start w:val="1"/>
      <w:numFmt w:val="bullet"/>
      <w:lvlText w:val=""/>
      <w:lvlJc w:val="left"/>
      <w:pPr>
        <w:tabs>
          <w:tab w:val="num" w:pos="360"/>
        </w:tabs>
        <w:ind w:left="360"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8">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num w:numId="1">
    <w:abstractNumId w:val="20"/>
  </w:num>
  <w:num w:numId="2">
    <w:abstractNumId w:val="8"/>
  </w:num>
  <w:num w:numId="3">
    <w:abstractNumId w:val="15"/>
  </w:num>
  <w:num w:numId="4">
    <w:abstractNumId w:val="19"/>
  </w:num>
  <w:num w:numId="5">
    <w:abstractNumId w:val="14"/>
  </w:num>
  <w:num w:numId="6">
    <w:abstractNumId w:val="28"/>
  </w:num>
  <w:num w:numId="7">
    <w:abstractNumId w:val="11"/>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7"/>
  </w:num>
  <w:num w:numId="18">
    <w:abstractNumId w:val="16"/>
  </w:num>
  <w:num w:numId="19">
    <w:abstractNumId w:val="21"/>
  </w:num>
  <w:num w:numId="20">
    <w:abstractNumId w:val="22"/>
  </w:num>
  <w:num w:numId="21">
    <w:abstractNumId w:val="11"/>
  </w:num>
  <w:num w:numId="2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0"/>
  </w:num>
  <w:num w:numId="35">
    <w:abstractNumId w:val="25"/>
  </w:num>
  <w:num w:numId="36">
    <w:abstractNumId w:val="23"/>
  </w:num>
  <w:num w:numId="37">
    <w:abstractNumId w:val="12"/>
  </w:num>
  <w:num w:numId="38">
    <w:abstractNumId w:val="24"/>
  </w:num>
  <w:num w:numId="39">
    <w:abstractNumId w:val="18"/>
  </w:num>
  <w:num w:numId="40">
    <w:abstractNumId w:val="8"/>
    <w:lvlOverride w:ilvl="0">
      <w:startOverride w:val="1"/>
    </w:lvlOverride>
  </w:num>
  <w:num w:numId="41">
    <w:abstractNumId w:val="13"/>
  </w:num>
  <w:num w:numId="42">
    <w:abstractNumId w:val="14"/>
  </w:num>
  <w:num w:numId="43">
    <w:abstractNumId w:val="14"/>
  </w:num>
  <w:num w:numId="4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300"/>
    <w:rsid w:val="000002B6"/>
    <w:rsid w:val="0000231A"/>
    <w:rsid w:val="0000316E"/>
    <w:rsid w:val="00003641"/>
    <w:rsid w:val="000052A6"/>
    <w:rsid w:val="00005D46"/>
    <w:rsid w:val="00006BC0"/>
    <w:rsid w:val="00007C87"/>
    <w:rsid w:val="00014364"/>
    <w:rsid w:val="00014D50"/>
    <w:rsid w:val="00015ADD"/>
    <w:rsid w:val="000160D8"/>
    <w:rsid w:val="0002066A"/>
    <w:rsid w:val="00023235"/>
    <w:rsid w:val="0002333C"/>
    <w:rsid w:val="000253D6"/>
    <w:rsid w:val="00025BB5"/>
    <w:rsid w:val="0002601F"/>
    <w:rsid w:val="0002616D"/>
    <w:rsid w:val="000306D6"/>
    <w:rsid w:val="0003166E"/>
    <w:rsid w:val="00031B24"/>
    <w:rsid w:val="00032076"/>
    <w:rsid w:val="00034998"/>
    <w:rsid w:val="00034F04"/>
    <w:rsid w:val="00035D40"/>
    <w:rsid w:val="00035EEA"/>
    <w:rsid w:val="00035F1B"/>
    <w:rsid w:val="000368E9"/>
    <w:rsid w:val="000379D1"/>
    <w:rsid w:val="00037F5A"/>
    <w:rsid w:val="00037F73"/>
    <w:rsid w:val="00040EF0"/>
    <w:rsid w:val="000414F8"/>
    <w:rsid w:val="00042A26"/>
    <w:rsid w:val="00043AF3"/>
    <w:rsid w:val="000448D4"/>
    <w:rsid w:val="00045E9A"/>
    <w:rsid w:val="0004624F"/>
    <w:rsid w:val="000502AD"/>
    <w:rsid w:val="00050938"/>
    <w:rsid w:val="00055629"/>
    <w:rsid w:val="00056CC6"/>
    <w:rsid w:val="0005763F"/>
    <w:rsid w:val="000579C6"/>
    <w:rsid w:val="00057AA2"/>
    <w:rsid w:val="00057BB8"/>
    <w:rsid w:val="00060A50"/>
    <w:rsid w:val="00061172"/>
    <w:rsid w:val="0006266D"/>
    <w:rsid w:val="0006759D"/>
    <w:rsid w:val="00067A67"/>
    <w:rsid w:val="00067E1F"/>
    <w:rsid w:val="00071E1F"/>
    <w:rsid w:val="000723EF"/>
    <w:rsid w:val="00072B6A"/>
    <w:rsid w:val="00073E63"/>
    <w:rsid w:val="0007413C"/>
    <w:rsid w:val="0007418C"/>
    <w:rsid w:val="00074E2D"/>
    <w:rsid w:val="000765AA"/>
    <w:rsid w:val="00076F9C"/>
    <w:rsid w:val="00077350"/>
    <w:rsid w:val="000810A2"/>
    <w:rsid w:val="00082417"/>
    <w:rsid w:val="00082493"/>
    <w:rsid w:val="00084347"/>
    <w:rsid w:val="00084D03"/>
    <w:rsid w:val="0008614E"/>
    <w:rsid w:val="00086242"/>
    <w:rsid w:val="00087226"/>
    <w:rsid w:val="00090782"/>
    <w:rsid w:val="00090D1B"/>
    <w:rsid w:val="00091640"/>
    <w:rsid w:val="0009293C"/>
    <w:rsid w:val="00093716"/>
    <w:rsid w:val="00093F33"/>
    <w:rsid w:val="00094103"/>
    <w:rsid w:val="0009462E"/>
    <w:rsid w:val="00094838"/>
    <w:rsid w:val="00096A1B"/>
    <w:rsid w:val="000A02B5"/>
    <w:rsid w:val="000A07D2"/>
    <w:rsid w:val="000A0836"/>
    <w:rsid w:val="000A1062"/>
    <w:rsid w:val="000A2EDB"/>
    <w:rsid w:val="000A383E"/>
    <w:rsid w:val="000A3A29"/>
    <w:rsid w:val="000A50FC"/>
    <w:rsid w:val="000A5CCF"/>
    <w:rsid w:val="000A6360"/>
    <w:rsid w:val="000A6790"/>
    <w:rsid w:val="000B0872"/>
    <w:rsid w:val="000B167A"/>
    <w:rsid w:val="000B1BBC"/>
    <w:rsid w:val="000B1F07"/>
    <w:rsid w:val="000B2A53"/>
    <w:rsid w:val="000B2C07"/>
    <w:rsid w:val="000B354F"/>
    <w:rsid w:val="000B554A"/>
    <w:rsid w:val="000C050D"/>
    <w:rsid w:val="000C06AC"/>
    <w:rsid w:val="000C0830"/>
    <w:rsid w:val="000C1F65"/>
    <w:rsid w:val="000C2885"/>
    <w:rsid w:val="000C331A"/>
    <w:rsid w:val="000C4694"/>
    <w:rsid w:val="000C59DE"/>
    <w:rsid w:val="000C5C5F"/>
    <w:rsid w:val="000D1A0C"/>
    <w:rsid w:val="000D2267"/>
    <w:rsid w:val="000D23B7"/>
    <w:rsid w:val="000D46AB"/>
    <w:rsid w:val="000D5264"/>
    <w:rsid w:val="000D71FC"/>
    <w:rsid w:val="000D74A2"/>
    <w:rsid w:val="000E0C08"/>
    <w:rsid w:val="000E1906"/>
    <w:rsid w:val="000E21F1"/>
    <w:rsid w:val="000E35CA"/>
    <w:rsid w:val="000E39E0"/>
    <w:rsid w:val="000E3E4F"/>
    <w:rsid w:val="000E449E"/>
    <w:rsid w:val="000E4CFA"/>
    <w:rsid w:val="000E507D"/>
    <w:rsid w:val="000E525C"/>
    <w:rsid w:val="000E6E5D"/>
    <w:rsid w:val="000F0111"/>
    <w:rsid w:val="000F2D1F"/>
    <w:rsid w:val="000F3F3B"/>
    <w:rsid w:val="000F57E5"/>
    <w:rsid w:val="000F627A"/>
    <w:rsid w:val="000F63DA"/>
    <w:rsid w:val="000F64CA"/>
    <w:rsid w:val="000F702B"/>
    <w:rsid w:val="000F7DCA"/>
    <w:rsid w:val="001002CB"/>
    <w:rsid w:val="001007F5"/>
    <w:rsid w:val="00100F15"/>
    <w:rsid w:val="00103076"/>
    <w:rsid w:val="00105A94"/>
    <w:rsid w:val="001061D9"/>
    <w:rsid w:val="00106BCE"/>
    <w:rsid w:val="00107847"/>
    <w:rsid w:val="00107C29"/>
    <w:rsid w:val="00111DE3"/>
    <w:rsid w:val="001122EB"/>
    <w:rsid w:val="00112FCE"/>
    <w:rsid w:val="001152E7"/>
    <w:rsid w:val="00115BA4"/>
    <w:rsid w:val="00120813"/>
    <w:rsid w:val="00120BF5"/>
    <w:rsid w:val="0012388E"/>
    <w:rsid w:val="001240F4"/>
    <w:rsid w:val="001242BB"/>
    <w:rsid w:val="001263A5"/>
    <w:rsid w:val="00126D58"/>
    <w:rsid w:val="00126E5B"/>
    <w:rsid w:val="00126EE5"/>
    <w:rsid w:val="00127EEE"/>
    <w:rsid w:val="001314F0"/>
    <w:rsid w:val="00131BBB"/>
    <w:rsid w:val="00131D48"/>
    <w:rsid w:val="0013346A"/>
    <w:rsid w:val="00133577"/>
    <w:rsid w:val="00134283"/>
    <w:rsid w:val="001356D1"/>
    <w:rsid w:val="00135BF1"/>
    <w:rsid w:val="001366F7"/>
    <w:rsid w:val="00141712"/>
    <w:rsid w:val="00142632"/>
    <w:rsid w:val="00142F7D"/>
    <w:rsid w:val="00143593"/>
    <w:rsid w:val="00144E2C"/>
    <w:rsid w:val="001510ED"/>
    <w:rsid w:val="0015239F"/>
    <w:rsid w:val="001523E7"/>
    <w:rsid w:val="0015268E"/>
    <w:rsid w:val="0015286E"/>
    <w:rsid w:val="0015487A"/>
    <w:rsid w:val="00155423"/>
    <w:rsid w:val="00156245"/>
    <w:rsid w:val="00157927"/>
    <w:rsid w:val="001601DC"/>
    <w:rsid w:val="00160F2C"/>
    <w:rsid w:val="001622AD"/>
    <w:rsid w:val="0016446B"/>
    <w:rsid w:val="00164FB1"/>
    <w:rsid w:val="00167F96"/>
    <w:rsid w:val="00171E51"/>
    <w:rsid w:val="00171EF6"/>
    <w:rsid w:val="001721AC"/>
    <w:rsid w:val="00172629"/>
    <w:rsid w:val="001729EF"/>
    <w:rsid w:val="00173968"/>
    <w:rsid w:val="0017429B"/>
    <w:rsid w:val="0018014D"/>
    <w:rsid w:val="001823C9"/>
    <w:rsid w:val="0018338C"/>
    <w:rsid w:val="001834A9"/>
    <w:rsid w:val="00183D0E"/>
    <w:rsid w:val="00183D27"/>
    <w:rsid w:val="0018418C"/>
    <w:rsid w:val="0018513C"/>
    <w:rsid w:val="001878FC"/>
    <w:rsid w:val="00190613"/>
    <w:rsid w:val="0019123D"/>
    <w:rsid w:val="00191D6B"/>
    <w:rsid w:val="00192318"/>
    <w:rsid w:val="001924B9"/>
    <w:rsid w:val="00192787"/>
    <w:rsid w:val="00192D09"/>
    <w:rsid w:val="00193298"/>
    <w:rsid w:val="0019386F"/>
    <w:rsid w:val="001938F3"/>
    <w:rsid w:val="00193F6B"/>
    <w:rsid w:val="00196D5B"/>
    <w:rsid w:val="001A12AB"/>
    <w:rsid w:val="001A1552"/>
    <w:rsid w:val="001A20F0"/>
    <w:rsid w:val="001A24B3"/>
    <w:rsid w:val="001A2F94"/>
    <w:rsid w:val="001A361B"/>
    <w:rsid w:val="001A3B2C"/>
    <w:rsid w:val="001A4BFF"/>
    <w:rsid w:val="001A6E10"/>
    <w:rsid w:val="001A7120"/>
    <w:rsid w:val="001A7133"/>
    <w:rsid w:val="001A7A8B"/>
    <w:rsid w:val="001B0CA1"/>
    <w:rsid w:val="001B0DDE"/>
    <w:rsid w:val="001B14C6"/>
    <w:rsid w:val="001B31D2"/>
    <w:rsid w:val="001B5393"/>
    <w:rsid w:val="001B611E"/>
    <w:rsid w:val="001B6317"/>
    <w:rsid w:val="001B71B6"/>
    <w:rsid w:val="001C05D7"/>
    <w:rsid w:val="001C2929"/>
    <w:rsid w:val="001C2AA5"/>
    <w:rsid w:val="001C54FE"/>
    <w:rsid w:val="001C5D30"/>
    <w:rsid w:val="001C64F0"/>
    <w:rsid w:val="001C7D74"/>
    <w:rsid w:val="001D0A6D"/>
    <w:rsid w:val="001D1B4D"/>
    <w:rsid w:val="001D2557"/>
    <w:rsid w:val="001D3924"/>
    <w:rsid w:val="001D62A9"/>
    <w:rsid w:val="001D7EF9"/>
    <w:rsid w:val="001E0674"/>
    <w:rsid w:val="001E2683"/>
    <w:rsid w:val="001E4E13"/>
    <w:rsid w:val="001E5317"/>
    <w:rsid w:val="001E53C1"/>
    <w:rsid w:val="001E58DC"/>
    <w:rsid w:val="001E5A27"/>
    <w:rsid w:val="001E66AE"/>
    <w:rsid w:val="001E7003"/>
    <w:rsid w:val="001E7628"/>
    <w:rsid w:val="001E79EE"/>
    <w:rsid w:val="001E7A68"/>
    <w:rsid w:val="001F049F"/>
    <w:rsid w:val="001F1B22"/>
    <w:rsid w:val="001F1DA1"/>
    <w:rsid w:val="001F242A"/>
    <w:rsid w:val="001F30A6"/>
    <w:rsid w:val="001F32C2"/>
    <w:rsid w:val="001F37D2"/>
    <w:rsid w:val="001F3FDD"/>
    <w:rsid w:val="001F4AF7"/>
    <w:rsid w:val="001F4C29"/>
    <w:rsid w:val="00202B12"/>
    <w:rsid w:val="00202C9C"/>
    <w:rsid w:val="0020357A"/>
    <w:rsid w:val="0020423C"/>
    <w:rsid w:val="0020478F"/>
    <w:rsid w:val="002054C5"/>
    <w:rsid w:val="00205D2B"/>
    <w:rsid w:val="00206F64"/>
    <w:rsid w:val="00211C9A"/>
    <w:rsid w:val="00211D3C"/>
    <w:rsid w:val="0021221A"/>
    <w:rsid w:val="002168FE"/>
    <w:rsid w:val="00216A99"/>
    <w:rsid w:val="00217376"/>
    <w:rsid w:val="002178D8"/>
    <w:rsid w:val="002202C2"/>
    <w:rsid w:val="00220718"/>
    <w:rsid w:val="002207E1"/>
    <w:rsid w:val="0022348A"/>
    <w:rsid w:val="00223734"/>
    <w:rsid w:val="00223F04"/>
    <w:rsid w:val="002241C0"/>
    <w:rsid w:val="00224990"/>
    <w:rsid w:val="002257AE"/>
    <w:rsid w:val="002257D1"/>
    <w:rsid w:val="00226878"/>
    <w:rsid w:val="00226FBA"/>
    <w:rsid w:val="002277D8"/>
    <w:rsid w:val="00227AD5"/>
    <w:rsid w:val="00234061"/>
    <w:rsid w:val="00234246"/>
    <w:rsid w:val="0024025F"/>
    <w:rsid w:val="00240F5A"/>
    <w:rsid w:val="00241178"/>
    <w:rsid w:val="0024162C"/>
    <w:rsid w:val="00241B6B"/>
    <w:rsid w:val="002420F0"/>
    <w:rsid w:val="0024234C"/>
    <w:rsid w:val="00244DDC"/>
    <w:rsid w:val="00245183"/>
    <w:rsid w:val="00245F99"/>
    <w:rsid w:val="00246CE3"/>
    <w:rsid w:val="00246DDD"/>
    <w:rsid w:val="00247D18"/>
    <w:rsid w:val="002501B2"/>
    <w:rsid w:val="00251300"/>
    <w:rsid w:val="00252175"/>
    <w:rsid w:val="002538F1"/>
    <w:rsid w:val="00256A04"/>
    <w:rsid w:val="00256BC4"/>
    <w:rsid w:val="00260A37"/>
    <w:rsid w:val="00260D42"/>
    <w:rsid w:val="00260F0C"/>
    <w:rsid w:val="00260F2C"/>
    <w:rsid w:val="00261895"/>
    <w:rsid w:val="00261DA4"/>
    <w:rsid w:val="00262622"/>
    <w:rsid w:val="00263A8D"/>
    <w:rsid w:val="002643E8"/>
    <w:rsid w:val="00264482"/>
    <w:rsid w:val="00264678"/>
    <w:rsid w:val="00266E63"/>
    <w:rsid w:val="00267AD6"/>
    <w:rsid w:val="00267DF3"/>
    <w:rsid w:val="00270D49"/>
    <w:rsid w:val="00271C0E"/>
    <w:rsid w:val="00272F5B"/>
    <w:rsid w:val="00273C05"/>
    <w:rsid w:val="00274D42"/>
    <w:rsid w:val="0028086B"/>
    <w:rsid w:val="0028099C"/>
    <w:rsid w:val="0028151B"/>
    <w:rsid w:val="00281A13"/>
    <w:rsid w:val="00281E93"/>
    <w:rsid w:val="00282F24"/>
    <w:rsid w:val="002832B6"/>
    <w:rsid w:val="00283A66"/>
    <w:rsid w:val="00283EA6"/>
    <w:rsid w:val="00284C77"/>
    <w:rsid w:val="00284E7D"/>
    <w:rsid w:val="00286280"/>
    <w:rsid w:val="00286B08"/>
    <w:rsid w:val="002871C2"/>
    <w:rsid w:val="00292E38"/>
    <w:rsid w:val="0029319C"/>
    <w:rsid w:val="00295B14"/>
    <w:rsid w:val="0029779C"/>
    <w:rsid w:val="002A0FE6"/>
    <w:rsid w:val="002A190B"/>
    <w:rsid w:val="002A1FAF"/>
    <w:rsid w:val="002A2650"/>
    <w:rsid w:val="002A2B89"/>
    <w:rsid w:val="002A37E3"/>
    <w:rsid w:val="002A415E"/>
    <w:rsid w:val="002A4AD9"/>
    <w:rsid w:val="002A6C38"/>
    <w:rsid w:val="002A6CC2"/>
    <w:rsid w:val="002B085B"/>
    <w:rsid w:val="002B15FB"/>
    <w:rsid w:val="002B20C9"/>
    <w:rsid w:val="002B2823"/>
    <w:rsid w:val="002B3666"/>
    <w:rsid w:val="002B57F4"/>
    <w:rsid w:val="002B6CC9"/>
    <w:rsid w:val="002B742E"/>
    <w:rsid w:val="002C1C6D"/>
    <w:rsid w:val="002C1D79"/>
    <w:rsid w:val="002C29EF"/>
    <w:rsid w:val="002C32FA"/>
    <w:rsid w:val="002C33A9"/>
    <w:rsid w:val="002C3733"/>
    <w:rsid w:val="002C3AC9"/>
    <w:rsid w:val="002C3D0A"/>
    <w:rsid w:val="002C54BA"/>
    <w:rsid w:val="002D0586"/>
    <w:rsid w:val="002D0A4E"/>
    <w:rsid w:val="002D10E7"/>
    <w:rsid w:val="002D217A"/>
    <w:rsid w:val="002D2335"/>
    <w:rsid w:val="002D24A0"/>
    <w:rsid w:val="002D3404"/>
    <w:rsid w:val="002D397B"/>
    <w:rsid w:val="002D5E51"/>
    <w:rsid w:val="002D6FFC"/>
    <w:rsid w:val="002E0049"/>
    <w:rsid w:val="002E0C7C"/>
    <w:rsid w:val="002E2578"/>
    <w:rsid w:val="002E2B53"/>
    <w:rsid w:val="002E2DF7"/>
    <w:rsid w:val="002E3032"/>
    <w:rsid w:val="002E3FD9"/>
    <w:rsid w:val="002E4BDE"/>
    <w:rsid w:val="002E6704"/>
    <w:rsid w:val="002E69DD"/>
    <w:rsid w:val="002E7FEC"/>
    <w:rsid w:val="002F0923"/>
    <w:rsid w:val="002F0ACD"/>
    <w:rsid w:val="002F15E0"/>
    <w:rsid w:val="002F1A37"/>
    <w:rsid w:val="002F1AD3"/>
    <w:rsid w:val="002F1E25"/>
    <w:rsid w:val="002F3828"/>
    <w:rsid w:val="002F3BEA"/>
    <w:rsid w:val="002F57A6"/>
    <w:rsid w:val="002F651E"/>
    <w:rsid w:val="002F74BB"/>
    <w:rsid w:val="00301836"/>
    <w:rsid w:val="00301E35"/>
    <w:rsid w:val="00302F57"/>
    <w:rsid w:val="00304D10"/>
    <w:rsid w:val="00305893"/>
    <w:rsid w:val="0030674D"/>
    <w:rsid w:val="00306DBA"/>
    <w:rsid w:val="0031014D"/>
    <w:rsid w:val="00311383"/>
    <w:rsid w:val="00312270"/>
    <w:rsid w:val="00312796"/>
    <w:rsid w:val="00312FC4"/>
    <w:rsid w:val="003158F0"/>
    <w:rsid w:val="00316A64"/>
    <w:rsid w:val="00316EA1"/>
    <w:rsid w:val="00317D61"/>
    <w:rsid w:val="00317F3A"/>
    <w:rsid w:val="003200C3"/>
    <w:rsid w:val="00320B02"/>
    <w:rsid w:val="00320CF2"/>
    <w:rsid w:val="00322921"/>
    <w:rsid w:val="00322D0F"/>
    <w:rsid w:val="00322D6E"/>
    <w:rsid w:val="00323AAF"/>
    <w:rsid w:val="003240FF"/>
    <w:rsid w:val="00324C81"/>
    <w:rsid w:val="00326241"/>
    <w:rsid w:val="0032683C"/>
    <w:rsid w:val="00326937"/>
    <w:rsid w:val="00326FBF"/>
    <w:rsid w:val="003276D9"/>
    <w:rsid w:val="00327C7E"/>
    <w:rsid w:val="00330026"/>
    <w:rsid w:val="00330E10"/>
    <w:rsid w:val="00334CCA"/>
    <w:rsid w:val="00334F21"/>
    <w:rsid w:val="00335C6B"/>
    <w:rsid w:val="00336567"/>
    <w:rsid w:val="00336C9C"/>
    <w:rsid w:val="00337C7A"/>
    <w:rsid w:val="00340D0D"/>
    <w:rsid w:val="003418E7"/>
    <w:rsid w:val="003434A7"/>
    <w:rsid w:val="00343735"/>
    <w:rsid w:val="00344F91"/>
    <w:rsid w:val="003457BC"/>
    <w:rsid w:val="00346022"/>
    <w:rsid w:val="003462FD"/>
    <w:rsid w:val="003479CD"/>
    <w:rsid w:val="00350434"/>
    <w:rsid w:val="00350DA8"/>
    <w:rsid w:val="00353A62"/>
    <w:rsid w:val="00354A83"/>
    <w:rsid w:val="00354A87"/>
    <w:rsid w:val="00355191"/>
    <w:rsid w:val="00356401"/>
    <w:rsid w:val="00356433"/>
    <w:rsid w:val="003572EC"/>
    <w:rsid w:val="00357626"/>
    <w:rsid w:val="003577A8"/>
    <w:rsid w:val="003579C9"/>
    <w:rsid w:val="00357EFD"/>
    <w:rsid w:val="00360690"/>
    <w:rsid w:val="00360F7C"/>
    <w:rsid w:val="00361B00"/>
    <w:rsid w:val="0036221E"/>
    <w:rsid w:val="003655C9"/>
    <w:rsid w:val="00365EB5"/>
    <w:rsid w:val="003676D6"/>
    <w:rsid w:val="00370068"/>
    <w:rsid w:val="0037080F"/>
    <w:rsid w:val="00370BB5"/>
    <w:rsid w:val="00370D3C"/>
    <w:rsid w:val="00371093"/>
    <w:rsid w:val="00371094"/>
    <w:rsid w:val="00371389"/>
    <w:rsid w:val="0037176D"/>
    <w:rsid w:val="003733E9"/>
    <w:rsid w:val="003755B9"/>
    <w:rsid w:val="00375AE8"/>
    <w:rsid w:val="00375B0E"/>
    <w:rsid w:val="00375C30"/>
    <w:rsid w:val="00375F18"/>
    <w:rsid w:val="003761F3"/>
    <w:rsid w:val="00380521"/>
    <w:rsid w:val="00381161"/>
    <w:rsid w:val="003812E1"/>
    <w:rsid w:val="0038153C"/>
    <w:rsid w:val="00381F58"/>
    <w:rsid w:val="00381FFB"/>
    <w:rsid w:val="003834A8"/>
    <w:rsid w:val="003834AC"/>
    <w:rsid w:val="00383768"/>
    <w:rsid w:val="0038377A"/>
    <w:rsid w:val="00384432"/>
    <w:rsid w:val="00386259"/>
    <w:rsid w:val="00386C0A"/>
    <w:rsid w:val="003909F4"/>
    <w:rsid w:val="003958FF"/>
    <w:rsid w:val="0039631D"/>
    <w:rsid w:val="0039644A"/>
    <w:rsid w:val="003974E6"/>
    <w:rsid w:val="003A1492"/>
    <w:rsid w:val="003A1E0C"/>
    <w:rsid w:val="003A20E4"/>
    <w:rsid w:val="003A298E"/>
    <w:rsid w:val="003A2E96"/>
    <w:rsid w:val="003A32BD"/>
    <w:rsid w:val="003A3FEB"/>
    <w:rsid w:val="003A68DB"/>
    <w:rsid w:val="003A7180"/>
    <w:rsid w:val="003B0425"/>
    <w:rsid w:val="003B0BEB"/>
    <w:rsid w:val="003B1552"/>
    <w:rsid w:val="003B1C06"/>
    <w:rsid w:val="003B2444"/>
    <w:rsid w:val="003B2637"/>
    <w:rsid w:val="003B3D17"/>
    <w:rsid w:val="003B58DF"/>
    <w:rsid w:val="003B61BF"/>
    <w:rsid w:val="003B6E7D"/>
    <w:rsid w:val="003C0605"/>
    <w:rsid w:val="003C09DE"/>
    <w:rsid w:val="003C1157"/>
    <w:rsid w:val="003C3074"/>
    <w:rsid w:val="003C3F03"/>
    <w:rsid w:val="003C4291"/>
    <w:rsid w:val="003C58BB"/>
    <w:rsid w:val="003C5BF0"/>
    <w:rsid w:val="003C5C78"/>
    <w:rsid w:val="003C77C9"/>
    <w:rsid w:val="003C7B55"/>
    <w:rsid w:val="003D080F"/>
    <w:rsid w:val="003D08D9"/>
    <w:rsid w:val="003D0A9C"/>
    <w:rsid w:val="003D1AD5"/>
    <w:rsid w:val="003D2BC2"/>
    <w:rsid w:val="003D378D"/>
    <w:rsid w:val="003D3B82"/>
    <w:rsid w:val="003D49B2"/>
    <w:rsid w:val="003D5D69"/>
    <w:rsid w:val="003D5E17"/>
    <w:rsid w:val="003D6772"/>
    <w:rsid w:val="003D7027"/>
    <w:rsid w:val="003D7B5E"/>
    <w:rsid w:val="003E001A"/>
    <w:rsid w:val="003E0E3B"/>
    <w:rsid w:val="003E1923"/>
    <w:rsid w:val="003E2926"/>
    <w:rsid w:val="003E4B0A"/>
    <w:rsid w:val="003E4B19"/>
    <w:rsid w:val="003E55D4"/>
    <w:rsid w:val="003E720D"/>
    <w:rsid w:val="003E787F"/>
    <w:rsid w:val="003E7A0B"/>
    <w:rsid w:val="003F0958"/>
    <w:rsid w:val="003F23CD"/>
    <w:rsid w:val="003F7ADC"/>
    <w:rsid w:val="00400687"/>
    <w:rsid w:val="00400CFF"/>
    <w:rsid w:val="004027C5"/>
    <w:rsid w:val="00402BD5"/>
    <w:rsid w:val="00404120"/>
    <w:rsid w:val="00404FB3"/>
    <w:rsid w:val="00405463"/>
    <w:rsid w:val="00406087"/>
    <w:rsid w:val="00406310"/>
    <w:rsid w:val="00407715"/>
    <w:rsid w:val="00410069"/>
    <w:rsid w:val="00411CBD"/>
    <w:rsid w:val="00412326"/>
    <w:rsid w:val="004133CF"/>
    <w:rsid w:val="00413C6C"/>
    <w:rsid w:val="00414518"/>
    <w:rsid w:val="00415857"/>
    <w:rsid w:val="004161A1"/>
    <w:rsid w:val="0041644A"/>
    <w:rsid w:val="00420499"/>
    <w:rsid w:val="00422EE5"/>
    <w:rsid w:val="004231C7"/>
    <w:rsid w:val="00423257"/>
    <w:rsid w:val="00423F12"/>
    <w:rsid w:val="00426853"/>
    <w:rsid w:val="0042739A"/>
    <w:rsid w:val="00427552"/>
    <w:rsid w:val="004278A4"/>
    <w:rsid w:val="00430614"/>
    <w:rsid w:val="00430BBE"/>
    <w:rsid w:val="00433AE3"/>
    <w:rsid w:val="00434F18"/>
    <w:rsid w:val="004356D8"/>
    <w:rsid w:val="00435CC4"/>
    <w:rsid w:val="004367F3"/>
    <w:rsid w:val="00437F36"/>
    <w:rsid w:val="00440DF0"/>
    <w:rsid w:val="00440EC6"/>
    <w:rsid w:val="00440ECD"/>
    <w:rsid w:val="00443284"/>
    <w:rsid w:val="0044448E"/>
    <w:rsid w:val="004452CD"/>
    <w:rsid w:val="00445CA2"/>
    <w:rsid w:val="0044789D"/>
    <w:rsid w:val="004512F7"/>
    <w:rsid w:val="00451883"/>
    <w:rsid w:val="00451E0B"/>
    <w:rsid w:val="00452590"/>
    <w:rsid w:val="00455B8F"/>
    <w:rsid w:val="00457577"/>
    <w:rsid w:val="00461FF1"/>
    <w:rsid w:val="004627E3"/>
    <w:rsid w:val="00463154"/>
    <w:rsid w:val="00463E00"/>
    <w:rsid w:val="00465140"/>
    <w:rsid w:val="00465A26"/>
    <w:rsid w:val="004663E3"/>
    <w:rsid w:val="0046788A"/>
    <w:rsid w:val="00470869"/>
    <w:rsid w:val="00470CF5"/>
    <w:rsid w:val="00470F90"/>
    <w:rsid w:val="004717FD"/>
    <w:rsid w:val="00473E43"/>
    <w:rsid w:val="00473FA7"/>
    <w:rsid w:val="00477164"/>
    <w:rsid w:val="0048239F"/>
    <w:rsid w:val="004823C3"/>
    <w:rsid w:val="0048323F"/>
    <w:rsid w:val="00483BA0"/>
    <w:rsid w:val="00485981"/>
    <w:rsid w:val="00486079"/>
    <w:rsid w:val="00490D48"/>
    <w:rsid w:val="00493275"/>
    <w:rsid w:val="004934F4"/>
    <w:rsid w:val="004936E3"/>
    <w:rsid w:val="0049467D"/>
    <w:rsid w:val="0049637F"/>
    <w:rsid w:val="004A052C"/>
    <w:rsid w:val="004A1FAE"/>
    <w:rsid w:val="004A2BFC"/>
    <w:rsid w:val="004A365D"/>
    <w:rsid w:val="004A36C6"/>
    <w:rsid w:val="004A438E"/>
    <w:rsid w:val="004A6114"/>
    <w:rsid w:val="004B0CC8"/>
    <w:rsid w:val="004B0D87"/>
    <w:rsid w:val="004B27DF"/>
    <w:rsid w:val="004B4678"/>
    <w:rsid w:val="004B4721"/>
    <w:rsid w:val="004B532D"/>
    <w:rsid w:val="004B56DA"/>
    <w:rsid w:val="004B5EF5"/>
    <w:rsid w:val="004B6CC1"/>
    <w:rsid w:val="004B77DD"/>
    <w:rsid w:val="004C1138"/>
    <w:rsid w:val="004C2AF8"/>
    <w:rsid w:val="004C327D"/>
    <w:rsid w:val="004C3345"/>
    <w:rsid w:val="004C3F78"/>
    <w:rsid w:val="004C4E5B"/>
    <w:rsid w:val="004C5FB4"/>
    <w:rsid w:val="004C7B2C"/>
    <w:rsid w:val="004D03D2"/>
    <w:rsid w:val="004D2BAB"/>
    <w:rsid w:val="004D3B1B"/>
    <w:rsid w:val="004D6870"/>
    <w:rsid w:val="004D69F3"/>
    <w:rsid w:val="004D6BB7"/>
    <w:rsid w:val="004E0F45"/>
    <w:rsid w:val="004E2057"/>
    <w:rsid w:val="004E38EC"/>
    <w:rsid w:val="004E393F"/>
    <w:rsid w:val="004E57F6"/>
    <w:rsid w:val="004E6A3F"/>
    <w:rsid w:val="004E7C0F"/>
    <w:rsid w:val="004F02CB"/>
    <w:rsid w:val="004F1076"/>
    <w:rsid w:val="004F123E"/>
    <w:rsid w:val="004F378D"/>
    <w:rsid w:val="004F4373"/>
    <w:rsid w:val="004F47BC"/>
    <w:rsid w:val="004F5658"/>
    <w:rsid w:val="004F5AFB"/>
    <w:rsid w:val="004F6F09"/>
    <w:rsid w:val="004F717F"/>
    <w:rsid w:val="004F7C9D"/>
    <w:rsid w:val="004F7D3F"/>
    <w:rsid w:val="004F7E8E"/>
    <w:rsid w:val="004F7EFF"/>
    <w:rsid w:val="00500BF4"/>
    <w:rsid w:val="0050116A"/>
    <w:rsid w:val="00502211"/>
    <w:rsid w:val="0050266C"/>
    <w:rsid w:val="005030CD"/>
    <w:rsid w:val="00505D5D"/>
    <w:rsid w:val="00506114"/>
    <w:rsid w:val="005077D7"/>
    <w:rsid w:val="00507897"/>
    <w:rsid w:val="00511F39"/>
    <w:rsid w:val="005123CC"/>
    <w:rsid w:val="00515F20"/>
    <w:rsid w:val="0051695B"/>
    <w:rsid w:val="00517189"/>
    <w:rsid w:val="00520765"/>
    <w:rsid w:val="00523AC4"/>
    <w:rsid w:val="00525A44"/>
    <w:rsid w:val="00526D9B"/>
    <w:rsid w:val="00526FA5"/>
    <w:rsid w:val="00527523"/>
    <w:rsid w:val="005279A8"/>
    <w:rsid w:val="00530025"/>
    <w:rsid w:val="005306CA"/>
    <w:rsid w:val="00531576"/>
    <w:rsid w:val="00531B43"/>
    <w:rsid w:val="00531DAD"/>
    <w:rsid w:val="00531F56"/>
    <w:rsid w:val="005325DD"/>
    <w:rsid w:val="00532CA5"/>
    <w:rsid w:val="00532EFC"/>
    <w:rsid w:val="00534678"/>
    <w:rsid w:val="0053489E"/>
    <w:rsid w:val="00534AEA"/>
    <w:rsid w:val="00537616"/>
    <w:rsid w:val="00542155"/>
    <w:rsid w:val="00543CA8"/>
    <w:rsid w:val="00543EDA"/>
    <w:rsid w:val="00544AAD"/>
    <w:rsid w:val="00547B56"/>
    <w:rsid w:val="00550E8B"/>
    <w:rsid w:val="0055103E"/>
    <w:rsid w:val="00551287"/>
    <w:rsid w:val="00551491"/>
    <w:rsid w:val="00551512"/>
    <w:rsid w:val="00551937"/>
    <w:rsid w:val="00552904"/>
    <w:rsid w:val="00552D3C"/>
    <w:rsid w:val="005533EE"/>
    <w:rsid w:val="00554AA9"/>
    <w:rsid w:val="00555590"/>
    <w:rsid w:val="005558B5"/>
    <w:rsid w:val="00556D96"/>
    <w:rsid w:val="00557300"/>
    <w:rsid w:val="005574D0"/>
    <w:rsid w:val="00557DEE"/>
    <w:rsid w:val="00562F8D"/>
    <w:rsid w:val="0056410E"/>
    <w:rsid w:val="00564543"/>
    <w:rsid w:val="0056594E"/>
    <w:rsid w:val="005709A2"/>
    <w:rsid w:val="00570D60"/>
    <w:rsid w:val="005714A5"/>
    <w:rsid w:val="00574006"/>
    <w:rsid w:val="0057640B"/>
    <w:rsid w:val="0057766C"/>
    <w:rsid w:val="005777BA"/>
    <w:rsid w:val="005800E9"/>
    <w:rsid w:val="00582C8F"/>
    <w:rsid w:val="00583470"/>
    <w:rsid w:val="00583640"/>
    <w:rsid w:val="0058368D"/>
    <w:rsid w:val="00583C49"/>
    <w:rsid w:val="0058420B"/>
    <w:rsid w:val="0058479C"/>
    <w:rsid w:val="00584807"/>
    <w:rsid w:val="00584B35"/>
    <w:rsid w:val="00586845"/>
    <w:rsid w:val="00587EB3"/>
    <w:rsid w:val="00590A3B"/>
    <w:rsid w:val="00594171"/>
    <w:rsid w:val="00594781"/>
    <w:rsid w:val="005948D2"/>
    <w:rsid w:val="00595ADE"/>
    <w:rsid w:val="00596A41"/>
    <w:rsid w:val="005973C2"/>
    <w:rsid w:val="005A0992"/>
    <w:rsid w:val="005A0B10"/>
    <w:rsid w:val="005A173F"/>
    <w:rsid w:val="005A18E9"/>
    <w:rsid w:val="005A2869"/>
    <w:rsid w:val="005A290A"/>
    <w:rsid w:val="005A35E1"/>
    <w:rsid w:val="005A3D51"/>
    <w:rsid w:val="005A4249"/>
    <w:rsid w:val="005A46CC"/>
    <w:rsid w:val="005A5079"/>
    <w:rsid w:val="005A5A2F"/>
    <w:rsid w:val="005A6518"/>
    <w:rsid w:val="005A6829"/>
    <w:rsid w:val="005A76B6"/>
    <w:rsid w:val="005A7DA3"/>
    <w:rsid w:val="005B0181"/>
    <w:rsid w:val="005B0E7B"/>
    <w:rsid w:val="005B1544"/>
    <w:rsid w:val="005B2AD9"/>
    <w:rsid w:val="005B3F31"/>
    <w:rsid w:val="005B5115"/>
    <w:rsid w:val="005B5BAD"/>
    <w:rsid w:val="005B727B"/>
    <w:rsid w:val="005C0C72"/>
    <w:rsid w:val="005C1667"/>
    <w:rsid w:val="005C1CA2"/>
    <w:rsid w:val="005C3F57"/>
    <w:rsid w:val="005C3FC7"/>
    <w:rsid w:val="005C498E"/>
    <w:rsid w:val="005C5295"/>
    <w:rsid w:val="005C56CE"/>
    <w:rsid w:val="005C754F"/>
    <w:rsid w:val="005C7625"/>
    <w:rsid w:val="005D02C3"/>
    <w:rsid w:val="005D22B6"/>
    <w:rsid w:val="005D360A"/>
    <w:rsid w:val="005D5778"/>
    <w:rsid w:val="005D656D"/>
    <w:rsid w:val="005D67B0"/>
    <w:rsid w:val="005D78DF"/>
    <w:rsid w:val="005D7C75"/>
    <w:rsid w:val="005E1A3A"/>
    <w:rsid w:val="005E2355"/>
    <w:rsid w:val="005E333F"/>
    <w:rsid w:val="005E342A"/>
    <w:rsid w:val="005E448B"/>
    <w:rsid w:val="005E6AE3"/>
    <w:rsid w:val="005E6F47"/>
    <w:rsid w:val="005E7804"/>
    <w:rsid w:val="005F1202"/>
    <w:rsid w:val="005F1E7C"/>
    <w:rsid w:val="005F242B"/>
    <w:rsid w:val="005F311B"/>
    <w:rsid w:val="005F3931"/>
    <w:rsid w:val="005F3F5C"/>
    <w:rsid w:val="005F46DF"/>
    <w:rsid w:val="005F617C"/>
    <w:rsid w:val="005F6376"/>
    <w:rsid w:val="005F6CC2"/>
    <w:rsid w:val="005F6FAB"/>
    <w:rsid w:val="005F6FCA"/>
    <w:rsid w:val="005F7D01"/>
    <w:rsid w:val="005F7E27"/>
    <w:rsid w:val="00600CD0"/>
    <w:rsid w:val="00601FE4"/>
    <w:rsid w:val="00602B02"/>
    <w:rsid w:val="00603B5B"/>
    <w:rsid w:val="00603D79"/>
    <w:rsid w:val="00604EC7"/>
    <w:rsid w:val="00605DFC"/>
    <w:rsid w:val="00605E43"/>
    <w:rsid w:val="00605F6B"/>
    <w:rsid w:val="00605FCD"/>
    <w:rsid w:val="006063BE"/>
    <w:rsid w:val="00611710"/>
    <w:rsid w:val="006118A7"/>
    <w:rsid w:val="00611BEC"/>
    <w:rsid w:val="00613123"/>
    <w:rsid w:val="00614C64"/>
    <w:rsid w:val="00615448"/>
    <w:rsid w:val="00615A93"/>
    <w:rsid w:val="00617365"/>
    <w:rsid w:val="00617995"/>
    <w:rsid w:val="00617FF6"/>
    <w:rsid w:val="0062100E"/>
    <w:rsid w:val="00621786"/>
    <w:rsid w:val="00622210"/>
    <w:rsid w:val="006229AF"/>
    <w:rsid w:val="00622EDE"/>
    <w:rsid w:val="00623F27"/>
    <w:rsid w:val="00626B50"/>
    <w:rsid w:val="006277EF"/>
    <w:rsid w:val="00630C16"/>
    <w:rsid w:val="00632A59"/>
    <w:rsid w:val="006331CD"/>
    <w:rsid w:val="00633E4E"/>
    <w:rsid w:val="00634C47"/>
    <w:rsid w:val="00635190"/>
    <w:rsid w:val="006357F0"/>
    <w:rsid w:val="00635AEB"/>
    <w:rsid w:val="00636556"/>
    <w:rsid w:val="006365A4"/>
    <w:rsid w:val="00636754"/>
    <w:rsid w:val="0063731B"/>
    <w:rsid w:val="006419F5"/>
    <w:rsid w:val="00642706"/>
    <w:rsid w:val="00642B27"/>
    <w:rsid w:val="006439CF"/>
    <w:rsid w:val="00643A24"/>
    <w:rsid w:val="0064441D"/>
    <w:rsid w:val="006459AC"/>
    <w:rsid w:val="0064659B"/>
    <w:rsid w:val="00647C0F"/>
    <w:rsid w:val="006500BC"/>
    <w:rsid w:val="00650AFB"/>
    <w:rsid w:val="00652D44"/>
    <w:rsid w:val="00653108"/>
    <w:rsid w:val="006550B6"/>
    <w:rsid w:val="00655613"/>
    <w:rsid w:val="00655A39"/>
    <w:rsid w:val="00655EEB"/>
    <w:rsid w:val="00655FB6"/>
    <w:rsid w:val="00656633"/>
    <w:rsid w:val="0065717C"/>
    <w:rsid w:val="006606B0"/>
    <w:rsid w:val="00660A57"/>
    <w:rsid w:val="00662192"/>
    <w:rsid w:val="00662225"/>
    <w:rsid w:val="006634CF"/>
    <w:rsid w:val="00665F0D"/>
    <w:rsid w:val="00665FE5"/>
    <w:rsid w:val="00666838"/>
    <w:rsid w:val="00670772"/>
    <w:rsid w:val="00670C7A"/>
    <w:rsid w:val="006715EC"/>
    <w:rsid w:val="00671A37"/>
    <w:rsid w:val="00672684"/>
    <w:rsid w:val="00672E28"/>
    <w:rsid w:val="00672F8F"/>
    <w:rsid w:val="00673F6F"/>
    <w:rsid w:val="00674074"/>
    <w:rsid w:val="0067474A"/>
    <w:rsid w:val="00674838"/>
    <w:rsid w:val="00674867"/>
    <w:rsid w:val="00675F88"/>
    <w:rsid w:val="00677664"/>
    <w:rsid w:val="00680887"/>
    <w:rsid w:val="006822B4"/>
    <w:rsid w:val="0068408B"/>
    <w:rsid w:val="00684EBF"/>
    <w:rsid w:val="006856E8"/>
    <w:rsid w:val="00685D61"/>
    <w:rsid w:val="00685DF4"/>
    <w:rsid w:val="00686904"/>
    <w:rsid w:val="00692E72"/>
    <w:rsid w:val="006A0040"/>
    <w:rsid w:val="006A0241"/>
    <w:rsid w:val="006A09B6"/>
    <w:rsid w:val="006A0EBA"/>
    <w:rsid w:val="006A1215"/>
    <w:rsid w:val="006A2815"/>
    <w:rsid w:val="006A3383"/>
    <w:rsid w:val="006A398F"/>
    <w:rsid w:val="006A5413"/>
    <w:rsid w:val="006A66A8"/>
    <w:rsid w:val="006A6FA8"/>
    <w:rsid w:val="006A70CF"/>
    <w:rsid w:val="006B114D"/>
    <w:rsid w:val="006B1461"/>
    <w:rsid w:val="006B15E1"/>
    <w:rsid w:val="006B1B3F"/>
    <w:rsid w:val="006B1C34"/>
    <w:rsid w:val="006B2A56"/>
    <w:rsid w:val="006B2CF7"/>
    <w:rsid w:val="006B3670"/>
    <w:rsid w:val="006B4844"/>
    <w:rsid w:val="006B5270"/>
    <w:rsid w:val="006C02FB"/>
    <w:rsid w:val="006C085B"/>
    <w:rsid w:val="006C1825"/>
    <w:rsid w:val="006C1A5D"/>
    <w:rsid w:val="006C1D90"/>
    <w:rsid w:val="006C4594"/>
    <w:rsid w:val="006C473A"/>
    <w:rsid w:val="006C4E91"/>
    <w:rsid w:val="006C5954"/>
    <w:rsid w:val="006C6387"/>
    <w:rsid w:val="006C6FD5"/>
    <w:rsid w:val="006D1447"/>
    <w:rsid w:val="006D1FA7"/>
    <w:rsid w:val="006D2745"/>
    <w:rsid w:val="006D3437"/>
    <w:rsid w:val="006D4152"/>
    <w:rsid w:val="006D4F8E"/>
    <w:rsid w:val="006D604C"/>
    <w:rsid w:val="006D78CE"/>
    <w:rsid w:val="006E0123"/>
    <w:rsid w:val="006E0827"/>
    <w:rsid w:val="006E0C3D"/>
    <w:rsid w:val="006E1008"/>
    <w:rsid w:val="006E118B"/>
    <w:rsid w:val="006E144E"/>
    <w:rsid w:val="006E6B43"/>
    <w:rsid w:val="006E6DA3"/>
    <w:rsid w:val="006E7193"/>
    <w:rsid w:val="006E7E4D"/>
    <w:rsid w:val="006F098F"/>
    <w:rsid w:val="006F0AEC"/>
    <w:rsid w:val="006F13A1"/>
    <w:rsid w:val="006F1489"/>
    <w:rsid w:val="006F1A75"/>
    <w:rsid w:val="006F1E75"/>
    <w:rsid w:val="006F1F99"/>
    <w:rsid w:val="006F210B"/>
    <w:rsid w:val="006F2694"/>
    <w:rsid w:val="006F3E8E"/>
    <w:rsid w:val="006F437A"/>
    <w:rsid w:val="006F58D9"/>
    <w:rsid w:val="006F6D58"/>
    <w:rsid w:val="006F6F60"/>
    <w:rsid w:val="006F73AD"/>
    <w:rsid w:val="00700A4F"/>
    <w:rsid w:val="00700AAA"/>
    <w:rsid w:val="0070146D"/>
    <w:rsid w:val="007018D1"/>
    <w:rsid w:val="00701968"/>
    <w:rsid w:val="00701B85"/>
    <w:rsid w:val="007022A1"/>
    <w:rsid w:val="007023B2"/>
    <w:rsid w:val="0070350F"/>
    <w:rsid w:val="00703E50"/>
    <w:rsid w:val="00705E65"/>
    <w:rsid w:val="00706A79"/>
    <w:rsid w:val="00706AF3"/>
    <w:rsid w:val="00707E53"/>
    <w:rsid w:val="0071070E"/>
    <w:rsid w:val="00710E1C"/>
    <w:rsid w:val="0071137D"/>
    <w:rsid w:val="00712279"/>
    <w:rsid w:val="0071466A"/>
    <w:rsid w:val="00714681"/>
    <w:rsid w:val="007164EF"/>
    <w:rsid w:val="007169ED"/>
    <w:rsid w:val="00716EB7"/>
    <w:rsid w:val="00717332"/>
    <w:rsid w:val="00720020"/>
    <w:rsid w:val="007215EE"/>
    <w:rsid w:val="00721A79"/>
    <w:rsid w:val="00724037"/>
    <w:rsid w:val="00724A7E"/>
    <w:rsid w:val="007251E2"/>
    <w:rsid w:val="0072547F"/>
    <w:rsid w:val="0072662C"/>
    <w:rsid w:val="007272CD"/>
    <w:rsid w:val="00727665"/>
    <w:rsid w:val="00727C39"/>
    <w:rsid w:val="0073023B"/>
    <w:rsid w:val="00731A65"/>
    <w:rsid w:val="00731F16"/>
    <w:rsid w:val="00732AE4"/>
    <w:rsid w:val="007358C7"/>
    <w:rsid w:val="00737A88"/>
    <w:rsid w:val="00737FC6"/>
    <w:rsid w:val="00741AF4"/>
    <w:rsid w:val="00741F55"/>
    <w:rsid w:val="00742137"/>
    <w:rsid w:val="0074325E"/>
    <w:rsid w:val="00743B10"/>
    <w:rsid w:val="00744F43"/>
    <w:rsid w:val="007452F2"/>
    <w:rsid w:val="007454BD"/>
    <w:rsid w:val="00745A25"/>
    <w:rsid w:val="007462F8"/>
    <w:rsid w:val="00750452"/>
    <w:rsid w:val="00750E47"/>
    <w:rsid w:val="00750EF6"/>
    <w:rsid w:val="007517CF"/>
    <w:rsid w:val="00751A5F"/>
    <w:rsid w:val="007529FB"/>
    <w:rsid w:val="00754E50"/>
    <w:rsid w:val="00754E51"/>
    <w:rsid w:val="0075552F"/>
    <w:rsid w:val="0075557C"/>
    <w:rsid w:val="007559E6"/>
    <w:rsid w:val="00755AC9"/>
    <w:rsid w:val="00755EE5"/>
    <w:rsid w:val="0075768D"/>
    <w:rsid w:val="00760697"/>
    <w:rsid w:val="00760EBA"/>
    <w:rsid w:val="00761455"/>
    <w:rsid w:val="00761A28"/>
    <w:rsid w:val="00762BBE"/>
    <w:rsid w:val="00763274"/>
    <w:rsid w:val="00763464"/>
    <w:rsid w:val="007635F5"/>
    <w:rsid w:val="00764067"/>
    <w:rsid w:val="007641E7"/>
    <w:rsid w:val="00764A58"/>
    <w:rsid w:val="00767075"/>
    <w:rsid w:val="00767281"/>
    <w:rsid w:val="00767D08"/>
    <w:rsid w:val="00770092"/>
    <w:rsid w:val="007709DB"/>
    <w:rsid w:val="00771BB3"/>
    <w:rsid w:val="0077290E"/>
    <w:rsid w:val="00772D06"/>
    <w:rsid w:val="00773914"/>
    <w:rsid w:val="00775757"/>
    <w:rsid w:val="00776D6A"/>
    <w:rsid w:val="007771E6"/>
    <w:rsid w:val="007778D0"/>
    <w:rsid w:val="00777EB5"/>
    <w:rsid w:val="007818E5"/>
    <w:rsid w:val="00782E1D"/>
    <w:rsid w:val="007836AB"/>
    <w:rsid w:val="00783808"/>
    <w:rsid w:val="00784369"/>
    <w:rsid w:val="00784675"/>
    <w:rsid w:val="00786D13"/>
    <w:rsid w:val="007873C3"/>
    <w:rsid w:val="00790B35"/>
    <w:rsid w:val="00791254"/>
    <w:rsid w:val="00791A9B"/>
    <w:rsid w:val="00792E1E"/>
    <w:rsid w:val="007978E4"/>
    <w:rsid w:val="00797AD8"/>
    <w:rsid w:val="007A03CC"/>
    <w:rsid w:val="007A05A1"/>
    <w:rsid w:val="007A1975"/>
    <w:rsid w:val="007A2723"/>
    <w:rsid w:val="007A2F41"/>
    <w:rsid w:val="007A676C"/>
    <w:rsid w:val="007A7D60"/>
    <w:rsid w:val="007B197F"/>
    <w:rsid w:val="007B2357"/>
    <w:rsid w:val="007B261A"/>
    <w:rsid w:val="007B2CBC"/>
    <w:rsid w:val="007B3E9E"/>
    <w:rsid w:val="007B4CF3"/>
    <w:rsid w:val="007B542E"/>
    <w:rsid w:val="007B668B"/>
    <w:rsid w:val="007B6DB0"/>
    <w:rsid w:val="007B6DFE"/>
    <w:rsid w:val="007B7E01"/>
    <w:rsid w:val="007C0A33"/>
    <w:rsid w:val="007C1626"/>
    <w:rsid w:val="007C1DF6"/>
    <w:rsid w:val="007C2F3F"/>
    <w:rsid w:val="007C6050"/>
    <w:rsid w:val="007C654A"/>
    <w:rsid w:val="007D08BE"/>
    <w:rsid w:val="007D0FB2"/>
    <w:rsid w:val="007D1EB6"/>
    <w:rsid w:val="007D2151"/>
    <w:rsid w:val="007D278C"/>
    <w:rsid w:val="007D30B9"/>
    <w:rsid w:val="007D4CE4"/>
    <w:rsid w:val="007D4F31"/>
    <w:rsid w:val="007D54DF"/>
    <w:rsid w:val="007D58C1"/>
    <w:rsid w:val="007D5C7D"/>
    <w:rsid w:val="007D72D4"/>
    <w:rsid w:val="007D7399"/>
    <w:rsid w:val="007E10F2"/>
    <w:rsid w:val="007E110D"/>
    <w:rsid w:val="007E181D"/>
    <w:rsid w:val="007E20AA"/>
    <w:rsid w:val="007E275C"/>
    <w:rsid w:val="007E4924"/>
    <w:rsid w:val="007E4C9D"/>
    <w:rsid w:val="007E5504"/>
    <w:rsid w:val="007E5857"/>
    <w:rsid w:val="007E622C"/>
    <w:rsid w:val="007E6787"/>
    <w:rsid w:val="007F0083"/>
    <w:rsid w:val="007F1738"/>
    <w:rsid w:val="007F24D3"/>
    <w:rsid w:val="007F31F2"/>
    <w:rsid w:val="007F3258"/>
    <w:rsid w:val="007F54DB"/>
    <w:rsid w:val="007F5871"/>
    <w:rsid w:val="007F70A2"/>
    <w:rsid w:val="008001AF"/>
    <w:rsid w:val="00801656"/>
    <w:rsid w:val="00801AD7"/>
    <w:rsid w:val="00802DC1"/>
    <w:rsid w:val="00807189"/>
    <w:rsid w:val="00807622"/>
    <w:rsid w:val="0081051C"/>
    <w:rsid w:val="0081275C"/>
    <w:rsid w:val="00814EF1"/>
    <w:rsid w:val="00814F36"/>
    <w:rsid w:val="00815069"/>
    <w:rsid w:val="00816505"/>
    <w:rsid w:val="00816CF8"/>
    <w:rsid w:val="00817668"/>
    <w:rsid w:val="0081773E"/>
    <w:rsid w:val="008179AD"/>
    <w:rsid w:val="00817ECC"/>
    <w:rsid w:val="00817ED7"/>
    <w:rsid w:val="00820BDB"/>
    <w:rsid w:val="008210F5"/>
    <w:rsid w:val="00824288"/>
    <w:rsid w:val="00824B33"/>
    <w:rsid w:val="00825438"/>
    <w:rsid w:val="00825CD8"/>
    <w:rsid w:val="00826201"/>
    <w:rsid w:val="008264F0"/>
    <w:rsid w:val="008274F6"/>
    <w:rsid w:val="0082758C"/>
    <w:rsid w:val="008306A8"/>
    <w:rsid w:val="008311E0"/>
    <w:rsid w:val="00831699"/>
    <w:rsid w:val="00831A1D"/>
    <w:rsid w:val="00832A45"/>
    <w:rsid w:val="008340BE"/>
    <w:rsid w:val="008341BA"/>
    <w:rsid w:val="0083488B"/>
    <w:rsid w:val="008424C5"/>
    <w:rsid w:val="00842E10"/>
    <w:rsid w:val="00843181"/>
    <w:rsid w:val="008437E5"/>
    <w:rsid w:val="00845E40"/>
    <w:rsid w:val="008460BE"/>
    <w:rsid w:val="00846CBE"/>
    <w:rsid w:val="0084753C"/>
    <w:rsid w:val="00850A8D"/>
    <w:rsid w:val="00852C49"/>
    <w:rsid w:val="00853111"/>
    <w:rsid w:val="008545C0"/>
    <w:rsid w:val="00855C54"/>
    <w:rsid w:val="0085711F"/>
    <w:rsid w:val="0086063E"/>
    <w:rsid w:val="0086070E"/>
    <w:rsid w:val="00860888"/>
    <w:rsid w:val="00863004"/>
    <w:rsid w:val="00863038"/>
    <w:rsid w:val="008634BF"/>
    <w:rsid w:val="008653C3"/>
    <w:rsid w:val="008657DC"/>
    <w:rsid w:val="00865E10"/>
    <w:rsid w:val="00866119"/>
    <w:rsid w:val="008663E9"/>
    <w:rsid w:val="008716AE"/>
    <w:rsid w:val="008725EC"/>
    <w:rsid w:val="008735EB"/>
    <w:rsid w:val="0087366E"/>
    <w:rsid w:val="008737E5"/>
    <w:rsid w:val="00873841"/>
    <w:rsid w:val="00873FCE"/>
    <w:rsid w:val="00874BF3"/>
    <w:rsid w:val="008768BB"/>
    <w:rsid w:val="008778A7"/>
    <w:rsid w:val="00877D46"/>
    <w:rsid w:val="00877F69"/>
    <w:rsid w:val="00882129"/>
    <w:rsid w:val="00882498"/>
    <w:rsid w:val="008826BD"/>
    <w:rsid w:val="008842D6"/>
    <w:rsid w:val="00884D9D"/>
    <w:rsid w:val="008867B1"/>
    <w:rsid w:val="00886B4B"/>
    <w:rsid w:val="008902AF"/>
    <w:rsid w:val="0089478F"/>
    <w:rsid w:val="00894D51"/>
    <w:rsid w:val="00894F19"/>
    <w:rsid w:val="008974E4"/>
    <w:rsid w:val="008A0405"/>
    <w:rsid w:val="008A0763"/>
    <w:rsid w:val="008A13B2"/>
    <w:rsid w:val="008A3AA4"/>
    <w:rsid w:val="008A468F"/>
    <w:rsid w:val="008A5C34"/>
    <w:rsid w:val="008A748F"/>
    <w:rsid w:val="008A79E1"/>
    <w:rsid w:val="008B04A8"/>
    <w:rsid w:val="008B0B96"/>
    <w:rsid w:val="008B0EC5"/>
    <w:rsid w:val="008B1331"/>
    <w:rsid w:val="008B1BD8"/>
    <w:rsid w:val="008B2D14"/>
    <w:rsid w:val="008B4281"/>
    <w:rsid w:val="008B42E5"/>
    <w:rsid w:val="008B552F"/>
    <w:rsid w:val="008B58B2"/>
    <w:rsid w:val="008B5ED5"/>
    <w:rsid w:val="008B61CF"/>
    <w:rsid w:val="008C0659"/>
    <w:rsid w:val="008C2220"/>
    <w:rsid w:val="008C38AB"/>
    <w:rsid w:val="008C3B33"/>
    <w:rsid w:val="008C3C3E"/>
    <w:rsid w:val="008C4AD0"/>
    <w:rsid w:val="008C53EB"/>
    <w:rsid w:val="008C5601"/>
    <w:rsid w:val="008C59AB"/>
    <w:rsid w:val="008C7104"/>
    <w:rsid w:val="008C7571"/>
    <w:rsid w:val="008D124D"/>
    <w:rsid w:val="008D13F7"/>
    <w:rsid w:val="008D1723"/>
    <w:rsid w:val="008D1FAB"/>
    <w:rsid w:val="008D3DE9"/>
    <w:rsid w:val="008D4C63"/>
    <w:rsid w:val="008D548F"/>
    <w:rsid w:val="008D5FB5"/>
    <w:rsid w:val="008D6A80"/>
    <w:rsid w:val="008D7626"/>
    <w:rsid w:val="008E097C"/>
    <w:rsid w:val="008E2B74"/>
    <w:rsid w:val="008E55DC"/>
    <w:rsid w:val="008E5A43"/>
    <w:rsid w:val="008E5FAA"/>
    <w:rsid w:val="008E68E1"/>
    <w:rsid w:val="008E6941"/>
    <w:rsid w:val="008E789B"/>
    <w:rsid w:val="008F06D3"/>
    <w:rsid w:val="008F08DF"/>
    <w:rsid w:val="008F29C3"/>
    <w:rsid w:val="008F40E5"/>
    <w:rsid w:val="008F464E"/>
    <w:rsid w:val="008F4B7B"/>
    <w:rsid w:val="008F5490"/>
    <w:rsid w:val="008F6755"/>
    <w:rsid w:val="008F6863"/>
    <w:rsid w:val="008F6BEF"/>
    <w:rsid w:val="008F7F58"/>
    <w:rsid w:val="008F7FA3"/>
    <w:rsid w:val="009008E5"/>
    <w:rsid w:val="00901378"/>
    <w:rsid w:val="00901E79"/>
    <w:rsid w:val="0090430D"/>
    <w:rsid w:val="00904C66"/>
    <w:rsid w:val="00904F43"/>
    <w:rsid w:val="00905258"/>
    <w:rsid w:val="00905E93"/>
    <w:rsid w:val="00907B11"/>
    <w:rsid w:val="00910A4E"/>
    <w:rsid w:val="009111F4"/>
    <w:rsid w:val="009136EB"/>
    <w:rsid w:val="009146A3"/>
    <w:rsid w:val="009155B9"/>
    <w:rsid w:val="00915716"/>
    <w:rsid w:val="0091586C"/>
    <w:rsid w:val="00917883"/>
    <w:rsid w:val="00920625"/>
    <w:rsid w:val="0092069A"/>
    <w:rsid w:val="00920A37"/>
    <w:rsid w:val="0092243F"/>
    <w:rsid w:val="00923E2F"/>
    <w:rsid w:val="00924098"/>
    <w:rsid w:val="009255A1"/>
    <w:rsid w:val="00925BC0"/>
    <w:rsid w:val="00926682"/>
    <w:rsid w:val="009273D8"/>
    <w:rsid w:val="0092782E"/>
    <w:rsid w:val="00927D0C"/>
    <w:rsid w:val="00932546"/>
    <w:rsid w:val="00932D7A"/>
    <w:rsid w:val="00932F7F"/>
    <w:rsid w:val="00932F8C"/>
    <w:rsid w:val="0093316E"/>
    <w:rsid w:val="0093354F"/>
    <w:rsid w:val="00933860"/>
    <w:rsid w:val="0093393E"/>
    <w:rsid w:val="0093468B"/>
    <w:rsid w:val="00935249"/>
    <w:rsid w:val="00935EE1"/>
    <w:rsid w:val="00935FDB"/>
    <w:rsid w:val="00936685"/>
    <w:rsid w:val="00937EEE"/>
    <w:rsid w:val="009400B2"/>
    <w:rsid w:val="00940447"/>
    <w:rsid w:val="00941409"/>
    <w:rsid w:val="00941413"/>
    <w:rsid w:val="009416C7"/>
    <w:rsid w:val="00941B45"/>
    <w:rsid w:val="009423BB"/>
    <w:rsid w:val="00942723"/>
    <w:rsid w:val="00942E93"/>
    <w:rsid w:val="00943692"/>
    <w:rsid w:val="0094404C"/>
    <w:rsid w:val="0094708C"/>
    <w:rsid w:val="00952556"/>
    <w:rsid w:val="0095317B"/>
    <w:rsid w:val="00954539"/>
    <w:rsid w:val="00954845"/>
    <w:rsid w:val="00955C46"/>
    <w:rsid w:val="00956017"/>
    <w:rsid w:val="00956A52"/>
    <w:rsid w:val="00957320"/>
    <w:rsid w:val="00960709"/>
    <w:rsid w:val="00960B0C"/>
    <w:rsid w:val="00961657"/>
    <w:rsid w:val="00961C71"/>
    <w:rsid w:val="00961F76"/>
    <w:rsid w:val="009623AC"/>
    <w:rsid w:val="0096251E"/>
    <w:rsid w:val="00962DAC"/>
    <w:rsid w:val="00964A21"/>
    <w:rsid w:val="00964AFF"/>
    <w:rsid w:val="009659AB"/>
    <w:rsid w:val="00966386"/>
    <w:rsid w:val="00966B08"/>
    <w:rsid w:val="00967C87"/>
    <w:rsid w:val="009703FC"/>
    <w:rsid w:val="00970D19"/>
    <w:rsid w:val="009724BB"/>
    <w:rsid w:val="00972A82"/>
    <w:rsid w:val="009730D3"/>
    <w:rsid w:val="009734A0"/>
    <w:rsid w:val="00973B5A"/>
    <w:rsid w:val="00974987"/>
    <w:rsid w:val="00975883"/>
    <w:rsid w:val="00980371"/>
    <w:rsid w:val="009813DB"/>
    <w:rsid w:val="009830B5"/>
    <w:rsid w:val="0098394E"/>
    <w:rsid w:val="009846A4"/>
    <w:rsid w:val="00985AE9"/>
    <w:rsid w:val="00985F73"/>
    <w:rsid w:val="00986264"/>
    <w:rsid w:val="00986582"/>
    <w:rsid w:val="00986839"/>
    <w:rsid w:val="009869DE"/>
    <w:rsid w:val="00986A46"/>
    <w:rsid w:val="00990F07"/>
    <w:rsid w:val="00992C61"/>
    <w:rsid w:val="00993A0B"/>
    <w:rsid w:val="00993EE9"/>
    <w:rsid w:val="00994E09"/>
    <w:rsid w:val="00995004"/>
    <w:rsid w:val="00995E88"/>
    <w:rsid w:val="00996DDC"/>
    <w:rsid w:val="009A1AFE"/>
    <w:rsid w:val="009A33E1"/>
    <w:rsid w:val="009A354F"/>
    <w:rsid w:val="009A5F9A"/>
    <w:rsid w:val="009A72AF"/>
    <w:rsid w:val="009B0CE5"/>
    <w:rsid w:val="009B45DA"/>
    <w:rsid w:val="009B543F"/>
    <w:rsid w:val="009B6438"/>
    <w:rsid w:val="009B699E"/>
    <w:rsid w:val="009C0BB1"/>
    <w:rsid w:val="009C0FB1"/>
    <w:rsid w:val="009C1BF0"/>
    <w:rsid w:val="009C492B"/>
    <w:rsid w:val="009C4A88"/>
    <w:rsid w:val="009C548F"/>
    <w:rsid w:val="009C5A6A"/>
    <w:rsid w:val="009C5C22"/>
    <w:rsid w:val="009C65A7"/>
    <w:rsid w:val="009C667C"/>
    <w:rsid w:val="009C6B8F"/>
    <w:rsid w:val="009C70AF"/>
    <w:rsid w:val="009C7799"/>
    <w:rsid w:val="009C7FF2"/>
    <w:rsid w:val="009D072B"/>
    <w:rsid w:val="009D1F46"/>
    <w:rsid w:val="009D46F1"/>
    <w:rsid w:val="009D4C9B"/>
    <w:rsid w:val="009D5F7F"/>
    <w:rsid w:val="009D6218"/>
    <w:rsid w:val="009D6508"/>
    <w:rsid w:val="009D6A90"/>
    <w:rsid w:val="009E0ACD"/>
    <w:rsid w:val="009E2234"/>
    <w:rsid w:val="009E42CB"/>
    <w:rsid w:val="009E52E1"/>
    <w:rsid w:val="009E6EA5"/>
    <w:rsid w:val="009E6F46"/>
    <w:rsid w:val="009E70FD"/>
    <w:rsid w:val="009E7377"/>
    <w:rsid w:val="009F144F"/>
    <w:rsid w:val="009F190D"/>
    <w:rsid w:val="009F25FF"/>
    <w:rsid w:val="009F3FE0"/>
    <w:rsid w:val="009F4D6C"/>
    <w:rsid w:val="009F5F42"/>
    <w:rsid w:val="009F7664"/>
    <w:rsid w:val="00A006AC"/>
    <w:rsid w:val="00A00A8C"/>
    <w:rsid w:val="00A00D31"/>
    <w:rsid w:val="00A021EC"/>
    <w:rsid w:val="00A03437"/>
    <w:rsid w:val="00A04AED"/>
    <w:rsid w:val="00A0514C"/>
    <w:rsid w:val="00A054E2"/>
    <w:rsid w:val="00A05725"/>
    <w:rsid w:val="00A05A43"/>
    <w:rsid w:val="00A05E4F"/>
    <w:rsid w:val="00A0607E"/>
    <w:rsid w:val="00A06D7F"/>
    <w:rsid w:val="00A073D3"/>
    <w:rsid w:val="00A078DD"/>
    <w:rsid w:val="00A10291"/>
    <w:rsid w:val="00A10A54"/>
    <w:rsid w:val="00A11478"/>
    <w:rsid w:val="00A12318"/>
    <w:rsid w:val="00A1443A"/>
    <w:rsid w:val="00A171BC"/>
    <w:rsid w:val="00A17D5C"/>
    <w:rsid w:val="00A20D8B"/>
    <w:rsid w:val="00A21970"/>
    <w:rsid w:val="00A21FE6"/>
    <w:rsid w:val="00A23147"/>
    <w:rsid w:val="00A239A1"/>
    <w:rsid w:val="00A239BC"/>
    <w:rsid w:val="00A246E2"/>
    <w:rsid w:val="00A25A14"/>
    <w:rsid w:val="00A32A93"/>
    <w:rsid w:val="00A34290"/>
    <w:rsid w:val="00A3430E"/>
    <w:rsid w:val="00A34A9C"/>
    <w:rsid w:val="00A34D97"/>
    <w:rsid w:val="00A371D4"/>
    <w:rsid w:val="00A37951"/>
    <w:rsid w:val="00A402E2"/>
    <w:rsid w:val="00A40E9B"/>
    <w:rsid w:val="00A40FE2"/>
    <w:rsid w:val="00A41481"/>
    <w:rsid w:val="00A418DC"/>
    <w:rsid w:val="00A42481"/>
    <w:rsid w:val="00A42A94"/>
    <w:rsid w:val="00A440AB"/>
    <w:rsid w:val="00A44E70"/>
    <w:rsid w:val="00A4797D"/>
    <w:rsid w:val="00A52129"/>
    <w:rsid w:val="00A53DCF"/>
    <w:rsid w:val="00A5427D"/>
    <w:rsid w:val="00A561E3"/>
    <w:rsid w:val="00A56A6F"/>
    <w:rsid w:val="00A6252C"/>
    <w:rsid w:val="00A626AD"/>
    <w:rsid w:val="00A63361"/>
    <w:rsid w:val="00A644BA"/>
    <w:rsid w:val="00A646ED"/>
    <w:rsid w:val="00A667AB"/>
    <w:rsid w:val="00A67F2A"/>
    <w:rsid w:val="00A70703"/>
    <w:rsid w:val="00A71A45"/>
    <w:rsid w:val="00A73981"/>
    <w:rsid w:val="00A7398A"/>
    <w:rsid w:val="00A74170"/>
    <w:rsid w:val="00A75D0A"/>
    <w:rsid w:val="00A80BA0"/>
    <w:rsid w:val="00A8152B"/>
    <w:rsid w:val="00A81F2B"/>
    <w:rsid w:val="00A833AA"/>
    <w:rsid w:val="00A84070"/>
    <w:rsid w:val="00A85E42"/>
    <w:rsid w:val="00A8674A"/>
    <w:rsid w:val="00A8779B"/>
    <w:rsid w:val="00A91115"/>
    <w:rsid w:val="00A94519"/>
    <w:rsid w:val="00A94610"/>
    <w:rsid w:val="00A956D7"/>
    <w:rsid w:val="00A95B68"/>
    <w:rsid w:val="00A974E8"/>
    <w:rsid w:val="00AA0B90"/>
    <w:rsid w:val="00AA11EE"/>
    <w:rsid w:val="00AA196F"/>
    <w:rsid w:val="00AA1DF8"/>
    <w:rsid w:val="00AA1E5E"/>
    <w:rsid w:val="00AA1F0B"/>
    <w:rsid w:val="00AA2A13"/>
    <w:rsid w:val="00AA33D1"/>
    <w:rsid w:val="00AA3D7E"/>
    <w:rsid w:val="00AA3DD6"/>
    <w:rsid w:val="00AA40E2"/>
    <w:rsid w:val="00AA54C3"/>
    <w:rsid w:val="00AA5B03"/>
    <w:rsid w:val="00AA668B"/>
    <w:rsid w:val="00AB6FF9"/>
    <w:rsid w:val="00AB741C"/>
    <w:rsid w:val="00AC11C9"/>
    <w:rsid w:val="00AC2FCB"/>
    <w:rsid w:val="00AC3675"/>
    <w:rsid w:val="00AC3711"/>
    <w:rsid w:val="00AC4A6C"/>
    <w:rsid w:val="00AC5375"/>
    <w:rsid w:val="00AC61D8"/>
    <w:rsid w:val="00AD0104"/>
    <w:rsid w:val="00AD077C"/>
    <w:rsid w:val="00AD0F1D"/>
    <w:rsid w:val="00AD16DC"/>
    <w:rsid w:val="00AD196E"/>
    <w:rsid w:val="00AD2DED"/>
    <w:rsid w:val="00AD2E81"/>
    <w:rsid w:val="00AD65B8"/>
    <w:rsid w:val="00AD65BE"/>
    <w:rsid w:val="00AD7331"/>
    <w:rsid w:val="00AD7369"/>
    <w:rsid w:val="00AD77A6"/>
    <w:rsid w:val="00AE1617"/>
    <w:rsid w:val="00AE2936"/>
    <w:rsid w:val="00AE2A6C"/>
    <w:rsid w:val="00AE2ED1"/>
    <w:rsid w:val="00AE3121"/>
    <w:rsid w:val="00AE3272"/>
    <w:rsid w:val="00AE410F"/>
    <w:rsid w:val="00AE469A"/>
    <w:rsid w:val="00AE55DD"/>
    <w:rsid w:val="00AE5CC0"/>
    <w:rsid w:val="00AE76AF"/>
    <w:rsid w:val="00AE7B39"/>
    <w:rsid w:val="00AF1380"/>
    <w:rsid w:val="00AF1479"/>
    <w:rsid w:val="00AF2146"/>
    <w:rsid w:val="00AF2974"/>
    <w:rsid w:val="00AF4AB4"/>
    <w:rsid w:val="00AF7882"/>
    <w:rsid w:val="00B019FD"/>
    <w:rsid w:val="00B01F8C"/>
    <w:rsid w:val="00B0272B"/>
    <w:rsid w:val="00B028BD"/>
    <w:rsid w:val="00B029BD"/>
    <w:rsid w:val="00B034EC"/>
    <w:rsid w:val="00B03C6C"/>
    <w:rsid w:val="00B043C2"/>
    <w:rsid w:val="00B05194"/>
    <w:rsid w:val="00B07D4D"/>
    <w:rsid w:val="00B1065E"/>
    <w:rsid w:val="00B10C78"/>
    <w:rsid w:val="00B1389A"/>
    <w:rsid w:val="00B15409"/>
    <w:rsid w:val="00B15A74"/>
    <w:rsid w:val="00B2135E"/>
    <w:rsid w:val="00B22EB1"/>
    <w:rsid w:val="00B23B87"/>
    <w:rsid w:val="00B23C91"/>
    <w:rsid w:val="00B25425"/>
    <w:rsid w:val="00B26E1F"/>
    <w:rsid w:val="00B27FA7"/>
    <w:rsid w:val="00B3073D"/>
    <w:rsid w:val="00B3138E"/>
    <w:rsid w:val="00B32494"/>
    <w:rsid w:val="00B33C10"/>
    <w:rsid w:val="00B33D3F"/>
    <w:rsid w:val="00B35C6F"/>
    <w:rsid w:val="00B3713C"/>
    <w:rsid w:val="00B40DDE"/>
    <w:rsid w:val="00B417A8"/>
    <w:rsid w:val="00B41F13"/>
    <w:rsid w:val="00B4202D"/>
    <w:rsid w:val="00B42797"/>
    <w:rsid w:val="00B42AB9"/>
    <w:rsid w:val="00B42DA8"/>
    <w:rsid w:val="00B4544F"/>
    <w:rsid w:val="00B45EFA"/>
    <w:rsid w:val="00B50820"/>
    <w:rsid w:val="00B50D6B"/>
    <w:rsid w:val="00B51A91"/>
    <w:rsid w:val="00B52B26"/>
    <w:rsid w:val="00B54E74"/>
    <w:rsid w:val="00B556DF"/>
    <w:rsid w:val="00B55BAA"/>
    <w:rsid w:val="00B56910"/>
    <w:rsid w:val="00B5691B"/>
    <w:rsid w:val="00B5702A"/>
    <w:rsid w:val="00B57305"/>
    <w:rsid w:val="00B5734A"/>
    <w:rsid w:val="00B61A5C"/>
    <w:rsid w:val="00B61E48"/>
    <w:rsid w:val="00B627C9"/>
    <w:rsid w:val="00B63EDB"/>
    <w:rsid w:val="00B650DF"/>
    <w:rsid w:val="00B65E13"/>
    <w:rsid w:val="00B66711"/>
    <w:rsid w:val="00B66A20"/>
    <w:rsid w:val="00B7127F"/>
    <w:rsid w:val="00B74796"/>
    <w:rsid w:val="00B758A7"/>
    <w:rsid w:val="00B769CE"/>
    <w:rsid w:val="00B80369"/>
    <w:rsid w:val="00B80B12"/>
    <w:rsid w:val="00B81962"/>
    <w:rsid w:val="00B8311C"/>
    <w:rsid w:val="00B83FA3"/>
    <w:rsid w:val="00B842BF"/>
    <w:rsid w:val="00B848F4"/>
    <w:rsid w:val="00B84B53"/>
    <w:rsid w:val="00B920AB"/>
    <w:rsid w:val="00B93414"/>
    <w:rsid w:val="00B935BF"/>
    <w:rsid w:val="00B94669"/>
    <w:rsid w:val="00B94706"/>
    <w:rsid w:val="00B9626C"/>
    <w:rsid w:val="00B966B0"/>
    <w:rsid w:val="00B967C2"/>
    <w:rsid w:val="00B96E23"/>
    <w:rsid w:val="00BA1890"/>
    <w:rsid w:val="00BA2253"/>
    <w:rsid w:val="00BA2815"/>
    <w:rsid w:val="00BA2C3D"/>
    <w:rsid w:val="00BA2D65"/>
    <w:rsid w:val="00BA30A3"/>
    <w:rsid w:val="00BA41CE"/>
    <w:rsid w:val="00BA59D7"/>
    <w:rsid w:val="00BA6AFF"/>
    <w:rsid w:val="00BA6DCE"/>
    <w:rsid w:val="00BA7571"/>
    <w:rsid w:val="00BA78A2"/>
    <w:rsid w:val="00BB205D"/>
    <w:rsid w:val="00BB2BDC"/>
    <w:rsid w:val="00BB318C"/>
    <w:rsid w:val="00BB38CB"/>
    <w:rsid w:val="00BB4055"/>
    <w:rsid w:val="00BB49DB"/>
    <w:rsid w:val="00BB577B"/>
    <w:rsid w:val="00BB5A59"/>
    <w:rsid w:val="00BB7091"/>
    <w:rsid w:val="00BB71D7"/>
    <w:rsid w:val="00BB72FB"/>
    <w:rsid w:val="00BC4E3B"/>
    <w:rsid w:val="00BC6B57"/>
    <w:rsid w:val="00BC7CB6"/>
    <w:rsid w:val="00BD0315"/>
    <w:rsid w:val="00BD15C9"/>
    <w:rsid w:val="00BD2E7E"/>
    <w:rsid w:val="00BD3A40"/>
    <w:rsid w:val="00BD3F64"/>
    <w:rsid w:val="00BD5028"/>
    <w:rsid w:val="00BD52A9"/>
    <w:rsid w:val="00BD5650"/>
    <w:rsid w:val="00BD6582"/>
    <w:rsid w:val="00BE2171"/>
    <w:rsid w:val="00BE2234"/>
    <w:rsid w:val="00BE2EBF"/>
    <w:rsid w:val="00BE3101"/>
    <w:rsid w:val="00BE3496"/>
    <w:rsid w:val="00BE367A"/>
    <w:rsid w:val="00BE666E"/>
    <w:rsid w:val="00BE6941"/>
    <w:rsid w:val="00BF049F"/>
    <w:rsid w:val="00BF0E9B"/>
    <w:rsid w:val="00BF16B6"/>
    <w:rsid w:val="00BF1865"/>
    <w:rsid w:val="00BF2408"/>
    <w:rsid w:val="00BF2AA8"/>
    <w:rsid w:val="00BF46E8"/>
    <w:rsid w:val="00BF57EA"/>
    <w:rsid w:val="00BF6194"/>
    <w:rsid w:val="00BF7198"/>
    <w:rsid w:val="00BF7A9D"/>
    <w:rsid w:val="00C0142F"/>
    <w:rsid w:val="00C03E9B"/>
    <w:rsid w:val="00C04CAC"/>
    <w:rsid w:val="00C05028"/>
    <w:rsid w:val="00C053F6"/>
    <w:rsid w:val="00C108DA"/>
    <w:rsid w:val="00C12165"/>
    <w:rsid w:val="00C13360"/>
    <w:rsid w:val="00C1439E"/>
    <w:rsid w:val="00C15CD5"/>
    <w:rsid w:val="00C15DF2"/>
    <w:rsid w:val="00C15F90"/>
    <w:rsid w:val="00C1674E"/>
    <w:rsid w:val="00C17B6C"/>
    <w:rsid w:val="00C2164E"/>
    <w:rsid w:val="00C21992"/>
    <w:rsid w:val="00C21B8F"/>
    <w:rsid w:val="00C231D1"/>
    <w:rsid w:val="00C24DB5"/>
    <w:rsid w:val="00C265F7"/>
    <w:rsid w:val="00C30220"/>
    <w:rsid w:val="00C30A4E"/>
    <w:rsid w:val="00C30B3E"/>
    <w:rsid w:val="00C311E1"/>
    <w:rsid w:val="00C31502"/>
    <w:rsid w:val="00C327A1"/>
    <w:rsid w:val="00C3306D"/>
    <w:rsid w:val="00C33236"/>
    <w:rsid w:val="00C35C6B"/>
    <w:rsid w:val="00C362FA"/>
    <w:rsid w:val="00C37511"/>
    <w:rsid w:val="00C40E2E"/>
    <w:rsid w:val="00C4176A"/>
    <w:rsid w:val="00C417B0"/>
    <w:rsid w:val="00C42263"/>
    <w:rsid w:val="00C4379F"/>
    <w:rsid w:val="00C44502"/>
    <w:rsid w:val="00C4472C"/>
    <w:rsid w:val="00C45897"/>
    <w:rsid w:val="00C467D5"/>
    <w:rsid w:val="00C46A6D"/>
    <w:rsid w:val="00C46FC2"/>
    <w:rsid w:val="00C47CBB"/>
    <w:rsid w:val="00C47F15"/>
    <w:rsid w:val="00C52CDC"/>
    <w:rsid w:val="00C54064"/>
    <w:rsid w:val="00C541AF"/>
    <w:rsid w:val="00C5598B"/>
    <w:rsid w:val="00C56546"/>
    <w:rsid w:val="00C565F8"/>
    <w:rsid w:val="00C57802"/>
    <w:rsid w:val="00C60FE5"/>
    <w:rsid w:val="00C61367"/>
    <w:rsid w:val="00C61ECE"/>
    <w:rsid w:val="00C62297"/>
    <w:rsid w:val="00C65968"/>
    <w:rsid w:val="00C65D11"/>
    <w:rsid w:val="00C65DA8"/>
    <w:rsid w:val="00C666C1"/>
    <w:rsid w:val="00C6687D"/>
    <w:rsid w:val="00C668F6"/>
    <w:rsid w:val="00C674A5"/>
    <w:rsid w:val="00C67DEC"/>
    <w:rsid w:val="00C72DA8"/>
    <w:rsid w:val="00C733EB"/>
    <w:rsid w:val="00C7390F"/>
    <w:rsid w:val="00C73AC3"/>
    <w:rsid w:val="00C73F2E"/>
    <w:rsid w:val="00C742DD"/>
    <w:rsid w:val="00C74C69"/>
    <w:rsid w:val="00C766A7"/>
    <w:rsid w:val="00C76BF5"/>
    <w:rsid w:val="00C770A4"/>
    <w:rsid w:val="00C77174"/>
    <w:rsid w:val="00C80842"/>
    <w:rsid w:val="00C81022"/>
    <w:rsid w:val="00C81186"/>
    <w:rsid w:val="00C820BA"/>
    <w:rsid w:val="00C82A41"/>
    <w:rsid w:val="00C83011"/>
    <w:rsid w:val="00C830B8"/>
    <w:rsid w:val="00C8485E"/>
    <w:rsid w:val="00C84D40"/>
    <w:rsid w:val="00C85DBA"/>
    <w:rsid w:val="00C86ECD"/>
    <w:rsid w:val="00C8755E"/>
    <w:rsid w:val="00C9023D"/>
    <w:rsid w:val="00C92643"/>
    <w:rsid w:val="00C9294B"/>
    <w:rsid w:val="00C92A37"/>
    <w:rsid w:val="00C92FCB"/>
    <w:rsid w:val="00C94024"/>
    <w:rsid w:val="00C94158"/>
    <w:rsid w:val="00C941B6"/>
    <w:rsid w:val="00C9435E"/>
    <w:rsid w:val="00C95533"/>
    <w:rsid w:val="00C964CA"/>
    <w:rsid w:val="00C96E5B"/>
    <w:rsid w:val="00C97E33"/>
    <w:rsid w:val="00CA0A53"/>
    <w:rsid w:val="00CA11BF"/>
    <w:rsid w:val="00CA1F0B"/>
    <w:rsid w:val="00CA262E"/>
    <w:rsid w:val="00CA2C74"/>
    <w:rsid w:val="00CA471B"/>
    <w:rsid w:val="00CA4A79"/>
    <w:rsid w:val="00CA5395"/>
    <w:rsid w:val="00CA5413"/>
    <w:rsid w:val="00CA78A8"/>
    <w:rsid w:val="00CB05A1"/>
    <w:rsid w:val="00CB06F9"/>
    <w:rsid w:val="00CB12F3"/>
    <w:rsid w:val="00CB1D78"/>
    <w:rsid w:val="00CB2757"/>
    <w:rsid w:val="00CB3985"/>
    <w:rsid w:val="00CB3A90"/>
    <w:rsid w:val="00CB4976"/>
    <w:rsid w:val="00CB6348"/>
    <w:rsid w:val="00CC1853"/>
    <w:rsid w:val="00CC23BF"/>
    <w:rsid w:val="00CC2939"/>
    <w:rsid w:val="00CC3A19"/>
    <w:rsid w:val="00CC486A"/>
    <w:rsid w:val="00CC7287"/>
    <w:rsid w:val="00CC77C1"/>
    <w:rsid w:val="00CC7F30"/>
    <w:rsid w:val="00CD0540"/>
    <w:rsid w:val="00CD075F"/>
    <w:rsid w:val="00CD24FE"/>
    <w:rsid w:val="00CD300C"/>
    <w:rsid w:val="00CD3762"/>
    <w:rsid w:val="00CD4F72"/>
    <w:rsid w:val="00CD5594"/>
    <w:rsid w:val="00CD5DC3"/>
    <w:rsid w:val="00CD5FA7"/>
    <w:rsid w:val="00CD6389"/>
    <w:rsid w:val="00CD6A89"/>
    <w:rsid w:val="00CD6AD9"/>
    <w:rsid w:val="00CD6E25"/>
    <w:rsid w:val="00CE0A77"/>
    <w:rsid w:val="00CE201D"/>
    <w:rsid w:val="00CE7A0F"/>
    <w:rsid w:val="00CF124E"/>
    <w:rsid w:val="00CF130D"/>
    <w:rsid w:val="00CF1632"/>
    <w:rsid w:val="00CF236E"/>
    <w:rsid w:val="00CF23F1"/>
    <w:rsid w:val="00CF2B8E"/>
    <w:rsid w:val="00CF49EC"/>
    <w:rsid w:val="00CF6762"/>
    <w:rsid w:val="00CF6914"/>
    <w:rsid w:val="00CF7F7F"/>
    <w:rsid w:val="00D0045F"/>
    <w:rsid w:val="00D0066A"/>
    <w:rsid w:val="00D01A07"/>
    <w:rsid w:val="00D02A29"/>
    <w:rsid w:val="00D033E8"/>
    <w:rsid w:val="00D04244"/>
    <w:rsid w:val="00D0499C"/>
    <w:rsid w:val="00D04A89"/>
    <w:rsid w:val="00D0598C"/>
    <w:rsid w:val="00D0650F"/>
    <w:rsid w:val="00D065C0"/>
    <w:rsid w:val="00D06618"/>
    <w:rsid w:val="00D07E92"/>
    <w:rsid w:val="00D101DB"/>
    <w:rsid w:val="00D10E1D"/>
    <w:rsid w:val="00D11ACD"/>
    <w:rsid w:val="00D11ED1"/>
    <w:rsid w:val="00D1212A"/>
    <w:rsid w:val="00D12C9D"/>
    <w:rsid w:val="00D132A9"/>
    <w:rsid w:val="00D151B5"/>
    <w:rsid w:val="00D15D72"/>
    <w:rsid w:val="00D16D5A"/>
    <w:rsid w:val="00D2248F"/>
    <w:rsid w:val="00D23282"/>
    <w:rsid w:val="00D23BC7"/>
    <w:rsid w:val="00D23C89"/>
    <w:rsid w:val="00D23D2A"/>
    <w:rsid w:val="00D23E0C"/>
    <w:rsid w:val="00D257A9"/>
    <w:rsid w:val="00D25F20"/>
    <w:rsid w:val="00D26610"/>
    <w:rsid w:val="00D26976"/>
    <w:rsid w:val="00D306F9"/>
    <w:rsid w:val="00D31013"/>
    <w:rsid w:val="00D3147F"/>
    <w:rsid w:val="00D33A59"/>
    <w:rsid w:val="00D34537"/>
    <w:rsid w:val="00D34694"/>
    <w:rsid w:val="00D34F88"/>
    <w:rsid w:val="00D37285"/>
    <w:rsid w:val="00D40CC9"/>
    <w:rsid w:val="00D4241E"/>
    <w:rsid w:val="00D42B54"/>
    <w:rsid w:val="00D4367E"/>
    <w:rsid w:val="00D4409B"/>
    <w:rsid w:val="00D440F5"/>
    <w:rsid w:val="00D44AA5"/>
    <w:rsid w:val="00D476A1"/>
    <w:rsid w:val="00D50056"/>
    <w:rsid w:val="00D51C0B"/>
    <w:rsid w:val="00D52571"/>
    <w:rsid w:val="00D533CE"/>
    <w:rsid w:val="00D546D8"/>
    <w:rsid w:val="00D54C72"/>
    <w:rsid w:val="00D554B6"/>
    <w:rsid w:val="00D55619"/>
    <w:rsid w:val="00D559A2"/>
    <w:rsid w:val="00D55FEB"/>
    <w:rsid w:val="00D567A2"/>
    <w:rsid w:val="00D60378"/>
    <w:rsid w:val="00D607D0"/>
    <w:rsid w:val="00D60EA8"/>
    <w:rsid w:val="00D61AA8"/>
    <w:rsid w:val="00D61F9B"/>
    <w:rsid w:val="00D620FD"/>
    <w:rsid w:val="00D637C4"/>
    <w:rsid w:val="00D64192"/>
    <w:rsid w:val="00D64A68"/>
    <w:rsid w:val="00D652C0"/>
    <w:rsid w:val="00D663E5"/>
    <w:rsid w:val="00D66976"/>
    <w:rsid w:val="00D714F7"/>
    <w:rsid w:val="00D71840"/>
    <w:rsid w:val="00D71E62"/>
    <w:rsid w:val="00D721C7"/>
    <w:rsid w:val="00D736AE"/>
    <w:rsid w:val="00D73A77"/>
    <w:rsid w:val="00D73B35"/>
    <w:rsid w:val="00D73DD0"/>
    <w:rsid w:val="00D75837"/>
    <w:rsid w:val="00D76ED5"/>
    <w:rsid w:val="00D7728D"/>
    <w:rsid w:val="00D7761E"/>
    <w:rsid w:val="00D776A0"/>
    <w:rsid w:val="00D80C48"/>
    <w:rsid w:val="00D851E7"/>
    <w:rsid w:val="00D864C8"/>
    <w:rsid w:val="00D86AF1"/>
    <w:rsid w:val="00D87246"/>
    <w:rsid w:val="00D87E4E"/>
    <w:rsid w:val="00D90D18"/>
    <w:rsid w:val="00D9169C"/>
    <w:rsid w:val="00D91C58"/>
    <w:rsid w:val="00D935BB"/>
    <w:rsid w:val="00D936E6"/>
    <w:rsid w:val="00D93BC3"/>
    <w:rsid w:val="00D94067"/>
    <w:rsid w:val="00D94438"/>
    <w:rsid w:val="00D963F1"/>
    <w:rsid w:val="00D9663F"/>
    <w:rsid w:val="00D9799D"/>
    <w:rsid w:val="00D97CE1"/>
    <w:rsid w:val="00DA0BDF"/>
    <w:rsid w:val="00DA11A5"/>
    <w:rsid w:val="00DA357C"/>
    <w:rsid w:val="00DA580F"/>
    <w:rsid w:val="00DA5C4C"/>
    <w:rsid w:val="00DA5EBA"/>
    <w:rsid w:val="00DA6211"/>
    <w:rsid w:val="00DA62F0"/>
    <w:rsid w:val="00DA6DFA"/>
    <w:rsid w:val="00DB1DC9"/>
    <w:rsid w:val="00DB3A67"/>
    <w:rsid w:val="00DB5929"/>
    <w:rsid w:val="00DB61E7"/>
    <w:rsid w:val="00DB6D3D"/>
    <w:rsid w:val="00DB6D78"/>
    <w:rsid w:val="00DC1438"/>
    <w:rsid w:val="00DC1BEA"/>
    <w:rsid w:val="00DC34FA"/>
    <w:rsid w:val="00DC3F77"/>
    <w:rsid w:val="00DC418A"/>
    <w:rsid w:val="00DC4420"/>
    <w:rsid w:val="00DC5336"/>
    <w:rsid w:val="00DC5FFC"/>
    <w:rsid w:val="00DC6567"/>
    <w:rsid w:val="00DC6910"/>
    <w:rsid w:val="00DC720C"/>
    <w:rsid w:val="00DC757A"/>
    <w:rsid w:val="00DC76F4"/>
    <w:rsid w:val="00DD0A96"/>
    <w:rsid w:val="00DD0C48"/>
    <w:rsid w:val="00DD1F26"/>
    <w:rsid w:val="00DD23CF"/>
    <w:rsid w:val="00DD2A4D"/>
    <w:rsid w:val="00DD2B88"/>
    <w:rsid w:val="00DD3735"/>
    <w:rsid w:val="00DD5C3F"/>
    <w:rsid w:val="00DD7A71"/>
    <w:rsid w:val="00DE2305"/>
    <w:rsid w:val="00DE39D1"/>
    <w:rsid w:val="00DE4B50"/>
    <w:rsid w:val="00DE707E"/>
    <w:rsid w:val="00DF0B5F"/>
    <w:rsid w:val="00DF1161"/>
    <w:rsid w:val="00DF1477"/>
    <w:rsid w:val="00DF1EE5"/>
    <w:rsid w:val="00DF277D"/>
    <w:rsid w:val="00DF32CD"/>
    <w:rsid w:val="00DF356E"/>
    <w:rsid w:val="00DF37FC"/>
    <w:rsid w:val="00DF3973"/>
    <w:rsid w:val="00DF573E"/>
    <w:rsid w:val="00DF60D4"/>
    <w:rsid w:val="00DF716B"/>
    <w:rsid w:val="00DF7B4A"/>
    <w:rsid w:val="00E011BC"/>
    <w:rsid w:val="00E0189D"/>
    <w:rsid w:val="00E02692"/>
    <w:rsid w:val="00E03F8B"/>
    <w:rsid w:val="00E058D9"/>
    <w:rsid w:val="00E05DE1"/>
    <w:rsid w:val="00E062E1"/>
    <w:rsid w:val="00E068A8"/>
    <w:rsid w:val="00E06AF2"/>
    <w:rsid w:val="00E10F93"/>
    <w:rsid w:val="00E1177F"/>
    <w:rsid w:val="00E1222D"/>
    <w:rsid w:val="00E12401"/>
    <w:rsid w:val="00E14E69"/>
    <w:rsid w:val="00E15FB8"/>
    <w:rsid w:val="00E163AB"/>
    <w:rsid w:val="00E175AC"/>
    <w:rsid w:val="00E20360"/>
    <w:rsid w:val="00E20842"/>
    <w:rsid w:val="00E212FB"/>
    <w:rsid w:val="00E213E9"/>
    <w:rsid w:val="00E23723"/>
    <w:rsid w:val="00E23DCB"/>
    <w:rsid w:val="00E24897"/>
    <w:rsid w:val="00E24A6B"/>
    <w:rsid w:val="00E2567E"/>
    <w:rsid w:val="00E30408"/>
    <w:rsid w:val="00E31099"/>
    <w:rsid w:val="00E31627"/>
    <w:rsid w:val="00E31760"/>
    <w:rsid w:val="00E325CD"/>
    <w:rsid w:val="00E33A0E"/>
    <w:rsid w:val="00E3453A"/>
    <w:rsid w:val="00E3777E"/>
    <w:rsid w:val="00E40799"/>
    <w:rsid w:val="00E41D80"/>
    <w:rsid w:val="00E4293C"/>
    <w:rsid w:val="00E42AB5"/>
    <w:rsid w:val="00E434EB"/>
    <w:rsid w:val="00E44E6A"/>
    <w:rsid w:val="00E4524D"/>
    <w:rsid w:val="00E45BA8"/>
    <w:rsid w:val="00E51364"/>
    <w:rsid w:val="00E52862"/>
    <w:rsid w:val="00E53211"/>
    <w:rsid w:val="00E54580"/>
    <w:rsid w:val="00E5546B"/>
    <w:rsid w:val="00E557C1"/>
    <w:rsid w:val="00E55BF8"/>
    <w:rsid w:val="00E57055"/>
    <w:rsid w:val="00E57199"/>
    <w:rsid w:val="00E577FF"/>
    <w:rsid w:val="00E57B1B"/>
    <w:rsid w:val="00E605E7"/>
    <w:rsid w:val="00E60982"/>
    <w:rsid w:val="00E61338"/>
    <w:rsid w:val="00E61663"/>
    <w:rsid w:val="00E61AE7"/>
    <w:rsid w:val="00E634C2"/>
    <w:rsid w:val="00E63B3A"/>
    <w:rsid w:val="00E63D9B"/>
    <w:rsid w:val="00E64E63"/>
    <w:rsid w:val="00E64F26"/>
    <w:rsid w:val="00E65065"/>
    <w:rsid w:val="00E65AC7"/>
    <w:rsid w:val="00E66B3E"/>
    <w:rsid w:val="00E66B79"/>
    <w:rsid w:val="00E66DC0"/>
    <w:rsid w:val="00E67633"/>
    <w:rsid w:val="00E67694"/>
    <w:rsid w:val="00E678BA"/>
    <w:rsid w:val="00E70123"/>
    <w:rsid w:val="00E7162E"/>
    <w:rsid w:val="00E716ED"/>
    <w:rsid w:val="00E72109"/>
    <w:rsid w:val="00E72C95"/>
    <w:rsid w:val="00E72FC0"/>
    <w:rsid w:val="00E7327E"/>
    <w:rsid w:val="00E737F0"/>
    <w:rsid w:val="00E73B6E"/>
    <w:rsid w:val="00E761BC"/>
    <w:rsid w:val="00E76FBC"/>
    <w:rsid w:val="00E812D1"/>
    <w:rsid w:val="00E8193C"/>
    <w:rsid w:val="00E81D37"/>
    <w:rsid w:val="00E81ED3"/>
    <w:rsid w:val="00E8205D"/>
    <w:rsid w:val="00E822C2"/>
    <w:rsid w:val="00E83BCD"/>
    <w:rsid w:val="00E85567"/>
    <w:rsid w:val="00E86C48"/>
    <w:rsid w:val="00E900F3"/>
    <w:rsid w:val="00E90160"/>
    <w:rsid w:val="00E90334"/>
    <w:rsid w:val="00E92105"/>
    <w:rsid w:val="00E92FE7"/>
    <w:rsid w:val="00E93299"/>
    <w:rsid w:val="00E9405D"/>
    <w:rsid w:val="00E9559B"/>
    <w:rsid w:val="00E959D4"/>
    <w:rsid w:val="00E9762E"/>
    <w:rsid w:val="00EA0278"/>
    <w:rsid w:val="00EA039E"/>
    <w:rsid w:val="00EA0B73"/>
    <w:rsid w:val="00EA189D"/>
    <w:rsid w:val="00EA1E45"/>
    <w:rsid w:val="00EA2F32"/>
    <w:rsid w:val="00EA35E3"/>
    <w:rsid w:val="00EA3F4F"/>
    <w:rsid w:val="00EA559B"/>
    <w:rsid w:val="00EA593C"/>
    <w:rsid w:val="00EA5BC0"/>
    <w:rsid w:val="00EA5D85"/>
    <w:rsid w:val="00EA674D"/>
    <w:rsid w:val="00EA70CF"/>
    <w:rsid w:val="00EA7C0D"/>
    <w:rsid w:val="00EB28F7"/>
    <w:rsid w:val="00EB30BB"/>
    <w:rsid w:val="00EB4B5A"/>
    <w:rsid w:val="00EB62C3"/>
    <w:rsid w:val="00EB701F"/>
    <w:rsid w:val="00EC0097"/>
    <w:rsid w:val="00EC0E28"/>
    <w:rsid w:val="00EC2ABC"/>
    <w:rsid w:val="00EC3478"/>
    <w:rsid w:val="00EC3F59"/>
    <w:rsid w:val="00EC5C1D"/>
    <w:rsid w:val="00EC5FC0"/>
    <w:rsid w:val="00EC700D"/>
    <w:rsid w:val="00ED00A5"/>
    <w:rsid w:val="00ED0533"/>
    <w:rsid w:val="00ED1304"/>
    <w:rsid w:val="00ED1446"/>
    <w:rsid w:val="00ED1F3C"/>
    <w:rsid w:val="00ED2011"/>
    <w:rsid w:val="00ED3346"/>
    <w:rsid w:val="00EE07A1"/>
    <w:rsid w:val="00EE5F2E"/>
    <w:rsid w:val="00EF01F5"/>
    <w:rsid w:val="00EF2164"/>
    <w:rsid w:val="00EF358F"/>
    <w:rsid w:val="00EF645F"/>
    <w:rsid w:val="00EF69E9"/>
    <w:rsid w:val="00F00824"/>
    <w:rsid w:val="00F01C18"/>
    <w:rsid w:val="00F03BCD"/>
    <w:rsid w:val="00F043BE"/>
    <w:rsid w:val="00F052AF"/>
    <w:rsid w:val="00F06840"/>
    <w:rsid w:val="00F07355"/>
    <w:rsid w:val="00F07667"/>
    <w:rsid w:val="00F07715"/>
    <w:rsid w:val="00F113F9"/>
    <w:rsid w:val="00F11C4A"/>
    <w:rsid w:val="00F13C85"/>
    <w:rsid w:val="00F14574"/>
    <w:rsid w:val="00F14896"/>
    <w:rsid w:val="00F15A82"/>
    <w:rsid w:val="00F177CC"/>
    <w:rsid w:val="00F20A66"/>
    <w:rsid w:val="00F20E89"/>
    <w:rsid w:val="00F23151"/>
    <w:rsid w:val="00F24A91"/>
    <w:rsid w:val="00F2583E"/>
    <w:rsid w:val="00F268FE"/>
    <w:rsid w:val="00F27122"/>
    <w:rsid w:val="00F2799D"/>
    <w:rsid w:val="00F3056F"/>
    <w:rsid w:val="00F31240"/>
    <w:rsid w:val="00F32F61"/>
    <w:rsid w:val="00F336A7"/>
    <w:rsid w:val="00F34022"/>
    <w:rsid w:val="00F34409"/>
    <w:rsid w:val="00F352E7"/>
    <w:rsid w:val="00F356FC"/>
    <w:rsid w:val="00F3659D"/>
    <w:rsid w:val="00F36602"/>
    <w:rsid w:val="00F37954"/>
    <w:rsid w:val="00F4008F"/>
    <w:rsid w:val="00F403F5"/>
    <w:rsid w:val="00F412E8"/>
    <w:rsid w:val="00F44236"/>
    <w:rsid w:val="00F44430"/>
    <w:rsid w:val="00F457A0"/>
    <w:rsid w:val="00F47070"/>
    <w:rsid w:val="00F47F80"/>
    <w:rsid w:val="00F505C5"/>
    <w:rsid w:val="00F509B3"/>
    <w:rsid w:val="00F53D88"/>
    <w:rsid w:val="00F54A42"/>
    <w:rsid w:val="00F55866"/>
    <w:rsid w:val="00F57A77"/>
    <w:rsid w:val="00F57F71"/>
    <w:rsid w:val="00F610CA"/>
    <w:rsid w:val="00F612F6"/>
    <w:rsid w:val="00F61991"/>
    <w:rsid w:val="00F62210"/>
    <w:rsid w:val="00F62F5C"/>
    <w:rsid w:val="00F63045"/>
    <w:rsid w:val="00F6354A"/>
    <w:rsid w:val="00F63DD9"/>
    <w:rsid w:val="00F63FA2"/>
    <w:rsid w:val="00F6481A"/>
    <w:rsid w:val="00F64A0F"/>
    <w:rsid w:val="00F65795"/>
    <w:rsid w:val="00F71007"/>
    <w:rsid w:val="00F718F0"/>
    <w:rsid w:val="00F71AC5"/>
    <w:rsid w:val="00F71F11"/>
    <w:rsid w:val="00F72F31"/>
    <w:rsid w:val="00F73E21"/>
    <w:rsid w:val="00F74482"/>
    <w:rsid w:val="00F760B7"/>
    <w:rsid w:val="00F76864"/>
    <w:rsid w:val="00F81B18"/>
    <w:rsid w:val="00F84E91"/>
    <w:rsid w:val="00F87157"/>
    <w:rsid w:val="00F91CCE"/>
    <w:rsid w:val="00F941AD"/>
    <w:rsid w:val="00F94EAB"/>
    <w:rsid w:val="00F95E27"/>
    <w:rsid w:val="00F963B9"/>
    <w:rsid w:val="00F96D3A"/>
    <w:rsid w:val="00FA0C4F"/>
    <w:rsid w:val="00FA1845"/>
    <w:rsid w:val="00FA18A3"/>
    <w:rsid w:val="00FA2420"/>
    <w:rsid w:val="00FA2F78"/>
    <w:rsid w:val="00FA386D"/>
    <w:rsid w:val="00FA403E"/>
    <w:rsid w:val="00FA5DE4"/>
    <w:rsid w:val="00FA63B3"/>
    <w:rsid w:val="00FA6ACA"/>
    <w:rsid w:val="00FA73F3"/>
    <w:rsid w:val="00FA7781"/>
    <w:rsid w:val="00FB078D"/>
    <w:rsid w:val="00FB0A42"/>
    <w:rsid w:val="00FB0CAC"/>
    <w:rsid w:val="00FB1495"/>
    <w:rsid w:val="00FB1911"/>
    <w:rsid w:val="00FB19FC"/>
    <w:rsid w:val="00FB2781"/>
    <w:rsid w:val="00FB3F9A"/>
    <w:rsid w:val="00FB475D"/>
    <w:rsid w:val="00FB4E3D"/>
    <w:rsid w:val="00FB5080"/>
    <w:rsid w:val="00FB5D11"/>
    <w:rsid w:val="00FB630C"/>
    <w:rsid w:val="00FB73A6"/>
    <w:rsid w:val="00FC0041"/>
    <w:rsid w:val="00FC037E"/>
    <w:rsid w:val="00FC055A"/>
    <w:rsid w:val="00FC0FC1"/>
    <w:rsid w:val="00FC1C10"/>
    <w:rsid w:val="00FC2188"/>
    <w:rsid w:val="00FC22E0"/>
    <w:rsid w:val="00FC2711"/>
    <w:rsid w:val="00FC41EB"/>
    <w:rsid w:val="00FC5218"/>
    <w:rsid w:val="00FC6FA6"/>
    <w:rsid w:val="00FD0EA2"/>
    <w:rsid w:val="00FD13D4"/>
    <w:rsid w:val="00FD27C4"/>
    <w:rsid w:val="00FD2FF1"/>
    <w:rsid w:val="00FD308A"/>
    <w:rsid w:val="00FD32BF"/>
    <w:rsid w:val="00FD40F8"/>
    <w:rsid w:val="00FD4F36"/>
    <w:rsid w:val="00FD6763"/>
    <w:rsid w:val="00FD7DB8"/>
    <w:rsid w:val="00FE0115"/>
    <w:rsid w:val="00FE0DD2"/>
    <w:rsid w:val="00FE17AF"/>
    <w:rsid w:val="00FE2516"/>
    <w:rsid w:val="00FE257A"/>
    <w:rsid w:val="00FE4B80"/>
    <w:rsid w:val="00FE65BA"/>
    <w:rsid w:val="00FE7971"/>
    <w:rsid w:val="00FE7A75"/>
    <w:rsid w:val="00FE7BDA"/>
    <w:rsid w:val="00FF06EA"/>
    <w:rsid w:val="00FF0A94"/>
    <w:rsid w:val="00FF12AE"/>
    <w:rsid w:val="00FF328B"/>
    <w:rsid w:val="00FF3456"/>
    <w:rsid w:val="00FF3512"/>
    <w:rsid w:val="00FF6A2C"/>
    <w:rsid w:val="00FF6CFD"/>
    <w:rsid w:val="00FF6E4B"/>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827"/>
    <w:pPr>
      <w:spacing w:before="100" w:after="100"/>
    </w:pPr>
    <w:rPr>
      <w:rFonts w:ascii="Garamond" w:hAnsi="Garamond"/>
      <w:szCs w:val="24"/>
    </w:rPr>
  </w:style>
  <w:style w:type="paragraph" w:styleId="Heading1">
    <w:name w:val="heading 1"/>
    <w:basedOn w:val="Normal"/>
    <w:next w:val="Normal"/>
    <w:link w:val="Heading1Char"/>
    <w:qFormat/>
    <w:rsid w:val="00C1674E"/>
    <w:pPr>
      <w:keepNext/>
      <w:tabs>
        <w:tab w:val="left" w:pos="5180"/>
      </w:tabs>
      <w:outlineLvl w:val="0"/>
    </w:pPr>
    <w:rPr>
      <w:rFonts w:ascii="Calibri" w:hAnsi="Calibri"/>
      <w:b/>
      <w:color w:val="4C4C4C"/>
      <w:sz w:val="48"/>
      <w:szCs w:val="48"/>
    </w:rPr>
  </w:style>
  <w:style w:type="paragraph" w:styleId="Heading2">
    <w:name w:val="heading 2"/>
    <w:basedOn w:val="Heading1"/>
    <w:next w:val="Normal"/>
    <w:link w:val="Heading2Char"/>
    <w:qFormat/>
    <w:rsid w:val="00F13C85"/>
    <w:pPr>
      <w:outlineLvl w:val="1"/>
    </w:pPr>
    <w:rPr>
      <w:color w:val="404040"/>
      <w:sz w:val="28"/>
      <w:szCs w:val="28"/>
    </w:rPr>
  </w:style>
  <w:style w:type="paragraph" w:styleId="Heading3">
    <w:name w:val="heading 3"/>
    <w:basedOn w:val="Heading2"/>
    <w:next w:val="Normal"/>
    <w:link w:val="Heading3Char"/>
    <w:qFormat/>
    <w:rsid w:val="00F13C85"/>
    <w:pPr>
      <w:outlineLvl w:val="2"/>
    </w:pPr>
    <w:rPr>
      <w:rFonts w:cs="Arial"/>
      <w:bCs/>
      <w:color w:val="4F4F4F"/>
      <w:sz w:val="26"/>
      <w:szCs w:val="26"/>
    </w:rPr>
  </w:style>
  <w:style w:type="paragraph" w:styleId="Heading4">
    <w:name w:val="heading 4"/>
    <w:basedOn w:val="Heading3"/>
    <w:next w:val="Normal"/>
    <w:link w:val="Heading4Char"/>
    <w:qFormat/>
    <w:rsid w:val="00A078DD"/>
    <w:pPr>
      <w:outlineLvl w:val="3"/>
    </w:pPr>
    <w:rPr>
      <w:bCs w:val="0"/>
      <w:color w:val="4D4D4D"/>
      <w:sz w:val="20"/>
      <w:szCs w:val="20"/>
    </w:rPr>
  </w:style>
  <w:style w:type="paragraph" w:styleId="Heading5">
    <w:name w:val="heading 5"/>
    <w:basedOn w:val="Heading4"/>
    <w:next w:val="Normal"/>
    <w:qFormat/>
    <w:rsid w:val="00DA0BDF"/>
    <w:pPr>
      <w:outlineLvl w:val="4"/>
    </w:pPr>
    <w:rPr>
      <w:b w:val="0"/>
      <w:i/>
    </w:rPr>
  </w:style>
  <w:style w:type="paragraph" w:styleId="Heading8">
    <w:name w:val="heading 8"/>
    <w:basedOn w:val="Normal"/>
    <w:next w:val="Normal"/>
    <w:link w:val="Heading8Char"/>
    <w:semiHidden/>
    <w:unhideWhenUsed/>
    <w:qFormat/>
    <w:rsid w:val="004B56D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28"/>
    <w:rPr>
      <w:rFonts w:ascii="Calibri" w:hAnsi="Calibri"/>
      <w:b/>
      <w:color w:val="4C4C4C"/>
      <w:sz w:val="48"/>
      <w:szCs w:val="48"/>
      <w:lang w:val="en-AU" w:eastAsia="en-AU" w:bidi="ar-SA"/>
    </w:rPr>
  </w:style>
  <w:style w:type="character" w:customStyle="1" w:styleId="Heading2Char">
    <w:name w:val="Heading 2 Char"/>
    <w:link w:val="Heading2"/>
    <w:locked/>
    <w:rsid w:val="00FF0A94"/>
    <w:rPr>
      <w:rFonts w:ascii="Calibri" w:hAnsi="Calibri"/>
      <w:b/>
      <w:color w:val="404040"/>
      <w:sz w:val="28"/>
      <w:szCs w:val="28"/>
      <w:lang w:val="en-AU" w:eastAsia="en-AU" w:bidi="ar-SA"/>
    </w:rPr>
  </w:style>
  <w:style w:type="character" w:customStyle="1" w:styleId="Heading3Char">
    <w:name w:val="Heading 3 Char"/>
    <w:link w:val="Heading3"/>
    <w:locked/>
    <w:rsid w:val="00A84070"/>
    <w:rPr>
      <w:rFonts w:ascii="Calibri" w:hAnsi="Calibri" w:cs="Arial"/>
      <w:b/>
      <w:bCs/>
      <w:color w:val="4F4F4F"/>
      <w:sz w:val="26"/>
      <w:szCs w:val="26"/>
      <w:lang w:val="en-AU" w:eastAsia="en-AU" w:bidi="ar-SA"/>
    </w:rPr>
  </w:style>
  <w:style w:type="paragraph" w:customStyle="1" w:styleId="Bullet">
    <w:name w:val="Bullet"/>
    <w:basedOn w:val="Normal"/>
    <w:link w:val="BulletChar"/>
    <w:rsid w:val="00C1674E"/>
    <w:pPr>
      <w:numPr>
        <w:numId w:val="1"/>
      </w:numPr>
      <w:tabs>
        <w:tab w:val="clear" w:pos="502"/>
        <w:tab w:val="num" w:pos="360"/>
      </w:tabs>
      <w:ind w:left="360"/>
    </w:pPr>
  </w:style>
  <w:style w:type="character" w:customStyle="1" w:styleId="BulletChar">
    <w:name w:val="Bullet Char"/>
    <w:link w:val="Bullet"/>
    <w:rsid w:val="00C941B6"/>
    <w:rPr>
      <w:rFonts w:ascii="Garamond" w:hAnsi="Garamond"/>
      <w:szCs w:val="24"/>
      <w:lang w:val="en-AU" w:eastAsia="en-AU" w:bidi="ar-SA"/>
    </w:rPr>
  </w:style>
  <w:style w:type="paragraph" w:customStyle="1" w:styleId="Dash">
    <w:name w:val="Dash"/>
    <w:basedOn w:val="Normal"/>
    <w:link w:val="DashChar"/>
    <w:rsid w:val="00C1674E"/>
    <w:pPr>
      <w:numPr>
        <w:ilvl w:val="1"/>
        <w:numId w:val="1"/>
      </w:numPr>
    </w:pPr>
  </w:style>
  <w:style w:type="character" w:customStyle="1" w:styleId="DashChar">
    <w:name w:val="Dash Char"/>
    <w:link w:val="Dash"/>
    <w:rsid w:val="00CF49EC"/>
    <w:rPr>
      <w:rFonts w:ascii="Garamond" w:hAnsi="Garamond"/>
      <w:szCs w:val="24"/>
      <w:lang w:val="en-AU" w:eastAsia="en-AU" w:bidi="ar-SA"/>
    </w:rPr>
  </w:style>
  <w:style w:type="paragraph" w:customStyle="1" w:styleId="Heading1Fin">
    <w:name w:val="Heading 1 Fin"/>
    <w:basedOn w:val="Heading1"/>
    <w:link w:val="Heading1FinChar"/>
    <w:rsid w:val="00F13C85"/>
  </w:style>
  <w:style w:type="character" w:customStyle="1" w:styleId="Heading1FinChar">
    <w:name w:val="Heading 1 Fin Char"/>
    <w:basedOn w:val="Heading1Char"/>
    <w:link w:val="Heading1Fin"/>
    <w:rsid w:val="00672E28"/>
    <w:rPr>
      <w:rFonts w:ascii="Calibri" w:hAnsi="Calibri"/>
      <w:b/>
      <w:color w:val="4C4C4C"/>
      <w:sz w:val="48"/>
      <w:szCs w:val="48"/>
      <w:lang w:val="en-AU" w:eastAsia="en-AU" w:bidi="ar-SA"/>
    </w:rPr>
  </w:style>
  <w:style w:type="paragraph" w:customStyle="1" w:styleId="Heading2Notes">
    <w:name w:val="Heading 2 Notes"/>
    <w:basedOn w:val="Heading2"/>
    <w:rsid w:val="00A05E4F"/>
    <w:pPr>
      <w:ind w:left="1080" w:hanging="1080"/>
    </w:pPr>
  </w:style>
  <w:style w:type="paragraph" w:customStyle="1" w:styleId="Heading2NotesContinued">
    <w:name w:val="Heading 2 Notes Continued"/>
    <w:basedOn w:val="Heading2Notes"/>
    <w:rsid w:val="00F13C85"/>
  </w:style>
  <w:style w:type="paragraph" w:styleId="ListNumber">
    <w:name w:val="List Number"/>
    <w:basedOn w:val="Normal"/>
    <w:rsid w:val="00F13C85"/>
    <w:pPr>
      <w:numPr>
        <w:numId w:val="2"/>
      </w:numPr>
      <w:spacing w:before="20" w:after="60"/>
    </w:pPr>
  </w:style>
  <w:style w:type="paragraph" w:styleId="ListParagraph">
    <w:name w:val="List Paragraph"/>
    <w:basedOn w:val="Normal"/>
    <w:qFormat/>
    <w:rsid w:val="00F13C85"/>
    <w:pPr>
      <w:ind w:left="720"/>
      <w:contextualSpacing/>
    </w:pPr>
  </w:style>
  <w:style w:type="paragraph" w:customStyle="1" w:styleId="TableText">
    <w:name w:val="Table Text"/>
    <w:basedOn w:val="Normal"/>
    <w:link w:val="TableTextChar"/>
    <w:qFormat/>
    <w:rsid w:val="00251300"/>
    <w:pPr>
      <w:spacing w:before="30" w:after="30"/>
    </w:pPr>
    <w:rPr>
      <w:rFonts w:ascii="Calibri" w:hAnsi="Calibri"/>
      <w:color w:val="4D4D4D"/>
      <w:sz w:val="18"/>
    </w:rPr>
  </w:style>
  <w:style w:type="paragraph" w:styleId="Footer">
    <w:name w:val="footer"/>
    <w:basedOn w:val="Normal"/>
    <w:rsid w:val="00F13C85"/>
    <w:pPr>
      <w:tabs>
        <w:tab w:val="center" w:pos="4153"/>
        <w:tab w:val="right" w:pos="8306"/>
      </w:tabs>
      <w:jc w:val="right"/>
    </w:pPr>
    <w:rPr>
      <w:rFonts w:ascii="Calibri" w:hAnsi="Calibri"/>
      <w:sz w:val="16"/>
      <w:szCs w:val="16"/>
    </w:rPr>
  </w:style>
  <w:style w:type="paragraph" w:customStyle="1" w:styleId="FooterEven">
    <w:name w:val="Footer Even"/>
    <w:basedOn w:val="Footer"/>
    <w:rsid w:val="00F13C85"/>
    <w:pPr>
      <w:jc w:val="left"/>
    </w:pPr>
  </w:style>
  <w:style w:type="paragraph" w:styleId="NormalIndent">
    <w:name w:val="Normal Indent"/>
    <w:basedOn w:val="Normal"/>
    <w:rsid w:val="00F13C85"/>
    <w:pPr>
      <w:ind w:left="360"/>
    </w:pPr>
  </w:style>
  <w:style w:type="paragraph" w:customStyle="1" w:styleId="Notes">
    <w:name w:val="Notes"/>
    <w:basedOn w:val="Normal"/>
    <w:rsid w:val="00F13C85"/>
    <w:pPr>
      <w:spacing w:before="60" w:after="60"/>
    </w:pPr>
    <w:rPr>
      <w:rFonts w:ascii="Calibri" w:hAnsi="Calibri" w:cs="AGaramondPro-Regular"/>
      <w:color w:val="4A4A4A"/>
      <w:sz w:val="16"/>
      <w:szCs w:val="18"/>
    </w:rPr>
  </w:style>
  <w:style w:type="character" w:styleId="PageNumber">
    <w:name w:val="page number"/>
    <w:rsid w:val="00F13C85"/>
    <w:rPr>
      <w:rFonts w:ascii="Calibri" w:hAnsi="Calibri"/>
      <w:b/>
      <w:color w:val="4C4C4C"/>
      <w:sz w:val="28"/>
    </w:rPr>
  </w:style>
  <w:style w:type="paragraph" w:customStyle="1" w:styleId="Spacer">
    <w:name w:val="Spacer"/>
    <w:basedOn w:val="Normal"/>
    <w:qFormat/>
    <w:rsid w:val="00F13C85"/>
    <w:pPr>
      <w:spacing w:before="0" w:after="0" w:line="120" w:lineRule="atLeast"/>
    </w:pPr>
    <w:rPr>
      <w:rFonts w:ascii="Calibri" w:hAnsi="Calibri" w:cs="Calibri"/>
      <w:sz w:val="12"/>
      <w:szCs w:val="22"/>
    </w:rPr>
  </w:style>
  <w:style w:type="paragraph" w:customStyle="1" w:styleId="TableBullet">
    <w:name w:val="Table Bullet"/>
    <w:basedOn w:val="TableText"/>
    <w:rsid w:val="001263A5"/>
    <w:pPr>
      <w:numPr>
        <w:numId w:val="5"/>
      </w:numPr>
    </w:pPr>
  </w:style>
  <w:style w:type="paragraph" w:customStyle="1" w:styleId="TableTextCentred">
    <w:name w:val="Table Text Centred"/>
    <w:basedOn w:val="TableText"/>
    <w:rsid w:val="00A40FE2"/>
    <w:pPr>
      <w:jc w:val="center"/>
    </w:pPr>
  </w:style>
  <w:style w:type="paragraph" w:customStyle="1" w:styleId="TableTextHeadingLeft">
    <w:name w:val="Table Text Heading Left"/>
    <w:basedOn w:val="TableTextCentred"/>
    <w:rsid w:val="00251300"/>
    <w:pPr>
      <w:jc w:val="left"/>
    </w:pPr>
    <w:rPr>
      <w:b/>
      <w:sz w:val="19"/>
    </w:rPr>
  </w:style>
  <w:style w:type="paragraph" w:customStyle="1" w:styleId="TableTextHeadingRight">
    <w:name w:val="Table Text Heading Right"/>
    <w:basedOn w:val="TableTextHeadingLeft"/>
    <w:rsid w:val="00A40FE2"/>
    <w:pPr>
      <w:jc w:val="right"/>
    </w:pPr>
  </w:style>
  <w:style w:type="paragraph" w:customStyle="1" w:styleId="TableTextHeadingCentre">
    <w:name w:val="Table Text Heading Centre"/>
    <w:basedOn w:val="TableTextHeadingLeft"/>
    <w:rsid w:val="00A40FE2"/>
    <w:pPr>
      <w:jc w:val="center"/>
    </w:pPr>
  </w:style>
  <w:style w:type="paragraph" w:styleId="TOC1">
    <w:name w:val="toc 1"/>
    <w:basedOn w:val="Normal"/>
    <w:next w:val="Normal"/>
    <w:uiPriority w:val="39"/>
    <w:rsid w:val="00E92FE7"/>
    <w:pPr>
      <w:tabs>
        <w:tab w:val="right" w:pos="8460"/>
      </w:tabs>
    </w:pPr>
    <w:rPr>
      <w:rFonts w:ascii="Calibri" w:hAnsi="Calibri"/>
      <w:b/>
      <w:noProof/>
      <w:color w:val="4A4A4A"/>
      <w:sz w:val="22"/>
      <w:szCs w:val="20"/>
    </w:rPr>
  </w:style>
  <w:style w:type="paragraph" w:styleId="TOC2">
    <w:name w:val="toc 2"/>
    <w:basedOn w:val="TOC1"/>
    <w:next w:val="Normal"/>
    <w:uiPriority w:val="39"/>
    <w:rsid w:val="00040EF0"/>
    <w:pPr>
      <w:tabs>
        <w:tab w:val="left" w:pos="1540"/>
      </w:tabs>
      <w:spacing w:before="50" w:after="50"/>
      <w:ind w:left="1530" w:right="2495" w:hanging="1170"/>
    </w:pPr>
    <w:rPr>
      <w:b w:val="0"/>
      <w:sz w:val="20"/>
    </w:rPr>
  </w:style>
  <w:style w:type="character" w:styleId="Hyperlink">
    <w:name w:val="Hyperlink"/>
    <w:uiPriority w:val="99"/>
    <w:rsid w:val="00320CF2"/>
    <w:rPr>
      <w:color w:val="404040"/>
      <w:u w:val="none"/>
    </w:rPr>
  </w:style>
  <w:style w:type="paragraph" w:styleId="BalloonText">
    <w:name w:val="Balloon Text"/>
    <w:basedOn w:val="Normal"/>
    <w:link w:val="BalloonTextChar"/>
    <w:rsid w:val="00CC2939"/>
    <w:pPr>
      <w:spacing w:before="0" w:after="0"/>
    </w:pPr>
    <w:rPr>
      <w:rFonts w:ascii="Tahoma" w:hAnsi="Tahoma" w:cs="Tahoma"/>
      <w:sz w:val="16"/>
      <w:szCs w:val="16"/>
    </w:rPr>
  </w:style>
  <w:style w:type="paragraph" w:customStyle="1" w:styleId="PageNumberLeft">
    <w:name w:val="Page Number Left"/>
    <w:basedOn w:val="Normal"/>
    <w:rsid w:val="00F610CA"/>
    <w:pPr>
      <w:tabs>
        <w:tab w:val="center" w:pos="4153"/>
        <w:tab w:val="right" w:pos="8306"/>
      </w:tabs>
    </w:pPr>
    <w:rPr>
      <w:rFonts w:ascii="Calibri" w:hAnsi="Calibri"/>
      <w:sz w:val="16"/>
      <w:szCs w:val="16"/>
    </w:rPr>
  </w:style>
  <w:style w:type="paragraph" w:customStyle="1" w:styleId="TableTextLeft">
    <w:name w:val="Table Text Left"/>
    <w:basedOn w:val="Normal"/>
    <w:rsid w:val="00251300"/>
    <w:pPr>
      <w:autoSpaceDE w:val="0"/>
      <w:autoSpaceDN w:val="0"/>
      <w:adjustRightInd w:val="0"/>
      <w:spacing w:before="30" w:after="30"/>
    </w:pPr>
    <w:rPr>
      <w:rFonts w:ascii="Calibri" w:hAnsi="Calibri" w:cs="ZurichBT-RomanCondensed"/>
      <w:iCs/>
      <w:color w:val="4D4D4D"/>
      <w:szCs w:val="20"/>
    </w:rPr>
  </w:style>
  <w:style w:type="paragraph" w:customStyle="1" w:styleId="TableTextRight">
    <w:name w:val="Table Text Right"/>
    <w:basedOn w:val="Normal"/>
    <w:rsid w:val="00251300"/>
    <w:pPr>
      <w:spacing w:before="30" w:after="30"/>
      <w:jc w:val="right"/>
    </w:pPr>
    <w:rPr>
      <w:rFonts w:ascii="Calibri" w:hAnsi="Calibri"/>
      <w:color w:val="4D4D4D"/>
      <w:sz w:val="18"/>
      <w:szCs w:val="18"/>
    </w:rPr>
  </w:style>
  <w:style w:type="paragraph" w:customStyle="1" w:styleId="TableTextIndent">
    <w:name w:val="Table Text Indent"/>
    <w:basedOn w:val="TableText"/>
    <w:rsid w:val="00251300"/>
    <w:pPr>
      <w:ind w:left="288"/>
    </w:pPr>
  </w:style>
  <w:style w:type="paragraph" w:customStyle="1" w:styleId="PageNumberEven">
    <w:name w:val="Page Number Even"/>
    <w:basedOn w:val="Footer"/>
    <w:rsid w:val="00724037"/>
  </w:style>
  <w:style w:type="table" w:styleId="LightShading">
    <w:name w:val="Light Shading"/>
    <w:basedOn w:val="TableNormal"/>
    <w:rsid w:val="006D1447"/>
    <w:pPr>
      <w:spacing w:before="30" w:after="30"/>
    </w:pPr>
    <w:rPr>
      <w:rFonts w:ascii="Calibri" w:hAnsi="Calibri"/>
      <w:color w:val="4A4A4A"/>
      <w:sz w:val="18"/>
    </w:rPr>
    <w:tblPr>
      <w:tblStyleRowBandSize w:val="1"/>
      <w:tblStyleColBandSize w:val="1"/>
      <w:tblInd w:w="0" w:type="dxa"/>
      <w:tblCellMar>
        <w:top w:w="0" w:type="dxa"/>
        <w:left w:w="108" w:type="dxa"/>
        <w:bottom w:w="0" w:type="dxa"/>
        <w:right w:w="108" w:type="dxa"/>
      </w:tblCellMar>
    </w:tblPr>
    <w:trPr>
      <w:cantSplit/>
    </w:trPr>
    <w:tcPr>
      <w:shd w:val="clear" w:color="auto" w:fill="auto"/>
    </w:tcPr>
    <w:tblStylePr w:type="firstRow">
      <w:pPr>
        <w:spacing w:before="0" w:after="0" w:line="240" w:lineRule="auto"/>
        <w:jc w:val="right"/>
      </w:pPr>
      <w:rPr>
        <w:rFonts w:ascii="Calibri" w:hAnsi="Calibri"/>
        <w:b/>
        <w:bCs/>
        <w:sz w:val="20"/>
      </w:rPr>
      <w:tblPr/>
      <w:tcPr>
        <w:tcBorders>
          <w:top w:val="nil"/>
          <w:left w:val="nil"/>
          <w:bottom w:val="nil"/>
          <w:right w:val="nil"/>
          <w:insideH w:val="nil"/>
          <w:insideV w:val="nil"/>
          <w:tl2br w:val="nil"/>
          <w:tr2bl w:val="nil"/>
        </w:tcBorders>
      </w:tcPr>
    </w:tblStylePr>
    <w:tblStylePr w:type="lastRow">
      <w:pPr>
        <w:spacing w:before="0" w:after="0" w:line="240" w:lineRule="auto"/>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firstCol">
      <w:pPr>
        <w:jc w:val="left"/>
      </w:pPr>
      <w:rPr>
        <w:rFonts w:ascii="Calibri" w:hAnsi="Calibri"/>
        <w:b/>
        <w:bCs/>
        <w:color w:val="4A4A4A"/>
        <w:sz w:val="20"/>
      </w:rPr>
      <w:tblPr/>
      <w:tcPr>
        <w:tcBorders>
          <w:top w:val="nil"/>
          <w:left w:val="nil"/>
          <w:bottom w:val="nil"/>
          <w:right w:val="nil"/>
          <w:insideH w:val="nil"/>
          <w:insideV w:val="nil"/>
          <w:tl2br w:val="nil"/>
          <w:tr2bl w:val="nil"/>
        </w:tcBorders>
      </w:tcPr>
    </w:tblStylePr>
    <w:tblStylePr w:type="lastCol">
      <w:pPr>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band1Vert">
      <w:rPr>
        <w:rFonts w:ascii="Calibri" w:hAnsi="Calibri"/>
      </w:rPr>
      <w:tblPr/>
      <w:tcPr>
        <w:tcBorders>
          <w:top w:val="nil"/>
          <w:left w:val="nil"/>
          <w:bottom w:val="nil"/>
          <w:right w:val="nil"/>
          <w:insideH w:val="nil"/>
          <w:insideV w:val="nil"/>
          <w:tl2br w:val="nil"/>
          <w:tr2bl w:val="nil"/>
        </w:tcBorders>
        <w:shd w:val="clear" w:color="auto" w:fill="E0E0E0"/>
      </w:tcPr>
    </w:tblStylePr>
    <w:tblStylePr w:type="band2Vert">
      <w:rPr>
        <w:rFonts w:ascii="Calibri" w:hAnsi="Calibri"/>
      </w:rPr>
      <w:tblPr/>
      <w:tcPr>
        <w:tcBorders>
          <w:top w:val="nil"/>
          <w:left w:val="nil"/>
          <w:bottom w:val="nil"/>
          <w:right w:val="nil"/>
          <w:insideH w:val="nil"/>
          <w:insideV w:val="nil"/>
          <w:tl2br w:val="nil"/>
          <w:tr2bl w:val="nil"/>
        </w:tcBorders>
        <w:shd w:val="clear" w:color="auto" w:fill="auto"/>
      </w:tcPr>
    </w:tblStylePr>
    <w:tblStylePr w:type="band1Horz">
      <w:pPr>
        <w:jc w:val="right"/>
      </w:pPr>
      <w:rPr>
        <w:rFonts w:ascii="Calibri" w:hAnsi="Calibri"/>
        <w:color w:val="4A4A4A"/>
      </w:rPr>
    </w:tblStylePr>
    <w:tblStylePr w:type="band2Horz">
      <w:pPr>
        <w:jc w:val="right"/>
      </w:pPr>
      <w:rPr>
        <w:rFonts w:ascii="Calibri" w:hAnsi="Calibri"/>
      </w:rPr>
    </w:tblStylePr>
    <w:tblStylePr w:type="neCell">
      <w:rPr>
        <w:rFonts w:ascii="Calibri" w:hAnsi="Calibri"/>
      </w:rPr>
    </w:tblStylePr>
    <w:tblStylePr w:type="nwCell">
      <w:rPr>
        <w:rFonts w:ascii="Calibri" w:hAnsi="Calibri"/>
      </w:rPr>
    </w:tblStylePr>
    <w:tblStylePr w:type="seCell">
      <w:rPr>
        <w:rFonts w:ascii="Calibri" w:hAnsi="Calibri"/>
      </w:rPr>
    </w:tblStylePr>
    <w:tblStylePr w:type="swCell">
      <w:pPr>
        <w:jc w:val="left"/>
      </w:pPr>
      <w:rPr>
        <w:rFonts w:ascii="Calibri" w:hAnsi="Calibri"/>
      </w:rPr>
    </w:tblStylePr>
  </w:style>
  <w:style w:type="table" w:styleId="TableGrid">
    <w:name w:val="Table Grid"/>
    <w:basedOn w:val="TableNormal"/>
    <w:rsid w:val="00CF49EC"/>
    <w:rPr>
      <w:rFonts w:ascii="Calibri" w:hAnsi="Calibri"/>
    </w:rPr>
    <w:tblPr>
      <w:tblInd w:w="0" w:type="dxa"/>
      <w:tblCellMar>
        <w:top w:w="0" w:type="dxa"/>
        <w:left w:w="108" w:type="dxa"/>
        <w:bottom w:w="0" w:type="dxa"/>
        <w:right w:w="108" w:type="dxa"/>
      </w:tblCellMar>
    </w:tblPr>
  </w:style>
  <w:style w:type="paragraph" w:customStyle="1" w:styleId="TableTextHanging">
    <w:name w:val="Table Text Hanging"/>
    <w:basedOn w:val="Normal"/>
    <w:rsid w:val="00CF49EC"/>
    <w:pPr>
      <w:spacing w:before="30" w:after="30"/>
      <w:ind w:left="288" w:hanging="288"/>
    </w:pPr>
    <w:rPr>
      <w:rFonts w:ascii="Calibri" w:hAnsi="Calibri"/>
      <w:color w:val="4D4D4D"/>
      <w:sz w:val="18"/>
      <w:szCs w:val="18"/>
    </w:rPr>
  </w:style>
  <w:style w:type="character" w:styleId="FootnoteReference">
    <w:name w:val="footnote reference"/>
    <w:semiHidden/>
    <w:rsid w:val="00BA6AFF"/>
    <w:rPr>
      <w:rFonts w:ascii="Calibri" w:hAnsi="Calibri"/>
      <w:sz w:val="20"/>
      <w:vertAlign w:val="superscript"/>
    </w:rPr>
  </w:style>
  <w:style w:type="paragraph" w:customStyle="1" w:styleId="TableTextHangingIndent">
    <w:name w:val="Table Text Hanging Indent"/>
    <w:basedOn w:val="TableTextHanging"/>
    <w:rsid w:val="00CF49EC"/>
    <w:pPr>
      <w:tabs>
        <w:tab w:val="left" w:pos="290"/>
      </w:tabs>
      <w:ind w:left="560" w:hanging="560"/>
    </w:pPr>
  </w:style>
  <w:style w:type="paragraph" w:customStyle="1" w:styleId="TableTextNoIndent">
    <w:name w:val="Table Text No Indent"/>
    <w:basedOn w:val="Normal"/>
    <w:rsid w:val="00CF49EC"/>
    <w:pPr>
      <w:spacing w:before="30" w:after="30"/>
    </w:pPr>
    <w:rPr>
      <w:rFonts w:ascii="Calibri" w:hAnsi="Calibri"/>
      <w:iCs/>
      <w:color w:val="4D4D4D"/>
      <w:sz w:val="18"/>
      <w:szCs w:val="18"/>
    </w:rPr>
  </w:style>
  <w:style w:type="paragraph" w:customStyle="1" w:styleId="NormalIndent2">
    <w:name w:val="Normal Indent 2"/>
    <w:basedOn w:val="NormalIndent"/>
    <w:rsid w:val="00CF49EC"/>
  </w:style>
  <w:style w:type="paragraph" w:customStyle="1" w:styleId="Char">
    <w:name w:val="Char"/>
    <w:basedOn w:val="Normal"/>
    <w:semiHidden/>
    <w:rsid w:val="00AD7369"/>
    <w:pPr>
      <w:spacing w:before="0" w:after="160" w:line="240" w:lineRule="exact"/>
    </w:pPr>
    <w:rPr>
      <w:rFonts w:ascii="Tahoma" w:hAnsi="Tahoma" w:cs="Tahoma"/>
      <w:szCs w:val="20"/>
      <w:lang w:val="en-US" w:eastAsia="en-US"/>
    </w:rPr>
  </w:style>
  <w:style w:type="paragraph" w:customStyle="1" w:styleId="NormalHanging">
    <w:name w:val="Normal Hanging"/>
    <w:basedOn w:val="Normal"/>
    <w:rsid w:val="00DF0B5F"/>
    <w:pPr>
      <w:ind w:left="360" w:hanging="360"/>
    </w:pPr>
  </w:style>
  <w:style w:type="paragraph" w:customStyle="1" w:styleId="Heading1a">
    <w:name w:val="Heading 1a"/>
    <w:basedOn w:val="Heading1Fin"/>
    <w:rsid w:val="00A05E4F"/>
  </w:style>
  <w:style w:type="character" w:customStyle="1" w:styleId="BalloonTextChar">
    <w:name w:val="Balloon Text Char"/>
    <w:basedOn w:val="DefaultParagraphFont"/>
    <w:link w:val="BalloonText"/>
    <w:rsid w:val="00CC2939"/>
    <w:rPr>
      <w:rFonts w:ascii="Tahoma" w:hAnsi="Tahoma" w:cs="Tahoma"/>
      <w:sz w:val="16"/>
      <w:szCs w:val="16"/>
    </w:rPr>
  </w:style>
  <w:style w:type="paragraph" w:customStyle="1" w:styleId="Heading1App">
    <w:name w:val="Heading 1 App"/>
    <w:basedOn w:val="Heading1a"/>
    <w:qFormat/>
    <w:rsid w:val="00375AE8"/>
    <w:pPr>
      <w:tabs>
        <w:tab w:val="clear" w:pos="5180"/>
        <w:tab w:val="left" w:pos="2610"/>
      </w:tabs>
    </w:pPr>
  </w:style>
  <w:style w:type="paragraph" w:customStyle="1" w:styleId="Notesa">
    <w:name w:val="Notes (a)"/>
    <w:basedOn w:val="Normal"/>
    <w:rsid w:val="00C65968"/>
    <w:pPr>
      <w:tabs>
        <w:tab w:val="left" w:pos="720"/>
      </w:tabs>
      <w:spacing w:before="0" w:after="0"/>
    </w:pPr>
    <w:rPr>
      <w:rFonts w:ascii="Times New Roman" w:hAnsi="Times New Roman"/>
      <w:b/>
      <w:szCs w:val="20"/>
      <w:lang w:val="en-GB" w:eastAsia="en-US"/>
    </w:rPr>
  </w:style>
  <w:style w:type="paragraph" w:customStyle="1" w:styleId="Tabletextheading">
    <w:name w:val="Table text heading"/>
    <w:basedOn w:val="Normal"/>
    <w:link w:val="TabletextheadingChar"/>
    <w:rsid w:val="00DE4B50"/>
    <w:pPr>
      <w:spacing w:before="30" w:after="30"/>
      <w:jc w:val="right"/>
    </w:pPr>
    <w:rPr>
      <w:rFonts w:ascii="Calibri" w:hAnsi="Calibri" w:cs="Arial"/>
      <w:i/>
      <w:iCs/>
      <w:noProof/>
      <w:sz w:val="18"/>
      <w:szCs w:val="18"/>
      <w:lang w:eastAsia="en-US"/>
    </w:rPr>
  </w:style>
  <w:style w:type="character" w:customStyle="1" w:styleId="TabletextheadingChar">
    <w:name w:val="Table text heading Char"/>
    <w:link w:val="Tabletextheading"/>
    <w:rsid w:val="00DE4B50"/>
    <w:rPr>
      <w:rFonts w:ascii="Calibri" w:hAnsi="Calibri" w:cs="Arial"/>
      <w:i/>
      <w:iCs/>
      <w:noProof/>
      <w:sz w:val="18"/>
      <w:szCs w:val="18"/>
      <w:lang w:val="en-AU" w:eastAsia="en-US" w:bidi="ar-SA"/>
    </w:rPr>
  </w:style>
  <w:style w:type="paragraph" w:customStyle="1" w:styleId="TableTextRightBold">
    <w:name w:val="Table Text Right Bold"/>
    <w:basedOn w:val="TableTextRight"/>
    <w:rsid w:val="009D6218"/>
    <w:rPr>
      <w:b/>
      <w:bCs/>
      <w:szCs w:val="19"/>
    </w:rPr>
  </w:style>
  <w:style w:type="paragraph" w:customStyle="1" w:styleId="TableTextBold">
    <w:name w:val="Table Text Bold"/>
    <w:basedOn w:val="TableText"/>
    <w:rsid w:val="002178D8"/>
    <w:rPr>
      <w:b/>
    </w:rPr>
  </w:style>
  <w:style w:type="paragraph" w:customStyle="1" w:styleId="TableNotes">
    <w:name w:val="TableNotes"/>
    <w:basedOn w:val="Normal"/>
    <w:link w:val="TableNotesChar"/>
    <w:rsid w:val="001314F0"/>
    <w:pPr>
      <w:spacing w:before="0" w:after="60"/>
      <w:ind w:left="216" w:right="115"/>
    </w:pPr>
    <w:rPr>
      <w:rFonts w:ascii="Calibri" w:hAnsi="Calibri"/>
      <w:color w:val="4D4D4D"/>
      <w:sz w:val="15"/>
      <w:szCs w:val="20"/>
    </w:rPr>
  </w:style>
  <w:style w:type="character" w:customStyle="1" w:styleId="TableNotesChar">
    <w:name w:val="TableNotes Char"/>
    <w:link w:val="TableNotes"/>
    <w:rsid w:val="001314F0"/>
    <w:rPr>
      <w:rFonts w:ascii="Calibri" w:hAnsi="Calibri"/>
      <w:color w:val="4D4D4D"/>
      <w:sz w:val="15"/>
    </w:rPr>
  </w:style>
  <w:style w:type="paragraph" w:customStyle="1" w:styleId="OGBullet">
    <w:name w:val="OGBullet"/>
    <w:basedOn w:val="Normal"/>
    <w:rsid w:val="007B261A"/>
    <w:pPr>
      <w:tabs>
        <w:tab w:val="num" w:pos="360"/>
      </w:tabs>
      <w:spacing w:before="0" w:after="120"/>
      <w:ind w:left="360" w:hanging="360"/>
    </w:pPr>
    <w:rPr>
      <w:rFonts w:ascii="Calibri" w:hAnsi="Calibri"/>
      <w:szCs w:val="18"/>
      <w:lang w:eastAsia="en-US"/>
    </w:rPr>
  </w:style>
  <w:style w:type="paragraph" w:customStyle="1" w:styleId="OGNotes">
    <w:name w:val="OGNotes"/>
    <w:basedOn w:val="Normal"/>
    <w:link w:val="OGNotesChar"/>
    <w:rsid w:val="007B261A"/>
    <w:pPr>
      <w:spacing w:before="0" w:after="60"/>
      <w:ind w:left="360" w:right="115"/>
    </w:pPr>
    <w:rPr>
      <w:rFonts w:ascii="Calibri" w:hAnsi="Calibri"/>
      <w:i/>
      <w:sz w:val="15"/>
      <w:szCs w:val="20"/>
    </w:rPr>
  </w:style>
  <w:style w:type="character" w:customStyle="1" w:styleId="OGNotesChar">
    <w:name w:val="OGNotes Char"/>
    <w:link w:val="OGNotes"/>
    <w:rsid w:val="007B261A"/>
    <w:rPr>
      <w:rFonts w:ascii="Calibri" w:hAnsi="Calibri"/>
      <w:i/>
      <w:sz w:val="15"/>
    </w:rPr>
  </w:style>
  <w:style w:type="character" w:customStyle="1" w:styleId="Heading4Char">
    <w:name w:val="Heading 4 Char"/>
    <w:link w:val="Heading4"/>
    <w:rsid w:val="00C65968"/>
    <w:rPr>
      <w:rFonts w:ascii="Calibri" w:hAnsi="Calibri" w:cs="Arial"/>
      <w:b/>
      <w:color w:val="4D4D4D"/>
    </w:rPr>
  </w:style>
  <w:style w:type="paragraph" w:styleId="TOC3">
    <w:name w:val="toc 3"/>
    <w:basedOn w:val="TOC2"/>
    <w:next w:val="Normal"/>
    <w:uiPriority w:val="39"/>
    <w:rsid w:val="00C9435E"/>
    <w:pPr>
      <w:tabs>
        <w:tab w:val="clear" w:pos="1540"/>
      </w:tabs>
      <w:spacing w:before="100" w:after="100"/>
      <w:ind w:left="1181" w:right="1958" w:hanging="907"/>
    </w:pPr>
  </w:style>
  <w:style w:type="paragraph" w:customStyle="1" w:styleId="Chartheading">
    <w:name w:val="Chart heading"/>
    <w:basedOn w:val="Normal"/>
    <w:next w:val="Normal"/>
    <w:qFormat/>
    <w:rsid w:val="004452CD"/>
    <w:pPr>
      <w:keepNext/>
      <w:spacing w:before="240" w:after="120"/>
      <w:ind w:left="1152" w:hanging="1152"/>
    </w:pPr>
    <w:rPr>
      <w:rFonts w:ascii="Calibri" w:hAnsi="Calibri"/>
      <w:b/>
      <w:sz w:val="22"/>
      <w:szCs w:val="20"/>
      <w:lang w:eastAsia="en-US"/>
    </w:rPr>
  </w:style>
  <w:style w:type="paragraph" w:styleId="FootnoteText">
    <w:name w:val="footnote text"/>
    <w:basedOn w:val="Notes"/>
    <w:link w:val="FootnoteTextChar"/>
    <w:rsid w:val="00BA6AFF"/>
  </w:style>
  <w:style w:type="character" w:customStyle="1" w:styleId="FootnoteTextChar">
    <w:name w:val="Footnote Text Char"/>
    <w:link w:val="FootnoteText"/>
    <w:rsid w:val="00BA6AFF"/>
    <w:rPr>
      <w:rFonts w:ascii="Calibri" w:hAnsi="Calibri" w:cs="AGaramondPro-Regular"/>
      <w:color w:val="4A4A4A"/>
      <w:sz w:val="16"/>
      <w:szCs w:val="18"/>
    </w:rPr>
  </w:style>
  <w:style w:type="paragraph" w:customStyle="1" w:styleId="TableTextNotes">
    <w:name w:val="Table Text Notes"/>
    <w:basedOn w:val="TableText"/>
    <w:qFormat/>
    <w:rsid w:val="00CF2B8E"/>
    <w:pPr>
      <w:spacing w:after="60"/>
      <w:ind w:left="274"/>
    </w:pPr>
    <w:rPr>
      <w:sz w:val="16"/>
    </w:rPr>
  </w:style>
  <w:style w:type="paragraph" w:customStyle="1" w:styleId="a">
    <w:name w:val="."/>
    <w:basedOn w:val="TableText"/>
    <w:qFormat/>
    <w:rsid w:val="00FC41EB"/>
  </w:style>
  <w:style w:type="paragraph" w:styleId="Header">
    <w:name w:val="header"/>
    <w:basedOn w:val="Normal"/>
    <w:link w:val="HeaderChar"/>
    <w:rsid w:val="00964A21"/>
    <w:pPr>
      <w:tabs>
        <w:tab w:val="center" w:pos="4513"/>
        <w:tab w:val="right" w:pos="9026"/>
      </w:tabs>
      <w:spacing w:before="0" w:after="0"/>
    </w:pPr>
  </w:style>
  <w:style w:type="character" w:customStyle="1" w:styleId="HeaderChar">
    <w:name w:val="Header Char"/>
    <w:basedOn w:val="DefaultParagraphFont"/>
    <w:link w:val="Header"/>
    <w:rsid w:val="00964A21"/>
    <w:rPr>
      <w:rFonts w:ascii="Garamond" w:hAnsi="Garamond"/>
      <w:szCs w:val="24"/>
    </w:rPr>
  </w:style>
  <w:style w:type="paragraph" w:customStyle="1" w:styleId="OGTabText">
    <w:name w:val="OGTabText"/>
    <w:basedOn w:val="Normal"/>
    <w:link w:val="OGTabTextChar"/>
    <w:rsid w:val="005A7DA3"/>
    <w:pPr>
      <w:spacing w:before="30" w:after="30"/>
      <w:ind w:left="144"/>
    </w:pPr>
    <w:rPr>
      <w:rFonts w:ascii="Calibri" w:hAnsi="Calibri"/>
      <w:szCs w:val="18"/>
      <w:lang w:eastAsia="en-US"/>
    </w:rPr>
  </w:style>
  <w:style w:type="character" w:customStyle="1" w:styleId="OGTabTextChar">
    <w:name w:val="OGTabText Char"/>
    <w:link w:val="OGTabText"/>
    <w:rsid w:val="005A7DA3"/>
    <w:rPr>
      <w:rFonts w:ascii="Calibri" w:hAnsi="Calibri"/>
      <w:szCs w:val="18"/>
      <w:lang w:eastAsia="en-US"/>
    </w:rPr>
  </w:style>
  <w:style w:type="paragraph" w:customStyle="1" w:styleId="OGUoM">
    <w:name w:val="OGUoM"/>
    <w:basedOn w:val="Normal"/>
    <w:rsid w:val="005A7DA3"/>
    <w:pPr>
      <w:spacing w:before="30" w:after="30"/>
      <w:jc w:val="center"/>
    </w:pPr>
    <w:rPr>
      <w:rFonts w:ascii="Calibri" w:hAnsi="Calibri"/>
      <w:szCs w:val="18"/>
      <w:lang w:eastAsia="en-US"/>
    </w:rPr>
  </w:style>
  <w:style w:type="paragraph" w:customStyle="1" w:styleId="ARTitle">
    <w:name w:val="ARTitle"/>
    <w:basedOn w:val="Normal"/>
    <w:qFormat/>
    <w:rsid w:val="002054C5"/>
    <w:pPr>
      <w:spacing w:before="60"/>
      <w:jc w:val="right"/>
    </w:pPr>
    <w:rPr>
      <w:rFonts w:ascii="Calibri" w:hAnsi="Calibri" w:cs="Calibri"/>
      <w:color w:val="58595B"/>
      <w:sz w:val="35"/>
      <w:szCs w:val="35"/>
    </w:rPr>
  </w:style>
  <w:style w:type="character" w:customStyle="1" w:styleId="TableTextChar">
    <w:name w:val="Table Text Char"/>
    <w:link w:val="TableText"/>
    <w:rsid w:val="00F403F5"/>
    <w:rPr>
      <w:rFonts w:ascii="Calibri" w:hAnsi="Calibri"/>
      <w:color w:val="4D4D4D"/>
      <w:sz w:val="18"/>
      <w:szCs w:val="24"/>
    </w:rPr>
  </w:style>
  <w:style w:type="character" w:customStyle="1" w:styleId="Heading8Char">
    <w:name w:val="Heading 8 Char"/>
    <w:basedOn w:val="DefaultParagraphFont"/>
    <w:link w:val="Heading8"/>
    <w:semiHidden/>
    <w:rsid w:val="004B56DA"/>
    <w:rPr>
      <w:rFonts w:asciiTheme="majorHAnsi" w:eastAsiaTheme="majorEastAsia" w:hAnsiTheme="majorHAnsi" w:cstheme="majorBidi"/>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827"/>
    <w:pPr>
      <w:spacing w:before="100" w:after="100"/>
    </w:pPr>
    <w:rPr>
      <w:rFonts w:ascii="Garamond" w:hAnsi="Garamond"/>
      <w:szCs w:val="24"/>
    </w:rPr>
  </w:style>
  <w:style w:type="paragraph" w:styleId="Heading1">
    <w:name w:val="heading 1"/>
    <w:basedOn w:val="Normal"/>
    <w:next w:val="Normal"/>
    <w:link w:val="Heading1Char"/>
    <w:qFormat/>
    <w:rsid w:val="00C1674E"/>
    <w:pPr>
      <w:keepNext/>
      <w:tabs>
        <w:tab w:val="left" w:pos="5180"/>
      </w:tabs>
      <w:outlineLvl w:val="0"/>
    </w:pPr>
    <w:rPr>
      <w:rFonts w:ascii="Calibri" w:hAnsi="Calibri"/>
      <w:b/>
      <w:color w:val="4C4C4C"/>
      <w:sz w:val="48"/>
      <w:szCs w:val="48"/>
    </w:rPr>
  </w:style>
  <w:style w:type="paragraph" w:styleId="Heading2">
    <w:name w:val="heading 2"/>
    <w:basedOn w:val="Heading1"/>
    <w:next w:val="Normal"/>
    <w:link w:val="Heading2Char"/>
    <w:qFormat/>
    <w:rsid w:val="00F13C85"/>
    <w:pPr>
      <w:outlineLvl w:val="1"/>
    </w:pPr>
    <w:rPr>
      <w:color w:val="404040"/>
      <w:sz w:val="28"/>
      <w:szCs w:val="28"/>
    </w:rPr>
  </w:style>
  <w:style w:type="paragraph" w:styleId="Heading3">
    <w:name w:val="heading 3"/>
    <w:basedOn w:val="Heading2"/>
    <w:next w:val="Normal"/>
    <w:link w:val="Heading3Char"/>
    <w:qFormat/>
    <w:rsid w:val="00F13C85"/>
    <w:pPr>
      <w:outlineLvl w:val="2"/>
    </w:pPr>
    <w:rPr>
      <w:rFonts w:cs="Arial"/>
      <w:bCs/>
      <w:color w:val="4F4F4F"/>
      <w:sz w:val="26"/>
      <w:szCs w:val="26"/>
    </w:rPr>
  </w:style>
  <w:style w:type="paragraph" w:styleId="Heading4">
    <w:name w:val="heading 4"/>
    <w:basedOn w:val="Heading3"/>
    <w:next w:val="Normal"/>
    <w:link w:val="Heading4Char"/>
    <w:qFormat/>
    <w:rsid w:val="00A078DD"/>
    <w:pPr>
      <w:outlineLvl w:val="3"/>
    </w:pPr>
    <w:rPr>
      <w:bCs w:val="0"/>
      <w:color w:val="4D4D4D"/>
      <w:sz w:val="20"/>
      <w:szCs w:val="20"/>
    </w:rPr>
  </w:style>
  <w:style w:type="paragraph" w:styleId="Heading5">
    <w:name w:val="heading 5"/>
    <w:basedOn w:val="Heading4"/>
    <w:next w:val="Normal"/>
    <w:qFormat/>
    <w:rsid w:val="00DA0BDF"/>
    <w:pPr>
      <w:outlineLvl w:val="4"/>
    </w:pPr>
    <w:rPr>
      <w:b w:val="0"/>
      <w:i/>
    </w:rPr>
  </w:style>
  <w:style w:type="paragraph" w:styleId="Heading8">
    <w:name w:val="heading 8"/>
    <w:basedOn w:val="Normal"/>
    <w:next w:val="Normal"/>
    <w:link w:val="Heading8Char"/>
    <w:semiHidden/>
    <w:unhideWhenUsed/>
    <w:qFormat/>
    <w:rsid w:val="004B56D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28"/>
    <w:rPr>
      <w:rFonts w:ascii="Calibri" w:hAnsi="Calibri"/>
      <w:b/>
      <w:color w:val="4C4C4C"/>
      <w:sz w:val="48"/>
      <w:szCs w:val="48"/>
      <w:lang w:val="en-AU" w:eastAsia="en-AU" w:bidi="ar-SA"/>
    </w:rPr>
  </w:style>
  <w:style w:type="character" w:customStyle="1" w:styleId="Heading2Char">
    <w:name w:val="Heading 2 Char"/>
    <w:link w:val="Heading2"/>
    <w:locked/>
    <w:rsid w:val="00FF0A94"/>
    <w:rPr>
      <w:rFonts w:ascii="Calibri" w:hAnsi="Calibri"/>
      <w:b/>
      <w:color w:val="404040"/>
      <w:sz w:val="28"/>
      <w:szCs w:val="28"/>
      <w:lang w:val="en-AU" w:eastAsia="en-AU" w:bidi="ar-SA"/>
    </w:rPr>
  </w:style>
  <w:style w:type="character" w:customStyle="1" w:styleId="Heading3Char">
    <w:name w:val="Heading 3 Char"/>
    <w:link w:val="Heading3"/>
    <w:locked/>
    <w:rsid w:val="00A84070"/>
    <w:rPr>
      <w:rFonts w:ascii="Calibri" w:hAnsi="Calibri" w:cs="Arial"/>
      <w:b/>
      <w:bCs/>
      <w:color w:val="4F4F4F"/>
      <w:sz w:val="26"/>
      <w:szCs w:val="26"/>
      <w:lang w:val="en-AU" w:eastAsia="en-AU" w:bidi="ar-SA"/>
    </w:rPr>
  </w:style>
  <w:style w:type="paragraph" w:customStyle="1" w:styleId="Bullet">
    <w:name w:val="Bullet"/>
    <w:basedOn w:val="Normal"/>
    <w:link w:val="BulletChar"/>
    <w:rsid w:val="00C1674E"/>
    <w:pPr>
      <w:numPr>
        <w:numId w:val="1"/>
      </w:numPr>
      <w:tabs>
        <w:tab w:val="clear" w:pos="502"/>
        <w:tab w:val="num" w:pos="360"/>
      </w:tabs>
      <w:ind w:left="360"/>
    </w:pPr>
  </w:style>
  <w:style w:type="character" w:customStyle="1" w:styleId="BulletChar">
    <w:name w:val="Bullet Char"/>
    <w:link w:val="Bullet"/>
    <w:rsid w:val="00C941B6"/>
    <w:rPr>
      <w:rFonts w:ascii="Garamond" w:hAnsi="Garamond"/>
      <w:szCs w:val="24"/>
      <w:lang w:val="en-AU" w:eastAsia="en-AU" w:bidi="ar-SA"/>
    </w:rPr>
  </w:style>
  <w:style w:type="paragraph" w:customStyle="1" w:styleId="Dash">
    <w:name w:val="Dash"/>
    <w:basedOn w:val="Normal"/>
    <w:link w:val="DashChar"/>
    <w:rsid w:val="00C1674E"/>
    <w:pPr>
      <w:numPr>
        <w:ilvl w:val="1"/>
        <w:numId w:val="1"/>
      </w:numPr>
    </w:pPr>
  </w:style>
  <w:style w:type="character" w:customStyle="1" w:styleId="DashChar">
    <w:name w:val="Dash Char"/>
    <w:link w:val="Dash"/>
    <w:rsid w:val="00CF49EC"/>
    <w:rPr>
      <w:rFonts w:ascii="Garamond" w:hAnsi="Garamond"/>
      <w:szCs w:val="24"/>
      <w:lang w:val="en-AU" w:eastAsia="en-AU" w:bidi="ar-SA"/>
    </w:rPr>
  </w:style>
  <w:style w:type="paragraph" w:customStyle="1" w:styleId="Heading1Fin">
    <w:name w:val="Heading 1 Fin"/>
    <w:basedOn w:val="Heading1"/>
    <w:link w:val="Heading1FinChar"/>
    <w:rsid w:val="00F13C85"/>
  </w:style>
  <w:style w:type="character" w:customStyle="1" w:styleId="Heading1FinChar">
    <w:name w:val="Heading 1 Fin Char"/>
    <w:basedOn w:val="Heading1Char"/>
    <w:link w:val="Heading1Fin"/>
    <w:rsid w:val="00672E28"/>
    <w:rPr>
      <w:rFonts w:ascii="Calibri" w:hAnsi="Calibri"/>
      <w:b/>
      <w:color w:val="4C4C4C"/>
      <w:sz w:val="48"/>
      <w:szCs w:val="48"/>
      <w:lang w:val="en-AU" w:eastAsia="en-AU" w:bidi="ar-SA"/>
    </w:rPr>
  </w:style>
  <w:style w:type="paragraph" w:customStyle="1" w:styleId="Heading2Notes">
    <w:name w:val="Heading 2 Notes"/>
    <w:basedOn w:val="Heading2"/>
    <w:rsid w:val="00A05E4F"/>
    <w:pPr>
      <w:ind w:left="1080" w:hanging="1080"/>
    </w:pPr>
  </w:style>
  <w:style w:type="paragraph" w:customStyle="1" w:styleId="Heading2NotesContinued">
    <w:name w:val="Heading 2 Notes Continued"/>
    <w:basedOn w:val="Heading2Notes"/>
    <w:rsid w:val="00F13C85"/>
  </w:style>
  <w:style w:type="paragraph" w:styleId="ListNumber">
    <w:name w:val="List Number"/>
    <w:basedOn w:val="Normal"/>
    <w:rsid w:val="00F13C85"/>
    <w:pPr>
      <w:numPr>
        <w:numId w:val="2"/>
      </w:numPr>
      <w:spacing w:before="20" w:after="60"/>
    </w:pPr>
  </w:style>
  <w:style w:type="paragraph" w:styleId="ListParagraph">
    <w:name w:val="List Paragraph"/>
    <w:basedOn w:val="Normal"/>
    <w:qFormat/>
    <w:rsid w:val="00F13C85"/>
    <w:pPr>
      <w:ind w:left="720"/>
      <w:contextualSpacing/>
    </w:pPr>
  </w:style>
  <w:style w:type="paragraph" w:customStyle="1" w:styleId="TableText">
    <w:name w:val="Table Text"/>
    <w:basedOn w:val="Normal"/>
    <w:link w:val="TableTextChar"/>
    <w:qFormat/>
    <w:rsid w:val="00251300"/>
    <w:pPr>
      <w:spacing w:before="30" w:after="30"/>
    </w:pPr>
    <w:rPr>
      <w:rFonts w:ascii="Calibri" w:hAnsi="Calibri"/>
      <w:color w:val="4D4D4D"/>
      <w:sz w:val="18"/>
    </w:rPr>
  </w:style>
  <w:style w:type="paragraph" w:styleId="Footer">
    <w:name w:val="footer"/>
    <w:basedOn w:val="Normal"/>
    <w:rsid w:val="00F13C85"/>
    <w:pPr>
      <w:tabs>
        <w:tab w:val="center" w:pos="4153"/>
        <w:tab w:val="right" w:pos="8306"/>
      </w:tabs>
      <w:jc w:val="right"/>
    </w:pPr>
    <w:rPr>
      <w:rFonts w:ascii="Calibri" w:hAnsi="Calibri"/>
      <w:sz w:val="16"/>
      <w:szCs w:val="16"/>
    </w:rPr>
  </w:style>
  <w:style w:type="paragraph" w:customStyle="1" w:styleId="FooterEven">
    <w:name w:val="Footer Even"/>
    <w:basedOn w:val="Footer"/>
    <w:rsid w:val="00F13C85"/>
    <w:pPr>
      <w:jc w:val="left"/>
    </w:pPr>
  </w:style>
  <w:style w:type="paragraph" w:styleId="NormalIndent">
    <w:name w:val="Normal Indent"/>
    <w:basedOn w:val="Normal"/>
    <w:rsid w:val="00F13C85"/>
    <w:pPr>
      <w:ind w:left="360"/>
    </w:pPr>
  </w:style>
  <w:style w:type="paragraph" w:customStyle="1" w:styleId="Notes">
    <w:name w:val="Notes"/>
    <w:basedOn w:val="Normal"/>
    <w:rsid w:val="00F13C85"/>
    <w:pPr>
      <w:spacing w:before="60" w:after="60"/>
    </w:pPr>
    <w:rPr>
      <w:rFonts w:ascii="Calibri" w:hAnsi="Calibri" w:cs="AGaramondPro-Regular"/>
      <w:color w:val="4A4A4A"/>
      <w:sz w:val="16"/>
      <w:szCs w:val="18"/>
    </w:rPr>
  </w:style>
  <w:style w:type="character" w:styleId="PageNumber">
    <w:name w:val="page number"/>
    <w:rsid w:val="00F13C85"/>
    <w:rPr>
      <w:rFonts w:ascii="Calibri" w:hAnsi="Calibri"/>
      <w:b/>
      <w:color w:val="4C4C4C"/>
      <w:sz w:val="28"/>
    </w:rPr>
  </w:style>
  <w:style w:type="paragraph" w:customStyle="1" w:styleId="Spacer">
    <w:name w:val="Spacer"/>
    <w:basedOn w:val="Normal"/>
    <w:qFormat/>
    <w:rsid w:val="00F13C85"/>
    <w:pPr>
      <w:spacing w:before="0" w:after="0" w:line="120" w:lineRule="atLeast"/>
    </w:pPr>
    <w:rPr>
      <w:rFonts w:ascii="Calibri" w:hAnsi="Calibri" w:cs="Calibri"/>
      <w:sz w:val="12"/>
      <w:szCs w:val="22"/>
    </w:rPr>
  </w:style>
  <w:style w:type="paragraph" w:customStyle="1" w:styleId="TableBullet">
    <w:name w:val="Table Bullet"/>
    <w:basedOn w:val="TableText"/>
    <w:rsid w:val="001263A5"/>
    <w:pPr>
      <w:numPr>
        <w:numId w:val="5"/>
      </w:numPr>
    </w:pPr>
  </w:style>
  <w:style w:type="paragraph" w:customStyle="1" w:styleId="TableTextCentred">
    <w:name w:val="Table Text Centred"/>
    <w:basedOn w:val="TableText"/>
    <w:rsid w:val="00A40FE2"/>
    <w:pPr>
      <w:jc w:val="center"/>
    </w:pPr>
  </w:style>
  <w:style w:type="paragraph" w:customStyle="1" w:styleId="TableTextHeadingLeft">
    <w:name w:val="Table Text Heading Left"/>
    <w:basedOn w:val="TableTextCentred"/>
    <w:rsid w:val="00251300"/>
    <w:pPr>
      <w:jc w:val="left"/>
    </w:pPr>
    <w:rPr>
      <w:b/>
      <w:sz w:val="19"/>
    </w:rPr>
  </w:style>
  <w:style w:type="paragraph" w:customStyle="1" w:styleId="TableTextHeadingRight">
    <w:name w:val="Table Text Heading Right"/>
    <w:basedOn w:val="TableTextHeadingLeft"/>
    <w:rsid w:val="00A40FE2"/>
    <w:pPr>
      <w:jc w:val="right"/>
    </w:pPr>
  </w:style>
  <w:style w:type="paragraph" w:customStyle="1" w:styleId="TableTextHeadingCentre">
    <w:name w:val="Table Text Heading Centre"/>
    <w:basedOn w:val="TableTextHeadingLeft"/>
    <w:rsid w:val="00A40FE2"/>
    <w:pPr>
      <w:jc w:val="center"/>
    </w:pPr>
  </w:style>
  <w:style w:type="paragraph" w:styleId="TOC1">
    <w:name w:val="toc 1"/>
    <w:basedOn w:val="Normal"/>
    <w:next w:val="Normal"/>
    <w:uiPriority w:val="39"/>
    <w:rsid w:val="00E92FE7"/>
    <w:pPr>
      <w:tabs>
        <w:tab w:val="right" w:pos="8460"/>
      </w:tabs>
    </w:pPr>
    <w:rPr>
      <w:rFonts w:ascii="Calibri" w:hAnsi="Calibri"/>
      <w:b/>
      <w:noProof/>
      <w:color w:val="4A4A4A"/>
      <w:sz w:val="22"/>
      <w:szCs w:val="20"/>
    </w:rPr>
  </w:style>
  <w:style w:type="paragraph" w:styleId="TOC2">
    <w:name w:val="toc 2"/>
    <w:basedOn w:val="TOC1"/>
    <w:next w:val="Normal"/>
    <w:uiPriority w:val="39"/>
    <w:rsid w:val="00040EF0"/>
    <w:pPr>
      <w:tabs>
        <w:tab w:val="left" w:pos="1540"/>
      </w:tabs>
      <w:spacing w:before="50" w:after="50"/>
      <w:ind w:left="1530" w:right="2495" w:hanging="1170"/>
    </w:pPr>
    <w:rPr>
      <w:b w:val="0"/>
      <w:sz w:val="20"/>
    </w:rPr>
  </w:style>
  <w:style w:type="character" w:styleId="Hyperlink">
    <w:name w:val="Hyperlink"/>
    <w:uiPriority w:val="99"/>
    <w:rsid w:val="00320CF2"/>
    <w:rPr>
      <w:color w:val="404040"/>
      <w:u w:val="none"/>
    </w:rPr>
  </w:style>
  <w:style w:type="paragraph" w:styleId="BalloonText">
    <w:name w:val="Balloon Text"/>
    <w:basedOn w:val="Normal"/>
    <w:link w:val="BalloonTextChar"/>
    <w:rsid w:val="00CC2939"/>
    <w:pPr>
      <w:spacing w:before="0" w:after="0"/>
    </w:pPr>
    <w:rPr>
      <w:rFonts w:ascii="Tahoma" w:hAnsi="Tahoma" w:cs="Tahoma"/>
      <w:sz w:val="16"/>
      <w:szCs w:val="16"/>
    </w:rPr>
  </w:style>
  <w:style w:type="paragraph" w:customStyle="1" w:styleId="PageNumberLeft">
    <w:name w:val="Page Number Left"/>
    <w:basedOn w:val="Normal"/>
    <w:rsid w:val="00F610CA"/>
    <w:pPr>
      <w:tabs>
        <w:tab w:val="center" w:pos="4153"/>
        <w:tab w:val="right" w:pos="8306"/>
      </w:tabs>
    </w:pPr>
    <w:rPr>
      <w:rFonts w:ascii="Calibri" w:hAnsi="Calibri"/>
      <w:sz w:val="16"/>
      <w:szCs w:val="16"/>
    </w:rPr>
  </w:style>
  <w:style w:type="paragraph" w:customStyle="1" w:styleId="TableTextLeft">
    <w:name w:val="Table Text Left"/>
    <w:basedOn w:val="Normal"/>
    <w:rsid w:val="00251300"/>
    <w:pPr>
      <w:autoSpaceDE w:val="0"/>
      <w:autoSpaceDN w:val="0"/>
      <w:adjustRightInd w:val="0"/>
      <w:spacing w:before="30" w:after="30"/>
    </w:pPr>
    <w:rPr>
      <w:rFonts w:ascii="Calibri" w:hAnsi="Calibri" w:cs="ZurichBT-RomanCondensed"/>
      <w:iCs/>
      <w:color w:val="4D4D4D"/>
      <w:szCs w:val="20"/>
    </w:rPr>
  </w:style>
  <w:style w:type="paragraph" w:customStyle="1" w:styleId="TableTextRight">
    <w:name w:val="Table Text Right"/>
    <w:basedOn w:val="Normal"/>
    <w:rsid w:val="00251300"/>
    <w:pPr>
      <w:spacing w:before="30" w:after="30"/>
      <w:jc w:val="right"/>
    </w:pPr>
    <w:rPr>
      <w:rFonts w:ascii="Calibri" w:hAnsi="Calibri"/>
      <w:color w:val="4D4D4D"/>
      <w:sz w:val="18"/>
      <w:szCs w:val="18"/>
    </w:rPr>
  </w:style>
  <w:style w:type="paragraph" w:customStyle="1" w:styleId="TableTextIndent">
    <w:name w:val="Table Text Indent"/>
    <w:basedOn w:val="TableText"/>
    <w:rsid w:val="00251300"/>
    <w:pPr>
      <w:ind w:left="288"/>
    </w:pPr>
  </w:style>
  <w:style w:type="paragraph" w:customStyle="1" w:styleId="PageNumberEven">
    <w:name w:val="Page Number Even"/>
    <w:basedOn w:val="Footer"/>
    <w:rsid w:val="00724037"/>
  </w:style>
  <w:style w:type="table" w:styleId="LightShading">
    <w:name w:val="Light Shading"/>
    <w:basedOn w:val="TableNormal"/>
    <w:rsid w:val="006D1447"/>
    <w:pPr>
      <w:spacing w:before="30" w:after="30"/>
    </w:pPr>
    <w:rPr>
      <w:rFonts w:ascii="Calibri" w:hAnsi="Calibri"/>
      <w:color w:val="4A4A4A"/>
      <w:sz w:val="18"/>
    </w:rPr>
    <w:tblPr>
      <w:tblStyleRowBandSize w:val="1"/>
      <w:tblStyleColBandSize w:val="1"/>
      <w:tblInd w:w="0" w:type="dxa"/>
      <w:tblCellMar>
        <w:top w:w="0" w:type="dxa"/>
        <w:left w:w="108" w:type="dxa"/>
        <w:bottom w:w="0" w:type="dxa"/>
        <w:right w:w="108" w:type="dxa"/>
      </w:tblCellMar>
    </w:tblPr>
    <w:trPr>
      <w:cantSplit/>
    </w:trPr>
    <w:tcPr>
      <w:shd w:val="clear" w:color="auto" w:fill="auto"/>
    </w:tcPr>
    <w:tblStylePr w:type="firstRow">
      <w:pPr>
        <w:spacing w:before="0" w:after="0" w:line="240" w:lineRule="auto"/>
        <w:jc w:val="right"/>
      </w:pPr>
      <w:rPr>
        <w:rFonts w:ascii="Calibri" w:hAnsi="Calibri"/>
        <w:b/>
        <w:bCs/>
        <w:sz w:val="20"/>
      </w:rPr>
      <w:tblPr/>
      <w:tcPr>
        <w:tcBorders>
          <w:top w:val="nil"/>
          <w:left w:val="nil"/>
          <w:bottom w:val="nil"/>
          <w:right w:val="nil"/>
          <w:insideH w:val="nil"/>
          <w:insideV w:val="nil"/>
          <w:tl2br w:val="nil"/>
          <w:tr2bl w:val="nil"/>
        </w:tcBorders>
      </w:tcPr>
    </w:tblStylePr>
    <w:tblStylePr w:type="lastRow">
      <w:pPr>
        <w:spacing w:before="0" w:after="0" w:line="240" w:lineRule="auto"/>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firstCol">
      <w:pPr>
        <w:jc w:val="left"/>
      </w:pPr>
      <w:rPr>
        <w:rFonts w:ascii="Calibri" w:hAnsi="Calibri"/>
        <w:b/>
        <w:bCs/>
        <w:color w:val="4A4A4A"/>
        <w:sz w:val="20"/>
      </w:rPr>
      <w:tblPr/>
      <w:tcPr>
        <w:tcBorders>
          <w:top w:val="nil"/>
          <w:left w:val="nil"/>
          <w:bottom w:val="nil"/>
          <w:right w:val="nil"/>
          <w:insideH w:val="nil"/>
          <w:insideV w:val="nil"/>
          <w:tl2br w:val="nil"/>
          <w:tr2bl w:val="nil"/>
        </w:tcBorders>
      </w:tcPr>
    </w:tblStylePr>
    <w:tblStylePr w:type="lastCol">
      <w:pPr>
        <w:jc w:val="right"/>
      </w:pPr>
      <w:rPr>
        <w:rFonts w:ascii="Calibri" w:hAnsi="Calibri"/>
        <w:b/>
        <w:bCs/>
        <w:color w:val="4A4A4A"/>
      </w:rPr>
      <w:tblPr/>
      <w:tcPr>
        <w:tcBorders>
          <w:top w:val="nil"/>
          <w:left w:val="nil"/>
          <w:bottom w:val="nil"/>
          <w:right w:val="nil"/>
          <w:insideH w:val="nil"/>
          <w:insideV w:val="nil"/>
          <w:tl2br w:val="nil"/>
          <w:tr2bl w:val="nil"/>
        </w:tcBorders>
      </w:tcPr>
    </w:tblStylePr>
    <w:tblStylePr w:type="band1Vert">
      <w:rPr>
        <w:rFonts w:ascii="Calibri" w:hAnsi="Calibri"/>
      </w:rPr>
      <w:tblPr/>
      <w:tcPr>
        <w:tcBorders>
          <w:top w:val="nil"/>
          <w:left w:val="nil"/>
          <w:bottom w:val="nil"/>
          <w:right w:val="nil"/>
          <w:insideH w:val="nil"/>
          <w:insideV w:val="nil"/>
          <w:tl2br w:val="nil"/>
          <w:tr2bl w:val="nil"/>
        </w:tcBorders>
        <w:shd w:val="clear" w:color="auto" w:fill="E0E0E0"/>
      </w:tcPr>
    </w:tblStylePr>
    <w:tblStylePr w:type="band2Vert">
      <w:rPr>
        <w:rFonts w:ascii="Calibri" w:hAnsi="Calibri"/>
      </w:rPr>
      <w:tblPr/>
      <w:tcPr>
        <w:tcBorders>
          <w:top w:val="nil"/>
          <w:left w:val="nil"/>
          <w:bottom w:val="nil"/>
          <w:right w:val="nil"/>
          <w:insideH w:val="nil"/>
          <w:insideV w:val="nil"/>
          <w:tl2br w:val="nil"/>
          <w:tr2bl w:val="nil"/>
        </w:tcBorders>
        <w:shd w:val="clear" w:color="auto" w:fill="auto"/>
      </w:tcPr>
    </w:tblStylePr>
    <w:tblStylePr w:type="band1Horz">
      <w:pPr>
        <w:jc w:val="right"/>
      </w:pPr>
      <w:rPr>
        <w:rFonts w:ascii="Calibri" w:hAnsi="Calibri"/>
        <w:color w:val="4A4A4A"/>
      </w:rPr>
    </w:tblStylePr>
    <w:tblStylePr w:type="band2Horz">
      <w:pPr>
        <w:jc w:val="right"/>
      </w:pPr>
      <w:rPr>
        <w:rFonts w:ascii="Calibri" w:hAnsi="Calibri"/>
      </w:rPr>
    </w:tblStylePr>
    <w:tblStylePr w:type="neCell">
      <w:rPr>
        <w:rFonts w:ascii="Calibri" w:hAnsi="Calibri"/>
      </w:rPr>
    </w:tblStylePr>
    <w:tblStylePr w:type="nwCell">
      <w:rPr>
        <w:rFonts w:ascii="Calibri" w:hAnsi="Calibri"/>
      </w:rPr>
    </w:tblStylePr>
    <w:tblStylePr w:type="seCell">
      <w:rPr>
        <w:rFonts w:ascii="Calibri" w:hAnsi="Calibri"/>
      </w:rPr>
    </w:tblStylePr>
    <w:tblStylePr w:type="swCell">
      <w:pPr>
        <w:jc w:val="left"/>
      </w:pPr>
      <w:rPr>
        <w:rFonts w:ascii="Calibri" w:hAnsi="Calibri"/>
      </w:rPr>
    </w:tblStylePr>
  </w:style>
  <w:style w:type="table" w:styleId="TableGrid">
    <w:name w:val="Table Grid"/>
    <w:basedOn w:val="TableNormal"/>
    <w:rsid w:val="00CF49EC"/>
    <w:rPr>
      <w:rFonts w:ascii="Calibri" w:hAnsi="Calibri"/>
    </w:rPr>
    <w:tblPr>
      <w:tblInd w:w="0" w:type="dxa"/>
      <w:tblCellMar>
        <w:top w:w="0" w:type="dxa"/>
        <w:left w:w="108" w:type="dxa"/>
        <w:bottom w:w="0" w:type="dxa"/>
        <w:right w:w="108" w:type="dxa"/>
      </w:tblCellMar>
    </w:tblPr>
  </w:style>
  <w:style w:type="paragraph" w:customStyle="1" w:styleId="TableTextHanging">
    <w:name w:val="Table Text Hanging"/>
    <w:basedOn w:val="Normal"/>
    <w:rsid w:val="00CF49EC"/>
    <w:pPr>
      <w:spacing w:before="30" w:after="30"/>
      <w:ind w:left="288" w:hanging="288"/>
    </w:pPr>
    <w:rPr>
      <w:rFonts w:ascii="Calibri" w:hAnsi="Calibri"/>
      <w:color w:val="4D4D4D"/>
      <w:sz w:val="18"/>
      <w:szCs w:val="18"/>
    </w:rPr>
  </w:style>
  <w:style w:type="character" w:styleId="FootnoteReference">
    <w:name w:val="footnote reference"/>
    <w:semiHidden/>
    <w:rsid w:val="00BA6AFF"/>
    <w:rPr>
      <w:rFonts w:ascii="Calibri" w:hAnsi="Calibri"/>
      <w:sz w:val="20"/>
      <w:vertAlign w:val="superscript"/>
    </w:rPr>
  </w:style>
  <w:style w:type="paragraph" w:customStyle="1" w:styleId="TableTextHangingIndent">
    <w:name w:val="Table Text Hanging Indent"/>
    <w:basedOn w:val="TableTextHanging"/>
    <w:rsid w:val="00CF49EC"/>
    <w:pPr>
      <w:tabs>
        <w:tab w:val="left" w:pos="290"/>
      </w:tabs>
      <w:ind w:left="560" w:hanging="560"/>
    </w:pPr>
  </w:style>
  <w:style w:type="paragraph" w:customStyle="1" w:styleId="TableTextNoIndent">
    <w:name w:val="Table Text No Indent"/>
    <w:basedOn w:val="Normal"/>
    <w:rsid w:val="00CF49EC"/>
    <w:pPr>
      <w:spacing w:before="30" w:after="30"/>
    </w:pPr>
    <w:rPr>
      <w:rFonts w:ascii="Calibri" w:hAnsi="Calibri"/>
      <w:iCs/>
      <w:color w:val="4D4D4D"/>
      <w:sz w:val="18"/>
      <w:szCs w:val="18"/>
    </w:rPr>
  </w:style>
  <w:style w:type="paragraph" w:customStyle="1" w:styleId="NormalIndent2">
    <w:name w:val="Normal Indent 2"/>
    <w:basedOn w:val="NormalIndent"/>
    <w:rsid w:val="00CF49EC"/>
  </w:style>
  <w:style w:type="paragraph" w:customStyle="1" w:styleId="Char">
    <w:name w:val="Char"/>
    <w:basedOn w:val="Normal"/>
    <w:semiHidden/>
    <w:rsid w:val="00AD7369"/>
    <w:pPr>
      <w:spacing w:before="0" w:after="160" w:line="240" w:lineRule="exact"/>
    </w:pPr>
    <w:rPr>
      <w:rFonts w:ascii="Tahoma" w:hAnsi="Tahoma" w:cs="Tahoma"/>
      <w:szCs w:val="20"/>
      <w:lang w:val="en-US" w:eastAsia="en-US"/>
    </w:rPr>
  </w:style>
  <w:style w:type="paragraph" w:customStyle="1" w:styleId="NormalHanging">
    <w:name w:val="Normal Hanging"/>
    <w:basedOn w:val="Normal"/>
    <w:rsid w:val="00DF0B5F"/>
    <w:pPr>
      <w:ind w:left="360" w:hanging="360"/>
    </w:pPr>
  </w:style>
  <w:style w:type="paragraph" w:customStyle="1" w:styleId="Heading1a">
    <w:name w:val="Heading 1a"/>
    <w:basedOn w:val="Heading1Fin"/>
    <w:rsid w:val="00A05E4F"/>
  </w:style>
  <w:style w:type="character" w:customStyle="1" w:styleId="BalloonTextChar">
    <w:name w:val="Balloon Text Char"/>
    <w:basedOn w:val="DefaultParagraphFont"/>
    <w:link w:val="BalloonText"/>
    <w:rsid w:val="00CC2939"/>
    <w:rPr>
      <w:rFonts w:ascii="Tahoma" w:hAnsi="Tahoma" w:cs="Tahoma"/>
      <w:sz w:val="16"/>
      <w:szCs w:val="16"/>
    </w:rPr>
  </w:style>
  <w:style w:type="paragraph" w:customStyle="1" w:styleId="Heading1App">
    <w:name w:val="Heading 1 App"/>
    <w:basedOn w:val="Heading1a"/>
    <w:qFormat/>
    <w:rsid w:val="00375AE8"/>
    <w:pPr>
      <w:tabs>
        <w:tab w:val="clear" w:pos="5180"/>
        <w:tab w:val="left" w:pos="2610"/>
      </w:tabs>
    </w:pPr>
  </w:style>
  <w:style w:type="paragraph" w:customStyle="1" w:styleId="Notesa">
    <w:name w:val="Notes (a)"/>
    <w:basedOn w:val="Normal"/>
    <w:rsid w:val="00C65968"/>
    <w:pPr>
      <w:tabs>
        <w:tab w:val="left" w:pos="720"/>
      </w:tabs>
      <w:spacing w:before="0" w:after="0"/>
    </w:pPr>
    <w:rPr>
      <w:rFonts w:ascii="Times New Roman" w:hAnsi="Times New Roman"/>
      <w:b/>
      <w:szCs w:val="20"/>
      <w:lang w:val="en-GB" w:eastAsia="en-US"/>
    </w:rPr>
  </w:style>
  <w:style w:type="paragraph" w:customStyle="1" w:styleId="Tabletextheading">
    <w:name w:val="Table text heading"/>
    <w:basedOn w:val="Normal"/>
    <w:link w:val="TabletextheadingChar"/>
    <w:rsid w:val="00DE4B50"/>
    <w:pPr>
      <w:spacing w:before="30" w:after="30"/>
      <w:jc w:val="right"/>
    </w:pPr>
    <w:rPr>
      <w:rFonts w:ascii="Calibri" w:hAnsi="Calibri" w:cs="Arial"/>
      <w:i/>
      <w:iCs/>
      <w:noProof/>
      <w:sz w:val="18"/>
      <w:szCs w:val="18"/>
      <w:lang w:eastAsia="en-US"/>
    </w:rPr>
  </w:style>
  <w:style w:type="character" w:customStyle="1" w:styleId="TabletextheadingChar">
    <w:name w:val="Table text heading Char"/>
    <w:link w:val="Tabletextheading"/>
    <w:rsid w:val="00DE4B50"/>
    <w:rPr>
      <w:rFonts w:ascii="Calibri" w:hAnsi="Calibri" w:cs="Arial"/>
      <w:i/>
      <w:iCs/>
      <w:noProof/>
      <w:sz w:val="18"/>
      <w:szCs w:val="18"/>
      <w:lang w:val="en-AU" w:eastAsia="en-US" w:bidi="ar-SA"/>
    </w:rPr>
  </w:style>
  <w:style w:type="paragraph" w:customStyle="1" w:styleId="TableTextRightBold">
    <w:name w:val="Table Text Right Bold"/>
    <w:basedOn w:val="TableTextRight"/>
    <w:rsid w:val="009D6218"/>
    <w:rPr>
      <w:b/>
      <w:bCs/>
      <w:szCs w:val="19"/>
    </w:rPr>
  </w:style>
  <w:style w:type="paragraph" w:customStyle="1" w:styleId="TableTextBold">
    <w:name w:val="Table Text Bold"/>
    <w:basedOn w:val="TableText"/>
    <w:rsid w:val="002178D8"/>
    <w:rPr>
      <w:b/>
    </w:rPr>
  </w:style>
  <w:style w:type="paragraph" w:customStyle="1" w:styleId="TableNotes">
    <w:name w:val="TableNotes"/>
    <w:basedOn w:val="Normal"/>
    <w:link w:val="TableNotesChar"/>
    <w:rsid w:val="001314F0"/>
    <w:pPr>
      <w:spacing w:before="0" w:after="60"/>
      <w:ind w:left="216" w:right="115"/>
    </w:pPr>
    <w:rPr>
      <w:rFonts w:ascii="Calibri" w:hAnsi="Calibri"/>
      <w:color w:val="4D4D4D"/>
      <w:sz w:val="15"/>
      <w:szCs w:val="20"/>
    </w:rPr>
  </w:style>
  <w:style w:type="character" w:customStyle="1" w:styleId="TableNotesChar">
    <w:name w:val="TableNotes Char"/>
    <w:link w:val="TableNotes"/>
    <w:rsid w:val="001314F0"/>
    <w:rPr>
      <w:rFonts w:ascii="Calibri" w:hAnsi="Calibri"/>
      <w:color w:val="4D4D4D"/>
      <w:sz w:val="15"/>
    </w:rPr>
  </w:style>
  <w:style w:type="paragraph" w:customStyle="1" w:styleId="OGBullet">
    <w:name w:val="OGBullet"/>
    <w:basedOn w:val="Normal"/>
    <w:rsid w:val="007B261A"/>
    <w:pPr>
      <w:tabs>
        <w:tab w:val="num" w:pos="360"/>
      </w:tabs>
      <w:spacing w:before="0" w:after="120"/>
      <w:ind w:left="360" w:hanging="360"/>
    </w:pPr>
    <w:rPr>
      <w:rFonts w:ascii="Calibri" w:hAnsi="Calibri"/>
      <w:szCs w:val="18"/>
      <w:lang w:eastAsia="en-US"/>
    </w:rPr>
  </w:style>
  <w:style w:type="paragraph" w:customStyle="1" w:styleId="OGNotes">
    <w:name w:val="OGNotes"/>
    <w:basedOn w:val="Normal"/>
    <w:link w:val="OGNotesChar"/>
    <w:rsid w:val="007B261A"/>
    <w:pPr>
      <w:spacing w:before="0" w:after="60"/>
      <w:ind w:left="360" w:right="115"/>
    </w:pPr>
    <w:rPr>
      <w:rFonts w:ascii="Calibri" w:hAnsi="Calibri"/>
      <w:i/>
      <w:sz w:val="15"/>
      <w:szCs w:val="20"/>
    </w:rPr>
  </w:style>
  <w:style w:type="character" w:customStyle="1" w:styleId="OGNotesChar">
    <w:name w:val="OGNotes Char"/>
    <w:link w:val="OGNotes"/>
    <w:rsid w:val="007B261A"/>
    <w:rPr>
      <w:rFonts w:ascii="Calibri" w:hAnsi="Calibri"/>
      <w:i/>
      <w:sz w:val="15"/>
    </w:rPr>
  </w:style>
  <w:style w:type="character" w:customStyle="1" w:styleId="Heading4Char">
    <w:name w:val="Heading 4 Char"/>
    <w:link w:val="Heading4"/>
    <w:rsid w:val="00C65968"/>
    <w:rPr>
      <w:rFonts w:ascii="Calibri" w:hAnsi="Calibri" w:cs="Arial"/>
      <w:b/>
      <w:color w:val="4D4D4D"/>
    </w:rPr>
  </w:style>
  <w:style w:type="paragraph" w:styleId="TOC3">
    <w:name w:val="toc 3"/>
    <w:basedOn w:val="TOC2"/>
    <w:next w:val="Normal"/>
    <w:uiPriority w:val="39"/>
    <w:rsid w:val="00C9435E"/>
    <w:pPr>
      <w:tabs>
        <w:tab w:val="clear" w:pos="1540"/>
      </w:tabs>
      <w:spacing w:before="100" w:after="100"/>
      <w:ind w:left="1181" w:right="1958" w:hanging="907"/>
    </w:pPr>
  </w:style>
  <w:style w:type="paragraph" w:customStyle="1" w:styleId="Chartheading">
    <w:name w:val="Chart heading"/>
    <w:basedOn w:val="Normal"/>
    <w:next w:val="Normal"/>
    <w:qFormat/>
    <w:rsid w:val="004452CD"/>
    <w:pPr>
      <w:keepNext/>
      <w:spacing w:before="240" w:after="120"/>
      <w:ind w:left="1152" w:hanging="1152"/>
    </w:pPr>
    <w:rPr>
      <w:rFonts w:ascii="Calibri" w:hAnsi="Calibri"/>
      <w:b/>
      <w:sz w:val="22"/>
      <w:szCs w:val="20"/>
      <w:lang w:eastAsia="en-US"/>
    </w:rPr>
  </w:style>
  <w:style w:type="paragraph" w:styleId="FootnoteText">
    <w:name w:val="footnote text"/>
    <w:basedOn w:val="Notes"/>
    <w:link w:val="FootnoteTextChar"/>
    <w:rsid w:val="00BA6AFF"/>
  </w:style>
  <w:style w:type="character" w:customStyle="1" w:styleId="FootnoteTextChar">
    <w:name w:val="Footnote Text Char"/>
    <w:link w:val="FootnoteText"/>
    <w:rsid w:val="00BA6AFF"/>
    <w:rPr>
      <w:rFonts w:ascii="Calibri" w:hAnsi="Calibri" w:cs="AGaramondPro-Regular"/>
      <w:color w:val="4A4A4A"/>
      <w:sz w:val="16"/>
      <w:szCs w:val="18"/>
    </w:rPr>
  </w:style>
  <w:style w:type="paragraph" w:customStyle="1" w:styleId="TableTextNotes">
    <w:name w:val="Table Text Notes"/>
    <w:basedOn w:val="TableText"/>
    <w:qFormat/>
    <w:rsid w:val="00CF2B8E"/>
    <w:pPr>
      <w:spacing w:after="60"/>
      <w:ind w:left="274"/>
    </w:pPr>
    <w:rPr>
      <w:sz w:val="16"/>
    </w:rPr>
  </w:style>
  <w:style w:type="paragraph" w:customStyle="1" w:styleId="a">
    <w:name w:val="."/>
    <w:basedOn w:val="TableText"/>
    <w:qFormat/>
    <w:rsid w:val="00FC41EB"/>
  </w:style>
  <w:style w:type="paragraph" w:styleId="Header">
    <w:name w:val="header"/>
    <w:basedOn w:val="Normal"/>
    <w:link w:val="HeaderChar"/>
    <w:rsid w:val="00964A21"/>
    <w:pPr>
      <w:tabs>
        <w:tab w:val="center" w:pos="4513"/>
        <w:tab w:val="right" w:pos="9026"/>
      </w:tabs>
      <w:spacing w:before="0" w:after="0"/>
    </w:pPr>
  </w:style>
  <w:style w:type="character" w:customStyle="1" w:styleId="HeaderChar">
    <w:name w:val="Header Char"/>
    <w:basedOn w:val="DefaultParagraphFont"/>
    <w:link w:val="Header"/>
    <w:rsid w:val="00964A21"/>
    <w:rPr>
      <w:rFonts w:ascii="Garamond" w:hAnsi="Garamond"/>
      <w:szCs w:val="24"/>
    </w:rPr>
  </w:style>
  <w:style w:type="paragraph" w:customStyle="1" w:styleId="OGTabText">
    <w:name w:val="OGTabText"/>
    <w:basedOn w:val="Normal"/>
    <w:link w:val="OGTabTextChar"/>
    <w:rsid w:val="005A7DA3"/>
    <w:pPr>
      <w:spacing w:before="30" w:after="30"/>
      <w:ind w:left="144"/>
    </w:pPr>
    <w:rPr>
      <w:rFonts w:ascii="Calibri" w:hAnsi="Calibri"/>
      <w:szCs w:val="18"/>
      <w:lang w:eastAsia="en-US"/>
    </w:rPr>
  </w:style>
  <w:style w:type="character" w:customStyle="1" w:styleId="OGTabTextChar">
    <w:name w:val="OGTabText Char"/>
    <w:link w:val="OGTabText"/>
    <w:rsid w:val="005A7DA3"/>
    <w:rPr>
      <w:rFonts w:ascii="Calibri" w:hAnsi="Calibri"/>
      <w:szCs w:val="18"/>
      <w:lang w:eastAsia="en-US"/>
    </w:rPr>
  </w:style>
  <w:style w:type="paragraph" w:customStyle="1" w:styleId="OGUoM">
    <w:name w:val="OGUoM"/>
    <w:basedOn w:val="Normal"/>
    <w:rsid w:val="005A7DA3"/>
    <w:pPr>
      <w:spacing w:before="30" w:after="30"/>
      <w:jc w:val="center"/>
    </w:pPr>
    <w:rPr>
      <w:rFonts w:ascii="Calibri" w:hAnsi="Calibri"/>
      <w:szCs w:val="18"/>
      <w:lang w:eastAsia="en-US"/>
    </w:rPr>
  </w:style>
  <w:style w:type="paragraph" w:customStyle="1" w:styleId="ARTitle">
    <w:name w:val="ARTitle"/>
    <w:basedOn w:val="Normal"/>
    <w:qFormat/>
    <w:rsid w:val="002054C5"/>
    <w:pPr>
      <w:spacing w:before="60"/>
      <w:jc w:val="right"/>
    </w:pPr>
    <w:rPr>
      <w:rFonts w:ascii="Calibri" w:hAnsi="Calibri" w:cs="Calibri"/>
      <w:color w:val="58595B"/>
      <w:sz w:val="35"/>
      <w:szCs w:val="35"/>
    </w:rPr>
  </w:style>
  <w:style w:type="character" w:customStyle="1" w:styleId="TableTextChar">
    <w:name w:val="Table Text Char"/>
    <w:link w:val="TableText"/>
    <w:rsid w:val="00F403F5"/>
    <w:rPr>
      <w:rFonts w:ascii="Calibri" w:hAnsi="Calibri"/>
      <w:color w:val="4D4D4D"/>
      <w:sz w:val="18"/>
      <w:szCs w:val="24"/>
    </w:rPr>
  </w:style>
  <w:style w:type="character" w:customStyle="1" w:styleId="Heading8Char">
    <w:name w:val="Heading 8 Char"/>
    <w:basedOn w:val="DefaultParagraphFont"/>
    <w:link w:val="Heading8"/>
    <w:semiHidden/>
    <w:rsid w:val="004B56DA"/>
    <w:rPr>
      <w:rFonts w:asciiTheme="majorHAnsi" w:eastAsiaTheme="majorEastAsia" w:hAnsiTheme="majorHAnsi" w:cstheme="maj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86547">
      <w:bodyDiv w:val="1"/>
      <w:marLeft w:val="0"/>
      <w:marRight w:val="0"/>
      <w:marTop w:val="0"/>
      <w:marBottom w:val="0"/>
      <w:divBdr>
        <w:top w:val="none" w:sz="0" w:space="0" w:color="auto"/>
        <w:left w:val="none" w:sz="0" w:space="0" w:color="auto"/>
        <w:bottom w:val="none" w:sz="0" w:space="0" w:color="auto"/>
        <w:right w:val="none" w:sz="0" w:space="0" w:color="auto"/>
      </w:divBdr>
    </w:div>
    <w:div w:id="1030954765">
      <w:bodyDiv w:val="1"/>
      <w:marLeft w:val="0"/>
      <w:marRight w:val="0"/>
      <w:marTop w:val="0"/>
      <w:marBottom w:val="0"/>
      <w:divBdr>
        <w:top w:val="none" w:sz="0" w:space="0" w:color="auto"/>
        <w:left w:val="none" w:sz="0" w:space="0" w:color="auto"/>
        <w:bottom w:val="none" w:sz="0" w:space="0" w:color="auto"/>
        <w:right w:val="none" w:sz="0" w:space="0" w:color="auto"/>
      </w:divBdr>
    </w:div>
    <w:div w:id="1680499183">
      <w:bodyDiv w:val="1"/>
      <w:marLeft w:val="0"/>
      <w:marRight w:val="0"/>
      <w:marTop w:val="0"/>
      <w:marBottom w:val="0"/>
      <w:divBdr>
        <w:top w:val="none" w:sz="0" w:space="0" w:color="auto"/>
        <w:left w:val="none" w:sz="0" w:space="0" w:color="auto"/>
        <w:bottom w:val="none" w:sz="0" w:space="0" w:color="auto"/>
        <w:right w:val="none" w:sz="0" w:space="0" w:color="auto"/>
      </w:divBdr>
    </w:div>
    <w:div w:id="190468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8.jpeg"/><Relationship Id="rId21" Type="http://schemas.openxmlformats.org/officeDocument/2006/relationships/hyperlink" Target="http://www.data.vic.gov.au" TargetMode="External"/><Relationship Id="rId34" Type="http://schemas.openxmlformats.org/officeDocument/2006/relationships/footer" Target="footer19.xml"/><Relationship Id="rId42" Type="http://schemas.openxmlformats.org/officeDocument/2006/relationships/image" Target="media/image11.jpeg"/><Relationship Id="rId47" Type="http://schemas.openxmlformats.org/officeDocument/2006/relationships/hyperlink" Target="www.foi.vic.gov.au" TargetMode="External"/><Relationship Id="rId50" Type="http://schemas.openxmlformats.org/officeDocument/2006/relationships/hyperlink" Target="mailto:information@dtf.vic.gov.au" TargetMode="External"/><Relationship Id="rId55" Type="http://schemas.openxmlformats.org/officeDocument/2006/relationships/hyperlink" Target="mailto:IPpolicy@dtf.vic.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image" Target="media/image7.jpg"/><Relationship Id="rId46" Type="http://schemas.openxmlformats.org/officeDocument/2006/relationships/hyperlink" Target="http://www.dtf.vic.gov.au/About/Legal/Freedom-of-Informatio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1.bin"/><Relationship Id="rId29" Type="http://schemas.openxmlformats.org/officeDocument/2006/relationships/footer" Target="footer14.xml"/><Relationship Id="rId41" Type="http://schemas.openxmlformats.org/officeDocument/2006/relationships/image" Target="media/image10.jpeg"/><Relationship Id="rId54" Type="http://schemas.openxmlformats.org/officeDocument/2006/relationships/hyperlink" Target="http://creativecommons.org/licenses/by/3.0/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www.contracts.vic.gov.au" TargetMode="External"/><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5.jpeg"/><Relationship Id="rId49" Type="http://schemas.openxmlformats.org/officeDocument/2006/relationships/hyperlink" Target="http://www.dtf.vic.gov.au/" TargetMode="External"/><Relationship Id="rId57" Type="http://schemas.openxmlformats.org/officeDocument/2006/relationships/hyperlink" Target="http://www.dtf.vic.gov.au/" TargetMode="External"/><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footer" Target="footer16.xml"/><Relationship Id="rId44" Type="http://schemas.openxmlformats.org/officeDocument/2006/relationships/hyperlink" Target="http://www.dtf.vic.gov.au" TargetMode="External"/><Relationship Id="rId52" Type="http://schemas.openxmlformats.org/officeDocument/2006/relationships/hyperlink" Target="http://creativecommons.org/licenses/by/3.0/a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hyperlink" Target="http://www.data.vic.gov.au/" TargetMode="Externa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hyperlink" Target="http://www.dtf.vic.gov.au/Publications/Infrastructure-Delivery-publications/CCCU/Ministerial-Direction-No-4-Construction-requirements-for-a-community-fire-refuge" TargetMode="External"/><Relationship Id="rId43" Type="http://schemas.openxmlformats.org/officeDocument/2006/relationships/hyperlink" Target="http://www.dtf.vic.gov.au/communitysupportfund" TargetMode="External"/><Relationship Id="rId48" Type="http://schemas.openxmlformats.org/officeDocument/2006/relationships/hyperlink" Target="www.ibac.vic.gov.au" TargetMode="External"/><Relationship Id="rId56" Type="http://schemas.openxmlformats.org/officeDocument/2006/relationships/hyperlink" Target="mailto:information@dtf.vic.gov.au" TargetMode="External"/><Relationship Id="rId8" Type="http://schemas.openxmlformats.org/officeDocument/2006/relationships/endnotes" Target="endnotes.xml"/><Relationship Id="rId51" Type="http://schemas.openxmlformats.org/officeDocument/2006/relationships/hyperlink" Target="http://www.dtf.vic.gov.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BBBAE-5C6D-4617-90CF-D2B452CE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EA090DA2.dotm</Template>
  <TotalTime>2</TotalTime>
  <Pages>144</Pages>
  <Words>44362</Words>
  <Characters>255647</Characters>
  <Application>Microsoft Office Word</Application>
  <DocSecurity>0</DocSecurity>
  <Lines>15977</Lines>
  <Paragraphs>8823</Paragraphs>
  <ScaleCrop>false</ScaleCrop>
  <HeadingPairs>
    <vt:vector size="2" baseType="variant">
      <vt:variant>
        <vt:lpstr>Title</vt:lpstr>
      </vt:variant>
      <vt:variant>
        <vt:i4>1</vt:i4>
      </vt:variant>
    </vt:vector>
  </HeadingPairs>
  <TitlesOfParts>
    <vt:vector size="1" baseType="lpstr">
      <vt:lpstr>Department of Treasury and Finance Annual Report</vt:lpstr>
    </vt:vector>
  </TitlesOfParts>
  <Company>SGOP</Company>
  <LinksUpToDate>false</LinksUpToDate>
  <CharactersWithSpaces>291186</CharactersWithSpaces>
  <SharedDoc>false</SharedDoc>
  <HLinks>
    <vt:vector size="456" baseType="variant">
      <vt:variant>
        <vt:i4>6488185</vt:i4>
      </vt:variant>
      <vt:variant>
        <vt:i4>432</vt:i4>
      </vt:variant>
      <vt:variant>
        <vt:i4>0</vt:i4>
      </vt:variant>
      <vt:variant>
        <vt:i4>5</vt:i4>
      </vt:variant>
      <vt:variant>
        <vt:lpwstr>http://www.dtf.vic.gov.au/</vt:lpwstr>
      </vt:variant>
      <vt:variant>
        <vt:lpwstr/>
      </vt:variant>
      <vt:variant>
        <vt:i4>1966113</vt:i4>
      </vt:variant>
      <vt:variant>
        <vt:i4>429</vt:i4>
      </vt:variant>
      <vt:variant>
        <vt:i4>0</vt:i4>
      </vt:variant>
      <vt:variant>
        <vt:i4>5</vt:i4>
      </vt:variant>
      <vt:variant>
        <vt:lpwstr>mailto:information@dtf.vic.gov.au</vt:lpwstr>
      </vt:variant>
      <vt:variant>
        <vt:lpwstr/>
      </vt:variant>
      <vt:variant>
        <vt:i4>6488185</vt:i4>
      </vt:variant>
      <vt:variant>
        <vt:i4>426</vt:i4>
      </vt:variant>
      <vt:variant>
        <vt:i4>0</vt:i4>
      </vt:variant>
      <vt:variant>
        <vt:i4>5</vt:i4>
      </vt:variant>
      <vt:variant>
        <vt:lpwstr>http://www.dtf.vic.gov.au/</vt:lpwstr>
      </vt:variant>
      <vt:variant>
        <vt:lpwstr/>
      </vt:variant>
      <vt:variant>
        <vt:i4>1966113</vt:i4>
      </vt:variant>
      <vt:variant>
        <vt:i4>423</vt:i4>
      </vt:variant>
      <vt:variant>
        <vt:i4>0</vt:i4>
      </vt:variant>
      <vt:variant>
        <vt:i4>5</vt:i4>
      </vt:variant>
      <vt:variant>
        <vt:lpwstr>mailto:information@dtf.vic.gov.au</vt:lpwstr>
      </vt:variant>
      <vt:variant>
        <vt:lpwstr/>
      </vt:variant>
      <vt:variant>
        <vt:i4>6488185</vt:i4>
      </vt:variant>
      <vt:variant>
        <vt:i4>420</vt:i4>
      </vt:variant>
      <vt:variant>
        <vt:i4>0</vt:i4>
      </vt:variant>
      <vt:variant>
        <vt:i4>5</vt:i4>
      </vt:variant>
      <vt:variant>
        <vt:lpwstr>http://www.dtf.vic.gov.au/</vt:lpwstr>
      </vt:variant>
      <vt:variant>
        <vt:lpwstr/>
      </vt:variant>
      <vt:variant>
        <vt:i4>7667784</vt:i4>
      </vt:variant>
      <vt:variant>
        <vt:i4>417</vt:i4>
      </vt:variant>
      <vt:variant>
        <vt:i4>0</vt:i4>
      </vt:variant>
      <vt:variant>
        <vt:i4>5</vt:i4>
      </vt:variant>
      <vt:variant>
        <vt:lpwstr>mailto:ombudvic@ombudsman.vic.gov.au</vt:lpwstr>
      </vt:variant>
      <vt:variant>
        <vt:lpwstr/>
      </vt:variant>
      <vt:variant>
        <vt:i4>720903</vt:i4>
      </vt:variant>
      <vt:variant>
        <vt:i4>414</vt:i4>
      </vt:variant>
      <vt:variant>
        <vt:i4>0</vt:i4>
      </vt:variant>
      <vt:variant>
        <vt:i4>5</vt:i4>
      </vt:variant>
      <vt:variant>
        <vt:lpwstr>http://www.ombudsman.vic.gov.au/</vt:lpwstr>
      </vt:variant>
      <vt:variant>
        <vt:lpwstr/>
      </vt:variant>
      <vt:variant>
        <vt:i4>7209058</vt:i4>
      </vt:variant>
      <vt:variant>
        <vt:i4>411</vt:i4>
      </vt:variant>
      <vt:variant>
        <vt:i4>0</vt:i4>
      </vt:variant>
      <vt:variant>
        <vt:i4>5</vt:i4>
      </vt:variant>
      <vt:variant>
        <vt:lpwstr>http://www.foi.vic.gov.au/</vt:lpwstr>
      </vt:variant>
      <vt:variant>
        <vt:lpwstr/>
      </vt:variant>
      <vt:variant>
        <vt:i4>6488185</vt:i4>
      </vt:variant>
      <vt:variant>
        <vt:i4>408</vt:i4>
      </vt:variant>
      <vt:variant>
        <vt:i4>0</vt:i4>
      </vt:variant>
      <vt:variant>
        <vt:i4>5</vt:i4>
      </vt:variant>
      <vt:variant>
        <vt:lpwstr>http://www.dtf.vic.gov.au/</vt:lpwstr>
      </vt:variant>
      <vt:variant>
        <vt:lpwstr/>
      </vt:variant>
      <vt:variant>
        <vt:i4>917507</vt:i4>
      </vt:variant>
      <vt:variant>
        <vt:i4>405</vt:i4>
      </vt:variant>
      <vt:variant>
        <vt:i4>0</vt:i4>
      </vt:variant>
      <vt:variant>
        <vt:i4>5</vt:i4>
      </vt:variant>
      <vt:variant>
        <vt:lpwstr>http://www.contracts.vic.gov.au/</vt:lpwstr>
      </vt:variant>
      <vt:variant>
        <vt:lpwstr/>
      </vt:variant>
      <vt:variant>
        <vt:i4>7471213</vt:i4>
      </vt:variant>
      <vt:variant>
        <vt:i4>402</vt:i4>
      </vt:variant>
      <vt:variant>
        <vt:i4>0</vt:i4>
      </vt:variant>
      <vt:variant>
        <vt:i4>5</vt:i4>
      </vt:variant>
      <vt:variant>
        <vt:lpwstr>http://www.dtf.vic.gov.au/communitysupportfund</vt:lpwstr>
      </vt:variant>
      <vt:variant>
        <vt:lpwstr/>
      </vt:variant>
      <vt:variant>
        <vt:i4>1245233</vt:i4>
      </vt:variant>
      <vt:variant>
        <vt:i4>395</vt:i4>
      </vt:variant>
      <vt:variant>
        <vt:i4>0</vt:i4>
      </vt:variant>
      <vt:variant>
        <vt:i4>5</vt:i4>
      </vt:variant>
      <vt:variant>
        <vt:lpwstr/>
      </vt:variant>
      <vt:variant>
        <vt:lpwstr>_Toc335747376</vt:lpwstr>
      </vt:variant>
      <vt:variant>
        <vt:i4>1245233</vt:i4>
      </vt:variant>
      <vt:variant>
        <vt:i4>389</vt:i4>
      </vt:variant>
      <vt:variant>
        <vt:i4>0</vt:i4>
      </vt:variant>
      <vt:variant>
        <vt:i4>5</vt:i4>
      </vt:variant>
      <vt:variant>
        <vt:lpwstr/>
      </vt:variant>
      <vt:variant>
        <vt:lpwstr>_Toc335747375</vt:lpwstr>
      </vt:variant>
      <vt:variant>
        <vt:i4>1245233</vt:i4>
      </vt:variant>
      <vt:variant>
        <vt:i4>383</vt:i4>
      </vt:variant>
      <vt:variant>
        <vt:i4>0</vt:i4>
      </vt:variant>
      <vt:variant>
        <vt:i4>5</vt:i4>
      </vt:variant>
      <vt:variant>
        <vt:lpwstr/>
      </vt:variant>
      <vt:variant>
        <vt:lpwstr>_Toc335747374</vt:lpwstr>
      </vt:variant>
      <vt:variant>
        <vt:i4>1245233</vt:i4>
      </vt:variant>
      <vt:variant>
        <vt:i4>377</vt:i4>
      </vt:variant>
      <vt:variant>
        <vt:i4>0</vt:i4>
      </vt:variant>
      <vt:variant>
        <vt:i4>5</vt:i4>
      </vt:variant>
      <vt:variant>
        <vt:lpwstr/>
      </vt:variant>
      <vt:variant>
        <vt:lpwstr>_Toc335747373</vt:lpwstr>
      </vt:variant>
      <vt:variant>
        <vt:i4>1245233</vt:i4>
      </vt:variant>
      <vt:variant>
        <vt:i4>371</vt:i4>
      </vt:variant>
      <vt:variant>
        <vt:i4>0</vt:i4>
      </vt:variant>
      <vt:variant>
        <vt:i4>5</vt:i4>
      </vt:variant>
      <vt:variant>
        <vt:lpwstr/>
      </vt:variant>
      <vt:variant>
        <vt:lpwstr>_Toc335747372</vt:lpwstr>
      </vt:variant>
      <vt:variant>
        <vt:i4>1245233</vt:i4>
      </vt:variant>
      <vt:variant>
        <vt:i4>365</vt:i4>
      </vt:variant>
      <vt:variant>
        <vt:i4>0</vt:i4>
      </vt:variant>
      <vt:variant>
        <vt:i4>5</vt:i4>
      </vt:variant>
      <vt:variant>
        <vt:lpwstr/>
      </vt:variant>
      <vt:variant>
        <vt:lpwstr>_Toc335747371</vt:lpwstr>
      </vt:variant>
      <vt:variant>
        <vt:i4>1245233</vt:i4>
      </vt:variant>
      <vt:variant>
        <vt:i4>359</vt:i4>
      </vt:variant>
      <vt:variant>
        <vt:i4>0</vt:i4>
      </vt:variant>
      <vt:variant>
        <vt:i4>5</vt:i4>
      </vt:variant>
      <vt:variant>
        <vt:lpwstr/>
      </vt:variant>
      <vt:variant>
        <vt:lpwstr>_Toc335747370</vt:lpwstr>
      </vt:variant>
      <vt:variant>
        <vt:i4>1179697</vt:i4>
      </vt:variant>
      <vt:variant>
        <vt:i4>353</vt:i4>
      </vt:variant>
      <vt:variant>
        <vt:i4>0</vt:i4>
      </vt:variant>
      <vt:variant>
        <vt:i4>5</vt:i4>
      </vt:variant>
      <vt:variant>
        <vt:lpwstr/>
      </vt:variant>
      <vt:variant>
        <vt:lpwstr>_Toc335747369</vt:lpwstr>
      </vt:variant>
      <vt:variant>
        <vt:i4>1179697</vt:i4>
      </vt:variant>
      <vt:variant>
        <vt:i4>347</vt:i4>
      </vt:variant>
      <vt:variant>
        <vt:i4>0</vt:i4>
      </vt:variant>
      <vt:variant>
        <vt:i4>5</vt:i4>
      </vt:variant>
      <vt:variant>
        <vt:lpwstr/>
      </vt:variant>
      <vt:variant>
        <vt:lpwstr>_Toc335747368</vt:lpwstr>
      </vt:variant>
      <vt:variant>
        <vt:i4>1179697</vt:i4>
      </vt:variant>
      <vt:variant>
        <vt:i4>341</vt:i4>
      </vt:variant>
      <vt:variant>
        <vt:i4>0</vt:i4>
      </vt:variant>
      <vt:variant>
        <vt:i4>5</vt:i4>
      </vt:variant>
      <vt:variant>
        <vt:lpwstr/>
      </vt:variant>
      <vt:variant>
        <vt:lpwstr>_Toc335747367</vt:lpwstr>
      </vt:variant>
      <vt:variant>
        <vt:i4>1179697</vt:i4>
      </vt:variant>
      <vt:variant>
        <vt:i4>335</vt:i4>
      </vt:variant>
      <vt:variant>
        <vt:i4>0</vt:i4>
      </vt:variant>
      <vt:variant>
        <vt:i4>5</vt:i4>
      </vt:variant>
      <vt:variant>
        <vt:lpwstr/>
      </vt:variant>
      <vt:variant>
        <vt:lpwstr>_Toc335747366</vt:lpwstr>
      </vt:variant>
      <vt:variant>
        <vt:i4>1179697</vt:i4>
      </vt:variant>
      <vt:variant>
        <vt:i4>329</vt:i4>
      </vt:variant>
      <vt:variant>
        <vt:i4>0</vt:i4>
      </vt:variant>
      <vt:variant>
        <vt:i4>5</vt:i4>
      </vt:variant>
      <vt:variant>
        <vt:lpwstr/>
      </vt:variant>
      <vt:variant>
        <vt:lpwstr>_Toc335747365</vt:lpwstr>
      </vt:variant>
      <vt:variant>
        <vt:i4>1179697</vt:i4>
      </vt:variant>
      <vt:variant>
        <vt:i4>323</vt:i4>
      </vt:variant>
      <vt:variant>
        <vt:i4>0</vt:i4>
      </vt:variant>
      <vt:variant>
        <vt:i4>5</vt:i4>
      </vt:variant>
      <vt:variant>
        <vt:lpwstr/>
      </vt:variant>
      <vt:variant>
        <vt:lpwstr>_Toc335747364</vt:lpwstr>
      </vt:variant>
      <vt:variant>
        <vt:i4>1179697</vt:i4>
      </vt:variant>
      <vt:variant>
        <vt:i4>317</vt:i4>
      </vt:variant>
      <vt:variant>
        <vt:i4>0</vt:i4>
      </vt:variant>
      <vt:variant>
        <vt:i4>5</vt:i4>
      </vt:variant>
      <vt:variant>
        <vt:lpwstr/>
      </vt:variant>
      <vt:variant>
        <vt:lpwstr>_Toc335747363</vt:lpwstr>
      </vt:variant>
      <vt:variant>
        <vt:i4>1179697</vt:i4>
      </vt:variant>
      <vt:variant>
        <vt:i4>311</vt:i4>
      </vt:variant>
      <vt:variant>
        <vt:i4>0</vt:i4>
      </vt:variant>
      <vt:variant>
        <vt:i4>5</vt:i4>
      </vt:variant>
      <vt:variant>
        <vt:lpwstr/>
      </vt:variant>
      <vt:variant>
        <vt:lpwstr>_Toc335747362</vt:lpwstr>
      </vt:variant>
      <vt:variant>
        <vt:i4>1310778</vt:i4>
      </vt:variant>
      <vt:variant>
        <vt:i4>302</vt:i4>
      </vt:variant>
      <vt:variant>
        <vt:i4>0</vt:i4>
      </vt:variant>
      <vt:variant>
        <vt:i4>5</vt:i4>
      </vt:variant>
      <vt:variant>
        <vt:lpwstr/>
      </vt:variant>
      <vt:variant>
        <vt:lpwstr>_Toc335740870</vt:lpwstr>
      </vt:variant>
      <vt:variant>
        <vt:i4>1376314</vt:i4>
      </vt:variant>
      <vt:variant>
        <vt:i4>296</vt:i4>
      </vt:variant>
      <vt:variant>
        <vt:i4>0</vt:i4>
      </vt:variant>
      <vt:variant>
        <vt:i4>5</vt:i4>
      </vt:variant>
      <vt:variant>
        <vt:lpwstr/>
      </vt:variant>
      <vt:variant>
        <vt:lpwstr>_Toc335740869</vt:lpwstr>
      </vt:variant>
      <vt:variant>
        <vt:i4>1376314</vt:i4>
      </vt:variant>
      <vt:variant>
        <vt:i4>290</vt:i4>
      </vt:variant>
      <vt:variant>
        <vt:i4>0</vt:i4>
      </vt:variant>
      <vt:variant>
        <vt:i4>5</vt:i4>
      </vt:variant>
      <vt:variant>
        <vt:lpwstr/>
      </vt:variant>
      <vt:variant>
        <vt:lpwstr>_Toc335740868</vt:lpwstr>
      </vt:variant>
      <vt:variant>
        <vt:i4>1376314</vt:i4>
      </vt:variant>
      <vt:variant>
        <vt:i4>284</vt:i4>
      </vt:variant>
      <vt:variant>
        <vt:i4>0</vt:i4>
      </vt:variant>
      <vt:variant>
        <vt:i4>5</vt:i4>
      </vt:variant>
      <vt:variant>
        <vt:lpwstr/>
      </vt:variant>
      <vt:variant>
        <vt:lpwstr>_Toc335740867</vt:lpwstr>
      </vt:variant>
      <vt:variant>
        <vt:i4>1376314</vt:i4>
      </vt:variant>
      <vt:variant>
        <vt:i4>278</vt:i4>
      </vt:variant>
      <vt:variant>
        <vt:i4>0</vt:i4>
      </vt:variant>
      <vt:variant>
        <vt:i4>5</vt:i4>
      </vt:variant>
      <vt:variant>
        <vt:lpwstr/>
      </vt:variant>
      <vt:variant>
        <vt:lpwstr>_Toc335740866</vt:lpwstr>
      </vt:variant>
      <vt:variant>
        <vt:i4>1376314</vt:i4>
      </vt:variant>
      <vt:variant>
        <vt:i4>272</vt:i4>
      </vt:variant>
      <vt:variant>
        <vt:i4>0</vt:i4>
      </vt:variant>
      <vt:variant>
        <vt:i4>5</vt:i4>
      </vt:variant>
      <vt:variant>
        <vt:lpwstr/>
      </vt:variant>
      <vt:variant>
        <vt:lpwstr>_Toc335740865</vt:lpwstr>
      </vt:variant>
      <vt:variant>
        <vt:i4>1376314</vt:i4>
      </vt:variant>
      <vt:variant>
        <vt:i4>266</vt:i4>
      </vt:variant>
      <vt:variant>
        <vt:i4>0</vt:i4>
      </vt:variant>
      <vt:variant>
        <vt:i4>5</vt:i4>
      </vt:variant>
      <vt:variant>
        <vt:lpwstr/>
      </vt:variant>
      <vt:variant>
        <vt:lpwstr>_Toc335740864</vt:lpwstr>
      </vt:variant>
      <vt:variant>
        <vt:i4>1376314</vt:i4>
      </vt:variant>
      <vt:variant>
        <vt:i4>260</vt:i4>
      </vt:variant>
      <vt:variant>
        <vt:i4>0</vt:i4>
      </vt:variant>
      <vt:variant>
        <vt:i4>5</vt:i4>
      </vt:variant>
      <vt:variant>
        <vt:lpwstr/>
      </vt:variant>
      <vt:variant>
        <vt:lpwstr>_Toc335740863</vt:lpwstr>
      </vt:variant>
      <vt:variant>
        <vt:i4>1376314</vt:i4>
      </vt:variant>
      <vt:variant>
        <vt:i4>254</vt:i4>
      </vt:variant>
      <vt:variant>
        <vt:i4>0</vt:i4>
      </vt:variant>
      <vt:variant>
        <vt:i4>5</vt:i4>
      </vt:variant>
      <vt:variant>
        <vt:lpwstr/>
      </vt:variant>
      <vt:variant>
        <vt:lpwstr>_Toc335740862</vt:lpwstr>
      </vt:variant>
      <vt:variant>
        <vt:i4>1376314</vt:i4>
      </vt:variant>
      <vt:variant>
        <vt:i4>248</vt:i4>
      </vt:variant>
      <vt:variant>
        <vt:i4>0</vt:i4>
      </vt:variant>
      <vt:variant>
        <vt:i4>5</vt:i4>
      </vt:variant>
      <vt:variant>
        <vt:lpwstr/>
      </vt:variant>
      <vt:variant>
        <vt:lpwstr>_Toc335740861</vt:lpwstr>
      </vt:variant>
      <vt:variant>
        <vt:i4>1376314</vt:i4>
      </vt:variant>
      <vt:variant>
        <vt:i4>242</vt:i4>
      </vt:variant>
      <vt:variant>
        <vt:i4>0</vt:i4>
      </vt:variant>
      <vt:variant>
        <vt:i4>5</vt:i4>
      </vt:variant>
      <vt:variant>
        <vt:lpwstr/>
      </vt:variant>
      <vt:variant>
        <vt:lpwstr>_Toc335740860</vt:lpwstr>
      </vt:variant>
      <vt:variant>
        <vt:i4>1441850</vt:i4>
      </vt:variant>
      <vt:variant>
        <vt:i4>236</vt:i4>
      </vt:variant>
      <vt:variant>
        <vt:i4>0</vt:i4>
      </vt:variant>
      <vt:variant>
        <vt:i4>5</vt:i4>
      </vt:variant>
      <vt:variant>
        <vt:lpwstr/>
      </vt:variant>
      <vt:variant>
        <vt:lpwstr>_Toc335740859</vt:lpwstr>
      </vt:variant>
      <vt:variant>
        <vt:i4>1441850</vt:i4>
      </vt:variant>
      <vt:variant>
        <vt:i4>230</vt:i4>
      </vt:variant>
      <vt:variant>
        <vt:i4>0</vt:i4>
      </vt:variant>
      <vt:variant>
        <vt:i4>5</vt:i4>
      </vt:variant>
      <vt:variant>
        <vt:lpwstr/>
      </vt:variant>
      <vt:variant>
        <vt:lpwstr>_Toc335740858</vt:lpwstr>
      </vt:variant>
      <vt:variant>
        <vt:i4>1441850</vt:i4>
      </vt:variant>
      <vt:variant>
        <vt:i4>224</vt:i4>
      </vt:variant>
      <vt:variant>
        <vt:i4>0</vt:i4>
      </vt:variant>
      <vt:variant>
        <vt:i4>5</vt:i4>
      </vt:variant>
      <vt:variant>
        <vt:lpwstr/>
      </vt:variant>
      <vt:variant>
        <vt:lpwstr>_Toc335740857</vt:lpwstr>
      </vt:variant>
      <vt:variant>
        <vt:i4>1441850</vt:i4>
      </vt:variant>
      <vt:variant>
        <vt:i4>218</vt:i4>
      </vt:variant>
      <vt:variant>
        <vt:i4>0</vt:i4>
      </vt:variant>
      <vt:variant>
        <vt:i4>5</vt:i4>
      </vt:variant>
      <vt:variant>
        <vt:lpwstr/>
      </vt:variant>
      <vt:variant>
        <vt:lpwstr>_Toc335740856</vt:lpwstr>
      </vt:variant>
      <vt:variant>
        <vt:i4>1441850</vt:i4>
      </vt:variant>
      <vt:variant>
        <vt:i4>212</vt:i4>
      </vt:variant>
      <vt:variant>
        <vt:i4>0</vt:i4>
      </vt:variant>
      <vt:variant>
        <vt:i4>5</vt:i4>
      </vt:variant>
      <vt:variant>
        <vt:lpwstr/>
      </vt:variant>
      <vt:variant>
        <vt:lpwstr>_Toc335740855</vt:lpwstr>
      </vt:variant>
      <vt:variant>
        <vt:i4>1441850</vt:i4>
      </vt:variant>
      <vt:variant>
        <vt:i4>206</vt:i4>
      </vt:variant>
      <vt:variant>
        <vt:i4>0</vt:i4>
      </vt:variant>
      <vt:variant>
        <vt:i4>5</vt:i4>
      </vt:variant>
      <vt:variant>
        <vt:lpwstr/>
      </vt:variant>
      <vt:variant>
        <vt:lpwstr>_Toc335740854</vt:lpwstr>
      </vt:variant>
      <vt:variant>
        <vt:i4>1441850</vt:i4>
      </vt:variant>
      <vt:variant>
        <vt:i4>200</vt:i4>
      </vt:variant>
      <vt:variant>
        <vt:i4>0</vt:i4>
      </vt:variant>
      <vt:variant>
        <vt:i4>5</vt:i4>
      </vt:variant>
      <vt:variant>
        <vt:lpwstr/>
      </vt:variant>
      <vt:variant>
        <vt:lpwstr>_Toc335740853</vt:lpwstr>
      </vt:variant>
      <vt:variant>
        <vt:i4>1441850</vt:i4>
      </vt:variant>
      <vt:variant>
        <vt:i4>194</vt:i4>
      </vt:variant>
      <vt:variant>
        <vt:i4>0</vt:i4>
      </vt:variant>
      <vt:variant>
        <vt:i4>5</vt:i4>
      </vt:variant>
      <vt:variant>
        <vt:lpwstr/>
      </vt:variant>
      <vt:variant>
        <vt:lpwstr>_Toc335740852</vt:lpwstr>
      </vt:variant>
      <vt:variant>
        <vt:i4>1441850</vt:i4>
      </vt:variant>
      <vt:variant>
        <vt:i4>188</vt:i4>
      </vt:variant>
      <vt:variant>
        <vt:i4>0</vt:i4>
      </vt:variant>
      <vt:variant>
        <vt:i4>5</vt:i4>
      </vt:variant>
      <vt:variant>
        <vt:lpwstr/>
      </vt:variant>
      <vt:variant>
        <vt:lpwstr>_Toc335740851</vt:lpwstr>
      </vt:variant>
      <vt:variant>
        <vt:i4>1441850</vt:i4>
      </vt:variant>
      <vt:variant>
        <vt:i4>182</vt:i4>
      </vt:variant>
      <vt:variant>
        <vt:i4>0</vt:i4>
      </vt:variant>
      <vt:variant>
        <vt:i4>5</vt:i4>
      </vt:variant>
      <vt:variant>
        <vt:lpwstr/>
      </vt:variant>
      <vt:variant>
        <vt:lpwstr>_Toc335740850</vt:lpwstr>
      </vt:variant>
      <vt:variant>
        <vt:i4>1507386</vt:i4>
      </vt:variant>
      <vt:variant>
        <vt:i4>176</vt:i4>
      </vt:variant>
      <vt:variant>
        <vt:i4>0</vt:i4>
      </vt:variant>
      <vt:variant>
        <vt:i4>5</vt:i4>
      </vt:variant>
      <vt:variant>
        <vt:lpwstr/>
      </vt:variant>
      <vt:variant>
        <vt:lpwstr>_Toc335740849</vt:lpwstr>
      </vt:variant>
      <vt:variant>
        <vt:i4>1507386</vt:i4>
      </vt:variant>
      <vt:variant>
        <vt:i4>170</vt:i4>
      </vt:variant>
      <vt:variant>
        <vt:i4>0</vt:i4>
      </vt:variant>
      <vt:variant>
        <vt:i4>5</vt:i4>
      </vt:variant>
      <vt:variant>
        <vt:lpwstr/>
      </vt:variant>
      <vt:variant>
        <vt:lpwstr>_Toc335740848</vt:lpwstr>
      </vt:variant>
      <vt:variant>
        <vt:i4>1507386</vt:i4>
      </vt:variant>
      <vt:variant>
        <vt:i4>164</vt:i4>
      </vt:variant>
      <vt:variant>
        <vt:i4>0</vt:i4>
      </vt:variant>
      <vt:variant>
        <vt:i4>5</vt:i4>
      </vt:variant>
      <vt:variant>
        <vt:lpwstr/>
      </vt:variant>
      <vt:variant>
        <vt:lpwstr>_Toc335740847</vt:lpwstr>
      </vt:variant>
      <vt:variant>
        <vt:i4>1507386</vt:i4>
      </vt:variant>
      <vt:variant>
        <vt:i4>158</vt:i4>
      </vt:variant>
      <vt:variant>
        <vt:i4>0</vt:i4>
      </vt:variant>
      <vt:variant>
        <vt:i4>5</vt:i4>
      </vt:variant>
      <vt:variant>
        <vt:lpwstr/>
      </vt:variant>
      <vt:variant>
        <vt:lpwstr>_Toc335740846</vt:lpwstr>
      </vt:variant>
      <vt:variant>
        <vt:i4>1507386</vt:i4>
      </vt:variant>
      <vt:variant>
        <vt:i4>152</vt:i4>
      </vt:variant>
      <vt:variant>
        <vt:i4>0</vt:i4>
      </vt:variant>
      <vt:variant>
        <vt:i4>5</vt:i4>
      </vt:variant>
      <vt:variant>
        <vt:lpwstr/>
      </vt:variant>
      <vt:variant>
        <vt:lpwstr>_Toc335740845</vt:lpwstr>
      </vt:variant>
      <vt:variant>
        <vt:i4>1507386</vt:i4>
      </vt:variant>
      <vt:variant>
        <vt:i4>146</vt:i4>
      </vt:variant>
      <vt:variant>
        <vt:i4>0</vt:i4>
      </vt:variant>
      <vt:variant>
        <vt:i4>5</vt:i4>
      </vt:variant>
      <vt:variant>
        <vt:lpwstr/>
      </vt:variant>
      <vt:variant>
        <vt:lpwstr>_Toc335740844</vt:lpwstr>
      </vt:variant>
      <vt:variant>
        <vt:i4>1507386</vt:i4>
      </vt:variant>
      <vt:variant>
        <vt:i4>140</vt:i4>
      </vt:variant>
      <vt:variant>
        <vt:i4>0</vt:i4>
      </vt:variant>
      <vt:variant>
        <vt:i4>5</vt:i4>
      </vt:variant>
      <vt:variant>
        <vt:lpwstr/>
      </vt:variant>
      <vt:variant>
        <vt:lpwstr>_Toc335740843</vt:lpwstr>
      </vt:variant>
      <vt:variant>
        <vt:i4>1507386</vt:i4>
      </vt:variant>
      <vt:variant>
        <vt:i4>134</vt:i4>
      </vt:variant>
      <vt:variant>
        <vt:i4>0</vt:i4>
      </vt:variant>
      <vt:variant>
        <vt:i4>5</vt:i4>
      </vt:variant>
      <vt:variant>
        <vt:lpwstr/>
      </vt:variant>
      <vt:variant>
        <vt:lpwstr>_Toc335740842</vt:lpwstr>
      </vt:variant>
      <vt:variant>
        <vt:i4>1507386</vt:i4>
      </vt:variant>
      <vt:variant>
        <vt:i4>128</vt:i4>
      </vt:variant>
      <vt:variant>
        <vt:i4>0</vt:i4>
      </vt:variant>
      <vt:variant>
        <vt:i4>5</vt:i4>
      </vt:variant>
      <vt:variant>
        <vt:lpwstr/>
      </vt:variant>
      <vt:variant>
        <vt:lpwstr>_Toc335740841</vt:lpwstr>
      </vt:variant>
      <vt:variant>
        <vt:i4>1507386</vt:i4>
      </vt:variant>
      <vt:variant>
        <vt:i4>122</vt:i4>
      </vt:variant>
      <vt:variant>
        <vt:i4>0</vt:i4>
      </vt:variant>
      <vt:variant>
        <vt:i4>5</vt:i4>
      </vt:variant>
      <vt:variant>
        <vt:lpwstr/>
      </vt:variant>
      <vt:variant>
        <vt:lpwstr>_Toc335740840</vt:lpwstr>
      </vt:variant>
      <vt:variant>
        <vt:i4>1245247</vt:i4>
      </vt:variant>
      <vt:variant>
        <vt:i4>110</vt:i4>
      </vt:variant>
      <vt:variant>
        <vt:i4>0</vt:i4>
      </vt:variant>
      <vt:variant>
        <vt:i4>5</vt:i4>
      </vt:variant>
      <vt:variant>
        <vt:lpwstr/>
      </vt:variant>
      <vt:variant>
        <vt:lpwstr>_Toc337034834</vt:lpwstr>
      </vt:variant>
      <vt:variant>
        <vt:i4>1245247</vt:i4>
      </vt:variant>
      <vt:variant>
        <vt:i4>104</vt:i4>
      </vt:variant>
      <vt:variant>
        <vt:i4>0</vt:i4>
      </vt:variant>
      <vt:variant>
        <vt:i4>5</vt:i4>
      </vt:variant>
      <vt:variant>
        <vt:lpwstr/>
      </vt:variant>
      <vt:variant>
        <vt:lpwstr>_Toc337034833</vt:lpwstr>
      </vt:variant>
      <vt:variant>
        <vt:i4>1245247</vt:i4>
      </vt:variant>
      <vt:variant>
        <vt:i4>98</vt:i4>
      </vt:variant>
      <vt:variant>
        <vt:i4>0</vt:i4>
      </vt:variant>
      <vt:variant>
        <vt:i4>5</vt:i4>
      </vt:variant>
      <vt:variant>
        <vt:lpwstr/>
      </vt:variant>
      <vt:variant>
        <vt:lpwstr>_Toc337034832</vt:lpwstr>
      </vt:variant>
      <vt:variant>
        <vt:i4>1245247</vt:i4>
      </vt:variant>
      <vt:variant>
        <vt:i4>92</vt:i4>
      </vt:variant>
      <vt:variant>
        <vt:i4>0</vt:i4>
      </vt:variant>
      <vt:variant>
        <vt:i4>5</vt:i4>
      </vt:variant>
      <vt:variant>
        <vt:lpwstr/>
      </vt:variant>
      <vt:variant>
        <vt:lpwstr>_Toc337034831</vt:lpwstr>
      </vt:variant>
      <vt:variant>
        <vt:i4>1245247</vt:i4>
      </vt:variant>
      <vt:variant>
        <vt:i4>86</vt:i4>
      </vt:variant>
      <vt:variant>
        <vt:i4>0</vt:i4>
      </vt:variant>
      <vt:variant>
        <vt:i4>5</vt:i4>
      </vt:variant>
      <vt:variant>
        <vt:lpwstr/>
      </vt:variant>
      <vt:variant>
        <vt:lpwstr>_Toc337034830</vt:lpwstr>
      </vt:variant>
      <vt:variant>
        <vt:i4>1179711</vt:i4>
      </vt:variant>
      <vt:variant>
        <vt:i4>80</vt:i4>
      </vt:variant>
      <vt:variant>
        <vt:i4>0</vt:i4>
      </vt:variant>
      <vt:variant>
        <vt:i4>5</vt:i4>
      </vt:variant>
      <vt:variant>
        <vt:lpwstr/>
      </vt:variant>
      <vt:variant>
        <vt:lpwstr>_Toc337034829</vt:lpwstr>
      </vt:variant>
      <vt:variant>
        <vt:i4>1179711</vt:i4>
      </vt:variant>
      <vt:variant>
        <vt:i4>74</vt:i4>
      </vt:variant>
      <vt:variant>
        <vt:i4>0</vt:i4>
      </vt:variant>
      <vt:variant>
        <vt:i4>5</vt:i4>
      </vt:variant>
      <vt:variant>
        <vt:lpwstr/>
      </vt:variant>
      <vt:variant>
        <vt:lpwstr>_Toc337034828</vt:lpwstr>
      </vt:variant>
      <vt:variant>
        <vt:i4>1179711</vt:i4>
      </vt:variant>
      <vt:variant>
        <vt:i4>68</vt:i4>
      </vt:variant>
      <vt:variant>
        <vt:i4>0</vt:i4>
      </vt:variant>
      <vt:variant>
        <vt:i4>5</vt:i4>
      </vt:variant>
      <vt:variant>
        <vt:lpwstr/>
      </vt:variant>
      <vt:variant>
        <vt:lpwstr>_Toc337034827</vt:lpwstr>
      </vt:variant>
      <vt:variant>
        <vt:i4>1179711</vt:i4>
      </vt:variant>
      <vt:variant>
        <vt:i4>62</vt:i4>
      </vt:variant>
      <vt:variant>
        <vt:i4>0</vt:i4>
      </vt:variant>
      <vt:variant>
        <vt:i4>5</vt:i4>
      </vt:variant>
      <vt:variant>
        <vt:lpwstr/>
      </vt:variant>
      <vt:variant>
        <vt:lpwstr>_Toc337034826</vt:lpwstr>
      </vt:variant>
      <vt:variant>
        <vt:i4>1179711</vt:i4>
      </vt:variant>
      <vt:variant>
        <vt:i4>56</vt:i4>
      </vt:variant>
      <vt:variant>
        <vt:i4>0</vt:i4>
      </vt:variant>
      <vt:variant>
        <vt:i4>5</vt:i4>
      </vt:variant>
      <vt:variant>
        <vt:lpwstr/>
      </vt:variant>
      <vt:variant>
        <vt:lpwstr>_Toc337034825</vt:lpwstr>
      </vt:variant>
      <vt:variant>
        <vt:i4>1179711</vt:i4>
      </vt:variant>
      <vt:variant>
        <vt:i4>50</vt:i4>
      </vt:variant>
      <vt:variant>
        <vt:i4>0</vt:i4>
      </vt:variant>
      <vt:variant>
        <vt:i4>5</vt:i4>
      </vt:variant>
      <vt:variant>
        <vt:lpwstr/>
      </vt:variant>
      <vt:variant>
        <vt:lpwstr>_Toc337034824</vt:lpwstr>
      </vt:variant>
      <vt:variant>
        <vt:i4>1179711</vt:i4>
      </vt:variant>
      <vt:variant>
        <vt:i4>44</vt:i4>
      </vt:variant>
      <vt:variant>
        <vt:i4>0</vt:i4>
      </vt:variant>
      <vt:variant>
        <vt:i4>5</vt:i4>
      </vt:variant>
      <vt:variant>
        <vt:lpwstr/>
      </vt:variant>
      <vt:variant>
        <vt:lpwstr>_Toc337034823</vt:lpwstr>
      </vt:variant>
      <vt:variant>
        <vt:i4>1179711</vt:i4>
      </vt:variant>
      <vt:variant>
        <vt:i4>38</vt:i4>
      </vt:variant>
      <vt:variant>
        <vt:i4>0</vt:i4>
      </vt:variant>
      <vt:variant>
        <vt:i4>5</vt:i4>
      </vt:variant>
      <vt:variant>
        <vt:lpwstr/>
      </vt:variant>
      <vt:variant>
        <vt:lpwstr>_Toc337034822</vt:lpwstr>
      </vt:variant>
      <vt:variant>
        <vt:i4>1179711</vt:i4>
      </vt:variant>
      <vt:variant>
        <vt:i4>32</vt:i4>
      </vt:variant>
      <vt:variant>
        <vt:i4>0</vt:i4>
      </vt:variant>
      <vt:variant>
        <vt:i4>5</vt:i4>
      </vt:variant>
      <vt:variant>
        <vt:lpwstr/>
      </vt:variant>
      <vt:variant>
        <vt:lpwstr>_Toc337034821</vt:lpwstr>
      </vt:variant>
      <vt:variant>
        <vt:i4>1179711</vt:i4>
      </vt:variant>
      <vt:variant>
        <vt:i4>26</vt:i4>
      </vt:variant>
      <vt:variant>
        <vt:i4>0</vt:i4>
      </vt:variant>
      <vt:variant>
        <vt:i4>5</vt:i4>
      </vt:variant>
      <vt:variant>
        <vt:lpwstr/>
      </vt:variant>
      <vt:variant>
        <vt:lpwstr>_Toc337034820</vt:lpwstr>
      </vt:variant>
      <vt:variant>
        <vt:i4>1114175</vt:i4>
      </vt:variant>
      <vt:variant>
        <vt:i4>20</vt:i4>
      </vt:variant>
      <vt:variant>
        <vt:i4>0</vt:i4>
      </vt:variant>
      <vt:variant>
        <vt:i4>5</vt:i4>
      </vt:variant>
      <vt:variant>
        <vt:lpwstr/>
      </vt:variant>
      <vt:variant>
        <vt:lpwstr>_Toc337034819</vt:lpwstr>
      </vt:variant>
      <vt:variant>
        <vt:i4>1114175</vt:i4>
      </vt:variant>
      <vt:variant>
        <vt:i4>14</vt:i4>
      </vt:variant>
      <vt:variant>
        <vt:i4>0</vt:i4>
      </vt:variant>
      <vt:variant>
        <vt:i4>5</vt:i4>
      </vt:variant>
      <vt:variant>
        <vt:lpwstr/>
      </vt:variant>
      <vt:variant>
        <vt:lpwstr>_Toc337034818</vt:lpwstr>
      </vt:variant>
      <vt:variant>
        <vt:i4>1114175</vt:i4>
      </vt:variant>
      <vt:variant>
        <vt:i4>8</vt:i4>
      </vt:variant>
      <vt:variant>
        <vt:i4>0</vt:i4>
      </vt:variant>
      <vt:variant>
        <vt:i4>5</vt:i4>
      </vt:variant>
      <vt:variant>
        <vt:lpwstr/>
      </vt:variant>
      <vt:variant>
        <vt:lpwstr>_Toc337034817</vt:lpwstr>
      </vt:variant>
      <vt:variant>
        <vt:i4>1114175</vt:i4>
      </vt:variant>
      <vt:variant>
        <vt:i4>2</vt:i4>
      </vt:variant>
      <vt:variant>
        <vt:i4>0</vt:i4>
      </vt:variant>
      <vt:variant>
        <vt:i4>5</vt:i4>
      </vt:variant>
      <vt:variant>
        <vt:lpwstr/>
      </vt:variant>
      <vt:variant>
        <vt:lpwstr>_Toc337034816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Treasury and Finance Annual Report</dc:title>
  <dc:creator>Deidre Steain</dc:creator>
  <cp:lastModifiedBy>Deidre Steain</cp:lastModifiedBy>
  <cp:revision>3</cp:revision>
  <cp:lastPrinted>2014-10-09T23:51:00Z</cp:lastPrinted>
  <dcterms:created xsi:type="dcterms:W3CDTF">2014-10-14T05:42:00Z</dcterms:created>
  <dcterms:modified xsi:type="dcterms:W3CDTF">2014-10-14T05:44:00Z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e6554bc4-3901-4309-8796-468545a23aa9</vt:lpwstr>
  </property>
  <property fmtid="{D5CDD505-2E9C-101B-9397-08002B2CF9AE}" pid="3" name="PSPFClassification">
    <vt:lpwstr>Do Not Mark</vt:lpwstr>
  </property>
</Properties>
</file>